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1100" w:rsidRDefault="00896E11">
      <w:r>
        <w:t>Notes from Data group 8.10.18</w:t>
      </w:r>
    </w:p>
    <w:p w:rsidR="00896E11" w:rsidRDefault="00896E11"/>
    <w:p w:rsidR="00896E11" w:rsidRDefault="00896E11"/>
    <w:p w:rsidR="00896E11" w:rsidRPr="00896E11" w:rsidRDefault="00896E11" w:rsidP="00896E11">
      <w:pPr>
        <w:pStyle w:val="ListParagraph"/>
        <w:numPr>
          <w:ilvl w:val="0"/>
          <w:numId w:val="1"/>
        </w:numPr>
        <w:rPr>
          <w:color w:val="1F497D"/>
        </w:rPr>
      </w:pPr>
      <w:r w:rsidRPr="00896E11">
        <w:rPr>
          <w:color w:val="1F497D"/>
        </w:rPr>
        <w:t>We looked at the types of data we will need for our submission based on the submissions of other departments.</w:t>
      </w:r>
    </w:p>
    <w:p w:rsidR="00896E11" w:rsidRPr="00896E11" w:rsidRDefault="00896E11" w:rsidP="00896E11">
      <w:pPr>
        <w:pStyle w:val="ListParagraph"/>
        <w:numPr>
          <w:ilvl w:val="0"/>
          <w:numId w:val="1"/>
        </w:numPr>
        <w:rPr>
          <w:color w:val="1F497D"/>
        </w:rPr>
      </w:pPr>
      <w:r w:rsidRPr="00896E11">
        <w:rPr>
          <w:color w:val="1F497D"/>
        </w:rPr>
        <w:t>We went through all of the data sets we had received from central, identified where there were gaps and agreed that we would follow up and see if any information relating to staff applications could be provided from HR.</w:t>
      </w:r>
    </w:p>
    <w:p w:rsidR="00896E11" w:rsidRDefault="00896E11" w:rsidP="00896E11">
      <w:pPr>
        <w:rPr>
          <w:color w:val="1F497D"/>
        </w:rPr>
      </w:pPr>
    </w:p>
    <w:p w:rsidR="00896E11" w:rsidRPr="00896E11" w:rsidRDefault="00896E11" w:rsidP="00896E11">
      <w:pPr>
        <w:pStyle w:val="ListParagraph"/>
        <w:numPr>
          <w:ilvl w:val="0"/>
          <w:numId w:val="1"/>
        </w:numPr>
        <w:rPr>
          <w:color w:val="1F497D"/>
        </w:rPr>
      </w:pPr>
      <w:r w:rsidRPr="00896E11">
        <w:rPr>
          <w:color w:val="1F497D"/>
        </w:rPr>
        <w:t xml:space="preserve">Sam </w:t>
      </w:r>
      <w:r>
        <w:rPr>
          <w:color w:val="1F497D"/>
        </w:rPr>
        <w:t xml:space="preserve"> Cruickshank </w:t>
      </w:r>
      <w:r w:rsidRPr="00896E11">
        <w:rPr>
          <w:color w:val="1F497D"/>
        </w:rPr>
        <w:t>agreed to (and has since) uploaded a template for our application – which Georgina will start to fill out – and she will then identify where the data we have can sit  </w:t>
      </w:r>
    </w:p>
    <w:p w:rsidR="00896E11" w:rsidRDefault="00896E11" w:rsidP="00896E11">
      <w:pPr>
        <w:rPr>
          <w:color w:val="1F497D"/>
        </w:rPr>
      </w:pPr>
    </w:p>
    <w:p w:rsidR="00896E11" w:rsidRDefault="00896E11">
      <w:bookmarkStart w:id="0" w:name="_GoBack"/>
      <w:bookmarkEnd w:id="0"/>
    </w:p>
    <w:sectPr w:rsidR="00896E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6244527"/>
    <w:multiLevelType w:val="hybridMultilevel"/>
    <w:tmpl w:val="6136F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E11"/>
    <w:rsid w:val="001B3FC7"/>
    <w:rsid w:val="00896E11"/>
    <w:rsid w:val="00D959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E3E987-5136-465E-A90E-B1BF4AA5A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6E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336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7D222614</Template>
  <TotalTime>2</TotalTime>
  <Pages>1</Pages>
  <Words>82</Words>
  <Characters>468</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Montgomery, Jackie</dc:creator>
  <cp:keywords/>
  <dc:description/>
  <cp:lastModifiedBy>Montgomery, Jackie</cp:lastModifiedBy>
  <cp:revision>1</cp:revision>
  <dcterms:created xsi:type="dcterms:W3CDTF">2018-11-08T15:22:00Z</dcterms:created>
  <dcterms:modified xsi:type="dcterms:W3CDTF">2018-11-08T15:24:00Z</dcterms:modified>
</cp:coreProperties>
</file>