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853" w:rsidRDefault="0096789C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68F3DB5" wp14:editId="503F2238">
                <wp:simplePos x="0" y="0"/>
                <wp:positionH relativeFrom="column">
                  <wp:posOffset>1504950</wp:posOffset>
                </wp:positionH>
                <wp:positionV relativeFrom="paragraph">
                  <wp:posOffset>152400</wp:posOffset>
                </wp:positionV>
                <wp:extent cx="3149600" cy="666750"/>
                <wp:effectExtent l="0" t="0" r="1270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9600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6789C" w:rsidRPr="0096789C" w:rsidRDefault="0096789C">
                            <w:pPr>
                              <w:rPr>
                                <w:sz w:val="72"/>
                                <w:szCs w:val="72"/>
                              </w:rPr>
                            </w:pPr>
                            <w:r w:rsidRPr="0096789C">
                              <w:rPr>
                                <w:sz w:val="72"/>
                                <w:szCs w:val="72"/>
                              </w:rPr>
                              <w:t>Book polishing!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8F3DB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8.5pt;margin-top:12pt;width:248pt;height:52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">
                <v:textbox>
                  <w:txbxContent>
                    <w:p w:rsidR="0096789C" w:rsidRPr="0096789C" w:rsidRDefault="0096789C">
                      <w:pPr>
                        <w:rPr>
                          <w:sz w:val="72"/>
                          <w:szCs w:val="72"/>
                        </w:rPr>
                      </w:pPr>
                      <w:r w:rsidRPr="0096789C">
                        <w:rPr>
                          <w:sz w:val="72"/>
                          <w:szCs w:val="72"/>
                        </w:rPr>
                        <w:t>Book polishing!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  <w:lang w:eastAsia="en-GB"/>
        </w:rPr>
        <w:drawing>
          <wp:inline distT="0" distB="0" distL="0" distR="0" wp14:anchorId="2110938A" wp14:editId="13F8DCC4">
            <wp:extent cx="1210310" cy="1210310"/>
            <wp:effectExtent l="0" t="0" r="8890" b="8890"/>
            <wp:docPr id="2" name="Picture 2" descr="http://www.chaucersolutions.co.uk/images/products/pledge-furniture-polish-z0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haucersolutions.co.uk/images/products/pledge-furniture-polish-z0r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264" cy="1222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789C" w:rsidRDefault="0096789C">
      <w:r>
        <w:t>‘Book polishing’ should be carried out regularly to ensure that all notes and tasks are up-to-date and complete</w:t>
      </w:r>
      <w:r w:rsidR="0041385D">
        <w:t>. This process adds to your review</w:t>
      </w:r>
      <w:r>
        <w:t xml:space="preserve"> activities when you act upon the feedback given so that you can make further </w:t>
      </w:r>
      <w:r w:rsidR="0041385D">
        <w:t xml:space="preserve">progress.  Reviewing </w:t>
      </w:r>
      <w:r>
        <w:t>and book polishing are key elements leading to success.</w:t>
      </w:r>
    </w:p>
    <w:p w:rsidR="0096789C" w:rsidRDefault="0096789C">
      <w:r>
        <w:t xml:space="preserve">To help you with your ‘polishing’ </w:t>
      </w:r>
      <w:r w:rsidRPr="00831755">
        <w:rPr>
          <w:b/>
        </w:rPr>
        <w:t>use a different coloured pen</w:t>
      </w:r>
      <w:r>
        <w:t>. Tick off the list below to show how you have acted on feedback and tried to improve: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465"/>
        <w:gridCol w:w="870"/>
      </w:tblGrid>
      <w:tr w:rsidR="0096789C" w:rsidTr="00B80016">
        <w:tc>
          <w:tcPr>
            <w:tcW w:w="6465" w:type="dxa"/>
          </w:tcPr>
          <w:p w:rsidR="0096789C" w:rsidRDefault="0096789C" w:rsidP="00B80016">
            <w:r>
              <w:t>I have read all of my teacher’s comments in my book and initialled them.</w:t>
            </w:r>
          </w:p>
        </w:tc>
        <w:tc>
          <w:tcPr>
            <w:tcW w:w="870" w:type="dxa"/>
          </w:tcPr>
          <w:p w:rsidR="0096789C" w:rsidRDefault="0096789C"/>
        </w:tc>
      </w:tr>
      <w:tr w:rsidR="0096789C" w:rsidTr="00B80016">
        <w:tc>
          <w:tcPr>
            <w:tcW w:w="6465" w:type="dxa"/>
          </w:tcPr>
          <w:p w:rsidR="0096789C" w:rsidRDefault="0096789C" w:rsidP="00B80016">
            <w:r>
              <w:t>I have answered any questions that my teacher has written in my book.</w:t>
            </w:r>
          </w:p>
        </w:tc>
        <w:tc>
          <w:tcPr>
            <w:tcW w:w="870" w:type="dxa"/>
          </w:tcPr>
          <w:p w:rsidR="0096789C" w:rsidRDefault="0096789C"/>
        </w:tc>
      </w:tr>
      <w:tr w:rsidR="0096789C" w:rsidTr="00B80016">
        <w:tc>
          <w:tcPr>
            <w:tcW w:w="6465" w:type="dxa"/>
          </w:tcPr>
          <w:p w:rsidR="0096789C" w:rsidRDefault="0096789C" w:rsidP="00B80016">
            <w:r>
              <w:t>I have finished work that was incomplete/and added extra detail where needed</w:t>
            </w:r>
          </w:p>
        </w:tc>
        <w:tc>
          <w:tcPr>
            <w:tcW w:w="870" w:type="dxa"/>
          </w:tcPr>
          <w:p w:rsidR="0096789C" w:rsidRDefault="0096789C"/>
        </w:tc>
      </w:tr>
      <w:tr w:rsidR="0096789C" w:rsidTr="00B80016">
        <w:tc>
          <w:tcPr>
            <w:tcW w:w="6465" w:type="dxa"/>
          </w:tcPr>
          <w:p w:rsidR="0096789C" w:rsidRDefault="0096789C" w:rsidP="00B80016">
            <w:r>
              <w:t>I have corrected/practised any spelling (</w:t>
            </w:r>
            <w:proofErr w:type="spellStart"/>
            <w:r>
              <w:t>sp</w:t>
            </w:r>
            <w:proofErr w:type="spellEnd"/>
            <w:r>
              <w:t>) errors</w:t>
            </w:r>
          </w:p>
        </w:tc>
        <w:tc>
          <w:tcPr>
            <w:tcW w:w="870" w:type="dxa"/>
          </w:tcPr>
          <w:p w:rsidR="0096789C" w:rsidRDefault="0096789C"/>
        </w:tc>
      </w:tr>
    </w:tbl>
    <w:p w:rsidR="0096789C" w:rsidRDefault="0096789C"/>
    <w:p w:rsidR="0096789C" w:rsidRDefault="0096789C">
      <w:r>
        <w:t>Once you have completed your book polishing show a parent/carer/friend or teacher and ask them to comment on your progress and sign below:</w:t>
      </w:r>
    </w:p>
    <w:p w:rsidR="00B80016" w:rsidRDefault="00B80016"/>
    <w:p w:rsidR="00B80016" w:rsidRDefault="00831755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AB7F29E" wp14:editId="1DE361A8">
                <wp:simplePos x="0" y="0"/>
                <wp:positionH relativeFrom="margin">
                  <wp:align>left</wp:align>
                </wp:positionH>
                <wp:positionV relativeFrom="paragraph">
                  <wp:posOffset>11612</wp:posOffset>
                </wp:positionV>
                <wp:extent cx="4229100" cy="1468120"/>
                <wp:effectExtent l="0" t="0" r="19050" b="1778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9100" cy="146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6789C" w:rsidRDefault="0096789C"/>
                          <w:p w:rsidR="00DD5B3A" w:rsidRDefault="00DD5B3A"/>
                          <w:p w:rsidR="00B80016" w:rsidRDefault="00B80016"/>
                          <w:p w:rsidR="00B80016" w:rsidRDefault="00B80016"/>
                          <w:p w:rsidR="00DD5B3A" w:rsidRDefault="00DD5B3A">
                            <w:r>
                              <w:t>My polishing was checked by:</w:t>
                            </w:r>
                            <w:r>
                              <w:tab/>
                            </w:r>
                            <w:r w:rsidR="00B80016">
                              <w:tab/>
                            </w:r>
                            <w:r w:rsidR="00B80016">
                              <w:tab/>
                            </w:r>
                            <w:r w:rsidR="00B80016">
                              <w:tab/>
                              <w:t>Signed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7F29E" id="_x0000_s1027" type="#_x0000_t202" style="position:absolute;margin-left:0;margin-top:.9pt;width:333pt;height:115.6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">
                <v:textbox>
                  <w:txbxContent>
                    <w:p w:rsidR="0096789C" w:rsidRDefault="0096789C"/>
                    <w:p w:rsidR="00DD5B3A" w:rsidRDefault="00DD5B3A"/>
                    <w:p w:rsidR="00B80016" w:rsidRDefault="00B80016"/>
                    <w:p w:rsidR="00B80016" w:rsidRDefault="00B80016"/>
                    <w:p w:rsidR="00DD5B3A" w:rsidRDefault="00DD5B3A">
                      <w:r>
                        <w:t>My polishing was checked by:</w:t>
                      </w:r>
                      <w:r>
                        <w:tab/>
                      </w:r>
                      <w:r w:rsidR="00B80016">
                        <w:tab/>
                      </w:r>
                      <w:r w:rsidR="00B80016">
                        <w:tab/>
                      </w:r>
                      <w:r w:rsidR="00B80016">
                        <w:tab/>
                        <w:t>Signed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B80016" w:rsidRDefault="00B80016"/>
    <w:p w:rsidR="00B80016" w:rsidRDefault="00B80016"/>
    <w:p w:rsidR="00B80016" w:rsidRDefault="00B80016" w:rsidP="00B80016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BB59C27" wp14:editId="71344EB8">
                <wp:simplePos x="0" y="0"/>
                <wp:positionH relativeFrom="column">
                  <wp:posOffset>1504950</wp:posOffset>
                </wp:positionH>
                <wp:positionV relativeFrom="paragraph">
                  <wp:posOffset>152400</wp:posOffset>
                </wp:positionV>
                <wp:extent cx="3149600" cy="666750"/>
                <wp:effectExtent l="0" t="0" r="12700" b="1905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9600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0016" w:rsidRPr="0096789C" w:rsidRDefault="00B80016" w:rsidP="00B80016">
                            <w:pPr>
                              <w:rPr>
                                <w:sz w:val="72"/>
                                <w:szCs w:val="72"/>
                              </w:rPr>
                            </w:pPr>
                            <w:r w:rsidRPr="0096789C">
                              <w:rPr>
                                <w:sz w:val="72"/>
                                <w:szCs w:val="72"/>
                              </w:rPr>
                              <w:t>Book polishing!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B59C27" id="_x0000_s1028" type="#_x0000_t202" style="position:absolute;margin-left:118.5pt;margin-top:12pt;width:248pt;height:52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">
                <v:textbox>
                  <w:txbxContent>
                    <w:p w:rsidR="00B80016" w:rsidRPr="0096789C" w:rsidRDefault="00B80016" w:rsidP="00B80016">
                      <w:pPr>
                        <w:rPr>
                          <w:sz w:val="72"/>
                          <w:szCs w:val="72"/>
                        </w:rPr>
                      </w:pPr>
                      <w:r w:rsidRPr="0096789C">
                        <w:rPr>
                          <w:sz w:val="72"/>
                          <w:szCs w:val="72"/>
                        </w:rPr>
                        <w:t>Book polishing!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Arial" w:hAnsi="Arial" w:cs="Arial"/>
          <w:noProof/>
          <w:sz w:val="20"/>
          <w:szCs w:val="20"/>
          <w:lang w:eastAsia="en-GB"/>
        </w:rPr>
        <w:drawing>
          <wp:inline distT="0" distB="0" distL="0" distR="0" wp14:anchorId="7EBCDEC7" wp14:editId="2EBB74E6">
            <wp:extent cx="1210310" cy="1210310"/>
            <wp:effectExtent l="0" t="0" r="8890" b="8890"/>
            <wp:docPr id="6" name="Picture 6" descr="http://www.chaucersolutions.co.uk/images/products/pledge-furniture-polish-z0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haucersolutions.co.uk/images/products/pledge-furniture-polish-z0r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264" cy="1222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016" w:rsidRDefault="00B80016" w:rsidP="00B80016">
      <w:r>
        <w:t xml:space="preserve">‘Book polishing’ should be carried out regularly to ensure that all notes and tasks are up-to-date and complete. This process adds to your </w:t>
      </w:r>
      <w:r w:rsidR="0041385D">
        <w:t xml:space="preserve">review </w:t>
      </w:r>
      <w:r>
        <w:t>activities when you act upon the feedback given</w:t>
      </w:r>
      <w:r w:rsidR="003F28FD">
        <w:t xml:space="preserve">, so </w:t>
      </w:r>
      <w:r>
        <w:t xml:space="preserve">that you can make further progress.  </w:t>
      </w:r>
      <w:r w:rsidR="0041385D">
        <w:t>Reviewing</w:t>
      </w:r>
      <w:r>
        <w:t xml:space="preserve"> and book polishing are key elements leading to success.</w:t>
      </w:r>
    </w:p>
    <w:p w:rsidR="00B80016" w:rsidRDefault="00B80016" w:rsidP="00B80016">
      <w:r>
        <w:t xml:space="preserve">To help </w:t>
      </w:r>
      <w:bookmarkStart w:id="0" w:name="_GoBack"/>
      <w:bookmarkEnd w:id="0"/>
      <w:r>
        <w:t xml:space="preserve">you with your ‘polishing’ </w:t>
      </w:r>
      <w:r w:rsidRPr="00831755">
        <w:rPr>
          <w:b/>
        </w:rPr>
        <w:t>use a different coloured pen</w:t>
      </w:r>
      <w:r>
        <w:t>. Tick off the list below to show how you have acted on feedback and tried to improve: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465"/>
        <w:gridCol w:w="870"/>
      </w:tblGrid>
      <w:tr w:rsidR="00B80016" w:rsidTr="00792009">
        <w:tc>
          <w:tcPr>
            <w:tcW w:w="6465" w:type="dxa"/>
          </w:tcPr>
          <w:p w:rsidR="00B80016" w:rsidRDefault="00B80016" w:rsidP="00792009">
            <w:r>
              <w:t>I have read all of my teacher’s comments in my book and initialled them.</w:t>
            </w:r>
          </w:p>
        </w:tc>
        <w:tc>
          <w:tcPr>
            <w:tcW w:w="870" w:type="dxa"/>
          </w:tcPr>
          <w:p w:rsidR="00B80016" w:rsidRDefault="00B80016" w:rsidP="00792009"/>
        </w:tc>
      </w:tr>
      <w:tr w:rsidR="00B80016" w:rsidTr="00792009">
        <w:tc>
          <w:tcPr>
            <w:tcW w:w="6465" w:type="dxa"/>
          </w:tcPr>
          <w:p w:rsidR="00B80016" w:rsidRDefault="00B80016" w:rsidP="00792009">
            <w:r>
              <w:t>I have answered any questions that my teacher has written in my book.</w:t>
            </w:r>
          </w:p>
        </w:tc>
        <w:tc>
          <w:tcPr>
            <w:tcW w:w="870" w:type="dxa"/>
          </w:tcPr>
          <w:p w:rsidR="00B80016" w:rsidRDefault="00B80016" w:rsidP="00792009"/>
        </w:tc>
      </w:tr>
      <w:tr w:rsidR="00B80016" w:rsidTr="00792009">
        <w:tc>
          <w:tcPr>
            <w:tcW w:w="6465" w:type="dxa"/>
          </w:tcPr>
          <w:p w:rsidR="00B80016" w:rsidRDefault="00B80016" w:rsidP="00792009">
            <w:r>
              <w:lastRenderedPageBreak/>
              <w:t>I have finished work that was incomplete/and added extra detail where needed</w:t>
            </w:r>
          </w:p>
        </w:tc>
        <w:tc>
          <w:tcPr>
            <w:tcW w:w="870" w:type="dxa"/>
          </w:tcPr>
          <w:p w:rsidR="00B80016" w:rsidRDefault="00B80016" w:rsidP="00792009"/>
        </w:tc>
      </w:tr>
      <w:tr w:rsidR="00B80016" w:rsidTr="00792009">
        <w:tc>
          <w:tcPr>
            <w:tcW w:w="6465" w:type="dxa"/>
          </w:tcPr>
          <w:p w:rsidR="00B80016" w:rsidRDefault="00B80016" w:rsidP="00792009">
            <w:r>
              <w:t>I have corrected/practised any spelling (</w:t>
            </w:r>
            <w:proofErr w:type="spellStart"/>
            <w:r>
              <w:t>sp</w:t>
            </w:r>
            <w:proofErr w:type="spellEnd"/>
            <w:r>
              <w:t>) errors</w:t>
            </w:r>
          </w:p>
        </w:tc>
        <w:tc>
          <w:tcPr>
            <w:tcW w:w="870" w:type="dxa"/>
          </w:tcPr>
          <w:p w:rsidR="00B80016" w:rsidRDefault="00B80016" w:rsidP="00792009"/>
        </w:tc>
      </w:tr>
    </w:tbl>
    <w:p w:rsidR="00B80016" w:rsidRDefault="00B80016" w:rsidP="00B80016"/>
    <w:p w:rsidR="00B80016" w:rsidRDefault="00B80016" w:rsidP="00B80016">
      <w:r>
        <w:t>Once you have completed your book polishing show a parent/carer/friend or teacher and ask them to comment on your progress and sign below:</w:t>
      </w:r>
    </w:p>
    <w:p w:rsidR="00B80016" w:rsidRDefault="00831755" w:rsidP="00B80016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6B331527" wp14:editId="21BF6B49">
                <wp:simplePos x="0" y="0"/>
                <wp:positionH relativeFrom="margin">
                  <wp:posOffset>5154023</wp:posOffset>
                </wp:positionH>
                <wp:positionV relativeFrom="paragraph">
                  <wp:posOffset>278130</wp:posOffset>
                </wp:positionV>
                <wp:extent cx="4424680" cy="1418590"/>
                <wp:effectExtent l="0" t="0" r="13970" b="1016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24680" cy="14185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0016" w:rsidRDefault="00B80016" w:rsidP="00B80016"/>
                          <w:p w:rsidR="00B80016" w:rsidRDefault="00B80016" w:rsidP="00B80016"/>
                          <w:p w:rsidR="00B80016" w:rsidRDefault="00B80016" w:rsidP="00B80016"/>
                          <w:p w:rsidR="00B80016" w:rsidRDefault="00B80016" w:rsidP="00B80016"/>
                          <w:p w:rsidR="00B80016" w:rsidRDefault="00B80016" w:rsidP="00B80016">
                            <w:r>
                              <w:t>My polishing was checked by: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Signed</w:t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331527" id="_x0000_s1029" type="#_x0000_t202" style="position:absolute;margin-left:405.85pt;margin-top:21.9pt;width:348.4pt;height:111.7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">
                <v:textbox>
                  <w:txbxContent>
                    <w:p w:rsidR="00B80016" w:rsidRDefault="00B80016" w:rsidP="00B80016"/>
                    <w:p w:rsidR="00B80016" w:rsidRDefault="00B80016" w:rsidP="00B80016"/>
                    <w:p w:rsidR="00B80016" w:rsidRDefault="00B80016" w:rsidP="00B80016"/>
                    <w:p w:rsidR="00B80016" w:rsidRDefault="00B80016" w:rsidP="00B80016"/>
                    <w:p w:rsidR="00B80016" w:rsidRDefault="00B80016" w:rsidP="00B80016">
                      <w:r>
                        <w:t>My polishing was checked by: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  <w:t>Signed</w:t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96789C" w:rsidRDefault="0096789C"/>
    <w:sectPr w:rsidR="0096789C" w:rsidSect="00B80016">
      <w:pgSz w:w="16838" w:h="11906" w:orient="landscape"/>
      <w:pgMar w:top="720" w:right="720" w:bottom="720" w:left="72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89C"/>
    <w:rsid w:val="003F28FD"/>
    <w:rsid w:val="0041385D"/>
    <w:rsid w:val="005B0853"/>
    <w:rsid w:val="00831755"/>
    <w:rsid w:val="0096789C"/>
    <w:rsid w:val="00B80016"/>
    <w:rsid w:val="00CE35F4"/>
    <w:rsid w:val="00DD5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49F372"/>
  <w15:chartTrackingRefBased/>
  <w15:docId w15:val="{4B5888F2-16DA-4D05-B8F7-C7620BB44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67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800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001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A4582F-7833-4CDF-B33E-C3A66B94C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63419955</Template>
  <TotalTime>1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Pyne</dc:creator>
  <cp:keywords/>
  <dc:description/>
  <cp:lastModifiedBy>Liz Pyne</cp:lastModifiedBy>
  <cp:revision>3</cp:revision>
  <cp:lastPrinted>2014-12-15T11:06:00Z</cp:lastPrinted>
  <dcterms:created xsi:type="dcterms:W3CDTF">2018-10-15T07:10:00Z</dcterms:created>
  <dcterms:modified xsi:type="dcterms:W3CDTF">2018-10-15T07:11:00Z</dcterms:modified>
</cp:coreProperties>
</file>