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810258" w14:textId="77777777" w:rsidR="00720ED1" w:rsidRPr="00426B4E" w:rsidRDefault="00245407" w:rsidP="00A74B60">
      <w:pPr>
        <w:rPr>
          <w:b/>
        </w:rPr>
      </w:pPr>
      <w:r>
        <w:rPr>
          <w:b/>
        </w:rPr>
        <w:t>F</w:t>
      </w:r>
      <w:r w:rsidR="00426B4E" w:rsidRPr="00426B4E">
        <w:rPr>
          <w:b/>
        </w:rPr>
        <w:t>eedback planning</w:t>
      </w:r>
    </w:p>
    <w:p w14:paraId="2F43C89B" w14:textId="77777777" w:rsidR="00426B4E" w:rsidRPr="00426B4E" w:rsidRDefault="00426B4E" w:rsidP="00A74B60">
      <w:pPr>
        <w:rPr>
          <w:b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74"/>
        <w:gridCol w:w="874"/>
        <w:gridCol w:w="875"/>
        <w:gridCol w:w="875"/>
        <w:gridCol w:w="875"/>
        <w:gridCol w:w="875"/>
        <w:gridCol w:w="875"/>
        <w:gridCol w:w="875"/>
        <w:gridCol w:w="875"/>
        <w:gridCol w:w="875"/>
        <w:gridCol w:w="875"/>
        <w:gridCol w:w="875"/>
        <w:gridCol w:w="875"/>
        <w:gridCol w:w="855"/>
        <w:gridCol w:w="855"/>
        <w:gridCol w:w="847"/>
      </w:tblGrid>
      <w:tr w:rsidR="00D63152" w14:paraId="0E75D4FC" w14:textId="05427874" w:rsidTr="00D63152">
        <w:tc>
          <w:tcPr>
            <w:tcW w:w="314" w:type="pct"/>
          </w:tcPr>
          <w:p w14:paraId="5673A598" w14:textId="77777777" w:rsidR="00D63152" w:rsidRDefault="00D63152" w:rsidP="00A74B60">
            <w:r>
              <w:t>Class</w:t>
            </w:r>
          </w:p>
        </w:tc>
        <w:tc>
          <w:tcPr>
            <w:tcW w:w="314" w:type="pct"/>
          </w:tcPr>
          <w:p w14:paraId="2DA49668" w14:textId="39652BFE" w:rsidR="00D63152" w:rsidRDefault="00D63152" w:rsidP="00A74B60">
            <w:r>
              <w:t>01/09</w:t>
            </w:r>
          </w:p>
        </w:tc>
        <w:tc>
          <w:tcPr>
            <w:tcW w:w="314" w:type="pct"/>
          </w:tcPr>
          <w:p w14:paraId="1E2AD39F" w14:textId="100E7FC2" w:rsidR="00D63152" w:rsidRDefault="00D63152" w:rsidP="00E9658D">
            <w:r>
              <w:t>07/09</w:t>
            </w:r>
          </w:p>
        </w:tc>
        <w:tc>
          <w:tcPr>
            <w:tcW w:w="314" w:type="pct"/>
          </w:tcPr>
          <w:p w14:paraId="6C054B4F" w14:textId="2E5BFA9D" w:rsidR="00D63152" w:rsidRDefault="00D63152" w:rsidP="00E9658D">
            <w:r>
              <w:t>14/09</w:t>
            </w:r>
          </w:p>
        </w:tc>
        <w:tc>
          <w:tcPr>
            <w:tcW w:w="314" w:type="pct"/>
          </w:tcPr>
          <w:p w14:paraId="2226F9A8" w14:textId="615E8C74" w:rsidR="00D63152" w:rsidRDefault="00D63152" w:rsidP="00A74B60">
            <w:r>
              <w:t>21/09</w:t>
            </w:r>
          </w:p>
        </w:tc>
        <w:tc>
          <w:tcPr>
            <w:tcW w:w="314" w:type="pct"/>
          </w:tcPr>
          <w:p w14:paraId="4C44617F" w14:textId="2243DB76" w:rsidR="00D63152" w:rsidRDefault="00D63152" w:rsidP="00A74B60">
            <w:r>
              <w:t>28/09</w:t>
            </w:r>
          </w:p>
        </w:tc>
        <w:tc>
          <w:tcPr>
            <w:tcW w:w="314" w:type="pct"/>
          </w:tcPr>
          <w:p w14:paraId="02D3BE06" w14:textId="3932CE18" w:rsidR="00D63152" w:rsidRDefault="00D63152" w:rsidP="00A74B60">
            <w:r>
              <w:t>05/10</w:t>
            </w:r>
          </w:p>
        </w:tc>
        <w:tc>
          <w:tcPr>
            <w:tcW w:w="314" w:type="pct"/>
          </w:tcPr>
          <w:p w14:paraId="765D1934" w14:textId="0965A314" w:rsidR="00D63152" w:rsidRDefault="00D63152" w:rsidP="00A74B60">
            <w:r>
              <w:t>12/10</w:t>
            </w:r>
          </w:p>
        </w:tc>
        <w:tc>
          <w:tcPr>
            <w:tcW w:w="314" w:type="pct"/>
            <w:vMerge w:val="restart"/>
            <w:shd w:val="clear" w:color="auto" w:fill="BFBFBF" w:themeFill="background1" w:themeFillShade="BF"/>
            <w:textDirection w:val="tbRl"/>
          </w:tcPr>
          <w:p w14:paraId="6C9CD873" w14:textId="77777777" w:rsidR="00D63152" w:rsidRPr="00091DE7" w:rsidRDefault="00D63152" w:rsidP="00426B4E">
            <w:pPr>
              <w:ind w:left="113" w:right="113"/>
              <w:jc w:val="center"/>
              <w:rPr>
                <w:sz w:val="48"/>
                <w:szCs w:val="48"/>
              </w:rPr>
            </w:pPr>
            <w:r w:rsidRPr="00091DE7">
              <w:rPr>
                <w:sz w:val="48"/>
                <w:szCs w:val="48"/>
              </w:rPr>
              <w:t>HALF TERM</w:t>
            </w:r>
          </w:p>
        </w:tc>
        <w:tc>
          <w:tcPr>
            <w:tcW w:w="314" w:type="pct"/>
          </w:tcPr>
          <w:p w14:paraId="582897A8" w14:textId="63CAEDC4" w:rsidR="00D63152" w:rsidRDefault="00D63152" w:rsidP="00A74B60">
            <w:r>
              <w:t>02/11</w:t>
            </w:r>
          </w:p>
        </w:tc>
        <w:tc>
          <w:tcPr>
            <w:tcW w:w="314" w:type="pct"/>
          </w:tcPr>
          <w:p w14:paraId="284EE6D1" w14:textId="632EE9E4" w:rsidR="00D63152" w:rsidRDefault="00D63152" w:rsidP="00A74B60">
            <w:r>
              <w:t>09/11</w:t>
            </w:r>
          </w:p>
        </w:tc>
        <w:tc>
          <w:tcPr>
            <w:tcW w:w="314" w:type="pct"/>
          </w:tcPr>
          <w:p w14:paraId="75F9B125" w14:textId="741F60F3" w:rsidR="00D63152" w:rsidRDefault="00D63152" w:rsidP="00A74B60">
            <w:r>
              <w:t>16/11</w:t>
            </w:r>
          </w:p>
        </w:tc>
        <w:tc>
          <w:tcPr>
            <w:tcW w:w="314" w:type="pct"/>
          </w:tcPr>
          <w:p w14:paraId="070DD4C0" w14:textId="07224429" w:rsidR="00D63152" w:rsidRDefault="00D63152" w:rsidP="00A74B60">
            <w:r>
              <w:t>23/11</w:t>
            </w:r>
          </w:p>
        </w:tc>
        <w:tc>
          <w:tcPr>
            <w:tcW w:w="307" w:type="pct"/>
          </w:tcPr>
          <w:p w14:paraId="38A78A6A" w14:textId="21578A10" w:rsidR="00D63152" w:rsidRDefault="00D63152" w:rsidP="00A74B60">
            <w:r>
              <w:t>30/11</w:t>
            </w:r>
          </w:p>
        </w:tc>
        <w:tc>
          <w:tcPr>
            <w:tcW w:w="307" w:type="pct"/>
          </w:tcPr>
          <w:p w14:paraId="6D2D8BC9" w14:textId="4B63871F" w:rsidR="00D63152" w:rsidRDefault="00D63152" w:rsidP="00A74B60">
            <w:r>
              <w:t>07/12</w:t>
            </w:r>
          </w:p>
        </w:tc>
        <w:tc>
          <w:tcPr>
            <w:tcW w:w="304" w:type="pct"/>
          </w:tcPr>
          <w:p w14:paraId="6213BAF4" w14:textId="184FECF8" w:rsidR="00D63152" w:rsidRDefault="00D63152" w:rsidP="00A74B60">
            <w:r>
              <w:t>14/12</w:t>
            </w:r>
          </w:p>
        </w:tc>
      </w:tr>
      <w:tr w:rsidR="00D63152" w14:paraId="5024F0AC" w14:textId="29F8010D" w:rsidTr="00D63152">
        <w:tc>
          <w:tcPr>
            <w:tcW w:w="314" w:type="pct"/>
          </w:tcPr>
          <w:p w14:paraId="59787E2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E8D216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747F1FF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E1B7B4E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F565DF7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F5FA5AC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0756BAA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3638244" w14:textId="102D99E4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0B8928D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7EFCA0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525F177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BAD3F4C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061EAA7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1773CA4F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6D33A874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2A4D2478" w14:textId="77777777" w:rsidR="00D63152" w:rsidRDefault="00D63152" w:rsidP="00426B4E">
            <w:pPr>
              <w:spacing w:before="240"/>
            </w:pPr>
          </w:p>
        </w:tc>
      </w:tr>
      <w:tr w:rsidR="00D63152" w14:paraId="71E1CC76" w14:textId="6C7CD3C7" w:rsidTr="00D63152">
        <w:tc>
          <w:tcPr>
            <w:tcW w:w="314" w:type="pct"/>
          </w:tcPr>
          <w:p w14:paraId="3431C443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44306A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A62CCA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B51B493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889550E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790B1E8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8C2F291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505F77C" w14:textId="73B02D33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40F42098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0934B2C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DB7BCA9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CCD8BF7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47F6424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463171A6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307D2156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0BD55E60" w14:textId="77777777" w:rsidR="00D63152" w:rsidRDefault="00D63152" w:rsidP="00426B4E">
            <w:pPr>
              <w:spacing w:before="240"/>
            </w:pPr>
          </w:p>
        </w:tc>
      </w:tr>
      <w:tr w:rsidR="00D63152" w14:paraId="4789E243" w14:textId="13923DB4" w:rsidTr="00D63152">
        <w:tc>
          <w:tcPr>
            <w:tcW w:w="314" w:type="pct"/>
          </w:tcPr>
          <w:p w14:paraId="7E6DBEED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342983C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CD725AA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4CCCBDE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FB5C6B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B94FD6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2CFF1B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DC9FE41" w14:textId="79E07406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492BF966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70BAC93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5E85A2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DD80A7F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4179309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4770A57F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541FB6D3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6C55D809" w14:textId="77777777" w:rsidR="00D63152" w:rsidRDefault="00D63152" w:rsidP="00426B4E">
            <w:pPr>
              <w:spacing w:before="240"/>
            </w:pPr>
          </w:p>
        </w:tc>
      </w:tr>
      <w:tr w:rsidR="00D63152" w14:paraId="3961424B" w14:textId="344DD392" w:rsidTr="00D63152">
        <w:tc>
          <w:tcPr>
            <w:tcW w:w="314" w:type="pct"/>
          </w:tcPr>
          <w:p w14:paraId="0FB9F81D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C7026D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58F93D9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027C214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04D2F5D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C1EE22C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37CB788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7D76E3B" w14:textId="6E796DF8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3EAC8269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B13B9BA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EC90EA1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2430C48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13AFF2C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6F5C0CBB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5335FEA3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28BA5D16" w14:textId="77777777" w:rsidR="00D63152" w:rsidRDefault="00D63152" w:rsidP="00426B4E">
            <w:pPr>
              <w:spacing w:before="240"/>
            </w:pPr>
          </w:p>
        </w:tc>
      </w:tr>
      <w:tr w:rsidR="00D63152" w14:paraId="207AB5AC" w14:textId="1091CEB1" w:rsidTr="00D63152">
        <w:tc>
          <w:tcPr>
            <w:tcW w:w="314" w:type="pct"/>
          </w:tcPr>
          <w:p w14:paraId="63390180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CFB6591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3742BE3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AC496D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2DC1EE8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19A91D6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F83CE73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1D9736B" w14:textId="2299C0BD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2E2D9DF3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7113C99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B4E7616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C150A89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E421883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48B34569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33BDA761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44B30A88" w14:textId="77777777" w:rsidR="00D63152" w:rsidRDefault="00D63152" w:rsidP="00426B4E">
            <w:pPr>
              <w:spacing w:before="240"/>
            </w:pPr>
          </w:p>
        </w:tc>
      </w:tr>
      <w:tr w:rsidR="00D63152" w14:paraId="5F454A88" w14:textId="23A7E005" w:rsidTr="00D63152">
        <w:tc>
          <w:tcPr>
            <w:tcW w:w="314" w:type="pct"/>
          </w:tcPr>
          <w:p w14:paraId="1E9849E0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356C74D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328C644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E4AEAC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B1CD5F6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C493521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137DF4C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F880915" w14:textId="7E941007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10D13928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58A74C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BAF719A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4A60354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FDA7406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6AA1E118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41E22732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7A49E6C5" w14:textId="77777777" w:rsidR="00D63152" w:rsidRDefault="00D63152" w:rsidP="00426B4E">
            <w:pPr>
              <w:spacing w:before="240"/>
            </w:pPr>
          </w:p>
        </w:tc>
      </w:tr>
      <w:tr w:rsidR="00D63152" w14:paraId="5A834E9F" w14:textId="0027144C" w:rsidTr="00D63152">
        <w:tc>
          <w:tcPr>
            <w:tcW w:w="314" w:type="pct"/>
          </w:tcPr>
          <w:p w14:paraId="00492411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0F95FC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9DCAA64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18196A7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37D45EE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7F09D5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B87D1FE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4D00ECF" w14:textId="277E18BD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2CD4E1A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DE0D3CC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52A320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ECEB06E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A533D08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76594A46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42078196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76425D7B" w14:textId="77777777" w:rsidR="00D63152" w:rsidRDefault="00D63152" w:rsidP="00426B4E">
            <w:pPr>
              <w:spacing w:before="240"/>
            </w:pPr>
          </w:p>
        </w:tc>
      </w:tr>
      <w:tr w:rsidR="00D63152" w14:paraId="4D517665" w14:textId="6B092886" w:rsidTr="00D63152">
        <w:tc>
          <w:tcPr>
            <w:tcW w:w="314" w:type="pct"/>
          </w:tcPr>
          <w:p w14:paraId="7A6C18E1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00357E4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B4F8BE3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5B656EF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F31F5FF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AB73C7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CC94A61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2983CD6" w14:textId="148FD41E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7562A4C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458214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400DF6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086767C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17C629D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2BE00CA2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557A27B5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59649A09" w14:textId="77777777" w:rsidR="00D63152" w:rsidRDefault="00D63152" w:rsidP="00426B4E">
            <w:pPr>
              <w:spacing w:before="240"/>
            </w:pPr>
          </w:p>
        </w:tc>
      </w:tr>
      <w:tr w:rsidR="00D63152" w14:paraId="11B0E6AF" w14:textId="037620C4" w:rsidTr="00D63152">
        <w:tc>
          <w:tcPr>
            <w:tcW w:w="314" w:type="pct"/>
          </w:tcPr>
          <w:p w14:paraId="4937EED6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1D26209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F07A20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2DFA73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91E83B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62B070DA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2058F2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5E645D2" w14:textId="01375005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0E114EFA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490F7D73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24C7A31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AF8ACB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1063575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563D88AB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4CD12733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65D3BC58" w14:textId="77777777" w:rsidR="00D63152" w:rsidRDefault="00D63152" w:rsidP="00426B4E">
            <w:pPr>
              <w:spacing w:before="240"/>
            </w:pPr>
          </w:p>
        </w:tc>
      </w:tr>
      <w:tr w:rsidR="00D63152" w14:paraId="2DAB0EC8" w14:textId="06ED5E34" w:rsidTr="00D63152">
        <w:tc>
          <w:tcPr>
            <w:tcW w:w="314" w:type="pct"/>
          </w:tcPr>
          <w:p w14:paraId="4A8E83E4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866A42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74B3922D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7FBC2C8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06C450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54A002BD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398167F3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19960287" w14:textId="6A50D17C" w:rsidR="00D63152" w:rsidRDefault="00D63152" w:rsidP="00426B4E">
            <w:pPr>
              <w:spacing w:before="240"/>
            </w:pPr>
          </w:p>
        </w:tc>
        <w:tc>
          <w:tcPr>
            <w:tcW w:w="314" w:type="pct"/>
            <w:vMerge/>
            <w:shd w:val="clear" w:color="auto" w:fill="BFBFBF" w:themeFill="background1" w:themeFillShade="BF"/>
          </w:tcPr>
          <w:p w14:paraId="2AEBA94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DC986B2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27413135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B09903B" w14:textId="77777777" w:rsidR="00D63152" w:rsidRDefault="00D63152" w:rsidP="00426B4E">
            <w:pPr>
              <w:spacing w:before="240"/>
            </w:pPr>
          </w:p>
        </w:tc>
        <w:tc>
          <w:tcPr>
            <w:tcW w:w="314" w:type="pct"/>
          </w:tcPr>
          <w:p w14:paraId="08EECFF9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4CAD4133" w14:textId="77777777" w:rsidR="00D63152" w:rsidRDefault="00D63152" w:rsidP="00426B4E">
            <w:pPr>
              <w:spacing w:before="240"/>
            </w:pPr>
          </w:p>
        </w:tc>
        <w:tc>
          <w:tcPr>
            <w:tcW w:w="307" w:type="pct"/>
          </w:tcPr>
          <w:p w14:paraId="50C47B7D" w14:textId="77777777" w:rsidR="00D63152" w:rsidRDefault="00D63152" w:rsidP="00426B4E">
            <w:pPr>
              <w:spacing w:before="240"/>
            </w:pPr>
          </w:p>
        </w:tc>
        <w:tc>
          <w:tcPr>
            <w:tcW w:w="304" w:type="pct"/>
          </w:tcPr>
          <w:p w14:paraId="5B43A963" w14:textId="77777777" w:rsidR="00D63152" w:rsidRDefault="00D63152" w:rsidP="00426B4E">
            <w:pPr>
              <w:spacing w:before="240"/>
            </w:pPr>
          </w:p>
        </w:tc>
      </w:tr>
    </w:tbl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988"/>
        <w:gridCol w:w="5103"/>
      </w:tblGrid>
      <w:tr w:rsidR="00426B4E" w14:paraId="344B925F" w14:textId="77777777" w:rsidTr="005630B1">
        <w:tc>
          <w:tcPr>
            <w:tcW w:w="988" w:type="dxa"/>
          </w:tcPr>
          <w:p w14:paraId="1662CC8D" w14:textId="77777777" w:rsidR="00426B4E" w:rsidRDefault="00426B4E" w:rsidP="00426B4E">
            <w:r>
              <w:t>A</w:t>
            </w:r>
          </w:p>
        </w:tc>
        <w:tc>
          <w:tcPr>
            <w:tcW w:w="5103" w:type="dxa"/>
          </w:tcPr>
          <w:p w14:paraId="674DF20C" w14:textId="77777777" w:rsidR="00426B4E" w:rsidRDefault="00426B4E" w:rsidP="00426B4E">
            <w:r>
              <w:t>Model answer shared</w:t>
            </w:r>
          </w:p>
        </w:tc>
      </w:tr>
      <w:tr w:rsidR="00426B4E" w14:paraId="01FCFA7B" w14:textId="77777777" w:rsidTr="005630B1">
        <w:tc>
          <w:tcPr>
            <w:tcW w:w="988" w:type="dxa"/>
          </w:tcPr>
          <w:p w14:paraId="523B2273" w14:textId="77777777" w:rsidR="00426B4E" w:rsidRDefault="00426B4E" w:rsidP="00426B4E">
            <w:r>
              <w:t>SSC</w:t>
            </w:r>
          </w:p>
        </w:tc>
        <w:tc>
          <w:tcPr>
            <w:tcW w:w="5103" w:type="dxa"/>
          </w:tcPr>
          <w:p w14:paraId="41A56ABF" w14:textId="77777777" w:rsidR="00426B4E" w:rsidRDefault="00426B4E" w:rsidP="00426B4E">
            <w:r>
              <w:t>Shared success criteria</w:t>
            </w:r>
          </w:p>
        </w:tc>
      </w:tr>
      <w:tr w:rsidR="00426B4E" w14:paraId="2C3668B6" w14:textId="77777777" w:rsidTr="005630B1">
        <w:tc>
          <w:tcPr>
            <w:tcW w:w="988" w:type="dxa"/>
          </w:tcPr>
          <w:p w14:paraId="6121F309" w14:textId="77777777" w:rsidR="00426B4E" w:rsidRDefault="00426B4E" w:rsidP="00426B4E">
            <w:r>
              <w:t>PA</w:t>
            </w:r>
          </w:p>
        </w:tc>
        <w:tc>
          <w:tcPr>
            <w:tcW w:w="5103" w:type="dxa"/>
          </w:tcPr>
          <w:p w14:paraId="6E757C82" w14:textId="77777777" w:rsidR="00426B4E" w:rsidRDefault="00426B4E" w:rsidP="00426B4E">
            <w:r>
              <w:t>Peer assessment</w:t>
            </w:r>
          </w:p>
        </w:tc>
      </w:tr>
      <w:tr w:rsidR="00426B4E" w14:paraId="3AC3C781" w14:textId="77777777" w:rsidTr="005630B1">
        <w:tc>
          <w:tcPr>
            <w:tcW w:w="988" w:type="dxa"/>
          </w:tcPr>
          <w:p w14:paraId="3E5BCDBB" w14:textId="77777777" w:rsidR="00426B4E" w:rsidRDefault="00426B4E" w:rsidP="00426B4E">
            <w:r>
              <w:t>SA</w:t>
            </w:r>
          </w:p>
        </w:tc>
        <w:tc>
          <w:tcPr>
            <w:tcW w:w="5103" w:type="dxa"/>
          </w:tcPr>
          <w:p w14:paraId="62F060F0" w14:textId="77777777" w:rsidR="00426B4E" w:rsidRDefault="00426B4E" w:rsidP="00426B4E">
            <w:r>
              <w:t>Self-assessment</w:t>
            </w:r>
          </w:p>
        </w:tc>
      </w:tr>
      <w:tr w:rsidR="00426B4E" w14:paraId="78802590" w14:textId="77777777" w:rsidTr="005630B1">
        <w:tc>
          <w:tcPr>
            <w:tcW w:w="988" w:type="dxa"/>
          </w:tcPr>
          <w:p w14:paraId="03C9846C" w14:textId="77777777" w:rsidR="00426B4E" w:rsidRDefault="00426B4E" w:rsidP="00426B4E">
            <w:r>
              <w:t>KT</w:t>
            </w:r>
          </w:p>
        </w:tc>
        <w:tc>
          <w:tcPr>
            <w:tcW w:w="5103" w:type="dxa"/>
          </w:tcPr>
          <w:p w14:paraId="64E9CD91" w14:textId="77777777" w:rsidR="00426B4E" w:rsidRDefault="00426B4E" w:rsidP="00426B4E">
            <w:r>
              <w:t>Knowledge test</w:t>
            </w:r>
            <w:r w:rsidR="005630B1">
              <w:t xml:space="preserve"> (teacher assessment)</w:t>
            </w:r>
          </w:p>
        </w:tc>
      </w:tr>
      <w:tr w:rsidR="00426B4E" w14:paraId="31BC1023" w14:textId="77777777" w:rsidTr="005630B1">
        <w:tc>
          <w:tcPr>
            <w:tcW w:w="988" w:type="dxa"/>
          </w:tcPr>
          <w:p w14:paraId="672E091C" w14:textId="77777777" w:rsidR="00426B4E" w:rsidRDefault="00426B4E" w:rsidP="00426B4E">
            <w:r>
              <w:t>FAP</w:t>
            </w:r>
          </w:p>
        </w:tc>
        <w:tc>
          <w:tcPr>
            <w:tcW w:w="5103" w:type="dxa"/>
          </w:tcPr>
          <w:p w14:paraId="6C20647D" w14:textId="77777777" w:rsidR="00426B4E" w:rsidRDefault="00426B4E" w:rsidP="00426B4E">
            <w:r>
              <w:t>Formal assessment point</w:t>
            </w:r>
            <w:r w:rsidR="005630B1">
              <w:t xml:space="preserve"> (teacher assessment)</w:t>
            </w:r>
          </w:p>
        </w:tc>
      </w:tr>
      <w:tr w:rsidR="00171BB8" w:rsidRPr="00171BB8" w14:paraId="691636DD" w14:textId="77777777" w:rsidTr="005630B1">
        <w:tc>
          <w:tcPr>
            <w:tcW w:w="988" w:type="dxa"/>
          </w:tcPr>
          <w:p w14:paraId="16C3EAF4" w14:textId="77777777" w:rsidR="00171BB8" w:rsidRPr="00171BB8" w:rsidRDefault="00171BB8" w:rsidP="00426B4E">
            <w:pPr>
              <w:rPr>
                <w:sz w:val="22"/>
              </w:rPr>
            </w:pPr>
            <w:r>
              <w:rPr>
                <w:sz w:val="22"/>
              </w:rPr>
              <w:t>ME</w:t>
            </w:r>
          </w:p>
        </w:tc>
        <w:tc>
          <w:tcPr>
            <w:tcW w:w="5103" w:type="dxa"/>
          </w:tcPr>
          <w:p w14:paraId="75195D1E" w14:textId="217E196F" w:rsidR="00171BB8" w:rsidRPr="00171BB8" w:rsidRDefault="00091DE7" w:rsidP="00426B4E">
            <w:pPr>
              <w:rPr>
                <w:sz w:val="22"/>
              </w:rPr>
            </w:pPr>
            <w:r>
              <w:rPr>
                <w:sz w:val="22"/>
              </w:rPr>
              <w:t>Mock exam</w:t>
            </w:r>
            <w:r w:rsidR="00D63152">
              <w:rPr>
                <w:sz w:val="22"/>
              </w:rPr>
              <w:t>/assessment</w:t>
            </w:r>
          </w:p>
        </w:tc>
      </w:tr>
    </w:tbl>
    <w:p w14:paraId="1443BCF1" w14:textId="77777777" w:rsidR="00426B4E" w:rsidRPr="00A74B60" w:rsidRDefault="00426B4E" w:rsidP="00A74B60">
      <w:bookmarkStart w:id="0" w:name="_GoBack"/>
      <w:bookmarkEnd w:id="0"/>
    </w:p>
    <w:sectPr w:rsidR="00426B4E" w:rsidRPr="00A74B60" w:rsidSect="000361A0">
      <w:headerReference w:type="first" r:id="rId6"/>
      <w:footerReference w:type="first" r:id="rId7"/>
      <w:pgSz w:w="16820" w:h="11900" w:orient="landscape"/>
      <w:pgMar w:top="1917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066141" w14:textId="77777777" w:rsidR="00426B4E" w:rsidRDefault="00426B4E" w:rsidP="002C6FF5">
      <w:r>
        <w:separator/>
      </w:r>
    </w:p>
  </w:endnote>
  <w:endnote w:type="continuationSeparator" w:id="0">
    <w:p w14:paraId="139C7A08" w14:textId="77777777" w:rsidR="00426B4E" w:rsidRDefault="00426B4E" w:rsidP="002C6F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41045F" w14:textId="77777777" w:rsidR="000361A0" w:rsidRDefault="000361A0">
    <w:pPr>
      <w:pStyle w:val="Footer"/>
    </w:pPr>
    <w:r w:rsidRPr="000361A0">
      <w:rPr>
        <w:noProof/>
        <w:lang w:val="en-GB" w:eastAsia="en-GB"/>
      </w:rPr>
      <w:drawing>
        <wp:anchor distT="0" distB="0" distL="114300" distR="114300" simplePos="0" relativeHeight="251660288" behindDoc="1" locked="0" layoutInCell="1" allowOverlap="1" wp14:anchorId="124DCA2E" wp14:editId="4D5201D4">
          <wp:simplePos x="0" y="0"/>
          <wp:positionH relativeFrom="column">
            <wp:posOffset>-901065</wp:posOffset>
          </wp:positionH>
          <wp:positionV relativeFrom="page">
            <wp:posOffset>6612715</wp:posOffset>
          </wp:positionV>
          <wp:extent cx="10691495" cy="934720"/>
          <wp:effectExtent l="0" t="0" r="1905" b="5080"/>
          <wp:wrapNone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J2530-PF Banner Sept 2016 bAse L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1495" cy="9347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154F5C" w14:textId="77777777" w:rsidR="00426B4E" w:rsidRDefault="00426B4E" w:rsidP="002C6FF5">
      <w:r>
        <w:separator/>
      </w:r>
    </w:p>
  </w:footnote>
  <w:footnote w:type="continuationSeparator" w:id="0">
    <w:p w14:paraId="1A5C87F7" w14:textId="77777777" w:rsidR="00426B4E" w:rsidRDefault="00426B4E" w:rsidP="002C6F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289A0C" w14:textId="77777777" w:rsidR="000361A0" w:rsidRDefault="000361A0">
    <w:pPr>
      <w:pStyle w:val="Header"/>
    </w:pPr>
    <w:r w:rsidRPr="000361A0">
      <w:rPr>
        <w:noProof/>
        <w:lang w:val="en-GB" w:eastAsia="en-GB"/>
      </w:rPr>
      <w:drawing>
        <wp:anchor distT="0" distB="0" distL="114300" distR="114300" simplePos="0" relativeHeight="251659264" behindDoc="1" locked="0" layoutInCell="1" allowOverlap="1" wp14:anchorId="6A93F917" wp14:editId="49C7D546">
          <wp:simplePos x="0" y="0"/>
          <wp:positionH relativeFrom="column">
            <wp:posOffset>-901065</wp:posOffset>
          </wp:positionH>
          <wp:positionV relativeFrom="page">
            <wp:posOffset>-2715</wp:posOffset>
          </wp:positionV>
          <wp:extent cx="10691640" cy="1124269"/>
          <wp:effectExtent l="0" t="0" r="1905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2530-PC A4 Generic LS Top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1640" cy="11242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B4E"/>
    <w:rsid w:val="000361A0"/>
    <w:rsid w:val="00091DE7"/>
    <w:rsid w:val="000C3E99"/>
    <w:rsid w:val="00107BC1"/>
    <w:rsid w:val="001505C0"/>
    <w:rsid w:val="00171BB8"/>
    <w:rsid w:val="00245407"/>
    <w:rsid w:val="00255B57"/>
    <w:rsid w:val="002C6FF5"/>
    <w:rsid w:val="003543C0"/>
    <w:rsid w:val="00426B4E"/>
    <w:rsid w:val="004D4036"/>
    <w:rsid w:val="004E635D"/>
    <w:rsid w:val="005630B1"/>
    <w:rsid w:val="00652CB2"/>
    <w:rsid w:val="00687D9A"/>
    <w:rsid w:val="006C759D"/>
    <w:rsid w:val="006E533A"/>
    <w:rsid w:val="00720ED1"/>
    <w:rsid w:val="007308A6"/>
    <w:rsid w:val="0079732D"/>
    <w:rsid w:val="008D09E5"/>
    <w:rsid w:val="00980A9A"/>
    <w:rsid w:val="009D777F"/>
    <w:rsid w:val="009E300B"/>
    <w:rsid w:val="00A169CB"/>
    <w:rsid w:val="00A25BBA"/>
    <w:rsid w:val="00A74B60"/>
    <w:rsid w:val="00B06E7D"/>
    <w:rsid w:val="00BF4434"/>
    <w:rsid w:val="00C042F4"/>
    <w:rsid w:val="00C20CD8"/>
    <w:rsid w:val="00C4724D"/>
    <w:rsid w:val="00C561FA"/>
    <w:rsid w:val="00CC7AFF"/>
    <w:rsid w:val="00D63152"/>
    <w:rsid w:val="00E052ED"/>
    <w:rsid w:val="00E9658D"/>
    <w:rsid w:val="00F81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AC59D69"/>
  <w15:chartTrackingRefBased/>
  <w15:docId w15:val="{C30C2BC2-B006-427A-AC44-BF0326CC3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C6FF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FF5"/>
  </w:style>
  <w:style w:type="paragraph" w:styleId="Footer">
    <w:name w:val="footer"/>
    <w:basedOn w:val="Normal"/>
    <w:link w:val="FooterChar"/>
    <w:uiPriority w:val="99"/>
    <w:unhideWhenUsed/>
    <w:rsid w:val="002C6FF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FF5"/>
  </w:style>
  <w:style w:type="paragraph" w:styleId="BalloonText">
    <w:name w:val="Balloon Text"/>
    <w:basedOn w:val="Normal"/>
    <w:link w:val="BalloonTextChar"/>
    <w:uiPriority w:val="99"/>
    <w:semiHidden/>
    <w:unhideWhenUsed/>
    <w:rsid w:val="00C4724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724D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426B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Templates\Banner%20Template%20-%20Princethorpe%20-%20Landscape%20-%20Nov%202016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Banner Template - Princethorpe - Landscape - Nov 2016</Template>
  <TotalTime>0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Princethorpe Foundation</Company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 Pyne</dc:creator>
  <cp:keywords/>
  <dc:description/>
  <cp:lastModifiedBy>Liz Pyne</cp:lastModifiedBy>
  <cp:revision>2</cp:revision>
  <cp:lastPrinted>2017-11-02T16:49:00Z</cp:lastPrinted>
  <dcterms:created xsi:type="dcterms:W3CDTF">2020-09-02T20:31:00Z</dcterms:created>
  <dcterms:modified xsi:type="dcterms:W3CDTF">2020-09-02T20:31:00Z</dcterms:modified>
</cp:coreProperties>
</file>