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72C6" w:rsidRDefault="00A472C6" w:rsidP="000B3D90">
      <w:pPr>
        <w:rPr>
          <w:rFonts w:ascii="Arial" w:eastAsia="Times New Roman" w:hAnsi="Arial" w:cs="Arial"/>
          <w:b/>
          <w:bCs/>
          <w:caps/>
          <w:sz w:val="24"/>
          <w:szCs w:val="20"/>
          <w:u w:val="single"/>
        </w:rPr>
      </w:pPr>
      <w:bookmarkStart w:id="0" w:name="_GoBack"/>
      <w:bookmarkEnd w:id="0"/>
      <w:r w:rsidRPr="00A472C6">
        <w:rPr>
          <w:rFonts w:ascii="Arial" w:eastAsia="Times New Roman" w:hAnsi="Arial" w:cs="Arial"/>
          <w:b/>
          <w:bCs/>
          <w:caps/>
          <w:sz w:val="24"/>
          <w:szCs w:val="20"/>
          <w:u w:val="single"/>
        </w:rPr>
        <w:t>Teachers’ standards 1 – 8</w:t>
      </w:r>
      <w:r>
        <w:rPr>
          <w:rFonts w:ascii="Arial" w:eastAsia="Times New Roman" w:hAnsi="Arial" w:cs="Arial"/>
          <w:b/>
          <w:bCs/>
          <w:caps/>
          <w:sz w:val="24"/>
          <w:szCs w:val="20"/>
          <w:u w:val="single"/>
        </w:rPr>
        <w:t>:</w:t>
      </w:r>
      <w:r w:rsidR="00491D76">
        <w:rPr>
          <w:rFonts w:ascii="Arial" w:eastAsia="Times New Roman" w:hAnsi="Arial" w:cs="Arial"/>
          <w:b/>
          <w:bCs/>
          <w:caps/>
          <w:sz w:val="24"/>
          <w:szCs w:val="20"/>
          <w:u w:val="single"/>
        </w:rPr>
        <w:t xml:space="preserve"> </w:t>
      </w:r>
      <w:r w:rsidRPr="00A472C6">
        <w:rPr>
          <w:rFonts w:ascii="Arial" w:eastAsia="Times New Roman" w:hAnsi="Arial" w:cs="Arial"/>
          <w:b/>
          <w:bCs/>
          <w:caps/>
          <w:sz w:val="24"/>
          <w:szCs w:val="20"/>
          <w:u w:val="single"/>
        </w:rPr>
        <w:t>learning questions</w:t>
      </w:r>
    </w:p>
    <w:p w:rsidR="00F13B39" w:rsidRPr="00F13B39" w:rsidRDefault="00F13B39" w:rsidP="00F13B39">
      <w:pPr>
        <w:rPr>
          <w:rFonts w:ascii="Arial" w:eastAsia="Times New Roman" w:hAnsi="Arial" w:cs="Arial"/>
          <w:bCs/>
          <w:caps/>
          <w:sz w:val="20"/>
          <w:szCs w:val="20"/>
        </w:rPr>
      </w:pPr>
      <w:r>
        <w:rPr>
          <w:rFonts w:ascii="Arial" w:eastAsia="Times New Roman" w:hAnsi="Arial" w:cs="Arial"/>
          <w:bCs/>
          <w:caps/>
          <w:sz w:val="20"/>
          <w:szCs w:val="20"/>
        </w:rPr>
        <w:t>(</w:t>
      </w:r>
      <w:r w:rsidRPr="00F13B39">
        <w:rPr>
          <w:rFonts w:ascii="Arial" w:eastAsia="Times New Roman" w:hAnsi="Arial" w:cs="Arial"/>
          <w:bCs/>
          <w:caps/>
          <w:sz w:val="20"/>
          <w:szCs w:val="20"/>
        </w:rPr>
        <w:t xml:space="preserve">Source: </w:t>
      </w:r>
      <w:r w:rsidRPr="00F13B39">
        <w:rPr>
          <w:rFonts w:ascii="Arial" w:eastAsia="Times New Roman" w:hAnsi="Arial" w:cs="Arial"/>
          <w:bCs/>
          <w:caps/>
          <w:sz w:val="20"/>
          <w:szCs w:val="20"/>
        </w:rPr>
        <w:t>Teachers’ Standards DfE 2013:</w:t>
      </w:r>
    </w:p>
    <w:p w:rsidR="00F13B39" w:rsidRPr="00F13B39" w:rsidRDefault="00F13B39" w:rsidP="00F13B39">
      <w:pPr>
        <w:rPr>
          <w:rFonts w:ascii="Arial" w:eastAsia="Times New Roman" w:hAnsi="Arial" w:cs="Arial"/>
          <w:bCs/>
          <w:caps/>
          <w:sz w:val="20"/>
          <w:szCs w:val="20"/>
        </w:rPr>
      </w:pPr>
      <w:r w:rsidRPr="00F13B39">
        <w:rPr>
          <w:rFonts w:ascii="Arial" w:eastAsia="Times New Roman" w:hAnsi="Arial" w:cs="Arial"/>
          <w:bCs/>
          <w:caps/>
          <w:sz w:val="20"/>
          <w:szCs w:val="20"/>
        </w:rPr>
        <w:t>Guidance on the use of the Warwick assessment descriptors (September 2014)</w:t>
      </w:r>
      <w:r>
        <w:rPr>
          <w:rFonts w:ascii="Arial" w:eastAsia="Times New Roman" w:hAnsi="Arial" w:cs="Arial"/>
          <w:bCs/>
          <w:caps/>
          <w:sz w:val="20"/>
          <w:szCs w:val="20"/>
        </w:rPr>
        <w:t>).</w:t>
      </w:r>
    </w:p>
    <w:p w:rsidR="00A472C6" w:rsidRPr="00A472C6" w:rsidRDefault="00A472C6" w:rsidP="000B3D90">
      <w:pPr>
        <w:rPr>
          <w:rFonts w:ascii="Arial" w:eastAsia="Times New Roman" w:hAnsi="Arial" w:cs="Arial"/>
          <w:b/>
          <w:bCs/>
          <w:caps/>
          <w:sz w:val="24"/>
          <w:szCs w:val="20"/>
          <w:u w:val="single"/>
        </w:rPr>
      </w:pPr>
    </w:p>
    <w:p w:rsidR="00ED6C1A" w:rsidRPr="00A472C6" w:rsidRDefault="00ED6C1A" w:rsidP="00A472C6">
      <w:pPr>
        <w:pStyle w:val="ListParagraph"/>
        <w:numPr>
          <w:ilvl w:val="0"/>
          <w:numId w:val="3"/>
        </w:numPr>
        <w:jc w:val="both"/>
        <w:rPr>
          <w:rFonts w:ascii="Arial" w:eastAsia="Times New Roman" w:hAnsi="Arial" w:cs="Arial"/>
          <w:b/>
          <w:bCs/>
          <w:i/>
          <w:caps/>
          <w:sz w:val="24"/>
          <w:szCs w:val="20"/>
        </w:rPr>
      </w:pPr>
      <w:r w:rsidRPr="00A472C6">
        <w:rPr>
          <w:rFonts w:ascii="Arial" w:eastAsia="Times New Roman" w:hAnsi="Arial" w:cs="Arial"/>
          <w:b/>
          <w:bCs/>
          <w:i/>
          <w:caps/>
          <w:sz w:val="24"/>
          <w:szCs w:val="20"/>
        </w:rPr>
        <w:t>Set high expectations which inspire, motivate and challenge pupils</w:t>
      </w:r>
    </w:p>
    <w:p w:rsidR="00ED6C1A" w:rsidRPr="00ED6C1A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ED6C1A">
        <w:rPr>
          <w:rFonts w:ascii="Calibri" w:eastAsia="Times New Roman" w:hAnsi="Calibri" w:cs="Calibri"/>
          <w:i/>
          <w:sz w:val="24"/>
          <w:szCs w:val="24"/>
        </w:rPr>
        <w:t>How do you show your awareness of the school health and safety policy?  How is this reflected in your planning?</w:t>
      </w:r>
    </w:p>
    <w:p w:rsidR="00ED6C1A" w:rsidRPr="00ED6C1A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>
        <w:rPr>
          <w:rFonts w:ascii="Calibri" w:eastAsia="Times New Roman" w:hAnsi="Calibri" w:cs="Calibri"/>
          <w:i/>
          <w:sz w:val="24"/>
          <w:szCs w:val="24"/>
        </w:rPr>
        <w:t xml:space="preserve">How do you </w:t>
      </w:r>
      <w:r w:rsidRPr="00ED6C1A">
        <w:rPr>
          <w:rFonts w:ascii="Calibri" w:eastAsia="Times New Roman" w:hAnsi="Calibri" w:cs="Calibri"/>
          <w:i/>
          <w:sz w:val="24"/>
          <w:szCs w:val="24"/>
        </w:rPr>
        <w:t>use the classroom environment to support your learners?</w:t>
      </w:r>
    </w:p>
    <w:p w:rsidR="00ED6C1A" w:rsidRPr="00ED6C1A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>
        <w:rPr>
          <w:rFonts w:ascii="Calibri" w:eastAsia="Times New Roman" w:hAnsi="Calibri" w:cs="Calibri"/>
          <w:i/>
          <w:sz w:val="24"/>
          <w:szCs w:val="24"/>
        </w:rPr>
        <w:t xml:space="preserve">How do you </w:t>
      </w:r>
      <w:r w:rsidRPr="00ED6C1A">
        <w:rPr>
          <w:rFonts w:ascii="Calibri" w:eastAsia="Times New Roman" w:hAnsi="Calibri" w:cs="Calibri"/>
          <w:i/>
          <w:sz w:val="24"/>
          <w:szCs w:val="24"/>
        </w:rPr>
        <w:t>motivate or enthuse pupils?</w:t>
      </w:r>
    </w:p>
    <w:p w:rsidR="00ED6C1A" w:rsidRPr="00ED6C1A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>
        <w:rPr>
          <w:rFonts w:ascii="Calibri" w:eastAsia="Times New Roman" w:hAnsi="Calibri" w:cs="Calibri"/>
          <w:i/>
          <w:sz w:val="24"/>
          <w:szCs w:val="24"/>
        </w:rPr>
        <w:t xml:space="preserve">How do you </w:t>
      </w:r>
      <w:r w:rsidRPr="00ED6C1A">
        <w:rPr>
          <w:rFonts w:ascii="Calibri" w:eastAsia="Times New Roman" w:hAnsi="Calibri" w:cs="Calibri"/>
          <w:i/>
          <w:sz w:val="24"/>
          <w:szCs w:val="24"/>
        </w:rPr>
        <w:t>ensure tasks are relevant end engaging?</w:t>
      </w:r>
    </w:p>
    <w:p w:rsidR="00ED6C1A" w:rsidRPr="00ED6C1A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>
        <w:rPr>
          <w:rFonts w:ascii="Calibri" w:eastAsia="Times New Roman" w:hAnsi="Calibri" w:cs="Calibri"/>
          <w:i/>
          <w:sz w:val="24"/>
          <w:szCs w:val="24"/>
        </w:rPr>
        <w:t xml:space="preserve">How do you </w:t>
      </w:r>
      <w:r w:rsidRPr="00ED6C1A">
        <w:rPr>
          <w:rFonts w:ascii="Calibri" w:eastAsia="Times New Roman" w:hAnsi="Calibri" w:cs="Calibri"/>
          <w:i/>
          <w:sz w:val="24"/>
          <w:szCs w:val="24"/>
        </w:rPr>
        <w:t>set meaningful and challenging targets for pupils?</w:t>
      </w:r>
    </w:p>
    <w:p w:rsidR="00ED6C1A" w:rsidRPr="00ED6C1A" w:rsidRDefault="000B3D90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>
        <w:rPr>
          <w:rFonts w:ascii="Calibri" w:eastAsia="Times New Roman" w:hAnsi="Calibri" w:cs="Calibri"/>
          <w:i/>
          <w:sz w:val="24"/>
          <w:szCs w:val="24"/>
        </w:rPr>
        <w:t xml:space="preserve">How do you </w:t>
      </w:r>
      <w:r w:rsidR="00ED6C1A" w:rsidRPr="00ED6C1A">
        <w:rPr>
          <w:rFonts w:ascii="Calibri" w:eastAsia="Times New Roman" w:hAnsi="Calibri" w:cs="Calibri"/>
          <w:i/>
          <w:sz w:val="24"/>
          <w:szCs w:val="24"/>
        </w:rPr>
        <w:t>act as a positive role model in class and in the wider school?</w:t>
      </w:r>
    </w:p>
    <w:p w:rsidR="00ED6C1A" w:rsidRPr="00ED6C1A" w:rsidRDefault="000B3D90" w:rsidP="00ED6C1A">
      <w:pPr>
        <w:widowControl w:val="0"/>
        <w:spacing w:after="0" w:line="240" w:lineRule="auto"/>
        <w:rPr>
          <w:rFonts w:ascii="Calibri" w:eastAsia="Times New Roman" w:hAnsi="Calibri" w:cs="Calibri"/>
          <w:b/>
          <w:i/>
          <w:sz w:val="24"/>
          <w:szCs w:val="24"/>
        </w:rPr>
      </w:pPr>
      <w:r>
        <w:rPr>
          <w:rFonts w:ascii="Calibri" w:eastAsia="Times New Roman" w:hAnsi="Calibri" w:cs="Calibri"/>
          <w:i/>
          <w:sz w:val="24"/>
          <w:szCs w:val="24"/>
        </w:rPr>
        <w:t xml:space="preserve">How do you </w:t>
      </w:r>
      <w:r w:rsidR="00ED6C1A" w:rsidRPr="00ED6C1A">
        <w:rPr>
          <w:rFonts w:ascii="Calibri" w:eastAsia="Times New Roman" w:hAnsi="Calibri" w:cs="Calibri"/>
          <w:i/>
          <w:sz w:val="24"/>
          <w:szCs w:val="24"/>
        </w:rPr>
        <w:t xml:space="preserve">encourage all pupils to participate fully in their learning? </w:t>
      </w:r>
    </w:p>
    <w:p w:rsidR="00ED6C1A" w:rsidRDefault="000B3D90" w:rsidP="00A472C6">
      <w:pPr>
        <w:rPr>
          <w:rFonts w:ascii="Arial" w:eastAsia="Times New Roman" w:hAnsi="Arial" w:cs="Arial"/>
          <w:b/>
          <w:bCs/>
          <w:i/>
          <w:caps/>
          <w:sz w:val="24"/>
          <w:szCs w:val="24"/>
        </w:rPr>
      </w:pPr>
      <w:r>
        <w:rPr>
          <w:rFonts w:ascii="Calibri" w:eastAsia="Times New Roman" w:hAnsi="Calibri" w:cs="Calibri"/>
          <w:i/>
          <w:sz w:val="24"/>
          <w:szCs w:val="24"/>
        </w:rPr>
        <w:t xml:space="preserve">How do you </w:t>
      </w:r>
      <w:r w:rsidR="00ED6C1A" w:rsidRPr="00ED6C1A">
        <w:rPr>
          <w:rFonts w:ascii="Calibri" w:eastAsia="Times New Roman" w:hAnsi="Calibri" w:cs="Calibri"/>
          <w:i/>
          <w:sz w:val="24"/>
          <w:szCs w:val="24"/>
        </w:rPr>
        <w:t>create relationships with pupils based on mutual respect?</w:t>
      </w:r>
    </w:p>
    <w:p w:rsidR="00A472C6" w:rsidRPr="00A472C6" w:rsidRDefault="00A472C6" w:rsidP="00A472C6">
      <w:pPr>
        <w:rPr>
          <w:rFonts w:ascii="Arial" w:eastAsia="Times New Roman" w:hAnsi="Arial" w:cs="Arial"/>
          <w:b/>
          <w:bCs/>
          <w:i/>
          <w:caps/>
          <w:sz w:val="24"/>
          <w:szCs w:val="24"/>
        </w:rPr>
      </w:pPr>
    </w:p>
    <w:p w:rsidR="00ED6C1A" w:rsidRPr="00A472C6" w:rsidRDefault="00ED6C1A" w:rsidP="00A472C6">
      <w:pPr>
        <w:jc w:val="both"/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  <w:r w:rsidRPr="00A472C6"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  <w:t>2</w:t>
      </w:r>
      <w:r w:rsidR="00A472C6"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  <w:t>.</w:t>
      </w:r>
      <w:r w:rsidRPr="00A472C6"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  <w:t xml:space="preserve">   Promote good progress and outcomes by pupils</w:t>
      </w:r>
    </w:p>
    <w:p w:rsidR="00ED6C1A" w:rsidRPr="00A472C6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b/>
          <w:i/>
          <w:sz w:val="24"/>
          <w:szCs w:val="24"/>
        </w:rPr>
      </w:pPr>
      <w:r w:rsidRPr="00A472C6">
        <w:rPr>
          <w:rFonts w:ascii="Calibri" w:eastAsia="Times New Roman" w:hAnsi="Calibri" w:cs="Calibri"/>
          <w:b/>
          <w:i/>
          <w:sz w:val="24"/>
          <w:szCs w:val="24"/>
        </w:rPr>
        <w:t>For example….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>In what ways are teachers accountable for pupils’ attainment and progress?</w:t>
      </w:r>
    </w:p>
    <w:p w:rsidR="00ED6C1A" w:rsidRPr="00C20E7B" w:rsidRDefault="00D23E9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>
        <w:rPr>
          <w:rFonts w:ascii="Calibri" w:eastAsia="Times New Roman" w:hAnsi="Calibri" w:cs="Calibri"/>
          <w:i/>
          <w:sz w:val="24"/>
          <w:szCs w:val="24"/>
        </w:rPr>
        <w:t>In what ways</w:t>
      </w:r>
      <w:r w:rsidR="00ED6C1A" w:rsidRPr="00C20E7B">
        <w:rPr>
          <w:rFonts w:ascii="Calibri" w:eastAsia="Times New Roman" w:hAnsi="Calibri" w:cs="Calibri"/>
          <w:i/>
          <w:sz w:val="24"/>
          <w:szCs w:val="24"/>
        </w:rPr>
        <w:t xml:space="preserve"> can a teacher make an impact on pupils’ attainment and progress?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>How do you use age-related expectations for pupil achievement and progress in your planning?</w:t>
      </w:r>
    </w:p>
    <w:p w:rsidR="00ED6C1A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How might you evaluate the impact that </w:t>
      </w:r>
      <w:r w:rsidRPr="00C20E7B">
        <w:rPr>
          <w:rFonts w:ascii="Calibri" w:eastAsia="Times New Roman" w:hAnsi="Calibri" w:cs="Calibri"/>
          <w:b/>
          <w:i/>
          <w:sz w:val="24"/>
          <w:szCs w:val="24"/>
        </w:rPr>
        <w:t>you</w:t>
      </w: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 are having on pupils’ learning within your lessons?</w:t>
      </w:r>
    </w:p>
    <w:p w:rsidR="00ED6C1A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How might you evaluate the impact that </w:t>
      </w:r>
      <w:r w:rsidRPr="00C20E7B">
        <w:rPr>
          <w:rFonts w:ascii="Calibri" w:eastAsia="Times New Roman" w:hAnsi="Calibri" w:cs="Calibri"/>
          <w:b/>
          <w:i/>
          <w:sz w:val="24"/>
          <w:szCs w:val="24"/>
        </w:rPr>
        <w:t>you</w:t>
      </w: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 are having on </w:t>
      </w:r>
      <w:r>
        <w:rPr>
          <w:rFonts w:ascii="Calibri" w:eastAsia="Times New Roman" w:hAnsi="Calibri" w:cs="Calibri"/>
          <w:i/>
          <w:sz w:val="24"/>
          <w:szCs w:val="24"/>
        </w:rPr>
        <w:t xml:space="preserve">the </w:t>
      </w: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learning </w:t>
      </w:r>
      <w:r>
        <w:rPr>
          <w:rFonts w:ascii="Calibri" w:eastAsia="Times New Roman" w:hAnsi="Calibri" w:cs="Calibri"/>
          <w:i/>
          <w:sz w:val="24"/>
          <w:szCs w:val="24"/>
        </w:rPr>
        <w:t xml:space="preserve">of groups of pupils </w:t>
      </w:r>
      <w:r w:rsidRPr="00C20E7B">
        <w:rPr>
          <w:rFonts w:ascii="Calibri" w:eastAsia="Times New Roman" w:hAnsi="Calibri" w:cs="Calibri"/>
          <w:i/>
          <w:sz w:val="24"/>
          <w:szCs w:val="24"/>
        </w:rPr>
        <w:t>within your lessons?</w:t>
      </w:r>
    </w:p>
    <w:p w:rsidR="00ED6C1A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How might you evaluate the impact that </w:t>
      </w:r>
      <w:r w:rsidRPr="00C20E7B">
        <w:rPr>
          <w:rFonts w:ascii="Calibri" w:eastAsia="Times New Roman" w:hAnsi="Calibri" w:cs="Calibri"/>
          <w:b/>
          <w:i/>
          <w:sz w:val="24"/>
          <w:szCs w:val="24"/>
        </w:rPr>
        <w:t>you</w:t>
      </w: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 are having on pupils’ learning </w:t>
      </w:r>
      <w:r>
        <w:rPr>
          <w:rFonts w:ascii="Calibri" w:eastAsia="Times New Roman" w:hAnsi="Calibri" w:cs="Calibri"/>
          <w:i/>
          <w:sz w:val="24"/>
          <w:szCs w:val="24"/>
        </w:rPr>
        <w:t>over time</w:t>
      </w:r>
      <w:r w:rsidRPr="00C20E7B">
        <w:rPr>
          <w:rFonts w:ascii="Calibri" w:eastAsia="Times New Roman" w:hAnsi="Calibri" w:cs="Calibri"/>
          <w:i/>
          <w:sz w:val="24"/>
          <w:szCs w:val="24"/>
        </w:rPr>
        <w:t>?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How might you evaluate the impact that </w:t>
      </w:r>
      <w:r w:rsidRPr="00C20E7B">
        <w:rPr>
          <w:rFonts w:ascii="Calibri" w:eastAsia="Times New Roman" w:hAnsi="Calibri" w:cs="Calibri"/>
          <w:b/>
          <w:i/>
          <w:sz w:val="24"/>
          <w:szCs w:val="24"/>
        </w:rPr>
        <w:t>you</w:t>
      </w: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 are having on </w:t>
      </w:r>
      <w:r>
        <w:rPr>
          <w:rFonts w:ascii="Calibri" w:eastAsia="Times New Roman" w:hAnsi="Calibri" w:cs="Calibri"/>
          <w:i/>
          <w:sz w:val="24"/>
          <w:szCs w:val="24"/>
        </w:rPr>
        <w:t xml:space="preserve">the </w:t>
      </w: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learning </w:t>
      </w:r>
      <w:r>
        <w:rPr>
          <w:rFonts w:ascii="Calibri" w:eastAsia="Times New Roman" w:hAnsi="Calibri" w:cs="Calibri"/>
          <w:i/>
          <w:sz w:val="24"/>
          <w:szCs w:val="24"/>
        </w:rPr>
        <w:t>of groups of pupils over time</w:t>
      </w:r>
      <w:r w:rsidRPr="00C20E7B">
        <w:rPr>
          <w:rFonts w:ascii="Calibri" w:eastAsia="Times New Roman" w:hAnsi="Calibri" w:cs="Calibri"/>
          <w:i/>
          <w:sz w:val="24"/>
          <w:szCs w:val="24"/>
        </w:rPr>
        <w:t>?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>Can you explain the impact you have had on pupils’ achievements on this placement?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What information do you need in order to be able to plan for progression? 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>How do you sequence activities to secure this?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>Can you explain how you have planned for progression?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>How do you use assessment information to move pupils’ learning forward?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How are particular learning objectives set?  How are they linked to prior learning?  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>How do you evaluate whether pupils have met the learning objective?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>How do you guide learners to reflect on their own progress?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 xml:space="preserve">What learning theories are you aware of? 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>How are these learning theories applied in the classroom?</w:t>
      </w:r>
    </w:p>
    <w:p w:rsidR="00ED6C1A" w:rsidRPr="00C20E7B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C20E7B">
        <w:rPr>
          <w:rFonts w:ascii="Calibri" w:eastAsia="Times New Roman" w:hAnsi="Calibri" w:cs="Calibri"/>
          <w:i/>
          <w:sz w:val="24"/>
          <w:szCs w:val="24"/>
        </w:rPr>
        <w:t>What strategies have you used to scaffold learning effectively?</w:t>
      </w:r>
    </w:p>
    <w:p w:rsidR="00ED6C1A" w:rsidRDefault="00ED6C1A" w:rsidP="00ED6C1A">
      <w:pPr>
        <w:rPr>
          <w:rFonts w:ascii="Calibri" w:eastAsia="Times New Roman" w:hAnsi="Calibri" w:cs="Calibri"/>
          <w:i/>
          <w:sz w:val="24"/>
          <w:szCs w:val="24"/>
        </w:rPr>
      </w:pPr>
      <w:r w:rsidRPr="00ED6C1A">
        <w:rPr>
          <w:rFonts w:ascii="Calibri" w:eastAsia="Times New Roman" w:hAnsi="Calibri" w:cs="Calibri"/>
          <w:i/>
          <w:sz w:val="24"/>
          <w:szCs w:val="24"/>
        </w:rPr>
        <w:lastRenderedPageBreak/>
        <w:t>With reference to learning theories, why have you selected a particular teaching/learning approach or strategy, and how has this promoted learning?</w:t>
      </w:r>
    </w:p>
    <w:p w:rsidR="00A472C6" w:rsidRDefault="00A472C6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</w:p>
    <w:p w:rsidR="00ED6C1A" w:rsidRDefault="00ED6C1A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  <w:r w:rsidRPr="00C20E7B"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  <w:t>3. Demonstrate good subject and curriculum knowledge</w:t>
      </w:r>
    </w:p>
    <w:p w:rsidR="00ED6C1A" w:rsidRPr="00A472C6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b/>
          <w:i/>
          <w:sz w:val="24"/>
          <w:szCs w:val="24"/>
        </w:rPr>
      </w:pPr>
      <w:r w:rsidRPr="00A472C6">
        <w:rPr>
          <w:rFonts w:ascii="Calibri" w:eastAsia="Times New Roman" w:hAnsi="Calibri" w:cs="Calibri"/>
          <w:b/>
          <w:i/>
          <w:sz w:val="24"/>
          <w:szCs w:val="24"/>
        </w:rPr>
        <w:t>For example….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 xml:space="preserve">What steps do you take to ensure that your subject knowledge is secure? 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Why is it important to have secure subject knowledge?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use the relevant frameworks/curricula when planning?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select appropriate activities/approaches for teaching?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In what ways is your pedagogy /practice related to the phase in which you are teaching?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help pupils to understand the relevance and value of what they are learning?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 xml:space="preserve">How do you encourage pupils to engage critically with their learning of the subject?  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does this foster appreciation of the subject?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 xml:space="preserve"> 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identify opportunities, or capitalise upon opportunities to promote high standar</w:t>
      </w:r>
      <w:r w:rsidR="00D23E9A">
        <w:rPr>
          <w:rFonts w:ascii="Calibri" w:eastAsia="Times New Roman" w:hAnsi="Calibri" w:cs="Calibri"/>
          <w:i/>
          <w:sz w:val="24"/>
          <w:szCs w:val="24"/>
        </w:rPr>
        <w:t>ds in literacy, articulacy and S</w:t>
      </w:r>
      <w:r w:rsidRPr="000B3D90">
        <w:rPr>
          <w:rFonts w:ascii="Calibri" w:eastAsia="Times New Roman" w:hAnsi="Calibri" w:cs="Calibri"/>
          <w:i/>
          <w:sz w:val="24"/>
          <w:szCs w:val="24"/>
        </w:rPr>
        <w:t>tandard English?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adapt your language and expectations to meet the needs of all learners?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use appropriate vocabulary for developing mathematic understanding?</w:t>
      </w:r>
    </w:p>
    <w:p w:rsidR="00ED6C1A" w:rsidRDefault="00ED6C1A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</w:p>
    <w:p w:rsidR="00ED6C1A" w:rsidRDefault="00ED6C1A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  <w:r w:rsidRPr="00C20E7B"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  <w:t>4. PLAN AND TEACH WELL-STRUCTURED LESSONS</w:t>
      </w:r>
    </w:p>
    <w:p w:rsidR="00ED6C1A" w:rsidRPr="00A472C6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b/>
          <w:i/>
          <w:sz w:val="24"/>
          <w:szCs w:val="24"/>
        </w:rPr>
      </w:pPr>
      <w:r w:rsidRPr="00A472C6">
        <w:rPr>
          <w:rFonts w:ascii="Calibri" w:eastAsia="Times New Roman" w:hAnsi="Calibri" w:cs="Calibri"/>
          <w:b/>
          <w:i/>
          <w:sz w:val="24"/>
          <w:szCs w:val="24"/>
        </w:rPr>
        <w:t>For example….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set clear, challenging and differentiated learning objectives?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your lessons make effective use of time?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ensure that your lessons have sufficient time for all phases of the lesson?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ensure that what you plan meets the needs of all children?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manage transitions effectively?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constitutes an effective plenary?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know your pupils have understood what you have communicated to them?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explain key content clearly and make it accessible to all abilities?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will you check pupils’ knowledge and understanding during the course of a lesson?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communicate enthusiasm for what is being learned?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know that you have aroused pupils’ curiosity?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plan and deliver an imaginative/creative lesson?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know that pupils are engaged in learning in all stages of the lesson?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know that pupils are making progress in all stages of the lesson?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have you used ICT effectively to enable learners or enhance learning?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reflect on the strengths and areas for development of your lesson?  How does this reflection inform subsequent planning?</w:t>
      </w:r>
    </w:p>
    <w:p w:rsidR="00ED6C1A" w:rsidRDefault="00ED6C1A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</w:p>
    <w:p w:rsidR="00A472C6" w:rsidRDefault="00A472C6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</w:p>
    <w:p w:rsidR="00ED6C1A" w:rsidRDefault="00ED6C1A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  <w:r w:rsidRPr="00C20E7B"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  <w:t>5. ADAPT TEACHING TO RESPOND TO THE STRENGTH AND NEEDS OF ALL pupils</w:t>
      </w:r>
    </w:p>
    <w:p w:rsidR="00ED6C1A" w:rsidRPr="00A472C6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b/>
          <w:i/>
          <w:sz w:val="24"/>
          <w:szCs w:val="24"/>
        </w:rPr>
      </w:pPr>
      <w:r w:rsidRPr="00A472C6">
        <w:rPr>
          <w:rFonts w:ascii="Calibri" w:eastAsia="Times New Roman" w:hAnsi="Calibri" w:cs="Calibri"/>
          <w:b/>
          <w:i/>
          <w:sz w:val="24"/>
          <w:szCs w:val="24"/>
        </w:rPr>
        <w:t>For example….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 xml:space="preserve">How does your planning take account of different needs and strengths of learners? 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does your planning refer to individual and group learning needs?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differentiation strategies have you found to be most effective and why?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know if your differentiation strategies have been effective?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In what ways do the resources you create/select promote inclusion?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organise pupil groupings to promote inclusion?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challenge the most able pupils in a particular subject?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support the least able pupils in a particular subject?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identify any barriers to learning? How do you use this information in your planning and teaching?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 xml:space="preserve">How do you cater for any specific </w:t>
      </w:r>
      <w:r w:rsidR="00D23E9A">
        <w:rPr>
          <w:rFonts w:ascii="Calibri" w:eastAsia="Times New Roman" w:hAnsi="Calibri" w:cs="Calibri"/>
          <w:i/>
          <w:sz w:val="24"/>
          <w:szCs w:val="24"/>
        </w:rPr>
        <w:t>individual needs (e.g. SEND/EHC plans</w:t>
      </w:r>
      <w:r w:rsidRPr="000B3D90">
        <w:rPr>
          <w:rFonts w:ascii="Calibri" w:eastAsia="Times New Roman" w:hAnsi="Calibri" w:cs="Calibri"/>
          <w:i/>
          <w:sz w:val="24"/>
          <w:szCs w:val="24"/>
        </w:rPr>
        <w:t xml:space="preserve">, G&amp;T, EAL, pupil premium, underperforming groups) to support pupil progress? 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devise age appropriate teaching and learning strategies?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Why are these particularly appropriate for the children you are teaching?</w:t>
      </w:r>
    </w:p>
    <w:p w:rsidR="00ED6C1A" w:rsidRDefault="00ED6C1A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</w:p>
    <w:p w:rsidR="00ED6C1A" w:rsidRDefault="00ED6C1A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  <w:r w:rsidRPr="00C20E7B"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  <w:t>6. MAKE ACCURATE AND PRODUCTIVE USE OF ASSESSMENT</w:t>
      </w:r>
    </w:p>
    <w:p w:rsidR="00ED6C1A" w:rsidRPr="00A472C6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b/>
          <w:i/>
          <w:sz w:val="24"/>
          <w:szCs w:val="24"/>
        </w:rPr>
      </w:pPr>
      <w:r w:rsidRPr="00A472C6">
        <w:rPr>
          <w:rFonts w:ascii="Calibri" w:eastAsia="Times New Roman" w:hAnsi="Calibri" w:cs="Calibri"/>
          <w:b/>
          <w:i/>
          <w:sz w:val="24"/>
          <w:szCs w:val="24"/>
        </w:rPr>
        <w:t>For example….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plan assessment opportunities into your lesson?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plan what you will assess, when you will assess and how you will assess?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range of formative assessment strategies do you use and why?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 xml:space="preserve">How will you use on-going assessment during lessons to move learning on? 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identify which pupils have achieved the learning objectives and which might not have?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use assessment information to inform future planning?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have you implemented the school’s assessment and marking policy?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give appropriate verbal feedback to learners which promotes learning?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does focussed and regular marking support pupil progress?  How do pupils have the opportunity to engage with/respond to marking comments?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encourage pupils to be partners in the assessment of their learning?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have/might you demonstrate effective use of peer assessment?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Explain when you have been able to use success criteria effectively to promote learning.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range of assessment records do you keep and why?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useful and manageable do you find these records?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Under what circumstances do you refer back to these records?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Explain your awareness of the school’s use of national benchmarks e.g. APP/NC level descriptions.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make use of the pupils’ targets in your planning and teaching?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In what ways have you contributed to pupil target-setting?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set targets which are challenging and achievable?</w:t>
      </w:r>
    </w:p>
    <w:p w:rsidR="00A472C6" w:rsidRPr="00A472C6" w:rsidRDefault="00ED6C1A" w:rsidP="00ED6C1A">
      <w:pPr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Explain your awareness of statutory assessment requirements.</w:t>
      </w:r>
    </w:p>
    <w:p w:rsidR="00ED6C1A" w:rsidRDefault="00ED6C1A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  <w:r w:rsidRPr="00C20E7B"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  <w:t>7. MANAGE BEHAVIOUR EFFECTIVELY TO ENSURE A GOOD AND SAFE LEARNING ENVIRONMENT</w:t>
      </w:r>
    </w:p>
    <w:p w:rsidR="00ED6C1A" w:rsidRPr="00A472C6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b/>
          <w:i/>
          <w:sz w:val="24"/>
          <w:szCs w:val="24"/>
        </w:rPr>
      </w:pPr>
      <w:r w:rsidRPr="00A472C6">
        <w:rPr>
          <w:rFonts w:ascii="Calibri" w:eastAsia="Times New Roman" w:hAnsi="Calibri" w:cs="Calibri"/>
          <w:b/>
          <w:i/>
          <w:sz w:val="24"/>
          <w:szCs w:val="24"/>
        </w:rPr>
        <w:t>For example….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steps do you take to minimise poor behaviour arising in the first place?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To what extent are pupils involved and motivated within your lessons?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consider classroom management issues when selecting activities and resources and organising groups?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communicate behavioural expectations to pupils?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daily routines do you use to minimise disruption?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To what extent do you the use the school’s behaviour policy?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 xml:space="preserve">How do you identify the main behaviour challenges in your teaching?  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are you doing to address these?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 xml:space="preserve">How do you use and justify a variety of behaviour management strategies? 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 xml:space="preserve">To what extent have you established consistent and effective systems?  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areas still need development?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 xml:space="preserve">What strategies have you used to establish good relationships with pupils?  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have these been successful?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To what extent do you use positive reinforcement to promote a positive classroom ethos?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challenging incidents have you experienced and are you able to learn from these?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know when and who you might seek additional support from in managing (challenging) behaviour?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do you promote good behaviour around the school?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strategies do you use to promote independent behaviour management?</w:t>
      </w:r>
    </w:p>
    <w:p w:rsidR="00ED6C1A" w:rsidRDefault="00ED6C1A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</w:p>
    <w:p w:rsidR="00ED6C1A" w:rsidRDefault="00ED6C1A" w:rsidP="00ED6C1A">
      <w:pPr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</w:pPr>
      <w:r w:rsidRPr="00C20E7B">
        <w:rPr>
          <w:rFonts w:ascii="Arial" w:eastAsia="Times New Roman" w:hAnsi="Arial" w:cs="Times New Roman"/>
          <w:b/>
          <w:bCs/>
          <w:i/>
          <w:caps/>
          <w:sz w:val="24"/>
          <w:szCs w:val="24"/>
        </w:rPr>
        <w:t>8. FULFIL WIDER PROFESSIONAL RESPONSIBILITIES</w:t>
      </w:r>
    </w:p>
    <w:p w:rsidR="00ED6C1A" w:rsidRPr="00A472C6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b/>
          <w:i/>
          <w:sz w:val="24"/>
          <w:szCs w:val="24"/>
        </w:rPr>
      </w:pPr>
      <w:r w:rsidRPr="00A472C6">
        <w:rPr>
          <w:rFonts w:ascii="Calibri" w:eastAsia="Times New Roman" w:hAnsi="Calibri" w:cs="Calibri"/>
          <w:b/>
          <w:i/>
          <w:sz w:val="24"/>
          <w:szCs w:val="24"/>
        </w:rPr>
        <w:t>For example….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Beyond your classroom practice, how have you contributed to the wider school community?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With whom do you feel you have established effective professional relationships?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have you established these relationships?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have you used staff expertise in the school to support you?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Give examples of your ability to work collaboratively with colleagues.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successfully have you integrated into staff teams and established positive working relationships with colleagues, including those with specific responsibility areas?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In what ways have you been able to deploy support staff to support learning and teaching?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action have you taken to improve your teaching?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action have you taken in response to feedback from mentoring and coaching?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What professional development targets have you identified?</w:t>
      </w: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</w:p>
    <w:p w:rsidR="00ED6C1A" w:rsidRPr="000B3D90" w:rsidRDefault="00ED6C1A" w:rsidP="00ED6C1A">
      <w:pPr>
        <w:widowControl w:val="0"/>
        <w:spacing w:after="0" w:line="240" w:lineRule="auto"/>
        <w:rPr>
          <w:rFonts w:ascii="Calibri" w:eastAsia="Times New Roman" w:hAnsi="Calibri" w:cs="Calibri"/>
          <w:i/>
          <w:sz w:val="24"/>
          <w:szCs w:val="24"/>
        </w:rPr>
      </w:pPr>
      <w:r w:rsidRPr="000B3D90">
        <w:rPr>
          <w:rFonts w:ascii="Calibri" w:eastAsia="Times New Roman" w:hAnsi="Calibri" w:cs="Calibri"/>
          <w:i/>
          <w:sz w:val="24"/>
          <w:szCs w:val="24"/>
        </w:rPr>
        <w:t>How have you engaged parents in their child’s learning?</w:t>
      </w:r>
    </w:p>
    <w:p w:rsidR="00ED6C1A" w:rsidRPr="000B3D90" w:rsidRDefault="00ED6C1A" w:rsidP="00ED6C1A">
      <w:pPr>
        <w:rPr>
          <w:rFonts w:ascii="Arial" w:eastAsia="Times New Roman" w:hAnsi="Arial" w:cs="Arial"/>
          <w:b/>
          <w:bCs/>
          <w:i/>
          <w:caps/>
          <w:sz w:val="24"/>
          <w:szCs w:val="24"/>
        </w:rPr>
      </w:pPr>
    </w:p>
    <w:sectPr w:rsidR="00ED6C1A" w:rsidRPr="000B3D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CE20A5"/>
    <w:multiLevelType w:val="hybridMultilevel"/>
    <w:tmpl w:val="2544EE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0613CD"/>
    <w:multiLevelType w:val="hybridMultilevel"/>
    <w:tmpl w:val="2C8C83E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7951002"/>
    <w:multiLevelType w:val="hybridMultilevel"/>
    <w:tmpl w:val="5484A4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C1A"/>
    <w:rsid w:val="000B3D90"/>
    <w:rsid w:val="00491D76"/>
    <w:rsid w:val="009C4333"/>
    <w:rsid w:val="00A472C6"/>
    <w:rsid w:val="00D23E9A"/>
    <w:rsid w:val="00ED6C1A"/>
    <w:rsid w:val="00F13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6CC5C0"/>
  <w15:chartTrackingRefBased/>
  <w15:docId w15:val="{FB13A750-A71B-4CFF-9563-0DCB6358C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D6C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C4351CB0</Template>
  <TotalTime>0</TotalTime>
  <Pages>5</Pages>
  <Words>1395</Words>
  <Characters>7956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Vikki Armeson</dc:creator>
  <cp:keywords/>
  <dc:description/>
  <cp:lastModifiedBy>Armeson, Vikki</cp:lastModifiedBy>
  <cp:revision>2</cp:revision>
  <dcterms:created xsi:type="dcterms:W3CDTF">2018-11-09T10:51:00Z</dcterms:created>
  <dcterms:modified xsi:type="dcterms:W3CDTF">2018-11-09T10:51:00Z</dcterms:modified>
</cp:coreProperties>
</file>