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12"/>
        <w:gridCol w:w="4405"/>
      </w:tblGrid>
      <w:tr w:rsidR="0082742A" w:rsidRPr="00C261A3" w14:paraId="7A9E1D64" w14:textId="150EC1DE" w:rsidTr="00652E4E">
        <w:trPr>
          <w:trHeight w:val="1836"/>
        </w:trPr>
        <w:tc>
          <w:tcPr>
            <w:tcW w:w="4512" w:type="dxa"/>
          </w:tcPr>
          <w:p w14:paraId="54CDE60A" w14:textId="77777777" w:rsidR="0082742A" w:rsidRPr="00C261A3" w:rsidRDefault="0082742A" w:rsidP="00AE1759">
            <w:pPr>
              <w:spacing w:after="120"/>
              <w:rPr>
                <w:rFonts w:ascii="Gill Sans MT" w:hAnsi="Gill Sans MT"/>
                <w:lang w:val="en-US"/>
              </w:rPr>
            </w:pPr>
            <w:r w:rsidRPr="00C261A3">
              <w:rPr>
                <w:rFonts w:ascii="Gill Sans MT" w:hAnsi="Gill Sans MT"/>
                <w:lang w:val="en-US"/>
              </w:rPr>
              <w:t>1</w:t>
            </w:r>
          </w:p>
          <w:p w14:paraId="79FEE512" w14:textId="46740E8E" w:rsidR="0082742A" w:rsidRDefault="0082742A" w:rsidP="00AE1759">
            <w:pPr>
              <w:spacing w:after="120"/>
              <w:rPr>
                <w:rFonts w:ascii="Gill Sans MT" w:hAnsi="Gill Sans MT"/>
                <w:lang w:val="en-US"/>
              </w:rPr>
            </w:pPr>
            <w:r w:rsidRPr="00C261A3">
              <w:rPr>
                <w:rFonts w:ascii="Gill Sans MT" w:hAnsi="Gill Sans MT"/>
                <w:lang w:val="en-US"/>
              </w:rPr>
              <w:t xml:space="preserve">Good to be </w:t>
            </w:r>
            <w:r w:rsidR="00FE0085">
              <w:rPr>
                <w:rFonts w:ascii="Gill Sans MT" w:hAnsi="Gill Sans MT"/>
                <w:lang w:val="en-US"/>
              </w:rPr>
              <w:t>with you</w:t>
            </w:r>
          </w:p>
          <w:p w14:paraId="6D5F3480" w14:textId="77777777" w:rsidR="00A44009" w:rsidRPr="00C261A3" w:rsidRDefault="00A44009" w:rsidP="00AE1759">
            <w:pPr>
              <w:spacing w:after="120"/>
              <w:rPr>
                <w:rFonts w:ascii="Gill Sans MT" w:hAnsi="Gill Sans MT"/>
              </w:rPr>
            </w:pPr>
          </w:p>
          <w:p w14:paraId="17566387" w14:textId="0FD6B82E" w:rsidR="0082742A" w:rsidRDefault="00A44009" w:rsidP="00AE1759">
            <w:pPr>
              <w:spacing w:after="120"/>
              <w:rPr>
                <w:rFonts w:ascii="Gill Sans MT" w:hAnsi="Gill Sans MT"/>
                <w:lang w:val="en-US"/>
              </w:rPr>
            </w:pPr>
            <w:r>
              <w:rPr>
                <w:rFonts w:ascii="Gill Sans MT" w:hAnsi="Gill Sans MT"/>
                <w:lang w:val="en-US"/>
              </w:rPr>
              <w:t>I want to try to answer this question</w:t>
            </w:r>
          </w:p>
          <w:p w14:paraId="3B646C5E" w14:textId="77777777" w:rsidR="00A44009" w:rsidRPr="00C261A3" w:rsidRDefault="00A44009" w:rsidP="00AE1759">
            <w:pPr>
              <w:spacing w:after="120"/>
              <w:rPr>
                <w:rFonts w:ascii="Gill Sans MT" w:hAnsi="Gill Sans MT"/>
                <w:lang w:val="en-US"/>
              </w:rPr>
            </w:pPr>
          </w:p>
          <w:p w14:paraId="68350237" w14:textId="6E733C56" w:rsidR="0082742A" w:rsidRDefault="0038301D" w:rsidP="00AE1759">
            <w:pPr>
              <w:spacing w:after="120"/>
              <w:rPr>
                <w:rFonts w:ascii="Gill Sans MT" w:hAnsi="Gill Sans MT"/>
                <w:lang w:val="en-US"/>
              </w:rPr>
            </w:pPr>
            <w:r>
              <w:rPr>
                <w:rFonts w:ascii="Gill Sans MT" w:hAnsi="Gill Sans MT"/>
                <w:lang w:val="en-US"/>
              </w:rPr>
              <w:t>Pictured</w:t>
            </w:r>
            <w:r w:rsidR="002D6B7C">
              <w:rPr>
                <w:rFonts w:ascii="Gill Sans MT" w:hAnsi="Gill Sans MT"/>
                <w:lang w:val="en-US"/>
              </w:rPr>
              <w:t xml:space="preserve"> are</w:t>
            </w:r>
            <w:r w:rsidR="0082742A" w:rsidRPr="00C261A3">
              <w:rPr>
                <w:rFonts w:ascii="Gill Sans MT" w:hAnsi="Gill Sans MT"/>
                <w:lang w:val="en-US"/>
              </w:rPr>
              <w:t xml:space="preserve"> two women who changed </w:t>
            </w:r>
            <w:r w:rsidR="00402A55">
              <w:rPr>
                <w:rFonts w:ascii="Gill Sans MT" w:hAnsi="Gill Sans MT"/>
                <w:lang w:val="en-US"/>
              </w:rPr>
              <w:t xml:space="preserve">how we think about </w:t>
            </w:r>
            <w:r w:rsidR="0082742A" w:rsidRPr="00C261A3">
              <w:rPr>
                <w:rFonts w:ascii="Gill Sans MT" w:hAnsi="Gill Sans MT"/>
                <w:lang w:val="en-US"/>
              </w:rPr>
              <w:t xml:space="preserve">the </w:t>
            </w:r>
            <w:r w:rsidR="00402A55">
              <w:rPr>
                <w:rFonts w:ascii="Gill Sans MT" w:hAnsi="Gill Sans MT"/>
                <w:lang w:val="en-US"/>
              </w:rPr>
              <w:t>environment</w:t>
            </w:r>
            <w:r w:rsidR="00A44009">
              <w:rPr>
                <w:rFonts w:ascii="Gill Sans MT" w:hAnsi="Gill Sans MT"/>
                <w:lang w:val="en-US"/>
              </w:rPr>
              <w:t xml:space="preserve"> </w:t>
            </w:r>
            <w:r w:rsidR="00A346AB">
              <w:rPr>
                <w:rFonts w:ascii="Gill Sans MT" w:hAnsi="Gill Sans MT"/>
                <w:lang w:val="en-US"/>
              </w:rPr>
              <w:t xml:space="preserve">– </w:t>
            </w:r>
            <w:r w:rsidR="00A44009">
              <w:rPr>
                <w:rFonts w:ascii="Gill Sans MT" w:hAnsi="Gill Sans MT"/>
                <w:lang w:val="en-US"/>
              </w:rPr>
              <w:t>50 years apart</w:t>
            </w:r>
          </w:p>
          <w:p w14:paraId="054C2482" w14:textId="77777777" w:rsidR="0092046F" w:rsidRPr="00A346AB" w:rsidRDefault="0092046F" w:rsidP="00AE1759">
            <w:pPr>
              <w:spacing w:after="120"/>
              <w:rPr>
                <w:rFonts w:ascii="Gill Sans MT" w:hAnsi="Gill Sans MT"/>
                <w:sz w:val="15"/>
                <w:szCs w:val="15"/>
                <w:lang w:val="en-US"/>
              </w:rPr>
            </w:pPr>
          </w:p>
          <w:p w14:paraId="65E0C2CD" w14:textId="266F64BA" w:rsidR="0082742A" w:rsidRPr="00C261A3" w:rsidRDefault="00A44009" w:rsidP="00A44009">
            <w:pPr>
              <w:spacing w:after="120"/>
              <w:rPr>
                <w:rFonts w:ascii="Gill Sans MT" w:hAnsi="Gill Sans MT"/>
                <w:lang w:val="en-US"/>
              </w:rPr>
            </w:pPr>
            <w:r>
              <w:rPr>
                <w:rFonts w:ascii="Gill Sans MT" w:hAnsi="Gill Sans MT"/>
                <w:lang w:val="en-US"/>
              </w:rPr>
              <w:t>You’ll recognize one but maybe not the other.</w:t>
            </w:r>
          </w:p>
        </w:tc>
        <w:tc>
          <w:tcPr>
            <w:tcW w:w="4405" w:type="dxa"/>
          </w:tcPr>
          <w:p w14:paraId="59BA50AC" w14:textId="77777777" w:rsidR="0082742A" w:rsidRPr="00C261A3" w:rsidRDefault="0082742A" w:rsidP="00AE1759">
            <w:pPr>
              <w:spacing w:after="120"/>
              <w:rPr>
                <w:rFonts w:ascii="Gill Sans MT" w:hAnsi="Gill Sans MT"/>
                <w:lang w:val="en-US"/>
              </w:rPr>
            </w:pPr>
            <w:r w:rsidRPr="00C261A3">
              <w:rPr>
                <w:rFonts w:ascii="Gill Sans MT" w:hAnsi="Gill Sans MT"/>
                <w:lang w:val="en-US"/>
              </w:rPr>
              <w:t>2</w:t>
            </w:r>
          </w:p>
          <w:p w14:paraId="5BB5B9C4" w14:textId="0D190F53" w:rsidR="0082742A" w:rsidRDefault="0082742A" w:rsidP="00AE1759">
            <w:pPr>
              <w:spacing w:after="120"/>
              <w:rPr>
                <w:rFonts w:ascii="Gill Sans MT" w:hAnsi="Gill Sans MT"/>
                <w:lang w:val="en-US"/>
              </w:rPr>
            </w:pPr>
            <w:r w:rsidRPr="00C261A3">
              <w:rPr>
                <w:rFonts w:ascii="Gill Sans MT" w:hAnsi="Gill Sans MT"/>
                <w:lang w:val="en-US"/>
              </w:rPr>
              <w:t>Young people are asking question</w:t>
            </w:r>
            <w:r w:rsidR="00A44009">
              <w:rPr>
                <w:rFonts w:ascii="Gill Sans MT" w:hAnsi="Gill Sans MT"/>
                <w:lang w:val="en-US"/>
              </w:rPr>
              <w:t>s</w:t>
            </w:r>
            <w:r w:rsidR="0092046F">
              <w:rPr>
                <w:rFonts w:ascii="Gill Sans MT" w:hAnsi="Gill Sans MT"/>
                <w:lang w:val="en-US"/>
              </w:rPr>
              <w:t xml:space="preserve"> about what is taught in schools</w:t>
            </w:r>
          </w:p>
          <w:p w14:paraId="156D8AB8" w14:textId="77777777" w:rsidR="0092046F" w:rsidRPr="00C261A3" w:rsidRDefault="0092046F" w:rsidP="00AE1759">
            <w:pPr>
              <w:spacing w:after="120"/>
              <w:rPr>
                <w:rFonts w:ascii="Gill Sans MT" w:hAnsi="Gill Sans MT"/>
                <w:lang w:val="en-US"/>
              </w:rPr>
            </w:pPr>
          </w:p>
          <w:p w14:paraId="65A47888" w14:textId="6EC49B1E" w:rsidR="0082742A" w:rsidRDefault="0038301D" w:rsidP="00AE1759">
            <w:pPr>
              <w:spacing w:after="120"/>
              <w:rPr>
                <w:rFonts w:ascii="Gill Sans MT" w:hAnsi="Gill Sans MT"/>
                <w:lang w:val="en-US"/>
              </w:rPr>
            </w:pPr>
            <w:r>
              <w:rPr>
                <w:rFonts w:ascii="Gill Sans MT" w:hAnsi="Gill Sans MT"/>
                <w:lang w:val="en-US"/>
              </w:rPr>
              <w:t xml:space="preserve">Groups of </w:t>
            </w:r>
            <w:r w:rsidR="00334619">
              <w:rPr>
                <w:rFonts w:ascii="Gill Sans MT" w:hAnsi="Gill Sans MT"/>
                <w:lang w:val="en-US"/>
              </w:rPr>
              <w:t>y</w:t>
            </w:r>
            <w:r w:rsidR="00334619" w:rsidRPr="00C261A3">
              <w:rPr>
                <w:rFonts w:ascii="Gill Sans MT" w:hAnsi="Gill Sans MT"/>
                <w:lang w:val="en-US"/>
              </w:rPr>
              <w:t xml:space="preserve">oung people </w:t>
            </w:r>
            <w:r>
              <w:rPr>
                <w:rFonts w:ascii="Gill Sans MT" w:hAnsi="Gill Sans MT"/>
                <w:lang w:val="en-US"/>
              </w:rPr>
              <w:t>are d</w:t>
            </w:r>
            <w:r w:rsidR="0082742A" w:rsidRPr="00C261A3">
              <w:rPr>
                <w:rFonts w:ascii="Gill Sans MT" w:hAnsi="Gill Sans MT"/>
                <w:lang w:val="en-US"/>
              </w:rPr>
              <w:t>emanding answers</w:t>
            </w:r>
          </w:p>
          <w:p w14:paraId="077FBAB3" w14:textId="77777777" w:rsidR="00334619" w:rsidRPr="00C261A3" w:rsidRDefault="00334619" w:rsidP="00AE1759">
            <w:pPr>
              <w:spacing w:after="120"/>
              <w:rPr>
                <w:rFonts w:ascii="Gill Sans MT" w:hAnsi="Gill Sans MT"/>
              </w:rPr>
            </w:pPr>
          </w:p>
          <w:p w14:paraId="4826C929" w14:textId="434CF31E" w:rsidR="0038301D" w:rsidRDefault="0038301D" w:rsidP="00AE1759">
            <w:pPr>
              <w:spacing w:after="120"/>
              <w:rPr>
                <w:rFonts w:ascii="Gill Sans MT" w:hAnsi="Gill Sans MT"/>
                <w:lang w:val="en-US"/>
              </w:rPr>
            </w:pPr>
            <w:r>
              <w:rPr>
                <w:rFonts w:ascii="Gill Sans MT" w:hAnsi="Gill Sans MT"/>
                <w:lang w:val="en-US"/>
              </w:rPr>
              <w:t xml:space="preserve">Including </w:t>
            </w:r>
            <w:r w:rsidR="0082742A" w:rsidRPr="00C261A3">
              <w:rPr>
                <w:rFonts w:ascii="Gill Sans MT" w:hAnsi="Gill Sans MT"/>
                <w:lang w:val="en-US"/>
              </w:rPr>
              <w:t>G</w:t>
            </w:r>
            <w:r w:rsidR="00334619">
              <w:rPr>
                <w:rFonts w:ascii="Gill Sans MT" w:hAnsi="Gill Sans MT"/>
                <w:lang w:val="en-US"/>
              </w:rPr>
              <w:t xml:space="preserve">reta </w:t>
            </w:r>
            <w:r w:rsidR="0082742A" w:rsidRPr="00C261A3">
              <w:rPr>
                <w:rFonts w:ascii="Gill Sans MT" w:hAnsi="Gill Sans MT"/>
                <w:lang w:val="en-US"/>
              </w:rPr>
              <w:t>T</w:t>
            </w:r>
            <w:r w:rsidR="00334619">
              <w:rPr>
                <w:rFonts w:ascii="Gill Sans MT" w:hAnsi="Gill Sans MT"/>
                <w:lang w:val="en-US"/>
              </w:rPr>
              <w:t>hunberg</w:t>
            </w:r>
            <w:r w:rsidR="0082742A" w:rsidRPr="00C261A3">
              <w:rPr>
                <w:rFonts w:ascii="Gill Sans MT" w:hAnsi="Gill Sans MT"/>
                <w:lang w:val="en-US"/>
              </w:rPr>
              <w:t xml:space="preserve"> </w:t>
            </w:r>
          </w:p>
          <w:p w14:paraId="71B0DB8F" w14:textId="757917AE" w:rsidR="0082742A" w:rsidRDefault="0082742A" w:rsidP="00AE1759">
            <w:pPr>
              <w:spacing w:after="120"/>
              <w:rPr>
                <w:rFonts w:ascii="Gill Sans MT" w:hAnsi="Gill Sans MT"/>
                <w:lang w:val="en-US"/>
              </w:rPr>
            </w:pPr>
          </w:p>
          <w:p w14:paraId="723021A2" w14:textId="7BA716FB" w:rsidR="0038301D" w:rsidRPr="0038301D" w:rsidRDefault="0038301D" w:rsidP="00A346AB">
            <w:pPr>
              <w:spacing w:after="120"/>
              <w:rPr>
                <w:rFonts w:ascii="Gill Sans MT" w:hAnsi="Gill Sans MT"/>
              </w:rPr>
            </w:pPr>
          </w:p>
        </w:tc>
      </w:tr>
    </w:tbl>
    <w:p w14:paraId="7B5534AE" w14:textId="77777777" w:rsidR="00652E4E" w:rsidRDefault="00652E4E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48"/>
        <w:gridCol w:w="4669"/>
      </w:tblGrid>
      <w:tr w:rsidR="00616281" w:rsidRPr="00C261A3" w14:paraId="1BCAB541" w14:textId="77777777" w:rsidTr="00273F2A">
        <w:tc>
          <w:tcPr>
            <w:tcW w:w="4248" w:type="dxa"/>
          </w:tcPr>
          <w:p w14:paraId="76F49307" w14:textId="77777777" w:rsidR="00616281" w:rsidRPr="00C261A3" w:rsidRDefault="00616281" w:rsidP="00AE1759">
            <w:pPr>
              <w:spacing w:after="120"/>
              <w:rPr>
                <w:rFonts w:ascii="Gill Sans MT" w:hAnsi="Gill Sans MT"/>
              </w:rPr>
            </w:pPr>
            <w:r w:rsidRPr="00C261A3">
              <w:rPr>
                <w:rFonts w:ascii="Gill Sans MT" w:hAnsi="Gill Sans MT"/>
              </w:rPr>
              <w:t>3</w:t>
            </w:r>
          </w:p>
          <w:p w14:paraId="7931F4CE" w14:textId="381323C9" w:rsidR="00A44009" w:rsidRDefault="0092046F" w:rsidP="00A44009">
            <w:pPr>
              <w:spacing w:after="120"/>
              <w:rPr>
                <w:rFonts w:ascii="Gill Sans MT" w:hAnsi="Gill Sans MT"/>
                <w:b/>
                <w:bCs/>
                <w:lang w:val="en-US"/>
              </w:rPr>
            </w:pPr>
            <w:r>
              <w:rPr>
                <w:rFonts w:ascii="Gill Sans MT" w:hAnsi="Gill Sans MT"/>
                <w:lang w:val="en-US"/>
              </w:rPr>
              <w:t>Thunberg</w:t>
            </w:r>
            <w:r w:rsidR="00A44009" w:rsidRPr="00C261A3">
              <w:rPr>
                <w:rFonts w:ascii="Gill Sans MT" w:hAnsi="Gill Sans MT"/>
                <w:lang w:val="en-US"/>
              </w:rPr>
              <w:t xml:space="preserve"> </w:t>
            </w:r>
            <w:r w:rsidR="00A44009">
              <w:rPr>
                <w:rFonts w:ascii="Gill Sans MT" w:hAnsi="Gill Sans MT"/>
                <w:lang w:val="en-US"/>
              </w:rPr>
              <w:t xml:space="preserve">has been the </w:t>
            </w:r>
            <w:r w:rsidR="00A44009" w:rsidRPr="00C261A3">
              <w:rPr>
                <w:rFonts w:ascii="Gill Sans MT" w:hAnsi="Gill Sans MT"/>
                <w:lang w:val="en-US"/>
              </w:rPr>
              <w:t xml:space="preserve">catalyst for student interest </w:t>
            </w:r>
            <w:r w:rsidR="00A44009">
              <w:rPr>
                <w:rFonts w:ascii="Gill Sans MT" w:hAnsi="Gill Sans MT"/>
                <w:lang w:val="en-US"/>
              </w:rPr>
              <w:t xml:space="preserve">and </w:t>
            </w:r>
            <w:r w:rsidR="00A44009" w:rsidRPr="00C261A3">
              <w:rPr>
                <w:rFonts w:ascii="Gill Sans MT" w:hAnsi="Gill Sans MT"/>
                <w:lang w:val="en-US"/>
              </w:rPr>
              <w:t>activism</w:t>
            </w:r>
            <w:r w:rsidR="00A44009">
              <w:rPr>
                <w:rFonts w:ascii="Gill Sans MT" w:hAnsi="Gill Sans MT"/>
                <w:lang w:val="en-US"/>
              </w:rPr>
              <w:t xml:space="preserve"> </w:t>
            </w:r>
          </w:p>
          <w:p w14:paraId="11443617" w14:textId="77777777" w:rsidR="00A44009" w:rsidRDefault="00A44009" w:rsidP="00AE1759">
            <w:pPr>
              <w:spacing w:after="120"/>
              <w:rPr>
                <w:rFonts w:ascii="Gill Sans MT" w:hAnsi="Gill Sans MT"/>
              </w:rPr>
            </w:pPr>
          </w:p>
          <w:p w14:paraId="1FB975D8" w14:textId="210F8A3B" w:rsidR="00616281" w:rsidRDefault="00A44009" w:rsidP="00AE1759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She</w:t>
            </w:r>
            <w:r w:rsidR="00616281" w:rsidRPr="00C261A3">
              <w:rPr>
                <w:rFonts w:ascii="Gill Sans MT" w:hAnsi="Gill Sans MT"/>
              </w:rPr>
              <w:t xml:space="preserve"> </w:t>
            </w:r>
            <w:r w:rsidR="007F1F9C" w:rsidRPr="00C261A3">
              <w:rPr>
                <w:rFonts w:ascii="Gill Sans MT" w:hAnsi="Gill Sans MT"/>
              </w:rPr>
              <w:t xml:space="preserve">has </w:t>
            </w:r>
            <w:r w:rsidR="00616281" w:rsidRPr="00C261A3">
              <w:rPr>
                <w:rFonts w:ascii="Gill Sans MT" w:hAnsi="Gill Sans MT"/>
              </w:rPr>
              <w:t>inspired action and protest round the world</w:t>
            </w:r>
          </w:p>
          <w:p w14:paraId="6C36C914" w14:textId="77777777" w:rsidR="0092046F" w:rsidRPr="00C261A3" w:rsidRDefault="0092046F" w:rsidP="00AE1759">
            <w:pPr>
              <w:spacing w:after="120"/>
              <w:rPr>
                <w:rFonts w:ascii="Gill Sans MT" w:hAnsi="Gill Sans MT"/>
              </w:rPr>
            </w:pPr>
          </w:p>
          <w:p w14:paraId="727B3021" w14:textId="77777777" w:rsidR="00616281" w:rsidRDefault="0038301D" w:rsidP="00AE1759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Including the F</w:t>
            </w:r>
            <w:r w:rsidR="00616281" w:rsidRPr="00C261A3">
              <w:rPr>
                <w:rFonts w:ascii="Gill Sans MT" w:hAnsi="Gill Sans MT"/>
              </w:rPr>
              <w:t>riday school strikes</w:t>
            </w:r>
            <w:r>
              <w:rPr>
                <w:rFonts w:ascii="Gill Sans MT" w:hAnsi="Gill Sans MT"/>
              </w:rPr>
              <w:t xml:space="preserve"> </w:t>
            </w:r>
          </w:p>
          <w:p w14:paraId="7452294B" w14:textId="30ACDBDB" w:rsidR="0092046F" w:rsidRPr="00C261A3" w:rsidRDefault="0092046F" w:rsidP="00AE1759">
            <w:pPr>
              <w:spacing w:after="120"/>
              <w:rPr>
                <w:rFonts w:ascii="Gill Sans MT" w:hAnsi="Gill Sans MT"/>
              </w:rPr>
            </w:pPr>
          </w:p>
        </w:tc>
        <w:tc>
          <w:tcPr>
            <w:tcW w:w="4669" w:type="dxa"/>
          </w:tcPr>
          <w:p w14:paraId="7C45E5E5" w14:textId="77777777" w:rsidR="00616281" w:rsidRPr="00C261A3" w:rsidRDefault="00616281" w:rsidP="00AE1759">
            <w:pPr>
              <w:spacing w:after="120"/>
              <w:rPr>
                <w:rFonts w:ascii="Gill Sans MT" w:hAnsi="Gill Sans MT"/>
                <w:lang w:val="en-US"/>
              </w:rPr>
            </w:pPr>
            <w:r w:rsidRPr="00C261A3">
              <w:rPr>
                <w:rFonts w:ascii="Gill Sans MT" w:hAnsi="Gill Sans MT"/>
                <w:lang w:val="en-US"/>
              </w:rPr>
              <w:t>4</w:t>
            </w:r>
          </w:p>
          <w:p w14:paraId="70B866F6" w14:textId="25B16CFD" w:rsidR="00A44009" w:rsidRDefault="00A44009" w:rsidP="00A44009">
            <w:pPr>
              <w:spacing w:after="120"/>
              <w:rPr>
                <w:rFonts w:ascii="Gill Sans MT" w:hAnsi="Gill Sans MT"/>
                <w:lang w:val="en-US"/>
              </w:rPr>
            </w:pPr>
            <w:r w:rsidRPr="00C261A3">
              <w:rPr>
                <w:rFonts w:ascii="Gill Sans MT" w:hAnsi="Gill Sans MT"/>
                <w:lang w:val="en-US"/>
              </w:rPr>
              <w:t>R</w:t>
            </w:r>
            <w:r w:rsidR="00334619">
              <w:rPr>
                <w:rFonts w:ascii="Gill Sans MT" w:hAnsi="Gill Sans MT"/>
                <w:lang w:val="en-US"/>
              </w:rPr>
              <w:t xml:space="preserve">achel </w:t>
            </w:r>
            <w:r w:rsidRPr="00C261A3">
              <w:rPr>
                <w:rFonts w:ascii="Gill Sans MT" w:hAnsi="Gill Sans MT"/>
                <w:lang w:val="en-US"/>
              </w:rPr>
              <w:t>C</w:t>
            </w:r>
            <w:r w:rsidR="00334619">
              <w:rPr>
                <w:rFonts w:ascii="Gill Sans MT" w:hAnsi="Gill Sans MT"/>
                <w:lang w:val="en-US"/>
              </w:rPr>
              <w:t>arson</w:t>
            </w:r>
            <w:r w:rsidRPr="00C261A3">
              <w:rPr>
                <w:rFonts w:ascii="Gill Sans MT" w:hAnsi="Gill Sans MT"/>
                <w:lang w:val="en-US"/>
              </w:rPr>
              <w:t xml:space="preserve"> </w:t>
            </w:r>
            <w:r>
              <w:rPr>
                <w:rFonts w:ascii="Gill Sans MT" w:hAnsi="Gill Sans MT"/>
                <w:lang w:val="en-US"/>
              </w:rPr>
              <w:t>was a</w:t>
            </w:r>
            <w:r w:rsidRPr="00C261A3">
              <w:rPr>
                <w:rFonts w:ascii="Gill Sans MT" w:hAnsi="Gill Sans MT"/>
                <w:lang w:val="en-US"/>
              </w:rPr>
              <w:t xml:space="preserve"> marine biologist</w:t>
            </w:r>
            <w:r>
              <w:rPr>
                <w:rFonts w:ascii="Gill Sans MT" w:hAnsi="Gill Sans MT"/>
                <w:lang w:val="en-US"/>
              </w:rPr>
              <w:t xml:space="preserve">    </w:t>
            </w:r>
          </w:p>
          <w:p w14:paraId="0968119C" w14:textId="10E91F3B" w:rsidR="00A44009" w:rsidRPr="00C261A3" w:rsidRDefault="00A44009" w:rsidP="00A44009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  <w:lang w:val="en-US"/>
              </w:rPr>
              <w:t xml:space="preserve">She </w:t>
            </w:r>
            <w:r w:rsidRPr="00C261A3">
              <w:rPr>
                <w:rFonts w:ascii="Gill Sans MT" w:hAnsi="Gill Sans MT"/>
                <w:lang w:val="en-US"/>
              </w:rPr>
              <w:t>published S</w:t>
            </w:r>
            <w:r w:rsidR="00334619">
              <w:rPr>
                <w:rFonts w:ascii="Gill Sans MT" w:hAnsi="Gill Sans MT"/>
                <w:lang w:val="en-US"/>
              </w:rPr>
              <w:t>ilent Spring</w:t>
            </w:r>
            <w:r w:rsidRPr="00C261A3">
              <w:rPr>
                <w:rFonts w:ascii="Gill Sans MT" w:hAnsi="Gill Sans MT"/>
                <w:lang w:val="en-US"/>
              </w:rPr>
              <w:t xml:space="preserve"> in 1962            </w:t>
            </w:r>
          </w:p>
          <w:p w14:paraId="370C5020" w14:textId="13AB5AD4" w:rsidR="00A44009" w:rsidRPr="00A44009" w:rsidRDefault="00A44009" w:rsidP="00A44009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  <w:lang w:val="en-US"/>
              </w:rPr>
              <w:t>It was a</w:t>
            </w:r>
            <w:r w:rsidRPr="00C261A3">
              <w:rPr>
                <w:rFonts w:ascii="Gill Sans MT" w:hAnsi="Gill Sans MT"/>
                <w:lang w:val="en-US"/>
              </w:rPr>
              <w:t xml:space="preserve"> critique of the US agrochemical business and its effect on nature</w:t>
            </w:r>
            <w:r>
              <w:rPr>
                <w:rFonts w:ascii="Gill Sans MT" w:hAnsi="Gill Sans MT"/>
                <w:lang w:val="en-US"/>
              </w:rPr>
              <w:t xml:space="preserve">       </w:t>
            </w:r>
            <w:r w:rsidRPr="00C261A3">
              <w:rPr>
                <w:rFonts w:ascii="Gill Sans MT" w:hAnsi="Gill Sans MT"/>
                <w:lang w:val="en-US"/>
              </w:rPr>
              <w:t>DDT</w:t>
            </w:r>
          </w:p>
          <w:p w14:paraId="6E6AB503" w14:textId="7C07F6F4" w:rsidR="00A44009" w:rsidRPr="00C261A3" w:rsidRDefault="00A44009" w:rsidP="00A44009">
            <w:pPr>
              <w:spacing w:after="120"/>
              <w:rPr>
                <w:rFonts w:ascii="Gill Sans MT" w:hAnsi="Gill Sans MT"/>
                <w:lang w:val="en-US"/>
              </w:rPr>
            </w:pPr>
            <w:r>
              <w:rPr>
                <w:rFonts w:ascii="Gill Sans MT" w:hAnsi="Gill Sans MT"/>
                <w:lang w:val="en-US"/>
              </w:rPr>
              <w:t>Here’s a</w:t>
            </w:r>
            <w:r w:rsidRPr="00C261A3">
              <w:rPr>
                <w:rFonts w:ascii="Gill Sans MT" w:hAnsi="Gill Sans MT"/>
                <w:lang w:val="en-US"/>
              </w:rPr>
              <w:t xml:space="preserve"> quote from the </w:t>
            </w:r>
            <w:proofErr w:type="gramStart"/>
            <w:r w:rsidRPr="00C261A3">
              <w:rPr>
                <w:rFonts w:ascii="Gill Sans MT" w:hAnsi="Gill Sans MT"/>
                <w:lang w:val="en-US"/>
              </w:rPr>
              <w:t>book  &amp;</w:t>
            </w:r>
            <w:proofErr w:type="gramEnd"/>
            <w:r w:rsidRPr="00C261A3">
              <w:rPr>
                <w:rFonts w:ascii="Gill Sans MT" w:hAnsi="Gill Sans MT"/>
                <w:lang w:val="en-US"/>
              </w:rPr>
              <w:t xml:space="preserve"> an appreciative comment</w:t>
            </w:r>
            <w:r>
              <w:rPr>
                <w:rFonts w:ascii="Gill Sans MT" w:hAnsi="Gill Sans MT"/>
                <w:lang w:val="en-US"/>
              </w:rPr>
              <w:t xml:space="preserve"> which was </w:t>
            </w:r>
            <w:r w:rsidR="00334619">
              <w:rPr>
                <w:rFonts w:ascii="Gill Sans MT" w:hAnsi="Gill Sans MT"/>
                <w:lang w:val="en-US"/>
              </w:rPr>
              <w:t>absolutely</w:t>
            </w:r>
            <w:r>
              <w:rPr>
                <w:rFonts w:ascii="Gill Sans MT" w:hAnsi="Gill Sans MT"/>
                <w:lang w:val="en-US"/>
              </w:rPr>
              <w:t xml:space="preserve"> right</w:t>
            </w:r>
          </w:p>
          <w:p w14:paraId="0F070801" w14:textId="05DF7AED" w:rsidR="0038301D" w:rsidRPr="00C261A3" w:rsidRDefault="00273F2A" w:rsidP="00A44009">
            <w:pPr>
              <w:spacing w:after="120"/>
              <w:rPr>
                <w:rFonts w:ascii="Gill Sans MT" w:hAnsi="Gill Sans MT"/>
                <w:lang w:val="en-US"/>
              </w:rPr>
            </w:pPr>
            <w:r w:rsidRPr="00C261A3">
              <w:rPr>
                <w:rFonts w:ascii="Gill Sans MT" w:hAnsi="Gill Sans MT"/>
                <w:lang w:val="en-US"/>
              </w:rPr>
              <w:t xml:space="preserve">Modern environmentalism </w:t>
            </w:r>
            <w:r w:rsidR="00334619">
              <w:rPr>
                <w:rFonts w:ascii="Gill Sans MT" w:hAnsi="Gill Sans MT"/>
                <w:lang w:val="en-US"/>
              </w:rPr>
              <w:t xml:space="preserve">and </w:t>
            </w:r>
            <w:r w:rsidR="00334619" w:rsidRPr="00C261A3">
              <w:rPr>
                <w:rFonts w:ascii="Gill Sans MT" w:hAnsi="Gill Sans MT"/>
                <w:lang w:val="en-US"/>
              </w:rPr>
              <w:t>environmental</w:t>
            </w:r>
            <w:r w:rsidR="00334619">
              <w:rPr>
                <w:rFonts w:ascii="Gill Sans MT" w:hAnsi="Gill Sans MT"/>
                <w:lang w:val="en-US"/>
              </w:rPr>
              <w:t xml:space="preserve"> education began with </w:t>
            </w:r>
            <w:r w:rsidR="00334619" w:rsidRPr="00C261A3">
              <w:rPr>
                <w:rFonts w:ascii="Gill Sans MT" w:hAnsi="Gill Sans MT"/>
                <w:lang w:val="en-US"/>
              </w:rPr>
              <w:t>S</w:t>
            </w:r>
            <w:r w:rsidR="00334619">
              <w:rPr>
                <w:rFonts w:ascii="Gill Sans MT" w:hAnsi="Gill Sans MT"/>
                <w:lang w:val="en-US"/>
              </w:rPr>
              <w:t>ilent Spring</w:t>
            </w:r>
          </w:p>
        </w:tc>
      </w:tr>
    </w:tbl>
    <w:p w14:paraId="3EACA543" w14:textId="77777777" w:rsidR="00652E4E" w:rsidRDefault="00652E4E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64"/>
        <w:gridCol w:w="4953"/>
      </w:tblGrid>
      <w:tr w:rsidR="00616281" w:rsidRPr="00C261A3" w14:paraId="70BFDA04" w14:textId="77777777" w:rsidTr="00334619">
        <w:tc>
          <w:tcPr>
            <w:tcW w:w="3964" w:type="dxa"/>
          </w:tcPr>
          <w:p w14:paraId="636B84AB" w14:textId="77777777" w:rsidR="00273F2A" w:rsidRPr="00C261A3" w:rsidRDefault="00273F2A" w:rsidP="00273F2A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5</w:t>
            </w:r>
          </w:p>
          <w:p w14:paraId="2ECD79CD" w14:textId="7FED4917" w:rsidR="00273F2A" w:rsidRPr="00C261A3" w:rsidRDefault="00273F2A" w:rsidP="00273F2A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1970s a</w:t>
            </w:r>
            <w:r w:rsidRPr="00C261A3">
              <w:rPr>
                <w:rFonts w:ascii="Gill Sans MT" w:hAnsi="Gill Sans MT"/>
              </w:rPr>
              <w:t xml:space="preserve"> golden age of </w:t>
            </w:r>
            <w:r w:rsidR="00334619" w:rsidRPr="00C261A3">
              <w:rPr>
                <w:rFonts w:ascii="Gill Sans MT" w:hAnsi="Gill Sans MT"/>
                <w:lang w:val="en-US"/>
              </w:rPr>
              <w:t>environmental</w:t>
            </w:r>
            <w:r w:rsidR="00334619">
              <w:rPr>
                <w:rFonts w:ascii="Gill Sans MT" w:hAnsi="Gill Sans MT"/>
                <w:lang w:val="en-US"/>
              </w:rPr>
              <w:t xml:space="preserve"> education </w:t>
            </w:r>
            <w:r w:rsidRPr="00C261A3">
              <w:rPr>
                <w:rFonts w:ascii="Gill Sans MT" w:hAnsi="Gill Sans MT"/>
              </w:rPr>
              <w:t>in schools:</w:t>
            </w:r>
          </w:p>
          <w:p w14:paraId="605366BC" w14:textId="57E96102" w:rsidR="00273F2A" w:rsidRDefault="00334619" w:rsidP="00273F2A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There was c</w:t>
            </w:r>
            <w:r w:rsidR="00273F2A" w:rsidRPr="00C261A3">
              <w:rPr>
                <w:rFonts w:ascii="Gill Sans MT" w:hAnsi="Gill Sans MT"/>
              </w:rPr>
              <w:t>urriculum development</w:t>
            </w:r>
            <w:r w:rsidR="00273F2A">
              <w:rPr>
                <w:rFonts w:ascii="Gill Sans MT" w:hAnsi="Gill Sans MT"/>
              </w:rPr>
              <w:t xml:space="preserve">, support for teachers </w:t>
            </w:r>
            <w:r w:rsidR="00273F2A" w:rsidRPr="00C261A3">
              <w:rPr>
                <w:rFonts w:ascii="Gill Sans MT" w:hAnsi="Gill Sans MT"/>
              </w:rPr>
              <w:t xml:space="preserve">+ </w:t>
            </w:r>
            <w:r w:rsidR="00273F2A">
              <w:rPr>
                <w:rFonts w:ascii="Gill Sans MT" w:hAnsi="Gill Sans MT"/>
              </w:rPr>
              <w:t xml:space="preserve">degree </w:t>
            </w:r>
            <w:r w:rsidR="00273F2A" w:rsidRPr="00C261A3">
              <w:rPr>
                <w:rFonts w:ascii="Gill Sans MT" w:hAnsi="Gill Sans MT"/>
              </w:rPr>
              <w:t>programmes</w:t>
            </w:r>
            <w:r w:rsidR="00273F2A">
              <w:rPr>
                <w:rFonts w:ascii="Gill Sans MT" w:hAnsi="Gill Sans MT"/>
              </w:rPr>
              <w:t xml:space="preserve"> as well</w:t>
            </w:r>
          </w:p>
          <w:p w14:paraId="204FD354" w14:textId="1C36BA0A" w:rsidR="00576882" w:rsidRPr="00C261A3" w:rsidRDefault="00273F2A" w:rsidP="00273F2A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Then came the </w:t>
            </w:r>
            <w:r w:rsidR="00334619">
              <w:rPr>
                <w:rFonts w:ascii="Gill Sans MT" w:hAnsi="Gill Sans MT"/>
              </w:rPr>
              <w:t>national curriculum</w:t>
            </w:r>
            <w:r>
              <w:rPr>
                <w:rFonts w:ascii="Gill Sans MT" w:hAnsi="Gill Sans MT"/>
              </w:rPr>
              <w:t xml:space="preserve"> which wrecked it all.</w:t>
            </w:r>
          </w:p>
        </w:tc>
        <w:tc>
          <w:tcPr>
            <w:tcW w:w="4953" w:type="dxa"/>
          </w:tcPr>
          <w:p w14:paraId="1000DC9B" w14:textId="371233C8" w:rsidR="00273F2A" w:rsidRPr="00C261A3" w:rsidRDefault="00273F2A" w:rsidP="00273F2A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6</w:t>
            </w:r>
          </w:p>
          <w:p w14:paraId="0C1BF211" w14:textId="77777777" w:rsidR="00273F2A" w:rsidRPr="00C261A3" w:rsidRDefault="00273F2A" w:rsidP="00273F2A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Over time c</w:t>
            </w:r>
            <w:r w:rsidRPr="00C261A3">
              <w:rPr>
                <w:rFonts w:ascii="Gill Sans MT" w:hAnsi="Gill Sans MT"/>
              </w:rPr>
              <w:t>limate developed as a concern</w:t>
            </w:r>
          </w:p>
          <w:p w14:paraId="27221BCB" w14:textId="77777777" w:rsidR="00273F2A" w:rsidRPr="00C261A3" w:rsidRDefault="00273F2A" w:rsidP="00273F2A">
            <w:pPr>
              <w:spacing w:after="120"/>
              <w:rPr>
                <w:rFonts w:ascii="Gill Sans MT" w:hAnsi="Gill Sans MT"/>
              </w:rPr>
            </w:pPr>
            <w:r w:rsidRPr="00C261A3">
              <w:rPr>
                <w:rFonts w:ascii="Gill Sans MT" w:hAnsi="Gill Sans MT"/>
              </w:rPr>
              <w:t>Earth summits were held</w:t>
            </w:r>
          </w:p>
          <w:p w14:paraId="6290F543" w14:textId="77777777" w:rsidR="00273F2A" w:rsidRDefault="00273F2A" w:rsidP="00273F2A">
            <w:pPr>
              <w:rPr>
                <w:rFonts w:ascii="Gill Sans MT" w:hAnsi="Gill Sans MT"/>
                <w:color w:val="333333"/>
                <w:shd w:val="clear" w:color="auto" w:fill="FFFFFF"/>
              </w:rPr>
            </w:pPr>
            <w:r w:rsidRPr="00C261A3">
              <w:rPr>
                <w:rFonts w:ascii="Gill Sans MT" w:hAnsi="Gill Sans MT"/>
                <w:color w:val="333333"/>
                <w:shd w:val="clear" w:color="auto" w:fill="FFFFFF"/>
              </w:rPr>
              <w:t xml:space="preserve">At the Earth summit in Rio de Janeiro in 1992 countries signed a pledge to </w:t>
            </w:r>
          </w:p>
          <w:p w14:paraId="6E1E0638" w14:textId="77777777" w:rsidR="00273F2A" w:rsidRDefault="00273F2A" w:rsidP="00273F2A">
            <w:pPr>
              <w:rPr>
                <w:rFonts w:ascii="Gill Sans MT" w:hAnsi="Gill Sans MT"/>
                <w:color w:val="333333"/>
                <w:shd w:val="clear" w:color="auto" w:fill="FFFFFF"/>
              </w:rPr>
            </w:pPr>
          </w:p>
          <w:p w14:paraId="10E18E5A" w14:textId="7BAD699A" w:rsidR="00273F2A" w:rsidRDefault="00273F2A" w:rsidP="00334619">
            <w:pPr>
              <w:ind w:left="317"/>
              <w:rPr>
                <w:rFonts w:ascii="Gill Sans MT" w:hAnsi="Gill Sans MT"/>
                <w:color w:val="333333"/>
                <w:shd w:val="clear" w:color="auto" w:fill="FFFFFF"/>
              </w:rPr>
            </w:pPr>
            <w:r w:rsidRPr="00C261A3">
              <w:rPr>
                <w:rFonts w:ascii="Gill Sans MT" w:hAnsi="Gill Sans MT"/>
                <w:color w:val="333333"/>
                <w:shd w:val="clear" w:color="auto" w:fill="FFFFFF"/>
              </w:rPr>
              <w:t>“</w:t>
            </w:r>
            <w:proofErr w:type="gramStart"/>
            <w:r w:rsidRPr="008E2ABD">
              <w:rPr>
                <w:rFonts w:ascii="Gill Sans MT" w:hAnsi="Gill Sans MT"/>
                <w:i/>
                <w:iCs/>
                <w:color w:val="333333"/>
                <w:shd w:val="clear" w:color="auto" w:fill="FFFFFF"/>
              </w:rPr>
              <w:t>prevent</w:t>
            </w:r>
            <w:proofErr w:type="gramEnd"/>
            <w:r w:rsidRPr="008E2ABD">
              <w:rPr>
                <w:rFonts w:ascii="Gill Sans MT" w:hAnsi="Gill Sans MT"/>
                <w:i/>
                <w:iCs/>
                <w:color w:val="333333"/>
                <w:shd w:val="clear" w:color="auto" w:fill="FFFFFF"/>
              </w:rPr>
              <w:t xml:space="preserve"> dangerous anthropogenic interference with the climate system”.</w:t>
            </w:r>
            <w:r w:rsidRPr="00C261A3">
              <w:rPr>
                <w:rFonts w:ascii="Gill Sans MT" w:hAnsi="Gill Sans MT"/>
                <w:color w:val="333333"/>
                <w:shd w:val="clear" w:color="auto" w:fill="FFFFFF"/>
              </w:rPr>
              <w:t xml:space="preserve"> </w:t>
            </w:r>
          </w:p>
          <w:p w14:paraId="316AFEDB" w14:textId="0924CA24" w:rsidR="0089224D" w:rsidRPr="00C261A3" w:rsidRDefault="0089224D" w:rsidP="00AE1759">
            <w:pPr>
              <w:spacing w:after="120"/>
              <w:rPr>
                <w:rFonts w:ascii="Gill Sans MT" w:hAnsi="Gill Sans MT"/>
              </w:rPr>
            </w:pPr>
          </w:p>
        </w:tc>
      </w:tr>
    </w:tbl>
    <w:p w14:paraId="4FA0E149" w14:textId="77777777" w:rsidR="00652E4E" w:rsidRPr="00C261A3" w:rsidRDefault="00652E4E">
      <w:pPr>
        <w:rPr>
          <w:rFonts w:ascii="Gill Sans MT" w:hAnsi="Gill Sans MT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15"/>
        <w:gridCol w:w="4102"/>
      </w:tblGrid>
      <w:tr w:rsidR="00B7423E" w:rsidRPr="00C261A3" w14:paraId="4DCBAAD5" w14:textId="77777777" w:rsidTr="008E2ABD">
        <w:tc>
          <w:tcPr>
            <w:tcW w:w="4815" w:type="dxa"/>
          </w:tcPr>
          <w:p w14:paraId="38D4B93C" w14:textId="77777777" w:rsidR="00B7423E" w:rsidRPr="00C261A3" w:rsidRDefault="00B7423E" w:rsidP="00B7423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7</w:t>
            </w:r>
          </w:p>
          <w:p w14:paraId="53D31268" w14:textId="52AADFBA" w:rsidR="00B7423E" w:rsidRPr="00C261A3" w:rsidRDefault="00334619" w:rsidP="00B7423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2015 saw</w:t>
            </w:r>
            <w:r w:rsidR="00B7423E">
              <w:rPr>
                <w:rFonts w:ascii="Gill Sans MT" w:hAnsi="Gill Sans MT"/>
              </w:rPr>
              <w:t xml:space="preserve"> the </w:t>
            </w:r>
            <w:r w:rsidR="00B7423E" w:rsidRPr="00C261A3">
              <w:rPr>
                <w:rFonts w:ascii="Gill Sans MT" w:hAnsi="Gill Sans MT"/>
              </w:rPr>
              <w:t xml:space="preserve">Paris </w:t>
            </w:r>
            <w:r>
              <w:rPr>
                <w:rFonts w:ascii="Gill Sans MT" w:hAnsi="Gill Sans MT"/>
              </w:rPr>
              <w:t>A</w:t>
            </w:r>
            <w:r w:rsidR="00B7423E" w:rsidRPr="00C261A3">
              <w:rPr>
                <w:rFonts w:ascii="Gill Sans MT" w:hAnsi="Gill Sans MT"/>
              </w:rPr>
              <w:t>greement and the SDGs.</w:t>
            </w:r>
          </w:p>
          <w:p w14:paraId="6375F0ED" w14:textId="77777777" w:rsidR="00B7423E" w:rsidRPr="0092046F" w:rsidRDefault="00B7423E" w:rsidP="00B7423E">
            <w:pPr>
              <w:spacing w:after="120"/>
              <w:rPr>
                <w:rFonts w:ascii="Gill Sans MT" w:hAnsi="Gill Sans MT"/>
                <w:sz w:val="4"/>
                <w:szCs w:val="4"/>
              </w:rPr>
            </w:pPr>
          </w:p>
          <w:p w14:paraId="3EA8A970" w14:textId="3F1E0A04" w:rsidR="00B7423E" w:rsidRDefault="00B7423E" w:rsidP="00B7423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Many countries struggle to come up with ambitious enough and timely goals.</w:t>
            </w:r>
          </w:p>
          <w:p w14:paraId="7E7303C1" w14:textId="77777777" w:rsidR="0092046F" w:rsidRPr="0092046F" w:rsidRDefault="0092046F" w:rsidP="00B7423E">
            <w:pPr>
              <w:spacing w:after="120"/>
              <w:rPr>
                <w:rFonts w:ascii="Gill Sans MT" w:hAnsi="Gill Sans MT"/>
                <w:sz w:val="8"/>
                <w:szCs w:val="8"/>
              </w:rPr>
            </w:pPr>
          </w:p>
          <w:p w14:paraId="3B767265" w14:textId="44331754" w:rsidR="00B7423E" w:rsidRPr="00C261A3" w:rsidRDefault="00B7423E" w:rsidP="00B7423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Many have good socio-economic reasons for delay.</w:t>
            </w:r>
          </w:p>
        </w:tc>
        <w:tc>
          <w:tcPr>
            <w:tcW w:w="4102" w:type="dxa"/>
          </w:tcPr>
          <w:p w14:paraId="0520AE08" w14:textId="70C31039" w:rsidR="00B7423E" w:rsidRPr="00C261A3" w:rsidRDefault="00B7423E" w:rsidP="00B7423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8</w:t>
            </w:r>
          </w:p>
          <w:p w14:paraId="51C10E25" w14:textId="4CA04ABB" w:rsidR="00B7423E" w:rsidRPr="00C261A3" w:rsidRDefault="00B7423E" w:rsidP="00B7423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I guess </w:t>
            </w:r>
            <w:proofErr w:type="spellStart"/>
            <w:r w:rsidR="00334619">
              <w:rPr>
                <w:rFonts w:ascii="Gill Sans MT" w:hAnsi="Gill Sans MT"/>
              </w:rPr>
              <w:t>the</w:t>
            </w:r>
            <w:proofErr w:type="spellEnd"/>
            <w:r w:rsidR="00334619">
              <w:rPr>
                <w:rFonts w:ascii="Gill Sans MT" w:hAnsi="Gill Sans MT"/>
              </w:rPr>
              <w:t xml:space="preserve"> goals</w:t>
            </w:r>
            <w:r>
              <w:rPr>
                <w:rFonts w:ascii="Gill Sans MT" w:hAnsi="Gill Sans MT"/>
              </w:rPr>
              <w:t xml:space="preserve"> are</w:t>
            </w:r>
            <w:r w:rsidRPr="00C261A3">
              <w:rPr>
                <w:rFonts w:ascii="Gill Sans MT" w:hAnsi="Gill Sans MT"/>
              </w:rPr>
              <w:t xml:space="preserve"> very familiar </w:t>
            </w:r>
          </w:p>
          <w:p w14:paraId="764885D8" w14:textId="77777777" w:rsidR="00B7423E" w:rsidRPr="00C261A3" w:rsidRDefault="00B7423E" w:rsidP="00B7423E">
            <w:pPr>
              <w:spacing w:after="120"/>
              <w:rPr>
                <w:rFonts w:ascii="Gill Sans MT" w:hAnsi="Gill Sans MT"/>
              </w:rPr>
            </w:pPr>
            <w:r w:rsidRPr="00C261A3">
              <w:rPr>
                <w:rFonts w:ascii="Gill Sans MT" w:hAnsi="Gill Sans MT"/>
              </w:rPr>
              <w:t>17 goals   169 targets</w:t>
            </w:r>
          </w:p>
          <w:p w14:paraId="57439898" w14:textId="77777777" w:rsidR="00B7423E" w:rsidRPr="00C261A3" w:rsidRDefault="00B7423E" w:rsidP="00B7423E">
            <w:pPr>
              <w:spacing w:after="120"/>
              <w:rPr>
                <w:rFonts w:ascii="Gill Sans MT" w:hAnsi="Gill Sans MT"/>
              </w:rPr>
            </w:pPr>
            <w:r w:rsidRPr="00C261A3">
              <w:rPr>
                <w:rFonts w:ascii="Gill Sans MT" w:hAnsi="Gill Sans MT"/>
              </w:rPr>
              <w:t xml:space="preserve">A better life for billions of people </w:t>
            </w:r>
          </w:p>
          <w:p w14:paraId="5741D310" w14:textId="77777777" w:rsidR="00B7423E" w:rsidRPr="0092046F" w:rsidRDefault="00B7423E" w:rsidP="00B7423E">
            <w:pPr>
              <w:spacing w:after="120"/>
              <w:rPr>
                <w:rFonts w:ascii="Gill Sans MT" w:hAnsi="Gill Sans MT"/>
                <w:sz w:val="6"/>
                <w:szCs w:val="6"/>
              </w:rPr>
            </w:pPr>
          </w:p>
          <w:p w14:paraId="4A0F736B" w14:textId="6F72B2EF" w:rsidR="00B7423E" w:rsidRPr="00C261A3" w:rsidRDefault="00B7423E" w:rsidP="00B7423E">
            <w:pPr>
              <w:spacing w:after="120"/>
              <w:rPr>
                <w:rFonts w:ascii="Gill Sans MT" w:hAnsi="Gill Sans MT"/>
              </w:rPr>
            </w:pPr>
            <w:proofErr w:type="spellStart"/>
            <w:r w:rsidRPr="00C261A3">
              <w:rPr>
                <w:rFonts w:ascii="Gill Sans MT" w:hAnsi="Gill Sans MT"/>
              </w:rPr>
              <w:t xml:space="preserve">Goal </w:t>
            </w:r>
            <w:proofErr w:type="spellEnd"/>
            <w:r w:rsidRPr="00C261A3">
              <w:rPr>
                <w:rFonts w:ascii="Gill Sans MT" w:hAnsi="Gill Sans MT"/>
              </w:rPr>
              <w:t xml:space="preserve">6 – </w:t>
            </w:r>
            <w:r w:rsidR="00334619">
              <w:rPr>
                <w:rFonts w:ascii="Gill Sans MT" w:hAnsi="Gill Sans MT"/>
              </w:rPr>
              <w:t>looks forward to a</w:t>
            </w:r>
            <w:r>
              <w:rPr>
                <w:rFonts w:ascii="Gill Sans MT" w:hAnsi="Gill Sans MT"/>
              </w:rPr>
              <w:t>n e</w:t>
            </w:r>
            <w:r w:rsidRPr="00C261A3">
              <w:rPr>
                <w:rFonts w:ascii="Gill Sans MT" w:hAnsi="Gill Sans MT"/>
              </w:rPr>
              <w:t>nd</w:t>
            </w:r>
            <w:r w:rsidR="00334619">
              <w:rPr>
                <w:rFonts w:ascii="Gill Sans MT" w:hAnsi="Gill Sans MT"/>
              </w:rPr>
              <w:t xml:space="preserve"> to</w:t>
            </w:r>
            <w:r w:rsidRPr="00C261A3">
              <w:rPr>
                <w:rFonts w:ascii="Gill Sans MT" w:hAnsi="Gill Sans MT"/>
              </w:rPr>
              <w:t xml:space="preserve"> open-air defecation</w:t>
            </w:r>
            <w:r>
              <w:rPr>
                <w:rFonts w:ascii="Gill Sans MT" w:hAnsi="Gill Sans MT"/>
              </w:rPr>
              <w:t xml:space="preserve"> for </w:t>
            </w:r>
            <w:r w:rsidRPr="00C261A3">
              <w:rPr>
                <w:rFonts w:ascii="Gill Sans MT" w:hAnsi="Gill Sans MT"/>
              </w:rPr>
              <w:t>~800 million people</w:t>
            </w:r>
          </w:p>
        </w:tc>
      </w:tr>
    </w:tbl>
    <w:p w14:paraId="17153CD7" w14:textId="77777777" w:rsidR="00A85277" w:rsidRDefault="00A8527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63"/>
        <w:gridCol w:w="4454"/>
      </w:tblGrid>
      <w:tr w:rsidR="00771694" w:rsidRPr="00C261A3" w14:paraId="7ED57605" w14:textId="77777777" w:rsidTr="00A85277">
        <w:tc>
          <w:tcPr>
            <w:tcW w:w="4463" w:type="dxa"/>
          </w:tcPr>
          <w:p w14:paraId="0A091E58" w14:textId="76799179" w:rsidR="00B7423E" w:rsidRPr="00C261A3" w:rsidRDefault="00B7423E" w:rsidP="00B7423E">
            <w:pPr>
              <w:spacing w:after="120"/>
              <w:rPr>
                <w:rFonts w:ascii="Gill Sans MT" w:hAnsi="Gill Sans MT"/>
              </w:rPr>
            </w:pPr>
            <w:r w:rsidRPr="00C261A3">
              <w:rPr>
                <w:rFonts w:ascii="Gill Sans MT" w:hAnsi="Gill Sans MT"/>
              </w:rPr>
              <w:t>9</w:t>
            </w:r>
          </w:p>
          <w:p w14:paraId="1ADDD2BD" w14:textId="0CCB9750" w:rsidR="00B7423E" w:rsidRDefault="00B7423E" w:rsidP="00B7423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DfE never keen on </w:t>
            </w:r>
            <w:r w:rsidR="00334619" w:rsidRPr="00C261A3">
              <w:rPr>
                <w:rFonts w:ascii="Gill Sans MT" w:hAnsi="Gill Sans MT"/>
                <w:lang w:val="en-US"/>
              </w:rPr>
              <w:t>environmental</w:t>
            </w:r>
            <w:r w:rsidR="00334619">
              <w:rPr>
                <w:rFonts w:ascii="Gill Sans MT" w:hAnsi="Gill Sans MT"/>
                <w:lang w:val="en-US"/>
              </w:rPr>
              <w:t xml:space="preserve"> education</w:t>
            </w:r>
            <w:r w:rsidR="00334619">
              <w:rPr>
                <w:rFonts w:ascii="Gill Sans MT" w:hAnsi="Gill Sans MT"/>
                <w:lang w:val="en-US"/>
              </w:rPr>
              <w:t xml:space="preserve"> as a curriculum idea</w:t>
            </w:r>
          </w:p>
          <w:p w14:paraId="4AEA5C0D" w14:textId="1F1E0F5C" w:rsidR="00B7423E" w:rsidRDefault="00B7423E" w:rsidP="00B7423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It’s </w:t>
            </w:r>
            <w:r w:rsidR="004023BA">
              <w:rPr>
                <w:rFonts w:ascii="Gill Sans MT" w:hAnsi="Gill Sans MT"/>
              </w:rPr>
              <w:t xml:space="preserve">already </w:t>
            </w:r>
            <w:r>
              <w:rPr>
                <w:rFonts w:ascii="Gill Sans MT" w:hAnsi="Gill Sans MT"/>
              </w:rPr>
              <w:t xml:space="preserve">in the </w:t>
            </w:r>
            <w:r w:rsidR="00334619">
              <w:rPr>
                <w:rFonts w:ascii="Gill Sans MT" w:hAnsi="Gill Sans MT"/>
              </w:rPr>
              <w:t xml:space="preserve">national curriculum </w:t>
            </w:r>
            <w:r>
              <w:rPr>
                <w:rFonts w:ascii="Gill Sans MT" w:hAnsi="Gill Sans MT"/>
              </w:rPr>
              <w:t>it says</w:t>
            </w:r>
            <w:r w:rsidRPr="00C261A3">
              <w:rPr>
                <w:rFonts w:ascii="Gill Sans MT" w:hAnsi="Gill Sans MT"/>
              </w:rPr>
              <w:t xml:space="preserve"> </w:t>
            </w:r>
          </w:p>
          <w:p w14:paraId="1BDA2BD4" w14:textId="198143DF" w:rsidR="00B7423E" w:rsidRPr="00C261A3" w:rsidRDefault="00B7423E" w:rsidP="00B7423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T</w:t>
            </w:r>
            <w:r w:rsidR="00334619">
              <w:rPr>
                <w:rFonts w:ascii="Gill Sans MT" w:hAnsi="Gill Sans MT"/>
              </w:rPr>
              <w:t>his is t</w:t>
            </w:r>
            <w:r>
              <w:rPr>
                <w:rFonts w:ascii="Gill Sans MT" w:hAnsi="Gill Sans MT"/>
              </w:rPr>
              <w:t>rue up to a point</w:t>
            </w:r>
          </w:p>
          <w:p w14:paraId="189AF487" w14:textId="5BB51BCC" w:rsidR="00B7423E" w:rsidRPr="00C261A3" w:rsidRDefault="00334619" w:rsidP="00B7423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DfE</w:t>
            </w:r>
            <w:r w:rsidR="002D3F9E">
              <w:rPr>
                <w:rFonts w:ascii="Gill Sans MT" w:hAnsi="Gill Sans MT"/>
              </w:rPr>
              <w:t xml:space="preserve"> says it has a policy of </w:t>
            </w:r>
            <w:r w:rsidR="00B7423E" w:rsidRPr="00C261A3">
              <w:rPr>
                <w:rFonts w:ascii="Gill Sans MT" w:hAnsi="Gill Sans MT"/>
              </w:rPr>
              <w:t>not dictating to schools</w:t>
            </w:r>
          </w:p>
          <w:p w14:paraId="34887F0C" w14:textId="6DE87623" w:rsidR="00771694" w:rsidRPr="00C261A3" w:rsidRDefault="00771694" w:rsidP="00CA4687">
            <w:pPr>
              <w:spacing w:after="120"/>
              <w:rPr>
                <w:rFonts w:ascii="Gill Sans MT" w:hAnsi="Gill Sans MT"/>
              </w:rPr>
            </w:pPr>
          </w:p>
        </w:tc>
        <w:tc>
          <w:tcPr>
            <w:tcW w:w="4454" w:type="dxa"/>
          </w:tcPr>
          <w:p w14:paraId="72017B03" w14:textId="77777777" w:rsidR="00B7423E" w:rsidRPr="00C261A3" w:rsidRDefault="00B7423E" w:rsidP="00B7423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1</w:t>
            </w:r>
            <w:r w:rsidRPr="00C261A3">
              <w:rPr>
                <w:rFonts w:ascii="Gill Sans MT" w:hAnsi="Gill Sans MT"/>
              </w:rPr>
              <w:t>0</w:t>
            </w:r>
          </w:p>
          <w:p w14:paraId="3DD91E06" w14:textId="77777777" w:rsidR="00B7423E" w:rsidRDefault="00B7423E" w:rsidP="00B7423E">
            <w:pPr>
              <w:spacing w:after="120"/>
              <w:rPr>
                <w:rFonts w:ascii="Gill Sans MT" w:hAnsi="Gill Sans MT"/>
              </w:rPr>
            </w:pPr>
            <w:r w:rsidRPr="00C261A3">
              <w:rPr>
                <w:rFonts w:ascii="Gill Sans MT" w:hAnsi="Gill Sans MT"/>
              </w:rPr>
              <w:t>If you wr</w:t>
            </w:r>
            <w:r>
              <w:rPr>
                <w:rFonts w:ascii="Gill Sans MT" w:hAnsi="Gill Sans MT"/>
              </w:rPr>
              <w:t>o</w:t>
            </w:r>
            <w:r w:rsidRPr="00C261A3">
              <w:rPr>
                <w:rFonts w:ascii="Gill Sans MT" w:hAnsi="Gill Sans MT"/>
              </w:rPr>
              <w:t xml:space="preserve">te to DfE, </w:t>
            </w:r>
          </w:p>
          <w:p w14:paraId="4D619070" w14:textId="77777777" w:rsidR="00B7423E" w:rsidRPr="00C261A3" w:rsidRDefault="00B7423E" w:rsidP="00B7423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This is the sort of </w:t>
            </w:r>
            <w:r w:rsidRPr="00C261A3">
              <w:rPr>
                <w:rFonts w:ascii="Gill Sans MT" w:hAnsi="Gill Sans MT"/>
              </w:rPr>
              <w:t>repl</w:t>
            </w:r>
            <w:r>
              <w:rPr>
                <w:rFonts w:ascii="Gill Sans MT" w:hAnsi="Gill Sans MT"/>
              </w:rPr>
              <w:t>y you get</w:t>
            </w:r>
          </w:p>
          <w:p w14:paraId="32EF04BC" w14:textId="77777777" w:rsidR="00B7423E" w:rsidRPr="00C261A3" w:rsidRDefault="00B7423E" w:rsidP="00B7423E">
            <w:pPr>
              <w:spacing w:after="120"/>
              <w:rPr>
                <w:rFonts w:ascii="Gill Sans MT" w:hAnsi="Gill Sans MT"/>
              </w:rPr>
            </w:pPr>
          </w:p>
          <w:p w14:paraId="1695774B" w14:textId="77777777" w:rsidR="00B7423E" w:rsidRDefault="00B7423E" w:rsidP="00B7423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All this is true as far as it goes.</w:t>
            </w:r>
          </w:p>
          <w:p w14:paraId="73903887" w14:textId="7F0E274C" w:rsidR="00771694" w:rsidRPr="00C261A3" w:rsidRDefault="00B7423E" w:rsidP="00B7423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But does it go far enough?</w:t>
            </w:r>
          </w:p>
        </w:tc>
      </w:tr>
    </w:tbl>
    <w:p w14:paraId="52B1382C" w14:textId="77777777" w:rsidR="00F40BFC" w:rsidRPr="00C261A3" w:rsidRDefault="00F40BFC">
      <w:pPr>
        <w:rPr>
          <w:rFonts w:ascii="Gill Sans MT" w:hAnsi="Gill Sans MT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57"/>
        <w:gridCol w:w="4460"/>
      </w:tblGrid>
      <w:tr w:rsidR="00616281" w:rsidRPr="00C261A3" w14:paraId="37D76A5E" w14:textId="77777777" w:rsidTr="00622624">
        <w:tc>
          <w:tcPr>
            <w:tcW w:w="4457" w:type="dxa"/>
          </w:tcPr>
          <w:p w14:paraId="130F3F10" w14:textId="77777777" w:rsidR="00B7423E" w:rsidRPr="00C261A3" w:rsidRDefault="00B7423E" w:rsidP="00B7423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1</w:t>
            </w:r>
            <w:r w:rsidRPr="00C261A3">
              <w:rPr>
                <w:rFonts w:ascii="Gill Sans MT" w:hAnsi="Gill Sans MT"/>
              </w:rPr>
              <w:t>1</w:t>
            </w:r>
          </w:p>
          <w:p w14:paraId="4AF2F8D7" w14:textId="49D46D1A" w:rsidR="00B7423E" w:rsidRPr="00C261A3" w:rsidRDefault="00B7423E" w:rsidP="00B7423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NAEE’s curriculum analysis has full details of where environment and climate feature in the </w:t>
            </w:r>
            <w:r w:rsidR="00334619">
              <w:rPr>
                <w:rFonts w:ascii="Gill Sans MT" w:hAnsi="Gill Sans MT"/>
              </w:rPr>
              <w:t>national curriculum</w:t>
            </w:r>
          </w:p>
          <w:p w14:paraId="5656BD2E" w14:textId="66413A80" w:rsidR="00173768" w:rsidRPr="00C261A3" w:rsidRDefault="00B7423E" w:rsidP="00B7423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I recommend them to you.</w:t>
            </w:r>
          </w:p>
        </w:tc>
        <w:tc>
          <w:tcPr>
            <w:tcW w:w="4460" w:type="dxa"/>
          </w:tcPr>
          <w:p w14:paraId="58CC5277" w14:textId="4B17182F" w:rsidR="00B7423E" w:rsidRPr="00C261A3" w:rsidRDefault="00B7423E" w:rsidP="00B7423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1</w:t>
            </w:r>
            <w:r w:rsidRPr="00C261A3">
              <w:rPr>
                <w:rFonts w:ascii="Gill Sans MT" w:hAnsi="Gill Sans MT"/>
              </w:rPr>
              <w:t>2</w:t>
            </w:r>
          </w:p>
          <w:p w14:paraId="31848AAE" w14:textId="77777777" w:rsidR="00B7423E" w:rsidRDefault="00B7423E" w:rsidP="00B7423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DfE doesn’t like student activism either.</w:t>
            </w:r>
          </w:p>
          <w:p w14:paraId="44C8FAD2" w14:textId="77777777" w:rsidR="00B7423E" w:rsidRDefault="00B7423E" w:rsidP="00B7423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This is their standard argument.  </w:t>
            </w:r>
          </w:p>
          <w:p w14:paraId="58A472DD" w14:textId="6D4B1A4F" w:rsidR="00594AA0" w:rsidRPr="00C261A3" w:rsidRDefault="00B7423E" w:rsidP="00B7423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It’s not a bad one – as far as it goes.</w:t>
            </w:r>
          </w:p>
        </w:tc>
      </w:tr>
    </w:tbl>
    <w:p w14:paraId="1BDAD712" w14:textId="77777777" w:rsidR="00652E4E" w:rsidRDefault="00652E4E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57"/>
        <w:gridCol w:w="4460"/>
      </w:tblGrid>
      <w:tr w:rsidR="008C163D" w:rsidRPr="00C261A3" w14:paraId="1A163761" w14:textId="77777777" w:rsidTr="00622624">
        <w:tc>
          <w:tcPr>
            <w:tcW w:w="4457" w:type="dxa"/>
          </w:tcPr>
          <w:p w14:paraId="4F64F51F" w14:textId="25BCB6E9" w:rsidR="002D3F9E" w:rsidRDefault="002D3F9E" w:rsidP="002D3F9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13</w:t>
            </w:r>
          </w:p>
          <w:p w14:paraId="6F1C76F5" w14:textId="77777777" w:rsidR="002D3F9E" w:rsidRDefault="002D3F9E" w:rsidP="002D3F9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Some schools embraced the strikes as an opportunity to explore issues.</w:t>
            </w:r>
          </w:p>
          <w:p w14:paraId="320C86E5" w14:textId="77777777" w:rsidR="002D3F9E" w:rsidRPr="008712ED" w:rsidRDefault="002D3F9E" w:rsidP="002D3F9E">
            <w:pPr>
              <w:spacing w:after="120"/>
              <w:rPr>
                <w:rFonts w:ascii="Gill Sans MT" w:hAnsi="Gill Sans MT"/>
                <w:sz w:val="11"/>
                <w:szCs w:val="11"/>
              </w:rPr>
            </w:pPr>
          </w:p>
          <w:p w14:paraId="259FDCA1" w14:textId="5E39D0B5" w:rsidR="002D3F9E" w:rsidRDefault="004023BA" w:rsidP="002D3F9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Through</w:t>
            </w:r>
            <w:r w:rsidR="002D3F9E">
              <w:rPr>
                <w:rFonts w:ascii="Gill Sans MT" w:hAnsi="Gill Sans MT"/>
              </w:rPr>
              <w:t xml:space="preserve"> citizenship as well as </w:t>
            </w:r>
            <w:r>
              <w:rPr>
                <w:rFonts w:ascii="Gill Sans MT" w:hAnsi="Gill Sans MT"/>
              </w:rPr>
              <w:t xml:space="preserve">in </w:t>
            </w:r>
            <w:r w:rsidR="002D3F9E">
              <w:rPr>
                <w:rFonts w:ascii="Gill Sans MT" w:hAnsi="Gill Sans MT"/>
              </w:rPr>
              <w:t>subjects like geography and science.</w:t>
            </w:r>
          </w:p>
          <w:p w14:paraId="05735549" w14:textId="085C5242" w:rsidR="008C163D" w:rsidRPr="00C261A3" w:rsidRDefault="008C163D" w:rsidP="00AE1759">
            <w:pPr>
              <w:spacing w:after="120"/>
              <w:rPr>
                <w:rFonts w:ascii="Gill Sans MT" w:hAnsi="Gill Sans MT"/>
              </w:rPr>
            </w:pPr>
          </w:p>
        </w:tc>
        <w:tc>
          <w:tcPr>
            <w:tcW w:w="4460" w:type="dxa"/>
          </w:tcPr>
          <w:p w14:paraId="145C2B72" w14:textId="3BA6A519" w:rsidR="002D3F9E" w:rsidRDefault="002D3F9E" w:rsidP="002D3F9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14</w:t>
            </w:r>
          </w:p>
          <w:p w14:paraId="2EFB63FF" w14:textId="77777777" w:rsidR="002D3F9E" w:rsidRDefault="002D3F9E" w:rsidP="002D3F9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There was protest in schools as well as on the streets.</w:t>
            </w:r>
          </w:p>
          <w:p w14:paraId="7D37EE39" w14:textId="3A7893F4" w:rsidR="002D3F9E" w:rsidRDefault="002D3F9E" w:rsidP="002D3F9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These students from Oxford complained about both </w:t>
            </w:r>
            <w:r w:rsidR="004023BA">
              <w:rPr>
                <w:rFonts w:ascii="Gill Sans MT" w:hAnsi="Gill Sans MT"/>
              </w:rPr>
              <w:t xml:space="preserve">the </w:t>
            </w:r>
            <w:r>
              <w:rPr>
                <w:rFonts w:ascii="Gill Sans MT" w:hAnsi="Gill Sans MT"/>
              </w:rPr>
              <w:t xml:space="preserve">DfE and </w:t>
            </w:r>
            <w:r w:rsidR="004023BA">
              <w:rPr>
                <w:rFonts w:ascii="Gill Sans MT" w:hAnsi="Gill Sans MT"/>
              </w:rPr>
              <w:t xml:space="preserve">their </w:t>
            </w:r>
            <w:r>
              <w:rPr>
                <w:rFonts w:ascii="Gill Sans MT" w:hAnsi="Gill Sans MT"/>
              </w:rPr>
              <w:t>school leadership</w:t>
            </w:r>
          </w:p>
          <w:p w14:paraId="4E186CE4" w14:textId="0D0BAF99" w:rsidR="009C48A6" w:rsidRPr="00C261A3" w:rsidRDefault="009C48A6" w:rsidP="00B7423E">
            <w:pPr>
              <w:spacing w:after="120"/>
              <w:rPr>
                <w:rFonts w:ascii="Gill Sans MT" w:hAnsi="Gill Sans MT"/>
              </w:rPr>
            </w:pPr>
          </w:p>
        </w:tc>
      </w:tr>
    </w:tbl>
    <w:p w14:paraId="1B1B567A" w14:textId="57F9A5BC" w:rsidR="00652E4E" w:rsidRDefault="00652E4E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57"/>
        <w:gridCol w:w="4460"/>
      </w:tblGrid>
      <w:tr w:rsidR="002D3F9E" w:rsidRPr="00C261A3" w14:paraId="31811D93" w14:textId="77777777" w:rsidTr="00CE0071">
        <w:tc>
          <w:tcPr>
            <w:tcW w:w="4457" w:type="dxa"/>
          </w:tcPr>
          <w:p w14:paraId="25B1E2BF" w14:textId="5E9B3DFA" w:rsidR="002D3F9E" w:rsidRPr="00C261A3" w:rsidRDefault="002D3F9E" w:rsidP="002D3F9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15</w:t>
            </w:r>
          </w:p>
          <w:p w14:paraId="345479AD" w14:textId="77777777" w:rsidR="002D3F9E" w:rsidRDefault="002D3F9E" w:rsidP="002D3F9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The UKSCN organised the school climate strikes inspired by Greta Thunberg.</w:t>
            </w:r>
          </w:p>
          <w:p w14:paraId="27CCB5D8" w14:textId="77777777" w:rsidR="002D3F9E" w:rsidRPr="008712ED" w:rsidRDefault="002D3F9E" w:rsidP="002D3F9E">
            <w:pPr>
              <w:spacing w:after="120"/>
              <w:rPr>
                <w:rFonts w:ascii="Gill Sans MT" w:hAnsi="Gill Sans MT"/>
                <w:sz w:val="10"/>
                <w:szCs w:val="10"/>
              </w:rPr>
            </w:pPr>
          </w:p>
          <w:p w14:paraId="760788CF" w14:textId="37D32298" w:rsidR="002D3F9E" w:rsidRPr="00C261A3" w:rsidRDefault="004023BA" w:rsidP="002D3F9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These were halted by the pandemic</w:t>
            </w:r>
            <w:r w:rsidR="002D3F9E">
              <w:rPr>
                <w:rFonts w:ascii="Gill Sans MT" w:hAnsi="Gill Sans MT"/>
              </w:rPr>
              <w:t>.</w:t>
            </w:r>
          </w:p>
        </w:tc>
        <w:tc>
          <w:tcPr>
            <w:tcW w:w="4460" w:type="dxa"/>
          </w:tcPr>
          <w:p w14:paraId="1DF95FE0" w14:textId="5ADD3535" w:rsidR="002D3F9E" w:rsidRPr="00C261A3" w:rsidRDefault="002D3F9E" w:rsidP="002D3F9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16</w:t>
            </w:r>
          </w:p>
          <w:p w14:paraId="02DFD08C" w14:textId="6506D5A0" w:rsidR="002D3F9E" w:rsidRPr="00C261A3" w:rsidRDefault="002D3F9E" w:rsidP="002D3F9E">
            <w:pPr>
              <w:spacing w:after="120"/>
              <w:rPr>
                <w:rFonts w:ascii="Gill Sans MT" w:hAnsi="Gill Sans MT"/>
              </w:rPr>
            </w:pPr>
            <w:r w:rsidRPr="00C261A3">
              <w:rPr>
                <w:rFonts w:ascii="Gill Sans MT" w:hAnsi="Gill Sans MT"/>
              </w:rPr>
              <w:t>T</w:t>
            </w:r>
            <w:r w:rsidR="00B43A63">
              <w:rPr>
                <w:rFonts w:ascii="Gill Sans MT" w:hAnsi="Gill Sans MT"/>
              </w:rPr>
              <w:t xml:space="preserve">each </w:t>
            </w:r>
            <w:r w:rsidRPr="00C261A3">
              <w:rPr>
                <w:rFonts w:ascii="Gill Sans MT" w:hAnsi="Gill Sans MT"/>
              </w:rPr>
              <w:t>T</w:t>
            </w:r>
            <w:r w:rsidR="00B43A63">
              <w:rPr>
                <w:rFonts w:ascii="Gill Sans MT" w:hAnsi="Gill Sans MT"/>
              </w:rPr>
              <w:t xml:space="preserve">he </w:t>
            </w:r>
            <w:r w:rsidRPr="00C261A3">
              <w:rPr>
                <w:rFonts w:ascii="Gill Sans MT" w:hAnsi="Gill Sans MT"/>
              </w:rPr>
              <w:t>F</w:t>
            </w:r>
            <w:r w:rsidR="00B43A63">
              <w:rPr>
                <w:rFonts w:ascii="Gill Sans MT" w:hAnsi="Gill Sans MT"/>
              </w:rPr>
              <w:t>uture</w:t>
            </w:r>
            <w:r w:rsidRPr="00C261A3">
              <w:rPr>
                <w:rFonts w:ascii="Gill Sans MT" w:hAnsi="Gill Sans MT"/>
              </w:rPr>
              <w:t xml:space="preserve"> </w:t>
            </w:r>
            <w:r>
              <w:rPr>
                <w:rFonts w:ascii="Gill Sans MT" w:hAnsi="Gill Sans MT"/>
              </w:rPr>
              <w:t>emerged out of</w:t>
            </w:r>
            <w:r w:rsidRPr="00C261A3">
              <w:rPr>
                <w:rFonts w:ascii="Gill Sans MT" w:hAnsi="Gill Sans MT"/>
              </w:rPr>
              <w:t xml:space="preserve"> UKSCN</w:t>
            </w:r>
          </w:p>
          <w:p w14:paraId="27F0E162" w14:textId="04A412E2" w:rsidR="002D3F9E" w:rsidRPr="00C261A3" w:rsidRDefault="002D3F9E" w:rsidP="002D3F9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Its role is to campaign</w:t>
            </w:r>
            <w:r w:rsidR="00B43A63">
              <w:rPr>
                <w:rFonts w:ascii="Gill Sans MT" w:hAnsi="Gill Sans MT"/>
              </w:rPr>
              <w:t xml:space="preserve"> in</w:t>
            </w:r>
            <w:r w:rsidRPr="00C261A3">
              <w:rPr>
                <w:rFonts w:ascii="Gill Sans MT" w:hAnsi="Gill Sans MT"/>
              </w:rPr>
              <w:t xml:space="preserve"> partnership with </w:t>
            </w:r>
            <w:r w:rsidR="0092046F">
              <w:rPr>
                <w:rFonts w:ascii="Gill Sans MT" w:hAnsi="Gill Sans MT"/>
              </w:rPr>
              <w:t>the N</w:t>
            </w:r>
            <w:r w:rsidR="00B43A63">
              <w:rPr>
                <w:rFonts w:ascii="Gill Sans MT" w:hAnsi="Gill Sans MT"/>
              </w:rPr>
              <w:t xml:space="preserve">ational </w:t>
            </w:r>
            <w:r w:rsidR="0092046F">
              <w:rPr>
                <w:rFonts w:ascii="Gill Sans MT" w:hAnsi="Gill Sans MT"/>
              </w:rPr>
              <w:t>U</w:t>
            </w:r>
            <w:r w:rsidR="00B43A63">
              <w:rPr>
                <w:rFonts w:ascii="Gill Sans MT" w:hAnsi="Gill Sans MT"/>
              </w:rPr>
              <w:t xml:space="preserve">nion of </w:t>
            </w:r>
            <w:r w:rsidR="0092046F">
              <w:rPr>
                <w:rFonts w:ascii="Gill Sans MT" w:hAnsi="Gill Sans MT"/>
              </w:rPr>
              <w:t>S</w:t>
            </w:r>
            <w:r w:rsidR="00B43A63">
              <w:rPr>
                <w:rFonts w:ascii="Gill Sans MT" w:hAnsi="Gill Sans MT"/>
              </w:rPr>
              <w:t>tudents</w:t>
            </w:r>
          </w:p>
          <w:p w14:paraId="5F033CC6" w14:textId="77777777" w:rsidR="002D3F9E" w:rsidRPr="008712ED" w:rsidRDefault="002D3F9E" w:rsidP="002D3F9E">
            <w:pPr>
              <w:spacing w:after="120"/>
              <w:rPr>
                <w:rFonts w:ascii="Gill Sans MT" w:hAnsi="Gill Sans MT"/>
                <w:sz w:val="2"/>
                <w:szCs w:val="2"/>
              </w:rPr>
            </w:pPr>
          </w:p>
          <w:p w14:paraId="1A3F5F69" w14:textId="19B13330" w:rsidR="002D3F9E" w:rsidRDefault="002D3F9E" w:rsidP="002D3F9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It has</w:t>
            </w:r>
            <w:r w:rsidRPr="00C261A3">
              <w:rPr>
                <w:rFonts w:ascii="Gill Sans MT" w:hAnsi="Gill Sans MT"/>
              </w:rPr>
              <w:t xml:space="preserve"> lots of supporters</w:t>
            </w:r>
            <w:r>
              <w:rPr>
                <w:rFonts w:ascii="Gill Sans MT" w:hAnsi="Gill Sans MT"/>
              </w:rPr>
              <w:t xml:space="preserve"> inc</w:t>
            </w:r>
            <w:r w:rsidR="00B43A63">
              <w:rPr>
                <w:rFonts w:ascii="Gill Sans MT" w:hAnsi="Gill Sans MT"/>
              </w:rPr>
              <w:t>luding</w:t>
            </w:r>
            <w:r>
              <w:rPr>
                <w:rFonts w:ascii="Gill Sans MT" w:hAnsi="Gill Sans MT"/>
              </w:rPr>
              <w:t xml:space="preserve"> me.</w:t>
            </w:r>
          </w:p>
          <w:p w14:paraId="28286A42" w14:textId="47657377" w:rsidR="002D3F9E" w:rsidRPr="00C261A3" w:rsidRDefault="002D3F9E" w:rsidP="002D3F9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Its c</w:t>
            </w:r>
            <w:r w:rsidRPr="00C261A3">
              <w:rPr>
                <w:rFonts w:ascii="Gill Sans MT" w:hAnsi="Gill Sans MT"/>
              </w:rPr>
              <w:t xml:space="preserve">ore </w:t>
            </w:r>
            <w:r w:rsidR="00B43A63">
              <w:rPr>
                <w:rFonts w:ascii="Gill Sans MT" w:hAnsi="Gill Sans MT"/>
              </w:rPr>
              <w:t>“asks”</w:t>
            </w:r>
            <w:r w:rsidRPr="00C261A3">
              <w:rPr>
                <w:rFonts w:ascii="Gill Sans MT" w:hAnsi="Gill Sans MT"/>
              </w:rPr>
              <w:t xml:space="preserve"> </w:t>
            </w:r>
            <w:r w:rsidR="00B43A63">
              <w:rPr>
                <w:rFonts w:ascii="Gill Sans MT" w:hAnsi="Gill Sans MT"/>
              </w:rPr>
              <w:t xml:space="preserve">are </w:t>
            </w:r>
            <w:r w:rsidRPr="00C261A3">
              <w:rPr>
                <w:rFonts w:ascii="Gill Sans MT" w:hAnsi="Gill Sans MT"/>
              </w:rPr>
              <w:t>captured here.</w:t>
            </w:r>
          </w:p>
        </w:tc>
      </w:tr>
    </w:tbl>
    <w:p w14:paraId="2D17B65C" w14:textId="01BBB2E1" w:rsidR="00652E4E" w:rsidRDefault="00652E4E"/>
    <w:p w14:paraId="18CA11D8" w14:textId="77777777" w:rsidR="00652E4E" w:rsidRDefault="00652E4E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57"/>
        <w:gridCol w:w="4460"/>
      </w:tblGrid>
      <w:tr w:rsidR="008F51C5" w:rsidRPr="00C261A3" w14:paraId="2FD7A4A8" w14:textId="77777777" w:rsidTr="00622624">
        <w:tc>
          <w:tcPr>
            <w:tcW w:w="4457" w:type="dxa"/>
          </w:tcPr>
          <w:p w14:paraId="0892E767" w14:textId="299BFE2A" w:rsidR="000348BE" w:rsidRPr="00C261A3" w:rsidRDefault="000348BE" w:rsidP="000348B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17</w:t>
            </w:r>
          </w:p>
          <w:p w14:paraId="3EC1EC44" w14:textId="77777777" w:rsidR="008F51C5" w:rsidRDefault="009512B7" w:rsidP="008F51C5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Climate education featured strongly at COP26 in Glasgow</w:t>
            </w:r>
          </w:p>
          <w:p w14:paraId="6D577D6F" w14:textId="40155ECD" w:rsidR="009512B7" w:rsidRDefault="009512B7" w:rsidP="008F51C5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Students lectured </w:t>
            </w:r>
            <w:r w:rsidR="00B43A63">
              <w:rPr>
                <w:rFonts w:ascii="Gill Sans MT" w:hAnsi="Gill Sans MT"/>
              </w:rPr>
              <w:t xml:space="preserve">DfE </w:t>
            </w:r>
            <w:r>
              <w:rPr>
                <w:rFonts w:ascii="Gill Sans MT" w:hAnsi="Gill Sans MT"/>
              </w:rPr>
              <w:t>mandarins</w:t>
            </w:r>
          </w:p>
          <w:p w14:paraId="7DC1261E" w14:textId="672800F3" w:rsidR="009512B7" w:rsidRDefault="009512B7" w:rsidP="008F51C5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The secretary of state was positive and </w:t>
            </w:r>
          </w:p>
          <w:p w14:paraId="767A7810" w14:textId="04B954E7" w:rsidR="009512B7" w:rsidRPr="00C261A3" w:rsidRDefault="009512B7" w:rsidP="009512B7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DfE made pledges </w:t>
            </w:r>
          </w:p>
        </w:tc>
        <w:tc>
          <w:tcPr>
            <w:tcW w:w="4460" w:type="dxa"/>
          </w:tcPr>
          <w:p w14:paraId="2ED0FEBF" w14:textId="1B422C48" w:rsidR="008F51C5" w:rsidRPr="00C261A3" w:rsidRDefault="000348BE" w:rsidP="008F51C5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1</w:t>
            </w:r>
            <w:r w:rsidR="008F51C5">
              <w:rPr>
                <w:rFonts w:ascii="Gill Sans MT" w:hAnsi="Gill Sans MT"/>
              </w:rPr>
              <w:t>8</w:t>
            </w:r>
          </w:p>
          <w:p w14:paraId="4074A01A" w14:textId="445D1144" w:rsidR="008F51C5" w:rsidRDefault="009512B7" w:rsidP="000348B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One pledge was a </w:t>
            </w:r>
            <w:proofErr w:type="spellStart"/>
            <w:r>
              <w:rPr>
                <w:rFonts w:ascii="Gill Sans MT" w:hAnsi="Gill Sans MT"/>
              </w:rPr>
              <w:t>S</w:t>
            </w:r>
            <w:r w:rsidR="004023BA">
              <w:rPr>
                <w:rFonts w:ascii="Gill Sans MT" w:hAnsi="Gill Sans MT"/>
              </w:rPr>
              <w:t>unstainability</w:t>
            </w:r>
            <w:proofErr w:type="spellEnd"/>
            <w:r>
              <w:rPr>
                <w:rFonts w:ascii="Gill Sans MT" w:hAnsi="Gill Sans MT"/>
              </w:rPr>
              <w:t xml:space="preserve"> &amp; Climate Change strategy</w:t>
            </w:r>
          </w:p>
          <w:p w14:paraId="416C422F" w14:textId="77777777" w:rsidR="004023BA" w:rsidRPr="004023BA" w:rsidRDefault="004023BA" w:rsidP="000348BE">
            <w:pPr>
              <w:spacing w:after="120"/>
              <w:rPr>
                <w:rFonts w:ascii="Gill Sans MT" w:hAnsi="Gill Sans MT"/>
                <w:sz w:val="10"/>
                <w:szCs w:val="10"/>
              </w:rPr>
            </w:pPr>
          </w:p>
          <w:p w14:paraId="22BFE5C0" w14:textId="77777777" w:rsidR="009512B7" w:rsidRDefault="009512B7" w:rsidP="000348B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The secretary of state was even more positive</w:t>
            </w:r>
          </w:p>
          <w:p w14:paraId="535CF2B3" w14:textId="576BF908" w:rsidR="009512B7" w:rsidRDefault="009512B7" w:rsidP="000348BE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Climate education featured</w:t>
            </w:r>
            <w:r w:rsidR="00B43A63">
              <w:rPr>
                <w:rFonts w:ascii="Gill Sans MT" w:hAnsi="Gill Sans MT"/>
              </w:rPr>
              <w:t xml:space="preserve"> in the strategy</w:t>
            </w:r>
          </w:p>
        </w:tc>
      </w:tr>
    </w:tbl>
    <w:p w14:paraId="5DAAF8CF" w14:textId="77777777" w:rsidR="00622624" w:rsidRDefault="00622624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58"/>
        <w:gridCol w:w="4459"/>
      </w:tblGrid>
      <w:tr w:rsidR="00622624" w:rsidRPr="00C261A3" w14:paraId="5FA5154E" w14:textId="77777777" w:rsidTr="00887497">
        <w:tc>
          <w:tcPr>
            <w:tcW w:w="4458" w:type="dxa"/>
          </w:tcPr>
          <w:p w14:paraId="46CD6DA3" w14:textId="062D3C33" w:rsidR="00622624" w:rsidRDefault="000348BE" w:rsidP="00AE1759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lastRenderedPageBreak/>
              <w:t>1</w:t>
            </w:r>
            <w:r w:rsidR="008C3A79">
              <w:rPr>
                <w:rFonts w:ascii="Gill Sans MT" w:hAnsi="Gill Sans MT"/>
              </w:rPr>
              <w:t>9</w:t>
            </w:r>
          </w:p>
          <w:p w14:paraId="2F90121B" w14:textId="09D1DB2B" w:rsidR="00622624" w:rsidRDefault="009512B7" w:rsidP="00AE1759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This shows </w:t>
            </w:r>
            <w:r w:rsidR="004023BA">
              <w:rPr>
                <w:rFonts w:ascii="Gill Sans MT" w:hAnsi="Gill Sans MT"/>
              </w:rPr>
              <w:t>what</w:t>
            </w:r>
            <w:r>
              <w:rPr>
                <w:rFonts w:ascii="Gill Sans MT" w:hAnsi="Gill Sans MT"/>
              </w:rPr>
              <w:t xml:space="preserve"> DfE has in mind for climate education and green skills.</w:t>
            </w:r>
          </w:p>
          <w:p w14:paraId="2FD30782" w14:textId="1D1D4967" w:rsidR="00BD5E5F" w:rsidRDefault="00BD5E5F" w:rsidP="00AE1759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Summed up as:</w:t>
            </w:r>
          </w:p>
          <w:p w14:paraId="330FAE9C" w14:textId="1C3B3DA1" w:rsidR="009512B7" w:rsidRDefault="00BD5E5F" w:rsidP="00AE1759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        </w:t>
            </w:r>
            <w:r w:rsidR="009512B7">
              <w:rPr>
                <w:rFonts w:ascii="Gill Sans MT" w:hAnsi="Gill Sans MT"/>
              </w:rPr>
              <w:t>Training and Resources</w:t>
            </w:r>
            <w:r w:rsidR="004023BA">
              <w:rPr>
                <w:rFonts w:ascii="Gill Sans MT" w:hAnsi="Gill Sans MT"/>
              </w:rPr>
              <w:t xml:space="preserve"> =&gt;</w:t>
            </w:r>
          </w:p>
          <w:p w14:paraId="11E49934" w14:textId="20AE7D8F" w:rsidR="00AA5DF3" w:rsidRDefault="00AA5DF3" w:rsidP="00AE1759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        Better teaching</w:t>
            </w:r>
            <w:r w:rsidR="004023BA">
              <w:rPr>
                <w:rFonts w:ascii="Gill Sans MT" w:hAnsi="Gill Sans MT"/>
              </w:rPr>
              <w:t xml:space="preserve"> =&gt;</w:t>
            </w:r>
          </w:p>
          <w:p w14:paraId="50981B70" w14:textId="77777777" w:rsidR="00AA5DF3" w:rsidRDefault="00AA5DF3" w:rsidP="00AE1759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 xml:space="preserve">        More learning</w:t>
            </w:r>
            <w:r w:rsidR="00B43A63">
              <w:rPr>
                <w:rFonts w:ascii="Gill Sans MT" w:hAnsi="Gill Sans MT"/>
              </w:rPr>
              <w:t xml:space="preserve"> of facts</w:t>
            </w:r>
          </w:p>
          <w:p w14:paraId="1E0BB512" w14:textId="4EA2AE3B" w:rsidR="00B43A63" w:rsidRPr="00C261A3" w:rsidRDefault="00B43A63" w:rsidP="00AE1759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A very 19</w:t>
            </w:r>
            <w:r w:rsidRPr="00B43A63">
              <w:rPr>
                <w:rFonts w:ascii="Gill Sans MT" w:hAnsi="Gill Sans MT"/>
                <w:vertAlign w:val="superscript"/>
              </w:rPr>
              <w:t>th</w:t>
            </w:r>
            <w:r>
              <w:rPr>
                <w:rFonts w:ascii="Gill Sans MT" w:hAnsi="Gill Sans MT"/>
              </w:rPr>
              <w:t xml:space="preserve"> century view</w:t>
            </w:r>
          </w:p>
        </w:tc>
        <w:tc>
          <w:tcPr>
            <w:tcW w:w="4459" w:type="dxa"/>
          </w:tcPr>
          <w:p w14:paraId="538B1AAE" w14:textId="76FB26EF" w:rsidR="00622624" w:rsidRDefault="000348BE" w:rsidP="00AE1759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2</w:t>
            </w:r>
            <w:r w:rsidR="008C3A79">
              <w:rPr>
                <w:rFonts w:ascii="Gill Sans MT" w:hAnsi="Gill Sans MT"/>
              </w:rPr>
              <w:t>0</w:t>
            </w:r>
          </w:p>
          <w:p w14:paraId="57A8420F" w14:textId="77777777" w:rsidR="00B43A63" w:rsidRDefault="0042057A" w:rsidP="00B43A63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There’s to be a national education nature par</w:t>
            </w:r>
            <w:r w:rsidR="004023BA">
              <w:rPr>
                <w:rFonts w:ascii="Gill Sans MT" w:hAnsi="Gill Sans MT"/>
              </w:rPr>
              <w:t>k</w:t>
            </w:r>
            <w:r>
              <w:rPr>
                <w:rFonts w:ascii="Gill Sans MT" w:hAnsi="Gill Sans MT"/>
              </w:rPr>
              <w:t xml:space="preserve"> and</w:t>
            </w:r>
            <w:r w:rsidR="004023BA">
              <w:rPr>
                <w:rFonts w:ascii="Gill Sans MT" w:hAnsi="Gill Sans MT"/>
              </w:rPr>
              <w:t xml:space="preserve"> a</w:t>
            </w:r>
            <w:r>
              <w:rPr>
                <w:rFonts w:ascii="Gill Sans MT" w:hAnsi="Gill Sans MT"/>
              </w:rPr>
              <w:t xml:space="preserve"> climate leaders award</w:t>
            </w:r>
            <w:r w:rsidR="00B43A63">
              <w:rPr>
                <w:rFonts w:ascii="Gill Sans MT" w:hAnsi="Gill Sans MT"/>
              </w:rPr>
              <w:t xml:space="preserve"> resulting in </w:t>
            </w:r>
          </w:p>
          <w:p w14:paraId="7A42D7F3" w14:textId="5B2D0B10" w:rsidR="0042057A" w:rsidRPr="00B43A63" w:rsidRDefault="00B43A63" w:rsidP="00B43A63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m</w:t>
            </w:r>
            <w:r w:rsidR="0042057A" w:rsidRPr="00B43A63">
              <w:rPr>
                <w:rFonts w:ascii="Gill Sans MT" w:hAnsi="Gill Sans MT"/>
              </w:rPr>
              <w:t>ore biodiversity</w:t>
            </w:r>
          </w:p>
          <w:p w14:paraId="64027668" w14:textId="4650B836" w:rsidR="0042057A" w:rsidRPr="00B43A63" w:rsidRDefault="00B43A63" w:rsidP="00B43A63">
            <w:pPr>
              <w:spacing w:after="120"/>
              <w:rPr>
                <w:rFonts w:ascii="Gill Sans MT" w:hAnsi="Gill Sans MT"/>
              </w:rPr>
            </w:pPr>
            <w:r w:rsidRPr="00B43A63">
              <w:rPr>
                <w:rFonts w:ascii="Gill Sans MT" w:hAnsi="Gill Sans MT"/>
              </w:rPr>
              <w:t>m</w:t>
            </w:r>
            <w:r w:rsidR="0042057A" w:rsidRPr="00B43A63">
              <w:rPr>
                <w:rFonts w:ascii="Gill Sans MT" w:hAnsi="Gill Sans MT"/>
              </w:rPr>
              <w:t>ore involvement and participation</w:t>
            </w:r>
          </w:p>
          <w:p w14:paraId="52D9FB4B" w14:textId="73DF5E2E" w:rsidR="0042057A" w:rsidRDefault="00B43A63" w:rsidP="00AE1759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m</w:t>
            </w:r>
            <w:r w:rsidR="0042057A">
              <w:rPr>
                <w:rFonts w:ascii="Gill Sans MT" w:hAnsi="Gill Sans MT"/>
              </w:rPr>
              <w:t>ore connection to nature</w:t>
            </w:r>
          </w:p>
          <w:p w14:paraId="694037AF" w14:textId="088AE54B" w:rsidR="00622624" w:rsidRPr="00C261A3" w:rsidRDefault="00622624" w:rsidP="000348BE">
            <w:pPr>
              <w:spacing w:after="120"/>
              <w:rPr>
                <w:rFonts w:ascii="Gill Sans MT" w:hAnsi="Gill Sans MT"/>
              </w:rPr>
            </w:pPr>
          </w:p>
        </w:tc>
      </w:tr>
    </w:tbl>
    <w:p w14:paraId="54B15DE4" w14:textId="77777777" w:rsidR="000348BE" w:rsidRDefault="000348BE">
      <w:pPr>
        <w:rPr>
          <w:rFonts w:ascii="Gill Sans MT" w:hAnsi="Gill Sans MT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17"/>
      </w:tblGrid>
      <w:tr w:rsidR="00AA5DF3" w:rsidRPr="00C261A3" w14:paraId="1877106B" w14:textId="77777777" w:rsidTr="00F62566">
        <w:tc>
          <w:tcPr>
            <w:tcW w:w="8917" w:type="dxa"/>
          </w:tcPr>
          <w:p w14:paraId="6B3F0C0E" w14:textId="77777777" w:rsidR="00AA5DF3" w:rsidRDefault="00AA5DF3" w:rsidP="00BE5A2B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21</w:t>
            </w:r>
          </w:p>
          <w:p w14:paraId="6CBE7716" w14:textId="0E38FC51" w:rsidR="00AA5DF3" w:rsidRDefault="00B43A63" w:rsidP="00BE5A2B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The s</w:t>
            </w:r>
            <w:r w:rsidR="00AA5DF3">
              <w:rPr>
                <w:rFonts w:ascii="Gill Sans MT" w:hAnsi="Gill Sans MT"/>
              </w:rPr>
              <w:t>trategy clarifies the politics of all this</w:t>
            </w:r>
          </w:p>
          <w:p w14:paraId="0851171A" w14:textId="07CB0D16" w:rsidR="004023BA" w:rsidRDefault="00AA5DF3" w:rsidP="00BE5A2B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C</w:t>
            </w:r>
            <w:r w:rsidR="00B43A63">
              <w:rPr>
                <w:rFonts w:ascii="Gill Sans MT" w:hAnsi="Gill Sans MT"/>
              </w:rPr>
              <w:t>limate change</w:t>
            </w:r>
            <w:r>
              <w:rPr>
                <w:rFonts w:ascii="Gill Sans MT" w:hAnsi="Gill Sans MT"/>
              </w:rPr>
              <w:t xml:space="preserve"> is no longer </w:t>
            </w:r>
            <w:r w:rsidR="00B43A63">
              <w:rPr>
                <w:rFonts w:ascii="Gill Sans MT" w:hAnsi="Gill Sans MT"/>
              </w:rPr>
              <w:t xml:space="preserve">seem as </w:t>
            </w:r>
            <w:r>
              <w:rPr>
                <w:rFonts w:ascii="Gill Sans MT" w:hAnsi="Gill Sans MT"/>
              </w:rPr>
              <w:t xml:space="preserve">contested but </w:t>
            </w:r>
            <w:r w:rsidR="00B43A63">
              <w:rPr>
                <w:rFonts w:ascii="Gill Sans MT" w:hAnsi="Gill Sans MT"/>
              </w:rPr>
              <w:t>w</w:t>
            </w:r>
            <w:r w:rsidR="004023BA">
              <w:rPr>
                <w:rFonts w:ascii="Gill Sans MT" w:hAnsi="Gill Sans MT"/>
              </w:rPr>
              <w:t xml:space="preserve">hat to do </w:t>
            </w:r>
            <w:r w:rsidR="00B43A63">
              <w:rPr>
                <w:rFonts w:ascii="Gill Sans MT" w:hAnsi="Gill Sans MT"/>
              </w:rPr>
              <w:t xml:space="preserve">about it </w:t>
            </w:r>
            <w:r w:rsidR="004023BA">
              <w:rPr>
                <w:rFonts w:ascii="Gill Sans MT" w:hAnsi="Gill Sans MT"/>
              </w:rPr>
              <w:t>as a society is – hence a need for balance</w:t>
            </w:r>
          </w:p>
          <w:p w14:paraId="1C9191E8" w14:textId="77777777" w:rsidR="00AA5DF3" w:rsidRDefault="00AA5DF3" w:rsidP="00AA5DF3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Schools are not to encourage protest and campaigning groups</w:t>
            </w:r>
          </w:p>
          <w:p w14:paraId="31E77B6F" w14:textId="241D8C06" w:rsidR="004023BA" w:rsidRPr="00C261A3" w:rsidRDefault="004023BA" w:rsidP="00AA5DF3">
            <w:pPr>
              <w:spacing w:after="120"/>
              <w:rPr>
                <w:rFonts w:ascii="Gill Sans MT" w:hAnsi="Gill Sans MT"/>
              </w:rPr>
            </w:pPr>
          </w:p>
        </w:tc>
      </w:tr>
    </w:tbl>
    <w:p w14:paraId="565EF2E9" w14:textId="2C19E804" w:rsidR="000348BE" w:rsidRDefault="000348BE">
      <w:pPr>
        <w:rPr>
          <w:rFonts w:ascii="Gill Sans MT" w:hAnsi="Gill Sans MT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17"/>
      </w:tblGrid>
      <w:tr w:rsidR="00AA5DF3" w:rsidRPr="00C261A3" w14:paraId="39923130" w14:textId="77777777" w:rsidTr="00AA5DF3">
        <w:tc>
          <w:tcPr>
            <w:tcW w:w="8917" w:type="dxa"/>
          </w:tcPr>
          <w:p w14:paraId="5DC7033D" w14:textId="77777777" w:rsidR="00AA5DF3" w:rsidRDefault="00AA5DF3" w:rsidP="00AA5DF3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22</w:t>
            </w:r>
          </w:p>
          <w:p w14:paraId="36D41753" w14:textId="6AAEEDC2" w:rsidR="00AA5DF3" w:rsidRDefault="00B43A63" w:rsidP="00AA5DF3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There is w</w:t>
            </w:r>
            <w:r w:rsidR="00AA5DF3">
              <w:rPr>
                <w:rFonts w:ascii="Gill Sans MT" w:hAnsi="Gill Sans MT"/>
              </w:rPr>
              <w:t>ide ranging criticism</w:t>
            </w:r>
            <w:r>
              <w:rPr>
                <w:rFonts w:ascii="Gill Sans MT" w:hAnsi="Gill Sans MT"/>
              </w:rPr>
              <w:t xml:space="preserve"> of the strategy</w:t>
            </w:r>
          </w:p>
          <w:p w14:paraId="76737085" w14:textId="644D3B14" w:rsidR="008D4043" w:rsidRDefault="008D4043" w:rsidP="00AA5DF3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DfE’s reluctance to change the curriculum continues</w:t>
            </w:r>
          </w:p>
          <w:p w14:paraId="61BD6038" w14:textId="6DBC0911" w:rsidR="00A346AB" w:rsidRDefault="00B43A63" w:rsidP="00AA5DF3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There’s n</w:t>
            </w:r>
            <w:r w:rsidR="00A346AB">
              <w:rPr>
                <w:rFonts w:ascii="Gill Sans MT" w:hAnsi="Gill Sans MT"/>
              </w:rPr>
              <w:t xml:space="preserve">ot enough depth </w:t>
            </w:r>
            <w:r>
              <w:rPr>
                <w:rFonts w:ascii="Gill Sans MT" w:hAnsi="Gill Sans MT"/>
              </w:rPr>
              <w:t>to studies</w:t>
            </w:r>
          </w:p>
          <w:p w14:paraId="5E713F31" w14:textId="417C6F4F" w:rsidR="00AA5DF3" w:rsidRPr="00C261A3" w:rsidRDefault="00AA5DF3" w:rsidP="00B43A63">
            <w:pPr>
              <w:spacing w:after="120"/>
              <w:rPr>
                <w:rFonts w:ascii="Gill Sans MT" w:hAnsi="Gill Sans MT"/>
              </w:rPr>
            </w:pPr>
          </w:p>
        </w:tc>
      </w:tr>
    </w:tbl>
    <w:p w14:paraId="7043C9D7" w14:textId="73A3380F" w:rsidR="00B20FB6" w:rsidRDefault="00B20FB6"/>
    <w:p w14:paraId="57AA9A7F" w14:textId="77777777" w:rsidR="00B20FB6" w:rsidRDefault="00B20FB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917"/>
      </w:tblGrid>
      <w:tr w:rsidR="008C3A79" w:rsidRPr="00C261A3" w14:paraId="3833438C" w14:textId="77777777" w:rsidTr="002F6351">
        <w:tc>
          <w:tcPr>
            <w:tcW w:w="8917" w:type="dxa"/>
          </w:tcPr>
          <w:p w14:paraId="09D4A115" w14:textId="505CF030" w:rsidR="008C3A79" w:rsidRPr="00C261A3" w:rsidRDefault="00AA5DF3" w:rsidP="008C3A79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23</w:t>
            </w:r>
          </w:p>
          <w:p w14:paraId="719FD008" w14:textId="59E7798B" w:rsidR="008C3A79" w:rsidRPr="00C261A3" w:rsidRDefault="008C3A79" w:rsidP="008C3A79">
            <w:pPr>
              <w:spacing w:after="120"/>
              <w:rPr>
                <w:rFonts w:ascii="Gill Sans MT" w:hAnsi="Gill Sans MT"/>
              </w:rPr>
            </w:pPr>
            <w:proofErr w:type="gramStart"/>
            <w:r w:rsidRPr="00C261A3">
              <w:rPr>
                <w:rFonts w:ascii="Gill Sans MT" w:hAnsi="Gill Sans MT"/>
              </w:rPr>
              <w:t xml:space="preserve">Lastly, </w:t>
            </w:r>
            <w:r w:rsidR="008D4043">
              <w:rPr>
                <w:rFonts w:ascii="Gill Sans MT" w:hAnsi="Gill Sans MT"/>
              </w:rPr>
              <w:t xml:space="preserve"> </w:t>
            </w:r>
            <w:r w:rsidRPr="00C261A3">
              <w:rPr>
                <w:rFonts w:ascii="Gill Sans MT" w:hAnsi="Gill Sans MT"/>
              </w:rPr>
              <w:t>A</w:t>
            </w:r>
            <w:proofErr w:type="gramEnd"/>
            <w:r w:rsidRPr="00C261A3">
              <w:rPr>
                <w:rFonts w:ascii="Gill Sans MT" w:hAnsi="Gill Sans MT"/>
              </w:rPr>
              <w:t xml:space="preserve"> word about NAEE</w:t>
            </w:r>
          </w:p>
          <w:p w14:paraId="1AFCC090" w14:textId="77777777" w:rsidR="008C3A79" w:rsidRPr="008D4043" w:rsidRDefault="008C3A79" w:rsidP="008C3A79">
            <w:pPr>
              <w:spacing w:after="120"/>
              <w:rPr>
                <w:rFonts w:ascii="Gill Sans MT" w:hAnsi="Gill Sans MT"/>
                <w:sz w:val="10"/>
                <w:szCs w:val="10"/>
              </w:rPr>
            </w:pPr>
          </w:p>
          <w:p w14:paraId="6D741F50" w14:textId="202EBEFC" w:rsidR="008C3A79" w:rsidRDefault="008C3A79" w:rsidP="008C3A79">
            <w:pPr>
              <w:spacing w:after="120"/>
              <w:rPr>
                <w:rFonts w:ascii="Gill Sans MT" w:hAnsi="Gill Sans MT"/>
              </w:rPr>
            </w:pPr>
            <w:r w:rsidRPr="00C261A3">
              <w:rPr>
                <w:rFonts w:ascii="Gill Sans MT" w:hAnsi="Gill Sans MT"/>
              </w:rPr>
              <w:t>We’d be pleased to have you as members</w:t>
            </w:r>
          </w:p>
          <w:p w14:paraId="3C619C31" w14:textId="07B1EB0E" w:rsidR="008D4043" w:rsidRPr="008D4043" w:rsidRDefault="008D4043" w:rsidP="008C3A79">
            <w:pPr>
              <w:spacing w:after="120"/>
              <w:rPr>
                <w:rFonts w:ascii="Gill Sans MT" w:hAnsi="Gill Sans MT"/>
                <w:sz w:val="8"/>
                <w:szCs w:val="8"/>
              </w:rPr>
            </w:pPr>
          </w:p>
          <w:p w14:paraId="4F93371A" w14:textId="471AFFDA" w:rsidR="008D4043" w:rsidRPr="00C261A3" w:rsidRDefault="00B43A63" w:rsidP="008C3A79">
            <w:pPr>
              <w:spacing w:after="120"/>
              <w:rPr>
                <w:rFonts w:ascii="Gill Sans MT" w:hAnsi="Gill Sans MT"/>
              </w:rPr>
            </w:pPr>
            <w:r>
              <w:rPr>
                <w:rFonts w:ascii="Gill Sans MT" w:hAnsi="Gill Sans MT"/>
              </w:rPr>
              <w:t>It’s f</w:t>
            </w:r>
            <w:r w:rsidR="008D4043">
              <w:rPr>
                <w:rFonts w:ascii="Gill Sans MT" w:hAnsi="Gill Sans MT"/>
              </w:rPr>
              <w:t>ree for students</w:t>
            </w:r>
          </w:p>
          <w:p w14:paraId="1AE23973" w14:textId="77777777" w:rsidR="008C3A79" w:rsidRPr="008D4043" w:rsidRDefault="008C3A79" w:rsidP="008C3A79">
            <w:pPr>
              <w:spacing w:after="120"/>
              <w:rPr>
                <w:rFonts w:ascii="Gill Sans MT" w:hAnsi="Gill Sans MT"/>
                <w:sz w:val="6"/>
                <w:szCs w:val="6"/>
              </w:rPr>
            </w:pPr>
          </w:p>
          <w:p w14:paraId="231D5ADB" w14:textId="73C2AE24" w:rsidR="008C3A79" w:rsidRDefault="008C3A79" w:rsidP="008C3A79">
            <w:pPr>
              <w:spacing w:after="120"/>
              <w:rPr>
                <w:rFonts w:ascii="Gill Sans MT" w:hAnsi="Gill Sans MT"/>
              </w:rPr>
            </w:pPr>
            <w:r w:rsidRPr="00C261A3">
              <w:rPr>
                <w:rFonts w:ascii="Gill Sans MT" w:hAnsi="Gill Sans MT"/>
              </w:rPr>
              <w:t>Thank you.</w:t>
            </w:r>
          </w:p>
        </w:tc>
      </w:tr>
    </w:tbl>
    <w:p w14:paraId="0606664D" w14:textId="77777777" w:rsidR="00D33BDE" w:rsidRPr="00C261A3" w:rsidRDefault="00D33BDE" w:rsidP="00AE1759">
      <w:pPr>
        <w:spacing w:after="120"/>
        <w:rPr>
          <w:rFonts w:ascii="Gill Sans MT" w:hAnsi="Gill Sans MT"/>
        </w:rPr>
      </w:pPr>
    </w:p>
    <w:p w14:paraId="74DCFBB0" w14:textId="77777777" w:rsidR="00C261A3" w:rsidRPr="00C261A3" w:rsidRDefault="00C261A3">
      <w:pPr>
        <w:spacing w:after="120"/>
        <w:rPr>
          <w:rFonts w:ascii="Gill Sans MT" w:hAnsi="Gill Sans MT"/>
        </w:rPr>
      </w:pPr>
    </w:p>
    <w:sectPr w:rsidR="00C261A3" w:rsidRPr="00C261A3" w:rsidSect="002F2CA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899" w:h="16840"/>
      <w:pgMar w:top="1134" w:right="1554" w:bottom="1418" w:left="1418" w:header="425" w:footer="720" w:gutter="0"/>
      <w:paperSrc w:first="1" w:other="1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C7272A" w14:textId="77777777" w:rsidR="00251869" w:rsidRDefault="00251869">
      <w:r>
        <w:separator/>
      </w:r>
    </w:p>
  </w:endnote>
  <w:endnote w:type="continuationSeparator" w:id="0">
    <w:p w14:paraId="0B9218F1" w14:textId="77777777" w:rsidR="00251869" w:rsidRDefault="00251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G Times (WN)">
    <w:altName w:val="Cambria"/>
    <w:panose1 w:val="020B0604020202020204"/>
    <w:charset w:val="4D"/>
    <w:family w:val="roman"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Times">
    <w:panose1 w:val="00000000000000000000"/>
    <w:charset w:val="00"/>
    <w:family w:val="auto"/>
    <w:pitch w:val="variable"/>
    <w:sig w:usb0="E00002FF" w:usb1="5000205A" w:usb2="0000000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 Bold">
    <w:altName w:val="Times New Roman"/>
    <w:panose1 w:val="02020803070505020304"/>
    <w:charset w:val="00"/>
    <w:family w:val="auto"/>
    <w:pitch w:val="variable"/>
    <w:sig w:usb0="E0002AFF" w:usb1="C0007841" w:usb2="00000009" w:usb3="00000000" w:csb0="000001FF" w:csb1="00000000"/>
  </w:font>
  <w:font w:name="Palatino">
    <w:panose1 w:val="00000000000000000000"/>
    <w:charset w:val="4D"/>
    <w:family w:val="auto"/>
    <w:pitch w:val="variable"/>
    <w:sig w:usb0="A00002FF" w:usb1="7800205A" w:usb2="14600000" w:usb3="00000000" w:csb0="000001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4D"/>
    <w:family w:val="swiss"/>
    <w:pitch w:val="variable"/>
    <w:sig w:usb0="00000003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58CA49" w14:textId="77777777" w:rsidR="00D03574" w:rsidRDefault="00D03574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455410A" w14:textId="77777777" w:rsidR="00D03574" w:rsidRDefault="00D0357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0276EF" w14:textId="77777777" w:rsidR="00D03574" w:rsidRDefault="00D03574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7499715C" w14:textId="77777777" w:rsidR="00D03574" w:rsidRDefault="00D0357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CA0D9E" w14:textId="77777777" w:rsidR="00D03574" w:rsidRDefault="00D0357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8B641D" w14:textId="77777777" w:rsidR="00251869" w:rsidRDefault="00251869">
      <w:r>
        <w:separator/>
      </w:r>
    </w:p>
  </w:footnote>
  <w:footnote w:type="continuationSeparator" w:id="0">
    <w:p w14:paraId="7CCF8542" w14:textId="77777777" w:rsidR="00251869" w:rsidRDefault="002518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209700" w14:textId="77777777" w:rsidR="00D03574" w:rsidRDefault="00D0357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9BE1C4" w14:textId="77777777" w:rsidR="00D03574" w:rsidRDefault="00D0357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91B86F" w14:textId="77777777" w:rsidR="00D03574" w:rsidRPr="00670547" w:rsidRDefault="00D03574" w:rsidP="00670547">
    <w:pPr>
      <w:pStyle w:val="Header"/>
      <w:rPr>
        <w:rFonts w:ascii="Arial" w:hAnsi="Arial" w:cs="Arial"/>
        <w:b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6B5D1E"/>
    <w:multiLevelType w:val="multilevel"/>
    <w:tmpl w:val="5D646282"/>
    <w:name w:val="HEFCE2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0" w:firstLine="0"/>
      </w:pPr>
    </w:lvl>
    <w:lvl w:ilvl="1">
      <w:start w:val="1"/>
      <w:numFmt w:val="lowerLetter"/>
      <w:lvlText w:val="%2."/>
      <w:lvlJc w:val="left"/>
      <w:pPr>
        <w:tabs>
          <w:tab w:val="num" w:pos="1134"/>
        </w:tabs>
        <w:ind w:left="567" w:firstLine="0"/>
      </w:pPr>
    </w:lvl>
    <w:lvl w:ilvl="2">
      <w:start w:val="1"/>
      <w:numFmt w:val="lowerRoman"/>
      <w:lvlText w:val="%3."/>
      <w:lvlJc w:val="left"/>
      <w:pPr>
        <w:tabs>
          <w:tab w:val="num" w:pos="1701"/>
        </w:tabs>
        <w:ind w:left="1134" w:firstLine="0"/>
      </w:pPr>
    </w:lvl>
    <w:lvl w:ilvl="3">
      <w:start w:val="1"/>
      <w:numFmt w:val="decimal"/>
      <w:lvlText w:val="%4)"/>
      <w:lvlJc w:val="left"/>
      <w:pPr>
        <w:tabs>
          <w:tab w:val="num" w:pos="2268"/>
        </w:tabs>
        <w:ind w:left="1701" w:firstLine="0"/>
      </w:pPr>
    </w:lvl>
    <w:lvl w:ilvl="4">
      <w:start w:val="1"/>
      <w:numFmt w:val="lowerLetter"/>
      <w:lvlText w:val="%5)"/>
      <w:lvlJc w:val="left"/>
      <w:pPr>
        <w:tabs>
          <w:tab w:val="num" w:pos="2835"/>
        </w:tabs>
        <w:ind w:left="2268" w:firstLine="0"/>
      </w:pPr>
    </w:lvl>
    <w:lvl w:ilvl="5">
      <w:start w:val="1"/>
      <w:numFmt w:val="lowerRoman"/>
      <w:lvlText w:val="%6)"/>
      <w:lvlJc w:val="left"/>
      <w:pPr>
        <w:tabs>
          <w:tab w:val="num" w:pos="3402"/>
        </w:tabs>
        <w:ind w:left="2835" w:firstLine="0"/>
      </w:pPr>
    </w:lvl>
    <w:lvl w:ilvl="6">
      <w:start w:val="1"/>
      <w:numFmt w:val="decimal"/>
      <w:lvlText w:val="(%7)"/>
      <w:lvlJc w:val="left"/>
      <w:pPr>
        <w:tabs>
          <w:tab w:val="num" w:pos="3969"/>
        </w:tabs>
        <w:ind w:left="3402" w:firstLine="0"/>
      </w:pPr>
    </w:lvl>
    <w:lvl w:ilvl="7">
      <w:start w:val="1"/>
      <w:numFmt w:val="lowerLetter"/>
      <w:lvlText w:val="(%8)"/>
      <w:lvlJc w:val="left"/>
      <w:pPr>
        <w:tabs>
          <w:tab w:val="num" w:pos="4535"/>
        </w:tabs>
        <w:ind w:left="3969" w:firstLine="0"/>
      </w:pPr>
    </w:lvl>
    <w:lvl w:ilvl="8">
      <w:start w:val="1"/>
      <w:numFmt w:val="lowerRoman"/>
      <w:lvlText w:val="(%9)"/>
      <w:lvlJc w:val="left"/>
      <w:pPr>
        <w:tabs>
          <w:tab w:val="num" w:pos="5102"/>
        </w:tabs>
        <w:ind w:left="4535" w:firstLine="0"/>
      </w:pPr>
    </w:lvl>
  </w:abstract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removePersonalInformation/>
  <w:removeDateAndTime/>
  <w:embedSystemFonts/>
  <w:proofState w:spelling="clean" w:grammar="clean"/>
  <w:attachedTemplate r:id="rId1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6553"/>
    <w:rsid w:val="0000186D"/>
    <w:rsid w:val="00002E41"/>
    <w:rsid w:val="000033BE"/>
    <w:rsid w:val="0000385C"/>
    <w:rsid w:val="00003E8B"/>
    <w:rsid w:val="00004418"/>
    <w:rsid w:val="0000453A"/>
    <w:rsid w:val="0000484A"/>
    <w:rsid w:val="00005683"/>
    <w:rsid w:val="0000632E"/>
    <w:rsid w:val="000064C1"/>
    <w:rsid w:val="000065CD"/>
    <w:rsid w:val="0000682E"/>
    <w:rsid w:val="0000694E"/>
    <w:rsid w:val="00006960"/>
    <w:rsid w:val="000076A6"/>
    <w:rsid w:val="00007F06"/>
    <w:rsid w:val="00011094"/>
    <w:rsid w:val="00013D60"/>
    <w:rsid w:val="000141FF"/>
    <w:rsid w:val="000153C4"/>
    <w:rsid w:val="000155BB"/>
    <w:rsid w:val="000166B9"/>
    <w:rsid w:val="0001744F"/>
    <w:rsid w:val="0002159B"/>
    <w:rsid w:val="00021D5D"/>
    <w:rsid w:val="000238DB"/>
    <w:rsid w:val="00024260"/>
    <w:rsid w:val="00024551"/>
    <w:rsid w:val="00024F74"/>
    <w:rsid w:val="00026BAD"/>
    <w:rsid w:val="000301E0"/>
    <w:rsid w:val="000311D5"/>
    <w:rsid w:val="00031958"/>
    <w:rsid w:val="0003223B"/>
    <w:rsid w:val="000324E9"/>
    <w:rsid w:val="00032BC2"/>
    <w:rsid w:val="00032BC6"/>
    <w:rsid w:val="0003304F"/>
    <w:rsid w:val="00033E6F"/>
    <w:rsid w:val="0003436B"/>
    <w:rsid w:val="0003439C"/>
    <w:rsid w:val="000348BE"/>
    <w:rsid w:val="00034E74"/>
    <w:rsid w:val="000356EC"/>
    <w:rsid w:val="00035E9E"/>
    <w:rsid w:val="0003604C"/>
    <w:rsid w:val="000374C1"/>
    <w:rsid w:val="00037613"/>
    <w:rsid w:val="00037D4E"/>
    <w:rsid w:val="00037D95"/>
    <w:rsid w:val="00037FF6"/>
    <w:rsid w:val="00040075"/>
    <w:rsid w:val="0004072A"/>
    <w:rsid w:val="00040A30"/>
    <w:rsid w:val="00040A5D"/>
    <w:rsid w:val="00041C49"/>
    <w:rsid w:val="00041D11"/>
    <w:rsid w:val="00041D23"/>
    <w:rsid w:val="00042A34"/>
    <w:rsid w:val="00042F7C"/>
    <w:rsid w:val="0004355A"/>
    <w:rsid w:val="00043A5A"/>
    <w:rsid w:val="00044367"/>
    <w:rsid w:val="00044470"/>
    <w:rsid w:val="0004665F"/>
    <w:rsid w:val="00046D03"/>
    <w:rsid w:val="00047BE3"/>
    <w:rsid w:val="00051CC0"/>
    <w:rsid w:val="00051EF0"/>
    <w:rsid w:val="00051EF5"/>
    <w:rsid w:val="00052339"/>
    <w:rsid w:val="000524F3"/>
    <w:rsid w:val="0005256B"/>
    <w:rsid w:val="0005307B"/>
    <w:rsid w:val="00053C1E"/>
    <w:rsid w:val="00054715"/>
    <w:rsid w:val="0005534D"/>
    <w:rsid w:val="0005560E"/>
    <w:rsid w:val="000563D5"/>
    <w:rsid w:val="000576C1"/>
    <w:rsid w:val="00060BE4"/>
    <w:rsid w:val="000616D2"/>
    <w:rsid w:val="00061C22"/>
    <w:rsid w:val="000624BC"/>
    <w:rsid w:val="00062557"/>
    <w:rsid w:val="00063555"/>
    <w:rsid w:val="0006412B"/>
    <w:rsid w:val="0006491B"/>
    <w:rsid w:val="000654C3"/>
    <w:rsid w:val="00065737"/>
    <w:rsid w:val="00066763"/>
    <w:rsid w:val="00067C59"/>
    <w:rsid w:val="000706A7"/>
    <w:rsid w:val="00070DBD"/>
    <w:rsid w:val="00071D69"/>
    <w:rsid w:val="00072571"/>
    <w:rsid w:val="00073EE2"/>
    <w:rsid w:val="00074052"/>
    <w:rsid w:val="000741DC"/>
    <w:rsid w:val="000744E2"/>
    <w:rsid w:val="00074A97"/>
    <w:rsid w:val="000750DF"/>
    <w:rsid w:val="00075296"/>
    <w:rsid w:val="000752DF"/>
    <w:rsid w:val="00075469"/>
    <w:rsid w:val="00075486"/>
    <w:rsid w:val="000757D5"/>
    <w:rsid w:val="000763C4"/>
    <w:rsid w:val="00076424"/>
    <w:rsid w:val="00076A1C"/>
    <w:rsid w:val="00076D51"/>
    <w:rsid w:val="00076E50"/>
    <w:rsid w:val="00077763"/>
    <w:rsid w:val="0008135B"/>
    <w:rsid w:val="00081F47"/>
    <w:rsid w:val="00083EDA"/>
    <w:rsid w:val="000849D5"/>
    <w:rsid w:val="0008521F"/>
    <w:rsid w:val="00086A1C"/>
    <w:rsid w:val="000872D7"/>
    <w:rsid w:val="000876C3"/>
    <w:rsid w:val="00087A98"/>
    <w:rsid w:val="00087FB7"/>
    <w:rsid w:val="00090028"/>
    <w:rsid w:val="000912FC"/>
    <w:rsid w:val="0009195F"/>
    <w:rsid w:val="00092866"/>
    <w:rsid w:val="00092E3C"/>
    <w:rsid w:val="00092EA6"/>
    <w:rsid w:val="00092F43"/>
    <w:rsid w:val="00093377"/>
    <w:rsid w:val="00093749"/>
    <w:rsid w:val="00093D93"/>
    <w:rsid w:val="0009459F"/>
    <w:rsid w:val="00094ABB"/>
    <w:rsid w:val="0009601B"/>
    <w:rsid w:val="00097030"/>
    <w:rsid w:val="00097360"/>
    <w:rsid w:val="000975F0"/>
    <w:rsid w:val="000A0622"/>
    <w:rsid w:val="000A1C97"/>
    <w:rsid w:val="000A25F3"/>
    <w:rsid w:val="000A2C41"/>
    <w:rsid w:val="000A2DA8"/>
    <w:rsid w:val="000A3B94"/>
    <w:rsid w:val="000A504B"/>
    <w:rsid w:val="000A62FC"/>
    <w:rsid w:val="000A676E"/>
    <w:rsid w:val="000A78C5"/>
    <w:rsid w:val="000A7AC6"/>
    <w:rsid w:val="000A7EFB"/>
    <w:rsid w:val="000B0245"/>
    <w:rsid w:val="000B08FD"/>
    <w:rsid w:val="000B117F"/>
    <w:rsid w:val="000B1A8A"/>
    <w:rsid w:val="000B1AC7"/>
    <w:rsid w:val="000B1AF7"/>
    <w:rsid w:val="000B2342"/>
    <w:rsid w:val="000B246F"/>
    <w:rsid w:val="000B34C5"/>
    <w:rsid w:val="000B40E9"/>
    <w:rsid w:val="000B4186"/>
    <w:rsid w:val="000B4A34"/>
    <w:rsid w:val="000B4B67"/>
    <w:rsid w:val="000B740E"/>
    <w:rsid w:val="000B7CE2"/>
    <w:rsid w:val="000B7F5C"/>
    <w:rsid w:val="000C1A8D"/>
    <w:rsid w:val="000C1E6E"/>
    <w:rsid w:val="000C29D1"/>
    <w:rsid w:val="000C2CF0"/>
    <w:rsid w:val="000C314A"/>
    <w:rsid w:val="000C3F55"/>
    <w:rsid w:val="000C42A2"/>
    <w:rsid w:val="000C48CC"/>
    <w:rsid w:val="000C51F3"/>
    <w:rsid w:val="000C5F7D"/>
    <w:rsid w:val="000C6118"/>
    <w:rsid w:val="000C65A0"/>
    <w:rsid w:val="000C7B2A"/>
    <w:rsid w:val="000C7FF1"/>
    <w:rsid w:val="000D2985"/>
    <w:rsid w:val="000D2B07"/>
    <w:rsid w:val="000D31E7"/>
    <w:rsid w:val="000D335D"/>
    <w:rsid w:val="000D3774"/>
    <w:rsid w:val="000D3CB9"/>
    <w:rsid w:val="000D45D2"/>
    <w:rsid w:val="000D46DF"/>
    <w:rsid w:val="000D510B"/>
    <w:rsid w:val="000D5839"/>
    <w:rsid w:val="000D6284"/>
    <w:rsid w:val="000D6650"/>
    <w:rsid w:val="000D7503"/>
    <w:rsid w:val="000D79A3"/>
    <w:rsid w:val="000D79EC"/>
    <w:rsid w:val="000D7A99"/>
    <w:rsid w:val="000E0200"/>
    <w:rsid w:val="000E2590"/>
    <w:rsid w:val="000E31B7"/>
    <w:rsid w:val="000E336C"/>
    <w:rsid w:val="000E360B"/>
    <w:rsid w:val="000E3919"/>
    <w:rsid w:val="000E4339"/>
    <w:rsid w:val="000E46BA"/>
    <w:rsid w:val="000E5297"/>
    <w:rsid w:val="000E55BC"/>
    <w:rsid w:val="000E5D2F"/>
    <w:rsid w:val="000E6300"/>
    <w:rsid w:val="000E66F1"/>
    <w:rsid w:val="000F009A"/>
    <w:rsid w:val="000F05E9"/>
    <w:rsid w:val="000F1007"/>
    <w:rsid w:val="000F2451"/>
    <w:rsid w:val="000F2B4E"/>
    <w:rsid w:val="000F4531"/>
    <w:rsid w:val="000F4897"/>
    <w:rsid w:val="000F4FD0"/>
    <w:rsid w:val="000F5B52"/>
    <w:rsid w:val="000F66A3"/>
    <w:rsid w:val="000F76FC"/>
    <w:rsid w:val="00100950"/>
    <w:rsid w:val="001013AA"/>
    <w:rsid w:val="00101452"/>
    <w:rsid w:val="00102BBF"/>
    <w:rsid w:val="0010313D"/>
    <w:rsid w:val="00103C6C"/>
    <w:rsid w:val="00103EC4"/>
    <w:rsid w:val="00104F78"/>
    <w:rsid w:val="001057D6"/>
    <w:rsid w:val="00106A19"/>
    <w:rsid w:val="00106C94"/>
    <w:rsid w:val="00107D4B"/>
    <w:rsid w:val="00110AE7"/>
    <w:rsid w:val="00112B43"/>
    <w:rsid w:val="0011312B"/>
    <w:rsid w:val="00113BE2"/>
    <w:rsid w:val="00115224"/>
    <w:rsid w:val="00115F35"/>
    <w:rsid w:val="00115F62"/>
    <w:rsid w:val="00117CA8"/>
    <w:rsid w:val="00121044"/>
    <w:rsid w:val="0012230C"/>
    <w:rsid w:val="001232E7"/>
    <w:rsid w:val="001235EB"/>
    <w:rsid w:val="0012399E"/>
    <w:rsid w:val="00123AE1"/>
    <w:rsid w:val="00124879"/>
    <w:rsid w:val="001254E1"/>
    <w:rsid w:val="00125D8E"/>
    <w:rsid w:val="001275E2"/>
    <w:rsid w:val="00127C46"/>
    <w:rsid w:val="00130676"/>
    <w:rsid w:val="00131CB1"/>
    <w:rsid w:val="001324D2"/>
    <w:rsid w:val="001327C6"/>
    <w:rsid w:val="00133A2A"/>
    <w:rsid w:val="00133EB0"/>
    <w:rsid w:val="00134676"/>
    <w:rsid w:val="001402A6"/>
    <w:rsid w:val="00141CA1"/>
    <w:rsid w:val="00142200"/>
    <w:rsid w:val="0014235A"/>
    <w:rsid w:val="001429F6"/>
    <w:rsid w:val="001431FE"/>
    <w:rsid w:val="00143745"/>
    <w:rsid w:val="00144020"/>
    <w:rsid w:val="001462FC"/>
    <w:rsid w:val="001473A4"/>
    <w:rsid w:val="00147437"/>
    <w:rsid w:val="00147D64"/>
    <w:rsid w:val="001503BE"/>
    <w:rsid w:val="001526A4"/>
    <w:rsid w:val="00153587"/>
    <w:rsid w:val="0015378D"/>
    <w:rsid w:val="001544E3"/>
    <w:rsid w:val="00155B67"/>
    <w:rsid w:val="001606D9"/>
    <w:rsid w:val="001610FF"/>
    <w:rsid w:val="00161CC3"/>
    <w:rsid w:val="00161F78"/>
    <w:rsid w:val="00162AE1"/>
    <w:rsid w:val="00162C00"/>
    <w:rsid w:val="001631C5"/>
    <w:rsid w:val="00163521"/>
    <w:rsid w:val="001636F9"/>
    <w:rsid w:val="001646A8"/>
    <w:rsid w:val="00166A7A"/>
    <w:rsid w:val="00170103"/>
    <w:rsid w:val="0017023E"/>
    <w:rsid w:val="00170844"/>
    <w:rsid w:val="001709B8"/>
    <w:rsid w:val="00171913"/>
    <w:rsid w:val="00172554"/>
    <w:rsid w:val="00173768"/>
    <w:rsid w:val="00176A0E"/>
    <w:rsid w:val="00176C3D"/>
    <w:rsid w:val="00176CC6"/>
    <w:rsid w:val="0017723D"/>
    <w:rsid w:val="00180008"/>
    <w:rsid w:val="00180824"/>
    <w:rsid w:val="00180938"/>
    <w:rsid w:val="00181479"/>
    <w:rsid w:val="00181DB5"/>
    <w:rsid w:val="001820E5"/>
    <w:rsid w:val="00182152"/>
    <w:rsid w:val="001821D8"/>
    <w:rsid w:val="00182620"/>
    <w:rsid w:val="00182F85"/>
    <w:rsid w:val="00183E40"/>
    <w:rsid w:val="00184082"/>
    <w:rsid w:val="00184793"/>
    <w:rsid w:val="001848E6"/>
    <w:rsid w:val="001854DF"/>
    <w:rsid w:val="00185D1D"/>
    <w:rsid w:val="001862E5"/>
    <w:rsid w:val="001868C9"/>
    <w:rsid w:val="001909B1"/>
    <w:rsid w:val="00191016"/>
    <w:rsid w:val="001919E4"/>
    <w:rsid w:val="0019292D"/>
    <w:rsid w:val="00193395"/>
    <w:rsid w:val="00193EF5"/>
    <w:rsid w:val="001965ED"/>
    <w:rsid w:val="001969F3"/>
    <w:rsid w:val="00197A32"/>
    <w:rsid w:val="001A05A6"/>
    <w:rsid w:val="001A1603"/>
    <w:rsid w:val="001A199F"/>
    <w:rsid w:val="001A1A10"/>
    <w:rsid w:val="001A2AD4"/>
    <w:rsid w:val="001A30F9"/>
    <w:rsid w:val="001A3955"/>
    <w:rsid w:val="001A3CE2"/>
    <w:rsid w:val="001A4B5D"/>
    <w:rsid w:val="001A4C69"/>
    <w:rsid w:val="001A56F8"/>
    <w:rsid w:val="001A5C65"/>
    <w:rsid w:val="001A618E"/>
    <w:rsid w:val="001A798E"/>
    <w:rsid w:val="001B01CD"/>
    <w:rsid w:val="001B0892"/>
    <w:rsid w:val="001B0D51"/>
    <w:rsid w:val="001B121E"/>
    <w:rsid w:val="001B17BF"/>
    <w:rsid w:val="001B3368"/>
    <w:rsid w:val="001B4DCD"/>
    <w:rsid w:val="001B5412"/>
    <w:rsid w:val="001B557E"/>
    <w:rsid w:val="001B56F6"/>
    <w:rsid w:val="001B6222"/>
    <w:rsid w:val="001B69FE"/>
    <w:rsid w:val="001B76F0"/>
    <w:rsid w:val="001B79C5"/>
    <w:rsid w:val="001C017B"/>
    <w:rsid w:val="001C1551"/>
    <w:rsid w:val="001C1BB7"/>
    <w:rsid w:val="001C1BE7"/>
    <w:rsid w:val="001C236A"/>
    <w:rsid w:val="001C3970"/>
    <w:rsid w:val="001C41CC"/>
    <w:rsid w:val="001C48EA"/>
    <w:rsid w:val="001C4DA7"/>
    <w:rsid w:val="001C5B9B"/>
    <w:rsid w:val="001C64C0"/>
    <w:rsid w:val="001C699D"/>
    <w:rsid w:val="001C6FC8"/>
    <w:rsid w:val="001D1838"/>
    <w:rsid w:val="001D2BC8"/>
    <w:rsid w:val="001D3B1D"/>
    <w:rsid w:val="001D3D72"/>
    <w:rsid w:val="001D4366"/>
    <w:rsid w:val="001D4972"/>
    <w:rsid w:val="001D6951"/>
    <w:rsid w:val="001D6A61"/>
    <w:rsid w:val="001D6ABC"/>
    <w:rsid w:val="001D7086"/>
    <w:rsid w:val="001E106D"/>
    <w:rsid w:val="001E19D0"/>
    <w:rsid w:val="001E27A6"/>
    <w:rsid w:val="001E37B8"/>
    <w:rsid w:val="001E3C97"/>
    <w:rsid w:val="001E40EE"/>
    <w:rsid w:val="001E42C8"/>
    <w:rsid w:val="001E45FE"/>
    <w:rsid w:val="001E4708"/>
    <w:rsid w:val="001E51E3"/>
    <w:rsid w:val="001E520E"/>
    <w:rsid w:val="001E576E"/>
    <w:rsid w:val="001E601A"/>
    <w:rsid w:val="001E622D"/>
    <w:rsid w:val="001E624A"/>
    <w:rsid w:val="001E632B"/>
    <w:rsid w:val="001E65EE"/>
    <w:rsid w:val="001E736E"/>
    <w:rsid w:val="001F1F50"/>
    <w:rsid w:val="001F5EC0"/>
    <w:rsid w:val="001F60F0"/>
    <w:rsid w:val="001F6561"/>
    <w:rsid w:val="001F6B2E"/>
    <w:rsid w:val="001F7355"/>
    <w:rsid w:val="0020034D"/>
    <w:rsid w:val="0020057B"/>
    <w:rsid w:val="00200CE2"/>
    <w:rsid w:val="00201ECA"/>
    <w:rsid w:val="00202465"/>
    <w:rsid w:val="00202EA1"/>
    <w:rsid w:val="00203127"/>
    <w:rsid w:val="0020331D"/>
    <w:rsid w:val="002033FB"/>
    <w:rsid w:val="00203765"/>
    <w:rsid w:val="002038B0"/>
    <w:rsid w:val="0020409E"/>
    <w:rsid w:val="0020416B"/>
    <w:rsid w:val="00204446"/>
    <w:rsid w:val="00205CA4"/>
    <w:rsid w:val="00205ECE"/>
    <w:rsid w:val="00206912"/>
    <w:rsid w:val="00206930"/>
    <w:rsid w:val="002073DD"/>
    <w:rsid w:val="0020750F"/>
    <w:rsid w:val="00207618"/>
    <w:rsid w:val="00207684"/>
    <w:rsid w:val="0021013C"/>
    <w:rsid w:val="00210B38"/>
    <w:rsid w:val="00210FD6"/>
    <w:rsid w:val="0021143F"/>
    <w:rsid w:val="00211FD2"/>
    <w:rsid w:val="00213EC3"/>
    <w:rsid w:val="002140CC"/>
    <w:rsid w:val="002144C0"/>
    <w:rsid w:val="00214AC8"/>
    <w:rsid w:val="00215D94"/>
    <w:rsid w:val="00217F08"/>
    <w:rsid w:val="0022042A"/>
    <w:rsid w:val="00220D6F"/>
    <w:rsid w:val="002216D6"/>
    <w:rsid w:val="0022195D"/>
    <w:rsid w:val="00221E0A"/>
    <w:rsid w:val="00221F30"/>
    <w:rsid w:val="00222818"/>
    <w:rsid w:val="00222E36"/>
    <w:rsid w:val="00222FCF"/>
    <w:rsid w:val="002231E3"/>
    <w:rsid w:val="00223512"/>
    <w:rsid w:val="00223589"/>
    <w:rsid w:val="0022413C"/>
    <w:rsid w:val="00224ACF"/>
    <w:rsid w:val="002260C5"/>
    <w:rsid w:val="002260F4"/>
    <w:rsid w:val="002262B4"/>
    <w:rsid w:val="002263C3"/>
    <w:rsid w:val="00226D97"/>
    <w:rsid w:val="00230C0E"/>
    <w:rsid w:val="00230E76"/>
    <w:rsid w:val="0023144B"/>
    <w:rsid w:val="00231DF6"/>
    <w:rsid w:val="00231F03"/>
    <w:rsid w:val="00232D2B"/>
    <w:rsid w:val="00234671"/>
    <w:rsid w:val="002359E0"/>
    <w:rsid w:val="00236859"/>
    <w:rsid w:val="0023697E"/>
    <w:rsid w:val="00236D35"/>
    <w:rsid w:val="0023728F"/>
    <w:rsid w:val="00237707"/>
    <w:rsid w:val="00237F0E"/>
    <w:rsid w:val="00237FC3"/>
    <w:rsid w:val="002410FE"/>
    <w:rsid w:val="00241F17"/>
    <w:rsid w:val="002434EA"/>
    <w:rsid w:val="00243F84"/>
    <w:rsid w:val="0024461A"/>
    <w:rsid w:val="00245BCF"/>
    <w:rsid w:val="002460F8"/>
    <w:rsid w:val="00246374"/>
    <w:rsid w:val="00246553"/>
    <w:rsid w:val="00246BC5"/>
    <w:rsid w:val="00246F9E"/>
    <w:rsid w:val="00247CF3"/>
    <w:rsid w:val="00251869"/>
    <w:rsid w:val="00251C7C"/>
    <w:rsid w:val="0025281E"/>
    <w:rsid w:val="002537A2"/>
    <w:rsid w:val="00253C97"/>
    <w:rsid w:val="00254D62"/>
    <w:rsid w:val="002557F7"/>
    <w:rsid w:val="00255900"/>
    <w:rsid w:val="00255CA8"/>
    <w:rsid w:val="00256838"/>
    <w:rsid w:val="00257976"/>
    <w:rsid w:val="00260422"/>
    <w:rsid w:val="002606B1"/>
    <w:rsid w:val="00262567"/>
    <w:rsid w:val="00262777"/>
    <w:rsid w:val="00262F62"/>
    <w:rsid w:val="00263B5E"/>
    <w:rsid w:val="002640DE"/>
    <w:rsid w:val="002647DF"/>
    <w:rsid w:val="00264B35"/>
    <w:rsid w:val="00264BDF"/>
    <w:rsid w:val="00264E9F"/>
    <w:rsid w:val="00265432"/>
    <w:rsid w:val="002657C1"/>
    <w:rsid w:val="00266E47"/>
    <w:rsid w:val="00267260"/>
    <w:rsid w:val="00267530"/>
    <w:rsid w:val="00267E97"/>
    <w:rsid w:val="00270689"/>
    <w:rsid w:val="00270E1E"/>
    <w:rsid w:val="0027100D"/>
    <w:rsid w:val="00271142"/>
    <w:rsid w:val="00271911"/>
    <w:rsid w:val="00272F23"/>
    <w:rsid w:val="00273389"/>
    <w:rsid w:val="00273C1E"/>
    <w:rsid w:val="00273F2A"/>
    <w:rsid w:val="00273FE2"/>
    <w:rsid w:val="002745E5"/>
    <w:rsid w:val="0027513F"/>
    <w:rsid w:val="00275BDE"/>
    <w:rsid w:val="002761AE"/>
    <w:rsid w:val="00276838"/>
    <w:rsid w:val="002768B7"/>
    <w:rsid w:val="0027721B"/>
    <w:rsid w:val="00277346"/>
    <w:rsid w:val="002807E5"/>
    <w:rsid w:val="00280E2A"/>
    <w:rsid w:val="00281BBD"/>
    <w:rsid w:val="00282AAD"/>
    <w:rsid w:val="002833B2"/>
    <w:rsid w:val="0028409D"/>
    <w:rsid w:val="00284AA6"/>
    <w:rsid w:val="00284C6C"/>
    <w:rsid w:val="002857E0"/>
    <w:rsid w:val="002857FE"/>
    <w:rsid w:val="00285D8F"/>
    <w:rsid w:val="002863EE"/>
    <w:rsid w:val="002872AF"/>
    <w:rsid w:val="00291536"/>
    <w:rsid w:val="0029209D"/>
    <w:rsid w:val="0029307E"/>
    <w:rsid w:val="002931FE"/>
    <w:rsid w:val="00293400"/>
    <w:rsid w:val="00293927"/>
    <w:rsid w:val="0029560F"/>
    <w:rsid w:val="00295BE5"/>
    <w:rsid w:val="002965D0"/>
    <w:rsid w:val="002967BC"/>
    <w:rsid w:val="00297332"/>
    <w:rsid w:val="002979DF"/>
    <w:rsid w:val="002A046B"/>
    <w:rsid w:val="002A1A4B"/>
    <w:rsid w:val="002A280F"/>
    <w:rsid w:val="002A2BF5"/>
    <w:rsid w:val="002A2C5C"/>
    <w:rsid w:val="002A3096"/>
    <w:rsid w:val="002A31E2"/>
    <w:rsid w:val="002A3A49"/>
    <w:rsid w:val="002A438C"/>
    <w:rsid w:val="002A55D1"/>
    <w:rsid w:val="002A6E61"/>
    <w:rsid w:val="002A7782"/>
    <w:rsid w:val="002B0CA3"/>
    <w:rsid w:val="002B1BDA"/>
    <w:rsid w:val="002B1C27"/>
    <w:rsid w:val="002B2117"/>
    <w:rsid w:val="002B2160"/>
    <w:rsid w:val="002B33C2"/>
    <w:rsid w:val="002B3632"/>
    <w:rsid w:val="002B3C90"/>
    <w:rsid w:val="002B3FC3"/>
    <w:rsid w:val="002B422D"/>
    <w:rsid w:val="002B5377"/>
    <w:rsid w:val="002B57F5"/>
    <w:rsid w:val="002B5F28"/>
    <w:rsid w:val="002B69EC"/>
    <w:rsid w:val="002B753B"/>
    <w:rsid w:val="002B7C38"/>
    <w:rsid w:val="002C0435"/>
    <w:rsid w:val="002C09C6"/>
    <w:rsid w:val="002C1CE8"/>
    <w:rsid w:val="002C2D60"/>
    <w:rsid w:val="002C321F"/>
    <w:rsid w:val="002C4CE9"/>
    <w:rsid w:val="002C773B"/>
    <w:rsid w:val="002C7BE7"/>
    <w:rsid w:val="002D04CE"/>
    <w:rsid w:val="002D1ABA"/>
    <w:rsid w:val="002D205C"/>
    <w:rsid w:val="002D3F9E"/>
    <w:rsid w:val="002D483F"/>
    <w:rsid w:val="002D5127"/>
    <w:rsid w:val="002D518E"/>
    <w:rsid w:val="002D587E"/>
    <w:rsid w:val="002D691C"/>
    <w:rsid w:val="002D6B7C"/>
    <w:rsid w:val="002D6BD5"/>
    <w:rsid w:val="002D7288"/>
    <w:rsid w:val="002E12C1"/>
    <w:rsid w:val="002E2E25"/>
    <w:rsid w:val="002E311C"/>
    <w:rsid w:val="002E3615"/>
    <w:rsid w:val="002E3761"/>
    <w:rsid w:val="002E3C26"/>
    <w:rsid w:val="002E5B88"/>
    <w:rsid w:val="002E5ECA"/>
    <w:rsid w:val="002E6A40"/>
    <w:rsid w:val="002E6A9C"/>
    <w:rsid w:val="002F021E"/>
    <w:rsid w:val="002F0E07"/>
    <w:rsid w:val="002F1D30"/>
    <w:rsid w:val="002F2CA6"/>
    <w:rsid w:val="002F347B"/>
    <w:rsid w:val="002F376B"/>
    <w:rsid w:val="002F4A1A"/>
    <w:rsid w:val="002F50C6"/>
    <w:rsid w:val="002F5384"/>
    <w:rsid w:val="002F5533"/>
    <w:rsid w:val="002F5BDF"/>
    <w:rsid w:val="002F5E08"/>
    <w:rsid w:val="002F6252"/>
    <w:rsid w:val="002F66FD"/>
    <w:rsid w:val="002F6D96"/>
    <w:rsid w:val="00301D41"/>
    <w:rsid w:val="00302A6E"/>
    <w:rsid w:val="00303639"/>
    <w:rsid w:val="003041C4"/>
    <w:rsid w:val="00304C3B"/>
    <w:rsid w:val="00306800"/>
    <w:rsid w:val="00306DFA"/>
    <w:rsid w:val="00307B94"/>
    <w:rsid w:val="0031054F"/>
    <w:rsid w:val="00311686"/>
    <w:rsid w:val="0031182C"/>
    <w:rsid w:val="003124E5"/>
    <w:rsid w:val="0031280D"/>
    <w:rsid w:val="003132C8"/>
    <w:rsid w:val="003137A2"/>
    <w:rsid w:val="00314A25"/>
    <w:rsid w:val="00315223"/>
    <w:rsid w:val="0031558B"/>
    <w:rsid w:val="003169B0"/>
    <w:rsid w:val="00317642"/>
    <w:rsid w:val="00317F41"/>
    <w:rsid w:val="0032042E"/>
    <w:rsid w:val="00320E50"/>
    <w:rsid w:val="00321151"/>
    <w:rsid w:val="00322098"/>
    <w:rsid w:val="00323240"/>
    <w:rsid w:val="0032345C"/>
    <w:rsid w:val="00323992"/>
    <w:rsid w:val="003250C9"/>
    <w:rsid w:val="00326C8F"/>
    <w:rsid w:val="00327AB7"/>
    <w:rsid w:val="0033074E"/>
    <w:rsid w:val="00332E18"/>
    <w:rsid w:val="0033395F"/>
    <w:rsid w:val="00334121"/>
    <w:rsid w:val="003345E0"/>
    <w:rsid w:val="00334619"/>
    <w:rsid w:val="00335127"/>
    <w:rsid w:val="00335233"/>
    <w:rsid w:val="0033538A"/>
    <w:rsid w:val="0033566B"/>
    <w:rsid w:val="003372F5"/>
    <w:rsid w:val="00337629"/>
    <w:rsid w:val="003378A3"/>
    <w:rsid w:val="003378CE"/>
    <w:rsid w:val="003406E0"/>
    <w:rsid w:val="00340A47"/>
    <w:rsid w:val="00341B04"/>
    <w:rsid w:val="00341B91"/>
    <w:rsid w:val="00343590"/>
    <w:rsid w:val="00344429"/>
    <w:rsid w:val="0034498E"/>
    <w:rsid w:val="00344A5B"/>
    <w:rsid w:val="00345048"/>
    <w:rsid w:val="0034543E"/>
    <w:rsid w:val="00345858"/>
    <w:rsid w:val="003459FC"/>
    <w:rsid w:val="0034716B"/>
    <w:rsid w:val="003479EB"/>
    <w:rsid w:val="00347B41"/>
    <w:rsid w:val="003504B6"/>
    <w:rsid w:val="003505DB"/>
    <w:rsid w:val="00350A4B"/>
    <w:rsid w:val="0035328E"/>
    <w:rsid w:val="00353409"/>
    <w:rsid w:val="00353978"/>
    <w:rsid w:val="00353B8C"/>
    <w:rsid w:val="00353BAF"/>
    <w:rsid w:val="003540CC"/>
    <w:rsid w:val="003541E8"/>
    <w:rsid w:val="00354845"/>
    <w:rsid w:val="003549EB"/>
    <w:rsid w:val="00354A55"/>
    <w:rsid w:val="00356887"/>
    <w:rsid w:val="00356DB3"/>
    <w:rsid w:val="003579DE"/>
    <w:rsid w:val="00360365"/>
    <w:rsid w:val="00361D05"/>
    <w:rsid w:val="00362206"/>
    <w:rsid w:val="00363377"/>
    <w:rsid w:val="003638CC"/>
    <w:rsid w:val="00363D32"/>
    <w:rsid w:val="0036439C"/>
    <w:rsid w:val="0036534D"/>
    <w:rsid w:val="00365554"/>
    <w:rsid w:val="00365D86"/>
    <w:rsid w:val="003663E4"/>
    <w:rsid w:val="00367181"/>
    <w:rsid w:val="00367B47"/>
    <w:rsid w:val="0037031D"/>
    <w:rsid w:val="0037170C"/>
    <w:rsid w:val="00371B20"/>
    <w:rsid w:val="00373347"/>
    <w:rsid w:val="0037360A"/>
    <w:rsid w:val="003736F6"/>
    <w:rsid w:val="003738AE"/>
    <w:rsid w:val="003754A8"/>
    <w:rsid w:val="00376367"/>
    <w:rsid w:val="0037749E"/>
    <w:rsid w:val="0038035D"/>
    <w:rsid w:val="0038037A"/>
    <w:rsid w:val="0038042E"/>
    <w:rsid w:val="003807FE"/>
    <w:rsid w:val="0038133C"/>
    <w:rsid w:val="00381A7F"/>
    <w:rsid w:val="00381B8C"/>
    <w:rsid w:val="00382D33"/>
    <w:rsid w:val="0038301D"/>
    <w:rsid w:val="003842B8"/>
    <w:rsid w:val="00384CEA"/>
    <w:rsid w:val="00385115"/>
    <w:rsid w:val="003860BD"/>
    <w:rsid w:val="00387107"/>
    <w:rsid w:val="003872C8"/>
    <w:rsid w:val="00387A75"/>
    <w:rsid w:val="003911B9"/>
    <w:rsid w:val="00391964"/>
    <w:rsid w:val="00393AD8"/>
    <w:rsid w:val="0039432E"/>
    <w:rsid w:val="00395334"/>
    <w:rsid w:val="00396F4A"/>
    <w:rsid w:val="00397444"/>
    <w:rsid w:val="003A0923"/>
    <w:rsid w:val="003A0D0C"/>
    <w:rsid w:val="003A13A4"/>
    <w:rsid w:val="003A1424"/>
    <w:rsid w:val="003A2D15"/>
    <w:rsid w:val="003A4F52"/>
    <w:rsid w:val="003A6714"/>
    <w:rsid w:val="003B055A"/>
    <w:rsid w:val="003B092B"/>
    <w:rsid w:val="003B1603"/>
    <w:rsid w:val="003B22B2"/>
    <w:rsid w:val="003B2432"/>
    <w:rsid w:val="003B2F56"/>
    <w:rsid w:val="003B365E"/>
    <w:rsid w:val="003B57CA"/>
    <w:rsid w:val="003B5CF1"/>
    <w:rsid w:val="003B63F5"/>
    <w:rsid w:val="003B65D4"/>
    <w:rsid w:val="003B69B6"/>
    <w:rsid w:val="003B6E38"/>
    <w:rsid w:val="003B6FDC"/>
    <w:rsid w:val="003B7AEC"/>
    <w:rsid w:val="003B7F4D"/>
    <w:rsid w:val="003C012F"/>
    <w:rsid w:val="003C030A"/>
    <w:rsid w:val="003C0FC4"/>
    <w:rsid w:val="003C10A4"/>
    <w:rsid w:val="003C1A45"/>
    <w:rsid w:val="003C1FEB"/>
    <w:rsid w:val="003C20AD"/>
    <w:rsid w:val="003C25D8"/>
    <w:rsid w:val="003C2843"/>
    <w:rsid w:val="003C2A1B"/>
    <w:rsid w:val="003C2EA4"/>
    <w:rsid w:val="003C349D"/>
    <w:rsid w:val="003C3DB9"/>
    <w:rsid w:val="003C46DB"/>
    <w:rsid w:val="003C4CAF"/>
    <w:rsid w:val="003C5B18"/>
    <w:rsid w:val="003C5EA9"/>
    <w:rsid w:val="003C77F3"/>
    <w:rsid w:val="003C7C55"/>
    <w:rsid w:val="003D02F1"/>
    <w:rsid w:val="003D12A1"/>
    <w:rsid w:val="003D21E0"/>
    <w:rsid w:val="003D25B5"/>
    <w:rsid w:val="003D268D"/>
    <w:rsid w:val="003D2827"/>
    <w:rsid w:val="003D29CA"/>
    <w:rsid w:val="003D3065"/>
    <w:rsid w:val="003D3C8E"/>
    <w:rsid w:val="003D3EC5"/>
    <w:rsid w:val="003D42DD"/>
    <w:rsid w:val="003D448D"/>
    <w:rsid w:val="003D528A"/>
    <w:rsid w:val="003D5D8C"/>
    <w:rsid w:val="003D5E88"/>
    <w:rsid w:val="003D5F0F"/>
    <w:rsid w:val="003D62C4"/>
    <w:rsid w:val="003D6588"/>
    <w:rsid w:val="003D7306"/>
    <w:rsid w:val="003D7C78"/>
    <w:rsid w:val="003D7E67"/>
    <w:rsid w:val="003E2C27"/>
    <w:rsid w:val="003E3A3D"/>
    <w:rsid w:val="003E485C"/>
    <w:rsid w:val="003E4E84"/>
    <w:rsid w:val="003E5500"/>
    <w:rsid w:val="003E568A"/>
    <w:rsid w:val="003E5719"/>
    <w:rsid w:val="003E6056"/>
    <w:rsid w:val="003E7648"/>
    <w:rsid w:val="003E7B8D"/>
    <w:rsid w:val="003F00F9"/>
    <w:rsid w:val="003F03B0"/>
    <w:rsid w:val="003F1A9F"/>
    <w:rsid w:val="003F2BCE"/>
    <w:rsid w:val="003F3A47"/>
    <w:rsid w:val="003F402F"/>
    <w:rsid w:val="003F59D9"/>
    <w:rsid w:val="003F5B55"/>
    <w:rsid w:val="0040020D"/>
    <w:rsid w:val="0040133F"/>
    <w:rsid w:val="00401C82"/>
    <w:rsid w:val="004023BA"/>
    <w:rsid w:val="004027C7"/>
    <w:rsid w:val="00402975"/>
    <w:rsid w:val="00402A55"/>
    <w:rsid w:val="0040358E"/>
    <w:rsid w:val="004036BB"/>
    <w:rsid w:val="00403D56"/>
    <w:rsid w:val="00403FC5"/>
    <w:rsid w:val="00404770"/>
    <w:rsid w:val="0040549A"/>
    <w:rsid w:val="004059E7"/>
    <w:rsid w:val="00407151"/>
    <w:rsid w:val="00411AA6"/>
    <w:rsid w:val="004121CA"/>
    <w:rsid w:val="00412CC6"/>
    <w:rsid w:val="00413230"/>
    <w:rsid w:val="0041340A"/>
    <w:rsid w:val="0041348E"/>
    <w:rsid w:val="00413EFF"/>
    <w:rsid w:val="004142E4"/>
    <w:rsid w:val="00414638"/>
    <w:rsid w:val="004146E5"/>
    <w:rsid w:val="00415571"/>
    <w:rsid w:val="00417419"/>
    <w:rsid w:val="00417CC7"/>
    <w:rsid w:val="00417DF4"/>
    <w:rsid w:val="0042057A"/>
    <w:rsid w:val="004210E6"/>
    <w:rsid w:val="004213E5"/>
    <w:rsid w:val="00422B5B"/>
    <w:rsid w:val="00422D54"/>
    <w:rsid w:val="00423490"/>
    <w:rsid w:val="00423761"/>
    <w:rsid w:val="004239CA"/>
    <w:rsid w:val="00424028"/>
    <w:rsid w:val="00424178"/>
    <w:rsid w:val="00424AAD"/>
    <w:rsid w:val="00424E63"/>
    <w:rsid w:val="00425142"/>
    <w:rsid w:val="00425452"/>
    <w:rsid w:val="004269BA"/>
    <w:rsid w:val="00426EC8"/>
    <w:rsid w:val="00427525"/>
    <w:rsid w:val="00427C1E"/>
    <w:rsid w:val="00427E1F"/>
    <w:rsid w:val="00430DF0"/>
    <w:rsid w:val="00430E2A"/>
    <w:rsid w:val="004316AE"/>
    <w:rsid w:val="00432325"/>
    <w:rsid w:val="004329C4"/>
    <w:rsid w:val="00432DA7"/>
    <w:rsid w:val="00433225"/>
    <w:rsid w:val="00434FD0"/>
    <w:rsid w:val="00435908"/>
    <w:rsid w:val="004363D7"/>
    <w:rsid w:val="00437DA0"/>
    <w:rsid w:val="00440275"/>
    <w:rsid w:val="004405A4"/>
    <w:rsid w:val="00440DCD"/>
    <w:rsid w:val="0044102C"/>
    <w:rsid w:val="0044427E"/>
    <w:rsid w:val="004447F9"/>
    <w:rsid w:val="00444F1E"/>
    <w:rsid w:val="0044508D"/>
    <w:rsid w:val="0044515F"/>
    <w:rsid w:val="00445B50"/>
    <w:rsid w:val="00447B13"/>
    <w:rsid w:val="0045020E"/>
    <w:rsid w:val="00450CBB"/>
    <w:rsid w:val="004510A4"/>
    <w:rsid w:val="004526A8"/>
    <w:rsid w:val="00453058"/>
    <w:rsid w:val="00453704"/>
    <w:rsid w:val="00454220"/>
    <w:rsid w:val="00454389"/>
    <w:rsid w:val="004547ED"/>
    <w:rsid w:val="00454864"/>
    <w:rsid w:val="00455A24"/>
    <w:rsid w:val="00455AFA"/>
    <w:rsid w:val="00456A12"/>
    <w:rsid w:val="00456D99"/>
    <w:rsid w:val="00457740"/>
    <w:rsid w:val="00457F32"/>
    <w:rsid w:val="00460399"/>
    <w:rsid w:val="0046068B"/>
    <w:rsid w:val="004609D4"/>
    <w:rsid w:val="00460DE5"/>
    <w:rsid w:val="00462D07"/>
    <w:rsid w:val="004635FD"/>
    <w:rsid w:val="00464135"/>
    <w:rsid w:val="004645EB"/>
    <w:rsid w:val="00464D6A"/>
    <w:rsid w:val="00464FD4"/>
    <w:rsid w:val="00466BF5"/>
    <w:rsid w:val="00467369"/>
    <w:rsid w:val="00467969"/>
    <w:rsid w:val="00467B29"/>
    <w:rsid w:val="00470C6A"/>
    <w:rsid w:val="00470E2B"/>
    <w:rsid w:val="00471A3E"/>
    <w:rsid w:val="00471E4E"/>
    <w:rsid w:val="00471EFA"/>
    <w:rsid w:val="00473432"/>
    <w:rsid w:val="00473B7B"/>
    <w:rsid w:val="00474345"/>
    <w:rsid w:val="004743C4"/>
    <w:rsid w:val="004743F6"/>
    <w:rsid w:val="004745AA"/>
    <w:rsid w:val="004745C5"/>
    <w:rsid w:val="0047568B"/>
    <w:rsid w:val="0047599A"/>
    <w:rsid w:val="00475CB9"/>
    <w:rsid w:val="00475E02"/>
    <w:rsid w:val="00476261"/>
    <w:rsid w:val="00477DAB"/>
    <w:rsid w:val="0048074D"/>
    <w:rsid w:val="004807BA"/>
    <w:rsid w:val="00480AB5"/>
    <w:rsid w:val="004812CF"/>
    <w:rsid w:val="00481361"/>
    <w:rsid w:val="004814CE"/>
    <w:rsid w:val="00481618"/>
    <w:rsid w:val="00482336"/>
    <w:rsid w:val="00482719"/>
    <w:rsid w:val="004837DF"/>
    <w:rsid w:val="00483AFA"/>
    <w:rsid w:val="004842A6"/>
    <w:rsid w:val="004845BC"/>
    <w:rsid w:val="0048490D"/>
    <w:rsid w:val="00485501"/>
    <w:rsid w:val="004859DE"/>
    <w:rsid w:val="00485A97"/>
    <w:rsid w:val="00485EC3"/>
    <w:rsid w:val="004863AC"/>
    <w:rsid w:val="00486F28"/>
    <w:rsid w:val="00487B43"/>
    <w:rsid w:val="00490FFE"/>
    <w:rsid w:val="0049229C"/>
    <w:rsid w:val="00492DD9"/>
    <w:rsid w:val="0049307A"/>
    <w:rsid w:val="004930E9"/>
    <w:rsid w:val="00493D99"/>
    <w:rsid w:val="004940A0"/>
    <w:rsid w:val="004951C4"/>
    <w:rsid w:val="00495D45"/>
    <w:rsid w:val="004A056F"/>
    <w:rsid w:val="004A149E"/>
    <w:rsid w:val="004A1A96"/>
    <w:rsid w:val="004A222A"/>
    <w:rsid w:val="004A2FA3"/>
    <w:rsid w:val="004A37E5"/>
    <w:rsid w:val="004A465F"/>
    <w:rsid w:val="004A4BFD"/>
    <w:rsid w:val="004A5957"/>
    <w:rsid w:val="004A60F4"/>
    <w:rsid w:val="004B0223"/>
    <w:rsid w:val="004B0257"/>
    <w:rsid w:val="004B02CA"/>
    <w:rsid w:val="004B06E0"/>
    <w:rsid w:val="004B2306"/>
    <w:rsid w:val="004B2A24"/>
    <w:rsid w:val="004B2FC2"/>
    <w:rsid w:val="004B33D1"/>
    <w:rsid w:val="004B3B64"/>
    <w:rsid w:val="004B5AB7"/>
    <w:rsid w:val="004B7181"/>
    <w:rsid w:val="004C0667"/>
    <w:rsid w:val="004C0A45"/>
    <w:rsid w:val="004C32CA"/>
    <w:rsid w:val="004C4AB7"/>
    <w:rsid w:val="004C673D"/>
    <w:rsid w:val="004D058E"/>
    <w:rsid w:val="004D05ED"/>
    <w:rsid w:val="004D0689"/>
    <w:rsid w:val="004D2BFA"/>
    <w:rsid w:val="004D365D"/>
    <w:rsid w:val="004D5009"/>
    <w:rsid w:val="004D5B7C"/>
    <w:rsid w:val="004D6963"/>
    <w:rsid w:val="004D6BC9"/>
    <w:rsid w:val="004D704D"/>
    <w:rsid w:val="004E026D"/>
    <w:rsid w:val="004E0A68"/>
    <w:rsid w:val="004E0B24"/>
    <w:rsid w:val="004E0D00"/>
    <w:rsid w:val="004E0E31"/>
    <w:rsid w:val="004E15DC"/>
    <w:rsid w:val="004E1CAF"/>
    <w:rsid w:val="004E22C8"/>
    <w:rsid w:val="004E2567"/>
    <w:rsid w:val="004E2D06"/>
    <w:rsid w:val="004E2F37"/>
    <w:rsid w:val="004E3D99"/>
    <w:rsid w:val="004E3E68"/>
    <w:rsid w:val="004E409C"/>
    <w:rsid w:val="004E59A1"/>
    <w:rsid w:val="004E5C79"/>
    <w:rsid w:val="004E6160"/>
    <w:rsid w:val="004E6B50"/>
    <w:rsid w:val="004E7626"/>
    <w:rsid w:val="004F05C3"/>
    <w:rsid w:val="004F1209"/>
    <w:rsid w:val="004F1E71"/>
    <w:rsid w:val="004F233E"/>
    <w:rsid w:val="004F28D3"/>
    <w:rsid w:val="004F2FB7"/>
    <w:rsid w:val="004F3410"/>
    <w:rsid w:val="004F35B1"/>
    <w:rsid w:val="004F3DC9"/>
    <w:rsid w:val="004F3FC4"/>
    <w:rsid w:val="004F4A5E"/>
    <w:rsid w:val="004F4EE3"/>
    <w:rsid w:val="004F521A"/>
    <w:rsid w:val="004F535E"/>
    <w:rsid w:val="004F5B0B"/>
    <w:rsid w:val="004F5D60"/>
    <w:rsid w:val="00500C49"/>
    <w:rsid w:val="0050299B"/>
    <w:rsid w:val="00502DC4"/>
    <w:rsid w:val="00504B3D"/>
    <w:rsid w:val="00504DE5"/>
    <w:rsid w:val="005051F6"/>
    <w:rsid w:val="00506661"/>
    <w:rsid w:val="00507786"/>
    <w:rsid w:val="00511BC1"/>
    <w:rsid w:val="00511CB3"/>
    <w:rsid w:val="00512756"/>
    <w:rsid w:val="00512E31"/>
    <w:rsid w:val="00513A0F"/>
    <w:rsid w:val="00515186"/>
    <w:rsid w:val="005153BB"/>
    <w:rsid w:val="00515DFF"/>
    <w:rsid w:val="00516031"/>
    <w:rsid w:val="00517F2E"/>
    <w:rsid w:val="00520288"/>
    <w:rsid w:val="00520513"/>
    <w:rsid w:val="0052171B"/>
    <w:rsid w:val="0052174E"/>
    <w:rsid w:val="00522375"/>
    <w:rsid w:val="00522860"/>
    <w:rsid w:val="00522F45"/>
    <w:rsid w:val="005240FA"/>
    <w:rsid w:val="00525ABD"/>
    <w:rsid w:val="00525CCD"/>
    <w:rsid w:val="005266AF"/>
    <w:rsid w:val="00526B46"/>
    <w:rsid w:val="00526CA6"/>
    <w:rsid w:val="0053152A"/>
    <w:rsid w:val="00532073"/>
    <w:rsid w:val="005325A0"/>
    <w:rsid w:val="00532778"/>
    <w:rsid w:val="00532D33"/>
    <w:rsid w:val="00535239"/>
    <w:rsid w:val="00535243"/>
    <w:rsid w:val="00535DE6"/>
    <w:rsid w:val="005378E4"/>
    <w:rsid w:val="005412D2"/>
    <w:rsid w:val="00541F54"/>
    <w:rsid w:val="0054283A"/>
    <w:rsid w:val="00542FB9"/>
    <w:rsid w:val="00543453"/>
    <w:rsid w:val="0054438A"/>
    <w:rsid w:val="00544556"/>
    <w:rsid w:val="00544A5D"/>
    <w:rsid w:val="00544CF2"/>
    <w:rsid w:val="00544E91"/>
    <w:rsid w:val="00545E37"/>
    <w:rsid w:val="00545EE6"/>
    <w:rsid w:val="005461FB"/>
    <w:rsid w:val="0054649E"/>
    <w:rsid w:val="00547152"/>
    <w:rsid w:val="00547CB4"/>
    <w:rsid w:val="00550094"/>
    <w:rsid w:val="005500F0"/>
    <w:rsid w:val="00551F8F"/>
    <w:rsid w:val="00552B7C"/>
    <w:rsid w:val="00552FFF"/>
    <w:rsid w:val="0055372A"/>
    <w:rsid w:val="00553C43"/>
    <w:rsid w:val="0055494B"/>
    <w:rsid w:val="005549E0"/>
    <w:rsid w:val="00554D1B"/>
    <w:rsid w:val="00555132"/>
    <w:rsid w:val="0055563B"/>
    <w:rsid w:val="00555A32"/>
    <w:rsid w:val="00555DC6"/>
    <w:rsid w:val="00560573"/>
    <w:rsid w:val="005607F8"/>
    <w:rsid w:val="00561011"/>
    <w:rsid w:val="00561873"/>
    <w:rsid w:val="005627C6"/>
    <w:rsid w:val="00562FF1"/>
    <w:rsid w:val="00565288"/>
    <w:rsid w:val="00565FF5"/>
    <w:rsid w:val="0056700F"/>
    <w:rsid w:val="00567887"/>
    <w:rsid w:val="00567CC7"/>
    <w:rsid w:val="00567D86"/>
    <w:rsid w:val="0057134B"/>
    <w:rsid w:val="00571677"/>
    <w:rsid w:val="005722B7"/>
    <w:rsid w:val="00572CFC"/>
    <w:rsid w:val="005732FB"/>
    <w:rsid w:val="00573A84"/>
    <w:rsid w:val="00573D65"/>
    <w:rsid w:val="0057441A"/>
    <w:rsid w:val="00574C71"/>
    <w:rsid w:val="00575897"/>
    <w:rsid w:val="00575D81"/>
    <w:rsid w:val="00576882"/>
    <w:rsid w:val="005769CB"/>
    <w:rsid w:val="0058066A"/>
    <w:rsid w:val="0058069E"/>
    <w:rsid w:val="00580A3F"/>
    <w:rsid w:val="00580E93"/>
    <w:rsid w:val="005810F3"/>
    <w:rsid w:val="00581777"/>
    <w:rsid w:val="00581882"/>
    <w:rsid w:val="00581CE2"/>
    <w:rsid w:val="00583412"/>
    <w:rsid w:val="00583DDE"/>
    <w:rsid w:val="00584B3C"/>
    <w:rsid w:val="005850E3"/>
    <w:rsid w:val="005856A0"/>
    <w:rsid w:val="00585CB9"/>
    <w:rsid w:val="00586564"/>
    <w:rsid w:val="005867BB"/>
    <w:rsid w:val="00586827"/>
    <w:rsid w:val="00586A9D"/>
    <w:rsid w:val="00587142"/>
    <w:rsid w:val="005909EB"/>
    <w:rsid w:val="005914EB"/>
    <w:rsid w:val="005916B1"/>
    <w:rsid w:val="00591906"/>
    <w:rsid w:val="00592068"/>
    <w:rsid w:val="00592451"/>
    <w:rsid w:val="00592757"/>
    <w:rsid w:val="005940ED"/>
    <w:rsid w:val="00594AA0"/>
    <w:rsid w:val="00594D7B"/>
    <w:rsid w:val="00594FAF"/>
    <w:rsid w:val="00597183"/>
    <w:rsid w:val="0059768C"/>
    <w:rsid w:val="005A04B6"/>
    <w:rsid w:val="005A0BB3"/>
    <w:rsid w:val="005A0D41"/>
    <w:rsid w:val="005A1319"/>
    <w:rsid w:val="005A1E8F"/>
    <w:rsid w:val="005A29BC"/>
    <w:rsid w:val="005A353B"/>
    <w:rsid w:val="005A4947"/>
    <w:rsid w:val="005A5E68"/>
    <w:rsid w:val="005A6240"/>
    <w:rsid w:val="005A69A0"/>
    <w:rsid w:val="005A6ABC"/>
    <w:rsid w:val="005A6CA9"/>
    <w:rsid w:val="005A712A"/>
    <w:rsid w:val="005A724C"/>
    <w:rsid w:val="005A77F0"/>
    <w:rsid w:val="005B0625"/>
    <w:rsid w:val="005B08CE"/>
    <w:rsid w:val="005B1CC6"/>
    <w:rsid w:val="005B2CE1"/>
    <w:rsid w:val="005B2F07"/>
    <w:rsid w:val="005B30E0"/>
    <w:rsid w:val="005B348A"/>
    <w:rsid w:val="005B357D"/>
    <w:rsid w:val="005B4FB2"/>
    <w:rsid w:val="005B5A83"/>
    <w:rsid w:val="005B5AEB"/>
    <w:rsid w:val="005B6B4F"/>
    <w:rsid w:val="005B6B74"/>
    <w:rsid w:val="005C0FDE"/>
    <w:rsid w:val="005C13E6"/>
    <w:rsid w:val="005C1679"/>
    <w:rsid w:val="005C2002"/>
    <w:rsid w:val="005C2F1C"/>
    <w:rsid w:val="005C308F"/>
    <w:rsid w:val="005C36A4"/>
    <w:rsid w:val="005C3852"/>
    <w:rsid w:val="005C47BA"/>
    <w:rsid w:val="005C4D9E"/>
    <w:rsid w:val="005C4FC5"/>
    <w:rsid w:val="005C5118"/>
    <w:rsid w:val="005C569C"/>
    <w:rsid w:val="005C61D3"/>
    <w:rsid w:val="005C650D"/>
    <w:rsid w:val="005C6571"/>
    <w:rsid w:val="005C7AB8"/>
    <w:rsid w:val="005D03A7"/>
    <w:rsid w:val="005D0769"/>
    <w:rsid w:val="005D083F"/>
    <w:rsid w:val="005D09A8"/>
    <w:rsid w:val="005D0DC3"/>
    <w:rsid w:val="005D2B1F"/>
    <w:rsid w:val="005D46C8"/>
    <w:rsid w:val="005D5076"/>
    <w:rsid w:val="005D5210"/>
    <w:rsid w:val="005D6EA4"/>
    <w:rsid w:val="005E03EC"/>
    <w:rsid w:val="005E1326"/>
    <w:rsid w:val="005E1417"/>
    <w:rsid w:val="005E179A"/>
    <w:rsid w:val="005E17AD"/>
    <w:rsid w:val="005E1A75"/>
    <w:rsid w:val="005E1AB6"/>
    <w:rsid w:val="005E23EA"/>
    <w:rsid w:val="005E31A2"/>
    <w:rsid w:val="005E3BAF"/>
    <w:rsid w:val="005E77CD"/>
    <w:rsid w:val="005E78EE"/>
    <w:rsid w:val="005F12F2"/>
    <w:rsid w:val="005F2974"/>
    <w:rsid w:val="005F2AAF"/>
    <w:rsid w:val="005F2BED"/>
    <w:rsid w:val="005F4F05"/>
    <w:rsid w:val="00600212"/>
    <w:rsid w:val="006006E3"/>
    <w:rsid w:val="00600C49"/>
    <w:rsid w:val="00601600"/>
    <w:rsid w:val="00602075"/>
    <w:rsid w:val="00602E9E"/>
    <w:rsid w:val="00603383"/>
    <w:rsid w:val="006036AC"/>
    <w:rsid w:val="00603B45"/>
    <w:rsid w:val="00604920"/>
    <w:rsid w:val="0060493D"/>
    <w:rsid w:val="006055D3"/>
    <w:rsid w:val="00605B5A"/>
    <w:rsid w:val="006067A4"/>
    <w:rsid w:val="00607409"/>
    <w:rsid w:val="0061065A"/>
    <w:rsid w:val="00610EA0"/>
    <w:rsid w:val="00611ED3"/>
    <w:rsid w:val="006132ED"/>
    <w:rsid w:val="00613843"/>
    <w:rsid w:val="00615394"/>
    <w:rsid w:val="006156B6"/>
    <w:rsid w:val="00616281"/>
    <w:rsid w:val="00616549"/>
    <w:rsid w:val="0062020B"/>
    <w:rsid w:val="006203A4"/>
    <w:rsid w:val="006207A5"/>
    <w:rsid w:val="00620B51"/>
    <w:rsid w:val="006213FB"/>
    <w:rsid w:val="00622624"/>
    <w:rsid w:val="00623058"/>
    <w:rsid w:val="00625882"/>
    <w:rsid w:val="0062721B"/>
    <w:rsid w:val="00627623"/>
    <w:rsid w:val="00630F92"/>
    <w:rsid w:val="00634042"/>
    <w:rsid w:val="0063499B"/>
    <w:rsid w:val="00634C2D"/>
    <w:rsid w:val="00634EE2"/>
    <w:rsid w:val="00635A8D"/>
    <w:rsid w:val="006374A3"/>
    <w:rsid w:val="00637BB1"/>
    <w:rsid w:val="00641709"/>
    <w:rsid w:val="00642809"/>
    <w:rsid w:val="006437E9"/>
    <w:rsid w:val="00643E49"/>
    <w:rsid w:val="00644808"/>
    <w:rsid w:val="006453AA"/>
    <w:rsid w:val="0064567A"/>
    <w:rsid w:val="006465C8"/>
    <w:rsid w:val="00647E30"/>
    <w:rsid w:val="00647FB3"/>
    <w:rsid w:val="00650430"/>
    <w:rsid w:val="00650504"/>
    <w:rsid w:val="00650ED3"/>
    <w:rsid w:val="00651633"/>
    <w:rsid w:val="00651D07"/>
    <w:rsid w:val="0065249F"/>
    <w:rsid w:val="00652E4E"/>
    <w:rsid w:val="00653784"/>
    <w:rsid w:val="00653B05"/>
    <w:rsid w:val="006547B4"/>
    <w:rsid w:val="00655187"/>
    <w:rsid w:val="00655371"/>
    <w:rsid w:val="00655F98"/>
    <w:rsid w:val="00656097"/>
    <w:rsid w:val="00656752"/>
    <w:rsid w:val="00656DBF"/>
    <w:rsid w:val="00660386"/>
    <w:rsid w:val="00660A74"/>
    <w:rsid w:val="006611C3"/>
    <w:rsid w:val="0066151F"/>
    <w:rsid w:val="00661D67"/>
    <w:rsid w:val="00662BDC"/>
    <w:rsid w:val="00663641"/>
    <w:rsid w:val="006637DE"/>
    <w:rsid w:val="00664D2A"/>
    <w:rsid w:val="00665404"/>
    <w:rsid w:val="00665AE6"/>
    <w:rsid w:val="00666301"/>
    <w:rsid w:val="00666B00"/>
    <w:rsid w:val="00666E1D"/>
    <w:rsid w:val="00670547"/>
    <w:rsid w:val="00670788"/>
    <w:rsid w:val="0067085B"/>
    <w:rsid w:val="006715A5"/>
    <w:rsid w:val="00672741"/>
    <w:rsid w:val="0067315F"/>
    <w:rsid w:val="00674D15"/>
    <w:rsid w:val="00675433"/>
    <w:rsid w:val="006764AC"/>
    <w:rsid w:val="00677169"/>
    <w:rsid w:val="006774F4"/>
    <w:rsid w:val="00677619"/>
    <w:rsid w:val="00680D35"/>
    <w:rsid w:val="0068153B"/>
    <w:rsid w:val="00681DEF"/>
    <w:rsid w:val="00681FA9"/>
    <w:rsid w:val="0068298E"/>
    <w:rsid w:val="00682EA8"/>
    <w:rsid w:val="0068303C"/>
    <w:rsid w:val="00683065"/>
    <w:rsid w:val="00683764"/>
    <w:rsid w:val="00683EA1"/>
    <w:rsid w:val="00684CBA"/>
    <w:rsid w:val="006865AE"/>
    <w:rsid w:val="0068698D"/>
    <w:rsid w:val="00687A93"/>
    <w:rsid w:val="0069016B"/>
    <w:rsid w:val="00690539"/>
    <w:rsid w:val="00690EC2"/>
    <w:rsid w:val="0069141E"/>
    <w:rsid w:val="0069187F"/>
    <w:rsid w:val="0069255B"/>
    <w:rsid w:val="006933A8"/>
    <w:rsid w:val="00693521"/>
    <w:rsid w:val="00693713"/>
    <w:rsid w:val="00693F8E"/>
    <w:rsid w:val="00693FAD"/>
    <w:rsid w:val="006941F9"/>
    <w:rsid w:val="00694C9D"/>
    <w:rsid w:val="0069525C"/>
    <w:rsid w:val="00695D46"/>
    <w:rsid w:val="006964E5"/>
    <w:rsid w:val="0069650D"/>
    <w:rsid w:val="00697D68"/>
    <w:rsid w:val="006A0C9D"/>
    <w:rsid w:val="006A116D"/>
    <w:rsid w:val="006A171A"/>
    <w:rsid w:val="006A235C"/>
    <w:rsid w:val="006A2F10"/>
    <w:rsid w:val="006A300D"/>
    <w:rsid w:val="006A371A"/>
    <w:rsid w:val="006A47B7"/>
    <w:rsid w:val="006A48EE"/>
    <w:rsid w:val="006A5500"/>
    <w:rsid w:val="006A57E2"/>
    <w:rsid w:val="006A58DD"/>
    <w:rsid w:val="006A646B"/>
    <w:rsid w:val="006A6474"/>
    <w:rsid w:val="006A654F"/>
    <w:rsid w:val="006A6702"/>
    <w:rsid w:val="006A70C3"/>
    <w:rsid w:val="006A7975"/>
    <w:rsid w:val="006B0422"/>
    <w:rsid w:val="006B0B06"/>
    <w:rsid w:val="006B1D66"/>
    <w:rsid w:val="006B1DB9"/>
    <w:rsid w:val="006B1E28"/>
    <w:rsid w:val="006B26CF"/>
    <w:rsid w:val="006B27C0"/>
    <w:rsid w:val="006B2A58"/>
    <w:rsid w:val="006B2BC8"/>
    <w:rsid w:val="006B3898"/>
    <w:rsid w:val="006B3E29"/>
    <w:rsid w:val="006B49CB"/>
    <w:rsid w:val="006B4D70"/>
    <w:rsid w:val="006B65D5"/>
    <w:rsid w:val="006B6654"/>
    <w:rsid w:val="006B6735"/>
    <w:rsid w:val="006B6A9E"/>
    <w:rsid w:val="006B72C3"/>
    <w:rsid w:val="006B7563"/>
    <w:rsid w:val="006B772D"/>
    <w:rsid w:val="006B77A6"/>
    <w:rsid w:val="006C1AD6"/>
    <w:rsid w:val="006C1BCF"/>
    <w:rsid w:val="006C2030"/>
    <w:rsid w:val="006C2180"/>
    <w:rsid w:val="006C21A1"/>
    <w:rsid w:val="006C2692"/>
    <w:rsid w:val="006C29EB"/>
    <w:rsid w:val="006C5CE5"/>
    <w:rsid w:val="006C5E30"/>
    <w:rsid w:val="006C6778"/>
    <w:rsid w:val="006C7818"/>
    <w:rsid w:val="006D029A"/>
    <w:rsid w:val="006D116A"/>
    <w:rsid w:val="006D11E5"/>
    <w:rsid w:val="006D19F6"/>
    <w:rsid w:val="006D2035"/>
    <w:rsid w:val="006D22AF"/>
    <w:rsid w:val="006D2674"/>
    <w:rsid w:val="006D2D16"/>
    <w:rsid w:val="006D426D"/>
    <w:rsid w:val="006D4BF2"/>
    <w:rsid w:val="006D522A"/>
    <w:rsid w:val="006D7B8F"/>
    <w:rsid w:val="006E032F"/>
    <w:rsid w:val="006E0FF2"/>
    <w:rsid w:val="006E180C"/>
    <w:rsid w:val="006E1985"/>
    <w:rsid w:val="006E202D"/>
    <w:rsid w:val="006E2E95"/>
    <w:rsid w:val="006E30F2"/>
    <w:rsid w:val="006E509A"/>
    <w:rsid w:val="006E6E94"/>
    <w:rsid w:val="006E756A"/>
    <w:rsid w:val="006E7A73"/>
    <w:rsid w:val="006E7AA8"/>
    <w:rsid w:val="006F1802"/>
    <w:rsid w:val="006F220C"/>
    <w:rsid w:val="006F248A"/>
    <w:rsid w:val="006F3150"/>
    <w:rsid w:val="006F3A2B"/>
    <w:rsid w:val="006F46F6"/>
    <w:rsid w:val="006F553A"/>
    <w:rsid w:val="006F5790"/>
    <w:rsid w:val="006F5B58"/>
    <w:rsid w:val="006F5EC2"/>
    <w:rsid w:val="006F628B"/>
    <w:rsid w:val="006F62AE"/>
    <w:rsid w:val="006F67F0"/>
    <w:rsid w:val="006F6E15"/>
    <w:rsid w:val="006F7117"/>
    <w:rsid w:val="006F7473"/>
    <w:rsid w:val="006F7AE8"/>
    <w:rsid w:val="00700EAA"/>
    <w:rsid w:val="007014B8"/>
    <w:rsid w:val="00702EB6"/>
    <w:rsid w:val="00704650"/>
    <w:rsid w:val="00704C6E"/>
    <w:rsid w:val="00706254"/>
    <w:rsid w:val="007069A0"/>
    <w:rsid w:val="00706A81"/>
    <w:rsid w:val="00710406"/>
    <w:rsid w:val="00710525"/>
    <w:rsid w:val="00710E96"/>
    <w:rsid w:val="00711379"/>
    <w:rsid w:val="00711823"/>
    <w:rsid w:val="00711D39"/>
    <w:rsid w:val="00712F7F"/>
    <w:rsid w:val="0071378A"/>
    <w:rsid w:val="007139B6"/>
    <w:rsid w:val="00713FBA"/>
    <w:rsid w:val="007140F5"/>
    <w:rsid w:val="00715025"/>
    <w:rsid w:val="007160FD"/>
    <w:rsid w:val="0072056A"/>
    <w:rsid w:val="007206E1"/>
    <w:rsid w:val="00720877"/>
    <w:rsid w:val="00720A7C"/>
    <w:rsid w:val="00720C93"/>
    <w:rsid w:val="007210AE"/>
    <w:rsid w:val="0072128D"/>
    <w:rsid w:val="00722182"/>
    <w:rsid w:val="007221C1"/>
    <w:rsid w:val="00722538"/>
    <w:rsid w:val="00723269"/>
    <w:rsid w:val="00723363"/>
    <w:rsid w:val="00723556"/>
    <w:rsid w:val="00724498"/>
    <w:rsid w:val="00724CAC"/>
    <w:rsid w:val="0072504F"/>
    <w:rsid w:val="00725DFB"/>
    <w:rsid w:val="00726798"/>
    <w:rsid w:val="007272F2"/>
    <w:rsid w:val="007276EB"/>
    <w:rsid w:val="00731892"/>
    <w:rsid w:val="00733952"/>
    <w:rsid w:val="0073428D"/>
    <w:rsid w:val="00735383"/>
    <w:rsid w:val="007359F7"/>
    <w:rsid w:val="00735EEE"/>
    <w:rsid w:val="007374B8"/>
    <w:rsid w:val="0073774A"/>
    <w:rsid w:val="00740A92"/>
    <w:rsid w:val="00740FDD"/>
    <w:rsid w:val="00744C9E"/>
    <w:rsid w:val="00745A44"/>
    <w:rsid w:val="00750426"/>
    <w:rsid w:val="00750E98"/>
    <w:rsid w:val="00752157"/>
    <w:rsid w:val="007532C5"/>
    <w:rsid w:val="007537E2"/>
    <w:rsid w:val="00753934"/>
    <w:rsid w:val="00754403"/>
    <w:rsid w:val="00754E16"/>
    <w:rsid w:val="00755C09"/>
    <w:rsid w:val="007563AC"/>
    <w:rsid w:val="00756476"/>
    <w:rsid w:val="00756551"/>
    <w:rsid w:val="00760468"/>
    <w:rsid w:val="00760628"/>
    <w:rsid w:val="00760B57"/>
    <w:rsid w:val="00760B86"/>
    <w:rsid w:val="007610AD"/>
    <w:rsid w:val="00761822"/>
    <w:rsid w:val="00762264"/>
    <w:rsid w:val="0076687E"/>
    <w:rsid w:val="0076768D"/>
    <w:rsid w:val="00770563"/>
    <w:rsid w:val="00770EB5"/>
    <w:rsid w:val="00771694"/>
    <w:rsid w:val="007718C7"/>
    <w:rsid w:val="007724A9"/>
    <w:rsid w:val="00772820"/>
    <w:rsid w:val="00772CC9"/>
    <w:rsid w:val="0077319D"/>
    <w:rsid w:val="007746A2"/>
    <w:rsid w:val="007779D8"/>
    <w:rsid w:val="00780282"/>
    <w:rsid w:val="007810BA"/>
    <w:rsid w:val="007816DB"/>
    <w:rsid w:val="007820BE"/>
    <w:rsid w:val="00782219"/>
    <w:rsid w:val="007823E3"/>
    <w:rsid w:val="00782DF8"/>
    <w:rsid w:val="007833D7"/>
    <w:rsid w:val="00783A05"/>
    <w:rsid w:val="007841FB"/>
    <w:rsid w:val="0078441D"/>
    <w:rsid w:val="00785019"/>
    <w:rsid w:val="007874D5"/>
    <w:rsid w:val="00787974"/>
    <w:rsid w:val="00787B84"/>
    <w:rsid w:val="00787D19"/>
    <w:rsid w:val="00787E50"/>
    <w:rsid w:val="0079119E"/>
    <w:rsid w:val="00794071"/>
    <w:rsid w:val="0079512F"/>
    <w:rsid w:val="00795271"/>
    <w:rsid w:val="00795A3A"/>
    <w:rsid w:val="007A0795"/>
    <w:rsid w:val="007A18CC"/>
    <w:rsid w:val="007A19AD"/>
    <w:rsid w:val="007A20FB"/>
    <w:rsid w:val="007A2A82"/>
    <w:rsid w:val="007A3A89"/>
    <w:rsid w:val="007A3D1B"/>
    <w:rsid w:val="007A3FE0"/>
    <w:rsid w:val="007A4FB0"/>
    <w:rsid w:val="007A4FDB"/>
    <w:rsid w:val="007A5044"/>
    <w:rsid w:val="007A53AF"/>
    <w:rsid w:val="007A554C"/>
    <w:rsid w:val="007A5965"/>
    <w:rsid w:val="007A6329"/>
    <w:rsid w:val="007A6934"/>
    <w:rsid w:val="007A73FA"/>
    <w:rsid w:val="007A746C"/>
    <w:rsid w:val="007A74A9"/>
    <w:rsid w:val="007B01CE"/>
    <w:rsid w:val="007B02EF"/>
    <w:rsid w:val="007B043B"/>
    <w:rsid w:val="007B18F2"/>
    <w:rsid w:val="007B250A"/>
    <w:rsid w:val="007B26D6"/>
    <w:rsid w:val="007B2C49"/>
    <w:rsid w:val="007B2D6F"/>
    <w:rsid w:val="007B42AB"/>
    <w:rsid w:val="007B4D6C"/>
    <w:rsid w:val="007B50CA"/>
    <w:rsid w:val="007B5756"/>
    <w:rsid w:val="007B6254"/>
    <w:rsid w:val="007B7219"/>
    <w:rsid w:val="007C0D1A"/>
    <w:rsid w:val="007C0E64"/>
    <w:rsid w:val="007C180F"/>
    <w:rsid w:val="007C1E8D"/>
    <w:rsid w:val="007C23BB"/>
    <w:rsid w:val="007C439A"/>
    <w:rsid w:val="007C486B"/>
    <w:rsid w:val="007C7B29"/>
    <w:rsid w:val="007D1278"/>
    <w:rsid w:val="007D27AA"/>
    <w:rsid w:val="007D282B"/>
    <w:rsid w:val="007D2BBD"/>
    <w:rsid w:val="007D3DE0"/>
    <w:rsid w:val="007D409F"/>
    <w:rsid w:val="007D435D"/>
    <w:rsid w:val="007D4AE2"/>
    <w:rsid w:val="007D509E"/>
    <w:rsid w:val="007D50F5"/>
    <w:rsid w:val="007D5553"/>
    <w:rsid w:val="007D7358"/>
    <w:rsid w:val="007E1094"/>
    <w:rsid w:val="007E3C65"/>
    <w:rsid w:val="007E4364"/>
    <w:rsid w:val="007E49DF"/>
    <w:rsid w:val="007E5D63"/>
    <w:rsid w:val="007E5E30"/>
    <w:rsid w:val="007E5E7E"/>
    <w:rsid w:val="007E6450"/>
    <w:rsid w:val="007E734B"/>
    <w:rsid w:val="007F0191"/>
    <w:rsid w:val="007F021D"/>
    <w:rsid w:val="007F130B"/>
    <w:rsid w:val="007F1A16"/>
    <w:rsid w:val="007F1F9C"/>
    <w:rsid w:val="007F23B9"/>
    <w:rsid w:val="007F3159"/>
    <w:rsid w:val="007F4660"/>
    <w:rsid w:val="007F46B7"/>
    <w:rsid w:val="007F4ED8"/>
    <w:rsid w:val="007F5276"/>
    <w:rsid w:val="007F65A3"/>
    <w:rsid w:val="007F7C82"/>
    <w:rsid w:val="00801004"/>
    <w:rsid w:val="0080296A"/>
    <w:rsid w:val="00802BC9"/>
    <w:rsid w:val="00803737"/>
    <w:rsid w:val="00803D73"/>
    <w:rsid w:val="00804391"/>
    <w:rsid w:val="00804617"/>
    <w:rsid w:val="008046EB"/>
    <w:rsid w:val="00804D23"/>
    <w:rsid w:val="00807057"/>
    <w:rsid w:val="0080734C"/>
    <w:rsid w:val="00807562"/>
    <w:rsid w:val="0081002C"/>
    <w:rsid w:val="00810F15"/>
    <w:rsid w:val="0081102E"/>
    <w:rsid w:val="00813479"/>
    <w:rsid w:val="00813844"/>
    <w:rsid w:val="008140B5"/>
    <w:rsid w:val="0081434F"/>
    <w:rsid w:val="008146BB"/>
    <w:rsid w:val="00816D52"/>
    <w:rsid w:val="00817BC8"/>
    <w:rsid w:val="00820CBC"/>
    <w:rsid w:val="00821070"/>
    <w:rsid w:val="008214A6"/>
    <w:rsid w:val="00821D86"/>
    <w:rsid w:val="008221A6"/>
    <w:rsid w:val="00822267"/>
    <w:rsid w:val="008227B8"/>
    <w:rsid w:val="00822E86"/>
    <w:rsid w:val="008230C0"/>
    <w:rsid w:val="00824DDA"/>
    <w:rsid w:val="00826D80"/>
    <w:rsid w:val="00826DCA"/>
    <w:rsid w:val="0082713C"/>
    <w:rsid w:val="0082742A"/>
    <w:rsid w:val="00827D91"/>
    <w:rsid w:val="0083063A"/>
    <w:rsid w:val="00830E0A"/>
    <w:rsid w:val="008312BB"/>
    <w:rsid w:val="00831329"/>
    <w:rsid w:val="00831E08"/>
    <w:rsid w:val="00833994"/>
    <w:rsid w:val="00833BA5"/>
    <w:rsid w:val="00833C59"/>
    <w:rsid w:val="00833CE4"/>
    <w:rsid w:val="00835A85"/>
    <w:rsid w:val="00836291"/>
    <w:rsid w:val="008365E3"/>
    <w:rsid w:val="00837453"/>
    <w:rsid w:val="0083746B"/>
    <w:rsid w:val="0084079B"/>
    <w:rsid w:val="00840E96"/>
    <w:rsid w:val="00841644"/>
    <w:rsid w:val="00841E28"/>
    <w:rsid w:val="008422F5"/>
    <w:rsid w:val="00844C93"/>
    <w:rsid w:val="00845AB6"/>
    <w:rsid w:val="00846C42"/>
    <w:rsid w:val="00850551"/>
    <w:rsid w:val="00850E95"/>
    <w:rsid w:val="0085102F"/>
    <w:rsid w:val="00851287"/>
    <w:rsid w:val="00852272"/>
    <w:rsid w:val="008526CF"/>
    <w:rsid w:val="00852B51"/>
    <w:rsid w:val="00853DDF"/>
    <w:rsid w:val="00854333"/>
    <w:rsid w:val="008548BF"/>
    <w:rsid w:val="00854D1F"/>
    <w:rsid w:val="0085513F"/>
    <w:rsid w:val="00855617"/>
    <w:rsid w:val="00855E33"/>
    <w:rsid w:val="00857958"/>
    <w:rsid w:val="00857B74"/>
    <w:rsid w:val="00860020"/>
    <w:rsid w:val="00860073"/>
    <w:rsid w:val="00860399"/>
    <w:rsid w:val="00860C8F"/>
    <w:rsid w:val="00861520"/>
    <w:rsid w:val="00861F84"/>
    <w:rsid w:val="0086288D"/>
    <w:rsid w:val="00862C65"/>
    <w:rsid w:val="00862F8B"/>
    <w:rsid w:val="008641AB"/>
    <w:rsid w:val="008641DE"/>
    <w:rsid w:val="0086529A"/>
    <w:rsid w:val="008657DB"/>
    <w:rsid w:val="00865DC0"/>
    <w:rsid w:val="00866519"/>
    <w:rsid w:val="00870536"/>
    <w:rsid w:val="00870B61"/>
    <w:rsid w:val="008712ED"/>
    <w:rsid w:val="008719BE"/>
    <w:rsid w:val="00871C50"/>
    <w:rsid w:val="00871F18"/>
    <w:rsid w:val="008721F8"/>
    <w:rsid w:val="00872A44"/>
    <w:rsid w:val="00873F42"/>
    <w:rsid w:val="0087510A"/>
    <w:rsid w:val="008763B7"/>
    <w:rsid w:val="008769E7"/>
    <w:rsid w:val="00877052"/>
    <w:rsid w:val="0088009F"/>
    <w:rsid w:val="0088036B"/>
    <w:rsid w:val="008806EB"/>
    <w:rsid w:val="00880777"/>
    <w:rsid w:val="00880B43"/>
    <w:rsid w:val="008811E5"/>
    <w:rsid w:val="00882356"/>
    <w:rsid w:val="00883058"/>
    <w:rsid w:val="008832EE"/>
    <w:rsid w:val="008833C5"/>
    <w:rsid w:val="008838A6"/>
    <w:rsid w:val="00884C93"/>
    <w:rsid w:val="0088521C"/>
    <w:rsid w:val="0088556D"/>
    <w:rsid w:val="00887DA4"/>
    <w:rsid w:val="00890BD4"/>
    <w:rsid w:val="00890F5F"/>
    <w:rsid w:val="008919C3"/>
    <w:rsid w:val="00891FB4"/>
    <w:rsid w:val="0089224D"/>
    <w:rsid w:val="0089311F"/>
    <w:rsid w:val="008934B7"/>
    <w:rsid w:val="00894231"/>
    <w:rsid w:val="00896086"/>
    <w:rsid w:val="00896112"/>
    <w:rsid w:val="00896224"/>
    <w:rsid w:val="00897844"/>
    <w:rsid w:val="00897966"/>
    <w:rsid w:val="00897E01"/>
    <w:rsid w:val="008A0967"/>
    <w:rsid w:val="008A10F3"/>
    <w:rsid w:val="008A161B"/>
    <w:rsid w:val="008A2FFB"/>
    <w:rsid w:val="008A326D"/>
    <w:rsid w:val="008A354D"/>
    <w:rsid w:val="008A426A"/>
    <w:rsid w:val="008A678D"/>
    <w:rsid w:val="008A768A"/>
    <w:rsid w:val="008A7877"/>
    <w:rsid w:val="008B066E"/>
    <w:rsid w:val="008B072A"/>
    <w:rsid w:val="008B0AFC"/>
    <w:rsid w:val="008B136C"/>
    <w:rsid w:val="008B18E9"/>
    <w:rsid w:val="008B2DBA"/>
    <w:rsid w:val="008B316B"/>
    <w:rsid w:val="008B4A3A"/>
    <w:rsid w:val="008B5956"/>
    <w:rsid w:val="008B6D31"/>
    <w:rsid w:val="008B7067"/>
    <w:rsid w:val="008B7355"/>
    <w:rsid w:val="008C0B79"/>
    <w:rsid w:val="008C163D"/>
    <w:rsid w:val="008C31D0"/>
    <w:rsid w:val="008C37E2"/>
    <w:rsid w:val="008C3A79"/>
    <w:rsid w:val="008C50F5"/>
    <w:rsid w:val="008C5AE3"/>
    <w:rsid w:val="008C5BBD"/>
    <w:rsid w:val="008C64CA"/>
    <w:rsid w:val="008C6FFE"/>
    <w:rsid w:val="008D0376"/>
    <w:rsid w:val="008D0666"/>
    <w:rsid w:val="008D0F5B"/>
    <w:rsid w:val="008D224A"/>
    <w:rsid w:val="008D3326"/>
    <w:rsid w:val="008D3AE0"/>
    <w:rsid w:val="008D4043"/>
    <w:rsid w:val="008D447A"/>
    <w:rsid w:val="008D514E"/>
    <w:rsid w:val="008D518A"/>
    <w:rsid w:val="008D5E7A"/>
    <w:rsid w:val="008D6510"/>
    <w:rsid w:val="008D65DB"/>
    <w:rsid w:val="008D65F1"/>
    <w:rsid w:val="008D7F24"/>
    <w:rsid w:val="008E05DB"/>
    <w:rsid w:val="008E1EEA"/>
    <w:rsid w:val="008E26B4"/>
    <w:rsid w:val="008E2ABD"/>
    <w:rsid w:val="008E357C"/>
    <w:rsid w:val="008E3615"/>
    <w:rsid w:val="008E40A8"/>
    <w:rsid w:val="008E441E"/>
    <w:rsid w:val="008E4476"/>
    <w:rsid w:val="008E473C"/>
    <w:rsid w:val="008E4ACD"/>
    <w:rsid w:val="008E4C16"/>
    <w:rsid w:val="008E4E1F"/>
    <w:rsid w:val="008E53B5"/>
    <w:rsid w:val="008E5BBC"/>
    <w:rsid w:val="008E5D3B"/>
    <w:rsid w:val="008E6369"/>
    <w:rsid w:val="008E63EE"/>
    <w:rsid w:val="008E7060"/>
    <w:rsid w:val="008F031C"/>
    <w:rsid w:val="008F164C"/>
    <w:rsid w:val="008F17D7"/>
    <w:rsid w:val="008F19FE"/>
    <w:rsid w:val="008F4507"/>
    <w:rsid w:val="008F45DE"/>
    <w:rsid w:val="008F51C5"/>
    <w:rsid w:val="008F5897"/>
    <w:rsid w:val="00900258"/>
    <w:rsid w:val="00900E57"/>
    <w:rsid w:val="00900FBF"/>
    <w:rsid w:val="0090144B"/>
    <w:rsid w:val="009014B3"/>
    <w:rsid w:val="00902768"/>
    <w:rsid w:val="00905741"/>
    <w:rsid w:val="00905915"/>
    <w:rsid w:val="00906742"/>
    <w:rsid w:val="00906D25"/>
    <w:rsid w:val="00907C14"/>
    <w:rsid w:val="00907EC6"/>
    <w:rsid w:val="0091017A"/>
    <w:rsid w:val="0091033F"/>
    <w:rsid w:val="00910427"/>
    <w:rsid w:val="00910C37"/>
    <w:rsid w:val="009127AE"/>
    <w:rsid w:val="00912D9D"/>
    <w:rsid w:val="00913B70"/>
    <w:rsid w:val="00913B90"/>
    <w:rsid w:val="00913D91"/>
    <w:rsid w:val="00914009"/>
    <w:rsid w:val="00914983"/>
    <w:rsid w:val="00914A26"/>
    <w:rsid w:val="00914F95"/>
    <w:rsid w:val="00915C98"/>
    <w:rsid w:val="00915E81"/>
    <w:rsid w:val="00916865"/>
    <w:rsid w:val="00916F94"/>
    <w:rsid w:val="00917983"/>
    <w:rsid w:val="009179CB"/>
    <w:rsid w:val="0092046F"/>
    <w:rsid w:val="009205D5"/>
    <w:rsid w:val="00920A75"/>
    <w:rsid w:val="00921204"/>
    <w:rsid w:val="0092149F"/>
    <w:rsid w:val="00922139"/>
    <w:rsid w:val="00922E2A"/>
    <w:rsid w:val="00923435"/>
    <w:rsid w:val="00924A19"/>
    <w:rsid w:val="00926196"/>
    <w:rsid w:val="00930278"/>
    <w:rsid w:val="00930377"/>
    <w:rsid w:val="00930901"/>
    <w:rsid w:val="00930BB1"/>
    <w:rsid w:val="00931FDF"/>
    <w:rsid w:val="00932773"/>
    <w:rsid w:val="00932F3E"/>
    <w:rsid w:val="009337C9"/>
    <w:rsid w:val="009342B9"/>
    <w:rsid w:val="00934CF4"/>
    <w:rsid w:val="00934DCC"/>
    <w:rsid w:val="00935612"/>
    <w:rsid w:val="00935EA4"/>
    <w:rsid w:val="00936876"/>
    <w:rsid w:val="00936FC3"/>
    <w:rsid w:val="00940E02"/>
    <w:rsid w:val="00943BDC"/>
    <w:rsid w:val="00943D4E"/>
    <w:rsid w:val="00944351"/>
    <w:rsid w:val="009445DA"/>
    <w:rsid w:val="00944956"/>
    <w:rsid w:val="00944A20"/>
    <w:rsid w:val="00945261"/>
    <w:rsid w:val="00945743"/>
    <w:rsid w:val="009473C2"/>
    <w:rsid w:val="0095122A"/>
    <w:rsid w:val="009512B7"/>
    <w:rsid w:val="009518B5"/>
    <w:rsid w:val="00951DF2"/>
    <w:rsid w:val="009525F5"/>
    <w:rsid w:val="0095278A"/>
    <w:rsid w:val="009529C8"/>
    <w:rsid w:val="009532C2"/>
    <w:rsid w:val="00953789"/>
    <w:rsid w:val="00953A8B"/>
    <w:rsid w:val="009540BB"/>
    <w:rsid w:val="009550DE"/>
    <w:rsid w:val="00955723"/>
    <w:rsid w:val="009558F0"/>
    <w:rsid w:val="00955966"/>
    <w:rsid w:val="00956C61"/>
    <w:rsid w:val="0095703F"/>
    <w:rsid w:val="00957101"/>
    <w:rsid w:val="00957222"/>
    <w:rsid w:val="00961856"/>
    <w:rsid w:val="00962BFB"/>
    <w:rsid w:val="009648F1"/>
    <w:rsid w:val="00964D50"/>
    <w:rsid w:val="0096523A"/>
    <w:rsid w:val="00965446"/>
    <w:rsid w:val="0096636E"/>
    <w:rsid w:val="00966AF5"/>
    <w:rsid w:val="00967A5F"/>
    <w:rsid w:val="009705B8"/>
    <w:rsid w:val="0097198E"/>
    <w:rsid w:val="00971A11"/>
    <w:rsid w:val="0097219D"/>
    <w:rsid w:val="00972787"/>
    <w:rsid w:val="00972932"/>
    <w:rsid w:val="009729CE"/>
    <w:rsid w:val="009733A6"/>
    <w:rsid w:val="00973509"/>
    <w:rsid w:val="00973D57"/>
    <w:rsid w:val="00974D68"/>
    <w:rsid w:val="00975438"/>
    <w:rsid w:val="0097661D"/>
    <w:rsid w:val="00977040"/>
    <w:rsid w:val="009778CE"/>
    <w:rsid w:val="0098057B"/>
    <w:rsid w:val="009808CF"/>
    <w:rsid w:val="009808F5"/>
    <w:rsid w:val="009813D7"/>
    <w:rsid w:val="009827E2"/>
    <w:rsid w:val="009845D9"/>
    <w:rsid w:val="00985658"/>
    <w:rsid w:val="00987F5E"/>
    <w:rsid w:val="00990966"/>
    <w:rsid w:val="00991116"/>
    <w:rsid w:val="009918AD"/>
    <w:rsid w:val="00991B72"/>
    <w:rsid w:val="00992747"/>
    <w:rsid w:val="00992779"/>
    <w:rsid w:val="00996187"/>
    <w:rsid w:val="00996293"/>
    <w:rsid w:val="00996603"/>
    <w:rsid w:val="00996AB7"/>
    <w:rsid w:val="00996F3F"/>
    <w:rsid w:val="00997DD2"/>
    <w:rsid w:val="00997FCD"/>
    <w:rsid w:val="009A10E8"/>
    <w:rsid w:val="009A2235"/>
    <w:rsid w:val="009A2239"/>
    <w:rsid w:val="009A2EFD"/>
    <w:rsid w:val="009A388A"/>
    <w:rsid w:val="009A41ED"/>
    <w:rsid w:val="009A4312"/>
    <w:rsid w:val="009A4CA8"/>
    <w:rsid w:val="009A55D8"/>
    <w:rsid w:val="009A60FC"/>
    <w:rsid w:val="009A6B4D"/>
    <w:rsid w:val="009A7108"/>
    <w:rsid w:val="009A78F7"/>
    <w:rsid w:val="009A7DC6"/>
    <w:rsid w:val="009B0290"/>
    <w:rsid w:val="009B0395"/>
    <w:rsid w:val="009B090B"/>
    <w:rsid w:val="009B0DC7"/>
    <w:rsid w:val="009B1269"/>
    <w:rsid w:val="009B29B4"/>
    <w:rsid w:val="009B345D"/>
    <w:rsid w:val="009B3A0E"/>
    <w:rsid w:val="009B44CC"/>
    <w:rsid w:val="009B6AEB"/>
    <w:rsid w:val="009B703C"/>
    <w:rsid w:val="009B79D7"/>
    <w:rsid w:val="009B7F0D"/>
    <w:rsid w:val="009B7FD4"/>
    <w:rsid w:val="009C0102"/>
    <w:rsid w:val="009C140B"/>
    <w:rsid w:val="009C1C3A"/>
    <w:rsid w:val="009C1F3D"/>
    <w:rsid w:val="009C2510"/>
    <w:rsid w:val="009C275E"/>
    <w:rsid w:val="009C34D3"/>
    <w:rsid w:val="009C48A6"/>
    <w:rsid w:val="009C5C08"/>
    <w:rsid w:val="009C6683"/>
    <w:rsid w:val="009C6912"/>
    <w:rsid w:val="009C6DF1"/>
    <w:rsid w:val="009C782E"/>
    <w:rsid w:val="009C7DAC"/>
    <w:rsid w:val="009D114D"/>
    <w:rsid w:val="009D1E73"/>
    <w:rsid w:val="009D269C"/>
    <w:rsid w:val="009D358B"/>
    <w:rsid w:val="009D48C6"/>
    <w:rsid w:val="009D4D24"/>
    <w:rsid w:val="009D55AA"/>
    <w:rsid w:val="009D7925"/>
    <w:rsid w:val="009E00DF"/>
    <w:rsid w:val="009E0588"/>
    <w:rsid w:val="009E1699"/>
    <w:rsid w:val="009E178F"/>
    <w:rsid w:val="009E265E"/>
    <w:rsid w:val="009E2C73"/>
    <w:rsid w:val="009E3AE8"/>
    <w:rsid w:val="009E3FC8"/>
    <w:rsid w:val="009E4699"/>
    <w:rsid w:val="009E5A4D"/>
    <w:rsid w:val="009E64F0"/>
    <w:rsid w:val="009E6954"/>
    <w:rsid w:val="009E7B09"/>
    <w:rsid w:val="009E7DC3"/>
    <w:rsid w:val="009F0FE4"/>
    <w:rsid w:val="009F12B4"/>
    <w:rsid w:val="009F1A37"/>
    <w:rsid w:val="009F20A5"/>
    <w:rsid w:val="009F3639"/>
    <w:rsid w:val="009F64AC"/>
    <w:rsid w:val="009F75F8"/>
    <w:rsid w:val="009F763A"/>
    <w:rsid w:val="00A0074A"/>
    <w:rsid w:val="00A03408"/>
    <w:rsid w:val="00A04042"/>
    <w:rsid w:val="00A0480E"/>
    <w:rsid w:val="00A04A42"/>
    <w:rsid w:val="00A05413"/>
    <w:rsid w:val="00A0550A"/>
    <w:rsid w:val="00A072BC"/>
    <w:rsid w:val="00A10907"/>
    <w:rsid w:val="00A10D1E"/>
    <w:rsid w:val="00A12694"/>
    <w:rsid w:val="00A134D0"/>
    <w:rsid w:val="00A1393C"/>
    <w:rsid w:val="00A146CB"/>
    <w:rsid w:val="00A15145"/>
    <w:rsid w:val="00A1559D"/>
    <w:rsid w:val="00A16348"/>
    <w:rsid w:val="00A20230"/>
    <w:rsid w:val="00A21909"/>
    <w:rsid w:val="00A21EDC"/>
    <w:rsid w:val="00A227C5"/>
    <w:rsid w:val="00A22F21"/>
    <w:rsid w:val="00A22F59"/>
    <w:rsid w:val="00A23214"/>
    <w:rsid w:val="00A23F54"/>
    <w:rsid w:val="00A24B84"/>
    <w:rsid w:val="00A2507B"/>
    <w:rsid w:val="00A25D75"/>
    <w:rsid w:val="00A25EB7"/>
    <w:rsid w:val="00A262B1"/>
    <w:rsid w:val="00A267F2"/>
    <w:rsid w:val="00A26971"/>
    <w:rsid w:val="00A26DF6"/>
    <w:rsid w:val="00A27612"/>
    <w:rsid w:val="00A27EC2"/>
    <w:rsid w:val="00A30230"/>
    <w:rsid w:val="00A30ABC"/>
    <w:rsid w:val="00A318B7"/>
    <w:rsid w:val="00A31BF5"/>
    <w:rsid w:val="00A32F9B"/>
    <w:rsid w:val="00A33FC4"/>
    <w:rsid w:val="00A3466F"/>
    <w:rsid w:val="00A346AB"/>
    <w:rsid w:val="00A35038"/>
    <w:rsid w:val="00A364A0"/>
    <w:rsid w:val="00A36550"/>
    <w:rsid w:val="00A367A6"/>
    <w:rsid w:val="00A36B6F"/>
    <w:rsid w:val="00A41FF5"/>
    <w:rsid w:val="00A42C02"/>
    <w:rsid w:val="00A42F6E"/>
    <w:rsid w:val="00A43E3E"/>
    <w:rsid w:val="00A43F18"/>
    <w:rsid w:val="00A44009"/>
    <w:rsid w:val="00A44D95"/>
    <w:rsid w:val="00A45CB0"/>
    <w:rsid w:val="00A4649B"/>
    <w:rsid w:val="00A46A73"/>
    <w:rsid w:val="00A47787"/>
    <w:rsid w:val="00A50000"/>
    <w:rsid w:val="00A50678"/>
    <w:rsid w:val="00A516B5"/>
    <w:rsid w:val="00A535A0"/>
    <w:rsid w:val="00A5495C"/>
    <w:rsid w:val="00A54F40"/>
    <w:rsid w:val="00A560F4"/>
    <w:rsid w:val="00A56D08"/>
    <w:rsid w:val="00A5775F"/>
    <w:rsid w:val="00A57DFB"/>
    <w:rsid w:val="00A60D9A"/>
    <w:rsid w:val="00A6153F"/>
    <w:rsid w:val="00A628F0"/>
    <w:rsid w:val="00A6374C"/>
    <w:rsid w:val="00A638A4"/>
    <w:rsid w:val="00A63E33"/>
    <w:rsid w:val="00A64100"/>
    <w:rsid w:val="00A64296"/>
    <w:rsid w:val="00A64504"/>
    <w:rsid w:val="00A64DD3"/>
    <w:rsid w:val="00A65727"/>
    <w:rsid w:val="00A65776"/>
    <w:rsid w:val="00A65983"/>
    <w:rsid w:val="00A65B8C"/>
    <w:rsid w:val="00A66509"/>
    <w:rsid w:val="00A667EE"/>
    <w:rsid w:val="00A66819"/>
    <w:rsid w:val="00A66BBD"/>
    <w:rsid w:val="00A66D70"/>
    <w:rsid w:val="00A70267"/>
    <w:rsid w:val="00A722D9"/>
    <w:rsid w:val="00A74062"/>
    <w:rsid w:val="00A74EF1"/>
    <w:rsid w:val="00A75DD4"/>
    <w:rsid w:val="00A75EBC"/>
    <w:rsid w:val="00A7648D"/>
    <w:rsid w:val="00A76AC1"/>
    <w:rsid w:val="00A76D9E"/>
    <w:rsid w:val="00A776E6"/>
    <w:rsid w:val="00A8107D"/>
    <w:rsid w:val="00A8144F"/>
    <w:rsid w:val="00A8147F"/>
    <w:rsid w:val="00A81BD2"/>
    <w:rsid w:val="00A82191"/>
    <w:rsid w:val="00A82B77"/>
    <w:rsid w:val="00A83A92"/>
    <w:rsid w:val="00A83AEB"/>
    <w:rsid w:val="00A83BEA"/>
    <w:rsid w:val="00A843AD"/>
    <w:rsid w:val="00A844AE"/>
    <w:rsid w:val="00A84A1F"/>
    <w:rsid w:val="00A85089"/>
    <w:rsid w:val="00A85277"/>
    <w:rsid w:val="00A85864"/>
    <w:rsid w:val="00A8656C"/>
    <w:rsid w:val="00A86B74"/>
    <w:rsid w:val="00A906EF"/>
    <w:rsid w:val="00A90FF4"/>
    <w:rsid w:val="00A915B1"/>
    <w:rsid w:val="00A915B7"/>
    <w:rsid w:val="00A921FD"/>
    <w:rsid w:val="00A93508"/>
    <w:rsid w:val="00A939F2"/>
    <w:rsid w:val="00A94E26"/>
    <w:rsid w:val="00A94FE8"/>
    <w:rsid w:val="00A95614"/>
    <w:rsid w:val="00A96EF3"/>
    <w:rsid w:val="00A97312"/>
    <w:rsid w:val="00AA04AC"/>
    <w:rsid w:val="00AA0C4C"/>
    <w:rsid w:val="00AA0EC6"/>
    <w:rsid w:val="00AA204E"/>
    <w:rsid w:val="00AA3099"/>
    <w:rsid w:val="00AA3660"/>
    <w:rsid w:val="00AA387A"/>
    <w:rsid w:val="00AA49C4"/>
    <w:rsid w:val="00AA5425"/>
    <w:rsid w:val="00AA57C4"/>
    <w:rsid w:val="00AA59A5"/>
    <w:rsid w:val="00AA5DF3"/>
    <w:rsid w:val="00AA6126"/>
    <w:rsid w:val="00AA63B8"/>
    <w:rsid w:val="00AA64A1"/>
    <w:rsid w:val="00AA6626"/>
    <w:rsid w:val="00AA76E3"/>
    <w:rsid w:val="00AA782E"/>
    <w:rsid w:val="00AA79D8"/>
    <w:rsid w:val="00AA7F64"/>
    <w:rsid w:val="00AB03B0"/>
    <w:rsid w:val="00AB0A2B"/>
    <w:rsid w:val="00AB127B"/>
    <w:rsid w:val="00AB1724"/>
    <w:rsid w:val="00AB1B01"/>
    <w:rsid w:val="00AB370E"/>
    <w:rsid w:val="00AB3C06"/>
    <w:rsid w:val="00AB4695"/>
    <w:rsid w:val="00AB4FB9"/>
    <w:rsid w:val="00AB5905"/>
    <w:rsid w:val="00AB5E7A"/>
    <w:rsid w:val="00AB6203"/>
    <w:rsid w:val="00AB621F"/>
    <w:rsid w:val="00AB66AB"/>
    <w:rsid w:val="00AB6939"/>
    <w:rsid w:val="00AB6E2D"/>
    <w:rsid w:val="00AB741F"/>
    <w:rsid w:val="00AC0BA8"/>
    <w:rsid w:val="00AC0ECE"/>
    <w:rsid w:val="00AC1132"/>
    <w:rsid w:val="00AC29C2"/>
    <w:rsid w:val="00AC322A"/>
    <w:rsid w:val="00AC47A9"/>
    <w:rsid w:val="00AC497C"/>
    <w:rsid w:val="00AC4FBE"/>
    <w:rsid w:val="00AC5177"/>
    <w:rsid w:val="00AC5BD6"/>
    <w:rsid w:val="00AC61D9"/>
    <w:rsid w:val="00AC6A16"/>
    <w:rsid w:val="00AC73EC"/>
    <w:rsid w:val="00AD0BB3"/>
    <w:rsid w:val="00AD1747"/>
    <w:rsid w:val="00AD2B25"/>
    <w:rsid w:val="00AD2C60"/>
    <w:rsid w:val="00AD381A"/>
    <w:rsid w:val="00AD39FE"/>
    <w:rsid w:val="00AD3D15"/>
    <w:rsid w:val="00AD4536"/>
    <w:rsid w:val="00AD47FD"/>
    <w:rsid w:val="00AD49CA"/>
    <w:rsid w:val="00AD5BF6"/>
    <w:rsid w:val="00AD6148"/>
    <w:rsid w:val="00AD61E1"/>
    <w:rsid w:val="00AD6AC3"/>
    <w:rsid w:val="00AD7682"/>
    <w:rsid w:val="00AE092C"/>
    <w:rsid w:val="00AE102F"/>
    <w:rsid w:val="00AE1759"/>
    <w:rsid w:val="00AE2235"/>
    <w:rsid w:val="00AE2239"/>
    <w:rsid w:val="00AE2CAB"/>
    <w:rsid w:val="00AE3420"/>
    <w:rsid w:val="00AE3527"/>
    <w:rsid w:val="00AE35A1"/>
    <w:rsid w:val="00AE3A44"/>
    <w:rsid w:val="00AE48DC"/>
    <w:rsid w:val="00AE4A49"/>
    <w:rsid w:val="00AE4AC3"/>
    <w:rsid w:val="00AE5375"/>
    <w:rsid w:val="00AE57F1"/>
    <w:rsid w:val="00AE6182"/>
    <w:rsid w:val="00AE6489"/>
    <w:rsid w:val="00AE655D"/>
    <w:rsid w:val="00AE667D"/>
    <w:rsid w:val="00AE680F"/>
    <w:rsid w:val="00AE6C34"/>
    <w:rsid w:val="00AE74FC"/>
    <w:rsid w:val="00AE75E8"/>
    <w:rsid w:val="00AE7804"/>
    <w:rsid w:val="00AF5DA7"/>
    <w:rsid w:val="00AF6429"/>
    <w:rsid w:val="00AF68F1"/>
    <w:rsid w:val="00AF6BF3"/>
    <w:rsid w:val="00AF6CBB"/>
    <w:rsid w:val="00AF6D3E"/>
    <w:rsid w:val="00AF7D64"/>
    <w:rsid w:val="00B00476"/>
    <w:rsid w:val="00B00774"/>
    <w:rsid w:val="00B00940"/>
    <w:rsid w:val="00B01F5B"/>
    <w:rsid w:val="00B020E3"/>
    <w:rsid w:val="00B0244F"/>
    <w:rsid w:val="00B04CB1"/>
    <w:rsid w:val="00B05E2B"/>
    <w:rsid w:val="00B06715"/>
    <w:rsid w:val="00B07646"/>
    <w:rsid w:val="00B1069B"/>
    <w:rsid w:val="00B11E83"/>
    <w:rsid w:val="00B11FC5"/>
    <w:rsid w:val="00B128C9"/>
    <w:rsid w:val="00B13D3D"/>
    <w:rsid w:val="00B161BC"/>
    <w:rsid w:val="00B16476"/>
    <w:rsid w:val="00B17D03"/>
    <w:rsid w:val="00B20577"/>
    <w:rsid w:val="00B20FB6"/>
    <w:rsid w:val="00B21F2C"/>
    <w:rsid w:val="00B22059"/>
    <w:rsid w:val="00B230FB"/>
    <w:rsid w:val="00B23190"/>
    <w:rsid w:val="00B236F1"/>
    <w:rsid w:val="00B23FF5"/>
    <w:rsid w:val="00B24329"/>
    <w:rsid w:val="00B24A0E"/>
    <w:rsid w:val="00B24B16"/>
    <w:rsid w:val="00B26F5D"/>
    <w:rsid w:val="00B26F60"/>
    <w:rsid w:val="00B272FC"/>
    <w:rsid w:val="00B2795B"/>
    <w:rsid w:val="00B30C78"/>
    <w:rsid w:val="00B30E0A"/>
    <w:rsid w:val="00B31D0D"/>
    <w:rsid w:val="00B32C23"/>
    <w:rsid w:val="00B341B0"/>
    <w:rsid w:val="00B34891"/>
    <w:rsid w:val="00B34906"/>
    <w:rsid w:val="00B34C09"/>
    <w:rsid w:val="00B35329"/>
    <w:rsid w:val="00B356AD"/>
    <w:rsid w:val="00B35727"/>
    <w:rsid w:val="00B368DA"/>
    <w:rsid w:val="00B36918"/>
    <w:rsid w:val="00B36C89"/>
    <w:rsid w:val="00B36F37"/>
    <w:rsid w:val="00B370BB"/>
    <w:rsid w:val="00B3795D"/>
    <w:rsid w:val="00B4018D"/>
    <w:rsid w:val="00B404CB"/>
    <w:rsid w:val="00B40A6C"/>
    <w:rsid w:val="00B40CC1"/>
    <w:rsid w:val="00B40D26"/>
    <w:rsid w:val="00B417A9"/>
    <w:rsid w:val="00B41DA5"/>
    <w:rsid w:val="00B4211D"/>
    <w:rsid w:val="00B42BE9"/>
    <w:rsid w:val="00B43901"/>
    <w:rsid w:val="00B43983"/>
    <w:rsid w:val="00B43A63"/>
    <w:rsid w:val="00B44ECE"/>
    <w:rsid w:val="00B44F13"/>
    <w:rsid w:val="00B44FDA"/>
    <w:rsid w:val="00B452FD"/>
    <w:rsid w:val="00B45433"/>
    <w:rsid w:val="00B45543"/>
    <w:rsid w:val="00B45599"/>
    <w:rsid w:val="00B45BB6"/>
    <w:rsid w:val="00B45DB1"/>
    <w:rsid w:val="00B4605D"/>
    <w:rsid w:val="00B46253"/>
    <w:rsid w:val="00B47CAB"/>
    <w:rsid w:val="00B47E86"/>
    <w:rsid w:val="00B51347"/>
    <w:rsid w:val="00B5140C"/>
    <w:rsid w:val="00B514DB"/>
    <w:rsid w:val="00B53592"/>
    <w:rsid w:val="00B53BA2"/>
    <w:rsid w:val="00B53E69"/>
    <w:rsid w:val="00B55B66"/>
    <w:rsid w:val="00B55F93"/>
    <w:rsid w:val="00B56203"/>
    <w:rsid w:val="00B57A3C"/>
    <w:rsid w:val="00B57DC7"/>
    <w:rsid w:val="00B60BEA"/>
    <w:rsid w:val="00B61C1C"/>
    <w:rsid w:val="00B629E9"/>
    <w:rsid w:val="00B63545"/>
    <w:rsid w:val="00B63B4C"/>
    <w:rsid w:val="00B63F66"/>
    <w:rsid w:val="00B643FE"/>
    <w:rsid w:val="00B644FA"/>
    <w:rsid w:val="00B6464F"/>
    <w:rsid w:val="00B6465D"/>
    <w:rsid w:val="00B64881"/>
    <w:rsid w:val="00B64DE9"/>
    <w:rsid w:val="00B65489"/>
    <w:rsid w:val="00B6694E"/>
    <w:rsid w:val="00B670C1"/>
    <w:rsid w:val="00B67B55"/>
    <w:rsid w:val="00B67E76"/>
    <w:rsid w:val="00B70370"/>
    <w:rsid w:val="00B70EB0"/>
    <w:rsid w:val="00B71D5E"/>
    <w:rsid w:val="00B72463"/>
    <w:rsid w:val="00B72804"/>
    <w:rsid w:val="00B72D62"/>
    <w:rsid w:val="00B73C91"/>
    <w:rsid w:val="00B7423E"/>
    <w:rsid w:val="00B743BA"/>
    <w:rsid w:val="00B7466E"/>
    <w:rsid w:val="00B74CAB"/>
    <w:rsid w:val="00B750A1"/>
    <w:rsid w:val="00B75715"/>
    <w:rsid w:val="00B75D21"/>
    <w:rsid w:val="00B76DDA"/>
    <w:rsid w:val="00B76E3D"/>
    <w:rsid w:val="00B77453"/>
    <w:rsid w:val="00B80239"/>
    <w:rsid w:val="00B8136C"/>
    <w:rsid w:val="00B81371"/>
    <w:rsid w:val="00B81C78"/>
    <w:rsid w:val="00B829AD"/>
    <w:rsid w:val="00B8430C"/>
    <w:rsid w:val="00B85296"/>
    <w:rsid w:val="00B859D2"/>
    <w:rsid w:val="00B85A09"/>
    <w:rsid w:val="00B86D9E"/>
    <w:rsid w:val="00B87643"/>
    <w:rsid w:val="00B87694"/>
    <w:rsid w:val="00B87D7E"/>
    <w:rsid w:val="00B9184B"/>
    <w:rsid w:val="00B91882"/>
    <w:rsid w:val="00B92448"/>
    <w:rsid w:val="00B93272"/>
    <w:rsid w:val="00B934F8"/>
    <w:rsid w:val="00B939DB"/>
    <w:rsid w:val="00B94577"/>
    <w:rsid w:val="00B9477E"/>
    <w:rsid w:val="00B94A37"/>
    <w:rsid w:val="00B94DD4"/>
    <w:rsid w:val="00B9587A"/>
    <w:rsid w:val="00B961A8"/>
    <w:rsid w:val="00B963E0"/>
    <w:rsid w:val="00B96FD5"/>
    <w:rsid w:val="00B97106"/>
    <w:rsid w:val="00B97AA7"/>
    <w:rsid w:val="00B97FD1"/>
    <w:rsid w:val="00BA0423"/>
    <w:rsid w:val="00BA125C"/>
    <w:rsid w:val="00BA201C"/>
    <w:rsid w:val="00BA254C"/>
    <w:rsid w:val="00BA2B06"/>
    <w:rsid w:val="00BA2C8C"/>
    <w:rsid w:val="00BA3A46"/>
    <w:rsid w:val="00BA4A18"/>
    <w:rsid w:val="00BA59BB"/>
    <w:rsid w:val="00BA6922"/>
    <w:rsid w:val="00BA693B"/>
    <w:rsid w:val="00BA6AE8"/>
    <w:rsid w:val="00BA72CE"/>
    <w:rsid w:val="00BA7499"/>
    <w:rsid w:val="00BA797B"/>
    <w:rsid w:val="00BB0521"/>
    <w:rsid w:val="00BB0572"/>
    <w:rsid w:val="00BB0A91"/>
    <w:rsid w:val="00BB0ABA"/>
    <w:rsid w:val="00BB0B54"/>
    <w:rsid w:val="00BB12EC"/>
    <w:rsid w:val="00BB1A65"/>
    <w:rsid w:val="00BB2238"/>
    <w:rsid w:val="00BB3D0B"/>
    <w:rsid w:val="00BB4440"/>
    <w:rsid w:val="00BB4DC7"/>
    <w:rsid w:val="00BB5414"/>
    <w:rsid w:val="00BB556B"/>
    <w:rsid w:val="00BB6520"/>
    <w:rsid w:val="00BB681B"/>
    <w:rsid w:val="00BB698F"/>
    <w:rsid w:val="00BB69BA"/>
    <w:rsid w:val="00BB7033"/>
    <w:rsid w:val="00BB774D"/>
    <w:rsid w:val="00BC15E5"/>
    <w:rsid w:val="00BC2C97"/>
    <w:rsid w:val="00BC30E7"/>
    <w:rsid w:val="00BC3225"/>
    <w:rsid w:val="00BC4894"/>
    <w:rsid w:val="00BC659F"/>
    <w:rsid w:val="00BD058B"/>
    <w:rsid w:val="00BD1960"/>
    <w:rsid w:val="00BD19F9"/>
    <w:rsid w:val="00BD2938"/>
    <w:rsid w:val="00BD2AAB"/>
    <w:rsid w:val="00BD3D73"/>
    <w:rsid w:val="00BD46F4"/>
    <w:rsid w:val="00BD5E5F"/>
    <w:rsid w:val="00BD76D3"/>
    <w:rsid w:val="00BE0731"/>
    <w:rsid w:val="00BE1072"/>
    <w:rsid w:val="00BE1186"/>
    <w:rsid w:val="00BE2BA5"/>
    <w:rsid w:val="00BE3C91"/>
    <w:rsid w:val="00BE4695"/>
    <w:rsid w:val="00BE53CC"/>
    <w:rsid w:val="00BE70E8"/>
    <w:rsid w:val="00BF026F"/>
    <w:rsid w:val="00BF055A"/>
    <w:rsid w:val="00BF0640"/>
    <w:rsid w:val="00BF2E23"/>
    <w:rsid w:val="00BF321A"/>
    <w:rsid w:val="00BF509C"/>
    <w:rsid w:val="00BF5C00"/>
    <w:rsid w:val="00BF7136"/>
    <w:rsid w:val="00BF7DD3"/>
    <w:rsid w:val="00C01553"/>
    <w:rsid w:val="00C021D8"/>
    <w:rsid w:val="00C02D6D"/>
    <w:rsid w:val="00C036AF"/>
    <w:rsid w:val="00C03D5F"/>
    <w:rsid w:val="00C03E7D"/>
    <w:rsid w:val="00C040D6"/>
    <w:rsid w:val="00C04590"/>
    <w:rsid w:val="00C07343"/>
    <w:rsid w:val="00C07C10"/>
    <w:rsid w:val="00C119EA"/>
    <w:rsid w:val="00C130B3"/>
    <w:rsid w:val="00C138AC"/>
    <w:rsid w:val="00C139CC"/>
    <w:rsid w:val="00C14480"/>
    <w:rsid w:val="00C1481B"/>
    <w:rsid w:val="00C152A3"/>
    <w:rsid w:val="00C154C3"/>
    <w:rsid w:val="00C156FB"/>
    <w:rsid w:val="00C16825"/>
    <w:rsid w:val="00C17664"/>
    <w:rsid w:val="00C176FF"/>
    <w:rsid w:val="00C17C10"/>
    <w:rsid w:val="00C2023F"/>
    <w:rsid w:val="00C2096C"/>
    <w:rsid w:val="00C213F4"/>
    <w:rsid w:val="00C21DF1"/>
    <w:rsid w:val="00C21F50"/>
    <w:rsid w:val="00C22394"/>
    <w:rsid w:val="00C22BA0"/>
    <w:rsid w:val="00C24342"/>
    <w:rsid w:val="00C24D77"/>
    <w:rsid w:val="00C253A1"/>
    <w:rsid w:val="00C25663"/>
    <w:rsid w:val="00C25B2B"/>
    <w:rsid w:val="00C261A3"/>
    <w:rsid w:val="00C2750F"/>
    <w:rsid w:val="00C27B19"/>
    <w:rsid w:val="00C302B7"/>
    <w:rsid w:val="00C32038"/>
    <w:rsid w:val="00C32913"/>
    <w:rsid w:val="00C32A34"/>
    <w:rsid w:val="00C33040"/>
    <w:rsid w:val="00C3308F"/>
    <w:rsid w:val="00C33638"/>
    <w:rsid w:val="00C348C6"/>
    <w:rsid w:val="00C350ED"/>
    <w:rsid w:val="00C36FA9"/>
    <w:rsid w:val="00C37395"/>
    <w:rsid w:val="00C376CD"/>
    <w:rsid w:val="00C426CE"/>
    <w:rsid w:val="00C4295F"/>
    <w:rsid w:val="00C43717"/>
    <w:rsid w:val="00C43BF0"/>
    <w:rsid w:val="00C4409D"/>
    <w:rsid w:val="00C4437B"/>
    <w:rsid w:val="00C45525"/>
    <w:rsid w:val="00C4568E"/>
    <w:rsid w:val="00C46322"/>
    <w:rsid w:val="00C472D2"/>
    <w:rsid w:val="00C476C6"/>
    <w:rsid w:val="00C47D7D"/>
    <w:rsid w:val="00C5006E"/>
    <w:rsid w:val="00C514BE"/>
    <w:rsid w:val="00C522E1"/>
    <w:rsid w:val="00C5264F"/>
    <w:rsid w:val="00C529BB"/>
    <w:rsid w:val="00C548AF"/>
    <w:rsid w:val="00C54BB9"/>
    <w:rsid w:val="00C57E8D"/>
    <w:rsid w:val="00C57F34"/>
    <w:rsid w:val="00C607A9"/>
    <w:rsid w:val="00C609B4"/>
    <w:rsid w:val="00C617E7"/>
    <w:rsid w:val="00C62D2B"/>
    <w:rsid w:val="00C636E7"/>
    <w:rsid w:val="00C64124"/>
    <w:rsid w:val="00C64D7D"/>
    <w:rsid w:val="00C65202"/>
    <w:rsid w:val="00C659F8"/>
    <w:rsid w:val="00C66995"/>
    <w:rsid w:val="00C6718E"/>
    <w:rsid w:val="00C67AA9"/>
    <w:rsid w:val="00C67AC9"/>
    <w:rsid w:val="00C711A4"/>
    <w:rsid w:val="00C72601"/>
    <w:rsid w:val="00C72A56"/>
    <w:rsid w:val="00C72C03"/>
    <w:rsid w:val="00C7387B"/>
    <w:rsid w:val="00C74080"/>
    <w:rsid w:val="00C7475F"/>
    <w:rsid w:val="00C748DC"/>
    <w:rsid w:val="00C74A32"/>
    <w:rsid w:val="00C74C6E"/>
    <w:rsid w:val="00C75AE0"/>
    <w:rsid w:val="00C762A5"/>
    <w:rsid w:val="00C76558"/>
    <w:rsid w:val="00C76E9D"/>
    <w:rsid w:val="00C772AE"/>
    <w:rsid w:val="00C8008F"/>
    <w:rsid w:val="00C80BD9"/>
    <w:rsid w:val="00C80DB9"/>
    <w:rsid w:val="00C8123A"/>
    <w:rsid w:val="00C812AB"/>
    <w:rsid w:val="00C81F5A"/>
    <w:rsid w:val="00C8210E"/>
    <w:rsid w:val="00C82DD0"/>
    <w:rsid w:val="00C82F05"/>
    <w:rsid w:val="00C83E29"/>
    <w:rsid w:val="00C84099"/>
    <w:rsid w:val="00C845BF"/>
    <w:rsid w:val="00C84D7D"/>
    <w:rsid w:val="00C853C4"/>
    <w:rsid w:val="00C864D3"/>
    <w:rsid w:val="00C8675B"/>
    <w:rsid w:val="00C8750E"/>
    <w:rsid w:val="00C9038C"/>
    <w:rsid w:val="00C90813"/>
    <w:rsid w:val="00C9099F"/>
    <w:rsid w:val="00C909C9"/>
    <w:rsid w:val="00C90C2E"/>
    <w:rsid w:val="00C91114"/>
    <w:rsid w:val="00C92458"/>
    <w:rsid w:val="00C947B0"/>
    <w:rsid w:val="00C94845"/>
    <w:rsid w:val="00C94E22"/>
    <w:rsid w:val="00C9586B"/>
    <w:rsid w:val="00C95FF2"/>
    <w:rsid w:val="00C963DC"/>
    <w:rsid w:val="00C96B4B"/>
    <w:rsid w:val="00C96FCE"/>
    <w:rsid w:val="00C96FDF"/>
    <w:rsid w:val="00C97633"/>
    <w:rsid w:val="00C977EE"/>
    <w:rsid w:val="00CA11C4"/>
    <w:rsid w:val="00CA1FEB"/>
    <w:rsid w:val="00CA35DF"/>
    <w:rsid w:val="00CA3733"/>
    <w:rsid w:val="00CA3E01"/>
    <w:rsid w:val="00CA4064"/>
    <w:rsid w:val="00CA41F8"/>
    <w:rsid w:val="00CA4480"/>
    <w:rsid w:val="00CA463B"/>
    <w:rsid w:val="00CA500E"/>
    <w:rsid w:val="00CA5570"/>
    <w:rsid w:val="00CA568C"/>
    <w:rsid w:val="00CA5A52"/>
    <w:rsid w:val="00CA5EF2"/>
    <w:rsid w:val="00CA676D"/>
    <w:rsid w:val="00CA7918"/>
    <w:rsid w:val="00CA7B5D"/>
    <w:rsid w:val="00CB0176"/>
    <w:rsid w:val="00CB054E"/>
    <w:rsid w:val="00CB0B05"/>
    <w:rsid w:val="00CB107A"/>
    <w:rsid w:val="00CB1606"/>
    <w:rsid w:val="00CB20C1"/>
    <w:rsid w:val="00CB2D7B"/>
    <w:rsid w:val="00CB3895"/>
    <w:rsid w:val="00CB3F82"/>
    <w:rsid w:val="00CB427F"/>
    <w:rsid w:val="00CB4448"/>
    <w:rsid w:val="00CB486E"/>
    <w:rsid w:val="00CB5112"/>
    <w:rsid w:val="00CB56B0"/>
    <w:rsid w:val="00CB62E7"/>
    <w:rsid w:val="00CB6F18"/>
    <w:rsid w:val="00CB7875"/>
    <w:rsid w:val="00CB79BD"/>
    <w:rsid w:val="00CC077B"/>
    <w:rsid w:val="00CC12F9"/>
    <w:rsid w:val="00CC14D5"/>
    <w:rsid w:val="00CC17DF"/>
    <w:rsid w:val="00CC23E1"/>
    <w:rsid w:val="00CC2DFA"/>
    <w:rsid w:val="00CC3187"/>
    <w:rsid w:val="00CC329F"/>
    <w:rsid w:val="00CC3B84"/>
    <w:rsid w:val="00CC3BC5"/>
    <w:rsid w:val="00CC45C1"/>
    <w:rsid w:val="00CC49CC"/>
    <w:rsid w:val="00CC50B5"/>
    <w:rsid w:val="00CC6727"/>
    <w:rsid w:val="00CC69BE"/>
    <w:rsid w:val="00CC6B15"/>
    <w:rsid w:val="00CC774C"/>
    <w:rsid w:val="00CC7877"/>
    <w:rsid w:val="00CC7B87"/>
    <w:rsid w:val="00CC7DBF"/>
    <w:rsid w:val="00CC7F74"/>
    <w:rsid w:val="00CD08D6"/>
    <w:rsid w:val="00CD0969"/>
    <w:rsid w:val="00CD0B62"/>
    <w:rsid w:val="00CD0BCD"/>
    <w:rsid w:val="00CD160E"/>
    <w:rsid w:val="00CD2398"/>
    <w:rsid w:val="00CD2A8C"/>
    <w:rsid w:val="00CD3912"/>
    <w:rsid w:val="00CD40FE"/>
    <w:rsid w:val="00CD5D25"/>
    <w:rsid w:val="00CD7E86"/>
    <w:rsid w:val="00CE0AFC"/>
    <w:rsid w:val="00CE0E0E"/>
    <w:rsid w:val="00CE1267"/>
    <w:rsid w:val="00CE1C3D"/>
    <w:rsid w:val="00CE3784"/>
    <w:rsid w:val="00CE4C1A"/>
    <w:rsid w:val="00CE50BA"/>
    <w:rsid w:val="00CE57DA"/>
    <w:rsid w:val="00CE7548"/>
    <w:rsid w:val="00CE754A"/>
    <w:rsid w:val="00CF0A02"/>
    <w:rsid w:val="00CF0F72"/>
    <w:rsid w:val="00CF15D1"/>
    <w:rsid w:val="00CF2602"/>
    <w:rsid w:val="00CF28B8"/>
    <w:rsid w:val="00CF2C8C"/>
    <w:rsid w:val="00CF3E3F"/>
    <w:rsid w:val="00CF47F7"/>
    <w:rsid w:val="00CF4B79"/>
    <w:rsid w:val="00CF591D"/>
    <w:rsid w:val="00CF67B1"/>
    <w:rsid w:val="00D00062"/>
    <w:rsid w:val="00D016E5"/>
    <w:rsid w:val="00D01A48"/>
    <w:rsid w:val="00D03168"/>
    <w:rsid w:val="00D03574"/>
    <w:rsid w:val="00D03594"/>
    <w:rsid w:val="00D0388D"/>
    <w:rsid w:val="00D0445B"/>
    <w:rsid w:val="00D04EF6"/>
    <w:rsid w:val="00D04F02"/>
    <w:rsid w:val="00D04FD1"/>
    <w:rsid w:val="00D053EE"/>
    <w:rsid w:val="00D05D57"/>
    <w:rsid w:val="00D06791"/>
    <w:rsid w:val="00D07B97"/>
    <w:rsid w:val="00D1081A"/>
    <w:rsid w:val="00D1098D"/>
    <w:rsid w:val="00D12E7C"/>
    <w:rsid w:val="00D157BE"/>
    <w:rsid w:val="00D15BBA"/>
    <w:rsid w:val="00D165CF"/>
    <w:rsid w:val="00D17718"/>
    <w:rsid w:val="00D20677"/>
    <w:rsid w:val="00D20827"/>
    <w:rsid w:val="00D2095E"/>
    <w:rsid w:val="00D20D63"/>
    <w:rsid w:val="00D20EDB"/>
    <w:rsid w:val="00D20FC2"/>
    <w:rsid w:val="00D211B4"/>
    <w:rsid w:val="00D2358F"/>
    <w:rsid w:val="00D23E9D"/>
    <w:rsid w:val="00D23EA5"/>
    <w:rsid w:val="00D249A0"/>
    <w:rsid w:val="00D25FEC"/>
    <w:rsid w:val="00D26C7D"/>
    <w:rsid w:val="00D304B7"/>
    <w:rsid w:val="00D313C4"/>
    <w:rsid w:val="00D3292C"/>
    <w:rsid w:val="00D330FE"/>
    <w:rsid w:val="00D3378B"/>
    <w:rsid w:val="00D33BDE"/>
    <w:rsid w:val="00D33ECD"/>
    <w:rsid w:val="00D348B7"/>
    <w:rsid w:val="00D35DD9"/>
    <w:rsid w:val="00D360C8"/>
    <w:rsid w:val="00D360DE"/>
    <w:rsid w:val="00D374BF"/>
    <w:rsid w:val="00D41B49"/>
    <w:rsid w:val="00D42680"/>
    <w:rsid w:val="00D4299C"/>
    <w:rsid w:val="00D429D6"/>
    <w:rsid w:val="00D42AD9"/>
    <w:rsid w:val="00D42FC7"/>
    <w:rsid w:val="00D43638"/>
    <w:rsid w:val="00D43D16"/>
    <w:rsid w:val="00D43F11"/>
    <w:rsid w:val="00D4521C"/>
    <w:rsid w:val="00D45250"/>
    <w:rsid w:val="00D45332"/>
    <w:rsid w:val="00D46662"/>
    <w:rsid w:val="00D47F48"/>
    <w:rsid w:val="00D503C5"/>
    <w:rsid w:val="00D51022"/>
    <w:rsid w:val="00D5215B"/>
    <w:rsid w:val="00D5245A"/>
    <w:rsid w:val="00D53522"/>
    <w:rsid w:val="00D5360F"/>
    <w:rsid w:val="00D53818"/>
    <w:rsid w:val="00D53AEC"/>
    <w:rsid w:val="00D547A7"/>
    <w:rsid w:val="00D55776"/>
    <w:rsid w:val="00D567CF"/>
    <w:rsid w:val="00D5761B"/>
    <w:rsid w:val="00D57A92"/>
    <w:rsid w:val="00D57E0F"/>
    <w:rsid w:val="00D60DEE"/>
    <w:rsid w:val="00D61A52"/>
    <w:rsid w:val="00D63103"/>
    <w:rsid w:val="00D63529"/>
    <w:rsid w:val="00D648E3"/>
    <w:rsid w:val="00D65862"/>
    <w:rsid w:val="00D65BB6"/>
    <w:rsid w:val="00D666D2"/>
    <w:rsid w:val="00D6687F"/>
    <w:rsid w:val="00D66CB6"/>
    <w:rsid w:val="00D6771B"/>
    <w:rsid w:val="00D6774D"/>
    <w:rsid w:val="00D7007E"/>
    <w:rsid w:val="00D70A86"/>
    <w:rsid w:val="00D70D6B"/>
    <w:rsid w:val="00D70EF8"/>
    <w:rsid w:val="00D71734"/>
    <w:rsid w:val="00D71C11"/>
    <w:rsid w:val="00D740B6"/>
    <w:rsid w:val="00D7554F"/>
    <w:rsid w:val="00D75697"/>
    <w:rsid w:val="00D760CF"/>
    <w:rsid w:val="00D765FB"/>
    <w:rsid w:val="00D77511"/>
    <w:rsid w:val="00D80B87"/>
    <w:rsid w:val="00D81082"/>
    <w:rsid w:val="00D81444"/>
    <w:rsid w:val="00D81907"/>
    <w:rsid w:val="00D82E3B"/>
    <w:rsid w:val="00D84289"/>
    <w:rsid w:val="00D843FC"/>
    <w:rsid w:val="00D852F5"/>
    <w:rsid w:val="00D860E5"/>
    <w:rsid w:val="00D86DD1"/>
    <w:rsid w:val="00D87309"/>
    <w:rsid w:val="00D87639"/>
    <w:rsid w:val="00D87EAE"/>
    <w:rsid w:val="00D90141"/>
    <w:rsid w:val="00D909ED"/>
    <w:rsid w:val="00D91507"/>
    <w:rsid w:val="00D91545"/>
    <w:rsid w:val="00D92851"/>
    <w:rsid w:val="00D935C2"/>
    <w:rsid w:val="00D93690"/>
    <w:rsid w:val="00D94218"/>
    <w:rsid w:val="00D94287"/>
    <w:rsid w:val="00D943B4"/>
    <w:rsid w:val="00D94600"/>
    <w:rsid w:val="00D95045"/>
    <w:rsid w:val="00D95812"/>
    <w:rsid w:val="00D95FE8"/>
    <w:rsid w:val="00D960B5"/>
    <w:rsid w:val="00D966CF"/>
    <w:rsid w:val="00D96AF8"/>
    <w:rsid w:val="00D96EAF"/>
    <w:rsid w:val="00D9724F"/>
    <w:rsid w:val="00D97A37"/>
    <w:rsid w:val="00DA0FC1"/>
    <w:rsid w:val="00DA128F"/>
    <w:rsid w:val="00DA1BE8"/>
    <w:rsid w:val="00DA2100"/>
    <w:rsid w:val="00DA2142"/>
    <w:rsid w:val="00DA219D"/>
    <w:rsid w:val="00DA2C43"/>
    <w:rsid w:val="00DA338F"/>
    <w:rsid w:val="00DA3ADB"/>
    <w:rsid w:val="00DA41A2"/>
    <w:rsid w:val="00DA48CF"/>
    <w:rsid w:val="00DA5251"/>
    <w:rsid w:val="00DA56E9"/>
    <w:rsid w:val="00DA5E63"/>
    <w:rsid w:val="00DA788C"/>
    <w:rsid w:val="00DB048F"/>
    <w:rsid w:val="00DB0B37"/>
    <w:rsid w:val="00DB1F3F"/>
    <w:rsid w:val="00DB32FE"/>
    <w:rsid w:val="00DB3A23"/>
    <w:rsid w:val="00DB40E1"/>
    <w:rsid w:val="00DB6077"/>
    <w:rsid w:val="00DB672E"/>
    <w:rsid w:val="00DB6772"/>
    <w:rsid w:val="00DB68BA"/>
    <w:rsid w:val="00DB6CE3"/>
    <w:rsid w:val="00DB76F5"/>
    <w:rsid w:val="00DB771D"/>
    <w:rsid w:val="00DB7BBF"/>
    <w:rsid w:val="00DB7F80"/>
    <w:rsid w:val="00DC1ED5"/>
    <w:rsid w:val="00DC2B53"/>
    <w:rsid w:val="00DC2D84"/>
    <w:rsid w:val="00DC4E79"/>
    <w:rsid w:val="00DC5DB6"/>
    <w:rsid w:val="00DC632A"/>
    <w:rsid w:val="00DC6E27"/>
    <w:rsid w:val="00DC7AB8"/>
    <w:rsid w:val="00DC7E78"/>
    <w:rsid w:val="00DD264F"/>
    <w:rsid w:val="00DD341A"/>
    <w:rsid w:val="00DD3739"/>
    <w:rsid w:val="00DD4008"/>
    <w:rsid w:val="00DD4011"/>
    <w:rsid w:val="00DD4754"/>
    <w:rsid w:val="00DD4AE2"/>
    <w:rsid w:val="00DD52E7"/>
    <w:rsid w:val="00DD57F0"/>
    <w:rsid w:val="00DD5A4C"/>
    <w:rsid w:val="00DD632A"/>
    <w:rsid w:val="00DD6B8C"/>
    <w:rsid w:val="00DD7810"/>
    <w:rsid w:val="00DD7A1B"/>
    <w:rsid w:val="00DD7A36"/>
    <w:rsid w:val="00DD7E52"/>
    <w:rsid w:val="00DE0844"/>
    <w:rsid w:val="00DE13B6"/>
    <w:rsid w:val="00DE142D"/>
    <w:rsid w:val="00DE1698"/>
    <w:rsid w:val="00DE2419"/>
    <w:rsid w:val="00DE2469"/>
    <w:rsid w:val="00DE29C0"/>
    <w:rsid w:val="00DE2E2A"/>
    <w:rsid w:val="00DE4777"/>
    <w:rsid w:val="00DE57E8"/>
    <w:rsid w:val="00DE6098"/>
    <w:rsid w:val="00DE7410"/>
    <w:rsid w:val="00DE797A"/>
    <w:rsid w:val="00DE7D9A"/>
    <w:rsid w:val="00DF0818"/>
    <w:rsid w:val="00DF1304"/>
    <w:rsid w:val="00DF155F"/>
    <w:rsid w:val="00DF15FB"/>
    <w:rsid w:val="00DF4CD6"/>
    <w:rsid w:val="00DF5920"/>
    <w:rsid w:val="00DF592D"/>
    <w:rsid w:val="00DF6D91"/>
    <w:rsid w:val="00DF76F2"/>
    <w:rsid w:val="00E00AE8"/>
    <w:rsid w:val="00E02E00"/>
    <w:rsid w:val="00E02EDD"/>
    <w:rsid w:val="00E03EBA"/>
    <w:rsid w:val="00E04365"/>
    <w:rsid w:val="00E047AB"/>
    <w:rsid w:val="00E05817"/>
    <w:rsid w:val="00E058FC"/>
    <w:rsid w:val="00E0666C"/>
    <w:rsid w:val="00E0706D"/>
    <w:rsid w:val="00E07CEB"/>
    <w:rsid w:val="00E10242"/>
    <w:rsid w:val="00E10727"/>
    <w:rsid w:val="00E10E95"/>
    <w:rsid w:val="00E1172E"/>
    <w:rsid w:val="00E11B8C"/>
    <w:rsid w:val="00E11DCE"/>
    <w:rsid w:val="00E149D7"/>
    <w:rsid w:val="00E14A39"/>
    <w:rsid w:val="00E1559C"/>
    <w:rsid w:val="00E203D2"/>
    <w:rsid w:val="00E20687"/>
    <w:rsid w:val="00E23120"/>
    <w:rsid w:val="00E23FAA"/>
    <w:rsid w:val="00E2619C"/>
    <w:rsid w:val="00E26D59"/>
    <w:rsid w:val="00E26FAB"/>
    <w:rsid w:val="00E27157"/>
    <w:rsid w:val="00E27335"/>
    <w:rsid w:val="00E2737E"/>
    <w:rsid w:val="00E27DF7"/>
    <w:rsid w:val="00E30A02"/>
    <w:rsid w:val="00E3182C"/>
    <w:rsid w:val="00E3255A"/>
    <w:rsid w:val="00E325E3"/>
    <w:rsid w:val="00E3426A"/>
    <w:rsid w:val="00E34603"/>
    <w:rsid w:val="00E34C7D"/>
    <w:rsid w:val="00E35723"/>
    <w:rsid w:val="00E35822"/>
    <w:rsid w:val="00E35870"/>
    <w:rsid w:val="00E36993"/>
    <w:rsid w:val="00E37433"/>
    <w:rsid w:val="00E37BC3"/>
    <w:rsid w:val="00E4025E"/>
    <w:rsid w:val="00E40736"/>
    <w:rsid w:val="00E41A75"/>
    <w:rsid w:val="00E42134"/>
    <w:rsid w:val="00E42530"/>
    <w:rsid w:val="00E425D6"/>
    <w:rsid w:val="00E42E1B"/>
    <w:rsid w:val="00E44E94"/>
    <w:rsid w:val="00E45602"/>
    <w:rsid w:val="00E465CE"/>
    <w:rsid w:val="00E4798C"/>
    <w:rsid w:val="00E479AE"/>
    <w:rsid w:val="00E47BD5"/>
    <w:rsid w:val="00E47F3D"/>
    <w:rsid w:val="00E50230"/>
    <w:rsid w:val="00E50EA9"/>
    <w:rsid w:val="00E51446"/>
    <w:rsid w:val="00E51CDA"/>
    <w:rsid w:val="00E51E91"/>
    <w:rsid w:val="00E525B3"/>
    <w:rsid w:val="00E5302E"/>
    <w:rsid w:val="00E54599"/>
    <w:rsid w:val="00E54F2F"/>
    <w:rsid w:val="00E55880"/>
    <w:rsid w:val="00E560C4"/>
    <w:rsid w:val="00E560E1"/>
    <w:rsid w:val="00E56271"/>
    <w:rsid w:val="00E56877"/>
    <w:rsid w:val="00E568FC"/>
    <w:rsid w:val="00E56CA8"/>
    <w:rsid w:val="00E56FAD"/>
    <w:rsid w:val="00E579C8"/>
    <w:rsid w:val="00E61855"/>
    <w:rsid w:val="00E628AB"/>
    <w:rsid w:val="00E629A5"/>
    <w:rsid w:val="00E63115"/>
    <w:rsid w:val="00E63B94"/>
    <w:rsid w:val="00E640F8"/>
    <w:rsid w:val="00E64223"/>
    <w:rsid w:val="00E65CB6"/>
    <w:rsid w:val="00E661E8"/>
    <w:rsid w:val="00E666B0"/>
    <w:rsid w:val="00E66886"/>
    <w:rsid w:val="00E67521"/>
    <w:rsid w:val="00E67800"/>
    <w:rsid w:val="00E7034F"/>
    <w:rsid w:val="00E70D04"/>
    <w:rsid w:val="00E71836"/>
    <w:rsid w:val="00E7233B"/>
    <w:rsid w:val="00E72A4A"/>
    <w:rsid w:val="00E72B9D"/>
    <w:rsid w:val="00E73C2F"/>
    <w:rsid w:val="00E744E5"/>
    <w:rsid w:val="00E750DC"/>
    <w:rsid w:val="00E75C6C"/>
    <w:rsid w:val="00E764A5"/>
    <w:rsid w:val="00E76F69"/>
    <w:rsid w:val="00E806B8"/>
    <w:rsid w:val="00E80A9B"/>
    <w:rsid w:val="00E80D37"/>
    <w:rsid w:val="00E8229C"/>
    <w:rsid w:val="00E8323C"/>
    <w:rsid w:val="00E8347D"/>
    <w:rsid w:val="00E862E7"/>
    <w:rsid w:val="00E87F13"/>
    <w:rsid w:val="00E91B27"/>
    <w:rsid w:val="00E92012"/>
    <w:rsid w:val="00E921D1"/>
    <w:rsid w:val="00E946A4"/>
    <w:rsid w:val="00E94F84"/>
    <w:rsid w:val="00E95A7A"/>
    <w:rsid w:val="00E95CDE"/>
    <w:rsid w:val="00E95DBE"/>
    <w:rsid w:val="00E96463"/>
    <w:rsid w:val="00E96911"/>
    <w:rsid w:val="00E970AD"/>
    <w:rsid w:val="00E97C0A"/>
    <w:rsid w:val="00EA06B4"/>
    <w:rsid w:val="00EA0C12"/>
    <w:rsid w:val="00EA1432"/>
    <w:rsid w:val="00EA1790"/>
    <w:rsid w:val="00EA29DA"/>
    <w:rsid w:val="00EA2B81"/>
    <w:rsid w:val="00EA3042"/>
    <w:rsid w:val="00EA3428"/>
    <w:rsid w:val="00EA3BC7"/>
    <w:rsid w:val="00EA46BC"/>
    <w:rsid w:val="00EA4E8E"/>
    <w:rsid w:val="00EA5B22"/>
    <w:rsid w:val="00EA66F6"/>
    <w:rsid w:val="00EA6CA2"/>
    <w:rsid w:val="00EB0D80"/>
    <w:rsid w:val="00EB1094"/>
    <w:rsid w:val="00EB2686"/>
    <w:rsid w:val="00EB2EF9"/>
    <w:rsid w:val="00EB30E4"/>
    <w:rsid w:val="00EB3326"/>
    <w:rsid w:val="00EB3BC2"/>
    <w:rsid w:val="00EB3EA0"/>
    <w:rsid w:val="00EB4AB9"/>
    <w:rsid w:val="00EB5130"/>
    <w:rsid w:val="00EB6095"/>
    <w:rsid w:val="00EB6F35"/>
    <w:rsid w:val="00EB719D"/>
    <w:rsid w:val="00EC06AD"/>
    <w:rsid w:val="00EC21EE"/>
    <w:rsid w:val="00EC2344"/>
    <w:rsid w:val="00EC2890"/>
    <w:rsid w:val="00EC2AC2"/>
    <w:rsid w:val="00EC2B48"/>
    <w:rsid w:val="00EC3F6A"/>
    <w:rsid w:val="00EC4962"/>
    <w:rsid w:val="00EC4F83"/>
    <w:rsid w:val="00EC51E4"/>
    <w:rsid w:val="00EC5C53"/>
    <w:rsid w:val="00EC61E8"/>
    <w:rsid w:val="00EC627C"/>
    <w:rsid w:val="00EC63F2"/>
    <w:rsid w:val="00EC797E"/>
    <w:rsid w:val="00ED16FD"/>
    <w:rsid w:val="00ED1991"/>
    <w:rsid w:val="00ED2739"/>
    <w:rsid w:val="00ED2CA9"/>
    <w:rsid w:val="00ED38D9"/>
    <w:rsid w:val="00ED3B66"/>
    <w:rsid w:val="00ED51D5"/>
    <w:rsid w:val="00EE0FC3"/>
    <w:rsid w:val="00EE2883"/>
    <w:rsid w:val="00EE40FC"/>
    <w:rsid w:val="00EE4D5C"/>
    <w:rsid w:val="00EE5C07"/>
    <w:rsid w:val="00EE6101"/>
    <w:rsid w:val="00EE64DB"/>
    <w:rsid w:val="00EE6EA2"/>
    <w:rsid w:val="00EF1169"/>
    <w:rsid w:val="00EF1853"/>
    <w:rsid w:val="00EF1E00"/>
    <w:rsid w:val="00EF298A"/>
    <w:rsid w:val="00EF2FD7"/>
    <w:rsid w:val="00EF3DE2"/>
    <w:rsid w:val="00EF433D"/>
    <w:rsid w:val="00EF4725"/>
    <w:rsid w:val="00EF4EC6"/>
    <w:rsid w:val="00EF4F12"/>
    <w:rsid w:val="00EF69A1"/>
    <w:rsid w:val="00F00414"/>
    <w:rsid w:val="00F00D34"/>
    <w:rsid w:val="00F01F02"/>
    <w:rsid w:val="00F036DF"/>
    <w:rsid w:val="00F03AFA"/>
    <w:rsid w:val="00F044E0"/>
    <w:rsid w:val="00F044E3"/>
    <w:rsid w:val="00F06525"/>
    <w:rsid w:val="00F06641"/>
    <w:rsid w:val="00F0682C"/>
    <w:rsid w:val="00F06D35"/>
    <w:rsid w:val="00F06F7B"/>
    <w:rsid w:val="00F0711F"/>
    <w:rsid w:val="00F1055A"/>
    <w:rsid w:val="00F108E4"/>
    <w:rsid w:val="00F11E73"/>
    <w:rsid w:val="00F128CD"/>
    <w:rsid w:val="00F137F0"/>
    <w:rsid w:val="00F14352"/>
    <w:rsid w:val="00F14E42"/>
    <w:rsid w:val="00F161B3"/>
    <w:rsid w:val="00F171C5"/>
    <w:rsid w:val="00F1779D"/>
    <w:rsid w:val="00F17BDC"/>
    <w:rsid w:val="00F20F25"/>
    <w:rsid w:val="00F2112C"/>
    <w:rsid w:val="00F21C0E"/>
    <w:rsid w:val="00F2274F"/>
    <w:rsid w:val="00F23214"/>
    <w:rsid w:val="00F238D3"/>
    <w:rsid w:val="00F23A46"/>
    <w:rsid w:val="00F23F6E"/>
    <w:rsid w:val="00F24BC7"/>
    <w:rsid w:val="00F24C1A"/>
    <w:rsid w:val="00F2715A"/>
    <w:rsid w:val="00F27453"/>
    <w:rsid w:val="00F27897"/>
    <w:rsid w:val="00F27D8E"/>
    <w:rsid w:val="00F310CB"/>
    <w:rsid w:val="00F32537"/>
    <w:rsid w:val="00F32DBE"/>
    <w:rsid w:val="00F32DD1"/>
    <w:rsid w:val="00F338EA"/>
    <w:rsid w:val="00F34C33"/>
    <w:rsid w:val="00F34C92"/>
    <w:rsid w:val="00F34F5F"/>
    <w:rsid w:val="00F35622"/>
    <w:rsid w:val="00F3667A"/>
    <w:rsid w:val="00F3724A"/>
    <w:rsid w:val="00F374F1"/>
    <w:rsid w:val="00F37860"/>
    <w:rsid w:val="00F37E86"/>
    <w:rsid w:val="00F401D8"/>
    <w:rsid w:val="00F40BFC"/>
    <w:rsid w:val="00F40FD1"/>
    <w:rsid w:val="00F413B8"/>
    <w:rsid w:val="00F428A4"/>
    <w:rsid w:val="00F42D85"/>
    <w:rsid w:val="00F434F4"/>
    <w:rsid w:val="00F437E5"/>
    <w:rsid w:val="00F44170"/>
    <w:rsid w:val="00F45EE8"/>
    <w:rsid w:val="00F46E6B"/>
    <w:rsid w:val="00F471D5"/>
    <w:rsid w:val="00F472C1"/>
    <w:rsid w:val="00F47D93"/>
    <w:rsid w:val="00F533A3"/>
    <w:rsid w:val="00F53584"/>
    <w:rsid w:val="00F53E8C"/>
    <w:rsid w:val="00F54161"/>
    <w:rsid w:val="00F5449C"/>
    <w:rsid w:val="00F54551"/>
    <w:rsid w:val="00F54E29"/>
    <w:rsid w:val="00F55C02"/>
    <w:rsid w:val="00F55DAA"/>
    <w:rsid w:val="00F55E95"/>
    <w:rsid w:val="00F5629B"/>
    <w:rsid w:val="00F60A2E"/>
    <w:rsid w:val="00F61559"/>
    <w:rsid w:val="00F616C5"/>
    <w:rsid w:val="00F61D08"/>
    <w:rsid w:val="00F62F6A"/>
    <w:rsid w:val="00F63718"/>
    <w:rsid w:val="00F6407C"/>
    <w:rsid w:val="00F650B9"/>
    <w:rsid w:val="00F65C93"/>
    <w:rsid w:val="00F672E1"/>
    <w:rsid w:val="00F70431"/>
    <w:rsid w:val="00F70E7B"/>
    <w:rsid w:val="00F71225"/>
    <w:rsid w:val="00F713E6"/>
    <w:rsid w:val="00F71B66"/>
    <w:rsid w:val="00F71E41"/>
    <w:rsid w:val="00F71F46"/>
    <w:rsid w:val="00F71F79"/>
    <w:rsid w:val="00F729E5"/>
    <w:rsid w:val="00F7326A"/>
    <w:rsid w:val="00F73502"/>
    <w:rsid w:val="00F752E1"/>
    <w:rsid w:val="00F7549E"/>
    <w:rsid w:val="00F761F3"/>
    <w:rsid w:val="00F76588"/>
    <w:rsid w:val="00F765BF"/>
    <w:rsid w:val="00F776B5"/>
    <w:rsid w:val="00F80051"/>
    <w:rsid w:val="00F80835"/>
    <w:rsid w:val="00F81C70"/>
    <w:rsid w:val="00F81D8C"/>
    <w:rsid w:val="00F82131"/>
    <w:rsid w:val="00F823B9"/>
    <w:rsid w:val="00F8309C"/>
    <w:rsid w:val="00F83507"/>
    <w:rsid w:val="00F83537"/>
    <w:rsid w:val="00F83C6D"/>
    <w:rsid w:val="00F83F09"/>
    <w:rsid w:val="00F8449F"/>
    <w:rsid w:val="00F8581C"/>
    <w:rsid w:val="00F85F40"/>
    <w:rsid w:val="00F86766"/>
    <w:rsid w:val="00F86942"/>
    <w:rsid w:val="00F87313"/>
    <w:rsid w:val="00F87463"/>
    <w:rsid w:val="00F9019A"/>
    <w:rsid w:val="00F909EA"/>
    <w:rsid w:val="00F90AF5"/>
    <w:rsid w:val="00F9192D"/>
    <w:rsid w:val="00F92353"/>
    <w:rsid w:val="00F92EAE"/>
    <w:rsid w:val="00F9351E"/>
    <w:rsid w:val="00F93775"/>
    <w:rsid w:val="00F95E86"/>
    <w:rsid w:val="00F974E5"/>
    <w:rsid w:val="00FA079D"/>
    <w:rsid w:val="00FA081A"/>
    <w:rsid w:val="00FA0BA5"/>
    <w:rsid w:val="00FA0C4E"/>
    <w:rsid w:val="00FA191A"/>
    <w:rsid w:val="00FA1AFF"/>
    <w:rsid w:val="00FA1EE1"/>
    <w:rsid w:val="00FA2D2F"/>
    <w:rsid w:val="00FA36E7"/>
    <w:rsid w:val="00FA3DBA"/>
    <w:rsid w:val="00FA3F56"/>
    <w:rsid w:val="00FA4751"/>
    <w:rsid w:val="00FA4ACA"/>
    <w:rsid w:val="00FA53BF"/>
    <w:rsid w:val="00FA60BC"/>
    <w:rsid w:val="00FA62CE"/>
    <w:rsid w:val="00FA631C"/>
    <w:rsid w:val="00FA6603"/>
    <w:rsid w:val="00FA68F7"/>
    <w:rsid w:val="00FA7CD4"/>
    <w:rsid w:val="00FB11E4"/>
    <w:rsid w:val="00FB15E5"/>
    <w:rsid w:val="00FB1BBE"/>
    <w:rsid w:val="00FB1F93"/>
    <w:rsid w:val="00FB2126"/>
    <w:rsid w:val="00FB2255"/>
    <w:rsid w:val="00FB37A1"/>
    <w:rsid w:val="00FB3C4E"/>
    <w:rsid w:val="00FB47B5"/>
    <w:rsid w:val="00FB5E94"/>
    <w:rsid w:val="00FB6368"/>
    <w:rsid w:val="00FB6D91"/>
    <w:rsid w:val="00FC0A8A"/>
    <w:rsid w:val="00FC1B3E"/>
    <w:rsid w:val="00FC1BFA"/>
    <w:rsid w:val="00FC2CB7"/>
    <w:rsid w:val="00FC3F09"/>
    <w:rsid w:val="00FC44B5"/>
    <w:rsid w:val="00FC4A9C"/>
    <w:rsid w:val="00FC52CC"/>
    <w:rsid w:val="00FC59CD"/>
    <w:rsid w:val="00FC6C2B"/>
    <w:rsid w:val="00FD1A66"/>
    <w:rsid w:val="00FD29BB"/>
    <w:rsid w:val="00FD3759"/>
    <w:rsid w:val="00FD3C26"/>
    <w:rsid w:val="00FD47DB"/>
    <w:rsid w:val="00FD486B"/>
    <w:rsid w:val="00FD4AE7"/>
    <w:rsid w:val="00FD5683"/>
    <w:rsid w:val="00FD5A27"/>
    <w:rsid w:val="00FD650D"/>
    <w:rsid w:val="00FD6FE0"/>
    <w:rsid w:val="00FD7146"/>
    <w:rsid w:val="00FD7C63"/>
    <w:rsid w:val="00FD7D22"/>
    <w:rsid w:val="00FE0085"/>
    <w:rsid w:val="00FE16C8"/>
    <w:rsid w:val="00FE1A59"/>
    <w:rsid w:val="00FE1D6B"/>
    <w:rsid w:val="00FE20AB"/>
    <w:rsid w:val="00FE234E"/>
    <w:rsid w:val="00FE2E3F"/>
    <w:rsid w:val="00FE302C"/>
    <w:rsid w:val="00FE32EE"/>
    <w:rsid w:val="00FE5152"/>
    <w:rsid w:val="00FE525D"/>
    <w:rsid w:val="00FE5512"/>
    <w:rsid w:val="00FE605A"/>
    <w:rsid w:val="00FE69E9"/>
    <w:rsid w:val="00FE6C0F"/>
    <w:rsid w:val="00FE75CE"/>
    <w:rsid w:val="00FE7B8B"/>
    <w:rsid w:val="00FF0103"/>
    <w:rsid w:val="00FF042B"/>
    <w:rsid w:val="00FF0DC0"/>
    <w:rsid w:val="00FF144D"/>
    <w:rsid w:val="00FF21A0"/>
    <w:rsid w:val="00FF230F"/>
    <w:rsid w:val="00FF2E69"/>
    <w:rsid w:val="00FF2EBD"/>
    <w:rsid w:val="00FF2ED7"/>
    <w:rsid w:val="00FF400F"/>
    <w:rsid w:val="00FF4E9C"/>
    <w:rsid w:val="00FF533E"/>
    <w:rsid w:val="00FF5363"/>
    <w:rsid w:val="00FF60C8"/>
    <w:rsid w:val="00FF689D"/>
    <w:rsid w:val="00FF76DD"/>
    <w:rsid w:val="00FF7E8E"/>
    <w:rsid w:val="00FF7FAC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1EA0052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n-GB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1" w:uiPriority="9" w:qFormat="1"/>
    <w:lsdException w:name="heading 2" w:uiPriority="9" w:qFormat="1"/>
    <w:lsdException w:name="heading 6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83533"/>
    <w:rPr>
      <w:rFonts w:ascii="CG Times (WN)" w:hAnsi="CG Times (WN)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31B2"/>
    <w:pPr>
      <w:keepNext/>
      <w:outlineLvl w:val="0"/>
    </w:pPr>
    <w:rPr>
      <w:b/>
    </w:rPr>
  </w:style>
  <w:style w:type="paragraph" w:styleId="Heading2">
    <w:name w:val="heading 2"/>
    <w:basedOn w:val="Normal"/>
    <w:next w:val="Normal"/>
    <w:link w:val="Heading2Char"/>
    <w:uiPriority w:val="9"/>
    <w:qFormat/>
    <w:rsid w:val="00264589"/>
    <w:pPr>
      <w:keepNext/>
      <w:spacing w:before="240" w:after="60"/>
      <w:outlineLvl w:val="1"/>
    </w:pPr>
    <w:rPr>
      <w:rFonts w:ascii="Calibri" w:hAnsi="Calibr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943BDC"/>
    <w:pPr>
      <w:keepNext/>
      <w:outlineLvl w:val="2"/>
    </w:pPr>
    <w:rPr>
      <w:sz w:val="28"/>
    </w:rPr>
  </w:style>
  <w:style w:type="paragraph" w:styleId="Heading4">
    <w:name w:val="heading 4"/>
    <w:basedOn w:val="Normal"/>
    <w:next w:val="Normal"/>
    <w:link w:val="Heading4Char"/>
    <w:qFormat/>
    <w:rsid w:val="00943BDC"/>
    <w:pPr>
      <w:keepNext/>
      <w:tabs>
        <w:tab w:val="left" w:pos="7513"/>
      </w:tabs>
      <w:spacing w:line="360" w:lineRule="auto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qFormat/>
    <w:rsid w:val="00943BDC"/>
    <w:pPr>
      <w:keepNext/>
      <w:jc w:val="right"/>
      <w:outlineLvl w:val="4"/>
    </w:pPr>
    <w:rPr>
      <w:b/>
      <w:i/>
    </w:rPr>
  </w:style>
  <w:style w:type="paragraph" w:styleId="Heading6">
    <w:name w:val="heading 6"/>
    <w:basedOn w:val="Normal"/>
    <w:next w:val="Normal"/>
    <w:link w:val="Heading6Char"/>
    <w:qFormat/>
    <w:rsid w:val="00943BDC"/>
    <w:pPr>
      <w:keepNext/>
      <w:outlineLvl w:val="5"/>
    </w:pPr>
    <w:rPr>
      <w:b/>
    </w:rPr>
  </w:style>
  <w:style w:type="paragraph" w:styleId="Heading7">
    <w:name w:val="heading 7"/>
    <w:basedOn w:val="Normal"/>
    <w:next w:val="Normal"/>
    <w:link w:val="Heading7Char"/>
    <w:qFormat/>
    <w:rsid w:val="00943BDC"/>
    <w:pPr>
      <w:keepNext/>
      <w:jc w:val="right"/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943BDC"/>
    <w:pPr>
      <w:keepNext/>
      <w:outlineLvl w:val="7"/>
    </w:pPr>
    <w:rPr>
      <w:b/>
      <w:sz w:val="28"/>
    </w:rPr>
  </w:style>
  <w:style w:type="paragraph" w:styleId="Heading9">
    <w:name w:val="heading 9"/>
    <w:basedOn w:val="Normal"/>
    <w:next w:val="Normal"/>
    <w:link w:val="Heading9Char"/>
    <w:qFormat/>
    <w:rsid w:val="00943BDC"/>
    <w:pPr>
      <w:keepNext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1"/>
    <w:semiHidden/>
    <w:rsid w:val="00273C30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uiPriority w:val="99"/>
    <w:semiHidden/>
    <w:rsid w:val="00C418B1"/>
    <w:rPr>
      <w:rFonts w:ascii="Lucida Grande" w:hAnsi="Lucida Grande"/>
      <w:sz w:val="18"/>
      <w:szCs w:val="18"/>
    </w:rPr>
  </w:style>
  <w:style w:type="character" w:customStyle="1" w:styleId="BalloonTextChar0">
    <w:name w:val="Balloon Text Char"/>
    <w:basedOn w:val="DefaultParagraphFont"/>
    <w:uiPriority w:val="99"/>
    <w:semiHidden/>
    <w:rsid w:val="00E70784"/>
    <w:rPr>
      <w:rFonts w:ascii="Lucida Grande" w:hAnsi="Lucida Grande"/>
      <w:sz w:val="18"/>
      <w:szCs w:val="18"/>
    </w:rPr>
  </w:style>
  <w:style w:type="paragraph" w:styleId="Footer">
    <w:name w:val="footer"/>
    <w:basedOn w:val="Normal"/>
    <w:link w:val="FooterChar"/>
    <w:rsid w:val="00783533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783533"/>
  </w:style>
  <w:style w:type="paragraph" w:styleId="Header">
    <w:name w:val="header"/>
    <w:basedOn w:val="Normal"/>
    <w:link w:val="HeaderChar"/>
    <w:rsid w:val="005B36D0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88215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yperlink">
    <w:name w:val="Hyperlink"/>
    <w:basedOn w:val="DefaultParagraphFont"/>
    <w:uiPriority w:val="99"/>
    <w:unhideWhenUsed/>
    <w:rsid w:val="00F268CF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3A31B2"/>
    <w:rPr>
      <w:rFonts w:ascii="CG Times (WN)" w:hAnsi="CG Times (WN)"/>
      <w:b/>
    </w:rPr>
  </w:style>
  <w:style w:type="paragraph" w:styleId="BodyTextIndent2">
    <w:name w:val="Body Text Indent 2"/>
    <w:basedOn w:val="Normal"/>
    <w:link w:val="BodyTextIndent2Char"/>
    <w:rsid w:val="003A31B2"/>
    <w:pPr>
      <w:spacing w:line="360" w:lineRule="auto"/>
      <w:ind w:left="720"/>
    </w:pPr>
  </w:style>
  <w:style w:type="character" w:customStyle="1" w:styleId="BodyTextIndent2Char">
    <w:name w:val="Body Text Indent 2 Char"/>
    <w:basedOn w:val="DefaultParagraphFont"/>
    <w:link w:val="BodyTextIndent2"/>
    <w:rsid w:val="003A31B2"/>
    <w:rPr>
      <w:rFonts w:ascii="CG Times (WN)" w:hAnsi="CG Times (WN)"/>
    </w:rPr>
  </w:style>
  <w:style w:type="paragraph" w:styleId="FootnoteText">
    <w:name w:val="footnote text"/>
    <w:basedOn w:val="Normal"/>
    <w:link w:val="FootnoteTextChar"/>
    <w:uiPriority w:val="99"/>
    <w:unhideWhenUsed/>
    <w:rsid w:val="0033417A"/>
  </w:style>
  <w:style w:type="character" w:customStyle="1" w:styleId="FootnoteTextChar">
    <w:name w:val="Footnote Text Char"/>
    <w:basedOn w:val="DefaultParagraphFont"/>
    <w:link w:val="FootnoteText"/>
    <w:uiPriority w:val="99"/>
    <w:rsid w:val="0033417A"/>
    <w:rPr>
      <w:rFonts w:ascii="CG Times (WN)" w:hAnsi="CG Times (WN)"/>
      <w:sz w:val="24"/>
      <w:szCs w:val="24"/>
    </w:rPr>
  </w:style>
  <w:style w:type="character" w:styleId="FootnoteReference">
    <w:name w:val="footnote reference"/>
    <w:basedOn w:val="DefaultParagraphFont"/>
    <w:uiPriority w:val="99"/>
    <w:unhideWhenUsed/>
    <w:rsid w:val="0033417A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2339B6"/>
    <w:rPr>
      <w:color w:val="800080"/>
      <w:u w:val="single"/>
    </w:rPr>
  </w:style>
  <w:style w:type="paragraph" w:styleId="NormalWeb">
    <w:name w:val="Normal (Web)"/>
    <w:basedOn w:val="Normal"/>
    <w:uiPriority w:val="99"/>
    <w:rsid w:val="002D69FE"/>
    <w:pPr>
      <w:spacing w:beforeLines="1" w:afterLines="1"/>
    </w:pPr>
    <w:rPr>
      <w:rFonts w:ascii="Times" w:hAnsi="Times"/>
    </w:rPr>
  </w:style>
  <w:style w:type="paragraph" w:customStyle="1" w:styleId="Body1">
    <w:name w:val="Body 1"/>
    <w:rsid w:val="007F6B89"/>
    <w:rPr>
      <w:rFonts w:ascii="Helvetica" w:eastAsia="Arial Unicode MS" w:hAnsi="Helvetica"/>
      <w:color w:val="000000"/>
      <w:lang w:val="en-US"/>
    </w:rPr>
  </w:style>
  <w:style w:type="paragraph" w:styleId="ListParagraph">
    <w:name w:val="List Paragraph"/>
    <w:basedOn w:val="Normal"/>
    <w:uiPriority w:val="34"/>
    <w:qFormat/>
    <w:rsid w:val="00753EED"/>
    <w:pPr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BalloonTextChar1">
    <w:name w:val="Balloon Text Char1"/>
    <w:link w:val="BalloonText"/>
    <w:uiPriority w:val="99"/>
    <w:semiHidden/>
    <w:rsid w:val="005D5B76"/>
    <w:rPr>
      <w:rFonts w:ascii="Lucida Grande" w:hAnsi="Lucida Grande"/>
      <w:sz w:val="18"/>
      <w:szCs w:val="18"/>
    </w:rPr>
  </w:style>
  <w:style w:type="character" w:styleId="CommentReference">
    <w:name w:val="annotation reference"/>
    <w:uiPriority w:val="99"/>
    <w:unhideWhenUsed/>
    <w:rsid w:val="005D5B76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5D5B76"/>
    <w:pPr>
      <w:spacing w:after="200"/>
    </w:pPr>
    <w:rPr>
      <w:rFonts w:ascii="Calibri" w:eastAsia="Calibri" w:hAnsi="Calibri"/>
    </w:rPr>
  </w:style>
  <w:style w:type="character" w:customStyle="1" w:styleId="CommentTextChar">
    <w:name w:val="Comment Text Char"/>
    <w:basedOn w:val="DefaultParagraphFont"/>
    <w:link w:val="CommentText"/>
    <w:rsid w:val="005D5B76"/>
    <w:rPr>
      <w:rFonts w:ascii="Calibri" w:eastAsia="Calibri" w:hAnsi="Calibri"/>
    </w:rPr>
  </w:style>
  <w:style w:type="paragraph" w:styleId="CommentSubject">
    <w:name w:val="annotation subject"/>
    <w:basedOn w:val="CommentText"/>
    <w:next w:val="CommentText"/>
    <w:link w:val="CommentSubjectChar"/>
    <w:uiPriority w:val="99"/>
    <w:unhideWhenUsed/>
    <w:rsid w:val="005D5B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rsid w:val="005D5B76"/>
    <w:rPr>
      <w:rFonts w:ascii="Calibri" w:eastAsia="Calibri" w:hAnsi="Calibri"/>
      <w:b/>
      <w:bCs/>
    </w:rPr>
  </w:style>
  <w:style w:type="paragraph" w:customStyle="1" w:styleId="ColorfulShading-Accent11">
    <w:name w:val="Colorful Shading - Accent 11"/>
    <w:hidden/>
    <w:uiPriority w:val="99"/>
    <w:semiHidden/>
    <w:rsid w:val="005D5B76"/>
    <w:rPr>
      <w:rFonts w:ascii="Calibri" w:eastAsia="Calibri" w:hAnsi="Calibri"/>
      <w:sz w:val="22"/>
      <w:szCs w:val="22"/>
    </w:rPr>
  </w:style>
  <w:style w:type="paragraph" w:customStyle="1" w:styleId="ColorfulList-Accent11">
    <w:name w:val="Colorful List - Accent 11"/>
    <w:basedOn w:val="Normal"/>
    <w:uiPriority w:val="34"/>
    <w:qFormat/>
    <w:rsid w:val="005D5B7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customStyle="1" w:styleId="nospacing">
    <w:name w:val="nospacing"/>
    <w:basedOn w:val="Normal"/>
    <w:rsid w:val="005D5B76"/>
    <w:rPr>
      <w:rFonts w:ascii="Times New Roman" w:hAnsi="Times New Roman"/>
      <w:lang w:eastAsia="en-GB"/>
    </w:rPr>
  </w:style>
  <w:style w:type="character" w:customStyle="1" w:styleId="HeaderChar">
    <w:name w:val="Header Char"/>
    <w:basedOn w:val="DefaultParagraphFont"/>
    <w:link w:val="Header"/>
    <w:uiPriority w:val="99"/>
    <w:rsid w:val="005D5B76"/>
    <w:rPr>
      <w:rFonts w:ascii="CG Times (WN)" w:hAnsi="CG Times (WN)"/>
    </w:rPr>
  </w:style>
  <w:style w:type="character" w:customStyle="1" w:styleId="FooterChar">
    <w:name w:val="Footer Char"/>
    <w:basedOn w:val="DefaultParagraphFont"/>
    <w:link w:val="Footer"/>
    <w:uiPriority w:val="99"/>
    <w:rsid w:val="005D5B76"/>
    <w:rPr>
      <w:rFonts w:ascii="CG Times (WN)" w:hAnsi="CG Times (WN)"/>
    </w:rPr>
  </w:style>
  <w:style w:type="paragraph" w:styleId="BodyText">
    <w:name w:val="Body Text"/>
    <w:basedOn w:val="Normal"/>
    <w:link w:val="BodyTextChar"/>
    <w:rsid w:val="007B2B17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7B2B17"/>
    <w:rPr>
      <w:rFonts w:ascii="CG Times (WN)" w:hAnsi="CG Times (WN)"/>
    </w:rPr>
  </w:style>
  <w:style w:type="character" w:customStyle="1" w:styleId="Heading2Char">
    <w:name w:val="Heading 2 Char"/>
    <w:basedOn w:val="DefaultParagraphFont"/>
    <w:link w:val="Heading2"/>
    <w:uiPriority w:val="9"/>
    <w:rsid w:val="00264589"/>
    <w:rPr>
      <w:rFonts w:ascii="Calibri" w:eastAsia="Times New Roman" w:hAnsi="Calibri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rsid w:val="00943BDC"/>
    <w:rPr>
      <w:rFonts w:ascii="CG Times (WN)" w:hAnsi="CG Times (WN)"/>
      <w:sz w:val="28"/>
    </w:rPr>
  </w:style>
  <w:style w:type="character" w:customStyle="1" w:styleId="Heading4Char">
    <w:name w:val="Heading 4 Char"/>
    <w:basedOn w:val="DefaultParagraphFont"/>
    <w:link w:val="Heading4"/>
    <w:rsid w:val="00943BDC"/>
    <w:rPr>
      <w:rFonts w:ascii="CG Times (WN)" w:hAnsi="CG Times (WN)"/>
      <w:b/>
    </w:rPr>
  </w:style>
  <w:style w:type="character" w:customStyle="1" w:styleId="Heading5Char">
    <w:name w:val="Heading 5 Char"/>
    <w:basedOn w:val="DefaultParagraphFont"/>
    <w:link w:val="Heading5"/>
    <w:rsid w:val="00943BDC"/>
    <w:rPr>
      <w:rFonts w:ascii="CG Times (WN)" w:hAnsi="CG Times (WN)"/>
      <w:b/>
      <w:i/>
      <w:sz w:val="24"/>
    </w:rPr>
  </w:style>
  <w:style w:type="character" w:customStyle="1" w:styleId="Heading6Char">
    <w:name w:val="Heading 6 Char"/>
    <w:basedOn w:val="DefaultParagraphFont"/>
    <w:link w:val="Heading6"/>
    <w:rsid w:val="00943BDC"/>
    <w:rPr>
      <w:rFonts w:ascii="CG Times (WN)" w:hAnsi="CG Times (WN)"/>
      <w:b/>
      <w:sz w:val="24"/>
    </w:rPr>
  </w:style>
  <w:style w:type="character" w:customStyle="1" w:styleId="Heading7Char">
    <w:name w:val="Heading 7 Char"/>
    <w:basedOn w:val="DefaultParagraphFont"/>
    <w:link w:val="Heading7"/>
    <w:rsid w:val="00943BDC"/>
    <w:rPr>
      <w:rFonts w:ascii="CG Times (WN)" w:hAnsi="CG Times (WN)"/>
      <w:b/>
      <w:sz w:val="24"/>
    </w:rPr>
  </w:style>
  <w:style w:type="character" w:customStyle="1" w:styleId="Heading8Char">
    <w:name w:val="Heading 8 Char"/>
    <w:basedOn w:val="DefaultParagraphFont"/>
    <w:link w:val="Heading8"/>
    <w:rsid w:val="00943BDC"/>
    <w:rPr>
      <w:rFonts w:ascii="CG Times (WN)" w:hAnsi="CG Times (WN)"/>
      <w:b/>
      <w:sz w:val="28"/>
    </w:rPr>
  </w:style>
  <w:style w:type="character" w:customStyle="1" w:styleId="Heading9Char">
    <w:name w:val="Heading 9 Char"/>
    <w:basedOn w:val="DefaultParagraphFont"/>
    <w:link w:val="Heading9"/>
    <w:rsid w:val="00943BDC"/>
    <w:rPr>
      <w:rFonts w:ascii="CG Times (WN)" w:hAnsi="CG Times (WN)"/>
      <w:b/>
      <w:i/>
      <w:sz w:val="24"/>
    </w:rPr>
  </w:style>
  <w:style w:type="paragraph" w:styleId="BodyText2">
    <w:name w:val="Body Text 2"/>
    <w:basedOn w:val="Normal"/>
    <w:link w:val="BodyText2Char"/>
    <w:rsid w:val="00943BDC"/>
    <w:pPr>
      <w:spacing w:line="480" w:lineRule="auto"/>
      <w:ind w:right="1417"/>
      <w:jc w:val="both"/>
    </w:pPr>
  </w:style>
  <w:style w:type="character" w:customStyle="1" w:styleId="BodyText2Char">
    <w:name w:val="Body Text 2 Char"/>
    <w:basedOn w:val="DefaultParagraphFont"/>
    <w:link w:val="BodyText2"/>
    <w:rsid w:val="00943BDC"/>
    <w:rPr>
      <w:rFonts w:ascii="CG Times (WN)" w:hAnsi="CG Times (WN)"/>
    </w:rPr>
  </w:style>
  <w:style w:type="paragraph" w:styleId="BodyText3">
    <w:name w:val="Body Text 3"/>
    <w:basedOn w:val="Normal"/>
    <w:link w:val="BodyText3Char"/>
    <w:rsid w:val="00943BDC"/>
    <w:rPr>
      <w:sz w:val="28"/>
    </w:rPr>
  </w:style>
  <w:style w:type="character" w:customStyle="1" w:styleId="BodyText3Char">
    <w:name w:val="Body Text 3 Char"/>
    <w:basedOn w:val="DefaultParagraphFont"/>
    <w:link w:val="BodyText3"/>
    <w:rsid w:val="00943BDC"/>
    <w:rPr>
      <w:rFonts w:ascii="CG Times (WN)" w:hAnsi="CG Times (WN)"/>
      <w:sz w:val="28"/>
    </w:rPr>
  </w:style>
  <w:style w:type="paragraph" w:styleId="BodyTextIndent">
    <w:name w:val="Body Text Indent"/>
    <w:basedOn w:val="Normal"/>
    <w:link w:val="BodyTextIndentChar"/>
    <w:rsid w:val="00943BDC"/>
    <w:pPr>
      <w:ind w:left="720"/>
    </w:pPr>
    <w:rPr>
      <w:sz w:val="28"/>
      <w:lang w:val="en-US"/>
    </w:rPr>
  </w:style>
  <w:style w:type="character" w:customStyle="1" w:styleId="BodyTextIndentChar">
    <w:name w:val="Body Text Indent Char"/>
    <w:basedOn w:val="DefaultParagraphFont"/>
    <w:link w:val="BodyTextIndent"/>
    <w:rsid w:val="00943BDC"/>
    <w:rPr>
      <w:rFonts w:ascii="CG Times (WN)" w:hAnsi="CG Times (WN)"/>
      <w:sz w:val="28"/>
      <w:lang w:val="en-US"/>
    </w:rPr>
  </w:style>
  <w:style w:type="paragraph" w:styleId="EndnoteText">
    <w:name w:val="endnote text"/>
    <w:basedOn w:val="Normal"/>
    <w:link w:val="EndnoteTextChar"/>
    <w:rsid w:val="00943BDC"/>
  </w:style>
  <w:style w:type="character" w:customStyle="1" w:styleId="EndnoteTextChar">
    <w:name w:val="Endnote Text Char"/>
    <w:basedOn w:val="DefaultParagraphFont"/>
    <w:link w:val="EndnoteText"/>
    <w:rsid w:val="00943BDC"/>
    <w:rPr>
      <w:rFonts w:ascii="CG Times (WN)" w:hAnsi="CG Times (WN)"/>
    </w:rPr>
  </w:style>
  <w:style w:type="character" w:styleId="EndnoteReference">
    <w:name w:val="endnote reference"/>
    <w:basedOn w:val="DefaultParagraphFont"/>
    <w:rsid w:val="00943BDC"/>
    <w:rPr>
      <w:vertAlign w:val="superscript"/>
    </w:rPr>
  </w:style>
  <w:style w:type="paragraph" w:styleId="BodyTextIndent3">
    <w:name w:val="Body Text Indent 3"/>
    <w:basedOn w:val="Normal"/>
    <w:link w:val="BodyTextIndent3Char"/>
    <w:rsid w:val="00943BDC"/>
    <w:pPr>
      <w:ind w:left="720"/>
    </w:pPr>
    <w:rPr>
      <w:color w:val="993366"/>
      <w:lang w:val="en-US"/>
    </w:rPr>
  </w:style>
  <w:style w:type="character" w:customStyle="1" w:styleId="BodyTextIndent3Char">
    <w:name w:val="Body Text Indent 3 Char"/>
    <w:basedOn w:val="DefaultParagraphFont"/>
    <w:link w:val="BodyTextIndent3"/>
    <w:rsid w:val="00943BDC"/>
    <w:rPr>
      <w:rFonts w:ascii="CG Times (WN)" w:hAnsi="CG Times (WN)"/>
      <w:color w:val="993366"/>
      <w:lang w:val="en-US"/>
    </w:rPr>
  </w:style>
  <w:style w:type="paragraph" w:styleId="BlockText">
    <w:name w:val="Block Text"/>
    <w:basedOn w:val="Normal"/>
    <w:rsid w:val="00943BDC"/>
    <w:pPr>
      <w:ind w:left="284" w:right="851"/>
      <w:jc w:val="both"/>
    </w:pPr>
    <w:rPr>
      <w:color w:val="993366"/>
    </w:rPr>
  </w:style>
  <w:style w:type="paragraph" w:customStyle="1" w:styleId="Mdeck4heading1">
    <w:name w:val="M_deck_4_heading_1"/>
    <w:next w:val="Normal"/>
    <w:qFormat/>
    <w:rsid w:val="00455AFA"/>
    <w:pPr>
      <w:kinsoku w:val="0"/>
      <w:overflowPunct w:val="0"/>
      <w:autoSpaceDE w:val="0"/>
      <w:autoSpaceDN w:val="0"/>
      <w:adjustRightInd w:val="0"/>
      <w:snapToGrid w:val="0"/>
      <w:spacing w:before="240" w:after="240" w:line="340" w:lineRule="atLeast"/>
      <w:outlineLvl w:val="0"/>
    </w:pPr>
    <w:rPr>
      <w:rFonts w:ascii="Times New Roman Bold" w:hAnsi="Times New Roman Bold" w:cstheme="minorBidi"/>
      <w:b/>
      <w:snapToGrid w:val="0"/>
      <w:color w:val="000000"/>
      <w:lang w:val="en-US" w:eastAsia="de-DE" w:bidi="en-US"/>
    </w:rPr>
  </w:style>
  <w:style w:type="paragraph" w:customStyle="1" w:styleId="Mdeck4heading2">
    <w:name w:val="M_deck_4_heading_2"/>
    <w:next w:val="Normal"/>
    <w:qFormat/>
    <w:rsid w:val="00455AFA"/>
    <w:pPr>
      <w:kinsoku w:val="0"/>
      <w:overflowPunct w:val="0"/>
      <w:autoSpaceDE w:val="0"/>
      <w:autoSpaceDN w:val="0"/>
      <w:adjustRightInd w:val="0"/>
      <w:snapToGrid w:val="0"/>
      <w:spacing w:before="240" w:after="240" w:line="340" w:lineRule="atLeast"/>
      <w:outlineLvl w:val="1"/>
    </w:pPr>
    <w:rPr>
      <w:rFonts w:cstheme="minorBidi"/>
      <w:i/>
      <w:snapToGrid w:val="0"/>
      <w:color w:val="000000"/>
      <w:lang w:val="en-US" w:eastAsia="de-DE" w:bidi="en-US"/>
    </w:rPr>
  </w:style>
  <w:style w:type="paragraph" w:customStyle="1" w:styleId="Mdeck4text">
    <w:name w:val="M_deck_4_text"/>
    <w:qFormat/>
    <w:rsid w:val="00455AFA"/>
    <w:pPr>
      <w:kinsoku w:val="0"/>
      <w:overflowPunct w:val="0"/>
      <w:autoSpaceDE w:val="0"/>
      <w:autoSpaceDN w:val="0"/>
      <w:adjustRightInd w:val="0"/>
      <w:snapToGrid w:val="0"/>
      <w:spacing w:line="340" w:lineRule="atLeast"/>
      <w:ind w:firstLine="288"/>
      <w:jc w:val="both"/>
    </w:pPr>
    <w:rPr>
      <w:rFonts w:cstheme="minorBidi"/>
      <w:snapToGrid w:val="0"/>
      <w:color w:val="000000"/>
      <w:lang w:val="en-US" w:eastAsia="de-DE" w:bidi="en-US"/>
    </w:rPr>
  </w:style>
  <w:style w:type="paragraph" w:customStyle="1" w:styleId="FAX">
    <w:name w:val="FAX"/>
    <w:basedOn w:val="Normal"/>
    <w:rsid w:val="00B5140C"/>
    <w:pPr>
      <w:tabs>
        <w:tab w:val="left" w:pos="2340"/>
      </w:tabs>
    </w:pPr>
    <w:rPr>
      <w:rFonts w:ascii="Palatino" w:hAnsi="Palatino"/>
      <w:lang w:val="en-US"/>
    </w:rPr>
  </w:style>
  <w:style w:type="paragraph" w:customStyle="1" w:styleId="Default">
    <w:name w:val="Default"/>
    <w:rsid w:val="00613843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lang w:val="en-US"/>
    </w:rPr>
  </w:style>
  <w:style w:type="paragraph" w:customStyle="1" w:styleId="Pa0">
    <w:name w:val="Pa0"/>
    <w:basedOn w:val="Default"/>
    <w:next w:val="Default"/>
    <w:uiPriority w:val="99"/>
    <w:rsid w:val="00FB2126"/>
    <w:pPr>
      <w:spacing w:line="241" w:lineRule="atLeast"/>
    </w:pPr>
    <w:rPr>
      <w:rFonts w:cs="Times New Roman"/>
      <w:color w:val="auto"/>
    </w:rPr>
  </w:style>
  <w:style w:type="character" w:customStyle="1" w:styleId="A5">
    <w:name w:val="A5"/>
    <w:uiPriority w:val="99"/>
    <w:rsid w:val="00FB2126"/>
    <w:rPr>
      <w:rFonts w:cs="Arial"/>
      <w:color w:val="000000"/>
      <w:sz w:val="22"/>
      <w:szCs w:val="22"/>
      <w:u w:val="single"/>
    </w:rPr>
  </w:style>
  <w:style w:type="character" w:customStyle="1" w:styleId="A4">
    <w:name w:val="A4"/>
    <w:uiPriority w:val="99"/>
    <w:rsid w:val="00FB2126"/>
    <w:rPr>
      <w:rFonts w:cs="Arial"/>
      <w:color w:val="000000"/>
      <w:sz w:val="22"/>
      <w:szCs w:val="22"/>
    </w:rPr>
  </w:style>
  <w:style w:type="paragraph" w:customStyle="1" w:styleId="crpara1">
    <w:name w:val="crpara1"/>
    <w:basedOn w:val="Normal"/>
    <w:rsid w:val="00592757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character" w:customStyle="1" w:styleId="para1span">
    <w:name w:val="para1span"/>
    <w:basedOn w:val="DefaultParagraphFont"/>
    <w:rsid w:val="00592757"/>
  </w:style>
  <w:style w:type="character" w:styleId="Emphasis">
    <w:name w:val="Emphasis"/>
    <w:basedOn w:val="DefaultParagraphFont"/>
    <w:uiPriority w:val="20"/>
    <w:qFormat/>
    <w:rsid w:val="00592757"/>
    <w:rPr>
      <w:i/>
      <w:iCs/>
    </w:rPr>
  </w:style>
  <w:style w:type="character" w:customStyle="1" w:styleId="apple-converted-space">
    <w:name w:val="apple-converted-space"/>
    <w:basedOn w:val="DefaultParagraphFont"/>
    <w:rsid w:val="00592757"/>
  </w:style>
  <w:style w:type="paragraph" w:customStyle="1" w:styleId="meta-categories">
    <w:name w:val="meta-categories"/>
    <w:basedOn w:val="Normal"/>
    <w:rsid w:val="00C514BE"/>
    <w:pPr>
      <w:spacing w:before="100" w:beforeAutospacing="1" w:after="100" w:afterAutospacing="1"/>
    </w:pPr>
    <w:rPr>
      <w:rFonts w:ascii="Times New Roman" w:hAnsi="Times New Roman"/>
    </w:rPr>
  </w:style>
  <w:style w:type="character" w:styleId="Strong">
    <w:name w:val="Strong"/>
    <w:basedOn w:val="DefaultParagraphFont"/>
    <w:uiPriority w:val="22"/>
    <w:qFormat/>
    <w:rsid w:val="00C514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68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27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448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162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698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717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061178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4F5560"/>
                        <w:left w:val="single" w:sz="48" w:space="23" w:color="4F5560"/>
                        <w:bottom w:val="none" w:sz="0" w:space="0" w:color="4F5560"/>
                        <w:right w:val="none" w:sz="0" w:space="0" w:color="4F5560"/>
                      </w:divBdr>
                    </w:div>
                    <w:div w:id="1827891332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4F5560"/>
                        <w:left w:val="single" w:sz="48" w:space="23" w:color="4F5560"/>
                        <w:bottom w:val="none" w:sz="0" w:space="0" w:color="4F5560"/>
                        <w:right w:val="none" w:sz="0" w:space="0" w:color="4F5560"/>
                      </w:divBdr>
                    </w:div>
                    <w:div w:id="82447516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4F5560"/>
                        <w:left w:val="single" w:sz="48" w:space="23" w:color="4F5560"/>
                        <w:bottom w:val="none" w:sz="0" w:space="0" w:color="4F5560"/>
                        <w:right w:val="none" w:sz="0" w:space="0" w:color="4F5560"/>
                      </w:divBdr>
                    </w:div>
                  </w:divsChild>
                </w:div>
              </w:divsChild>
            </w:div>
          </w:divsChild>
        </w:div>
      </w:divsChild>
    </w:div>
    <w:div w:id="9004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26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62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59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334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638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1491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038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4539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01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45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879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605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4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24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9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21269">
          <w:marLeft w:val="97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94400">
          <w:marLeft w:val="246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871105">
          <w:marLeft w:val="97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049720">
          <w:marLeft w:val="246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71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410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89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887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846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248596">
          <w:marLeft w:val="119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98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13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168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38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333239">
          <w:marLeft w:val="49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106560">
          <w:marLeft w:val="49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662452">
          <w:marLeft w:val="49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064061">
          <w:marLeft w:val="12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547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75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14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496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13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282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846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015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331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3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89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0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38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192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483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54039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018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263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8740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3289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873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6824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15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8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00715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7838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0300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51558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210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51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469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4583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7475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93968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270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71446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77528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6934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1752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7399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5038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2421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03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8991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35187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991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15299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15582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047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852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71145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9247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223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519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8262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0550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7520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4247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4598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653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864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3031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7368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1152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6842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628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799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8107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7024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9423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315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4693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74305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13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0443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8514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366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864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389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010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6739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64893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510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5199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62639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2420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3367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455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60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64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84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653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4354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8019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92654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598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628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39316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9520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653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78930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0735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354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8575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763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3498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23146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4883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084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70249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5494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844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93374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267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5023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94918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936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331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21516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7051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768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10352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745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47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37496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004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804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37559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948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8536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91014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137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8278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8413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1628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44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3917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9092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439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09480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0108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776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83199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6731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357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35128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7126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4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59679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9411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5638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3231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184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7035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35144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3045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41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53046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2460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23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81738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991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03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3861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605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886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11291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912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217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32131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930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99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373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5410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002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8802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838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7533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687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32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992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70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357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93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106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03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507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014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421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28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7917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1112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8538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36259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91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062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6689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597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708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84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38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27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50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826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64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814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00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63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130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2215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2270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248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9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269364">
          <w:marLeft w:val="119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870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0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06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4878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64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61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940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01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708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1316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295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82773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621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1767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06985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163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1046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702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55077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6245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266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19020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91809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0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0727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3603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5799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0333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20419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5328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2878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40916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81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18538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20309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49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632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5690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52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1226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7342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0797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9980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435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270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0176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0757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589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96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3347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12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576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075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607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472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0635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6174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8293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59298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450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5747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238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4218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99837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6764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1284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867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4746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61641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8912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4449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480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0401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59384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017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4231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679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3836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16387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821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4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5641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1154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95777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30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06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02182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8973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1711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534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2118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5668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21884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359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89596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6136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83151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8710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57227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103451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1566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44081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81646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7891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360936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98330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5066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649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65914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103799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823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585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3271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066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82077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940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55553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1167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9931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781074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517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21126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3747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413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161117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4201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62252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1229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22867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62004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02084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78442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92587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71849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771585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222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6148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1954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194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102949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49195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03624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6258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40220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89738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4901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66789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98977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0374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122609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30590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62045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063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27945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27485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2654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50138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09476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93269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710156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309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4176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0287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86505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5303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3343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0944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635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1967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99899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70260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15731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102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0678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430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5900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6476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09573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37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928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12743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21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68538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543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6372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7375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570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1509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163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6763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49197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821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2989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899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261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67558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280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768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7765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921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26446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9155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0802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363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114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30697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810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1417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3017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061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2946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50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6031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367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93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95664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890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3026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766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260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64805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197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8818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599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163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7903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346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939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6000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07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83023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692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53686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437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644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93016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30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06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9008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136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61894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058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8659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245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0949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6984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6304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37595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178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6468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74029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94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63448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0408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0473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45529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490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0686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123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29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26883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547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1207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6213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8752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49984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101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72863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933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543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821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9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20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954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2867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957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1133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38709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3782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4167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40468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6752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07717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9125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794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55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0788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29097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4983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78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66056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6223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719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536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2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5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25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4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25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3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0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34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8275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453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859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774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82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2585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75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1175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9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8673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966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1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9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34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794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0763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0774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9098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5729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031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840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2379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25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0025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52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224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54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7222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5808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1508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808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26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138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056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802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36680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146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98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26340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591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9197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11685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7860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468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84500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67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679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68686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5972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270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78104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2877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794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75667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4693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7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3913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646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5276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14448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786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698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94982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7952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8296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29923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011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7830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01637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7030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68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7579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45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434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78656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94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222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4661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6005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4707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7625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8486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006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25308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057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8392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687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148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358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31451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0111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740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66573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2392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2157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892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54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24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0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59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933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50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2744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832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099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23165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18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4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1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740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6378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492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692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78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6417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892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834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91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841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590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7239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6846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4119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117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253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88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027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700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1014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493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59671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82002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817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8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1742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58564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941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272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7060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3340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411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20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177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2257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5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436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3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606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070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27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43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551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5195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332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7278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6071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7308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1956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95725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5660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791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5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34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980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823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4871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869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31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35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980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614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7156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544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5232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9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9153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6830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43996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416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45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1190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441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23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42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548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4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5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8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38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766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3229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7674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73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5520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81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503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9681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73201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2602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958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2509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560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354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96841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761872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539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91278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6681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516111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084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7004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36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294480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950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9824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2804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982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23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660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66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892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440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7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50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780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573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983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3917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805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6891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5063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2743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7746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873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65985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5485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7387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692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1186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7256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5386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660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683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733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369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770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0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60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190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55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127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3904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300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5715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41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12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47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11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432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8540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7202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582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156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2598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0843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721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7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7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275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61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988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340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179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70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34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54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132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085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208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837068">
          <w:marLeft w:val="197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576712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645397">
          <w:marLeft w:val="197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820354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367934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190766">
          <w:marLeft w:val="197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504468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595811">
          <w:marLeft w:val="197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449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7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6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37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515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1663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8110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0951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247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074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935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9205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251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51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505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789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59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842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160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38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47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304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6075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9299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56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57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805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477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794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997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264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93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977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442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68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3418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5407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9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3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630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924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8174088">
          <w:marLeft w:val="97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850773">
          <w:marLeft w:val="97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48335">
          <w:marLeft w:val="97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02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5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159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880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3707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278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453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423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62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16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669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8366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4177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1042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9843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3258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941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8714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7840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99519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75207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683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3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7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8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8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1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7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1183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743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266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84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156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4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4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36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334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1691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662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12532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241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737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1526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692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84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89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773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6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7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0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5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308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683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165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47112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364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051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47047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246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4802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594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80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089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489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1620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028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28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667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66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500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7006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2873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5387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0062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39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25164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609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080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272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3364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139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85029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324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940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845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991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54626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29531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463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61650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185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3368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2267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311755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538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1422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1450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5914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71024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629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102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389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014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47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271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4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7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47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884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20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883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425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2873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04005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800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746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42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193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9340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9873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9428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618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656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3731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61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200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73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63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358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72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214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081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5567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1940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5893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84426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6890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681356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0295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92749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479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76198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4355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87269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4896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910589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5916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83533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9140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85539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3644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059143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38024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50914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9453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717480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0692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289473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356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120261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6138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844381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7317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454140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8795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28433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7753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18556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2598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46838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59771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32155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8952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62143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7329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301390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78264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772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099602">
          <w:marLeft w:val="119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10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5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8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1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53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4029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698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379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837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759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96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11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54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2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311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51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92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05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64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3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5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21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14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40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6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45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6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2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33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03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482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610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902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95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251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439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8619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567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08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3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4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13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520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270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801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Macintosh%20HD:Users:morvenhouse1:Desktop: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Macintosh%20HD:Users:morvenhouse1:Desktop:T.dotx</Template>
  <TotalTime>0</TotalTime>
  <Pages>3</Pages>
  <Words>591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3953</CharactersWithSpaces>
  <SharedDoc>false</SharedDoc>
  <HLinks>
    <vt:vector size="6" baseType="variant">
      <vt:variant>
        <vt:i4>2097249</vt:i4>
      </vt:variant>
      <vt:variant>
        <vt:i4>8986</vt:i4>
      </vt:variant>
      <vt:variant>
        <vt:i4>1025</vt:i4>
      </vt:variant>
      <vt:variant>
        <vt:i4>1</vt:i4>
      </vt:variant>
      <vt:variant>
        <vt:lpwstr>mso1CB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cp:lastPrinted>2015-04-15T08:10:00Z</cp:lastPrinted>
  <dcterms:created xsi:type="dcterms:W3CDTF">2022-03-14T09:38:00Z</dcterms:created>
  <dcterms:modified xsi:type="dcterms:W3CDTF">2022-03-16T17:13:00Z</dcterms:modified>
</cp:coreProperties>
</file>