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E588BF" w14:textId="77777777" w:rsidR="00CA0D22" w:rsidRPr="00935757" w:rsidRDefault="00CA0D22" w:rsidP="00CA0D22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935757">
        <w:rPr>
          <w:rFonts w:ascii="Times New Roman" w:hAnsi="Times New Roman" w:cs="Times New Roman"/>
          <w:b/>
          <w:sz w:val="32"/>
          <w:szCs w:val="32"/>
        </w:rPr>
        <w:t>University of Warwick</w:t>
      </w:r>
    </w:p>
    <w:p w14:paraId="27BBDB3C" w14:textId="77777777" w:rsidR="00CA0D22" w:rsidRPr="00935757" w:rsidRDefault="00CA0D22" w:rsidP="00CA0D22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935757">
        <w:rPr>
          <w:rFonts w:ascii="Times New Roman" w:hAnsi="Times New Roman" w:cs="Times New Roman"/>
          <w:b/>
          <w:sz w:val="32"/>
          <w:szCs w:val="32"/>
        </w:rPr>
        <w:t>Department of Economics</w:t>
      </w:r>
    </w:p>
    <w:p w14:paraId="6CD64A16" w14:textId="77777777" w:rsidR="00CA0D22" w:rsidRPr="00935757" w:rsidRDefault="00CA0D22" w:rsidP="00CA0D22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935757">
        <w:rPr>
          <w:rFonts w:ascii="Times New Roman" w:hAnsi="Times New Roman" w:cs="Times New Roman"/>
          <w:b/>
          <w:sz w:val="32"/>
          <w:szCs w:val="32"/>
        </w:rPr>
        <w:t>Econometrics 1</w:t>
      </w:r>
    </w:p>
    <w:p w14:paraId="73E51E28" w14:textId="77777777" w:rsidR="005E4AEA" w:rsidRPr="00F676AD" w:rsidRDefault="00CA0D22">
      <w:pPr>
        <w:rPr>
          <w:rFonts w:ascii="Times New Roman" w:hAnsi="Times New Roman" w:cs="Times New Roman"/>
          <w:b/>
          <w:sz w:val="24"/>
        </w:rPr>
      </w:pPr>
      <w:r w:rsidRPr="00F676AD">
        <w:rPr>
          <w:rFonts w:ascii="Times New Roman" w:hAnsi="Times New Roman" w:cs="Times New Roman"/>
          <w:b/>
          <w:sz w:val="24"/>
        </w:rPr>
        <w:t>Answers to Exercise sheet 1</w:t>
      </w:r>
    </w:p>
    <w:p w14:paraId="37C2E196" w14:textId="77777777" w:rsidR="00F676AD" w:rsidRDefault="00F676AD">
      <w:pPr>
        <w:rPr>
          <w:rFonts w:ascii="Times New Roman" w:hAnsi="Times New Roman" w:cs="Times New Roman"/>
        </w:rPr>
      </w:pPr>
    </w:p>
    <w:p w14:paraId="4A55177A" w14:textId="77777777" w:rsidR="00E659BE" w:rsidRDefault="00E659BE" w:rsidP="003C4172">
      <w:pPr>
        <w:numPr>
          <w:ilvl w:val="0"/>
          <w:numId w:val="1"/>
        </w:numPr>
        <w:spacing w:after="120"/>
        <w:rPr>
          <w:rFonts w:ascii="Times New Roman" w:hAnsi="Times New Roman" w:cs="Times New Roman"/>
        </w:rPr>
      </w:pPr>
      <w:r w:rsidRPr="00554590">
        <w:rPr>
          <w:rFonts w:ascii="Times New Roman" w:hAnsi="Times New Roman" w:cs="Times New Roman"/>
        </w:rPr>
        <w:t xml:space="preserve">Type </w:t>
      </w:r>
      <w:r w:rsidRPr="00592157">
        <w:rPr>
          <w:rFonts w:ascii="Courier New" w:eastAsia="Courier New" w:hAnsi="Courier New" w:cs="Courier New"/>
        </w:rPr>
        <w:t>describe</w:t>
      </w:r>
      <w:r w:rsidRPr="00554590">
        <w:rPr>
          <w:rFonts w:ascii="Times New Roman" w:hAnsi="Times New Roman" w:cs="Times New Roman"/>
        </w:rPr>
        <w:t xml:space="preserve"> in the Command window to have a preliminary look a</w:t>
      </w:r>
      <w:r>
        <w:rPr>
          <w:rFonts w:ascii="Times New Roman" w:hAnsi="Times New Roman" w:cs="Times New Roman"/>
        </w:rPr>
        <w:t>t the variables in the dataset.</w:t>
      </w:r>
    </w:p>
    <w:p w14:paraId="3D7270F2" w14:textId="77777777" w:rsidR="002178AD" w:rsidRPr="002178AD" w:rsidRDefault="002178AD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2178AD">
        <w:rPr>
          <w:rFonts w:ascii="Courier New" w:hAnsi="Courier New" w:cs="Courier New"/>
          <w:sz w:val="14"/>
        </w:rPr>
        <w:t>--------------------------------------------------------------------------------------------------</w:t>
      </w:r>
    </w:p>
    <w:p w14:paraId="6A63D4A5" w14:textId="77777777" w:rsidR="002178AD" w:rsidRPr="002178AD" w:rsidRDefault="002178AD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2178AD">
        <w:rPr>
          <w:rFonts w:ascii="Courier New" w:hAnsi="Courier New" w:cs="Courier New"/>
          <w:sz w:val="14"/>
        </w:rPr>
        <w:t xml:space="preserve">              storage   display    value</w:t>
      </w:r>
    </w:p>
    <w:p w14:paraId="12E1AAE4" w14:textId="77777777" w:rsidR="002178AD" w:rsidRPr="002178AD" w:rsidRDefault="002178AD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2178AD">
        <w:rPr>
          <w:rFonts w:ascii="Courier New" w:hAnsi="Courier New" w:cs="Courier New"/>
          <w:sz w:val="14"/>
        </w:rPr>
        <w:t>variable name   type    format     label      variable label</w:t>
      </w:r>
    </w:p>
    <w:p w14:paraId="7665A459" w14:textId="77777777" w:rsidR="002178AD" w:rsidRPr="002178AD" w:rsidRDefault="002178AD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2178AD">
        <w:rPr>
          <w:rFonts w:ascii="Courier New" w:hAnsi="Courier New" w:cs="Courier New"/>
          <w:sz w:val="14"/>
        </w:rPr>
        <w:t>--------------------------------------------------------------------------------------------------</w:t>
      </w:r>
    </w:p>
    <w:p w14:paraId="345EDB06" w14:textId="77777777" w:rsidR="002178AD" w:rsidRPr="002178AD" w:rsidRDefault="002178AD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2178AD">
        <w:rPr>
          <w:rFonts w:ascii="Courier New" w:hAnsi="Courier New" w:cs="Courier New"/>
          <w:sz w:val="14"/>
        </w:rPr>
        <w:t>casenew         int     %8.0g                 New random ID number</w:t>
      </w:r>
    </w:p>
    <w:p w14:paraId="36055636" w14:textId="77777777" w:rsidR="002178AD" w:rsidRPr="002178AD" w:rsidRDefault="002178AD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2178AD">
        <w:rPr>
          <w:rFonts w:ascii="Courier New" w:hAnsi="Courier New" w:cs="Courier New"/>
          <w:sz w:val="14"/>
        </w:rPr>
        <w:t>weighta         double  %12.0g                Annual weight</w:t>
      </w:r>
    </w:p>
    <w:p w14:paraId="05C93814" w14:textId="77777777" w:rsidR="002178AD" w:rsidRPr="002178AD" w:rsidRDefault="002178AD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2178AD">
        <w:rPr>
          <w:rFonts w:ascii="Courier New" w:hAnsi="Courier New" w:cs="Courier New"/>
          <w:sz w:val="14"/>
        </w:rPr>
        <w:t>P550tpr         double  %12.0g                Total expenditure (top coded)</w:t>
      </w:r>
    </w:p>
    <w:p w14:paraId="1378FE4E" w14:textId="77777777" w:rsidR="002178AD" w:rsidRPr="002178AD" w:rsidRDefault="002178AD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2178AD">
        <w:rPr>
          <w:rFonts w:ascii="Courier New" w:hAnsi="Courier New" w:cs="Courier New"/>
          <w:sz w:val="14"/>
        </w:rPr>
        <w:t>P344pr          double  %12.0g                Gross normal weekly household income (top coded)</w:t>
      </w:r>
    </w:p>
    <w:p w14:paraId="23C0C22A" w14:textId="77777777" w:rsidR="002178AD" w:rsidRPr="002178AD" w:rsidRDefault="002178AD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2178AD">
        <w:rPr>
          <w:rFonts w:ascii="Courier New" w:hAnsi="Courier New" w:cs="Courier New"/>
          <w:sz w:val="14"/>
        </w:rPr>
        <w:t>P425r           byte    %8.0g      P425r      Main source of household income (recoded)</w:t>
      </w:r>
    </w:p>
    <w:p w14:paraId="34E59834" w14:textId="77777777" w:rsidR="002178AD" w:rsidRPr="002178AD" w:rsidRDefault="002178AD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2178AD">
        <w:rPr>
          <w:rFonts w:ascii="Courier New" w:hAnsi="Courier New" w:cs="Courier New"/>
          <w:sz w:val="14"/>
        </w:rPr>
        <w:t>A172            byte    %8.0g      A172       Internet connection in household</w:t>
      </w:r>
    </w:p>
    <w:p w14:paraId="670CDFA6" w14:textId="77777777" w:rsidR="002178AD" w:rsidRPr="002178AD" w:rsidRDefault="002178AD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2178AD">
        <w:rPr>
          <w:rFonts w:ascii="Courier New" w:hAnsi="Courier New" w:cs="Courier New"/>
          <w:sz w:val="14"/>
        </w:rPr>
        <w:t>A093r           byte    %8.0g      A093r      Economic position of Household Reference Person (recoded)</w:t>
      </w:r>
    </w:p>
    <w:p w14:paraId="73ECDE8F" w14:textId="77777777" w:rsidR="002178AD" w:rsidRPr="002178AD" w:rsidRDefault="002178AD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2178AD">
        <w:rPr>
          <w:rFonts w:ascii="Courier New" w:hAnsi="Courier New" w:cs="Courier New"/>
          <w:sz w:val="14"/>
        </w:rPr>
        <w:t>A094r           byte    %8.0g      A094r      NS-SEC 3 Class of Household Reference Person (recoded from NS-SEC 12)</w:t>
      </w:r>
    </w:p>
    <w:p w14:paraId="61230C6F" w14:textId="77777777" w:rsidR="002178AD" w:rsidRPr="002178AD" w:rsidRDefault="002178AD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2178AD">
        <w:rPr>
          <w:rFonts w:ascii="Courier New" w:hAnsi="Courier New" w:cs="Courier New"/>
          <w:sz w:val="14"/>
        </w:rPr>
        <w:t>A121r           byte    %8.0g      A121r      Tenure - type (recoded)</w:t>
      </w:r>
    </w:p>
    <w:p w14:paraId="18A0DB2A" w14:textId="77777777" w:rsidR="002178AD" w:rsidRPr="002178AD" w:rsidRDefault="002178AD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2178AD">
        <w:rPr>
          <w:rFonts w:ascii="Courier New" w:hAnsi="Courier New" w:cs="Courier New"/>
          <w:sz w:val="14"/>
        </w:rPr>
        <w:t>SexHRP          byte    %8.0g      SexHRP     Sex of Household Reference Person</w:t>
      </w:r>
    </w:p>
    <w:p w14:paraId="6E048FC1" w14:textId="77777777" w:rsidR="002178AD" w:rsidRPr="002178AD" w:rsidRDefault="002178AD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2178AD">
        <w:rPr>
          <w:rFonts w:ascii="Courier New" w:hAnsi="Courier New" w:cs="Courier New"/>
          <w:sz w:val="14"/>
        </w:rPr>
        <w:t>A049r           byte    %8.0g      A049r      Household size; number of persons in HH (recoded)</w:t>
      </w:r>
    </w:p>
    <w:p w14:paraId="400BD37A" w14:textId="77777777" w:rsidR="002178AD" w:rsidRPr="002178AD" w:rsidRDefault="002178AD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2178AD">
        <w:rPr>
          <w:rFonts w:ascii="Courier New" w:hAnsi="Courier New" w:cs="Courier New"/>
          <w:sz w:val="14"/>
        </w:rPr>
        <w:t>G018r           byte    %8.0g      G018r      Number of adults (recoded)</w:t>
      </w:r>
    </w:p>
    <w:p w14:paraId="20BCCC9C" w14:textId="77777777" w:rsidR="002178AD" w:rsidRPr="002178AD" w:rsidRDefault="002178AD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2178AD">
        <w:rPr>
          <w:rFonts w:ascii="Courier New" w:hAnsi="Courier New" w:cs="Courier New"/>
          <w:sz w:val="14"/>
        </w:rPr>
        <w:t>G019r           byte    %8.0g      G019r      Number of children (recoded)</w:t>
      </w:r>
    </w:p>
    <w:p w14:paraId="0602359F" w14:textId="77777777" w:rsidR="002178AD" w:rsidRPr="002178AD" w:rsidRDefault="002178AD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2178AD">
        <w:rPr>
          <w:rFonts w:ascii="Courier New" w:hAnsi="Courier New" w:cs="Courier New"/>
          <w:sz w:val="14"/>
        </w:rPr>
        <w:t>Gorx            byte    %8.0g      Gorx       Government Office Region modified</w:t>
      </w:r>
    </w:p>
    <w:p w14:paraId="1DCFCA0A" w14:textId="77777777" w:rsidR="002178AD" w:rsidRPr="002178AD" w:rsidRDefault="002178AD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2178AD">
        <w:rPr>
          <w:rFonts w:ascii="Courier New" w:hAnsi="Courier New" w:cs="Courier New"/>
          <w:sz w:val="14"/>
        </w:rPr>
        <w:t>weightar        double  %12.0g                Weight (rescaled)</w:t>
      </w:r>
    </w:p>
    <w:p w14:paraId="47869ABA" w14:textId="77777777" w:rsidR="002178AD" w:rsidRPr="002178AD" w:rsidRDefault="002178AD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2178AD">
        <w:rPr>
          <w:rFonts w:ascii="Courier New" w:hAnsi="Courier New" w:cs="Courier New"/>
          <w:sz w:val="14"/>
        </w:rPr>
        <w:t>maininc         byte    %8.0g      maininc    Main source of household income (recoded, P425-1)</w:t>
      </w:r>
    </w:p>
    <w:p w14:paraId="11EABB26" w14:textId="77777777" w:rsidR="002178AD" w:rsidRPr="002178AD" w:rsidRDefault="002178AD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2178AD">
        <w:rPr>
          <w:rFonts w:ascii="Courier New" w:hAnsi="Courier New" w:cs="Courier New"/>
          <w:sz w:val="14"/>
        </w:rPr>
        <w:t>income          float   %9.0g                 Income</w:t>
      </w:r>
    </w:p>
    <w:p w14:paraId="751A51A8" w14:textId="77777777" w:rsidR="002178AD" w:rsidRPr="002178AD" w:rsidRDefault="002178AD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2178AD">
        <w:rPr>
          <w:rFonts w:ascii="Courier New" w:hAnsi="Courier New" w:cs="Courier New"/>
          <w:sz w:val="14"/>
        </w:rPr>
        <w:t>expenditure     float   %9.0g                 Total expenditure (top coded, formerly P550tpr)</w:t>
      </w:r>
    </w:p>
    <w:p w14:paraId="0DBB845C" w14:textId="77777777" w:rsidR="002178AD" w:rsidRPr="002178AD" w:rsidRDefault="002178AD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2178AD">
        <w:rPr>
          <w:rFonts w:ascii="Courier New" w:hAnsi="Courier New" w:cs="Courier New"/>
          <w:sz w:val="14"/>
        </w:rPr>
        <w:t>hhsize          byte    %8.0g                 Household size, number of people in household (recoded)formerly A049r</w:t>
      </w:r>
    </w:p>
    <w:p w14:paraId="6DD1674E" w14:textId="77777777" w:rsidR="002178AD" w:rsidRDefault="002178AD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2178AD">
        <w:rPr>
          <w:rFonts w:ascii="Courier New" w:hAnsi="Courier New" w:cs="Courier New"/>
          <w:sz w:val="14"/>
        </w:rPr>
        <w:t>--------------------------------------------------------------------------------------------------</w:t>
      </w:r>
    </w:p>
    <w:p w14:paraId="157509C8" w14:textId="77777777" w:rsidR="00863D95" w:rsidRPr="002178AD" w:rsidRDefault="00863D95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</w:p>
    <w:p w14:paraId="46050D9B" w14:textId="77777777" w:rsidR="00E659BE" w:rsidRDefault="00E659BE" w:rsidP="00E659BE">
      <w:pPr>
        <w:numPr>
          <w:ilvl w:val="0"/>
          <w:numId w:val="1"/>
        </w:numPr>
        <w:spacing w:after="120"/>
        <w:rPr>
          <w:rFonts w:ascii="Times New Roman" w:hAnsi="Times New Roman" w:cs="Times New Roman"/>
        </w:rPr>
      </w:pPr>
      <w:r w:rsidRPr="00554590">
        <w:rPr>
          <w:rFonts w:ascii="Times New Roman" w:hAnsi="Times New Roman" w:cs="Times New Roman"/>
        </w:rPr>
        <w:t xml:space="preserve">Type </w:t>
      </w:r>
      <w:r w:rsidRPr="00592157">
        <w:rPr>
          <w:rFonts w:ascii="Courier New" w:eastAsia="Courier New" w:hAnsi="Courier New" w:cs="Courier New"/>
        </w:rPr>
        <w:t>codebook</w:t>
      </w:r>
      <w:r w:rsidRPr="00554590">
        <w:rPr>
          <w:rFonts w:ascii="Times New Roman" w:hAnsi="Times New Roman" w:cs="Times New Roman"/>
        </w:rPr>
        <w:t xml:space="preserve"> in the Command window to examine the dataset</w:t>
      </w:r>
      <w:r>
        <w:rPr>
          <w:rFonts w:ascii="Times New Roman" w:hAnsi="Times New Roman" w:cs="Times New Roman"/>
        </w:rPr>
        <w:t>.</w:t>
      </w:r>
    </w:p>
    <w:p w14:paraId="4AE7C5E1" w14:textId="77777777" w:rsidR="00DC1A06" w:rsidRPr="00DC1A06" w:rsidRDefault="00DC1A06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DC1A06">
        <w:rPr>
          <w:rFonts w:ascii="Courier New" w:hAnsi="Courier New" w:cs="Courier New"/>
          <w:sz w:val="14"/>
        </w:rPr>
        <w:t>Variable      Obs Unique      Mean       Min       Max  Label</w:t>
      </w:r>
    </w:p>
    <w:p w14:paraId="389F2906" w14:textId="77777777" w:rsidR="00DC1A06" w:rsidRPr="00DC1A06" w:rsidRDefault="00DC1A06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DC1A06">
        <w:rPr>
          <w:rFonts w:ascii="Courier New" w:hAnsi="Courier New" w:cs="Courier New"/>
          <w:sz w:val="14"/>
        </w:rPr>
        <w:t>--------------------------------------------------------------------------------------------------</w:t>
      </w:r>
    </w:p>
    <w:p w14:paraId="4CF58E51" w14:textId="77777777" w:rsidR="00DC1A06" w:rsidRPr="00DC1A06" w:rsidRDefault="00DC1A06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DC1A06">
        <w:rPr>
          <w:rFonts w:ascii="Courier New" w:hAnsi="Courier New" w:cs="Courier New"/>
          <w:sz w:val="14"/>
        </w:rPr>
        <w:t>casenew      5144   4362  7487.702         1     14999  New random ID number</w:t>
      </w:r>
    </w:p>
    <w:p w14:paraId="036189AE" w14:textId="77777777" w:rsidR="00DC1A06" w:rsidRPr="00DC1A06" w:rsidRDefault="00DC1A06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DC1A06">
        <w:rPr>
          <w:rFonts w:ascii="Courier New" w:hAnsi="Courier New" w:cs="Courier New"/>
          <w:sz w:val="14"/>
        </w:rPr>
        <w:t>weighta      5144   3283   5.21809      .001      24.5  Annual weight</w:t>
      </w:r>
    </w:p>
    <w:p w14:paraId="4FEB79EE" w14:textId="77777777" w:rsidR="00DC1A06" w:rsidRPr="00DC1A06" w:rsidRDefault="00DC1A06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DC1A06">
        <w:rPr>
          <w:rFonts w:ascii="Courier New" w:hAnsi="Courier New" w:cs="Courier New"/>
          <w:sz w:val="14"/>
        </w:rPr>
        <w:t>P550tpr      5144   4887  479.7584    30.525      1175  Total expenditure (top coded)</w:t>
      </w:r>
    </w:p>
    <w:p w14:paraId="17B16F43" w14:textId="77777777" w:rsidR="00DC1A06" w:rsidRPr="00DC1A06" w:rsidRDefault="00DC1A06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DC1A06">
        <w:rPr>
          <w:rFonts w:ascii="Courier New" w:hAnsi="Courier New" w:cs="Courier New"/>
          <w:sz w:val="14"/>
        </w:rPr>
        <w:t>P344pr       5144   4244  620.4336         0   1184.99  Gross normal weekly household income (top coded)</w:t>
      </w:r>
    </w:p>
    <w:p w14:paraId="0D0621FA" w14:textId="77777777" w:rsidR="00DC1A06" w:rsidRPr="00DC1A06" w:rsidRDefault="00DC1A06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DC1A06">
        <w:rPr>
          <w:rFonts w:ascii="Courier New" w:hAnsi="Courier New" w:cs="Courier New"/>
          <w:sz w:val="14"/>
        </w:rPr>
        <w:t>P425r        5144      2  1.447706         1         2  Main source of household income (recoded)</w:t>
      </w:r>
    </w:p>
    <w:p w14:paraId="3F5235FB" w14:textId="77777777" w:rsidR="00DC1A06" w:rsidRPr="00DC1A06" w:rsidRDefault="00DC1A06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DC1A06">
        <w:rPr>
          <w:rFonts w:ascii="Courier New" w:hAnsi="Courier New" w:cs="Courier New"/>
          <w:sz w:val="14"/>
        </w:rPr>
        <w:t>A172         5144      2  1.177294         1         2  Internet connection in household</w:t>
      </w:r>
    </w:p>
    <w:p w14:paraId="4FEDC6EF" w14:textId="77777777" w:rsidR="00DC1A06" w:rsidRPr="00DC1A06" w:rsidRDefault="00DC1A06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DC1A06">
        <w:rPr>
          <w:rFonts w:ascii="Courier New" w:hAnsi="Courier New" w:cs="Courier New"/>
          <w:sz w:val="14"/>
        </w:rPr>
        <w:t>A093r        5144      4  2.336703         1         4  Economic position of Household Reference Person (recoded)</w:t>
      </w:r>
    </w:p>
    <w:p w14:paraId="6FF5961D" w14:textId="77777777" w:rsidR="00DC1A06" w:rsidRPr="00DC1A06" w:rsidRDefault="00DC1A06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DC1A06">
        <w:rPr>
          <w:rFonts w:ascii="Courier New" w:hAnsi="Courier New" w:cs="Courier New"/>
          <w:sz w:val="14"/>
        </w:rPr>
        <w:t>A094r        5144      5  2.916213         1         5  NS-SEC 3 Class of Household Reference Person (recoded from NS-SEC 12)</w:t>
      </w:r>
    </w:p>
    <w:p w14:paraId="3B8CC7D4" w14:textId="77777777" w:rsidR="00DC1A06" w:rsidRPr="00DC1A06" w:rsidRDefault="00DC1A06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DC1A06">
        <w:rPr>
          <w:rFonts w:ascii="Courier New" w:hAnsi="Courier New" w:cs="Courier New"/>
          <w:sz w:val="14"/>
        </w:rPr>
        <w:t>A121r        5144      3  2.502722         1         3  Tenure - type (recoded)</w:t>
      </w:r>
    </w:p>
    <w:p w14:paraId="22DADC12" w14:textId="77777777" w:rsidR="00DC1A06" w:rsidRPr="00DC1A06" w:rsidRDefault="00DC1A06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DC1A06">
        <w:rPr>
          <w:rFonts w:ascii="Courier New" w:hAnsi="Courier New" w:cs="Courier New"/>
          <w:sz w:val="14"/>
        </w:rPr>
        <w:t>SexHRP       5144      2   1.38647         1         2  Sex of Household Reference Person</w:t>
      </w:r>
    </w:p>
    <w:p w14:paraId="41396007" w14:textId="77777777" w:rsidR="00DC1A06" w:rsidRPr="00DC1A06" w:rsidRDefault="00DC1A06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DC1A06">
        <w:rPr>
          <w:rFonts w:ascii="Courier New" w:hAnsi="Courier New" w:cs="Courier New"/>
          <w:sz w:val="14"/>
        </w:rPr>
        <w:t>A049r        5144      5  2.328538         1         5  Household size; number of persons in HH (recoded)</w:t>
      </w:r>
    </w:p>
    <w:p w14:paraId="5125BCF1" w14:textId="77777777" w:rsidR="00DC1A06" w:rsidRPr="00DC1A06" w:rsidRDefault="00DC1A06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DC1A06">
        <w:rPr>
          <w:rFonts w:ascii="Courier New" w:hAnsi="Courier New" w:cs="Courier New"/>
          <w:sz w:val="14"/>
        </w:rPr>
        <w:t>G018r        5144      4  1.810848         1         4  Number of adults (recoded)</w:t>
      </w:r>
    </w:p>
    <w:p w14:paraId="2FCE3F92" w14:textId="77777777" w:rsidR="00DC1A06" w:rsidRPr="00DC1A06" w:rsidRDefault="00DC1A06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DC1A06">
        <w:rPr>
          <w:rFonts w:ascii="Courier New" w:hAnsi="Courier New" w:cs="Courier New"/>
          <w:sz w:val="14"/>
        </w:rPr>
        <w:t>G019r        5144      3  1.471229         1         3  Number of children (recoded)</w:t>
      </w:r>
    </w:p>
    <w:p w14:paraId="16698B99" w14:textId="77777777" w:rsidR="00DC1A06" w:rsidRPr="00DC1A06" w:rsidRDefault="00DC1A06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DC1A06">
        <w:rPr>
          <w:rFonts w:ascii="Courier New" w:hAnsi="Courier New" w:cs="Courier New"/>
          <w:sz w:val="14"/>
        </w:rPr>
        <w:t>Gorx         5144     12  6.140747         1        12  Government Office Region modified</w:t>
      </w:r>
    </w:p>
    <w:p w14:paraId="6A1D31F7" w14:textId="77777777" w:rsidR="00DC1A06" w:rsidRPr="00DC1A06" w:rsidRDefault="00DC1A06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DC1A06">
        <w:rPr>
          <w:rFonts w:ascii="Courier New" w:hAnsi="Courier New" w:cs="Courier New"/>
          <w:sz w:val="14"/>
        </w:rPr>
        <w:t>weightar     5144   3283  .9999981  .0001916  4.695196  Weight (rescaled)</w:t>
      </w:r>
    </w:p>
    <w:p w14:paraId="7D12B235" w14:textId="77777777" w:rsidR="00DC1A06" w:rsidRPr="00DC1A06" w:rsidRDefault="00DC1A06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DC1A06">
        <w:rPr>
          <w:rFonts w:ascii="Courier New" w:hAnsi="Courier New" w:cs="Courier New"/>
          <w:sz w:val="14"/>
        </w:rPr>
        <w:t>maininc      5144      2  .4477061         0         1  Main source of household income (recoded, P425-1)</w:t>
      </w:r>
    </w:p>
    <w:p w14:paraId="514BA785" w14:textId="77777777" w:rsidR="00DC1A06" w:rsidRPr="00DC1A06" w:rsidRDefault="00DC1A06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DC1A06">
        <w:rPr>
          <w:rFonts w:ascii="Courier New" w:hAnsi="Courier New" w:cs="Courier New"/>
          <w:sz w:val="14"/>
        </w:rPr>
        <w:t>income       5144   4244  620.4336         0   1184.99  Income</w:t>
      </w:r>
    </w:p>
    <w:p w14:paraId="5E66745A" w14:textId="77777777" w:rsidR="00DC1A06" w:rsidRPr="00DC1A06" w:rsidRDefault="00DC1A06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DC1A06">
        <w:rPr>
          <w:rFonts w:ascii="Courier New" w:hAnsi="Courier New" w:cs="Courier New"/>
          <w:sz w:val="14"/>
        </w:rPr>
        <w:t>expenditure  5144   4887  479.7584    30.525      1175  Total expenditure (top coded, formerly P550tpr)</w:t>
      </w:r>
    </w:p>
    <w:p w14:paraId="1B8A9523" w14:textId="77777777" w:rsidR="00DC1A06" w:rsidRPr="00DC1A06" w:rsidRDefault="00DC1A06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DC1A06">
        <w:rPr>
          <w:rFonts w:ascii="Courier New" w:hAnsi="Courier New" w:cs="Courier New"/>
          <w:sz w:val="14"/>
        </w:rPr>
        <w:t>hhsize       5144      5  2.328538         1         5  Household size, number of people in household (recoded)formerly A049r</w:t>
      </w:r>
    </w:p>
    <w:p w14:paraId="2E881D88" w14:textId="77777777" w:rsidR="00DC1A06" w:rsidRDefault="00DC1A06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  <w:r w:rsidRPr="00DC1A06">
        <w:rPr>
          <w:rFonts w:ascii="Courier New" w:hAnsi="Courier New" w:cs="Courier New"/>
          <w:sz w:val="14"/>
        </w:rPr>
        <w:t>--------------------------------------------------------------------------------------------------</w:t>
      </w:r>
    </w:p>
    <w:p w14:paraId="36E1BEA0" w14:textId="77777777" w:rsidR="00290392" w:rsidRPr="00DC1A06" w:rsidRDefault="00290392" w:rsidP="00F6306F">
      <w:pPr>
        <w:spacing w:line="240" w:lineRule="auto"/>
        <w:ind w:left="720"/>
        <w:rPr>
          <w:rFonts w:ascii="Courier New" w:hAnsi="Courier New" w:cs="Courier New"/>
          <w:sz w:val="14"/>
        </w:rPr>
      </w:pPr>
    </w:p>
    <w:p w14:paraId="0D5AE043" w14:textId="77777777" w:rsidR="0010069E" w:rsidRDefault="0010069E">
      <w:pPr>
        <w:spacing w:after="160" w:line="259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725A1F89" w14:textId="77777777" w:rsidR="00E659BE" w:rsidRDefault="00E659BE" w:rsidP="00E659BE">
      <w:pPr>
        <w:numPr>
          <w:ilvl w:val="0"/>
          <w:numId w:val="1"/>
        </w:numPr>
        <w:spacing w:after="120"/>
        <w:rPr>
          <w:rFonts w:ascii="Times New Roman" w:hAnsi="Times New Roman" w:cs="Times New Roman"/>
        </w:rPr>
      </w:pPr>
      <w:r w:rsidRPr="00554590">
        <w:rPr>
          <w:rFonts w:ascii="Times New Roman" w:hAnsi="Times New Roman" w:cs="Times New Roman"/>
        </w:rPr>
        <w:lastRenderedPageBreak/>
        <w:t xml:space="preserve">Calculate basic summary statistics on the </w:t>
      </w:r>
      <w:r w:rsidRPr="00554590">
        <w:rPr>
          <w:rFonts w:ascii="Times New Roman" w:hAnsi="Times New Roman" w:cs="Times New Roman"/>
          <w:i/>
        </w:rPr>
        <w:t>expenditure</w:t>
      </w:r>
      <w:r w:rsidRPr="0055459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and </w:t>
      </w:r>
      <w:r w:rsidRPr="009C35F5">
        <w:rPr>
          <w:rFonts w:ascii="Times New Roman" w:hAnsi="Times New Roman" w:cs="Times New Roman"/>
          <w:i/>
        </w:rPr>
        <w:t>income</w:t>
      </w:r>
      <w:r>
        <w:rPr>
          <w:rFonts w:ascii="Times New Roman" w:hAnsi="Times New Roman" w:cs="Times New Roman"/>
        </w:rPr>
        <w:t xml:space="preserve"> </w:t>
      </w:r>
      <w:r w:rsidRPr="00554590">
        <w:rPr>
          <w:rFonts w:ascii="Times New Roman" w:hAnsi="Times New Roman" w:cs="Times New Roman"/>
        </w:rPr>
        <w:t>variable</w:t>
      </w:r>
      <w:r>
        <w:rPr>
          <w:rFonts w:ascii="Times New Roman" w:hAnsi="Times New Roman" w:cs="Times New Roman"/>
        </w:rPr>
        <w:t>s</w:t>
      </w:r>
      <w:r w:rsidRPr="00554590">
        <w:rPr>
          <w:rFonts w:ascii="Times New Roman" w:hAnsi="Times New Roman" w:cs="Times New Roman"/>
        </w:rPr>
        <w:t xml:space="preserve"> (using summarize and the detailed variant of this command) and also produce suitably labelled histogram</w:t>
      </w:r>
      <w:r>
        <w:rPr>
          <w:rFonts w:ascii="Times New Roman" w:hAnsi="Times New Roman" w:cs="Times New Roman"/>
        </w:rPr>
        <w:t>s</w:t>
      </w:r>
      <w:r w:rsidRPr="00554590">
        <w:rPr>
          <w:rFonts w:ascii="Times New Roman" w:hAnsi="Times New Roman" w:cs="Times New Roman"/>
        </w:rPr>
        <w:t xml:space="preserve"> of </w:t>
      </w:r>
      <w:r>
        <w:rPr>
          <w:rFonts w:ascii="Times New Roman" w:hAnsi="Times New Roman" w:cs="Times New Roman"/>
        </w:rPr>
        <w:t xml:space="preserve">both </w:t>
      </w:r>
      <w:r w:rsidRPr="00554590">
        <w:rPr>
          <w:rFonts w:ascii="Times New Roman" w:hAnsi="Times New Roman" w:cs="Times New Roman"/>
        </w:rPr>
        <w:t>th</w:t>
      </w:r>
      <w:r>
        <w:rPr>
          <w:rFonts w:ascii="Times New Roman" w:hAnsi="Times New Roman" w:cs="Times New Roman"/>
        </w:rPr>
        <w:t>e</w:t>
      </w:r>
      <w:r w:rsidRPr="0055459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series – what do you conclude?</w:t>
      </w:r>
    </w:p>
    <w:p w14:paraId="0678C9A1" w14:textId="77777777" w:rsidR="00F6306F" w:rsidRPr="00F6306F" w:rsidRDefault="00C1016C" w:rsidP="00F6306F">
      <w:pPr>
        <w:spacing w:line="240" w:lineRule="auto"/>
        <w:ind w:left="720"/>
        <w:rPr>
          <w:rFonts w:ascii="Courier New" w:hAnsi="Courier New" w:cs="Courier New"/>
          <w:sz w:val="16"/>
        </w:rPr>
      </w:pPr>
      <w:r>
        <w:rPr>
          <w:rFonts w:ascii="Courier New" w:hAnsi="Courier New" w:cs="Courier New"/>
          <w:sz w:val="16"/>
        </w:rPr>
        <w:t xml:space="preserve">. </w:t>
      </w:r>
      <w:r w:rsidR="00F6306F" w:rsidRPr="00F6306F">
        <w:rPr>
          <w:rFonts w:ascii="Courier New" w:hAnsi="Courier New" w:cs="Courier New"/>
          <w:sz w:val="16"/>
        </w:rPr>
        <w:t>su expenditure</w:t>
      </w:r>
    </w:p>
    <w:p w14:paraId="62DBC688" w14:textId="77777777" w:rsidR="00F6306F" w:rsidRPr="00F6306F" w:rsidRDefault="00F6306F" w:rsidP="00F6306F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245C2D38" w14:textId="77777777" w:rsidR="00F6306F" w:rsidRPr="00F6306F" w:rsidRDefault="00F6306F" w:rsidP="00F6306F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6306F">
        <w:rPr>
          <w:rFonts w:ascii="Courier New" w:hAnsi="Courier New" w:cs="Courier New"/>
          <w:sz w:val="16"/>
        </w:rPr>
        <w:t xml:space="preserve">    Variable |        Obs        Mean    Std. Dev.       Min        Max</w:t>
      </w:r>
    </w:p>
    <w:p w14:paraId="7F3F80B3" w14:textId="77777777" w:rsidR="00F6306F" w:rsidRPr="00F6306F" w:rsidRDefault="00F6306F" w:rsidP="00F6306F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6306F">
        <w:rPr>
          <w:rFonts w:ascii="Courier New" w:hAnsi="Courier New" w:cs="Courier New"/>
          <w:sz w:val="16"/>
        </w:rPr>
        <w:t>-------------+---------------------------------------------------------</w:t>
      </w:r>
    </w:p>
    <w:p w14:paraId="42395E8B" w14:textId="77777777" w:rsidR="00F6306F" w:rsidRPr="00F6306F" w:rsidRDefault="00F6306F" w:rsidP="00F6306F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6306F">
        <w:rPr>
          <w:rFonts w:ascii="Courier New" w:hAnsi="Courier New" w:cs="Courier New"/>
          <w:sz w:val="16"/>
        </w:rPr>
        <w:t xml:space="preserve"> expenditure |      5,144    479.7584    292.3652     30.525       1175</w:t>
      </w:r>
    </w:p>
    <w:p w14:paraId="2DECDCBA" w14:textId="77777777" w:rsidR="00F6306F" w:rsidRPr="00F6306F" w:rsidRDefault="00F6306F" w:rsidP="00F6306F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72DCAA6D" w14:textId="77777777" w:rsidR="00F6306F" w:rsidRPr="00F6306F" w:rsidRDefault="00F6306F" w:rsidP="00F6306F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6306F">
        <w:rPr>
          <w:rFonts w:ascii="Courier New" w:hAnsi="Courier New" w:cs="Courier New"/>
          <w:sz w:val="16"/>
        </w:rPr>
        <w:t>su expenditure, detail</w:t>
      </w:r>
    </w:p>
    <w:p w14:paraId="16831628" w14:textId="77777777" w:rsidR="00F6306F" w:rsidRPr="00F6306F" w:rsidRDefault="00F6306F" w:rsidP="00F6306F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3DF5A811" w14:textId="77777777" w:rsidR="00F6306F" w:rsidRPr="00F6306F" w:rsidRDefault="00F6306F" w:rsidP="00F6306F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6306F">
        <w:rPr>
          <w:rFonts w:ascii="Courier New" w:hAnsi="Courier New" w:cs="Courier New"/>
          <w:sz w:val="16"/>
        </w:rPr>
        <w:t xml:space="preserve">       Total expenditure (top coded, formerly P550tpr)</w:t>
      </w:r>
    </w:p>
    <w:p w14:paraId="143D5C1C" w14:textId="77777777" w:rsidR="00F6306F" w:rsidRPr="00F6306F" w:rsidRDefault="00F6306F" w:rsidP="00F6306F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6306F">
        <w:rPr>
          <w:rFonts w:ascii="Courier New" w:hAnsi="Courier New" w:cs="Courier New"/>
          <w:sz w:val="16"/>
        </w:rPr>
        <w:t>-------------------------------------------------------------</w:t>
      </w:r>
    </w:p>
    <w:p w14:paraId="11036009" w14:textId="77777777" w:rsidR="00F6306F" w:rsidRPr="00F6306F" w:rsidRDefault="00F6306F" w:rsidP="00F6306F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6306F">
        <w:rPr>
          <w:rFonts w:ascii="Courier New" w:hAnsi="Courier New" w:cs="Courier New"/>
          <w:sz w:val="16"/>
        </w:rPr>
        <w:t xml:space="preserve">      Percentiles      Smallest</w:t>
      </w:r>
    </w:p>
    <w:p w14:paraId="49880625" w14:textId="77777777" w:rsidR="00F6306F" w:rsidRPr="00F6306F" w:rsidRDefault="00F6306F" w:rsidP="00F6306F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6306F">
        <w:rPr>
          <w:rFonts w:ascii="Courier New" w:hAnsi="Courier New" w:cs="Courier New"/>
          <w:sz w:val="16"/>
        </w:rPr>
        <w:t xml:space="preserve"> 1%        64.05         30.525</w:t>
      </w:r>
    </w:p>
    <w:p w14:paraId="0260A139" w14:textId="77777777" w:rsidR="00F6306F" w:rsidRPr="00F6306F" w:rsidRDefault="00F6306F" w:rsidP="00F6306F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6306F">
        <w:rPr>
          <w:rFonts w:ascii="Courier New" w:hAnsi="Courier New" w:cs="Courier New"/>
          <w:sz w:val="16"/>
        </w:rPr>
        <w:t xml:space="preserve"> 5%     111.0905         31.952</w:t>
      </w:r>
    </w:p>
    <w:p w14:paraId="5015AAC6" w14:textId="77777777" w:rsidR="00F6306F" w:rsidRPr="00F6306F" w:rsidRDefault="00F6306F" w:rsidP="00F6306F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6306F">
        <w:rPr>
          <w:rFonts w:ascii="Courier New" w:hAnsi="Courier New" w:cs="Courier New"/>
          <w:sz w:val="16"/>
        </w:rPr>
        <w:t>10%     153.5125       32.13598       Obs               5,144</w:t>
      </w:r>
    </w:p>
    <w:p w14:paraId="6A454812" w14:textId="77777777" w:rsidR="00F6306F" w:rsidRPr="00F6306F" w:rsidRDefault="00F6306F" w:rsidP="00F6306F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6306F">
        <w:rPr>
          <w:rFonts w:ascii="Courier New" w:hAnsi="Courier New" w:cs="Courier New"/>
          <w:sz w:val="16"/>
        </w:rPr>
        <w:t>25%     254.0006         32.355       Sum of Wgt.       5,144</w:t>
      </w:r>
    </w:p>
    <w:p w14:paraId="7EEAB8B8" w14:textId="77777777" w:rsidR="00F6306F" w:rsidRPr="00F6306F" w:rsidRDefault="00F6306F" w:rsidP="00F6306F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0DBD776A" w14:textId="77777777" w:rsidR="00F6306F" w:rsidRPr="00F6306F" w:rsidRDefault="00F6306F" w:rsidP="00F6306F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6306F">
        <w:rPr>
          <w:rFonts w:ascii="Courier New" w:hAnsi="Courier New" w:cs="Courier New"/>
          <w:sz w:val="16"/>
        </w:rPr>
        <w:t>50%     419.9034                      Mean           479.7584</w:t>
      </w:r>
    </w:p>
    <w:p w14:paraId="389AC7B1" w14:textId="77777777" w:rsidR="00F6306F" w:rsidRPr="00F6306F" w:rsidRDefault="00F6306F" w:rsidP="00F6306F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6306F">
        <w:rPr>
          <w:rFonts w:ascii="Courier New" w:hAnsi="Courier New" w:cs="Courier New"/>
          <w:sz w:val="16"/>
        </w:rPr>
        <w:t xml:space="preserve">                        Largest       Std. Dev.      292.3652</w:t>
      </w:r>
    </w:p>
    <w:p w14:paraId="24EBB542" w14:textId="77777777" w:rsidR="00F6306F" w:rsidRPr="00F6306F" w:rsidRDefault="00F6306F" w:rsidP="00F6306F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6306F">
        <w:rPr>
          <w:rFonts w:ascii="Courier New" w:hAnsi="Courier New" w:cs="Courier New"/>
          <w:sz w:val="16"/>
        </w:rPr>
        <w:t>75%     645.0512           1175</w:t>
      </w:r>
    </w:p>
    <w:p w14:paraId="0195644C" w14:textId="77777777" w:rsidR="00F6306F" w:rsidRPr="00F6306F" w:rsidRDefault="00F6306F" w:rsidP="00F6306F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6306F">
        <w:rPr>
          <w:rFonts w:ascii="Courier New" w:hAnsi="Courier New" w:cs="Courier New"/>
          <w:sz w:val="16"/>
        </w:rPr>
        <w:t>90%     934.4652           1175       Variance       85477.43</w:t>
      </w:r>
    </w:p>
    <w:p w14:paraId="5B355761" w14:textId="77777777" w:rsidR="00F6306F" w:rsidRPr="00F6306F" w:rsidRDefault="00F6306F" w:rsidP="00F6306F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6306F">
        <w:rPr>
          <w:rFonts w:ascii="Courier New" w:hAnsi="Courier New" w:cs="Courier New"/>
          <w:sz w:val="16"/>
        </w:rPr>
        <w:t>95%     1171.163           1175       Skewness       .8262061</w:t>
      </w:r>
    </w:p>
    <w:p w14:paraId="2865FEAE" w14:textId="297CCBF4" w:rsidR="00866200" w:rsidRDefault="00F6306F" w:rsidP="00F6306F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6306F">
        <w:rPr>
          <w:rFonts w:ascii="Courier New" w:hAnsi="Courier New" w:cs="Courier New"/>
          <w:sz w:val="16"/>
        </w:rPr>
        <w:t>99%         1175           1175       Kurtosis       2.937132</w:t>
      </w:r>
    </w:p>
    <w:p w14:paraId="33A91FF7" w14:textId="7A3C15C7" w:rsidR="00EC421A" w:rsidRDefault="00EC421A" w:rsidP="00F6306F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6E1C6555" w14:textId="77777777" w:rsidR="00EC421A" w:rsidRDefault="00EC421A" w:rsidP="00F6306F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6BE8215D" w14:textId="77777777" w:rsidR="004405E2" w:rsidRDefault="004405E2" w:rsidP="00F6306F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4354E9EA" w14:textId="77777777" w:rsidR="00E659BE" w:rsidRDefault="00E659BE" w:rsidP="00E659BE">
      <w:pPr>
        <w:spacing w:after="120"/>
        <w:ind w:left="720"/>
        <w:rPr>
          <w:rFonts w:ascii="Times New Roman" w:hAnsi="Times New Roman" w:cs="Times New Roman"/>
        </w:rPr>
      </w:pPr>
      <w:r w:rsidRPr="00174038">
        <w:rPr>
          <w:rFonts w:ascii="Times New Roman" w:hAnsi="Times New Roman" w:cs="Times New Roman"/>
          <w:noProof/>
          <w:lang w:val="en-GB"/>
        </w:rPr>
        <w:drawing>
          <wp:inline distT="0" distB="0" distL="0" distR="0" wp14:anchorId="52BEB609" wp14:editId="4397B962">
            <wp:extent cx="5029200" cy="36576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9E9D09" w14:textId="77777777" w:rsidR="004405E2" w:rsidRDefault="004405E2" w:rsidP="00E659BE">
      <w:pPr>
        <w:spacing w:after="120"/>
        <w:ind w:left="720"/>
        <w:rPr>
          <w:rFonts w:ascii="Times New Roman" w:hAnsi="Times New Roman" w:cs="Times New Roman"/>
        </w:rPr>
      </w:pPr>
    </w:p>
    <w:p w14:paraId="7EFB32BD" w14:textId="77777777" w:rsidR="004405E2" w:rsidRPr="004405E2" w:rsidRDefault="00C1016C" w:rsidP="004405E2">
      <w:pPr>
        <w:spacing w:line="240" w:lineRule="auto"/>
        <w:ind w:left="720"/>
        <w:rPr>
          <w:rFonts w:ascii="Courier New" w:hAnsi="Courier New" w:cs="Courier New"/>
          <w:sz w:val="16"/>
        </w:rPr>
      </w:pPr>
      <w:r>
        <w:rPr>
          <w:rFonts w:ascii="Courier New" w:hAnsi="Courier New" w:cs="Courier New"/>
          <w:sz w:val="16"/>
        </w:rPr>
        <w:t xml:space="preserve">. </w:t>
      </w:r>
      <w:r w:rsidR="004405E2" w:rsidRPr="004405E2">
        <w:rPr>
          <w:rFonts w:ascii="Courier New" w:hAnsi="Courier New" w:cs="Courier New"/>
          <w:sz w:val="16"/>
        </w:rPr>
        <w:t>su income</w:t>
      </w:r>
    </w:p>
    <w:p w14:paraId="05D68003" w14:textId="77777777" w:rsidR="004405E2" w:rsidRPr="004405E2" w:rsidRDefault="004405E2" w:rsidP="004405E2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10F9B69A" w14:textId="77777777" w:rsidR="004405E2" w:rsidRPr="004405E2" w:rsidRDefault="004405E2" w:rsidP="004405E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4405E2">
        <w:rPr>
          <w:rFonts w:ascii="Courier New" w:hAnsi="Courier New" w:cs="Courier New"/>
          <w:sz w:val="16"/>
        </w:rPr>
        <w:t xml:space="preserve">    Variable |        Obs        Mean    Std. Dev.       Min        Max</w:t>
      </w:r>
    </w:p>
    <w:p w14:paraId="56DEFEAC" w14:textId="77777777" w:rsidR="004405E2" w:rsidRPr="004405E2" w:rsidRDefault="004405E2" w:rsidP="004405E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4405E2">
        <w:rPr>
          <w:rFonts w:ascii="Courier New" w:hAnsi="Courier New" w:cs="Courier New"/>
          <w:sz w:val="16"/>
        </w:rPr>
        <w:t>-------------+---------------------------------------------------------</w:t>
      </w:r>
    </w:p>
    <w:p w14:paraId="43DCE653" w14:textId="77777777" w:rsidR="004405E2" w:rsidRPr="004405E2" w:rsidRDefault="004405E2" w:rsidP="004405E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4405E2">
        <w:rPr>
          <w:rFonts w:ascii="Courier New" w:hAnsi="Courier New" w:cs="Courier New"/>
          <w:sz w:val="16"/>
        </w:rPr>
        <w:t xml:space="preserve">      income |      5,144    620.4336    359.1557          0    1184.99</w:t>
      </w:r>
    </w:p>
    <w:p w14:paraId="0C7CCFD4" w14:textId="77777777" w:rsidR="004405E2" w:rsidRPr="004405E2" w:rsidRDefault="004405E2" w:rsidP="004405E2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2B3DAB0B" w14:textId="77777777" w:rsidR="00FF4EFE" w:rsidRDefault="00FF4EFE" w:rsidP="004405E2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77D79338" w14:textId="77777777" w:rsidR="00FF4EFE" w:rsidRDefault="00FF4EFE" w:rsidP="004405E2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2437BD76" w14:textId="77777777" w:rsidR="00FF4EFE" w:rsidRDefault="00FF4EFE" w:rsidP="004405E2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096C23EC" w14:textId="77777777" w:rsidR="00FF4EFE" w:rsidRDefault="00FF4EFE" w:rsidP="004405E2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14AAD63A" w14:textId="77777777" w:rsidR="00FF4EFE" w:rsidRDefault="00FF4EFE" w:rsidP="004405E2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1F2DEA93" w14:textId="77777777" w:rsidR="004405E2" w:rsidRPr="004405E2" w:rsidRDefault="00C1016C" w:rsidP="004405E2">
      <w:pPr>
        <w:spacing w:line="240" w:lineRule="auto"/>
        <w:ind w:left="720"/>
        <w:rPr>
          <w:rFonts w:ascii="Courier New" w:hAnsi="Courier New" w:cs="Courier New"/>
          <w:sz w:val="16"/>
        </w:rPr>
      </w:pPr>
      <w:r>
        <w:rPr>
          <w:rFonts w:ascii="Courier New" w:hAnsi="Courier New" w:cs="Courier New"/>
          <w:sz w:val="16"/>
        </w:rPr>
        <w:lastRenderedPageBreak/>
        <w:t xml:space="preserve">. </w:t>
      </w:r>
      <w:r w:rsidR="004405E2" w:rsidRPr="004405E2">
        <w:rPr>
          <w:rFonts w:ascii="Courier New" w:hAnsi="Courier New" w:cs="Courier New"/>
          <w:sz w:val="16"/>
        </w:rPr>
        <w:t>su income, detail</w:t>
      </w:r>
    </w:p>
    <w:p w14:paraId="3F8CCEC9" w14:textId="77777777" w:rsidR="004405E2" w:rsidRPr="004405E2" w:rsidRDefault="004405E2" w:rsidP="004405E2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17E5D681" w14:textId="77777777" w:rsidR="004405E2" w:rsidRPr="004405E2" w:rsidRDefault="004405E2" w:rsidP="004405E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4405E2">
        <w:rPr>
          <w:rFonts w:ascii="Courier New" w:hAnsi="Courier New" w:cs="Courier New"/>
          <w:sz w:val="16"/>
        </w:rPr>
        <w:t xml:space="preserve">                           Income</w:t>
      </w:r>
    </w:p>
    <w:p w14:paraId="6762D267" w14:textId="77777777" w:rsidR="004405E2" w:rsidRPr="004405E2" w:rsidRDefault="004405E2" w:rsidP="004405E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4405E2">
        <w:rPr>
          <w:rFonts w:ascii="Courier New" w:hAnsi="Courier New" w:cs="Courier New"/>
          <w:sz w:val="16"/>
        </w:rPr>
        <w:t>-------------------------------------------------------------</w:t>
      </w:r>
    </w:p>
    <w:p w14:paraId="552E9474" w14:textId="77777777" w:rsidR="004405E2" w:rsidRPr="004405E2" w:rsidRDefault="004405E2" w:rsidP="004405E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4405E2">
        <w:rPr>
          <w:rFonts w:ascii="Courier New" w:hAnsi="Courier New" w:cs="Courier New"/>
          <w:sz w:val="16"/>
        </w:rPr>
        <w:t xml:space="preserve">      Percentiles      Smallest</w:t>
      </w:r>
    </w:p>
    <w:p w14:paraId="77021A93" w14:textId="77777777" w:rsidR="004405E2" w:rsidRPr="004405E2" w:rsidRDefault="004405E2" w:rsidP="004405E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4405E2">
        <w:rPr>
          <w:rFonts w:ascii="Courier New" w:hAnsi="Courier New" w:cs="Courier New"/>
          <w:sz w:val="16"/>
        </w:rPr>
        <w:t xml:space="preserve"> 1%           56              0</w:t>
      </w:r>
    </w:p>
    <w:p w14:paraId="26C283F2" w14:textId="77777777" w:rsidR="004405E2" w:rsidRPr="004405E2" w:rsidRDefault="004405E2" w:rsidP="004405E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4405E2">
        <w:rPr>
          <w:rFonts w:ascii="Courier New" w:hAnsi="Courier New" w:cs="Courier New"/>
          <w:sz w:val="16"/>
        </w:rPr>
        <w:t xml:space="preserve"> 5%        138.1              0</w:t>
      </w:r>
    </w:p>
    <w:p w14:paraId="0F4CAF36" w14:textId="77777777" w:rsidR="004405E2" w:rsidRPr="004405E2" w:rsidRDefault="004405E2" w:rsidP="004405E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4405E2">
        <w:rPr>
          <w:rFonts w:ascii="Courier New" w:hAnsi="Courier New" w:cs="Courier New"/>
          <w:sz w:val="16"/>
        </w:rPr>
        <w:t>10%       180.03              0       Obs               5,144</w:t>
      </w:r>
    </w:p>
    <w:p w14:paraId="0BEA6B5C" w14:textId="77777777" w:rsidR="004405E2" w:rsidRPr="004405E2" w:rsidRDefault="004405E2" w:rsidP="004405E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4405E2">
        <w:rPr>
          <w:rFonts w:ascii="Courier New" w:hAnsi="Courier New" w:cs="Courier New"/>
          <w:sz w:val="16"/>
        </w:rPr>
        <w:t>25%     314.0237              0       Sum of Wgt.       5,144</w:t>
      </w:r>
    </w:p>
    <w:p w14:paraId="3B255980" w14:textId="77777777" w:rsidR="004405E2" w:rsidRPr="004405E2" w:rsidRDefault="004405E2" w:rsidP="004405E2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22E75C5E" w14:textId="77777777" w:rsidR="004405E2" w:rsidRPr="004405E2" w:rsidRDefault="004405E2" w:rsidP="004405E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4405E2">
        <w:rPr>
          <w:rFonts w:ascii="Courier New" w:hAnsi="Courier New" w:cs="Courier New"/>
          <w:sz w:val="16"/>
        </w:rPr>
        <w:t>50%       563.15                      Mean           620.4336</w:t>
      </w:r>
    </w:p>
    <w:p w14:paraId="20CF45F6" w14:textId="77777777" w:rsidR="004405E2" w:rsidRPr="004405E2" w:rsidRDefault="004405E2" w:rsidP="004405E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4405E2">
        <w:rPr>
          <w:rFonts w:ascii="Courier New" w:hAnsi="Courier New" w:cs="Courier New"/>
          <w:sz w:val="16"/>
        </w:rPr>
        <w:t xml:space="preserve">                        Largest       Std. Dev.      359.1557</w:t>
      </w:r>
    </w:p>
    <w:p w14:paraId="4ABBB09A" w14:textId="77777777" w:rsidR="004405E2" w:rsidRPr="004405E2" w:rsidRDefault="004405E2" w:rsidP="004405E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4405E2">
        <w:rPr>
          <w:rFonts w:ascii="Courier New" w:hAnsi="Courier New" w:cs="Courier New"/>
          <w:sz w:val="16"/>
        </w:rPr>
        <w:t>75%      928.087        1184.99</w:t>
      </w:r>
    </w:p>
    <w:p w14:paraId="1D72F3AA" w14:textId="77777777" w:rsidR="004405E2" w:rsidRPr="004405E2" w:rsidRDefault="004405E2" w:rsidP="004405E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4405E2">
        <w:rPr>
          <w:rFonts w:ascii="Courier New" w:hAnsi="Courier New" w:cs="Courier New"/>
          <w:sz w:val="16"/>
        </w:rPr>
        <w:t>90%      1184.99        1184.99       Variance       128992.8</w:t>
      </w:r>
    </w:p>
    <w:p w14:paraId="5DFA93ED" w14:textId="77777777" w:rsidR="004405E2" w:rsidRPr="004405E2" w:rsidRDefault="004405E2" w:rsidP="004405E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4405E2">
        <w:rPr>
          <w:rFonts w:ascii="Courier New" w:hAnsi="Courier New" w:cs="Courier New"/>
          <w:sz w:val="16"/>
        </w:rPr>
        <w:t>95%      1184.99        1184.99       Skewness       .2958553</w:t>
      </w:r>
    </w:p>
    <w:p w14:paraId="7109DCC3" w14:textId="52685966" w:rsidR="004405E2" w:rsidRDefault="004405E2" w:rsidP="004405E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4405E2">
        <w:rPr>
          <w:rFonts w:ascii="Courier New" w:hAnsi="Courier New" w:cs="Courier New"/>
          <w:sz w:val="16"/>
        </w:rPr>
        <w:t>99%      1184.99        1184.99       Kurtosis       1.802326</w:t>
      </w:r>
    </w:p>
    <w:p w14:paraId="083A9113" w14:textId="77777777" w:rsidR="00EC421A" w:rsidRDefault="00EC421A" w:rsidP="004405E2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226713BC" w14:textId="77777777" w:rsidR="004405E2" w:rsidRPr="004405E2" w:rsidRDefault="004405E2" w:rsidP="004405E2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676CE68A" w14:textId="77777777" w:rsidR="00E659BE" w:rsidRDefault="00E659BE" w:rsidP="00E659BE">
      <w:pPr>
        <w:spacing w:after="120"/>
        <w:ind w:left="720"/>
        <w:rPr>
          <w:rFonts w:ascii="Times New Roman" w:hAnsi="Times New Roman" w:cs="Times New Roman"/>
        </w:rPr>
      </w:pPr>
      <w:r w:rsidRPr="00174038">
        <w:rPr>
          <w:rFonts w:ascii="Times New Roman" w:hAnsi="Times New Roman" w:cs="Times New Roman"/>
          <w:noProof/>
          <w:lang w:val="en-GB"/>
        </w:rPr>
        <w:drawing>
          <wp:inline distT="0" distB="0" distL="0" distR="0" wp14:anchorId="174E4336" wp14:editId="30752B63">
            <wp:extent cx="5029200" cy="365760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562DFA" w14:textId="5C29150A" w:rsidR="00E659BE" w:rsidRPr="00554590" w:rsidRDefault="006E5540" w:rsidP="00E659BE">
      <w:pPr>
        <w:spacing w:after="120"/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Top-coding of </w:t>
      </w:r>
      <w:r w:rsidRPr="00086405">
        <w:rPr>
          <w:rFonts w:ascii="Times New Roman" w:hAnsi="Times New Roman" w:cs="Times New Roman"/>
          <w:i/>
          <w:iCs/>
        </w:rPr>
        <w:t>expenditure</w:t>
      </w:r>
      <w:r>
        <w:rPr>
          <w:rFonts w:ascii="Times New Roman" w:hAnsi="Times New Roman" w:cs="Times New Roman"/>
        </w:rPr>
        <w:t xml:space="preserve"> and </w:t>
      </w:r>
      <w:r w:rsidRPr="00086405">
        <w:rPr>
          <w:rFonts w:ascii="Times New Roman" w:hAnsi="Times New Roman" w:cs="Times New Roman"/>
          <w:i/>
          <w:iCs/>
        </w:rPr>
        <w:t>income</w:t>
      </w:r>
      <w:r>
        <w:rPr>
          <w:rFonts w:ascii="Times New Roman" w:hAnsi="Times New Roman" w:cs="Times New Roman"/>
        </w:rPr>
        <w:t xml:space="preserve"> results in a spike at 1175 and 1184.99</w:t>
      </w:r>
      <w:r w:rsidR="00392BB5">
        <w:rPr>
          <w:rFonts w:ascii="Times New Roman" w:hAnsi="Times New Roman" w:cs="Times New Roman"/>
        </w:rPr>
        <w:t xml:space="preserve"> for </w:t>
      </w:r>
      <w:r w:rsidR="00ED0596">
        <w:rPr>
          <w:rFonts w:ascii="Times New Roman" w:hAnsi="Times New Roman" w:cs="Times New Roman"/>
        </w:rPr>
        <w:t xml:space="preserve">each of </w:t>
      </w:r>
      <w:r w:rsidR="00A8266D">
        <w:rPr>
          <w:rFonts w:ascii="Times New Roman" w:hAnsi="Times New Roman" w:cs="Times New Roman"/>
        </w:rPr>
        <w:t>the respective variables</w:t>
      </w:r>
      <w:r>
        <w:rPr>
          <w:rFonts w:ascii="Times New Roman" w:hAnsi="Times New Roman" w:cs="Times New Roman"/>
        </w:rPr>
        <w:t xml:space="preserve">. </w:t>
      </w:r>
      <w:r w:rsidR="000A26E2">
        <w:rPr>
          <w:rFonts w:ascii="Times New Roman" w:hAnsi="Times New Roman" w:cs="Times New Roman"/>
        </w:rPr>
        <w:t xml:space="preserve">One must account for such outliers to prevent them from </w:t>
      </w:r>
      <w:r w:rsidR="00392BB5">
        <w:rPr>
          <w:rFonts w:ascii="Times New Roman" w:hAnsi="Times New Roman" w:cs="Times New Roman"/>
        </w:rPr>
        <w:t xml:space="preserve">unduly influencing any relationship </w:t>
      </w:r>
      <w:r w:rsidR="003B40BA">
        <w:rPr>
          <w:rFonts w:ascii="Times New Roman" w:hAnsi="Times New Roman" w:cs="Times New Roman"/>
        </w:rPr>
        <w:t>involving</w:t>
      </w:r>
      <w:bookmarkStart w:id="0" w:name="_GoBack"/>
      <w:bookmarkEnd w:id="0"/>
      <w:r w:rsidR="000A26E2">
        <w:rPr>
          <w:rFonts w:ascii="Times New Roman" w:hAnsi="Times New Roman" w:cs="Times New Roman"/>
        </w:rPr>
        <w:t xml:space="preserve"> the two variables</w:t>
      </w:r>
      <w:r w:rsidR="00392BB5">
        <w:rPr>
          <w:rFonts w:ascii="Times New Roman" w:hAnsi="Times New Roman" w:cs="Times New Roman"/>
        </w:rPr>
        <w:t>.</w:t>
      </w:r>
    </w:p>
    <w:p w14:paraId="6A2EA370" w14:textId="77777777" w:rsidR="00E659BE" w:rsidRDefault="00E659BE" w:rsidP="00E659BE">
      <w:pPr>
        <w:numPr>
          <w:ilvl w:val="0"/>
          <w:numId w:val="1"/>
        </w:numPr>
        <w:spacing w:after="1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Create two new variables </w:t>
      </w:r>
      <w:r w:rsidRPr="006C25B6">
        <w:rPr>
          <w:rFonts w:ascii="Times New Roman" w:hAnsi="Times New Roman" w:cs="Times New Roman"/>
          <w:i/>
        </w:rPr>
        <w:t>exp</w:t>
      </w:r>
      <w:r>
        <w:rPr>
          <w:rFonts w:ascii="Times New Roman" w:hAnsi="Times New Roman" w:cs="Times New Roman"/>
        </w:rPr>
        <w:t xml:space="preserve"> and </w:t>
      </w:r>
      <w:r w:rsidRPr="006C25B6">
        <w:rPr>
          <w:rFonts w:ascii="Times New Roman" w:hAnsi="Times New Roman" w:cs="Times New Roman"/>
          <w:i/>
        </w:rPr>
        <w:t>inc</w:t>
      </w:r>
      <w:r>
        <w:rPr>
          <w:rFonts w:ascii="Times New Roman" w:hAnsi="Times New Roman" w:cs="Times New Roman"/>
        </w:rPr>
        <w:t xml:space="preserve"> that trims the top 1% of </w:t>
      </w:r>
      <w:r w:rsidRPr="00EC65C0">
        <w:rPr>
          <w:rFonts w:ascii="Times New Roman" w:hAnsi="Times New Roman" w:cs="Times New Roman"/>
          <w:i/>
        </w:rPr>
        <w:t>expenditure</w:t>
      </w:r>
      <w:r>
        <w:rPr>
          <w:rFonts w:ascii="Times New Roman" w:hAnsi="Times New Roman" w:cs="Times New Roman"/>
        </w:rPr>
        <w:t xml:space="preserve"> and </w:t>
      </w:r>
      <w:r w:rsidRPr="00EC65C0">
        <w:rPr>
          <w:rFonts w:ascii="Times New Roman" w:hAnsi="Times New Roman" w:cs="Times New Roman"/>
          <w:i/>
        </w:rPr>
        <w:t>income</w:t>
      </w:r>
      <w:r>
        <w:rPr>
          <w:rFonts w:ascii="Times New Roman" w:hAnsi="Times New Roman" w:cs="Times New Roman"/>
        </w:rPr>
        <w:t xml:space="preserve"> distributions respectively, i.e., replaces the top 1% by .(dot) values. </w:t>
      </w:r>
    </w:p>
    <w:p w14:paraId="1A40F4CE" w14:textId="77777777" w:rsidR="00076CCF" w:rsidRPr="00076CCF" w:rsidRDefault="00C1016C" w:rsidP="00076CCF">
      <w:pPr>
        <w:spacing w:line="240" w:lineRule="auto"/>
        <w:ind w:left="720"/>
        <w:rPr>
          <w:rFonts w:ascii="Courier New" w:hAnsi="Courier New" w:cs="Courier New"/>
          <w:sz w:val="16"/>
        </w:rPr>
      </w:pPr>
      <w:r>
        <w:rPr>
          <w:rFonts w:ascii="Courier New" w:hAnsi="Courier New" w:cs="Courier New"/>
          <w:sz w:val="16"/>
        </w:rPr>
        <w:t xml:space="preserve">. </w:t>
      </w:r>
      <w:r w:rsidR="00076CCF" w:rsidRPr="00076CCF">
        <w:rPr>
          <w:rFonts w:ascii="Courier New" w:hAnsi="Courier New" w:cs="Courier New"/>
          <w:sz w:val="16"/>
        </w:rPr>
        <w:t>clonevar inc = income</w:t>
      </w:r>
    </w:p>
    <w:p w14:paraId="48FC32A4" w14:textId="77777777" w:rsidR="00076CCF" w:rsidRPr="00076CCF" w:rsidRDefault="00076CCF" w:rsidP="00076CCF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0E2F9313" w14:textId="77777777" w:rsidR="00076CCF" w:rsidRPr="00076CCF" w:rsidRDefault="00C1016C" w:rsidP="00076CCF">
      <w:pPr>
        <w:spacing w:line="240" w:lineRule="auto"/>
        <w:ind w:left="720"/>
        <w:rPr>
          <w:rFonts w:ascii="Courier New" w:hAnsi="Courier New" w:cs="Courier New"/>
          <w:sz w:val="16"/>
        </w:rPr>
      </w:pPr>
      <w:r>
        <w:rPr>
          <w:rFonts w:ascii="Courier New" w:hAnsi="Courier New" w:cs="Courier New"/>
          <w:sz w:val="16"/>
        </w:rPr>
        <w:t xml:space="preserve">. </w:t>
      </w:r>
      <w:r w:rsidR="00076CCF" w:rsidRPr="00076CCF">
        <w:rPr>
          <w:rFonts w:ascii="Courier New" w:hAnsi="Courier New" w:cs="Courier New"/>
          <w:sz w:val="16"/>
        </w:rPr>
        <w:t>qui sum income, detail</w:t>
      </w:r>
    </w:p>
    <w:p w14:paraId="5229FD0B" w14:textId="77777777" w:rsidR="00076CCF" w:rsidRPr="00076CCF" w:rsidRDefault="00076CCF" w:rsidP="00076CCF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2FDD713A" w14:textId="77777777" w:rsidR="00076CCF" w:rsidRPr="00076CCF" w:rsidRDefault="00C1016C" w:rsidP="00076CCF">
      <w:pPr>
        <w:spacing w:line="240" w:lineRule="auto"/>
        <w:ind w:left="720"/>
        <w:rPr>
          <w:rFonts w:ascii="Courier New" w:hAnsi="Courier New" w:cs="Courier New"/>
          <w:sz w:val="16"/>
        </w:rPr>
      </w:pPr>
      <w:r>
        <w:rPr>
          <w:rFonts w:ascii="Courier New" w:hAnsi="Courier New" w:cs="Courier New"/>
          <w:sz w:val="16"/>
        </w:rPr>
        <w:t xml:space="preserve">. </w:t>
      </w:r>
      <w:r w:rsidR="00076CCF" w:rsidRPr="00076CCF">
        <w:rPr>
          <w:rFonts w:ascii="Courier New" w:hAnsi="Courier New" w:cs="Courier New"/>
          <w:sz w:val="16"/>
        </w:rPr>
        <w:t>replace inc =. if income&gt;=`r(p99)'</w:t>
      </w:r>
    </w:p>
    <w:p w14:paraId="5D4D9CEE" w14:textId="77777777" w:rsidR="00076CCF" w:rsidRDefault="00076CCF" w:rsidP="00076CCF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076CCF">
        <w:rPr>
          <w:rFonts w:ascii="Courier New" w:hAnsi="Courier New" w:cs="Courier New"/>
          <w:sz w:val="16"/>
        </w:rPr>
        <w:t>(785 real changes made, 785 to missing)</w:t>
      </w:r>
    </w:p>
    <w:p w14:paraId="058A2EA8" w14:textId="77777777" w:rsidR="00076CCF" w:rsidRDefault="00076CCF" w:rsidP="00076CCF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212C8E7E" w14:textId="77777777" w:rsidR="00076CCF" w:rsidRPr="00076CCF" w:rsidRDefault="00C1016C" w:rsidP="00076CCF">
      <w:pPr>
        <w:spacing w:line="240" w:lineRule="auto"/>
        <w:ind w:left="720"/>
        <w:rPr>
          <w:rFonts w:ascii="Courier New" w:hAnsi="Courier New" w:cs="Courier New"/>
          <w:sz w:val="16"/>
        </w:rPr>
      </w:pPr>
      <w:r>
        <w:rPr>
          <w:rFonts w:ascii="Courier New" w:hAnsi="Courier New" w:cs="Courier New"/>
          <w:sz w:val="16"/>
        </w:rPr>
        <w:t xml:space="preserve">. </w:t>
      </w:r>
      <w:r w:rsidR="00076CCF" w:rsidRPr="00076CCF">
        <w:rPr>
          <w:rFonts w:ascii="Courier New" w:hAnsi="Courier New" w:cs="Courier New"/>
          <w:sz w:val="16"/>
        </w:rPr>
        <w:t>clonevar exp = expenditure</w:t>
      </w:r>
    </w:p>
    <w:p w14:paraId="456338BC" w14:textId="77777777" w:rsidR="00076CCF" w:rsidRPr="00076CCF" w:rsidRDefault="00076CCF" w:rsidP="00076CCF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0A8470A6" w14:textId="77777777" w:rsidR="00076CCF" w:rsidRPr="00076CCF" w:rsidRDefault="00C1016C" w:rsidP="00076CCF">
      <w:pPr>
        <w:spacing w:line="240" w:lineRule="auto"/>
        <w:ind w:left="720"/>
        <w:rPr>
          <w:rFonts w:ascii="Courier New" w:hAnsi="Courier New" w:cs="Courier New"/>
          <w:sz w:val="16"/>
        </w:rPr>
      </w:pPr>
      <w:r>
        <w:rPr>
          <w:rFonts w:ascii="Courier New" w:hAnsi="Courier New" w:cs="Courier New"/>
          <w:sz w:val="16"/>
        </w:rPr>
        <w:t xml:space="preserve">. </w:t>
      </w:r>
      <w:r w:rsidR="00076CCF" w:rsidRPr="00076CCF">
        <w:rPr>
          <w:rFonts w:ascii="Courier New" w:hAnsi="Courier New" w:cs="Courier New"/>
          <w:sz w:val="16"/>
        </w:rPr>
        <w:t>qui sum expenditure, detail</w:t>
      </w:r>
    </w:p>
    <w:p w14:paraId="15E23672" w14:textId="77777777" w:rsidR="00076CCF" w:rsidRPr="00076CCF" w:rsidRDefault="00076CCF" w:rsidP="00076CCF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224F785A" w14:textId="77777777" w:rsidR="00076CCF" w:rsidRPr="00076CCF" w:rsidRDefault="00C1016C" w:rsidP="00076CCF">
      <w:pPr>
        <w:spacing w:line="240" w:lineRule="auto"/>
        <w:ind w:left="720"/>
        <w:rPr>
          <w:rFonts w:ascii="Courier New" w:hAnsi="Courier New" w:cs="Courier New"/>
          <w:sz w:val="16"/>
        </w:rPr>
      </w:pPr>
      <w:r>
        <w:rPr>
          <w:rFonts w:ascii="Courier New" w:hAnsi="Courier New" w:cs="Courier New"/>
          <w:sz w:val="16"/>
        </w:rPr>
        <w:t xml:space="preserve">. </w:t>
      </w:r>
      <w:r w:rsidR="00076CCF" w:rsidRPr="00076CCF">
        <w:rPr>
          <w:rFonts w:ascii="Courier New" w:hAnsi="Courier New" w:cs="Courier New"/>
          <w:sz w:val="16"/>
        </w:rPr>
        <w:t xml:space="preserve">replace exp =. if expenditure&gt;=`r(p99)' </w:t>
      </w:r>
    </w:p>
    <w:p w14:paraId="5DC8CC5E" w14:textId="77777777" w:rsidR="00076CCF" w:rsidRPr="00076CCF" w:rsidRDefault="00076CCF" w:rsidP="00076CCF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076CCF">
        <w:rPr>
          <w:rFonts w:ascii="Courier New" w:hAnsi="Courier New" w:cs="Courier New"/>
          <w:sz w:val="16"/>
        </w:rPr>
        <w:t>(256 real changes made, 256 to missing)</w:t>
      </w:r>
    </w:p>
    <w:p w14:paraId="7B550A69" w14:textId="77777777" w:rsidR="00076CCF" w:rsidRPr="00076CCF" w:rsidRDefault="00076CCF" w:rsidP="00076CCF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087D5D4D" w14:textId="77777777" w:rsidR="00076CCF" w:rsidRPr="00076CCF" w:rsidRDefault="00C1016C" w:rsidP="00076CCF">
      <w:pPr>
        <w:spacing w:line="240" w:lineRule="auto"/>
        <w:ind w:left="720"/>
        <w:rPr>
          <w:rFonts w:ascii="Courier New" w:hAnsi="Courier New" w:cs="Courier New"/>
          <w:sz w:val="16"/>
        </w:rPr>
      </w:pPr>
      <w:r>
        <w:rPr>
          <w:rFonts w:ascii="Courier New" w:hAnsi="Courier New" w:cs="Courier New"/>
          <w:sz w:val="16"/>
        </w:rPr>
        <w:t xml:space="preserve">. </w:t>
      </w:r>
      <w:r w:rsidR="00076CCF" w:rsidRPr="00076CCF">
        <w:rPr>
          <w:rFonts w:ascii="Courier New" w:hAnsi="Courier New" w:cs="Courier New"/>
          <w:sz w:val="16"/>
        </w:rPr>
        <w:t>la var exp "Total expenditure"</w:t>
      </w:r>
    </w:p>
    <w:p w14:paraId="4C710FE4" w14:textId="77777777" w:rsidR="00E659BE" w:rsidRPr="00E659BE" w:rsidRDefault="00E659BE" w:rsidP="00E659BE">
      <w:pPr>
        <w:numPr>
          <w:ilvl w:val="0"/>
          <w:numId w:val="1"/>
        </w:numPr>
        <w:spacing w:after="120"/>
        <w:rPr>
          <w:rFonts w:ascii="Times New Roman" w:hAnsi="Times New Roman" w:cs="Times New Roman"/>
        </w:rPr>
      </w:pPr>
      <w:r w:rsidRPr="00554590">
        <w:rPr>
          <w:rFonts w:ascii="Times New Roman" w:hAnsi="Times New Roman" w:cs="Times New Roman"/>
        </w:rPr>
        <w:lastRenderedPageBreak/>
        <w:t>Produce suitably labelled histogram</w:t>
      </w:r>
      <w:r>
        <w:rPr>
          <w:rFonts w:ascii="Times New Roman" w:hAnsi="Times New Roman" w:cs="Times New Roman"/>
        </w:rPr>
        <w:t>s</w:t>
      </w:r>
      <w:r w:rsidRPr="00554590">
        <w:rPr>
          <w:rFonts w:ascii="Times New Roman" w:hAnsi="Times New Roman" w:cs="Times New Roman"/>
        </w:rPr>
        <w:t xml:space="preserve"> of </w:t>
      </w:r>
      <w:r>
        <w:rPr>
          <w:rFonts w:ascii="Times New Roman" w:hAnsi="Times New Roman" w:cs="Times New Roman"/>
          <w:i/>
        </w:rPr>
        <w:t>exp</w:t>
      </w:r>
      <w:r w:rsidRPr="0055459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and </w:t>
      </w:r>
      <w:r w:rsidRPr="009C35F5">
        <w:rPr>
          <w:rFonts w:ascii="Times New Roman" w:hAnsi="Times New Roman" w:cs="Times New Roman"/>
          <w:i/>
        </w:rPr>
        <w:t>inc</w:t>
      </w:r>
      <w:r>
        <w:rPr>
          <w:rFonts w:ascii="Times New Roman" w:hAnsi="Times New Roman" w:cs="Times New Roman"/>
        </w:rPr>
        <w:t xml:space="preserve"> and </w:t>
      </w:r>
      <w:r w:rsidRPr="00554590">
        <w:rPr>
          <w:rFonts w:ascii="Times New Roman" w:hAnsi="Times New Roman" w:cs="Times New Roman"/>
        </w:rPr>
        <w:t>save th</w:t>
      </w:r>
      <w:r>
        <w:rPr>
          <w:rFonts w:ascii="Times New Roman" w:hAnsi="Times New Roman" w:cs="Times New Roman"/>
        </w:rPr>
        <w:t xml:space="preserve">e graphs as </w:t>
      </w:r>
      <w:r w:rsidRPr="00554590">
        <w:rPr>
          <w:rFonts w:ascii="Times New Roman" w:hAnsi="Times New Roman" w:cs="Times New Roman"/>
          <w:i/>
        </w:rPr>
        <w:t>fig1_exercise_sheet1.gph</w:t>
      </w:r>
      <w:r>
        <w:rPr>
          <w:rFonts w:ascii="Times New Roman" w:hAnsi="Times New Roman" w:cs="Times New Roman"/>
          <w:i/>
        </w:rPr>
        <w:t xml:space="preserve"> </w:t>
      </w:r>
      <w:r>
        <w:rPr>
          <w:rFonts w:ascii="Times New Roman" w:hAnsi="Times New Roman" w:cs="Times New Roman"/>
        </w:rPr>
        <w:t xml:space="preserve">and </w:t>
      </w:r>
      <w:r w:rsidRPr="00554590">
        <w:rPr>
          <w:rFonts w:ascii="Times New Roman" w:hAnsi="Times New Roman" w:cs="Times New Roman"/>
          <w:i/>
        </w:rPr>
        <w:t>fig</w:t>
      </w:r>
      <w:r>
        <w:rPr>
          <w:rFonts w:ascii="Times New Roman" w:hAnsi="Times New Roman" w:cs="Times New Roman"/>
          <w:i/>
        </w:rPr>
        <w:t>2</w:t>
      </w:r>
      <w:r w:rsidRPr="00554590">
        <w:rPr>
          <w:rFonts w:ascii="Times New Roman" w:hAnsi="Times New Roman" w:cs="Times New Roman"/>
          <w:i/>
        </w:rPr>
        <w:t>_exercise_sheet1.gph</w:t>
      </w:r>
      <w:r>
        <w:rPr>
          <w:rFonts w:ascii="Times New Roman" w:hAnsi="Times New Roman" w:cs="Times New Roman"/>
          <w:i/>
        </w:rPr>
        <w:t>.</w:t>
      </w:r>
    </w:p>
    <w:p w14:paraId="287B6B28" w14:textId="77777777" w:rsidR="00E659BE" w:rsidRDefault="00E659BE" w:rsidP="00E659BE">
      <w:pPr>
        <w:spacing w:after="120"/>
        <w:ind w:left="720"/>
        <w:rPr>
          <w:rFonts w:ascii="Times New Roman" w:hAnsi="Times New Roman" w:cs="Times New Roman"/>
        </w:rPr>
      </w:pPr>
      <w:r w:rsidRPr="005F08C0">
        <w:rPr>
          <w:rFonts w:ascii="Times New Roman" w:hAnsi="Times New Roman" w:cs="Times New Roman"/>
          <w:noProof/>
          <w:lang w:val="en-GB"/>
        </w:rPr>
        <w:drawing>
          <wp:inline distT="0" distB="0" distL="0" distR="0" wp14:anchorId="1A0E345B" wp14:editId="7503B829">
            <wp:extent cx="5029200" cy="365760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CAA264" w14:textId="77777777" w:rsidR="00E659BE" w:rsidRDefault="00E659BE" w:rsidP="00E659BE">
      <w:pPr>
        <w:spacing w:after="120"/>
        <w:ind w:left="720"/>
        <w:rPr>
          <w:rFonts w:ascii="Times New Roman" w:hAnsi="Times New Roman" w:cs="Times New Roman"/>
        </w:rPr>
      </w:pPr>
      <w:r w:rsidRPr="00643372">
        <w:rPr>
          <w:rFonts w:ascii="Times New Roman" w:hAnsi="Times New Roman" w:cs="Times New Roman"/>
          <w:noProof/>
          <w:lang w:val="en-GB"/>
        </w:rPr>
        <w:drawing>
          <wp:inline distT="0" distB="0" distL="0" distR="0" wp14:anchorId="1DD87F37" wp14:editId="376A2297">
            <wp:extent cx="5029200" cy="365760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2801A8" w14:textId="77777777" w:rsidR="00EC421A" w:rsidRDefault="00EC421A" w:rsidP="00EC421A">
      <w:pPr>
        <w:spacing w:after="120"/>
        <w:ind w:left="720"/>
        <w:rPr>
          <w:rFonts w:ascii="Times New Roman" w:hAnsi="Times New Roman" w:cs="Times New Roman"/>
        </w:rPr>
      </w:pPr>
    </w:p>
    <w:p w14:paraId="0A128CD0" w14:textId="1466F093" w:rsidR="00E659BE" w:rsidRDefault="00E659BE" w:rsidP="00E659BE">
      <w:pPr>
        <w:numPr>
          <w:ilvl w:val="0"/>
          <w:numId w:val="1"/>
        </w:numPr>
        <w:spacing w:after="120"/>
        <w:rPr>
          <w:rFonts w:ascii="Times New Roman" w:hAnsi="Times New Roman" w:cs="Times New Roman"/>
        </w:rPr>
      </w:pPr>
      <w:r w:rsidRPr="00554590">
        <w:rPr>
          <w:rFonts w:ascii="Times New Roman" w:hAnsi="Times New Roman" w:cs="Times New Roman"/>
        </w:rPr>
        <w:t xml:space="preserve">Report summary statistics </w:t>
      </w:r>
      <w:r>
        <w:rPr>
          <w:rFonts w:ascii="Times New Roman" w:hAnsi="Times New Roman" w:cs="Times New Roman"/>
        </w:rPr>
        <w:t xml:space="preserve">of </w:t>
      </w:r>
      <w:r w:rsidRPr="00AA17CF">
        <w:rPr>
          <w:rFonts w:ascii="Times New Roman" w:hAnsi="Times New Roman" w:cs="Times New Roman"/>
          <w:i/>
        </w:rPr>
        <w:t>exp</w:t>
      </w:r>
      <w:r>
        <w:rPr>
          <w:rFonts w:ascii="Times New Roman" w:hAnsi="Times New Roman" w:cs="Times New Roman"/>
        </w:rPr>
        <w:t xml:space="preserve"> </w:t>
      </w:r>
      <w:r w:rsidRPr="00554590">
        <w:rPr>
          <w:rFonts w:ascii="Times New Roman" w:hAnsi="Times New Roman" w:cs="Times New Roman"/>
        </w:rPr>
        <w:t xml:space="preserve">separately for households by their main source of income (based on the variable </w:t>
      </w:r>
      <w:r w:rsidRPr="00554590">
        <w:rPr>
          <w:rFonts w:ascii="Times New Roman" w:hAnsi="Times New Roman" w:cs="Times New Roman"/>
          <w:i/>
        </w:rPr>
        <w:t>maininc</w:t>
      </w:r>
      <w:r>
        <w:rPr>
          <w:rFonts w:ascii="Times New Roman" w:hAnsi="Times New Roman" w:cs="Times New Roman"/>
        </w:rPr>
        <w:t>) – what do you conclude?</w:t>
      </w:r>
    </w:p>
    <w:p w14:paraId="04B0B80C" w14:textId="77777777" w:rsidR="007B4AA7" w:rsidRPr="007B4AA7" w:rsidRDefault="00D642BC" w:rsidP="007B4AA7">
      <w:pPr>
        <w:spacing w:line="240" w:lineRule="auto"/>
        <w:ind w:left="720"/>
        <w:rPr>
          <w:rFonts w:ascii="Courier New" w:hAnsi="Courier New" w:cs="Courier New"/>
          <w:sz w:val="16"/>
        </w:rPr>
      </w:pPr>
      <w:r>
        <w:rPr>
          <w:rFonts w:ascii="Courier New" w:hAnsi="Courier New" w:cs="Courier New"/>
          <w:sz w:val="16"/>
        </w:rPr>
        <w:t xml:space="preserve">. </w:t>
      </w:r>
      <w:r w:rsidR="007B4AA7" w:rsidRPr="007B4AA7">
        <w:rPr>
          <w:rFonts w:ascii="Courier New" w:hAnsi="Courier New" w:cs="Courier New"/>
          <w:sz w:val="16"/>
        </w:rPr>
        <w:t>bys maininc: su exp</w:t>
      </w:r>
    </w:p>
    <w:p w14:paraId="0A91457B" w14:textId="77777777" w:rsidR="00FE0CCC" w:rsidRPr="00FE0CCC" w:rsidRDefault="00FE0CCC" w:rsidP="00FE0CCC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E0CCC">
        <w:rPr>
          <w:rFonts w:ascii="Courier New" w:hAnsi="Courier New" w:cs="Courier New"/>
          <w:sz w:val="16"/>
        </w:rPr>
        <w:lastRenderedPageBreak/>
        <w:t>--------------------------------------------------------------------------------------</w:t>
      </w:r>
    </w:p>
    <w:p w14:paraId="02233E1A" w14:textId="77777777" w:rsidR="00FE0CCC" w:rsidRPr="00FE0CCC" w:rsidRDefault="00FE0CCC" w:rsidP="00FE0CCC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E0CCC">
        <w:rPr>
          <w:rFonts w:ascii="Courier New" w:hAnsi="Courier New" w:cs="Courier New"/>
          <w:sz w:val="16"/>
        </w:rPr>
        <w:t>-&gt; maininc = earnings</w:t>
      </w:r>
    </w:p>
    <w:p w14:paraId="1D122AB0" w14:textId="77777777" w:rsidR="00FE0CCC" w:rsidRPr="00FE0CCC" w:rsidRDefault="00FE0CCC" w:rsidP="00FE0CCC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5CFC611A" w14:textId="77777777" w:rsidR="00FE0CCC" w:rsidRPr="00FE0CCC" w:rsidRDefault="00FE0CCC" w:rsidP="00FE0CCC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E0CCC">
        <w:rPr>
          <w:rFonts w:ascii="Courier New" w:hAnsi="Courier New" w:cs="Courier New"/>
          <w:sz w:val="16"/>
        </w:rPr>
        <w:t xml:space="preserve">    Variable |        Obs        Mean    Std. Dev.       Min        Max</w:t>
      </w:r>
    </w:p>
    <w:p w14:paraId="59261802" w14:textId="77777777" w:rsidR="00FE0CCC" w:rsidRPr="00FE0CCC" w:rsidRDefault="00FE0CCC" w:rsidP="00FE0CCC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E0CCC">
        <w:rPr>
          <w:rFonts w:ascii="Courier New" w:hAnsi="Courier New" w:cs="Courier New"/>
          <w:sz w:val="16"/>
        </w:rPr>
        <w:t>-------------+---------------------------------------------------------</w:t>
      </w:r>
    </w:p>
    <w:p w14:paraId="2573DE58" w14:textId="77777777" w:rsidR="00FE0CCC" w:rsidRPr="00FE0CCC" w:rsidRDefault="00FE0CCC" w:rsidP="00FE0CCC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E0CCC">
        <w:rPr>
          <w:rFonts w:ascii="Courier New" w:hAnsi="Courier New" w:cs="Courier New"/>
          <w:sz w:val="16"/>
        </w:rPr>
        <w:t xml:space="preserve">         exp |      2,637    540.3983    237.4025     38.945   1172.356</w:t>
      </w:r>
    </w:p>
    <w:p w14:paraId="692592BC" w14:textId="77777777" w:rsidR="00FE0CCC" w:rsidRPr="00FE0CCC" w:rsidRDefault="00FE0CCC" w:rsidP="00FE0CCC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617B1C0C" w14:textId="77777777" w:rsidR="00FE0CCC" w:rsidRPr="00FE0CCC" w:rsidRDefault="00FE0CCC" w:rsidP="00FE0CCC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E0CCC">
        <w:rPr>
          <w:rFonts w:ascii="Courier New" w:hAnsi="Courier New" w:cs="Courier New"/>
          <w:sz w:val="16"/>
        </w:rPr>
        <w:t>--------------------------------------------------------------------------------------</w:t>
      </w:r>
    </w:p>
    <w:p w14:paraId="4AEFEBD3" w14:textId="77777777" w:rsidR="00FE0CCC" w:rsidRPr="00FE0CCC" w:rsidRDefault="00FE0CCC" w:rsidP="00FE0CCC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E0CCC">
        <w:rPr>
          <w:rFonts w:ascii="Courier New" w:hAnsi="Courier New" w:cs="Courier New"/>
          <w:sz w:val="16"/>
        </w:rPr>
        <w:t>-&gt; maininc = other so</w:t>
      </w:r>
    </w:p>
    <w:p w14:paraId="7136D3F8" w14:textId="77777777" w:rsidR="00FE0CCC" w:rsidRPr="00FE0CCC" w:rsidRDefault="00FE0CCC" w:rsidP="00FE0CCC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5F6EB486" w14:textId="77777777" w:rsidR="00FE0CCC" w:rsidRPr="00FE0CCC" w:rsidRDefault="00FE0CCC" w:rsidP="00FE0CCC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E0CCC">
        <w:rPr>
          <w:rFonts w:ascii="Courier New" w:hAnsi="Courier New" w:cs="Courier New"/>
          <w:sz w:val="16"/>
        </w:rPr>
        <w:t xml:space="preserve">    Variable |        Obs        Mean    Std. Dev.       Min        Max</w:t>
      </w:r>
    </w:p>
    <w:p w14:paraId="35105405" w14:textId="77777777" w:rsidR="00FE0CCC" w:rsidRPr="00FE0CCC" w:rsidRDefault="00FE0CCC" w:rsidP="00FE0CCC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E0CCC">
        <w:rPr>
          <w:rFonts w:ascii="Courier New" w:hAnsi="Courier New" w:cs="Courier New"/>
          <w:sz w:val="16"/>
        </w:rPr>
        <w:t>-------------+---------------------------------------------------------</w:t>
      </w:r>
    </w:p>
    <w:p w14:paraId="4E740767" w14:textId="77777777" w:rsidR="00421784" w:rsidRPr="00FE0CCC" w:rsidRDefault="00FE0CCC" w:rsidP="00FE0CCC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E0CCC">
        <w:rPr>
          <w:rFonts w:ascii="Courier New" w:hAnsi="Courier New" w:cs="Courier New"/>
          <w:sz w:val="16"/>
        </w:rPr>
        <w:t xml:space="preserve">         exp |      2,251    329.6521    217.9593     30.525   1161.778</w:t>
      </w:r>
    </w:p>
    <w:p w14:paraId="544CCE1D" w14:textId="77777777" w:rsidR="00FE0CCC" w:rsidRDefault="00FE0CCC" w:rsidP="00FE0CCC">
      <w:pPr>
        <w:spacing w:after="120"/>
        <w:ind w:left="720"/>
        <w:rPr>
          <w:rFonts w:ascii="Times New Roman" w:hAnsi="Times New Roman" w:cs="Times New Roman"/>
        </w:rPr>
      </w:pPr>
    </w:p>
    <w:p w14:paraId="218C0441" w14:textId="57EF8454" w:rsidR="00B430AC" w:rsidRDefault="00B430AC" w:rsidP="00FE0CCC">
      <w:pPr>
        <w:spacing w:after="120"/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The weekly expenditure of households with ‘earnings’ as their main source of income is higher, on average, compared to households with ‘other sources’ as their main income source.</w:t>
      </w:r>
      <w:r w:rsidR="006A3787">
        <w:rPr>
          <w:rFonts w:ascii="Times New Roman" w:hAnsi="Times New Roman" w:cs="Times New Roman"/>
        </w:rPr>
        <w:t xml:space="preserve"> We test this formally in Q13 below.</w:t>
      </w:r>
    </w:p>
    <w:p w14:paraId="138C03AA" w14:textId="77777777" w:rsidR="00E659BE" w:rsidRDefault="00E659BE" w:rsidP="00E659BE">
      <w:pPr>
        <w:numPr>
          <w:ilvl w:val="0"/>
          <w:numId w:val="1"/>
        </w:numPr>
        <w:spacing w:after="120"/>
        <w:rPr>
          <w:rFonts w:ascii="Times New Roman" w:hAnsi="Times New Roman" w:cs="Times New Roman"/>
        </w:rPr>
      </w:pPr>
      <w:r w:rsidRPr="00554590">
        <w:rPr>
          <w:rFonts w:ascii="Times New Roman" w:hAnsi="Times New Roman" w:cs="Times New Roman"/>
        </w:rPr>
        <w:t xml:space="preserve">Produce a suitably labelled histogram of </w:t>
      </w:r>
      <w:r w:rsidRPr="00554590">
        <w:rPr>
          <w:rFonts w:ascii="Times New Roman" w:hAnsi="Times New Roman" w:cs="Times New Roman"/>
          <w:i/>
        </w:rPr>
        <w:t>exp</w:t>
      </w:r>
      <w:r>
        <w:rPr>
          <w:rFonts w:ascii="Times New Roman" w:hAnsi="Times New Roman" w:cs="Times New Roman"/>
        </w:rPr>
        <w:t xml:space="preserve"> </w:t>
      </w:r>
      <w:r w:rsidRPr="00554590">
        <w:rPr>
          <w:rFonts w:ascii="Times New Roman" w:hAnsi="Times New Roman" w:cs="Times New Roman"/>
        </w:rPr>
        <w:t xml:space="preserve">separately for households by their main source of income (based on the variable </w:t>
      </w:r>
      <w:r w:rsidRPr="00554590">
        <w:rPr>
          <w:rFonts w:ascii="Times New Roman" w:hAnsi="Times New Roman" w:cs="Times New Roman"/>
          <w:i/>
        </w:rPr>
        <w:t>maininc</w:t>
      </w:r>
      <w:r>
        <w:rPr>
          <w:rFonts w:ascii="Times New Roman" w:hAnsi="Times New Roman" w:cs="Times New Roman"/>
        </w:rPr>
        <w:t>) – what do you conclude?</w:t>
      </w:r>
    </w:p>
    <w:p w14:paraId="7D754042" w14:textId="77777777" w:rsidR="00F7157D" w:rsidRPr="00554590" w:rsidRDefault="00F7157D" w:rsidP="00F7157D">
      <w:pPr>
        <w:spacing w:after="120"/>
        <w:ind w:left="720"/>
        <w:rPr>
          <w:rFonts w:ascii="Times New Roman" w:hAnsi="Times New Roman" w:cs="Times New Roman"/>
        </w:rPr>
      </w:pPr>
      <w:r w:rsidRPr="00471F08">
        <w:rPr>
          <w:rFonts w:ascii="Times New Roman" w:hAnsi="Times New Roman" w:cs="Times New Roman"/>
          <w:noProof/>
          <w:lang w:val="en-GB"/>
        </w:rPr>
        <w:drawing>
          <wp:inline distT="0" distB="0" distL="0" distR="0" wp14:anchorId="14AE8DA0" wp14:editId="077BEFBF">
            <wp:extent cx="5029200" cy="36576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2F2A53" w14:textId="3BD1D4FB" w:rsidR="00891D1C" w:rsidRDefault="00891D1C" w:rsidP="00891D1C">
      <w:pPr>
        <w:spacing w:after="120"/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The expenditure distribution for households reporting ‘other sources’ as their main income source </w:t>
      </w:r>
      <w:r w:rsidR="0018510B">
        <w:rPr>
          <w:rFonts w:ascii="Times New Roman" w:hAnsi="Times New Roman" w:cs="Times New Roman"/>
        </w:rPr>
        <w:t xml:space="preserve">(plot on the right) </w:t>
      </w:r>
      <w:r>
        <w:rPr>
          <w:rFonts w:ascii="Times New Roman" w:hAnsi="Times New Roman" w:cs="Times New Roman"/>
        </w:rPr>
        <w:t>is more positively skewed than those reporting ‘earnings’ as their main income source</w:t>
      </w:r>
      <w:r w:rsidR="0018510B">
        <w:rPr>
          <w:rFonts w:ascii="Times New Roman" w:hAnsi="Times New Roman" w:cs="Times New Roman"/>
        </w:rPr>
        <w:t xml:space="preserve"> (plot on the left)</w:t>
      </w:r>
      <w:r>
        <w:rPr>
          <w:rFonts w:ascii="Times New Roman" w:hAnsi="Times New Roman" w:cs="Times New Roman"/>
        </w:rPr>
        <w:t>.</w:t>
      </w:r>
    </w:p>
    <w:p w14:paraId="2A777FDB" w14:textId="77777777" w:rsidR="00E659BE" w:rsidRDefault="00E659BE" w:rsidP="00E659BE">
      <w:pPr>
        <w:numPr>
          <w:ilvl w:val="0"/>
          <w:numId w:val="1"/>
        </w:numPr>
        <w:spacing w:after="120"/>
        <w:rPr>
          <w:rFonts w:ascii="Times New Roman" w:hAnsi="Times New Roman" w:cs="Times New Roman"/>
        </w:rPr>
      </w:pPr>
      <w:r w:rsidRPr="00554590">
        <w:rPr>
          <w:rFonts w:ascii="Times New Roman" w:hAnsi="Times New Roman" w:cs="Times New Roman"/>
        </w:rPr>
        <w:t xml:space="preserve">Calculate the mean of the variable </w:t>
      </w:r>
      <w:r>
        <w:rPr>
          <w:rFonts w:ascii="Times New Roman" w:hAnsi="Times New Roman" w:cs="Times New Roman"/>
          <w:i/>
        </w:rPr>
        <w:t>exp</w:t>
      </w:r>
      <w:r w:rsidRPr="00554590">
        <w:rPr>
          <w:rFonts w:ascii="Times New Roman" w:hAnsi="Times New Roman" w:cs="Times New Roman"/>
        </w:rPr>
        <w:t xml:space="preserve"> for households with (i) earnings as main income source, internet connection; (ii) earnings as main income source, no internet connection; (ii) other sources of income, internet connection, and (iv) other sources of income, no internet connection (using the variables </w:t>
      </w:r>
      <w:r w:rsidRPr="00554590">
        <w:rPr>
          <w:rFonts w:ascii="Times New Roman" w:hAnsi="Times New Roman" w:cs="Times New Roman"/>
          <w:i/>
        </w:rPr>
        <w:t>maininc</w:t>
      </w:r>
      <w:r w:rsidRPr="00554590">
        <w:rPr>
          <w:rFonts w:ascii="Times New Roman" w:hAnsi="Times New Roman" w:cs="Times New Roman"/>
        </w:rPr>
        <w:t xml:space="preserve"> and </w:t>
      </w:r>
      <w:r w:rsidRPr="00554590">
        <w:rPr>
          <w:rFonts w:ascii="Times New Roman" w:hAnsi="Times New Roman" w:cs="Times New Roman"/>
          <w:i/>
        </w:rPr>
        <w:t>internet</w:t>
      </w:r>
      <w:r>
        <w:rPr>
          <w:rFonts w:ascii="Times New Roman" w:hAnsi="Times New Roman" w:cs="Times New Roman"/>
        </w:rPr>
        <w:t>). [</w:t>
      </w:r>
      <w:r w:rsidRPr="003955CB">
        <w:rPr>
          <w:rFonts w:ascii="Times New Roman" w:hAnsi="Times New Roman" w:cs="Times New Roman"/>
          <w:b/>
        </w:rPr>
        <w:t>Hint</w:t>
      </w:r>
      <w:r>
        <w:rPr>
          <w:rFonts w:ascii="Times New Roman" w:hAnsi="Times New Roman" w:cs="Times New Roman"/>
        </w:rPr>
        <w:t xml:space="preserve">: use the Stata command </w:t>
      </w:r>
      <w:r w:rsidRPr="008A0FF2">
        <w:rPr>
          <w:rFonts w:ascii="Courier New" w:hAnsi="Courier New" w:cs="Courier New"/>
        </w:rPr>
        <w:t>lookfor</w:t>
      </w:r>
      <w:r w:rsidRPr="00EC2777">
        <w:rPr>
          <w:rFonts w:ascii="Times New Roman" w:hAnsi="Times New Roman" w:cs="Times New Roman"/>
          <w:i/>
        </w:rPr>
        <w:t xml:space="preserve"> </w:t>
      </w:r>
      <w:r>
        <w:rPr>
          <w:rFonts w:ascii="Times New Roman" w:hAnsi="Times New Roman" w:cs="Times New Roman"/>
        </w:rPr>
        <w:t>to find the appropriate internet variable]</w:t>
      </w:r>
    </w:p>
    <w:p w14:paraId="4570B5E5" w14:textId="77777777" w:rsidR="003C4172" w:rsidRPr="003C4172" w:rsidRDefault="00D642BC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  <w:r>
        <w:rPr>
          <w:rFonts w:ascii="Courier New" w:hAnsi="Courier New" w:cs="Courier New"/>
          <w:sz w:val="16"/>
        </w:rPr>
        <w:t xml:space="preserve">. </w:t>
      </w:r>
      <w:r w:rsidR="003C4172" w:rsidRPr="003C4172">
        <w:rPr>
          <w:rFonts w:ascii="Courier New" w:hAnsi="Courier New" w:cs="Courier New"/>
          <w:sz w:val="16"/>
        </w:rPr>
        <w:t>gen internet = 0</w:t>
      </w:r>
    </w:p>
    <w:p w14:paraId="0FFEFB05" w14:textId="77777777" w:rsidR="003C4172" w:rsidRPr="003C4172" w:rsidRDefault="003C4172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43F0A6B7" w14:textId="77777777" w:rsidR="003C4172" w:rsidRPr="003C4172" w:rsidRDefault="00D642BC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  <w:r>
        <w:rPr>
          <w:rFonts w:ascii="Courier New" w:hAnsi="Courier New" w:cs="Courier New"/>
          <w:sz w:val="16"/>
        </w:rPr>
        <w:t xml:space="preserve">. </w:t>
      </w:r>
      <w:r w:rsidR="003C4172" w:rsidRPr="003C4172">
        <w:rPr>
          <w:rFonts w:ascii="Courier New" w:hAnsi="Courier New" w:cs="Courier New"/>
          <w:sz w:val="16"/>
        </w:rPr>
        <w:t>replace internet = 1 if A172 == 1</w:t>
      </w:r>
    </w:p>
    <w:p w14:paraId="0238814B" w14:textId="77777777" w:rsidR="003C4172" w:rsidRPr="003C4172" w:rsidRDefault="003C4172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3C4172">
        <w:rPr>
          <w:rFonts w:ascii="Courier New" w:hAnsi="Courier New" w:cs="Courier New"/>
          <w:sz w:val="16"/>
        </w:rPr>
        <w:t>(4,232 real changes made)</w:t>
      </w:r>
    </w:p>
    <w:p w14:paraId="4CC4C04F" w14:textId="77777777" w:rsidR="003C4172" w:rsidRPr="003C4172" w:rsidRDefault="003C4172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33127B08" w14:textId="77777777" w:rsidR="003C4172" w:rsidRPr="003C4172" w:rsidRDefault="00D642BC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  <w:r>
        <w:rPr>
          <w:rFonts w:ascii="Courier New" w:hAnsi="Courier New" w:cs="Courier New"/>
          <w:sz w:val="16"/>
        </w:rPr>
        <w:lastRenderedPageBreak/>
        <w:t xml:space="preserve">. </w:t>
      </w:r>
      <w:r w:rsidR="003C4172" w:rsidRPr="003C4172">
        <w:rPr>
          <w:rFonts w:ascii="Courier New" w:hAnsi="Courier New" w:cs="Courier New"/>
          <w:sz w:val="16"/>
        </w:rPr>
        <w:t xml:space="preserve">bys maininc internet: su exp    </w:t>
      </w:r>
    </w:p>
    <w:p w14:paraId="6706B4B3" w14:textId="77777777" w:rsidR="003C4172" w:rsidRPr="003C4172" w:rsidRDefault="003C4172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074F2C38" w14:textId="77777777" w:rsidR="003C4172" w:rsidRPr="003C4172" w:rsidRDefault="003C4172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3C4172">
        <w:rPr>
          <w:rFonts w:ascii="Courier New" w:hAnsi="Courier New" w:cs="Courier New"/>
          <w:sz w:val="16"/>
        </w:rPr>
        <w:t>--------------------------------------------------------------------------------------</w:t>
      </w:r>
    </w:p>
    <w:p w14:paraId="0360171F" w14:textId="77777777" w:rsidR="003C4172" w:rsidRPr="003C4172" w:rsidRDefault="003C4172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3C4172">
        <w:rPr>
          <w:rFonts w:ascii="Courier New" w:hAnsi="Courier New" w:cs="Courier New"/>
          <w:sz w:val="16"/>
        </w:rPr>
        <w:t>-&gt; maininc = earnings, internet = 0</w:t>
      </w:r>
    </w:p>
    <w:p w14:paraId="1863AB46" w14:textId="77777777" w:rsidR="003C4172" w:rsidRPr="003C4172" w:rsidRDefault="003C4172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42AE59F2" w14:textId="77777777" w:rsidR="003C4172" w:rsidRPr="003C4172" w:rsidRDefault="003C4172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3C4172">
        <w:rPr>
          <w:rFonts w:ascii="Courier New" w:hAnsi="Courier New" w:cs="Courier New"/>
          <w:sz w:val="16"/>
        </w:rPr>
        <w:t xml:space="preserve">    Variable |        Obs        Mean    Std. Dev.       Min        Max</w:t>
      </w:r>
    </w:p>
    <w:p w14:paraId="35BD77A0" w14:textId="77777777" w:rsidR="003C4172" w:rsidRPr="003C4172" w:rsidRDefault="003C4172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3C4172">
        <w:rPr>
          <w:rFonts w:ascii="Courier New" w:hAnsi="Courier New" w:cs="Courier New"/>
          <w:sz w:val="16"/>
        </w:rPr>
        <w:t>-------------+---------------------------------------------------------</w:t>
      </w:r>
    </w:p>
    <w:p w14:paraId="40A2FF61" w14:textId="77777777" w:rsidR="003C4172" w:rsidRPr="003C4172" w:rsidRDefault="003C4172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3C4172">
        <w:rPr>
          <w:rFonts w:ascii="Courier New" w:hAnsi="Courier New" w:cs="Courier New"/>
          <w:sz w:val="16"/>
        </w:rPr>
        <w:t xml:space="preserve">         exp |        158    321.5789    169.7532   64.01518   1034.258</w:t>
      </w:r>
    </w:p>
    <w:p w14:paraId="482C064D" w14:textId="77777777" w:rsidR="003C4172" w:rsidRPr="003C4172" w:rsidRDefault="003C4172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5BFA9E8C" w14:textId="77777777" w:rsidR="003C4172" w:rsidRPr="003C4172" w:rsidRDefault="003C4172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3C4172">
        <w:rPr>
          <w:rFonts w:ascii="Courier New" w:hAnsi="Courier New" w:cs="Courier New"/>
          <w:sz w:val="16"/>
        </w:rPr>
        <w:t>--------------------------------------------------------------------------------------</w:t>
      </w:r>
    </w:p>
    <w:p w14:paraId="38A15440" w14:textId="77777777" w:rsidR="003C4172" w:rsidRPr="003C4172" w:rsidRDefault="003C4172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3C4172">
        <w:rPr>
          <w:rFonts w:ascii="Courier New" w:hAnsi="Courier New" w:cs="Courier New"/>
          <w:sz w:val="16"/>
        </w:rPr>
        <w:t>-&gt; maininc = earnings, internet = 1</w:t>
      </w:r>
    </w:p>
    <w:p w14:paraId="2029EA9A" w14:textId="77777777" w:rsidR="003C4172" w:rsidRPr="003C4172" w:rsidRDefault="003C4172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0319D723" w14:textId="77777777" w:rsidR="003C4172" w:rsidRPr="003C4172" w:rsidRDefault="003C4172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3C4172">
        <w:rPr>
          <w:rFonts w:ascii="Courier New" w:hAnsi="Courier New" w:cs="Courier New"/>
          <w:sz w:val="16"/>
        </w:rPr>
        <w:t xml:space="preserve">    Variable |        Obs        Mean    Std. Dev.       Min        Max</w:t>
      </w:r>
    </w:p>
    <w:p w14:paraId="115F0E3E" w14:textId="77777777" w:rsidR="003C4172" w:rsidRPr="003C4172" w:rsidRDefault="003C4172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3C4172">
        <w:rPr>
          <w:rFonts w:ascii="Courier New" w:hAnsi="Courier New" w:cs="Courier New"/>
          <w:sz w:val="16"/>
        </w:rPr>
        <w:t>-------------+---------------------------------------------------------</w:t>
      </w:r>
    </w:p>
    <w:p w14:paraId="06B220AB" w14:textId="77777777" w:rsidR="003C4172" w:rsidRPr="003C4172" w:rsidRDefault="003C4172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3C4172">
        <w:rPr>
          <w:rFonts w:ascii="Courier New" w:hAnsi="Courier New" w:cs="Courier New"/>
          <w:sz w:val="16"/>
        </w:rPr>
        <w:t xml:space="preserve">         exp |      2,479    554.3448    234.2653     38.945   1172.356</w:t>
      </w:r>
    </w:p>
    <w:p w14:paraId="7A9BF6D1" w14:textId="77777777" w:rsidR="003C4172" w:rsidRPr="003C4172" w:rsidRDefault="003C4172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4C58A0B1" w14:textId="77777777" w:rsidR="003C4172" w:rsidRPr="003C4172" w:rsidRDefault="003C4172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3C4172">
        <w:rPr>
          <w:rFonts w:ascii="Courier New" w:hAnsi="Courier New" w:cs="Courier New"/>
          <w:sz w:val="16"/>
        </w:rPr>
        <w:t>--------------------------------------------------------------------------------------</w:t>
      </w:r>
    </w:p>
    <w:p w14:paraId="7F198E5F" w14:textId="77777777" w:rsidR="003C4172" w:rsidRPr="003C4172" w:rsidRDefault="003C4172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3C4172">
        <w:rPr>
          <w:rFonts w:ascii="Courier New" w:hAnsi="Courier New" w:cs="Courier New"/>
          <w:sz w:val="16"/>
        </w:rPr>
        <w:t>-&gt; maininc = other so, internet = 0</w:t>
      </w:r>
    </w:p>
    <w:p w14:paraId="1277DE2E" w14:textId="77777777" w:rsidR="003C4172" w:rsidRPr="003C4172" w:rsidRDefault="003C4172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1B93545E" w14:textId="77777777" w:rsidR="003C4172" w:rsidRPr="003C4172" w:rsidRDefault="003C4172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3C4172">
        <w:rPr>
          <w:rFonts w:ascii="Courier New" w:hAnsi="Courier New" w:cs="Courier New"/>
          <w:sz w:val="16"/>
        </w:rPr>
        <w:t xml:space="preserve">    Variable |        Obs        Mean    Std. Dev.       Min        Max</w:t>
      </w:r>
    </w:p>
    <w:p w14:paraId="7E1862D3" w14:textId="77777777" w:rsidR="003C4172" w:rsidRPr="003C4172" w:rsidRDefault="003C4172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3C4172">
        <w:rPr>
          <w:rFonts w:ascii="Courier New" w:hAnsi="Courier New" w:cs="Courier New"/>
          <w:sz w:val="16"/>
        </w:rPr>
        <w:t>-------------+---------------------------------------------------------</w:t>
      </w:r>
    </w:p>
    <w:p w14:paraId="08944034" w14:textId="77777777" w:rsidR="003C4172" w:rsidRPr="003C4172" w:rsidRDefault="003C4172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3C4172">
        <w:rPr>
          <w:rFonts w:ascii="Courier New" w:hAnsi="Courier New" w:cs="Courier New"/>
          <w:sz w:val="16"/>
        </w:rPr>
        <w:t xml:space="preserve">         exp |        749    209.0654    133.4172     30.525   982.8839</w:t>
      </w:r>
    </w:p>
    <w:p w14:paraId="3A6FAEA2" w14:textId="77777777" w:rsidR="003C4172" w:rsidRPr="003C4172" w:rsidRDefault="003C4172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698B48FA" w14:textId="77777777" w:rsidR="003C4172" w:rsidRPr="003C4172" w:rsidRDefault="003C4172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3C4172">
        <w:rPr>
          <w:rFonts w:ascii="Courier New" w:hAnsi="Courier New" w:cs="Courier New"/>
          <w:sz w:val="16"/>
        </w:rPr>
        <w:t>--------------------------------------------------------------------------------------</w:t>
      </w:r>
    </w:p>
    <w:p w14:paraId="1F7B8DA4" w14:textId="77777777" w:rsidR="003C4172" w:rsidRPr="003C4172" w:rsidRDefault="003C4172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3C4172">
        <w:rPr>
          <w:rFonts w:ascii="Courier New" w:hAnsi="Courier New" w:cs="Courier New"/>
          <w:sz w:val="16"/>
        </w:rPr>
        <w:t>-&gt; maininc = other so, internet = 1</w:t>
      </w:r>
    </w:p>
    <w:p w14:paraId="61F598DA" w14:textId="77777777" w:rsidR="003C4172" w:rsidRPr="003C4172" w:rsidRDefault="003C4172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25F5DFF4" w14:textId="77777777" w:rsidR="003C4172" w:rsidRPr="003C4172" w:rsidRDefault="003C4172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3C4172">
        <w:rPr>
          <w:rFonts w:ascii="Courier New" w:hAnsi="Courier New" w:cs="Courier New"/>
          <w:sz w:val="16"/>
        </w:rPr>
        <w:t xml:space="preserve">    Variable |        Obs        Mean    Std. Dev.       Min        Max</w:t>
      </w:r>
    </w:p>
    <w:p w14:paraId="649D57AC" w14:textId="77777777" w:rsidR="003C4172" w:rsidRPr="003C4172" w:rsidRDefault="003C4172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3C4172">
        <w:rPr>
          <w:rFonts w:ascii="Courier New" w:hAnsi="Courier New" w:cs="Courier New"/>
          <w:sz w:val="16"/>
        </w:rPr>
        <w:t>-------------+---------------------------------------------------------</w:t>
      </w:r>
    </w:p>
    <w:p w14:paraId="03395EFE" w14:textId="77777777" w:rsidR="003C4172" w:rsidRDefault="003C4172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3C4172">
        <w:rPr>
          <w:rFonts w:ascii="Courier New" w:hAnsi="Courier New" w:cs="Courier New"/>
          <w:sz w:val="16"/>
        </w:rPr>
        <w:t xml:space="preserve">         exp |      1,502    389.7849    226.8636      45.58   1161.778</w:t>
      </w:r>
    </w:p>
    <w:p w14:paraId="4AFDF344" w14:textId="77777777" w:rsidR="008B7F84" w:rsidRDefault="008B7F84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0B6A4C01" w14:textId="77777777" w:rsidR="00F80CF5" w:rsidRPr="003C4172" w:rsidRDefault="00F80CF5" w:rsidP="003C4172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07F273BF" w14:textId="77777777" w:rsidR="00E659BE" w:rsidRDefault="00E659BE" w:rsidP="00E659BE">
      <w:pPr>
        <w:numPr>
          <w:ilvl w:val="0"/>
          <w:numId w:val="1"/>
        </w:numPr>
        <w:spacing w:after="120"/>
        <w:rPr>
          <w:rFonts w:ascii="Times New Roman" w:hAnsi="Times New Roman" w:cs="Times New Roman"/>
        </w:rPr>
      </w:pPr>
      <w:r w:rsidRPr="00554590">
        <w:rPr>
          <w:rFonts w:ascii="Times New Roman" w:hAnsi="Times New Roman" w:cs="Times New Roman"/>
        </w:rPr>
        <w:t xml:space="preserve">Test the hypothesis of no difference in </w:t>
      </w:r>
      <w:r w:rsidRPr="00AA2FFC">
        <w:rPr>
          <w:rFonts w:ascii="Times New Roman" w:hAnsi="Times New Roman" w:cs="Times New Roman"/>
          <w:i/>
        </w:rPr>
        <w:t>exp</w:t>
      </w:r>
      <w:r w:rsidRPr="00554590">
        <w:rPr>
          <w:rFonts w:ascii="Times New Roman" w:hAnsi="Times New Roman" w:cs="Times New Roman"/>
        </w:rPr>
        <w:t xml:space="preserve"> between households with earnings and other sources as their main source of income</w:t>
      </w:r>
      <w:r>
        <w:rPr>
          <w:rFonts w:ascii="Times New Roman" w:hAnsi="Times New Roman" w:cs="Times New Roman"/>
        </w:rPr>
        <w:t>.</w:t>
      </w:r>
    </w:p>
    <w:p w14:paraId="7B4F0E65" w14:textId="77777777" w:rsidR="00F6776C" w:rsidRPr="00F6776C" w:rsidRDefault="00D642BC" w:rsidP="00F6776C">
      <w:pPr>
        <w:spacing w:line="240" w:lineRule="auto"/>
        <w:ind w:left="720"/>
        <w:rPr>
          <w:rFonts w:ascii="Courier New" w:hAnsi="Courier New" w:cs="Courier New"/>
          <w:sz w:val="16"/>
        </w:rPr>
      </w:pPr>
      <w:r>
        <w:rPr>
          <w:rFonts w:ascii="Courier New" w:hAnsi="Courier New" w:cs="Courier New"/>
          <w:sz w:val="16"/>
        </w:rPr>
        <w:t xml:space="preserve">. </w:t>
      </w:r>
      <w:r w:rsidR="00F6776C" w:rsidRPr="00F6776C">
        <w:rPr>
          <w:rFonts w:ascii="Courier New" w:hAnsi="Courier New" w:cs="Courier New"/>
          <w:sz w:val="16"/>
        </w:rPr>
        <w:t>ttest exp, by(maininc) unequal</w:t>
      </w:r>
    </w:p>
    <w:p w14:paraId="22E838BF" w14:textId="77777777" w:rsidR="00F6776C" w:rsidRPr="00F6776C" w:rsidRDefault="00F6776C" w:rsidP="00F6776C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41D5BB32" w14:textId="77777777" w:rsidR="00F6776C" w:rsidRPr="00F6776C" w:rsidRDefault="00F6776C" w:rsidP="00F6776C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6776C">
        <w:rPr>
          <w:rFonts w:ascii="Courier New" w:hAnsi="Courier New" w:cs="Courier New"/>
          <w:sz w:val="16"/>
        </w:rPr>
        <w:t>Two-sample t test with unequal variances</w:t>
      </w:r>
    </w:p>
    <w:p w14:paraId="3F7B55C4" w14:textId="77777777" w:rsidR="00F6776C" w:rsidRPr="00F6776C" w:rsidRDefault="00F6776C" w:rsidP="00F6776C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6776C">
        <w:rPr>
          <w:rFonts w:ascii="Courier New" w:hAnsi="Courier New" w:cs="Courier New"/>
          <w:sz w:val="16"/>
        </w:rPr>
        <w:t>------------------------------------------------------------------------------</w:t>
      </w:r>
    </w:p>
    <w:p w14:paraId="7996098E" w14:textId="77777777" w:rsidR="00F6776C" w:rsidRPr="00F6776C" w:rsidRDefault="00F6776C" w:rsidP="00F6776C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6776C">
        <w:rPr>
          <w:rFonts w:ascii="Courier New" w:hAnsi="Courier New" w:cs="Courier New"/>
          <w:sz w:val="16"/>
        </w:rPr>
        <w:t xml:space="preserve">   Group |     Obs        Mean    Std. Err.   Std. Dev.   [95% Conf. Interval]</w:t>
      </w:r>
    </w:p>
    <w:p w14:paraId="0BF98620" w14:textId="77777777" w:rsidR="00F6776C" w:rsidRPr="00F6776C" w:rsidRDefault="00F6776C" w:rsidP="00F6776C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6776C">
        <w:rPr>
          <w:rFonts w:ascii="Courier New" w:hAnsi="Courier New" w:cs="Courier New"/>
          <w:sz w:val="16"/>
        </w:rPr>
        <w:t>---------+--------------------------------------------------------------------</w:t>
      </w:r>
    </w:p>
    <w:p w14:paraId="7E9B1EB6" w14:textId="77777777" w:rsidR="00F6776C" w:rsidRPr="00F6776C" w:rsidRDefault="00F6776C" w:rsidP="00F6776C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6776C">
        <w:rPr>
          <w:rFonts w:ascii="Courier New" w:hAnsi="Courier New" w:cs="Courier New"/>
          <w:sz w:val="16"/>
        </w:rPr>
        <w:t>earnings |   2,637    540.3983    4.623068    237.4025    531.3331    549.4635</w:t>
      </w:r>
    </w:p>
    <w:p w14:paraId="1FF628F3" w14:textId="77777777" w:rsidR="00F6776C" w:rsidRPr="00F6776C" w:rsidRDefault="00F6776C" w:rsidP="00F6776C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6776C">
        <w:rPr>
          <w:rFonts w:ascii="Courier New" w:hAnsi="Courier New" w:cs="Courier New"/>
          <w:sz w:val="16"/>
        </w:rPr>
        <w:t>other so |   2,251    329.6521    4.593965    217.9593    320.6433     338.661</w:t>
      </w:r>
    </w:p>
    <w:p w14:paraId="418DBD6E" w14:textId="77777777" w:rsidR="00F6776C" w:rsidRPr="00F6776C" w:rsidRDefault="00F6776C" w:rsidP="00F6776C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6776C">
        <w:rPr>
          <w:rFonts w:ascii="Courier New" w:hAnsi="Courier New" w:cs="Courier New"/>
          <w:sz w:val="16"/>
        </w:rPr>
        <w:t>---------+--------------------------------------------------------------------</w:t>
      </w:r>
    </w:p>
    <w:p w14:paraId="75A905EA" w14:textId="77777777" w:rsidR="00F6776C" w:rsidRPr="00F6776C" w:rsidRDefault="00F6776C" w:rsidP="00F6776C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6776C">
        <w:rPr>
          <w:rFonts w:ascii="Courier New" w:hAnsi="Courier New" w:cs="Courier New"/>
          <w:sz w:val="16"/>
        </w:rPr>
        <w:t>combined |   4,888    443.3464    3.598868    251.6121     436.291    450.4018</w:t>
      </w:r>
    </w:p>
    <w:p w14:paraId="7054E3DB" w14:textId="77777777" w:rsidR="00F6776C" w:rsidRPr="00F6776C" w:rsidRDefault="00F6776C" w:rsidP="00F6776C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6776C">
        <w:rPr>
          <w:rFonts w:ascii="Courier New" w:hAnsi="Courier New" w:cs="Courier New"/>
          <w:sz w:val="16"/>
        </w:rPr>
        <w:t>---------+--------------------------------------------------------------------</w:t>
      </w:r>
    </w:p>
    <w:p w14:paraId="03B64086" w14:textId="77777777" w:rsidR="00F6776C" w:rsidRPr="00F6776C" w:rsidRDefault="00F6776C" w:rsidP="00F6776C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6776C">
        <w:rPr>
          <w:rFonts w:ascii="Courier New" w:hAnsi="Courier New" w:cs="Courier New"/>
          <w:sz w:val="16"/>
        </w:rPr>
        <w:t xml:space="preserve">    diff |            210.7462    6.517459                 197.969    223.5233</w:t>
      </w:r>
    </w:p>
    <w:p w14:paraId="01D600D1" w14:textId="77777777" w:rsidR="00F6776C" w:rsidRPr="00F6776C" w:rsidRDefault="00F6776C" w:rsidP="00F6776C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6776C">
        <w:rPr>
          <w:rFonts w:ascii="Courier New" w:hAnsi="Courier New" w:cs="Courier New"/>
          <w:sz w:val="16"/>
        </w:rPr>
        <w:t>------------------------------------------------------------------------------</w:t>
      </w:r>
    </w:p>
    <w:p w14:paraId="09EA04E1" w14:textId="77777777" w:rsidR="00F6776C" w:rsidRPr="00F6776C" w:rsidRDefault="00F6776C" w:rsidP="00F6776C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6776C">
        <w:rPr>
          <w:rFonts w:ascii="Courier New" w:hAnsi="Courier New" w:cs="Courier New"/>
          <w:sz w:val="16"/>
        </w:rPr>
        <w:t xml:space="preserve">    diff = mean(earnings) - mean(other so)                        t =  32.3356</w:t>
      </w:r>
    </w:p>
    <w:p w14:paraId="71C9F2FF" w14:textId="77777777" w:rsidR="00F6776C" w:rsidRPr="00F6776C" w:rsidRDefault="00F6776C" w:rsidP="00F6776C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6776C">
        <w:rPr>
          <w:rFonts w:ascii="Courier New" w:hAnsi="Courier New" w:cs="Courier New"/>
          <w:sz w:val="16"/>
        </w:rPr>
        <w:t>Ho: diff = 0                     Satterthwaite's degrees of freedom =  4860.16</w:t>
      </w:r>
    </w:p>
    <w:p w14:paraId="6B7C0780" w14:textId="77777777" w:rsidR="00F6776C" w:rsidRPr="00F6776C" w:rsidRDefault="00F6776C" w:rsidP="00F6776C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1038B98E" w14:textId="77777777" w:rsidR="00F6776C" w:rsidRPr="00F6776C" w:rsidRDefault="00F6776C" w:rsidP="00F6776C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6776C">
        <w:rPr>
          <w:rFonts w:ascii="Courier New" w:hAnsi="Courier New" w:cs="Courier New"/>
          <w:sz w:val="16"/>
        </w:rPr>
        <w:t xml:space="preserve">    Ha: diff &lt; 0                 Ha: diff != 0                 Ha: diff &gt; 0</w:t>
      </w:r>
    </w:p>
    <w:p w14:paraId="6B334065" w14:textId="77777777" w:rsidR="00F6776C" w:rsidRDefault="00F6776C" w:rsidP="00F6776C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F6776C">
        <w:rPr>
          <w:rFonts w:ascii="Courier New" w:hAnsi="Courier New" w:cs="Courier New"/>
          <w:sz w:val="16"/>
        </w:rPr>
        <w:t xml:space="preserve"> Pr(T &lt; t) = 1.0000         Pr(|T| &gt; |t|) = 0.0000          Pr(T &gt; t) = 0.0000</w:t>
      </w:r>
    </w:p>
    <w:p w14:paraId="283A4B4B" w14:textId="77777777" w:rsidR="00935C11" w:rsidRDefault="00935C11" w:rsidP="00F6776C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5F674599" w14:textId="77777777" w:rsidR="00935C11" w:rsidRPr="00935C11" w:rsidRDefault="00935C11" w:rsidP="00F6776C">
      <w:pPr>
        <w:spacing w:line="240" w:lineRule="auto"/>
        <w:ind w:left="720"/>
        <w:rPr>
          <w:rFonts w:ascii="Times New Roman" w:hAnsi="Times New Roman" w:cs="Times New Roman"/>
        </w:rPr>
      </w:pPr>
      <w:r w:rsidRPr="00935C11">
        <w:rPr>
          <w:rFonts w:ascii="Times New Roman" w:hAnsi="Times New Roman" w:cs="Times New Roman"/>
        </w:rPr>
        <w:t xml:space="preserve">Thus, we reject the hypothesis of no difference in </w:t>
      </w:r>
      <w:r w:rsidRPr="00BC47F6">
        <w:rPr>
          <w:rFonts w:ascii="Times New Roman" w:hAnsi="Times New Roman" w:cs="Times New Roman"/>
          <w:i/>
        </w:rPr>
        <w:t>exp</w:t>
      </w:r>
      <w:r w:rsidRPr="00935C11">
        <w:rPr>
          <w:rFonts w:ascii="Times New Roman" w:hAnsi="Times New Roman" w:cs="Times New Roman"/>
        </w:rPr>
        <w:t xml:space="preserve"> between households with earnings and other sources as their main source of income.</w:t>
      </w:r>
    </w:p>
    <w:p w14:paraId="17E5F81E" w14:textId="77777777" w:rsidR="00F6776C" w:rsidRPr="00F6776C" w:rsidRDefault="00F6776C" w:rsidP="00F6776C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6C6C6233" w14:textId="77777777" w:rsidR="00E659BE" w:rsidRDefault="00E659BE" w:rsidP="00E659BE">
      <w:pPr>
        <w:numPr>
          <w:ilvl w:val="0"/>
          <w:numId w:val="1"/>
        </w:numPr>
        <w:spacing w:after="120"/>
        <w:rPr>
          <w:rFonts w:ascii="Times New Roman" w:hAnsi="Times New Roman" w:cs="Times New Roman"/>
        </w:rPr>
      </w:pPr>
      <w:r w:rsidRPr="00554590">
        <w:rPr>
          <w:rFonts w:ascii="Times New Roman" w:hAnsi="Times New Roman" w:cs="Times New Roman"/>
        </w:rPr>
        <w:t xml:space="preserve">Test the hypothesis of no differences in </w:t>
      </w:r>
      <w:r w:rsidRPr="00AA2FFC">
        <w:rPr>
          <w:rFonts w:ascii="Times New Roman" w:hAnsi="Times New Roman" w:cs="Times New Roman"/>
          <w:i/>
        </w:rPr>
        <w:t>exp</w:t>
      </w:r>
      <w:r w:rsidRPr="00554590">
        <w:rPr>
          <w:rFonts w:ascii="Times New Roman" w:hAnsi="Times New Roman" w:cs="Times New Roman"/>
        </w:rPr>
        <w:t xml:space="preserve"> between households with an internet connection and those without an internet connection</w:t>
      </w:r>
      <w:r>
        <w:rPr>
          <w:rFonts w:ascii="Times New Roman" w:hAnsi="Times New Roman" w:cs="Times New Roman"/>
        </w:rPr>
        <w:t>.</w:t>
      </w:r>
    </w:p>
    <w:p w14:paraId="15002D6D" w14:textId="77777777" w:rsidR="00213986" w:rsidRPr="00213986" w:rsidRDefault="00D642BC" w:rsidP="00213986">
      <w:pPr>
        <w:spacing w:line="240" w:lineRule="auto"/>
        <w:ind w:left="720"/>
        <w:rPr>
          <w:rFonts w:ascii="Courier New" w:hAnsi="Courier New" w:cs="Courier New"/>
          <w:sz w:val="16"/>
        </w:rPr>
      </w:pPr>
      <w:r>
        <w:rPr>
          <w:rFonts w:ascii="Courier New" w:hAnsi="Courier New" w:cs="Courier New"/>
          <w:sz w:val="16"/>
        </w:rPr>
        <w:t xml:space="preserve">. </w:t>
      </w:r>
      <w:r w:rsidR="00213986" w:rsidRPr="00213986">
        <w:rPr>
          <w:rFonts w:ascii="Courier New" w:hAnsi="Courier New" w:cs="Courier New"/>
          <w:sz w:val="16"/>
        </w:rPr>
        <w:t>ttest exp, by(internet) unequal</w:t>
      </w:r>
    </w:p>
    <w:p w14:paraId="42DB5B7B" w14:textId="77777777" w:rsidR="00213986" w:rsidRPr="00213986" w:rsidRDefault="00213986" w:rsidP="00213986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74514FF4" w14:textId="77777777" w:rsidR="00213986" w:rsidRPr="00213986" w:rsidRDefault="00213986" w:rsidP="00213986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213986">
        <w:rPr>
          <w:rFonts w:ascii="Courier New" w:hAnsi="Courier New" w:cs="Courier New"/>
          <w:sz w:val="16"/>
        </w:rPr>
        <w:t>Two-sample t test with unequal variances</w:t>
      </w:r>
    </w:p>
    <w:p w14:paraId="6E752E69" w14:textId="77777777" w:rsidR="00213986" w:rsidRPr="00213986" w:rsidRDefault="00213986" w:rsidP="00213986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213986">
        <w:rPr>
          <w:rFonts w:ascii="Courier New" w:hAnsi="Courier New" w:cs="Courier New"/>
          <w:sz w:val="16"/>
        </w:rPr>
        <w:t>------------------------------------------------------------------------------</w:t>
      </w:r>
    </w:p>
    <w:p w14:paraId="20826C34" w14:textId="77777777" w:rsidR="00213986" w:rsidRPr="00213986" w:rsidRDefault="00213986" w:rsidP="00213986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213986">
        <w:rPr>
          <w:rFonts w:ascii="Courier New" w:hAnsi="Courier New" w:cs="Courier New"/>
          <w:sz w:val="16"/>
        </w:rPr>
        <w:t xml:space="preserve">   Group |     Obs        Mean    Std. Err.   Std. Dev.   [95% Conf. Interval]</w:t>
      </w:r>
    </w:p>
    <w:p w14:paraId="467DDCAF" w14:textId="77777777" w:rsidR="00213986" w:rsidRPr="00213986" w:rsidRDefault="00213986" w:rsidP="00213986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213986">
        <w:rPr>
          <w:rFonts w:ascii="Courier New" w:hAnsi="Courier New" w:cs="Courier New"/>
          <w:sz w:val="16"/>
        </w:rPr>
        <w:t>---------+--------------------------------------------------------------------</w:t>
      </w:r>
    </w:p>
    <w:p w14:paraId="6587FE96" w14:textId="77777777" w:rsidR="00213986" w:rsidRPr="00213986" w:rsidRDefault="00213986" w:rsidP="00213986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213986">
        <w:rPr>
          <w:rFonts w:ascii="Courier New" w:hAnsi="Courier New" w:cs="Courier New"/>
          <w:sz w:val="16"/>
        </w:rPr>
        <w:t xml:space="preserve">       0 |     907    228.6654    4.870152    146.6717    219.1073    238.2234</w:t>
      </w:r>
    </w:p>
    <w:p w14:paraId="2D3EB89B" w14:textId="77777777" w:rsidR="00213986" w:rsidRPr="00213986" w:rsidRDefault="00213986" w:rsidP="00213986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213986">
        <w:rPr>
          <w:rFonts w:ascii="Courier New" w:hAnsi="Courier New" w:cs="Courier New"/>
          <w:sz w:val="16"/>
        </w:rPr>
        <w:t xml:space="preserve">       1 |   3,981    492.2577    3.880372    244.8327      484.65    499.8654</w:t>
      </w:r>
    </w:p>
    <w:p w14:paraId="5A3CCC4D" w14:textId="77777777" w:rsidR="00213986" w:rsidRPr="00213986" w:rsidRDefault="00213986" w:rsidP="00213986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213986">
        <w:rPr>
          <w:rFonts w:ascii="Courier New" w:hAnsi="Courier New" w:cs="Courier New"/>
          <w:sz w:val="16"/>
        </w:rPr>
        <w:t>---------+--------------------------------------------------------------------</w:t>
      </w:r>
    </w:p>
    <w:p w14:paraId="69769670" w14:textId="77777777" w:rsidR="00213986" w:rsidRPr="00213986" w:rsidRDefault="00213986" w:rsidP="00213986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213986">
        <w:rPr>
          <w:rFonts w:ascii="Courier New" w:hAnsi="Courier New" w:cs="Courier New"/>
          <w:sz w:val="16"/>
        </w:rPr>
        <w:t>combined |   4,888    443.3464    3.598868    251.6121     436.291    450.4018</w:t>
      </w:r>
    </w:p>
    <w:p w14:paraId="0576392F" w14:textId="77777777" w:rsidR="00213986" w:rsidRPr="00213986" w:rsidRDefault="00213986" w:rsidP="00213986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213986">
        <w:rPr>
          <w:rFonts w:ascii="Courier New" w:hAnsi="Courier New" w:cs="Courier New"/>
          <w:sz w:val="16"/>
        </w:rPr>
        <w:t>---------+--------------------------------------------------------------------</w:t>
      </w:r>
    </w:p>
    <w:p w14:paraId="237C622B" w14:textId="77777777" w:rsidR="00213986" w:rsidRPr="00213986" w:rsidRDefault="00213986" w:rsidP="00213986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213986">
        <w:rPr>
          <w:rFonts w:ascii="Courier New" w:hAnsi="Courier New" w:cs="Courier New"/>
          <w:sz w:val="16"/>
        </w:rPr>
        <w:t xml:space="preserve">    diff |           -263.5923    6.227011               -275.8037   -251.3809</w:t>
      </w:r>
    </w:p>
    <w:p w14:paraId="75CED7E5" w14:textId="77777777" w:rsidR="00213986" w:rsidRPr="00213986" w:rsidRDefault="00213986" w:rsidP="00213986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213986">
        <w:rPr>
          <w:rFonts w:ascii="Courier New" w:hAnsi="Courier New" w:cs="Courier New"/>
          <w:sz w:val="16"/>
        </w:rPr>
        <w:t>------------------------------------------------------------------------------</w:t>
      </w:r>
    </w:p>
    <w:p w14:paraId="1B3D68F3" w14:textId="77777777" w:rsidR="00213986" w:rsidRPr="00213986" w:rsidRDefault="00213986" w:rsidP="00213986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213986">
        <w:rPr>
          <w:rFonts w:ascii="Courier New" w:hAnsi="Courier New" w:cs="Courier New"/>
          <w:sz w:val="16"/>
        </w:rPr>
        <w:t xml:space="preserve">    diff = mean(0) - mean(1)                                      t = -42.3305</w:t>
      </w:r>
    </w:p>
    <w:p w14:paraId="1DEFF664" w14:textId="77777777" w:rsidR="00213986" w:rsidRPr="00213986" w:rsidRDefault="00213986" w:rsidP="00213986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213986">
        <w:rPr>
          <w:rFonts w:ascii="Courier New" w:hAnsi="Courier New" w:cs="Courier New"/>
          <w:sz w:val="16"/>
        </w:rPr>
        <w:t>Ho: diff = 0                     Satterthwaite's degrees of freedom =  2217.97</w:t>
      </w:r>
    </w:p>
    <w:p w14:paraId="19CC1214" w14:textId="77777777" w:rsidR="00213986" w:rsidRPr="00213986" w:rsidRDefault="00213986" w:rsidP="00213986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44DE4223" w14:textId="77777777" w:rsidR="00213986" w:rsidRPr="00213986" w:rsidRDefault="00213986" w:rsidP="00213986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213986">
        <w:rPr>
          <w:rFonts w:ascii="Courier New" w:hAnsi="Courier New" w:cs="Courier New"/>
          <w:sz w:val="16"/>
        </w:rPr>
        <w:t xml:space="preserve">    Ha: diff &lt; 0                 Ha: diff != 0                 Ha: diff &gt; 0</w:t>
      </w:r>
    </w:p>
    <w:p w14:paraId="1D9C0D63" w14:textId="77777777" w:rsidR="00213986" w:rsidRDefault="00213986" w:rsidP="00213986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213986">
        <w:rPr>
          <w:rFonts w:ascii="Courier New" w:hAnsi="Courier New" w:cs="Courier New"/>
          <w:sz w:val="16"/>
        </w:rPr>
        <w:t xml:space="preserve"> Pr(T &lt; t) = 0.0000         Pr(|T| &gt; |t|) = 0.0000          Pr(T &gt; t) = 1.0000</w:t>
      </w:r>
    </w:p>
    <w:p w14:paraId="06BA4C2F" w14:textId="77777777" w:rsidR="00213986" w:rsidRDefault="00213986" w:rsidP="00213986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340969E9" w14:textId="77777777" w:rsidR="00BC47F6" w:rsidRPr="00BC47F6" w:rsidRDefault="00BC47F6" w:rsidP="00213986">
      <w:pPr>
        <w:spacing w:line="240" w:lineRule="auto"/>
        <w:ind w:left="720"/>
        <w:rPr>
          <w:rFonts w:ascii="Times New Roman" w:hAnsi="Times New Roman" w:cs="Times New Roman"/>
        </w:rPr>
      </w:pPr>
      <w:r w:rsidRPr="00BC47F6">
        <w:rPr>
          <w:rFonts w:ascii="Times New Roman" w:hAnsi="Times New Roman" w:cs="Times New Roman"/>
        </w:rPr>
        <w:t xml:space="preserve">The test shows that households who do not have access to internet have lower </w:t>
      </w:r>
      <w:r w:rsidRPr="00C448DF">
        <w:rPr>
          <w:rFonts w:ascii="Times New Roman" w:hAnsi="Times New Roman" w:cs="Times New Roman"/>
          <w:i/>
        </w:rPr>
        <w:t>exp</w:t>
      </w:r>
      <w:r w:rsidRPr="00BC47F6">
        <w:rPr>
          <w:rFonts w:ascii="Times New Roman" w:hAnsi="Times New Roman" w:cs="Times New Roman"/>
        </w:rPr>
        <w:t xml:space="preserve"> than those that have </w:t>
      </w:r>
      <w:r w:rsidR="00C448DF">
        <w:rPr>
          <w:rFonts w:ascii="Times New Roman" w:hAnsi="Times New Roman" w:cs="Times New Roman"/>
        </w:rPr>
        <w:t xml:space="preserve">access to </w:t>
      </w:r>
      <w:r w:rsidRPr="00BC47F6">
        <w:rPr>
          <w:rFonts w:ascii="Times New Roman" w:hAnsi="Times New Roman" w:cs="Times New Roman"/>
        </w:rPr>
        <w:t xml:space="preserve">internet and </w:t>
      </w:r>
      <w:r w:rsidR="00C448DF">
        <w:rPr>
          <w:rFonts w:ascii="Times New Roman" w:hAnsi="Times New Roman" w:cs="Times New Roman"/>
        </w:rPr>
        <w:t xml:space="preserve">that </w:t>
      </w:r>
      <w:r w:rsidRPr="00BC47F6">
        <w:rPr>
          <w:rFonts w:ascii="Times New Roman" w:hAnsi="Times New Roman" w:cs="Times New Roman"/>
        </w:rPr>
        <w:t>this difference is statistically significant at the 1% level of significance.</w:t>
      </w:r>
    </w:p>
    <w:p w14:paraId="6830EA61" w14:textId="77777777" w:rsidR="00BC47F6" w:rsidRPr="00213986" w:rsidRDefault="00BC47F6" w:rsidP="00213986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379C8A2B" w14:textId="77777777" w:rsidR="00E659BE" w:rsidRDefault="00E659BE" w:rsidP="00E659BE">
      <w:pPr>
        <w:numPr>
          <w:ilvl w:val="0"/>
          <w:numId w:val="1"/>
        </w:numPr>
        <w:spacing w:after="120"/>
        <w:rPr>
          <w:rFonts w:ascii="Times New Roman" w:hAnsi="Times New Roman" w:cs="Times New Roman"/>
        </w:rPr>
      </w:pPr>
      <w:r w:rsidRPr="00554590">
        <w:rPr>
          <w:rFonts w:ascii="Times New Roman" w:hAnsi="Times New Roman" w:cs="Times New Roman"/>
        </w:rPr>
        <w:t xml:space="preserve">Using ANOVA analysis, test the hypothesis of no differences in </w:t>
      </w:r>
      <w:r w:rsidRPr="00AA2FFC">
        <w:rPr>
          <w:rFonts w:ascii="Times New Roman" w:hAnsi="Times New Roman" w:cs="Times New Roman"/>
          <w:i/>
        </w:rPr>
        <w:t>exp</w:t>
      </w:r>
      <w:r w:rsidRPr="00554590">
        <w:rPr>
          <w:rFonts w:ascii="Times New Roman" w:hAnsi="Times New Roman" w:cs="Times New Roman"/>
        </w:rPr>
        <w:t xml:space="preserve"> across the four groups involving households with earnings as main income sources, other sources as their main income sources, with an internet connection and without an internet connection.</w:t>
      </w:r>
    </w:p>
    <w:p w14:paraId="0B6D61ED" w14:textId="77777777" w:rsidR="00B87972" w:rsidRPr="00B87972" w:rsidRDefault="00D642BC" w:rsidP="00B87972">
      <w:pPr>
        <w:spacing w:line="240" w:lineRule="auto"/>
        <w:ind w:left="720"/>
        <w:rPr>
          <w:rFonts w:ascii="Courier New" w:hAnsi="Courier New" w:cs="Courier New"/>
          <w:sz w:val="16"/>
        </w:rPr>
      </w:pPr>
      <w:r>
        <w:rPr>
          <w:rFonts w:ascii="Courier New" w:hAnsi="Courier New" w:cs="Courier New"/>
          <w:sz w:val="16"/>
        </w:rPr>
        <w:t xml:space="preserve">. </w:t>
      </w:r>
      <w:r w:rsidR="00B87972" w:rsidRPr="00B87972">
        <w:rPr>
          <w:rFonts w:ascii="Courier New" w:hAnsi="Courier New" w:cs="Courier New"/>
          <w:sz w:val="16"/>
        </w:rPr>
        <w:t>anova exp maininc internet maininc#internet</w:t>
      </w:r>
    </w:p>
    <w:p w14:paraId="7E526D74" w14:textId="77777777" w:rsidR="00B87972" w:rsidRPr="00B87972" w:rsidRDefault="00B87972" w:rsidP="00B87972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3B3DE95C" w14:textId="77777777" w:rsidR="00B87972" w:rsidRPr="00B87972" w:rsidRDefault="00B87972" w:rsidP="00B879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B87972">
        <w:rPr>
          <w:rFonts w:ascii="Courier New" w:hAnsi="Courier New" w:cs="Courier New"/>
          <w:sz w:val="16"/>
        </w:rPr>
        <w:t xml:space="preserve">                         Number of obs =      4,888    R-squared     =  0.2531</w:t>
      </w:r>
    </w:p>
    <w:p w14:paraId="512E4FC1" w14:textId="77777777" w:rsidR="00B87972" w:rsidRPr="00B87972" w:rsidRDefault="00B87972" w:rsidP="00B879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B87972">
        <w:rPr>
          <w:rFonts w:ascii="Courier New" w:hAnsi="Courier New" w:cs="Courier New"/>
          <w:sz w:val="16"/>
        </w:rPr>
        <w:t xml:space="preserve">                         Root MSE      =    217.519    Adj R-squared =  0.2526</w:t>
      </w:r>
    </w:p>
    <w:p w14:paraId="78B67713" w14:textId="77777777" w:rsidR="00B87972" w:rsidRPr="00B87972" w:rsidRDefault="00B87972" w:rsidP="00B87972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0B031D8D" w14:textId="77777777" w:rsidR="00B87972" w:rsidRPr="00B87972" w:rsidRDefault="00B87972" w:rsidP="00B879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B87972">
        <w:rPr>
          <w:rFonts w:ascii="Courier New" w:hAnsi="Courier New" w:cs="Courier New"/>
          <w:sz w:val="16"/>
        </w:rPr>
        <w:t xml:space="preserve">                  Source | Partial SS         df         MS        F    Prob&gt;F</w:t>
      </w:r>
    </w:p>
    <w:p w14:paraId="11915143" w14:textId="77777777" w:rsidR="00B87972" w:rsidRPr="00B87972" w:rsidRDefault="00B87972" w:rsidP="00B879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B87972">
        <w:rPr>
          <w:rFonts w:ascii="Courier New" w:hAnsi="Courier New" w:cs="Courier New"/>
          <w:sz w:val="16"/>
        </w:rPr>
        <w:t xml:space="preserve">        -----------------+----------------------------------------------------</w:t>
      </w:r>
    </w:p>
    <w:p w14:paraId="0EE7432C" w14:textId="77777777" w:rsidR="00B87972" w:rsidRPr="00B87972" w:rsidRDefault="00B87972" w:rsidP="00B879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B87972">
        <w:rPr>
          <w:rFonts w:ascii="Courier New" w:hAnsi="Courier New" w:cs="Courier New"/>
          <w:sz w:val="16"/>
        </w:rPr>
        <w:t xml:space="preserve">                   Model |   78305396          3    26101799    551.67  0.0000</w:t>
      </w:r>
    </w:p>
    <w:p w14:paraId="59089B91" w14:textId="77777777" w:rsidR="00B87972" w:rsidRPr="00B87972" w:rsidRDefault="00B87972" w:rsidP="00B879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B87972">
        <w:rPr>
          <w:rFonts w:ascii="Courier New" w:hAnsi="Courier New" w:cs="Courier New"/>
          <w:sz w:val="16"/>
        </w:rPr>
        <w:t xml:space="preserve">                         |</w:t>
      </w:r>
    </w:p>
    <w:p w14:paraId="3A44E670" w14:textId="77777777" w:rsidR="00B87972" w:rsidRPr="00B87972" w:rsidRDefault="00B87972" w:rsidP="00B879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B87972">
        <w:rPr>
          <w:rFonts w:ascii="Courier New" w:hAnsi="Courier New" w:cs="Courier New"/>
          <w:sz w:val="16"/>
        </w:rPr>
        <w:t xml:space="preserve">                 maininc |  8790355.4          1   8790355.4    185.79  0.0000</w:t>
      </w:r>
    </w:p>
    <w:p w14:paraId="00492B96" w14:textId="77777777" w:rsidR="00B87972" w:rsidRPr="00B87972" w:rsidRDefault="00B87972" w:rsidP="00B879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B87972">
        <w:rPr>
          <w:rFonts w:ascii="Courier New" w:hAnsi="Courier New" w:cs="Courier New"/>
          <w:sz w:val="16"/>
        </w:rPr>
        <w:t xml:space="preserve">                internet |   19576606          1    19576606    413.76  0.0000</w:t>
      </w:r>
    </w:p>
    <w:p w14:paraId="1219C541" w14:textId="77777777" w:rsidR="00B87972" w:rsidRPr="00B87972" w:rsidRDefault="00B87972" w:rsidP="00B879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B87972">
        <w:rPr>
          <w:rFonts w:ascii="Courier New" w:hAnsi="Courier New" w:cs="Courier New"/>
          <w:sz w:val="16"/>
        </w:rPr>
        <w:t xml:space="preserve">        maininc#internet |  310169.89          1   310169.89      6.56  0.0105</w:t>
      </w:r>
    </w:p>
    <w:p w14:paraId="01B10517" w14:textId="77777777" w:rsidR="00B87972" w:rsidRPr="00B87972" w:rsidRDefault="00B87972" w:rsidP="00B879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B87972">
        <w:rPr>
          <w:rFonts w:ascii="Courier New" w:hAnsi="Courier New" w:cs="Courier New"/>
          <w:sz w:val="16"/>
        </w:rPr>
        <w:t xml:space="preserve">                         |</w:t>
      </w:r>
    </w:p>
    <w:p w14:paraId="7F1D0738" w14:textId="77777777" w:rsidR="00B87972" w:rsidRPr="00B87972" w:rsidRDefault="00B87972" w:rsidP="00B879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B87972">
        <w:rPr>
          <w:rFonts w:ascii="Courier New" w:hAnsi="Courier New" w:cs="Courier New"/>
          <w:sz w:val="16"/>
        </w:rPr>
        <w:t xml:space="preserve">                Residual |  2.311e+08      4,884   47314.485  </w:t>
      </w:r>
    </w:p>
    <w:p w14:paraId="17AAE6C4" w14:textId="77777777" w:rsidR="00B87972" w:rsidRPr="00B87972" w:rsidRDefault="00B87972" w:rsidP="00B879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B87972">
        <w:rPr>
          <w:rFonts w:ascii="Courier New" w:hAnsi="Courier New" w:cs="Courier New"/>
          <w:sz w:val="16"/>
        </w:rPr>
        <w:t xml:space="preserve">        -----------------+----------------------------------------------------</w:t>
      </w:r>
    </w:p>
    <w:p w14:paraId="1263ADB8" w14:textId="77777777" w:rsidR="00B87972" w:rsidRPr="00B87972" w:rsidRDefault="00B87972" w:rsidP="00B87972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B87972">
        <w:rPr>
          <w:rFonts w:ascii="Courier New" w:hAnsi="Courier New" w:cs="Courier New"/>
          <w:sz w:val="16"/>
        </w:rPr>
        <w:t xml:space="preserve">                   Total |  3.094e+08      4,887   63308.644  </w:t>
      </w:r>
    </w:p>
    <w:p w14:paraId="150C2E62" w14:textId="77777777" w:rsidR="00B87972" w:rsidRPr="00554590" w:rsidRDefault="00B87972" w:rsidP="00B87972">
      <w:pPr>
        <w:spacing w:after="120"/>
        <w:ind w:left="720"/>
        <w:rPr>
          <w:rFonts w:ascii="Times New Roman" w:hAnsi="Times New Roman" w:cs="Times New Roman"/>
        </w:rPr>
      </w:pPr>
    </w:p>
    <w:p w14:paraId="0F5C2478" w14:textId="77777777" w:rsidR="00E659BE" w:rsidRDefault="00E659BE" w:rsidP="00E659BE">
      <w:pPr>
        <w:numPr>
          <w:ilvl w:val="0"/>
          <w:numId w:val="1"/>
        </w:numPr>
        <w:spacing w:after="120"/>
        <w:rPr>
          <w:rFonts w:ascii="Times New Roman" w:hAnsi="Times New Roman" w:cs="Times New Roman"/>
        </w:rPr>
      </w:pPr>
      <w:r w:rsidRPr="00554590">
        <w:rPr>
          <w:rFonts w:ascii="Times New Roman" w:hAnsi="Times New Roman" w:cs="Times New Roman"/>
        </w:rPr>
        <w:t xml:space="preserve">From the variable </w:t>
      </w:r>
      <w:r w:rsidRPr="00554590">
        <w:rPr>
          <w:rFonts w:ascii="Times New Roman" w:hAnsi="Times New Roman" w:cs="Times New Roman"/>
          <w:i/>
        </w:rPr>
        <w:t xml:space="preserve">income </w:t>
      </w:r>
      <w:r w:rsidRPr="00554590">
        <w:rPr>
          <w:rFonts w:ascii="Times New Roman" w:hAnsi="Times New Roman" w:cs="Times New Roman"/>
        </w:rPr>
        <w:t xml:space="preserve">create a categorical variable </w:t>
      </w:r>
      <w:r w:rsidRPr="00554590">
        <w:rPr>
          <w:rFonts w:ascii="Times New Roman" w:hAnsi="Times New Roman" w:cs="Times New Roman"/>
          <w:i/>
        </w:rPr>
        <w:t>inc_cat</w:t>
      </w:r>
      <w:r w:rsidRPr="00554590">
        <w:rPr>
          <w:rFonts w:ascii="Times New Roman" w:hAnsi="Times New Roman" w:cs="Times New Roman"/>
        </w:rPr>
        <w:t xml:space="preserve"> with 5 categories: &lt;250, 250-499, 500-749, 750-999, &gt;=1000. Based on this new categorical variable, produce a suitably labelled plot of the mean of </w:t>
      </w:r>
      <w:r w:rsidRPr="00AA2FFC">
        <w:rPr>
          <w:rFonts w:ascii="Times New Roman" w:hAnsi="Times New Roman" w:cs="Times New Roman"/>
          <w:i/>
        </w:rPr>
        <w:t>exp</w:t>
      </w:r>
      <w:r w:rsidRPr="00554590">
        <w:rPr>
          <w:rFonts w:ascii="Times New Roman" w:hAnsi="Times New Roman" w:cs="Times New Roman"/>
        </w:rPr>
        <w:t xml:space="preserve"> for households with </w:t>
      </w:r>
      <w:r>
        <w:rPr>
          <w:rFonts w:ascii="Times New Roman" w:hAnsi="Times New Roman" w:cs="Times New Roman"/>
        </w:rPr>
        <w:t>‘</w:t>
      </w:r>
      <w:r w:rsidRPr="00554590">
        <w:rPr>
          <w:rFonts w:ascii="Times New Roman" w:hAnsi="Times New Roman" w:cs="Times New Roman"/>
        </w:rPr>
        <w:t>earnings</w:t>
      </w:r>
      <w:r>
        <w:rPr>
          <w:rFonts w:ascii="Times New Roman" w:hAnsi="Times New Roman" w:cs="Times New Roman"/>
        </w:rPr>
        <w:t>’</w:t>
      </w:r>
      <w:r w:rsidRPr="00554590">
        <w:rPr>
          <w:rFonts w:ascii="Times New Roman" w:hAnsi="Times New Roman" w:cs="Times New Roman"/>
        </w:rPr>
        <w:t xml:space="preserve"> and </w:t>
      </w:r>
      <w:r>
        <w:rPr>
          <w:rFonts w:ascii="Times New Roman" w:hAnsi="Times New Roman" w:cs="Times New Roman"/>
        </w:rPr>
        <w:t>‘</w:t>
      </w:r>
      <w:r w:rsidRPr="00554590">
        <w:rPr>
          <w:rFonts w:ascii="Times New Roman" w:hAnsi="Times New Roman" w:cs="Times New Roman"/>
        </w:rPr>
        <w:t>other sources</w:t>
      </w:r>
      <w:r>
        <w:rPr>
          <w:rFonts w:ascii="Times New Roman" w:hAnsi="Times New Roman" w:cs="Times New Roman"/>
        </w:rPr>
        <w:t>’</w:t>
      </w:r>
      <w:r w:rsidRPr="00554590">
        <w:rPr>
          <w:rFonts w:ascii="Times New Roman" w:hAnsi="Times New Roman" w:cs="Times New Roman"/>
        </w:rPr>
        <w:t xml:space="preserve"> as their main income source separately for each of the 5 income categories - what do you conclude?</w:t>
      </w:r>
    </w:p>
    <w:p w14:paraId="5CEFD247" w14:textId="77777777" w:rsidR="003506AD" w:rsidRDefault="003506AD" w:rsidP="003506AD">
      <w:pPr>
        <w:spacing w:after="120"/>
        <w:ind w:left="720"/>
        <w:rPr>
          <w:rFonts w:ascii="Times New Roman" w:hAnsi="Times New Roman" w:cs="Times New Roman"/>
        </w:rPr>
      </w:pPr>
      <w:r w:rsidRPr="00E828AE">
        <w:rPr>
          <w:rFonts w:ascii="Times New Roman" w:hAnsi="Times New Roman" w:cs="Times New Roman"/>
          <w:noProof/>
          <w:lang w:val="en-GB"/>
        </w:rPr>
        <w:drawing>
          <wp:inline distT="0" distB="0" distL="0" distR="0" wp14:anchorId="38A923D7" wp14:editId="4BD0C473">
            <wp:extent cx="5029200" cy="36576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62E0F4" w14:textId="619575E3" w:rsidR="00A14879" w:rsidRPr="00554590" w:rsidRDefault="00A14879" w:rsidP="003506AD">
      <w:pPr>
        <w:spacing w:after="120"/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Households </w:t>
      </w:r>
      <w:r w:rsidR="00031E0F">
        <w:rPr>
          <w:rFonts w:ascii="Times New Roman" w:hAnsi="Times New Roman" w:cs="Times New Roman"/>
        </w:rPr>
        <w:t xml:space="preserve">in each of the first four income categories that </w:t>
      </w:r>
      <w:r>
        <w:rPr>
          <w:rFonts w:ascii="Times New Roman" w:hAnsi="Times New Roman" w:cs="Times New Roman"/>
        </w:rPr>
        <w:t xml:space="preserve">report other sources of income as their main income source </w:t>
      </w:r>
      <w:r w:rsidR="00AC14DD">
        <w:rPr>
          <w:rFonts w:ascii="Times New Roman" w:hAnsi="Times New Roman" w:cs="Times New Roman"/>
        </w:rPr>
        <w:t xml:space="preserve">(the plot on the right) spend less, on average, than those with </w:t>
      </w:r>
      <w:r w:rsidR="00AC14DD">
        <w:rPr>
          <w:rFonts w:ascii="Times New Roman" w:hAnsi="Times New Roman" w:cs="Times New Roman"/>
        </w:rPr>
        <w:lastRenderedPageBreak/>
        <w:t>‘earnings’ as their main income source (the plot on the left)</w:t>
      </w:r>
      <w:r w:rsidR="00EC78AB">
        <w:rPr>
          <w:rFonts w:ascii="Times New Roman" w:hAnsi="Times New Roman" w:cs="Times New Roman"/>
        </w:rPr>
        <w:t xml:space="preserve">. </w:t>
      </w:r>
      <w:r w:rsidR="00C163F7">
        <w:rPr>
          <w:rFonts w:ascii="Times New Roman" w:hAnsi="Times New Roman" w:cs="Times New Roman"/>
        </w:rPr>
        <w:t>In fact</w:t>
      </w:r>
      <w:r w:rsidR="00EC78AB">
        <w:rPr>
          <w:rFonts w:ascii="Times New Roman" w:hAnsi="Times New Roman" w:cs="Times New Roman"/>
        </w:rPr>
        <w:t xml:space="preserve">, this difference </w:t>
      </w:r>
      <w:r w:rsidR="00C163F7">
        <w:rPr>
          <w:rFonts w:ascii="Times New Roman" w:hAnsi="Times New Roman" w:cs="Times New Roman"/>
        </w:rPr>
        <w:t>becomes more conspicuous</w:t>
      </w:r>
      <w:r w:rsidR="00EC78AB">
        <w:rPr>
          <w:rFonts w:ascii="Times New Roman" w:hAnsi="Times New Roman" w:cs="Times New Roman"/>
        </w:rPr>
        <w:t xml:space="preserve"> </w:t>
      </w:r>
      <w:r w:rsidR="00C163F7">
        <w:rPr>
          <w:rFonts w:ascii="Times New Roman" w:hAnsi="Times New Roman" w:cs="Times New Roman"/>
        </w:rPr>
        <w:t>for households in</w:t>
      </w:r>
      <w:r w:rsidR="00EC78AB">
        <w:rPr>
          <w:rFonts w:ascii="Times New Roman" w:hAnsi="Times New Roman" w:cs="Times New Roman"/>
        </w:rPr>
        <w:t xml:space="preserve"> the lowest income bracket, that is, </w:t>
      </w:r>
      <w:r w:rsidR="00C163F7">
        <w:rPr>
          <w:rFonts w:ascii="Times New Roman" w:hAnsi="Times New Roman" w:cs="Times New Roman"/>
        </w:rPr>
        <w:t xml:space="preserve">those falling </w:t>
      </w:r>
      <w:r w:rsidR="00EC78AB">
        <w:rPr>
          <w:rFonts w:ascii="Times New Roman" w:hAnsi="Times New Roman" w:cs="Times New Roman"/>
        </w:rPr>
        <w:t>in the &lt;250 income category.</w:t>
      </w:r>
      <w:r w:rsidR="00AC14DD">
        <w:rPr>
          <w:rFonts w:ascii="Times New Roman" w:hAnsi="Times New Roman" w:cs="Times New Roman"/>
        </w:rPr>
        <w:t xml:space="preserve"> </w:t>
      </w:r>
    </w:p>
    <w:p w14:paraId="275CF7D0" w14:textId="77777777" w:rsidR="00E659BE" w:rsidRDefault="00E659BE" w:rsidP="00E659BE">
      <w:pPr>
        <w:numPr>
          <w:ilvl w:val="0"/>
          <w:numId w:val="1"/>
        </w:numPr>
        <w:spacing w:after="120"/>
        <w:rPr>
          <w:rFonts w:ascii="Times New Roman" w:hAnsi="Times New Roman" w:cs="Times New Roman"/>
        </w:rPr>
      </w:pPr>
      <w:r w:rsidRPr="00554590">
        <w:rPr>
          <w:rFonts w:ascii="Times New Roman" w:hAnsi="Times New Roman" w:cs="Times New Roman"/>
        </w:rPr>
        <w:t xml:space="preserve">Test the hypothesis that there is no difference in </w:t>
      </w:r>
      <w:r w:rsidRPr="004508E0">
        <w:rPr>
          <w:rFonts w:ascii="Times New Roman" w:hAnsi="Times New Roman" w:cs="Times New Roman"/>
          <w:i/>
        </w:rPr>
        <w:t>exp</w:t>
      </w:r>
      <w:r w:rsidRPr="00554590">
        <w:rPr>
          <w:rFonts w:ascii="Times New Roman" w:hAnsi="Times New Roman" w:cs="Times New Roman"/>
        </w:rPr>
        <w:t xml:space="preserve"> according to these income categories.</w:t>
      </w:r>
    </w:p>
    <w:p w14:paraId="349BB41D" w14:textId="77777777" w:rsidR="003E74FD" w:rsidRPr="003E74FD" w:rsidRDefault="00D642BC" w:rsidP="003E74FD">
      <w:pPr>
        <w:spacing w:line="240" w:lineRule="auto"/>
        <w:ind w:left="720"/>
        <w:rPr>
          <w:rFonts w:ascii="Courier New" w:hAnsi="Courier New" w:cs="Courier New"/>
          <w:sz w:val="16"/>
        </w:rPr>
      </w:pPr>
      <w:r>
        <w:rPr>
          <w:rFonts w:ascii="Courier New" w:hAnsi="Courier New" w:cs="Courier New"/>
          <w:sz w:val="16"/>
        </w:rPr>
        <w:t xml:space="preserve">. </w:t>
      </w:r>
      <w:r w:rsidR="003E74FD" w:rsidRPr="003E74FD">
        <w:rPr>
          <w:rFonts w:ascii="Courier New" w:hAnsi="Courier New" w:cs="Courier New"/>
          <w:sz w:val="16"/>
        </w:rPr>
        <w:t xml:space="preserve">oneway exp inc_cat      </w:t>
      </w:r>
    </w:p>
    <w:p w14:paraId="5459964C" w14:textId="77777777" w:rsidR="003E74FD" w:rsidRPr="003E74FD" w:rsidRDefault="003E74FD" w:rsidP="003E74FD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0BE7D2AE" w14:textId="77777777" w:rsidR="003E74FD" w:rsidRPr="003E74FD" w:rsidRDefault="003E74FD" w:rsidP="003E74FD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3E74FD">
        <w:rPr>
          <w:rFonts w:ascii="Courier New" w:hAnsi="Courier New" w:cs="Courier New"/>
          <w:sz w:val="16"/>
        </w:rPr>
        <w:t xml:space="preserve">                        Analysis of Variance</w:t>
      </w:r>
    </w:p>
    <w:p w14:paraId="578A145B" w14:textId="77777777" w:rsidR="003E74FD" w:rsidRPr="003E74FD" w:rsidRDefault="003E74FD" w:rsidP="003E74FD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3E74FD">
        <w:rPr>
          <w:rFonts w:ascii="Courier New" w:hAnsi="Courier New" w:cs="Courier New"/>
          <w:sz w:val="16"/>
        </w:rPr>
        <w:t xml:space="preserve">    Source              SS         df      MS            F     Prob &gt; F</w:t>
      </w:r>
    </w:p>
    <w:p w14:paraId="673BDB45" w14:textId="77777777" w:rsidR="003E74FD" w:rsidRPr="003E74FD" w:rsidRDefault="003E74FD" w:rsidP="003E74FD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3E74FD">
        <w:rPr>
          <w:rFonts w:ascii="Courier New" w:hAnsi="Courier New" w:cs="Courier New"/>
          <w:sz w:val="16"/>
        </w:rPr>
        <w:t>------------------------------------------------------------------------</w:t>
      </w:r>
    </w:p>
    <w:p w14:paraId="7E57DBB3" w14:textId="77777777" w:rsidR="003E74FD" w:rsidRPr="003E74FD" w:rsidRDefault="003E74FD" w:rsidP="003E74FD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3E74FD">
        <w:rPr>
          <w:rFonts w:ascii="Courier New" w:hAnsi="Courier New" w:cs="Courier New"/>
          <w:sz w:val="16"/>
        </w:rPr>
        <w:t>Between groups       144218311      4   36054577.8   1065.89     0.0000</w:t>
      </w:r>
    </w:p>
    <w:p w14:paraId="0B9468FA" w14:textId="77777777" w:rsidR="003E74FD" w:rsidRPr="003E74FD" w:rsidRDefault="003E74FD" w:rsidP="003E74FD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3E74FD">
        <w:rPr>
          <w:rFonts w:ascii="Courier New" w:hAnsi="Courier New" w:cs="Courier New"/>
          <w:sz w:val="16"/>
        </w:rPr>
        <w:t xml:space="preserve"> Within groups       165171032   4883   33825.7284</w:t>
      </w:r>
    </w:p>
    <w:p w14:paraId="578BF78A" w14:textId="77777777" w:rsidR="003E74FD" w:rsidRPr="003E74FD" w:rsidRDefault="003E74FD" w:rsidP="003E74FD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3E74FD">
        <w:rPr>
          <w:rFonts w:ascii="Courier New" w:hAnsi="Courier New" w:cs="Courier New"/>
          <w:sz w:val="16"/>
        </w:rPr>
        <w:t>------------------------------------------------------------------------</w:t>
      </w:r>
    </w:p>
    <w:p w14:paraId="2FA4563B" w14:textId="77777777" w:rsidR="003E74FD" w:rsidRPr="003E74FD" w:rsidRDefault="003E74FD" w:rsidP="003E74FD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3E74FD">
        <w:rPr>
          <w:rFonts w:ascii="Courier New" w:hAnsi="Courier New" w:cs="Courier New"/>
          <w:sz w:val="16"/>
        </w:rPr>
        <w:t xml:space="preserve">    Total            309389343   4887    63308.644</w:t>
      </w:r>
    </w:p>
    <w:p w14:paraId="4E8CDAE4" w14:textId="77777777" w:rsidR="003E74FD" w:rsidRPr="003E74FD" w:rsidRDefault="003E74FD" w:rsidP="003E74FD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0CB64548" w14:textId="77777777" w:rsidR="003E74FD" w:rsidRDefault="003E74FD" w:rsidP="003E74FD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3E74FD">
        <w:rPr>
          <w:rFonts w:ascii="Courier New" w:hAnsi="Courier New" w:cs="Courier New"/>
          <w:sz w:val="16"/>
        </w:rPr>
        <w:t>Bartlett's test for equal variances:  chi2(4) = 201.4349  Prob&gt;chi2 = 0.000</w:t>
      </w:r>
    </w:p>
    <w:p w14:paraId="478C9693" w14:textId="77777777" w:rsidR="005A0003" w:rsidRDefault="005A0003" w:rsidP="003E74FD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777960D0" w14:textId="77777777" w:rsidR="005A0003" w:rsidRDefault="00572D8C" w:rsidP="00572D8C">
      <w:pPr>
        <w:spacing w:after="120"/>
        <w:ind w:left="720"/>
        <w:rPr>
          <w:rFonts w:ascii="Courier New" w:hAnsi="Courier New" w:cs="Courier New"/>
          <w:sz w:val="16"/>
        </w:rPr>
      </w:pPr>
      <w:r w:rsidRPr="00572D8C">
        <w:rPr>
          <w:rFonts w:ascii="Times New Roman" w:hAnsi="Times New Roman" w:cs="Times New Roman"/>
        </w:rPr>
        <w:t xml:space="preserve">The test rejects that mean </w:t>
      </w:r>
      <w:r w:rsidRPr="00572D8C">
        <w:rPr>
          <w:rFonts w:ascii="Times New Roman" w:hAnsi="Times New Roman" w:cs="Times New Roman"/>
          <w:i/>
        </w:rPr>
        <w:t>exp</w:t>
      </w:r>
      <w:r w:rsidRPr="00572D8C">
        <w:rPr>
          <w:rFonts w:ascii="Times New Roman" w:hAnsi="Times New Roman" w:cs="Times New Roman"/>
        </w:rPr>
        <w:t xml:space="preserve"> is equal between the income categories.</w:t>
      </w:r>
    </w:p>
    <w:p w14:paraId="0683FC7C" w14:textId="77777777" w:rsidR="003E74FD" w:rsidRDefault="003E74FD" w:rsidP="003E74FD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1079CA56" w14:textId="77777777" w:rsidR="00E659BE" w:rsidRDefault="00E659BE" w:rsidP="00E659BE">
      <w:pPr>
        <w:numPr>
          <w:ilvl w:val="0"/>
          <w:numId w:val="1"/>
        </w:numPr>
        <w:spacing w:after="120"/>
        <w:rPr>
          <w:rFonts w:ascii="Times New Roman" w:hAnsi="Times New Roman" w:cs="Times New Roman"/>
        </w:rPr>
      </w:pPr>
      <w:r w:rsidRPr="00554590">
        <w:rPr>
          <w:rFonts w:ascii="Times New Roman" w:hAnsi="Times New Roman" w:cs="Times New Roman"/>
        </w:rPr>
        <w:t>Plot the mean</w:t>
      </w:r>
      <w:r>
        <w:rPr>
          <w:rFonts w:ascii="Times New Roman" w:hAnsi="Times New Roman" w:cs="Times New Roman"/>
        </w:rPr>
        <w:t xml:space="preserve"> of</w:t>
      </w:r>
      <w:r w:rsidRPr="00554590">
        <w:rPr>
          <w:rFonts w:ascii="Times New Roman" w:hAnsi="Times New Roman" w:cs="Times New Roman"/>
        </w:rPr>
        <w:t xml:space="preserve"> </w:t>
      </w:r>
      <w:r w:rsidRPr="00432360">
        <w:rPr>
          <w:rFonts w:ascii="Times New Roman" w:hAnsi="Times New Roman" w:cs="Times New Roman"/>
          <w:i/>
        </w:rPr>
        <w:t>exp</w:t>
      </w:r>
      <w:r w:rsidRPr="00554590">
        <w:rPr>
          <w:rFonts w:ascii="Times New Roman" w:hAnsi="Times New Roman" w:cs="Times New Roman"/>
        </w:rPr>
        <w:t xml:space="preserve"> for the two main income sources - earnings and other sources - separately according to the new categorical variable for income groups, for those households having</w:t>
      </w:r>
      <w:r>
        <w:rPr>
          <w:rFonts w:ascii="Times New Roman" w:hAnsi="Times New Roman" w:cs="Times New Roman"/>
        </w:rPr>
        <w:t xml:space="preserve"> internet connection (using </w:t>
      </w:r>
      <w:r w:rsidRPr="008A0FF2">
        <w:rPr>
          <w:rFonts w:ascii="Courier New" w:hAnsi="Courier New" w:cs="Courier New"/>
        </w:rPr>
        <w:t>lookfor</w:t>
      </w:r>
      <w:r>
        <w:rPr>
          <w:rFonts w:ascii="Times New Roman" w:hAnsi="Times New Roman" w:cs="Times New Roman"/>
        </w:rPr>
        <w:t xml:space="preserve"> in Stata to find the variable</w:t>
      </w:r>
      <w:r w:rsidRPr="00554590">
        <w:rPr>
          <w:rFonts w:ascii="Times New Roman" w:hAnsi="Times New Roman" w:cs="Times New Roman"/>
        </w:rPr>
        <w:t>) and test for the existence of a relationship - what do you conclude?</w:t>
      </w:r>
    </w:p>
    <w:p w14:paraId="2B53FBF1" w14:textId="6E2B16DC" w:rsidR="003506AD" w:rsidRDefault="003506AD" w:rsidP="003506AD">
      <w:pPr>
        <w:spacing w:after="120"/>
        <w:ind w:left="720"/>
        <w:rPr>
          <w:rFonts w:ascii="Times New Roman" w:hAnsi="Times New Roman" w:cs="Times New Roman"/>
        </w:rPr>
      </w:pPr>
      <w:r w:rsidRPr="00E828AE">
        <w:rPr>
          <w:rFonts w:ascii="Times New Roman" w:hAnsi="Times New Roman" w:cs="Times New Roman"/>
          <w:noProof/>
          <w:lang w:val="en-GB"/>
        </w:rPr>
        <w:drawing>
          <wp:inline distT="0" distB="0" distL="0" distR="0" wp14:anchorId="230D4559" wp14:editId="4F2A2B71">
            <wp:extent cx="5029200" cy="365760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18F72D" w14:textId="77777777" w:rsidR="0086200B" w:rsidRDefault="0086200B" w:rsidP="003506AD">
      <w:pPr>
        <w:spacing w:after="120"/>
        <w:ind w:left="720"/>
        <w:rPr>
          <w:rFonts w:ascii="Times New Roman" w:hAnsi="Times New Roman" w:cs="Times New Roman"/>
        </w:rPr>
      </w:pPr>
    </w:p>
    <w:p w14:paraId="4FF516F4" w14:textId="77777777" w:rsidR="00060F63" w:rsidRPr="00060F63" w:rsidRDefault="00DD25C1" w:rsidP="00060F63">
      <w:pPr>
        <w:spacing w:line="240" w:lineRule="auto"/>
        <w:ind w:left="720"/>
        <w:rPr>
          <w:rFonts w:ascii="Courier New" w:hAnsi="Courier New" w:cs="Courier New"/>
          <w:sz w:val="16"/>
        </w:rPr>
      </w:pPr>
      <w:r>
        <w:rPr>
          <w:rFonts w:ascii="Courier New" w:hAnsi="Courier New" w:cs="Courier New"/>
          <w:sz w:val="16"/>
        </w:rPr>
        <w:t xml:space="preserve">. </w:t>
      </w:r>
      <w:r w:rsidR="00060F63" w:rsidRPr="00060F63">
        <w:rPr>
          <w:rFonts w:ascii="Courier New" w:hAnsi="Courier New" w:cs="Courier New"/>
          <w:sz w:val="16"/>
        </w:rPr>
        <w:t>oneway exp inc_cat      if (internet == 1)</w:t>
      </w:r>
    </w:p>
    <w:p w14:paraId="087E76A5" w14:textId="77777777" w:rsidR="00060F63" w:rsidRPr="00060F63" w:rsidRDefault="00060F63" w:rsidP="00060F63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769A4FE9" w14:textId="77777777" w:rsidR="00060F63" w:rsidRPr="00060F63" w:rsidRDefault="00060F63" w:rsidP="00060F63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060F63">
        <w:rPr>
          <w:rFonts w:ascii="Courier New" w:hAnsi="Courier New" w:cs="Courier New"/>
          <w:sz w:val="16"/>
        </w:rPr>
        <w:t xml:space="preserve">                        Analysis of Variance</w:t>
      </w:r>
    </w:p>
    <w:p w14:paraId="18F891C9" w14:textId="77777777" w:rsidR="00060F63" w:rsidRPr="00060F63" w:rsidRDefault="00060F63" w:rsidP="00060F63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060F63">
        <w:rPr>
          <w:rFonts w:ascii="Courier New" w:hAnsi="Courier New" w:cs="Courier New"/>
          <w:sz w:val="16"/>
        </w:rPr>
        <w:t xml:space="preserve">    Source              SS         df      MS            F     Prob &gt; F</w:t>
      </w:r>
    </w:p>
    <w:p w14:paraId="12FD947A" w14:textId="77777777" w:rsidR="00060F63" w:rsidRPr="00060F63" w:rsidRDefault="00060F63" w:rsidP="00060F63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060F63">
        <w:rPr>
          <w:rFonts w:ascii="Courier New" w:hAnsi="Courier New" w:cs="Courier New"/>
          <w:sz w:val="16"/>
        </w:rPr>
        <w:t>------------------------------------------------------------------------</w:t>
      </w:r>
    </w:p>
    <w:p w14:paraId="2535D899" w14:textId="77777777" w:rsidR="00060F63" w:rsidRPr="00060F63" w:rsidRDefault="00060F63" w:rsidP="00060F63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060F63">
        <w:rPr>
          <w:rFonts w:ascii="Courier New" w:hAnsi="Courier New" w:cs="Courier New"/>
          <w:sz w:val="16"/>
        </w:rPr>
        <w:t>Between groups      93899684.9      4   23474921.2    645.15     0.0000</w:t>
      </w:r>
    </w:p>
    <w:p w14:paraId="1DC33BFA" w14:textId="77777777" w:rsidR="00060F63" w:rsidRPr="00060F63" w:rsidRDefault="00060F63" w:rsidP="00060F63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060F63">
        <w:rPr>
          <w:rFonts w:ascii="Courier New" w:hAnsi="Courier New" w:cs="Courier New"/>
          <w:sz w:val="16"/>
        </w:rPr>
        <w:t xml:space="preserve"> Within groups       144673693   3976   36386.7438</w:t>
      </w:r>
    </w:p>
    <w:p w14:paraId="65E0A9DA" w14:textId="77777777" w:rsidR="00060F63" w:rsidRPr="00060F63" w:rsidRDefault="00060F63" w:rsidP="00060F63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060F63">
        <w:rPr>
          <w:rFonts w:ascii="Courier New" w:hAnsi="Courier New" w:cs="Courier New"/>
          <w:sz w:val="16"/>
        </w:rPr>
        <w:t>------------------------------------------------------------------------</w:t>
      </w:r>
    </w:p>
    <w:p w14:paraId="76E10DB2" w14:textId="77777777" w:rsidR="00060F63" w:rsidRPr="00060F63" w:rsidRDefault="00060F63" w:rsidP="00060F63">
      <w:pPr>
        <w:spacing w:line="240" w:lineRule="auto"/>
        <w:ind w:left="720"/>
        <w:rPr>
          <w:rFonts w:ascii="Courier New" w:hAnsi="Courier New" w:cs="Courier New"/>
          <w:sz w:val="16"/>
        </w:rPr>
      </w:pPr>
      <w:r w:rsidRPr="00060F63">
        <w:rPr>
          <w:rFonts w:ascii="Courier New" w:hAnsi="Courier New" w:cs="Courier New"/>
          <w:sz w:val="16"/>
        </w:rPr>
        <w:t xml:space="preserve">    Total            238573378   3980   59943.0598</w:t>
      </w:r>
    </w:p>
    <w:p w14:paraId="32D76F62" w14:textId="77777777" w:rsidR="00060F63" w:rsidRPr="00060F63" w:rsidRDefault="00060F63" w:rsidP="00060F63">
      <w:pPr>
        <w:spacing w:line="240" w:lineRule="auto"/>
        <w:ind w:left="720"/>
        <w:rPr>
          <w:rFonts w:ascii="Courier New" w:hAnsi="Courier New" w:cs="Courier New"/>
          <w:sz w:val="16"/>
        </w:rPr>
      </w:pPr>
    </w:p>
    <w:p w14:paraId="0DD8D70D" w14:textId="77777777" w:rsidR="00E828AE" w:rsidRPr="00935757" w:rsidRDefault="00060F63" w:rsidP="004C2457">
      <w:pPr>
        <w:spacing w:line="240" w:lineRule="auto"/>
        <w:ind w:left="720"/>
        <w:rPr>
          <w:rFonts w:ascii="Times New Roman" w:hAnsi="Times New Roman" w:cs="Times New Roman"/>
        </w:rPr>
      </w:pPr>
      <w:r w:rsidRPr="00060F63">
        <w:rPr>
          <w:rFonts w:ascii="Courier New" w:hAnsi="Courier New" w:cs="Courier New"/>
          <w:sz w:val="16"/>
        </w:rPr>
        <w:t>Bartlett's test for equal variances:  chi2(4) =  75.7364  Prob&gt;chi2 = 0.000</w:t>
      </w:r>
    </w:p>
    <w:sectPr w:rsidR="00E828AE" w:rsidRPr="0093575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5B60AD"/>
    <w:multiLevelType w:val="multilevel"/>
    <w:tmpl w:val="066CCD5E"/>
    <w:lvl w:ilvl="0">
      <w:start w:val="5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hint="default"/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hint="default"/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hint="default"/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DI2MTQ3tjSxNDY0NjZV0lEKTi0uzszPAykwrAUAu+oAwywAAAA="/>
  </w:docVars>
  <w:rsids>
    <w:rsidRoot w:val="002C2B61"/>
    <w:rsid w:val="00031E0F"/>
    <w:rsid w:val="0005105E"/>
    <w:rsid w:val="00060F63"/>
    <w:rsid w:val="00076CCF"/>
    <w:rsid w:val="00086405"/>
    <w:rsid w:val="000A26E2"/>
    <w:rsid w:val="0010069E"/>
    <w:rsid w:val="00174038"/>
    <w:rsid w:val="0018510B"/>
    <w:rsid w:val="001A3BFD"/>
    <w:rsid w:val="00213986"/>
    <w:rsid w:val="002178AD"/>
    <w:rsid w:val="00246BF1"/>
    <w:rsid w:val="00255FEC"/>
    <w:rsid w:val="00261D99"/>
    <w:rsid w:val="00290392"/>
    <w:rsid w:val="002C2B61"/>
    <w:rsid w:val="003506AD"/>
    <w:rsid w:val="00392BB5"/>
    <w:rsid w:val="003B40BA"/>
    <w:rsid w:val="003C4172"/>
    <w:rsid w:val="003E74FD"/>
    <w:rsid w:val="004051EE"/>
    <w:rsid w:val="00421784"/>
    <w:rsid w:val="004405E2"/>
    <w:rsid w:val="00471F08"/>
    <w:rsid w:val="004A04C7"/>
    <w:rsid w:val="004C2457"/>
    <w:rsid w:val="00530DF5"/>
    <w:rsid w:val="00572D8C"/>
    <w:rsid w:val="0058670D"/>
    <w:rsid w:val="005A0003"/>
    <w:rsid w:val="005E4AEA"/>
    <w:rsid w:val="005F08C0"/>
    <w:rsid w:val="00643372"/>
    <w:rsid w:val="006A3787"/>
    <w:rsid w:val="006D5388"/>
    <w:rsid w:val="006E5540"/>
    <w:rsid w:val="007B4AA7"/>
    <w:rsid w:val="008405CC"/>
    <w:rsid w:val="0086200B"/>
    <w:rsid w:val="00863D95"/>
    <w:rsid w:val="00866200"/>
    <w:rsid w:val="00891D1C"/>
    <w:rsid w:val="008B7F84"/>
    <w:rsid w:val="00935757"/>
    <w:rsid w:val="00935C11"/>
    <w:rsid w:val="00A061DE"/>
    <w:rsid w:val="00A12092"/>
    <w:rsid w:val="00A14879"/>
    <w:rsid w:val="00A8266D"/>
    <w:rsid w:val="00AC14DD"/>
    <w:rsid w:val="00AE0790"/>
    <w:rsid w:val="00B430AC"/>
    <w:rsid w:val="00B87972"/>
    <w:rsid w:val="00BC47F6"/>
    <w:rsid w:val="00C1016C"/>
    <w:rsid w:val="00C163F7"/>
    <w:rsid w:val="00C448DF"/>
    <w:rsid w:val="00CA0D22"/>
    <w:rsid w:val="00D642BC"/>
    <w:rsid w:val="00D7305D"/>
    <w:rsid w:val="00DC1A06"/>
    <w:rsid w:val="00DD25C1"/>
    <w:rsid w:val="00DD2C5C"/>
    <w:rsid w:val="00E659BE"/>
    <w:rsid w:val="00E828AE"/>
    <w:rsid w:val="00EC421A"/>
    <w:rsid w:val="00EC78AB"/>
    <w:rsid w:val="00ED0596"/>
    <w:rsid w:val="00F6306F"/>
    <w:rsid w:val="00F676AD"/>
    <w:rsid w:val="00F6776C"/>
    <w:rsid w:val="00F7157D"/>
    <w:rsid w:val="00F80CF5"/>
    <w:rsid w:val="00F87735"/>
    <w:rsid w:val="00FE0CCC"/>
    <w:rsid w:val="00FF4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2F4021"/>
  <w15:chartTrackingRefBased/>
  <w15:docId w15:val="{D8D55536-576A-4B8A-9782-D63C50741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CA0D22"/>
    <w:pPr>
      <w:spacing w:after="0" w:line="276" w:lineRule="auto"/>
    </w:pPr>
    <w:rPr>
      <w:rFonts w:ascii="Arial" w:eastAsia="Arial" w:hAnsi="Arial" w:cs="Arial"/>
      <w:lang w:val="en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11" Type="http://schemas.openxmlformats.org/officeDocument/2006/relationships/image" Target="media/image7.emf"/><Relationship Id="rId5" Type="http://schemas.openxmlformats.org/officeDocument/2006/relationships/image" Target="media/image1.emf"/><Relationship Id="rId10" Type="http://schemas.openxmlformats.org/officeDocument/2006/relationships/image" Target="media/image6.emf"/><Relationship Id="rId4" Type="http://schemas.openxmlformats.org/officeDocument/2006/relationships/webSettings" Target="webSettings.xml"/><Relationship Id="rId9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4299CE8B</Template>
  <TotalTime>170</TotalTime>
  <Pages>8</Pages>
  <Words>2540</Words>
  <Characters>14478</Characters>
  <Application>Microsoft Office Word</Application>
  <DocSecurity>0</DocSecurity>
  <Lines>120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16985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Kailthya, Subham</dc:creator>
  <cp:keywords/>
  <dc:description/>
  <cp:lastModifiedBy>Kailthya, Subham</cp:lastModifiedBy>
  <cp:revision>70</cp:revision>
  <dcterms:created xsi:type="dcterms:W3CDTF">2019-09-03T12:17:00Z</dcterms:created>
  <dcterms:modified xsi:type="dcterms:W3CDTF">2019-09-09T11:06:00Z</dcterms:modified>
</cp:coreProperties>
</file>