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pPr w:leftFromText="180" w:rightFromText="180" w:vertAnchor="page" w:horzAnchor="margin" w:tblpY="3511"/>
        <w:tblW w:w="0" w:type="auto"/>
        <w:tblLook w:val="04A0" w:firstRow="1" w:lastRow="0" w:firstColumn="1" w:lastColumn="0" w:noHBand="0" w:noVBand="1"/>
      </w:tblPr>
      <w:tblGrid>
        <w:gridCol w:w="4621"/>
        <w:gridCol w:w="4621"/>
      </w:tblGrid>
      <w:tr w:rsidR="00477A15" w:rsidTr="00477A15">
        <w:tc>
          <w:tcPr>
            <w:tcW w:w="9242" w:type="dxa"/>
            <w:gridSpan w:val="2"/>
          </w:tcPr>
          <w:p w:rsidR="00477A15" w:rsidRPr="00477A15" w:rsidRDefault="00477A15" w:rsidP="00D37700">
            <w:pPr>
              <w:jc w:val="center"/>
              <w:rPr>
                <w:b/>
              </w:rPr>
            </w:pPr>
            <w:bookmarkStart w:id="0" w:name="_GoBack"/>
            <w:bookmarkEnd w:id="0"/>
            <w:r>
              <w:rPr>
                <w:b/>
              </w:rPr>
              <w:t>SECTION A</w:t>
            </w:r>
            <w:r w:rsidR="00D37700">
              <w:rPr>
                <w:b/>
              </w:rPr>
              <w:t xml:space="preserve"> (student use only)</w:t>
            </w:r>
          </w:p>
        </w:tc>
      </w:tr>
      <w:tr w:rsidR="00477A15" w:rsidTr="00477A15">
        <w:tc>
          <w:tcPr>
            <w:tcW w:w="4621" w:type="dxa"/>
          </w:tcPr>
          <w:p w:rsidR="00477A15" w:rsidRDefault="00477A15" w:rsidP="00477A15">
            <w:r>
              <w:t>Family Name:</w:t>
            </w:r>
          </w:p>
          <w:p w:rsidR="00477A15" w:rsidRDefault="00477A15" w:rsidP="00477A15"/>
          <w:p w:rsidR="00477A15" w:rsidRDefault="00477A15" w:rsidP="00477A15"/>
        </w:tc>
        <w:tc>
          <w:tcPr>
            <w:tcW w:w="4621" w:type="dxa"/>
          </w:tcPr>
          <w:p w:rsidR="00477A15" w:rsidRDefault="00477A15" w:rsidP="00477A15">
            <w:r>
              <w:t xml:space="preserve">First names: </w:t>
            </w:r>
          </w:p>
        </w:tc>
      </w:tr>
      <w:tr w:rsidR="00477A15" w:rsidTr="00477A15">
        <w:tc>
          <w:tcPr>
            <w:tcW w:w="4621" w:type="dxa"/>
          </w:tcPr>
          <w:p w:rsidR="00477A15" w:rsidRDefault="00477A15" w:rsidP="00477A15">
            <w:r>
              <w:t xml:space="preserve">Student id: </w:t>
            </w:r>
          </w:p>
        </w:tc>
        <w:tc>
          <w:tcPr>
            <w:tcW w:w="4621" w:type="dxa"/>
          </w:tcPr>
          <w:p w:rsidR="00477A15" w:rsidRDefault="00477A15" w:rsidP="00477A15">
            <w:r>
              <w:t>Degree course:</w:t>
            </w:r>
          </w:p>
          <w:p w:rsidR="00477A15" w:rsidRDefault="00477A15" w:rsidP="00477A15"/>
        </w:tc>
      </w:tr>
      <w:tr w:rsidR="00477A15" w:rsidTr="00477A15">
        <w:tc>
          <w:tcPr>
            <w:tcW w:w="9242" w:type="dxa"/>
            <w:gridSpan w:val="2"/>
          </w:tcPr>
          <w:p w:rsidR="00477A15" w:rsidRDefault="00477A15" w:rsidP="00477A15">
            <w:r>
              <w:t>Code and Title of Module for which you are requesting an Assessed Work Mark Check:</w:t>
            </w:r>
          </w:p>
          <w:p w:rsidR="00477A15" w:rsidRDefault="00477A15" w:rsidP="00477A15"/>
          <w:p w:rsidR="00477A15" w:rsidRDefault="00477A15" w:rsidP="00477A15"/>
          <w:p w:rsidR="00477A15" w:rsidRDefault="00477A15" w:rsidP="00477A15"/>
        </w:tc>
      </w:tr>
      <w:tr w:rsidR="00477A15" w:rsidTr="00477A15">
        <w:tc>
          <w:tcPr>
            <w:tcW w:w="9242" w:type="dxa"/>
            <w:gridSpan w:val="2"/>
          </w:tcPr>
          <w:p w:rsidR="00477A15" w:rsidRDefault="00477A15" w:rsidP="00477A15">
            <w:r>
              <w:t>Type and number of assessment:</w:t>
            </w:r>
          </w:p>
          <w:p w:rsidR="00477A15" w:rsidRDefault="00477A15" w:rsidP="00477A15"/>
          <w:p w:rsidR="00477A15" w:rsidRDefault="00477A15" w:rsidP="00477A15"/>
        </w:tc>
      </w:tr>
      <w:tr w:rsidR="00477A15" w:rsidTr="00477A15">
        <w:tc>
          <w:tcPr>
            <w:tcW w:w="9242" w:type="dxa"/>
            <w:gridSpan w:val="2"/>
          </w:tcPr>
          <w:p w:rsidR="00477A15" w:rsidRDefault="00477A15" w:rsidP="00477A15">
            <w:r>
              <w:t>Please indicate briefly why you are requesting a Mark Check for this work:</w:t>
            </w:r>
          </w:p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  <w:p w:rsidR="00477A15" w:rsidRDefault="00477A15" w:rsidP="00477A15"/>
        </w:tc>
      </w:tr>
      <w:tr w:rsidR="00477A15" w:rsidTr="00477A15">
        <w:tc>
          <w:tcPr>
            <w:tcW w:w="9242" w:type="dxa"/>
            <w:gridSpan w:val="2"/>
          </w:tcPr>
          <w:p w:rsidR="00477A15" w:rsidRDefault="00477A15" w:rsidP="00477A15">
            <w:r>
              <w:t xml:space="preserve">Please sign and date below to verify that you have read the Department’s policy on Assessed Work Mark Checks, and that you understand that you may not challenge academic judgement: </w:t>
            </w:r>
          </w:p>
          <w:p w:rsidR="00477A15" w:rsidRDefault="00477A15" w:rsidP="00477A15"/>
          <w:p w:rsidR="00477A15" w:rsidRDefault="00477A15" w:rsidP="00477A15">
            <w:r>
              <w:t>Signature:                                                                                                           Date:</w:t>
            </w:r>
          </w:p>
          <w:p w:rsidR="00477A15" w:rsidRDefault="00477A15" w:rsidP="00477A15"/>
        </w:tc>
      </w:tr>
      <w:tr w:rsidR="00477A15" w:rsidTr="00477A15">
        <w:tc>
          <w:tcPr>
            <w:tcW w:w="9242" w:type="dxa"/>
            <w:gridSpan w:val="2"/>
          </w:tcPr>
          <w:p w:rsidR="00477A15" w:rsidRPr="00477A15" w:rsidRDefault="00477A15" w:rsidP="00D37700">
            <w:pPr>
              <w:jc w:val="center"/>
              <w:rPr>
                <w:b/>
              </w:rPr>
            </w:pPr>
            <w:r>
              <w:rPr>
                <w:b/>
              </w:rPr>
              <w:t>SECTION B (office use only)</w:t>
            </w:r>
          </w:p>
        </w:tc>
      </w:tr>
      <w:tr w:rsidR="00477A15" w:rsidTr="00477A15">
        <w:tc>
          <w:tcPr>
            <w:tcW w:w="9242" w:type="dxa"/>
            <w:gridSpan w:val="2"/>
          </w:tcPr>
          <w:p w:rsidR="00477A15" w:rsidRPr="00D37700" w:rsidRDefault="00477A15" w:rsidP="00D37700">
            <w:r w:rsidRPr="00D37700">
              <w:t>Date assessed work made available for students’ collection:</w:t>
            </w:r>
          </w:p>
        </w:tc>
      </w:tr>
      <w:tr w:rsidR="00D37700" w:rsidTr="00477A15">
        <w:tc>
          <w:tcPr>
            <w:tcW w:w="9242" w:type="dxa"/>
            <w:gridSpan w:val="2"/>
          </w:tcPr>
          <w:p w:rsidR="00D37700" w:rsidRPr="00D37700" w:rsidRDefault="00D37700" w:rsidP="00D37700">
            <w:r>
              <w:t xml:space="preserve">Original mark awarded for the assessment: </w:t>
            </w:r>
          </w:p>
        </w:tc>
      </w:tr>
      <w:tr w:rsidR="00477A15" w:rsidTr="00477A15">
        <w:tc>
          <w:tcPr>
            <w:tcW w:w="9242" w:type="dxa"/>
            <w:gridSpan w:val="2"/>
          </w:tcPr>
          <w:p w:rsidR="00477A15" w:rsidRPr="00D37700" w:rsidRDefault="00477A15" w:rsidP="00477A15">
            <w:r w:rsidRPr="00D37700">
              <w:t>Did student request mark check within 7 working days?                 Yes                       No</w:t>
            </w:r>
          </w:p>
        </w:tc>
      </w:tr>
      <w:tr w:rsidR="00477A15" w:rsidTr="00477A15">
        <w:tc>
          <w:tcPr>
            <w:tcW w:w="9242" w:type="dxa"/>
            <w:gridSpan w:val="2"/>
          </w:tcPr>
          <w:p w:rsidR="00477A15" w:rsidRPr="00D37700" w:rsidRDefault="00D37700" w:rsidP="00477A15">
            <w:r w:rsidRPr="00D37700">
              <w:t>Does UG/PG Office initial mark check indicate a discrepancy?       Yes               No            Possibly</w:t>
            </w:r>
          </w:p>
        </w:tc>
      </w:tr>
      <w:tr w:rsidR="00D37700" w:rsidTr="00477A15">
        <w:tc>
          <w:tcPr>
            <w:tcW w:w="9242" w:type="dxa"/>
            <w:gridSpan w:val="2"/>
          </w:tcPr>
          <w:p w:rsidR="00D37700" w:rsidRPr="00D37700" w:rsidRDefault="00D37700" w:rsidP="00477A15">
            <w:r w:rsidRPr="00D37700">
              <w:t>Date this form and assessed work passed to DUGS/DPGT/DPGR:</w:t>
            </w:r>
          </w:p>
        </w:tc>
      </w:tr>
      <w:tr w:rsidR="00D37700" w:rsidTr="00477A15">
        <w:tc>
          <w:tcPr>
            <w:tcW w:w="9242" w:type="dxa"/>
            <w:gridSpan w:val="2"/>
          </w:tcPr>
          <w:p w:rsidR="00D37700" w:rsidRDefault="00D37700" w:rsidP="00D37700">
            <w:pPr>
              <w:jc w:val="center"/>
              <w:rPr>
                <w:b/>
              </w:rPr>
            </w:pPr>
            <w:r>
              <w:rPr>
                <w:b/>
              </w:rPr>
              <w:t>SECTION C (DUGS/DPGT/DPGR use only)</w:t>
            </w:r>
          </w:p>
        </w:tc>
      </w:tr>
      <w:tr w:rsidR="00D37700" w:rsidTr="00477A15">
        <w:tc>
          <w:tcPr>
            <w:tcW w:w="9242" w:type="dxa"/>
            <w:gridSpan w:val="2"/>
          </w:tcPr>
          <w:p w:rsidR="00D37700" w:rsidRPr="00D37700" w:rsidRDefault="00D37700" w:rsidP="00477A15">
            <w:r w:rsidRPr="00D37700">
              <w:t>After checking the marks for this assessment, is there evidence of a discrepancy?  If Yes, please explain how:</w:t>
            </w:r>
          </w:p>
          <w:p w:rsidR="00D37700" w:rsidRPr="00D37700" w:rsidRDefault="00D37700" w:rsidP="00477A15"/>
          <w:p w:rsidR="00D37700" w:rsidRPr="00D37700" w:rsidRDefault="00D37700" w:rsidP="00477A15"/>
          <w:p w:rsidR="00D37700" w:rsidRPr="00D37700" w:rsidRDefault="00D37700" w:rsidP="00477A15"/>
          <w:p w:rsidR="00D37700" w:rsidRPr="00D37700" w:rsidRDefault="00D37700" w:rsidP="00477A15"/>
          <w:p w:rsidR="00D37700" w:rsidRPr="00D37700" w:rsidRDefault="00D37700" w:rsidP="00477A15"/>
        </w:tc>
      </w:tr>
      <w:tr w:rsidR="00D37700" w:rsidTr="00477A15">
        <w:tc>
          <w:tcPr>
            <w:tcW w:w="9242" w:type="dxa"/>
            <w:gridSpan w:val="2"/>
          </w:tcPr>
          <w:p w:rsidR="00D37700" w:rsidRDefault="00D37700" w:rsidP="00477A15">
            <w:r w:rsidRPr="00D37700">
              <w:t>If a new mark is to be awarded, please indicate new mark here</w:t>
            </w:r>
            <w:r>
              <w:t xml:space="preserve"> and pass this form back to the UG/PG Office</w:t>
            </w:r>
            <w:r w:rsidRPr="00D37700">
              <w:t>:</w:t>
            </w:r>
          </w:p>
          <w:p w:rsidR="00D37700" w:rsidRPr="00D37700" w:rsidRDefault="00D37700" w:rsidP="00477A15"/>
        </w:tc>
      </w:tr>
      <w:tr w:rsidR="00D37700" w:rsidTr="00477A15">
        <w:tc>
          <w:tcPr>
            <w:tcW w:w="9242" w:type="dxa"/>
            <w:gridSpan w:val="2"/>
          </w:tcPr>
          <w:p w:rsidR="00D37700" w:rsidRDefault="00D37700" w:rsidP="00477A15">
            <w:r>
              <w:t xml:space="preserve">DUGS/DPGT/DPGR signature:      </w:t>
            </w:r>
          </w:p>
          <w:p w:rsidR="00D37700" w:rsidRPr="00D37700" w:rsidRDefault="00D37700" w:rsidP="00477A15">
            <w:r>
              <w:t xml:space="preserve">                                                                                                                                        Date:</w:t>
            </w:r>
          </w:p>
        </w:tc>
      </w:tr>
    </w:tbl>
    <w:p w:rsidR="009C2798" w:rsidRDefault="00477A15">
      <w:r>
        <w:t xml:space="preserve">Students have the right to request a mark check in any piece of assessed work, by following the procedure described in the Department’s policy on Students Challenging Marks of Assessed Work (see attached).   </w:t>
      </w:r>
      <w:r>
        <w:br/>
      </w:r>
      <w:r w:rsidR="00D37700">
        <w:t>Students should</w:t>
      </w:r>
      <w:r>
        <w:t xml:space="preserve"> complete Section A of the form and submit it</w:t>
      </w:r>
      <w:r w:rsidR="005F1E7F">
        <w:t>, with the assessed work,</w:t>
      </w:r>
      <w:r>
        <w:t xml:space="preserve"> to the Undergraduate Office or the Postgraduate Office, as appropriate.</w:t>
      </w:r>
    </w:p>
    <w:sectPr w:rsidR="009C2798">
      <w:headerReference w:type="default" r:id="rId7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9751D" w:rsidRDefault="00F9751D" w:rsidP="00477A15">
      <w:pPr>
        <w:spacing w:after="0" w:line="240" w:lineRule="auto"/>
      </w:pPr>
      <w:r>
        <w:separator/>
      </w:r>
    </w:p>
  </w:endnote>
  <w:endnote w:type="continuationSeparator" w:id="0">
    <w:p w:rsidR="00F9751D" w:rsidRDefault="00F9751D" w:rsidP="00477A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9751D" w:rsidRDefault="00F9751D" w:rsidP="00477A15">
      <w:pPr>
        <w:spacing w:after="0" w:line="240" w:lineRule="auto"/>
      </w:pPr>
      <w:r>
        <w:separator/>
      </w:r>
    </w:p>
  </w:footnote>
  <w:footnote w:type="continuationSeparator" w:id="0">
    <w:p w:rsidR="00F9751D" w:rsidRDefault="00F9751D" w:rsidP="00477A1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77A15" w:rsidRPr="00477A15" w:rsidRDefault="00477A15" w:rsidP="00477A15">
    <w:pPr>
      <w:pStyle w:val="Header"/>
      <w:jc w:val="center"/>
      <w:rPr>
        <w:rFonts w:ascii="Arial" w:hAnsi="Arial" w:cs="Arial"/>
        <w:sz w:val="24"/>
        <w:szCs w:val="24"/>
      </w:rPr>
    </w:pPr>
    <w:r w:rsidRPr="00477A15">
      <w:rPr>
        <w:rFonts w:ascii="Arial" w:hAnsi="Arial" w:cs="Arial"/>
        <w:sz w:val="24"/>
        <w:szCs w:val="24"/>
      </w:rPr>
      <w:t>Department of Economics</w:t>
    </w:r>
  </w:p>
  <w:p w:rsidR="00477A15" w:rsidRPr="00477A15" w:rsidRDefault="00477A15" w:rsidP="00477A15">
    <w:pPr>
      <w:pStyle w:val="Header"/>
      <w:jc w:val="center"/>
      <w:rPr>
        <w:rFonts w:ascii="Arial" w:hAnsi="Arial" w:cs="Arial"/>
        <w:sz w:val="32"/>
        <w:szCs w:val="32"/>
      </w:rPr>
    </w:pPr>
    <w:r w:rsidRPr="00477A15">
      <w:rPr>
        <w:rFonts w:ascii="Arial" w:hAnsi="Arial" w:cs="Arial"/>
        <w:sz w:val="32"/>
        <w:szCs w:val="32"/>
      </w:rPr>
      <w:t>Student Request for a</w:t>
    </w:r>
    <w:r>
      <w:rPr>
        <w:rFonts w:ascii="Arial" w:hAnsi="Arial" w:cs="Arial"/>
        <w:sz w:val="32"/>
        <w:szCs w:val="32"/>
      </w:rPr>
      <w:t>n</w:t>
    </w:r>
    <w:r w:rsidRPr="00477A15">
      <w:rPr>
        <w:rFonts w:ascii="Arial" w:hAnsi="Arial" w:cs="Arial"/>
        <w:sz w:val="32"/>
        <w:szCs w:val="32"/>
      </w:rPr>
      <w:t xml:space="preserve"> </w:t>
    </w:r>
    <w:r>
      <w:rPr>
        <w:rFonts w:ascii="Arial" w:hAnsi="Arial" w:cs="Arial"/>
        <w:sz w:val="32"/>
        <w:szCs w:val="32"/>
      </w:rPr>
      <w:t>Assessed Work</w:t>
    </w:r>
    <w:r w:rsidRPr="00477A15">
      <w:rPr>
        <w:rFonts w:ascii="Arial" w:hAnsi="Arial" w:cs="Arial"/>
        <w:sz w:val="32"/>
        <w:szCs w:val="32"/>
      </w:rPr>
      <w:t xml:space="preserve"> Mark Check</w:t>
    </w:r>
  </w:p>
  <w:p w:rsidR="00477A15" w:rsidRDefault="00477A15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77A15"/>
    <w:rsid w:val="000300B8"/>
    <w:rsid w:val="00061974"/>
    <w:rsid w:val="000826FB"/>
    <w:rsid w:val="0008402B"/>
    <w:rsid w:val="00094E56"/>
    <w:rsid w:val="000E1BAD"/>
    <w:rsid w:val="001400B9"/>
    <w:rsid w:val="001D5D41"/>
    <w:rsid w:val="002022A9"/>
    <w:rsid w:val="002467ED"/>
    <w:rsid w:val="00265B28"/>
    <w:rsid w:val="00281C01"/>
    <w:rsid w:val="002C18B1"/>
    <w:rsid w:val="002E08A9"/>
    <w:rsid w:val="002E2332"/>
    <w:rsid w:val="00372208"/>
    <w:rsid w:val="003C100D"/>
    <w:rsid w:val="00434C97"/>
    <w:rsid w:val="00440DE7"/>
    <w:rsid w:val="00477A15"/>
    <w:rsid w:val="00492BEC"/>
    <w:rsid w:val="004A7741"/>
    <w:rsid w:val="004B7C1B"/>
    <w:rsid w:val="004D6BE3"/>
    <w:rsid w:val="004F7B98"/>
    <w:rsid w:val="0050143F"/>
    <w:rsid w:val="00547BE3"/>
    <w:rsid w:val="005834EE"/>
    <w:rsid w:val="00596A94"/>
    <w:rsid w:val="005A4128"/>
    <w:rsid w:val="005D0894"/>
    <w:rsid w:val="005E1920"/>
    <w:rsid w:val="005F1E7F"/>
    <w:rsid w:val="005F75D6"/>
    <w:rsid w:val="00603756"/>
    <w:rsid w:val="00616118"/>
    <w:rsid w:val="006423F7"/>
    <w:rsid w:val="006A014B"/>
    <w:rsid w:val="006C45E5"/>
    <w:rsid w:val="006C7659"/>
    <w:rsid w:val="00774ADE"/>
    <w:rsid w:val="007757B7"/>
    <w:rsid w:val="00782B02"/>
    <w:rsid w:val="00786A5F"/>
    <w:rsid w:val="007C3B81"/>
    <w:rsid w:val="008264A8"/>
    <w:rsid w:val="00854676"/>
    <w:rsid w:val="00897502"/>
    <w:rsid w:val="008E65CA"/>
    <w:rsid w:val="00947227"/>
    <w:rsid w:val="00975C2E"/>
    <w:rsid w:val="009A5AFA"/>
    <w:rsid w:val="009C2798"/>
    <w:rsid w:val="009F3FD5"/>
    <w:rsid w:val="00A17E0F"/>
    <w:rsid w:val="00A21240"/>
    <w:rsid w:val="00A24FB8"/>
    <w:rsid w:val="00A30989"/>
    <w:rsid w:val="00A6116C"/>
    <w:rsid w:val="00A862DB"/>
    <w:rsid w:val="00AE6130"/>
    <w:rsid w:val="00B06652"/>
    <w:rsid w:val="00B2360D"/>
    <w:rsid w:val="00B509E1"/>
    <w:rsid w:val="00C13532"/>
    <w:rsid w:val="00C43030"/>
    <w:rsid w:val="00C61CE1"/>
    <w:rsid w:val="00C90974"/>
    <w:rsid w:val="00CB2B62"/>
    <w:rsid w:val="00D37700"/>
    <w:rsid w:val="00D378C0"/>
    <w:rsid w:val="00D46696"/>
    <w:rsid w:val="00DE7624"/>
    <w:rsid w:val="00DF5981"/>
    <w:rsid w:val="00E02D94"/>
    <w:rsid w:val="00E10E9E"/>
    <w:rsid w:val="00E50CB3"/>
    <w:rsid w:val="00E61806"/>
    <w:rsid w:val="00E75F03"/>
    <w:rsid w:val="00E904B3"/>
    <w:rsid w:val="00E978E5"/>
    <w:rsid w:val="00EA0357"/>
    <w:rsid w:val="00EC6C14"/>
    <w:rsid w:val="00ED2F0A"/>
    <w:rsid w:val="00ED305B"/>
    <w:rsid w:val="00EF4D2E"/>
    <w:rsid w:val="00F3225C"/>
    <w:rsid w:val="00F32FDF"/>
    <w:rsid w:val="00F975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77A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77A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7A15"/>
  </w:style>
  <w:style w:type="paragraph" w:styleId="Footer">
    <w:name w:val="footer"/>
    <w:basedOn w:val="Normal"/>
    <w:link w:val="FooterChar"/>
    <w:uiPriority w:val="99"/>
    <w:unhideWhenUsed/>
    <w:rsid w:val="00477A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7A15"/>
  </w:style>
  <w:style w:type="paragraph" w:styleId="BalloonText">
    <w:name w:val="Balloon Text"/>
    <w:basedOn w:val="Normal"/>
    <w:link w:val="BalloonTextChar"/>
    <w:uiPriority w:val="99"/>
    <w:semiHidden/>
    <w:unhideWhenUsed/>
    <w:rsid w:val="00477A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7A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477A1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eader">
    <w:name w:val="header"/>
    <w:basedOn w:val="Normal"/>
    <w:link w:val="HeaderChar"/>
    <w:uiPriority w:val="99"/>
    <w:unhideWhenUsed/>
    <w:rsid w:val="00477A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77A15"/>
  </w:style>
  <w:style w:type="paragraph" w:styleId="Footer">
    <w:name w:val="footer"/>
    <w:basedOn w:val="Normal"/>
    <w:link w:val="FooterChar"/>
    <w:uiPriority w:val="99"/>
    <w:unhideWhenUsed/>
    <w:rsid w:val="00477A15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77A15"/>
  </w:style>
  <w:style w:type="paragraph" w:styleId="BalloonText">
    <w:name w:val="Balloon Text"/>
    <w:basedOn w:val="Normal"/>
    <w:link w:val="BalloonTextChar"/>
    <w:uiPriority w:val="99"/>
    <w:semiHidden/>
    <w:unhideWhenUsed/>
    <w:rsid w:val="00477A1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77A1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C3D6675D</Template>
  <TotalTime>1</TotalTime>
  <Pages>1</Pages>
  <Words>270</Words>
  <Characters>1543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1810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Test</dc:creator>
  <cp:lastModifiedBy>Taylor, Kelly</cp:lastModifiedBy>
  <cp:revision>2</cp:revision>
  <dcterms:created xsi:type="dcterms:W3CDTF">2014-02-05T09:08:00Z</dcterms:created>
  <dcterms:modified xsi:type="dcterms:W3CDTF">2014-02-05T09:08:00Z</dcterms:modified>
</cp:coreProperties>
</file>