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73A26" w14:textId="5FDD0C0C" w:rsidR="00CB64AE" w:rsidRDefault="005D664E" w:rsidP="00CB64AE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 (</w:t>
      </w:r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MRes/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PhD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)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 GRADUATE STAFF-STUDENT LIAISON COMMITTEE</w:t>
      </w:r>
    </w:p>
    <w:p w14:paraId="6D3E7FD2" w14:textId="7846C048" w:rsidR="00CB64AE" w:rsidRPr="007A5F8B" w:rsidRDefault="00CB64AE" w:rsidP="00CB64AE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5D664E">
        <w:rPr>
          <w:rFonts w:ascii="Arial" w:hAnsi="Arial" w:cs="Arial"/>
          <w:spacing w:val="-2"/>
          <w:u w:val="single"/>
        </w:rPr>
        <w:t xml:space="preserve">15 January </w:t>
      </w:r>
      <w:r w:rsidR="005E17AC">
        <w:rPr>
          <w:rFonts w:ascii="Arial" w:hAnsi="Arial" w:cs="Arial"/>
          <w:spacing w:val="-2"/>
          <w:u w:val="single"/>
        </w:rPr>
        <w:t>201</w:t>
      </w:r>
      <w:r w:rsidR="005D664E">
        <w:rPr>
          <w:rFonts w:ascii="Arial" w:hAnsi="Arial" w:cs="Arial"/>
          <w:spacing w:val="-2"/>
          <w:u w:val="single"/>
        </w:rPr>
        <w:t>9</w:t>
      </w:r>
    </w:p>
    <w:p w14:paraId="11BA8817" w14:textId="77777777" w:rsidR="00CB64AE" w:rsidRDefault="00CB64AE" w:rsidP="00CB64AE">
      <w:pPr>
        <w:spacing w:before="252"/>
        <w:ind w:left="216"/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33359F35" w14:textId="14472719" w:rsidR="00692AF8" w:rsidRDefault="00692AF8" w:rsidP="00A3288C">
      <w:r>
        <w:t xml:space="preserve">Apologies: </w:t>
      </w:r>
      <w:r w:rsidR="005D664E">
        <w:t>Stephanie Redding, Kelly Taylor, Antonio Schiavone</w:t>
      </w:r>
    </w:p>
    <w:p w14:paraId="542CB88C" w14:textId="2030E3F5" w:rsidR="00265D00" w:rsidRDefault="00A86B5B" w:rsidP="00A3288C">
      <w:r>
        <w:t xml:space="preserve"> </w:t>
      </w:r>
      <w:bookmarkStart w:id="0" w:name="_GoBack"/>
      <w:bookmarkEnd w:id="0"/>
    </w:p>
    <w:p w14:paraId="6C56CAF2" w14:textId="77777777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Minutes of the meeting 27 November 2018</w:t>
      </w:r>
    </w:p>
    <w:p w14:paraId="499F7B70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5483EF2" w14:textId="0F0A09DF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Matters Arising</w:t>
      </w:r>
    </w:p>
    <w:p w14:paraId="064F6576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04FA921" w14:textId="042DEAAC" w:rsidR="00CE5148" w:rsidRDefault="005D664E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CE5148">
        <w:rPr>
          <w:rFonts w:asciiTheme="minorHAnsi" w:eastAsiaTheme="minorHAnsi" w:hAnsiTheme="minorHAnsi" w:cstheme="minorBidi"/>
          <w:sz w:val="22"/>
          <w:szCs w:val="22"/>
          <w:lang w:eastAsia="en-US"/>
        </w:rPr>
        <w:t>Teaching and Learning</w:t>
      </w:r>
    </w:p>
    <w:p w14:paraId="32A878C5" w14:textId="4096E69B" w:rsidR="00CE5148" w:rsidRPr="00CE5148" w:rsidRDefault="00CE5148" w:rsidP="00CE5148">
      <w:pPr>
        <w:pStyle w:val="ListParagraph"/>
        <w:numPr>
          <w:ilvl w:val="0"/>
          <w:numId w:val="18"/>
        </w:numPr>
        <w:rPr>
          <w:rFonts w:asciiTheme="minorHAnsi" w:hAnsiTheme="minorHAnsi"/>
          <w:sz w:val="22"/>
          <w:szCs w:val="22"/>
        </w:rPr>
      </w:pPr>
      <w:r w:rsidRPr="00CE5148">
        <w:rPr>
          <w:rFonts w:asciiTheme="minorHAnsi" w:eastAsiaTheme="minorHAnsi" w:hAnsiTheme="minorHAnsi"/>
          <w:sz w:val="22"/>
          <w:szCs w:val="22"/>
        </w:rPr>
        <w:t>Module Evaluation (term 1)</w:t>
      </w:r>
    </w:p>
    <w:p w14:paraId="2796E174" w14:textId="73A49282" w:rsidR="00CE5148" w:rsidRPr="00265D00" w:rsidRDefault="00CE5148" w:rsidP="00CE5148">
      <w:pPr>
        <w:pStyle w:val="ListParagraph"/>
        <w:numPr>
          <w:ilvl w:val="0"/>
          <w:numId w:val="18"/>
        </w:numPr>
        <w:rPr>
          <w:rFonts w:asciiTheme="minorHAnsi" w:hAnsiTheme="minorHAnsi"/>
          <w:sz w:val="22"/>
          <w:szCs w:val="22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M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R</w:t>
      </w: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es year 2 lack of knowledge in applied econometrics.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Extra courses?</w:t>
      </w:r>
    </w:p>
    <w:p w14:paraId="2EF41751" w14:textId="77777777" w:rsidR="00265D00" w:rsidRPr="00CE5148" w:rsidRDefault="00265D00" w:rsidP="00265D00">
      <w:pPr>
        <w:pStyle w:val="ListParagraph"/>
        <w:ind w:left="1440"/>
        <w:rPr>
          <w:rFonts w:asciiTheme="minorHAnsi" w:hAnsiTheme="minorHAnsi"/>
          <w:sz w:val="22"/>
          <w:szCs w:val="22"/>
        </w:rPr>
      </w:pPr>
    </w:p>
    <w:p w14:paraId="580F606F" w14:textId="3ABF5DD4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Library Issues</w:t>
      </w:r>
    </w:p>
    <w:p w14:paraId="652F41C9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A480200" w14:textId="39643407" w:rsidR="005D664E" w:rsidRDefault="005D664E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Computing Issues</w:t>
      </w:r>
    </w:p>
    <w:p w14:paraId="60FBA12C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CD48D38" w14:textId="013A9E60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Assessment and Feedback</w:t>
      </w:r>
    </w:p>
    <w:p w14:paraId="3062F711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40DA7442" w14:textId="3F367798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Student Support and Guidance</w:t>
      </w:r>
    </w:p>
    <w:p w14:paraId="5FAD1819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06AC7DD" w14:textId="1987ACDC" w:rsidR="00CE5148" w:rsidRDefault="00CE5148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Diversity and Inclusion</w:t>
      </w:r>
    </w:p>
    <w:p w14:paraId="0E825785" w14:textId="77777777" w:rsidR="00265D00" w:rsidRDefault="00265D00" w:rsidP="00265D00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6BEEFFA" w14:textId="30771AC0" w:rsidR="000A576A" w:rsidRDefault="005D664E" w:rsidP="00CE5148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Any other business</w:t>
      </w:r>
    </w:p>
    <w:p w14:paraId="700F6BAB" w14:textId="77777777" w:rsidR="005D664E" w:rsidRDefault="005D664E" w:rsidP="005D664E">
      <w:pPr>
        <w:pStyle w:val="ListParagrap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AA27D4E" w14:textId="77777777" w:rsidR="005D664E" w:rsidRPr="000A576A" w:rsidRDefault="005D664E" w:rsidP="005D664E">
      <w:pPr>
        <w:pStyle w:val="ListParagraph"/>
        <w:rPr>
          <w:rFonts w:asciiTheme="minorHAnsi" w:hAnsiTheme="minorHAnsi"/>
          <w:sz w:val="22"/>
        </w:rPr>
      </w:pPr>
    </w:p>
    <w:p w14:paraId="06091AF9" w14:textId="6921EF7F" w:rsidR="00473A86" w:rsidRDefault="00CB64AE" w:rsidP="0007301F">
      <w:pPr>
        <w:spacing w:after="0"/>
      </w:pPr>
      <w:r w:rsidRPr="0007301F">
        <w:rPr>
          <w:b/>
        </w:rPr>
        <w:t>Next meeting</w:t>
      </w:r>
      <w:r w:rsidRPr="002C078E">
        <w:t xml:space="preserve">: </w:t>
      </w:r>
      <w:r w:rsidR="00FB0C4E">
        <w:t>5</w:t>
      </w:r>
      <w:r w:rsidR="00FB0C4E" w:rsidRPr="00FB0C4E">
        <w:rPr>
          <w:vertAlign w:val="superscript"/>
        </w:rPr>
        <w:t>th</w:t>
      </w:r>
      <w:r w:rsidR="00FB0C4E">
        <w:t xml:space="preserve"> </w:t>
      </w:r>
      <w:r w:rsidR="005D664E">
        <w:t>March</w:t>
      </w:r>
      <w:r w:rsidR="00FB0C4E">
        <w:t xml:space="preserve"> 2019</w:t>
      </w:r>
    </w:p>
    <w:sectPr w:rsidR="00473A86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3291F" w14:textId="77777777" w:rsidR="000012B0" w:rsidRDefault="000012B0" w:rsidP="00F1663E">
      <w:pPr>
        <w:spacing w:after="0" w:line="240" w:lineRule="auto"/>
      </w:pPr>
      <w:r>
        <w:separator/>
      </w:r>
    </w:p>
  </w:endnote>
  <w:endnote w:type="continuationSeparator" w:id="0">
    <w:p w14:paraId="24B5C067" w14:textId="77777777" w:rsidR="000012B0" w:rsidRDefault="000012B0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B5022D" w14:textId="77777777" w:rsidR="000012B0" w:rsidRDefault="000012B0" w:rsidP="00F1663E">
      <w:pPr>
        <w:spacing w:after="0" w:line="240" w:lineRule="auto"/>
      </w:pPr>
      <w:r>
        <w:separator/>
      </w:r>
    </w:p>
  </w:footnote>
  <w:footnote w:type="continuationSeparator" w:id="0">
    <w:p w14:paraId="03D6EA15" w14:textId="77777777" w:rsidR="000012B0" w:rsidRDefault="000012B0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516C91" w14:textId="77777777" w:rsidR="00F1663E" w:rsidRDefault="00F1663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5E7434"/>
    <w:multiLevelType w:val="hybridMultilevel"/>
    <w:tmpl w:val="C8920EBA"/>
    <w:lvl w:ilvl="0" w:tplc="849AA9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1E4B24"/>
    <w:multiLevelType w:val="hybridMultilevel"/>
    <w:tmpl w:val="DB4A523A"/>
    <w:lvl w:ilvl="0" w:tplc="08090019">
      <w:start w:val="1"/>
      <w:numFmt w:val="lowerLetter"/>
      <w:lvlText w:val="%1."/>
      <w:lvlJc w:val="left"/>
      <w:pPr>
        <w:ind w:left="1860" w:hanging="360"/>
      </w:pPr>
    </w:lvl>
    <w:lvl w:ilvl="1" w:tplc="08090019" w:tentative="1">
      <w:start w:val="1"/>
      <w:numFmt w:val="lowerLetter"/>
      <w:lvlText w:val="%2."/>
      <w:lvlJc w:val="left"/>
      <w:pPr>
        <w:ind w:left="2580" w:hanging="360"/>
      </w:pPr>
    </w:lvl>
    <w:lvl w:ilvl="2" w:tplc="0809001B" w:tentative="1">
      <w:start w:val="1"/>
      <w:numFmt w:val="lowerRoman"/>
      <w:lvlText w:val="%3."/>
      <w:lvlJc w:val="right"/>
      <w:pPr>
        <w:ind w:left="3300" w:hanging="180"/>
      </w:pPr>
    </w:lvl>
    <w:lvl w:ilvl="3" w:tplc="0809000F" w:tentative="1">
      <w:start w:val="1"/>
      <w:numFmt w:val="decimal"/>
      <w:lvlText w:val="%4."/>
      <w:lvlJc w:val="left"/>
      <w:pPr>
        <w:ind w:left="4020" w:hanging="360"/>
      </w:pPr>
    </w:lvl>
    <w:lvl w:ilvl="4" w:tplc="08090019" w:tentative="1">
      <w:start w:val="1"/>
      <w:numFmt w:val="lowerLetter"/>
      <w:lvlText w:val="%5."/>
      <w:lvlJc w:val="left"/>
      <w:pPr>
        <w:ind w:left="4740" w:hanging="360"/>
      </w:pPr>
    </w:lvl>
    <w:lvl w:ilvl="5" w:tplc="0809001B" w:tentative="1">
      <w:start w:val="1"/>
      <w:numFmt w:val="lowerRoman"/>
      <w:lvlText w:val="%6."/>
      <w:lvlJc w:val="right"/>
      <w:pPr>
        <w:ind w:left="5460" w:hanging="180"/>
      </w:pPr>
    </w:lvl>
    <w:lvl w:ilvl="6" w:tplc="0809000F" w:tentative="1">
      <w:start w:val="1"/>
      <w:numFmt w:val="decimal"/>
      <w:lvlText w:val="%7."/>
      <w:lvlJc w:val="left"/>
      <w:pPr>
        <w:ind w:left="6180" w:hanging="360"/>
      </w:pPr>
    </w:lvl>
    <w:lvl w:ilvl="7" w:tplc="08090019" w:tentative="1">
      <w:start w:val="1"/>
      <w:numFmt w:val="lowerLetter"/>
      <w:lvlText w:val="%8."/>
      <w:lvlJc w:val="left"/>
      <w:pPr>
        <w:ind w:left="6900" w:hanging="360"/>
      </w:pPr>
    </w:lvl>
    <w:lvl w:ilvl="8" w:tplc="08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5" w15:restartNumberingAfterBreak="0">
    <w:nsid w:val="78180754"/>
    <w:multiLevelType w:val="hybridMultilevel"/>
    <w:tmpl w:val="B4FCC9C2"/>
    <w:lvl w:ilvl="0" w:tplc="38C668A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7"/>
  </w:num>
  <w:num w:numId="4">
    <w:abstractNumId w:val="11"/>
  </w:num>
  <w:num w:numId="5">
    <w:abstractNumId w:val="2"/>
  </w:num>
  <w:num w:numId="6">
    <w:abstractNumId w:val="17"/>
  </w:num>
  <w:num w:numId="7">
    <w:abstractNumId w:val="0"/>
  </w:num>
  <w:num w:numId="8">
    <w:abstractNumId w:val="4"/>
  </w:num>
  <w:num w:numId="9">
    <w:abstractNumId w:val="10"/>
  </w:num>
  <w:num w:numId="10">
    <w:abstractNumId w:val="16"/>
  </w:num>
  <w:num w:numId="11">
    <w:abstractNumId w:val="13"/>
  </w:num>
  <w:num w:numId="12">
    <w:abstractNumId w:val="12"/>
  </w:num>
  <w:num w:numId="13">
    <w:abstractNumId w:val="1"/>
  </w:num>
  <w:num w:numId="14">
    <w:abstractNumId w:val="8"/>
  </w:num>
  <w:num w:numId="15">
    <w:abstractNumId w:val="5"/>
  </w:num>
  <w:num w:numId="16">
    <w:abstractNumId w:val="14"/>
  </w:num>
  <w:num w:numId="17">
    <w:abstractNumId w:val="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11C96"/>
    <w:rsid w:val="0006251E"/>
    <w:rsid w:val="0007301F"/>
    <w:rsid w:val="000A576A"/>
    <w:rsid w:val="001A280E"/>
    <w:rsid w:val="00265D00"/>
    <w:rsid w:val="002A3782"/>
    <w:rsid w:val="002B7C88"/>
    <w:rsid w:val="00305316"/>
    <w:rsid w:val="00341D66"/>
    <w:rsid w:val="003627A9"/>
    <w:rsid w:val="003816F4"/>
    <w:rsid w:val="003927EC"/>
    <w:rsid w:val="003F04A8"/>
    <w:rsid w:val="00473A86"/>
    <w:rsid w:val="005A3395"/>
    <w:rsid w:val="005D664E"/>
    <w:rsid w:val="005E17AC"/>
    <w:rsid w:val="006042CE"/>
    <w:rsid w:val="00692AF8"/>
    <w:rsid w:val="006B430F"/>
    <w:rsid w:val="006B689D"/>
    <w:rsid w:val="00721761"/>
    <w:rsid w:val="00733DE6"/>
    <w:rsid w:val="007601BB"/>
    <w:rsid w:val="007A494C"/>
    <w:rsid w:val="00834ED9"/>
    <w:rsid w:val="008568A0"/>
    <w:rsid w:val="00866FFA"/>
    <w:rsid w:val="008C021E"/>
    <w:rsid w:val="008E1A7C"/>
    <w:rsid w:val="0090390D"/>
    <w:rsid w:val="00973D35"/>
    <w:rsid w:val="009B7A92"/>
    <w:rsid w:val="009E271C"/>
    <w:rsid w:val="00A3288C"/>
    <w:rsid w:val="00A86B5B"/>
    <w:rsid w:val="00AE771F"/>
    <w:rsid w:val="00B3744C"/>
    <w:rsid w:val="00C050C9"/>
    <w:rsid w:val="00C40734"/>
    <w:rsid w:val="00C569E9"/>
    <w:rsid w:val="00C81135"/>
    <w:rsid w:val="00CB64AE"/>
    <w:rsid w:val="00CC7715"/>
    <w:rsid w:val="00CE5148"/>
    <w:rsid w:val="00D40594"/>
    <w:rsid w:val="00D57794"/>
    <w:rsid w:val="00D75772"/>
    <w:rsid w:val="00E11EBB"/>
    <w:rsid w:val="00EB49A8"/>
    <w:rsid w:val="00F1663E"/>
    <w:rsid w:val="00F703DD"/>
    <w:rsid w:val="00F820A2"/>
    <w:rsid w:val="00F916C7"/>
    <w:rsid w:val="00FB0C4E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2936E1BF</Template>
  <TotalTime>78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Deven, Natalie</cp:lastModifiedBy>
  <cp:revision>8</cp:revision>
  <cp:lastPrinted>2019-01-10T15:45:00Z</cp:lastPrinted>
  <dcterms:created xsi:type="dcterms:W3CDTF">2019-01-10T14:45:00Z</dcterms:created>
  <dcterms:modified xsi:type="dcterms:W3CDTF">2019-01-11T15:00:00Z</dcterms:modified>
</cp:coreProperties>
</file>