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B73A26" w14:textId="77777777" w:rsidR="00CB64AE" w:rsidRDefault="001A280E" w:rsidP="00CB64AE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PGR (</w:t>
      </w:r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MRes/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PhD</w:t>
      </w: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)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 GRADUATE STAFF-STUDENT LIAISON COMMITTEE</w:t>
      </w:r>
    </w:p>
    <w:p w14:paraId="6D3E7FD2" w14:textId="57F89CD3" w:rsidR="00CB64AE" w:rsidRPr="007A5F8B" w:rsidRDefault="00CB64AE" w:rsidP="00CB64AE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C97193">
        <w:rPr>
          <w:rFonts w:ascii="Arial" w:hAnsi="Arial" w:cs="Arial"/>
          <w:spacing w:val="-2"/>
          <w:u w:val="single"/>
        </w:rPr>
        <w:t>15</w:t>
      </w:r>
      <w:r w:rsidR="00C97193" w:rsidRPr="00C97193">
        <w:rPr>
          <w:rFonts w:ascii="Arial" w:hAnsi="Arial" w:cs="Arial"/>
          <w:spacing w:val="-2"/>
          <w:u w:val="single"/>
          <w:vertAlign w:val="superscript"/>
        </w:rPr>
        <w:t>th</w:t>
      </w:r>
      <w:r w:rsidR="00C97193">
        <w:rPr>
          <w:rFonts w:ascii="Arial" w:hAnsi="Arial" w:cs="Arial"/>
          <w:spacing w:val="-2"/>
          <w:u w:val="single"/>
        </w:rPr>
        <w:t xml:space="preserve"> January 2020</w:t>
      </w:r>
    </w:p>
    <w:p w14:paraId="11BA8817" w14:textId="77777777" w:rsidR="00CB64AE" w:rsidRDefault="00CB64AE" w:rsidP="00CB64AE">
      <w:pPr>
        <w:spacing w:before="252"/>
        <w:ind w:left="216"/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71F017D5" w14:textId="4E6BF821" w:rsidR="00436524" w:rsidRDefault="00436524" w:rsidP="00A3288C">
      <w:r>
        <w:t>1. Minutes of the meeting held 27</w:t>
      </w:r>
      <w:r w:rsidRPr="00436524">
        <w:rPr>
          <w:vertAlign w:val="superscript"/>
        </w:rPr>
        <w:t>th</w:t>
      </w:r>
      <w:r>
        <w:t xml:space="preserve"> November 2019</w:t>
      </w:r>
    </w:p>
    <w:p w14:paraId="0BA81406" w14:textId="03AF3BF2" w:rsidR="00CC7715" w:rsidRPr="00185838" w:rsidRDefault="00436524" w:rsidP="00A3288C">
      <w:r>
        <w:t xml:space="preserve">2. </w:t>
      </w:r>
      <w:r w:rsidR="00CC7715">
        <w:t>Matters Arising</w:t>
      </w:r>
      <w:r w:rsidR="00ED2B25">
        <w:t xml:space="preserve"> </w:t>
      </w:r>
    </w:p>
    <w:p w14:paraId="3A989C27" w14:textId="08D5BFE8" w:rsidR="00CC7715" w:rsidRDefault="00436524" w:rsidP="00CB64AE">
      <w:r>
        <w:t xml:space="preserve">3. </w:t>
      </w:r>
      <w:r w:rsidR="00CC7715">
        <w:t>Teaching and Learning</w:t>
      </w:r>
      <w:r w:rsidR="00CC7715" w:rsidRPr="00A3288C">
        <w:t xml:space="preserve"> </w:t>
      </w:r>
    </w:p>
    <w:p w14:paraId="04E836E4" w14:textId="0708C928" w:rsidR="00CC7715" w:rsidRDefault="00436524" w:rsidP="00CC7715">
      <w:r>
        <w:t xml:space="preserve">4. </w:t>
      </w:r>
      <w:r w:rsidR="00CC7715" w:rsidRPr="00A3288C">
        <w:t>Library Issues</w:t>
      </w:r>
    </w:p>
    <w:p w14:paraId="5B8E84A8" w14:textId="7915122A" w:rsidR="00CC7715" w:rsidRDefault="00436524" w:rsidP="00CC7715">
      <w:r>
        <w:t xml:space="preserve">5. </w:t>
      </w:r>
      <w:r w:rsidR="00CC7715" w:rsidRPr="00A3288C">
        <w:t>Computing Issues</w:t>
      </w:r>
    </w:p>
    <w:p w14:paraId="02350A44" w14:textId="2D38B9EF" w:rsidR="00CC7715" w:rsidRDefault="00436524" w:rsidP="00CB64AE">
      <w:r>
        <w:t xml:space="preserve">6. </w:t>
      </w:r>
      <w:r w:rsidR="00CC7715" w:rsidRPr="00A3288C">
        <w:t>Assessment</w:t>
      </w:r>
      <w:r w:rsidR="00CC7715">
        <w:t xml:space="preserve"> and Feedback</w:t>
      </w:r>
    </w:p>
    <w:p w14:paraId="4E43EEC8" w14:textId="67E4217D" w:rsidR="00473A86" w:rsidRDefault="00436524" w:rsidP="00F820A2">
      <w:pPr>
        <w:spacing w:line="240" w:lineRule="auto"/>
      </w:pPr>
      <w:r>
        <w:t xml:space="preserve">7. </w:t>
      </w:r>
      <w:r w:rsidR="00CB64AE" w:rsidRPr="00A3288C">
        <w:t>Student Support and Guidance</w:t>
      </w:r>
    </w:p>
    <w:p w14:paraId="09BC52A4" w14:textId="7BBB9D9C" w:rsidR="00680296" w:rsidRDefault="00436524" w:rsidP="00F820A2">
      <w:pPr>
        <w:spacing w:line="240" w:lineRule="auto"/>
      </w:pPr>
      <w:r>
        <w:t xml:space="preserve">8. </w:t>
      </w:r>
      <w:r w:rsidR="00680296">
        <w:t>Student Engagement and Voice</w:t>
      </w:r>
    </w:p>
    <w:p w14:paraId="13745C77" w14:textId="1C8EF6FD" w:rsidR="00680296" w:rsidRDefault="00436524" w:rsidP="00F820A2">
      <w:pPr>
        <w:spacing w:line="240" w:lineRule="auto"/>
      </w:pPr>
      <w:r>
        <w:t xml:space="preserve">9. </w:t>
      </w:r>
      <w:r w:rsidR="00680296" w:rsidRPr="00680296">
        <w:t>Equa</w:t>
      </w:r>
      <w:r w:rsidR="00680296">
        <w:t>lity, Diversity and Inclusivity</w:t>
      </w:r>
    </w:p>
    <w:p w14:paraId="7FD4EE17" w14:textId="7EE57E31" w:rsidR="00CB64AE" w:rsidRDefault="00436524" w:rsidP="00F820A2">
      <w:pPr>
        <w:spacing w:line="240" w:lineRule="auto"/>
      </w:pPr>
      <w:r>
        <w:t xml:space="preserve">10. </w:t>
      </w:r>
      <w:bookmarkStart w:id="0" w:name="_GoBack"/>
      <w:bookmarkEnd w:id="0"/>
      <w:r w:rsidR="00CB64AE" w:rsidRPr="00A3288C">
        <w:t>Any other business</w:t>
      </w:r>
    </w:p>
    <w:p w14:paraId="26BEEFFA" w14:textId="77777777" w:rsidR="000A576A" w:rsidRPr="000A576A" w:rsidRDefault="000A576A" w:rsidP="000A576A">
      <w:pPr>
        <w:pStyle w:val="ListParagraph"/>
        <w:rPr>
          <w:rFonts w:asciiTheme="minorHAnsi" w:hAnsiTheme="minorHAnsi"/>
          <w:sz w:val="22"/>
        </w:rPr>
      </w:pPr>
    </w:p>
    <w:p w14:paraId="06091AF9" w14:textId="7C660F03" w:rsidR="00473A86" w:rsidRDefault="00CB64AE" w:rsidP="0007301F">
      <w:pPr>
        <w:spacing w:after="0"/>
      </w:pPr>
      <w:r w:rsidRPr="0007301F">
        <w:rPr>
          <w:b/>
        </w:rPr>
        <w:t>Next meeting</w:t>
      </w:r>
      <w:r w:rsidRPr="002C078E">
        <w:t xml:space="preserve">: </w:t>
      </w:r>
      <w:r w:rsidR="000E61FF">
        <w:t>W</w:t>
      </w:r>
      <w:r w:rsidR="005C6E9B">
        <w:t xml:space="preserve">ednesday, </w:t>
      </w:r>
      <w:r w:rsidR="00C97193">
        <w:t>11</w:t>
      </w:r>
      <w:r w:rsidR="00C97193" w:rsidRPr="00C97193">
        <w:rPr>
          <w:vertAlign w:val="superscript"/>
        </w:rPr>
        <w:t>th</w:t>
      </w:r>
      <w:r w:rsidR="00C97193">
        <w:t xml:space="preserve"> March </w:t>
      </w:r>
      <w:r w:rsidR="002A3782">
        <w:t>20</w:t>
      </w:r>
      <w:r w:rsidR="00A47920">
        <w:t>20</w:t>
      </w:r>
    </w:p>
    <w:sectPr w:rsidR="00473A86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16C91" w14:textId="77777777" w:rsidR="00F1663E" w:rsidRDefault="00F1663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10"/>
  </w:num>
  <w:num w:numId="5">
    <w:abstractNumId w:val="2"/>
  </w:num>
  <w:num w:numId="6">
    <w:abstractNumId w:val="14"/>
  </w:num>
  <w:num w:numId="7">
    <w:abstractNumId w:val="0"/>
  </w:num>
  <w:num w:numId="8">
    <w:abstractNumId w:val="4"/>
  </w:num>
  <w:num w:numId="9">
    <w:abstractNumId w:val="9"/>
  </w:num>
  <w:num w:numId="10">
    <w:abstractNumId w:val="13"/>
  </w:num>
  <w:num w:numId="11">
    <w:abstractNumId w:val="12"/>
  </w:num>
  <w:num w:numId="12">
    <w:abstractNumId w:val="11"/>
  </w:num>
  <w:num w:numId="13">
    <w:abstractNumId w:val="1"/>
  </w:num>
  <w:num w:numId="14">
    <w:abstractNumId w:val="7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11C96"/>
    <w:rsid w:val="0006251E"/>
    <w:rsid w:val="0007301F"/>
    <w:rsid w:val="00087054"/>
    <w:rsid w:val="000A576A"/>
    <w:rsid w:val="000E61FF"/>
    <w:rsid w:val="00152669"/>
    <w:rsid w:val="001647E6"/>
    <w:rsid w:val="001A280E"/>
    <w:rsid w:val="00254D2A"/>
    <w:rsid w:val="002A3782"/>
    <w:rsid w:val="002B7C88"/>
    <w:rsid w:val="00305316"/>
    <w:rsid w:val="003F04A8"/>
    <w:rsid w:val="00436524"/>
    <w:rsid w:val="00473A86"/>
    <w:rsid w:val="00552A83"/>
    <w:rsid w:val="0057568C"/>
    <w:rsid w:val="005A3395"/>
    <w:rsid w:val="005C6E9B"/>
    <w:rsid w:val="005E17AC"/>
    <w:rsid w:val="006042CE"/>
    <w:rsid w:val="00680296"/>
    <w:rsid w:val="00721761"/>
    <w:rsid w:val="00733DE6"/>
    <w:rsid w:val="007601BB"/>
    <w:rsid w:val="007A494C"/>
    <w:rsid w:val="00834ED9"/>
    <w:rsid w:val="008E1A7C"/>
    <w:rsid w:val="0090390D"/>
    <w:rsid w:val="00941A5F"/>
    <w:rsid w:val="00973D35"/>
    <w:rsid w:val="009E271C"/>
    <w:rsid w:val="00A3288C"/>
    <w:rsid w:val="00A47920"/>
    <w:rsid w:val="00B3744C"/>
    <w:rsid w:val="00C050C9"/>
    <w:rsid w:val="00C40734"/>
    <w:rsid w:val="00C569E9"/>
    <w:rsid w:val="00C97193"/>
    <w:rsid w:val="00CB64AE"/>
    <w:rsid w:val="00CC7715"/>
    <w:rsid w:val="00D40594"/>
    <w:rsid w:val="00D57794"/>
    <w:rsid w:val="00D75772"/>
    <w:rsid w:val="00E11EBB"/>
    <w:rsid w:val="00EB49A8"/>
    <w:rsid w:val="00ED2B25"/>
    <w:rsid w:val="00F1663E"/>
    <w:rsid w:val="00F703DD"/>
    <w:rsid w:val="00F820A2"/>
    <w:rsid w:val="00F916C7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22B52746</Template>
  <TotalTime>4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Heafey, Maryanne</cp:lastModifiedBy>
  <cp:revision>3</cp:revision>
  <cp:lastPrinted>2017-11-27T15:35:00Z</cp:lastPrinted>
  <dcterms:created xsi:type="dcterms:W3CDTF">2020-01-08T10:41:00Z</dcterms:created>
  <dcterms:modified xsi:type="dcterms:W3CDTF">2020-01-08T11:17:00Z</dcterms:modified>
</cp:coreProperties>
</file>