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1B73A26" w14:textId="79E9FF62" w:rsidR="00CB64AE" w:rsidRDefault="003816F4" w:rsidP="00CB64AE">
      <w:pPr>
        <w:spacing w:line="206" w:lineRule="auto"/>
        <w:jc w:val="center"/>
        <w:rPr>
          <w:rFonts w:ascii="Arial" w:hAnsi="Arial" w:cs="Arial"/>
          <w:b/>
          <w:bCs/>
          <w:spacing w:val="-6"/>
          <w:w w:val="105"/>
          <w:sz w:val="28"/>
          <w:szCs w:val="28"/>
          <w:u w:val="single"/>
        </w:rPr>
      </w:pPr>
      <w:r>
        <w:rPr>
          <w:rFonts w:ascii="Arial" w:hAnsi="Arial" w:cs="Arial"/>
          <w:b/>
          <w:bCs/>
          <w:spacing w:val="-6"/>
          <w:w w:val="105"/>
          <w:sz w:val="28"/>
          <w:szCs w:val="28"/>
          <w:u w:val="single"/>
        </w:rPr>
        <w:t>1</w:t>
      </w:r>
      <w:r w:rsidR="001A280E">
        <w:rPr>
          <w:rFonts w:ascii="Arial" w:hAnsi="Arial" w:cs="Arial"/>
          <w:b/>
          <w:bCs/>
          <w:spacing w:val="-6"/>
          <w:w w:val="105"/>
          <w:sz w:val="28"/>
          <w:szCs w:val="28"/>
          <w:u w:val="single"/>
        </w:rPr>
        <w:t>GR (</w:t>
      </w:r>
      <w:proofErr w:type="spellStart"/>
      <w:r w:rsidR="00834ED9">
        <w:rPr>
          <w:rFonts w:ascii="Arial" w:hAnsi="Arial" w:cs="Arial"/>
          <w:b/>
          <w:bCs/>
          <w:spacing w:val="-6"/>
          <w:w w:val="105"/>
          <w:sz w:val="28"/>
          <w:szCs w:val="28"/>
          <w:u w:val="single"/>
        </w:rPr>
        <w:t>MRes</w:t>
      </w:r>
      <w:proofErr w:type="spellEnd"/>
      <w:r w:rsidR="00834ED9">
        <w:rPr>
          <w:rFonts w:ascii="Arial" w:hAnsi="Arial" w:cs="Arial"/>
          <w:b/>
          <w:bCs/>
          <w:spacing w:val="-6"/>
          <w:w w:val="105"/>
          <w:sz w:val="28"/>
          <w:szCs w:val="28"/>
          <w:u w:val="single"/>
        </w:rPr>
        <w:t>/</w:t>
      </w:r>
      <w:r w:rsidR="00CB64AE">
        <w:rPr>
          <w:rFonts w:ascii="Arial" w:hAnsi="Arial" w:cs="Arial"/>
          <w:b/>
          <w:bCs/>
          <w:spacing w:val="-6"/>
          <w:w w:val="105"/>
          <w:sz w:val="28"/>
          <w:szCs w:val="28"/>
          <w:u w:val="single"/>
        </w:rPr>
        <w:t>PhD</w:t>
      </w:r>
      <w:r w:rsidR="001A280E">
        <w:rPr>
          <w:rFonts w:ascii="Arial" w:hAnsi="Arial" w:cs="Arial"/>
          <w:b/>
          <w:bCs/>
          <w:spacing w:val="-6"/>
          <w:w w:val="105"/>
          <w:sz w:val="28"/>
          <w:szCs w:val="28"/>
          <w:u w:val="single"/>
        </w:rPr>
        <w:t>)</w:t>
      </w:r>
      <w:r w:rsidR="00CB64AE">
        <w:rPr>
          <w:rFonts w:ascii="Arial" w:hAnsi="Arial" w:cs="Arial"/>
          <w:b/>
          <w:bCs/>
          <w:spacing w:val="-6"/>
          <w:w w:val="105"/>
          <w:sz w:val="28"/>
          <w:szCs w:val="28"/>
          <w:u w:val="single"/>
        </w:rPr>
        <w:t xml:space="preserve"> GRADUATE STAFF-STUDENT LIAISON COMMITTEE</w:t>
      </w:r>
    </w:p>
    <w:p w14:paraId="6D3E7FD2" w14:textId="111EB7BF" w:rsidR="00CB64AE" w:rsidRPr="007A5F8B" w:rsidRDefault="00CB64AE" w:rsidP="00CB64AE">
      <w:pPr>
        <w:spacing w:before="252"/>
        <w:ind w:left="216"/>
        <w:jc w:val="center"/>
        <w:rPr>
          <w:rFonts w:ascii="Arial" w:hAnsi="Arial" w:cs="Arial"/>
          <w:spacing w:val="-2"/>
          <w:u w:val="single"/>
        </w:rPr>
      </w:pPr>
      <w:r w:rsidRPr="007A5F8B">
        <w:rPr>
          <w:rFonts w:ascii="Arial" w:hAnsi="Arial" w:cs="Arial"/>
          <w:u w:val="single"/>
        </w:rPr>
        <w:t>For the Graduate Staff-Student Liaison Committee Meeting to be held on</w:t>
      </w:r>
      <w:r w:rsidRPr="007A5F8B">
        <w:rPr>
          <w:rFonts w:ascii="Arial" w:hAnsi="Arial" w:cs="Arial"/>
          <w:u w:val="single"/>
        </w:rPr>
        <w:br/>
      </w:r>
      <w:r w:rsidR="008C021E">
        <w:rPr>
          <w:rFonts w:ascii="Arial" w:hAnsi="Arial" w:cs="Arial"/>
          <w:spacing w:val="-2"/>
          <w:u w:val="single"/>
        </w:rPr>
        <w:t>27</w:t>
      </w:r>
      <w:r w:rsidR="005E17AC">
        <w:rPr>
          <w:rFonts w:ascii="Arial" w:hAnsi="Arial" w:cs="Arial"/>
          <w:spacing w:val="-2"/>
          <w:u w:val="single"/>
        </w:rPr>
        <w:t xml:space="preserve"> </w:t>
      </w:r>
      <w:r w:rsidR="008C021E">
        <w:rPr>
          <w:rFonts w:ascii="Arial" w:hAnsi="Arial" w:cs="Arial"/>
          <w:spacing w:val="-2"/>
          <w:u w:val="single"/>
        </w:rPr>
        <w:t>November</w:t>
      </w:r>
      <w:r w:rsidR="00F703DD">
        <w:rPr>
          <w:rFonts w:ascii="Arial" w:hAnsi="Arial" w:cs="Arial"/>
          <w:spacing w:val="-2"/>
          <w:u w:val="single"/>
        </w:rPr>
        <w:t xml:space="preserve"> </w:t>
      </w:r>
      <w:r w:rsidR="005E17AC">
        <w:rPr>
          <w:rFonts w:ascii="Arial" w:hAnsi="Arial" w:cs="Arial"/>
          <w:spacing w:val="-2"/>
          <w:u w:val="single"/>
        </w:rPr>
        <w:t>2018</w:t>
      </w:r>
    </w:p>
    <w:p w14:paraId="11BA8817" w14:textId="77777777" w:rsidR="00CB64AE" w:rsidRDefault="00CB64AE" w:rsidP="00CB64AE">
      <w:pPr>
        <w:spacing w:before="252"/>
        <w:ind w:left="216"/>
        <w:jc w:val="center"/>
        <w:rPr>
          <w:rFonts w:ascii="Arial" w:hAnsi="Arial" w:cs="Arial"/>
          <w:b/>
          <w:bCs/>
          <w:w w:val="105"/>
        </w:rPr>
      </w:pPr>
      <w:r>
        <w:rPr>
          <w:rFonts w:ascii="Arial" w:hAnsi="Arial" w:cs="Arial"/>
          <w:b/>
          <w:bCs/>
          <w:w w:val="105"/>
        </w:rPr>
        <w:t>A G E N D A</w:t>
      </w:r>
    </w:p>
    <w:p w14:paraId="33359F35" w14:textId="7484DD28" w:rsidR="00692AF8" w:rsidRDefault="00692AF8" w:rsidP="00A3288C">
      <w:r>
        <w:t>Apologies: Cora Neumann</w:t>
      </w:r>
    </w:p>
    <w:p w14:paraId="62611DCE" w14:textId="482E1D3E" w:rsidR="00CC7715" w:rsidRDefault="003816F4" w:rsidP="00A3288C">
      <w:r>
        <w:t>1</w:t>
      </w:r>
      <w:r w:rsidR="00CC7715">
        <w:t>. Annual Report 2017-18</w:t>
      </w:r>
    </w:p>
    <w:p w14:paraId="0BA81406" w14:textId="15DF3D2D" w:rsidR="00CC7715" w:rsidRPr="00185838" w:rsidRDefault="003816F4" w:rsidP="00A3288C">
      <w:r>
        <w:t>2</w:t>
      </w:r>
      <w:r w:rsidR="00CC7715">
        <w:t>. Matters Arising</w:t>
      </w:r>
      <w:bookmarkStart w:id="0" w:name="_GoBack"/>
      <w:bookmarkEnd w:id="0"/>
    </w:p>
    <w:p w14:paraId="3A989C27" w14:textId="54B9B228" w:rsidR="00CC7715" w:rsidRDefault="003816F4" w:rsidP="00CB64AE">
      <w:r>
        <w:t>3</w:t>
      </w:r>
      <w:r w:rsidR="00CB64AE" w:rsidRPr="00A3288C">
        <w:t>. </w:t>
      </w:r>
      <w:r w:rsidR="00CC7715">
        <w:t>Teaching and Learning</w:t>
      </w:r>
      <w:r w:rsidR="00CC7715" w:rsidRPr="00A3288C">
        <w:t xml:space="preserve"> </w:t>
      </w:r>
    </w:p>
    <w:p w14:paraId="04E836E4" w14:textId="2C734312" w:rsidR="00CC7715" w:rsidRDefault="003816F4" w:rsidP="00CC7715">
      <w:r>
        <w:t>4</w:t>
      </w:r>
      <w:r w:rsidR="00CC7715">
        <w:t xml:space="preserve">. </w:t>
      </w:r>
      <w:r w:rsidR="00CC7715" w:rsidRPr="00A3288C">
        <w:t>Library Issues</w:t>
      </w:r>
    </w:p>
    <w:p w14:paraId="5B8E84A8" w14:textId="35ABC985" w:rsidR="00CC7715" w:rsidRDefault="003816F4" w:rsidP="00CC7715">
      <w:r>
        <w:t>5</w:t>
      </w:r>
      <w:r w:rsidR="00CC7715" w:rsidRPr="00A3288C">
        <w:t>. Computing Issues</w:t>
      </w:r>
    </w:p>
    <w:p w14:paraId="02350A44" w14:textId="42F9BD4E" w:rsidR="00CC7715" w:rsidRDefault="003816F4" w:rsidP="00CB64AE">
      <w:r>
        <w:t>6</w:t>
      </w:r>
      <w:r w:rsidR="00CC7715">
        <w:t xml:space="preserve">. </w:t>
      </w:r>
      <w:r w:rsidR="00CC7715" w:rsidRPr="00A3288C">
        <w:t>Assessment</w:t>
      </w:r>
      <w:r w:rsidR="00CC7715">
        <w:t xml:space="preserve"> and Feedback</w:t>
      </w:r>
    </w:p>
    <w:p w14:paraId="05840F98" w14:textId="6C7B54D4" w:rsidR="00CC7715" w:rsidRPr="0006251E" w:rsidRDefault="0006251E" w:rsidP="0006251E">
      <w:pPr>
        <w:ind w:firstLine="72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="003816F4">
        <w:rPr>
          <w:rFonts w:ascii="Arial" w:hAnsi="Arial" w:cs="Arial"/>
          <w:sz w:val="18"/>
          <w:szCs w:val="18"/>
        </w:rPr>
        <w:t xml:space="preserve"> </w:t>
      </w:r>
      <w:r w:rsidR="00CC7715" w:rsidRPr="0006251E">
        <w:rPr>
          <w:rFonts w:ascii="Arial" w:hAnsi="Arial" w:cs="Arial"/>
          <w:sz w:val="18"/>
          <w:szCs w:val="18"/>
        </w:rPr>
        <w:t>PTES</w:t>
      </w:r>
    </w:p>
    <w:p w14:paraId="4E43EEC8" w14:textId="11B3500A" w:rsidR="00473A86" w:rsidRDefault="003816F4" w:rsidP="00F820A2">
      <w:pPr>
        <w:spacing w:line="240" w:lineRule="auto"/>
      </w:pPr>
      <w:r>
        <w:t>7</w:t>
      </w:r>
      <w:r w:rsidR="00CB64AE" w:rsidRPr="00A3288C">
        <w:t>.  Student Support and Guidance</w:t>
      </w:r>
    </w:p>
    <w:p w14:paraId="4CBD9BB9" w14:textId="2404189F" w:rsidR="003627A9" w:rsidRDefault="003627A9" w:rsidP="003627A9">
      <w:pPr>
        <w:spacing w:line="240" w:lineRule="auto"/>
      </w:pPr>
      <w:r>
        <w:tab/>
        <w:t>- Student Careers &amp; Skills – Michele Underwood</w:t>
      </w:r>
      <w:r w:rsidR="006B689D">
        <w:t xml:space="preserve"> (time tbc)</w:t>
      </w:r>
    </w:p>
    <w:p w14:paraId="6961EAD8" w14:textId="210BD6BC" w:rsidR="003816F4" w:rsidRDefault="008C021E" w:rsidP="003627A9">
      <w:pPr>
        <w:spacing w:line="240" w:lineRule="auto"/>
        <w:ind w:firstLine="720"/>
      </w:pPr>
      <w:r>
        <w:t>-</w:t>
      </w:r>
      <w:r w:rsidR="003816F4">
        <w:t xml:space="preserve"> </w:t>
      </w:r>
      <w:r>
        <w:t>PhD lockers</w:t>
      </w:r>
    </w:p>
    <w:p w14:paraId="0CC6FEED" w14:textId="41BBCBE5" w:rsidR="003816F4" w:rsidRDefault="003816F4" w:rsidP="003816F4">
      <w:pPr>
        <w:spacing w:line="240" w:lineRule="auto"/>
        <w:ind w:firstLine="720"/>
      </w:pPr>
      <w:r>
        <w:t xml:space="preserve">- </w:t>
      </w:r>
      <w:r w:rsidR="00341D66">
        <w:t>Scholarships</w:t>
      </w:r>
    </w:p>
    <w:p w14:paraId="1F2C4161" w14:textId="7A7517A8" w:rsidR="00F703DD" w:rsidRDefault="003816F4" w:rsidP="00F820A2">
      <w:pPr>
        <w:spacing w:line="240" w:lineRule="auto"/>
      </w:pPr>
      <w:r>
        <w:t>8</w:t>
      </w:r>
      <w:r w:rsidR="00F703DD">
        <w:t>. Diversity and Inclusion</w:t>
      </w:r>
    </w:p>
    <w:p w14:paraId="7FD4EE17" w14:textId="44D2E32C" w:rsidR="00CB64AE" w:rsidRDefault="003816F4" w:rsidP="00F820A2">
      <w:pPr>
        <w:spacing w:line="240" w:lineRule="auto"/>
      </w:pPr>
      <w:r>
        <w:t>9</w:t>
      </w:r>
      <w:r w:rsidR="00CB64AE" w:rsidRPr="00A3288C">
        <w:t>.  Any other business</w:t>
      </w:r>
    </w:p>
    <w:p w14:paraId="26BEEFFA" w14:textId="77777777" w:rsidR="000A576A" w:rsidRPr="000A576A" w:rsidRDefault="000A576A" w:rsidP="000A576A">
      <w:pPr>
        <w:pStyle w:val="ListParagraph"/>
        <w:rPr>
          <w:rFonts w:asciiTheme="minorHAnsi" w:hAnsiTheme="minorHAnsi"/>
          <w:sz w:val="22"/>
        </w:rPr>
      </w:pPr>
    </w:p>
    <w:p w14:paraId="06091AF9" w14:textId="39623637" w:rsidR="00473A86" w:rsidRDefault="00CB64AE" w:rsidP="0007301F">
      <w:pPr>
        <w:spacing w:after="0"/>
      </w:pPr>
      <w:r w:rsidRPr="0007301F">
        <w:rPr>
          <w:b/>
        </w:rPr>
        <w:t>Next meeting</w:t>
      </w:r>
      <w:r w:rsidRPr="002C078E">
        <w:t xml:space="preserve">: </w:t>
      </w:r>
      <w:r w:rsidR="00FB0C4E">
        <w:t>15</w:t>
      </w:r>
      <w:r w:rsidR="00FB0C4E" w:rsidRPr="00FB0C4E">
        <w:rPr>
          <w:vertAlign w:val="superscript"/>
        </w:rPr>
        <w:t>th</w:t>
      </w:r>
      <w:r w:rsidR="00FB0C4E">
        <w:t xml:space="preserve"> January 2019</w:t>
      </w:r>
    </w:p>
    <w:sectPr w:rsidR="00473A86" w:rsidSect="003F04A8">
      <w:headerReference w:type="default" r:id="rId7"/>
      <w:pgSz w:w="11907" w:h="16839" w:code="9"/>
      <w:pgMar w:top="2977" w:right="1440" w:bottom="2410" w:left="1440" w:header="737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ED3291F" w14:textId="77777777" w:rsidR="000012B0" w:rsidRDefault="000012B0" w:rsidP="00F1663E">
      <w:pPr>
        <w:spacing w:after="0" w:line="240" w:lineRule="auto"/>
      </w:pPr>
      <w:r>
        <w:separator/>
      </w:r>
    </w:p>
  </w:endnote>
  <w:endnote w:type="continuationSeparator" w:id="0">
    <w:p w14:paraId="24B5C067" w14:textId="77777777" w:rsidR="000012B0" w:rsidRDefault="000012B0" w:rsidP="00F166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EB5022D" w14:textId="77777777" w:rsidR="000012B0" w:rsidRDefault="000012B0" w:rsidP="00F1663E">
      <w:pPr>
        <w:spacing w:after="0" w:line="240" w:lineRule="auto"/>
      </w:pPr>
      <w:r>
        <w:separator/>
      </w:r>
    </w:p>
  </w:footnote>
  <w:footnote w:type="continuationSeparator" w:id="0">
    <w:p w14:paraId="03D6EA15" w14:textId="77777777" w:rsidR="000012B0" w:rsidRDefault="000012B0" w:rsidP="00F1663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4516C91" w14:textId="77777777" w:rsidR="00F1663E" w:rsidRDefault="00F1663E">
    <w:pPr>
      <w:pStyle w:val="Header"/>
    </w:pPr>
    <w:r>
      <w:rPr>
        <w:noProof/>
        <w:lang w:val="en-GB" w:eastAsia="en-GB"/>
      </w:rPr>
      <w:drawing>
        <wp:anchor distT="0" distB="0" distL="114300" distR="114300" simplePos="0" relativeHeight="251658240" behindDoc="1" locked="0" layoutInCell="1" allowOverlap="1" wp14:anchorId="329C5C52" wp14:editId="338E73D5">
          <wp:simplePos x="0" y="0"/>
          <wp:positionH relativeFrom="column">
            <wp:posOffset>-914400</wp:posOffset>
          </wp:positionH>
          <wp:positionV relativeFrom="paragraph">
            <wp:posOffset>-457200</wp:posOffset>
          </wp:positionV>
          <wp:extent cx="7562850" cy="1876425"/>
          <wp:effectExtent l="0" t="0" r="0" b="9525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8586_Economics-LH-2015_BLUE.jp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2442"/>
                  <a:stretch/>
                </pic:blipFill>
                <pic:spPr bwMode="auto">
                  <a:xfrm>
                    <a:off x="0" y="0"/>
                    <a:ext cx="7562850" cy="187642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0C152F"/>
    <w:multiLevelType w:val="hybridMultilevel"/>
    <w:tmpl w:val="B2028FDA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030D82"/>
    <w:multiLevelType w:val="hybridMultilevel"/>
    <w:tmpl w:val="58DAF596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9510FF5"/>
    <w:multiLevelType w:val="hybridMultilevel"/>
    <w:tmpl w:val="B450CF6C"/>
    <w:lvl w:ilvl="0" w:tplc="0809000F">
      <w:start w:val="1"/>
      <w:numFmt w:val="decimal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17BB0767"/>
    <w:multiLevelType w:val="hybridMultilevel"/>
    <w:tmpl w:val="B2D652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D8332BE"/>
    <w:multiLevelType w:val="hybridMultilevel"/>
    <w:tmpl w:val="EF8A31D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5C13C3"/>
    <w:multiLevelType w:val="hybridMultilevel"/>
    <w:tmpl w:val="BA64FF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6E177F6"/>
    <w:multiLevelType w:val="hybridMultilevel"/>
    <w:tmpl w:val="5C66295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9561A42"/>
    <w:multiLevelType w:val="hybridMultilevel"/>
    <w:tmpl w:val="06B499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D4335F4"/>
    <w:multiLevelType w:val="hybridMultilevel"/>
    <w:tmpl w:val="537410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6BF16F3"/>
    <w:multiLevelType w:val="hybridMultilevel"/>
    <w:tmpl w:val="EF8A31D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10007F9"/>
    <w:multiLevelType w:val="hybridMultilevel"/>
    <w:tmpl w:val="FB2453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3C3025A"/>
    <w:multiLevelType w:val="hybridMultilevel"/>
    <w:tmpl w:val="DF76615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76559E9"/>
    <w:multiLevelType w:val="hybridMultilevel"/>
    <w:tmpl w:val="ED4C39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CAA67AE"/>
    <w:multiLevelType w:val="hybridMultilevel"/>
    <w:tmpl w:val="697E9F04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DCB2F5F"/>
    <w:multiLevelType w:val="hybridMultilevel"/>
    <w:tmpl w:val="697E9F04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3"/>
  </w:num>
  <w:num w:numId="3">
    <w:abstractNumId w:val="6"/>
  </w:num>
  <w:num w:numId="4">
    <w:abstractNumId w:val="10"/>
  </w:num>
  <w:num w:numId="5">
    <w:abstractNumId w:val="2"/>
  </w:num>
  <w:num w:numId="6">
    <w:abstractNumId w:val="14"/>
  </w:num>
  <w:num w:numId="7">
    <w:abstractNumId w:val="0"/>
  </w:num>
  <w:num w:numId="8">
    <w:abstractNumId w:val="4"/>
  </w:num>
  <w:num w:numId="9">
    <w:abstractNumId w:val="9"/>
  </w:num>
  <w:num w:numId="10">
    <w:abstractNumId w:val="13"/>
  </w:num>
  <w:num w:numId="11">
    <w:abstractNumId w:val="12"/>
  </w:num>
  <w:num w:numId="12">
    <w:abstractNumId w:val="11"/>
  </w:num>
  <w:num w:numId="13">
    <w:abstractNumId w:val="1"/>
  </w:num>
  <w:num w:numId="14">
    <w:abstractNumId w:val="7"/>
  </w:num>
  <w:num w:numId="1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defaultTabStop w:val="720"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63E"/>
    <w:rsid w:val="000012B0"/>
    <w:rsid w:val="00011C96"/>
    <w:rsid w:val="0006251E"/>
    <w:rsid w:val="0007301F"/>
    <w:rsid w:val="000A576A"/>
    <w:rsid w:val="001A280E"/>
    <w:rsid w:val="002A3782"/>
    <w:rsid w:val="002B7C88"/>
    <w:rsid w:val="00305316"/>
    <w:rsid w:val="00341D66"/>
    <w:rsid w:val="003627A9"/>
    <w:rsid w:val="003816F4"/>
    <w:rsid w:val="003927EC"/>
    <w:rsid w:val="003F04A8"/>
    <w:rsid w:val="00473A86"/>
    <w:rsid w:val="005A3395"/>
    <w:rsid w:val="005E17AC"/>
    <w:rsid w:val="006042CE"/>
    <w:rsid w:val="00692AF8"/>
    <w:rsid w:val="006B689D"/>
    <w:rsid w:val="00721761"/>
    <w:rsid w:val="00733DE6"/>
    <w:rsid w:val="007601BB"/>
    <w:rsid w:val="007A494C"/>
    <w:rsid w:val="00834ED9"/>
    <w:rsid w:val="008C021E"/>
    <w:rsid w:val="008E1A7C"/>
    <w:rsid w:val="0090390D"/>
    <w:rsid w:val="00973D35"/>
    <w:rsid w:val="009E271C"/>
    <w:rsid w:val="00A3288C"/>
    <w:rsid w:val="00B3744C"/>
    <w:rsid w:val="00C050C9"/>
    <w:rsid w:val="00C40734"/>
    <w:rsid w:val="00C569E9"/>
    <w:rsid w:val="00C81135"/>
    <w:rsid w:val="00CB64AE"/>
    <w:rsid w:val="00CC7715"/>
    <w:rsid w:val="00D40594"/>
    <w:rsid w:val="00D57794"/>
    <w:rsid w:val="00D75772"/>
    <w:rsid w:val="00E11EBB"/>
    <w:rsid w:val="00EB49A8"/>
    <w:rsid w:val="00F1663E"/>
    <w:rsid w:val="00F703DD"/>
    <w:rsid w:val="00F820A2"/>
    <w:rsid w:val="00F916C7"/>
    <w:rsid w:val="00FB0C4E"/>
    <w:rsid w:val="00FC6D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5"/>
    <o:shapelayout v:ext="edit">
      <o:idmap v:ext="edit" data="1"/>
    </o:shapelayout>
  </w:shapeDefaults>
  <w:decimalSymbol w:val="."/>
  <w:listSeparator w:val=","/>
  <w14:docId w14:val="7AFE8C24"/>
  <w15:docId w15:val="{820899CF-10DF-4D8C-94FD-15EDD59E6F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1663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663E"/>
  </w:style>
  <w:style w:type="paragraph" w:styleId="Footer">
    <w:name w:val="footer"/>
    <w:basedOn w:val="Normal"/>
    <w:link w:val="FooterChar"/>
    <w:uiPriority w:val="99"/>
    <w:unhideWhenUsed/>
    <w:rsid w:val="00F1663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663E"/>
  </w:style>
  <w:style w:type="paragraph" w:styleId="BalloonText">
    <w:name w:val="Balloon Text"/>
    <w:basedOn w:val="Normal"/>
    <w:link w:val="BalloonTextChar"/>
    <w:uiPriority w:val="99"/>
    <w:semiHidden/>
    <w:unhideWhenUsed/>
    <w:rsid w:val="00F166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1663E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CB64AE"/>
    <w:pPr>
      <w:widowControl w:val="0"/>
      <w:kinsoku w:val="0"/>
      <w:spacing w:after="0" w:line="240" w:lineRule="auto"/>
      <w:ind w:left="720"/>
    </w:pPr>
    <w:rPr>
      <w:rFonts w:ascii="Times New Roman" w:eastAsiaTheme="minorEastAsia" w:hAnsi="Times New Roman" w:cs="Times New Roman"/>
      <w:sz w:val="24"/>
      <w:szCs w:val="24"/>
      <w:lang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F703D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703D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703D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703D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703DD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4503188D</Template>
  <TotalTime>57</TotalTime>
  <Pages>1</Pages>
  <Words>78</Words>
  <Characters>448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525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Print</dc:creator>
  <cp:lastModifiedBy>Deven, Natalie</cp:lastModifiedBy>
  <cp:revision>9</cp:revision>
  <cp:lastPrinted>2017-11-27T15:35:00Z</cp:lastPrinted>
  <dcterms:created xsi:type="dcterms:W3CDTF">2018-10-25T07:53:00Z</dcterms:created>
  <dcterms:modified xsi:type="dcterms:W3CDTF">2018-11-27T09:43:00Z</dcterms:modified>
</cp:coreProperties>
</file>