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1B73A26" w14:textId="77777777" w:rsidR="00CB64AE" w:rsidRDefault="001A280E" w:rsidP="00CB64AE">
      <w:pPr>
        <w:spacing w:line="206" w:lineRule="auto"/>
        <w:jc w:val="center"/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</w:pPr>
      <w:r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  <w:t>PGR (</w:t>
      </w:r>
      <w:r w:rsidR="00834ED9"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  <w:t>MRes/</w:t>
      </w:r>
      <w:r w:rsidR="00CB64AE"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  <w:t>PhD</w:t>
      </w:r>
      <w:r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  <w:t>)</w:t>
      </w:r>
      <w:r w:rsidR="00CB64AE"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  <w:t xml:space="preserve"> GRADUATE STAFF-STUDENT LIAISON COMMITTEE</w:t>
      </w:r>
    </w:p>
    <w:p w14:paraId="6D3E7FD2" w14:textId="61352FA8" w:rsidR="00CB64AE" w:rsidRPr="007A5F8B" w:rsidRDefault="00CB64AE" w:rsidP="00CB64AE">
      <w:pPr>
        <w:spacing w:before="252"/>
        <w:ind w:left="216"/>
        <w:jc w:val="center"/>
        <w:rPr>
          <w:rFonts w:ascii="Arial" w:hAnsi="Arial" w:cs="Arial"/>
          <w:spacing w:val="-2"/>
          <w:u w:val="single"/>
        </w:rPr>
      </w:pPr>
      <w:r w:rsidRPr="007A5F8B">
        <w:rPr>
          <w:rFonts w:ascii="Arial" w:hAnsi="Arial" w:cs="Arial"/>
          <w:u w:val="single"/>
        </w:rPr>
        <w:t>For the Graduate Staff-Student Liaison Committee Meeting to be held on</w:t>
      </w:r>
      <w:r w:rsidRPr="007A5F8B">
        <w:rPr>
          <w:rFonts w:ascii="Arial" w:hAnsi="Arial" w:cs="Arial"/>
          <w:u w:val="single"/>
        </w:rPr>
        <w:br/>
      </w:r>
      <w:r w:rsidR="005E17AC">
        <w:rPr>
          <w:rFonts w:ascii="Arial" w:hAnsi="Arial" w:cs="Arial"/>
          <w:spacing w:val="-2"/>
          <w:u w:val="single"/>
        </w:rPr>
        <w:t xml:space="preserve">23 </w:t>
      </w:r>
      <w:r w:rsidR="00F703DD">
        <w:rPr>
          <w:rFonts w:ascii="Arial" w:hAnsi="Arial" w:cs="Arial"/>
          <w:spacing w:val="-2"/>
          <w:u w:val="single"/>
        </w:rPr>
        <w:t xml:space="preserve">October </w:t>
      </w:r>
      <w:r w:rsidR="005E17AC">
        <w:rPr>
          <w:rFonts w:ascii="Arial" w:hAnsi="Arial" w:cs="Arial"/>
          <w:spacing w:val="-2"/>
          <w:u w:val="single"/>
        </w:rPr>
        <w:t>2018</w:t>
      </w:r>
      <w:bookmarkStart w:id="0" w:name="_GoBack"/>
      <w:bookmarkEnd w:id="0"/>
    </w:p>
    <w:p w14:paraId="11BA8817" w14:textId="77777777" w:rsidR="00CB64AE" w:rsidRDefault="00CB64AE" w:rsidP="00CB64AE">
      <w:pPr>
        <w:spacing w:before="252"/>
        <w:ind w:left="216"/>
        <w:jc w:val="center"/>
        <w:rPr>
          <w:rFonts w:ascii="Arial" w:hAnsi="Arial" w:cs="Arial"/>
          <w:b/>
          <w:bCs/>
          <w:w w:val="105"/>
        </w:rPr>
      </w:pPr>
      <w:r>
        <w:rPr>
          <w:rFonts w:ascii="Arial" w:hAnsi="Arial" w:cs="Arial"/>
          <w:b/>
          <w:bCs/>
          <w:w w:val="105"/>
        </w:rPr>
        <w:t>A G E N D A</w:t>
      </w:r>
    </w:p>
    <w:p w14:paraId="715EDF49" w14:textId="2156B08C" w:rsidR="00CB64AE" w:rsidRPr="00A3288C" w:rsidRDefault="0006251E" w:rsidP="00A3288C">
      <w:pPr>
        <w:rPr>
          <w:rFonts w:cs="Arial"/>
          <w:bCs/>
          <w:spacing w:val="-6"/>
          <w:w w:val="105"/>
        </w:rPr>
      </w:pPr>
      <w:r>
        <w:rPr>
          <w:rFonts w:cs="Arial"/>
          <w:bCs/>
          <w:spacing w:val="-6"/>
          <w:w w:val="105"/>
        </w:rPr>
        <w:t xml:space="preserve">1. </w:t>
      </w:r>
      <w:r w:rsidR="00F703DD" w:rsidRPr="00A3288C">
        <w:rPr>
          <w:rFonts w:cs="Arial"/>
          <w:bCs/>
          <w:spacing w:val="-6"/>
          <w:w w:val="105"/>
        </w:rPr>
        <w:t>Membership of Committee (attached)</w:t>
      </w:r>
    </w:p>
    <w:p w14:paraId="5FA8F6DE" w14:textId="4F7AE2E1" w:rsidR="00A3288C" w:rsidRDefault="0006251E" w:rsidP="00A3288C">
      <w:r>
        <w:t xml:space="preserve">2. </w:t>
      </w:r>
      <w:r w:rsidR="00F703DD" w:rsidRPr="00A3288C">
        <w:t>Election of Chair and Secretary from Student Members of the Committee</w:t>
      </w:r>
    </w:p>
    <w:p w14:paraId="62611DCE" w14:textId="42C14605" w:rsidR="00CC7715" w:rsidRDefault="00CC7715" w:rsidP="00A3288C">
      <w:r>
        <w:t>3. Annual Report 2017-18</w:t>
      </w:r>
    </w:p>
    <w:p w14:paraId="0BA81406" w14:textId="1C23D7BE" w:rsidR="00CC7715" w:rsidRPr="00185838" w:rsidRDefault="00CC7715" w:rsidP="00A3288C">
      <w:r>
        <w:t>4. Matters Arising</w:t>
      </w:r>
    </w:p>
    <w:p w14:paraId="3A989C27" w14:textId="367BD167" w:rsidR="00CC7715" w:rsidRDefault="00CC7715" w:rsidP="00CB64AE">
      <w:r>
        <w:t>5</w:t>
      </w:r>
      <w:r w:rsidR="00CB64AE" w:rsidRPr="00A3288C">
        <w:t>. </w:t>
      </w:r>
      <w:r>
        <w:t>Teaching and Learning</w:t>
      </w:r>
      <w:r w:rsidRPr="00A3288C">
        <w:t xml:space="preserve"> </w:t>
      </w:r>
    </w:p>
    <w:p w14:paraId="04E836E4" w14:textId="55764D2E" w:rsidR="00CC7715" w:rsidRDefault="00CC7715" w:rsidP="00CC7715">
      <w:r>
        <w:t xml:space="preserve">6. </w:t>
      </w:r>
      <w:r w:rsidRPr="00A3288C">
        <w:t>Library Issues</w:t>
      </w:r>
    </w:p>
    <w:p w14:paraId="3934BDAD" w14:textId="2649309E" w:rsidR="00CC7715" w:rsidRDefault="00CC7715" w:rsidP="00CC7715">
      <w:pPr>
        <w:ind w:firstLine="720"/>
      </w:pPr>
      <w:r>
        <w:t>-Book loans for MRes</w:t>
      </w:r>
    </w:p>
    <w:p w14:paraId="5B8E84A8" w14:textId="650D0F4E" w:rsidR="00CC7715" w:rsidRDefault="00CC7715" w:rsidP="00CC7715">
      <w:r>
        <w:t>7</w:t>
      </w:r>
      <w:r w:rsidRPr="00A3288C">
        <w:t>. Computing Issues</w:t>
      </w:r>
    </w:p>
    <w:p w14:paraId="02350A44" w14:textId="4111221D" w:rsidR="00CC7715" w:rsidRDefault="00CC7715" w:rsidP="00CB64AE">
      <w:r>
        <w:t xml:space="preserve">8. </w:t>
      </w:r>
      <w:r w:rsidRPr="00A3288C">
        <w:t>Assessment</w:t>
      </w:r>
      <w:r>
        <w:t xml:space="preserve"> and Feedback</w:t>
      </w:r>
    </w:p>
    <w:p w14:paraId="05840F98" w14:textId="105AC535" w:rsidR="00CC7715" w:rsidRPr="0006251E" w:rsidRDefault="0006251E" w:rsidP="0006251E">
      <w:pPr>
        <w:ind w:firstLine="72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="00CC7715" w:rsidRPr="0006251E">
        <w:rPr>
          <w:rFonts w:ascii="Arial" w:hAnsi="Arial" w:cs="Arial"/>
          <w:sz w:val="18"/>
          <w:szCs w:val="18"/>
        </w:rPr>
        <w:t>PTES</w:t>
      </w:r>
    </w:p>
    <w:p w14:paraId="4E43EEC8" w14:textId="77777777" w:rsidR="00473A86" w:rsidRDefault="00D40594" w:rsidP="00F820A2">
      <w:pPr>
        <w:spacing w:line="240" w:lineRule="auto"/>
      </w:pPr>
      <w:r>
        <w:t>8</w:t>
      </w:r>
      <w:r w:rsidR="00CB64AE" w:rsidRPr="00A3288C">
        <w:t>.  Student Support and Guidance</w:t>
      </w:r>
    </w:p>
    <w:p w14:paraId="55D9CB6F" w14:textId="2B156FD0" w:rsidR="007A494C" w:rsidRPr="00CC7715" w:rsidRDefault="0006251E" w:rsidP="0006251E">
      <w:pPr>
        <w:ind w:left="720"/>
        <w:rPr>
          <w:rFonts w:ascii="Calibri" w:hAnsi="Calibri"/>
        </w:rPr>
      </w:pPr>
      <w:r>
        <w:rPr>
          <w:rFonts w:ascii="Calibri" w:hAnsi="Calibri"/>
        </w:rPr>
        <w:t>-</w:t>
      </w:r>
      <w:r w:rsidR="007A494C" w:rsidRPr="00CC7715">
        <w:rPr>
          <w:rFonts w:ascii="Calibri" w:hAnsi="Calibri"/>
        </w:rPr>
        <w:t>Careers in Economics event Thursday 8 November from 11-4pm in Panorama</w:t>
      </w:r>
      <w:r w:rsidR="007A494C" w:rsidRPr="00CC7715">
        <w:rPr>
          <w:color w:val="1F497D"/>
        </w:rPr>
        <w:t xml:space="preserve"> </w:t>
      </w:r>
      <w:r w:rsidR="007A494C" w:rsidRPr="00CC7715">
        <w:rPr>
          <w:rFonts w:ascii="Calibri" w:hAnsi="Calibri"/>
        </w:rPr>
        <w:t>PhD students very welcome to attend</w:t>
      </w:r>
    </w:p>
    <w:p w14:paraId="60DAEE18" w14:textId="47D6DC66" w:rsidR="00CC7715" w:rsidRDefault="0006251E" w:rsidP="0006251E">
      <w:pPr>
        <w:rPr>
          <w:rFonts w:ascii="Calibri" w:hAnsi="Calibri"/>
        </w:rPr>
      </w:pPr>
      <w:r>
        <w:rPr>
          <w:rFonts w:ascii="Calibri" w:hAnsi="Calibri"/>
        </w:rPr>
        <w:tab/>
        <w:t>-Cleaning of MRes room</w:t>
      </w:r>
    </w:p>
    <w:p w14:paraId="6EF195A9" w14:textId="4802DAEC" w:rsidR="00733DE6" w:rsidRPr="0006251E" w:rsidRDefault="00733DE6" w:rsidP="0006251E">
      <w:pPr>
        <w:rPr>
          <w:rFonts w:ascii="Calibri" w:hAnsi="Calibri"/>
        </w:rPr>
      </w:pPr>
      <w:r>
        <w:rPr>
          <w:rFonts w:ascii="Calibri" w:hAnsi="Calibri"/>
        </w:rPr>
        <w:tab/>
        <w:t>-refurbishment of offices</w:t>
      </w:r>
    </w:p>
    <w:p w14:paraId="54B70289" w14:textId="77777777" w:rsidR="00CC7715" w:rsidRPr="00CC7715" w:rsidRDefault="00CC7715" w:rsidP="00CC7715">
      <w:pPr>
        <w:rPr>
          <w:rFonts w:ascii="Calibri" w:hAnsi="Calibri"/>
        </w:rPr>
      </w:pPr>
      <w:r>
        <w:t xml:space="preserve">9. </w:t>
      </w:r>
      <w:r w:rsidRPr="00CC7715">
        <w:rPr>
          <w:rFonts w:ascii="Calibri" w:hAnsi="Calibri"/>
        </w:rPr>
        <w:t>Criteria for progression from MRes to PhD (M. Heafey)</w:t>
      </w:r>
    </w:p>
    <w:p w14:paraId="1F2C4161" w14:textId="7F65173A" w:rsidR="00F703DD" w:rsidRDefault="00CC7715" w:rsidP="00F820A2">
      <w:pPr>
        <w:spacing w:line="240" w:lineRule="auto"/>
      </w:pPr>
      <w:r>
        <w:t>10</w:t>
      </w:r>
      <w:r w:rsidR="00F703DD">
        <w:t>. Diversity and Inclusion</w:t>
      </w:r>
    </w:p>
    <w:p w14:paraId="7FD4EE17" w14:textId="7C7EA0D4" w:rsidR="00CB64AE" w:rsidRDefault="00F703DD" w:rsidP="00F820A2">
      <w:pPr>
        <w:spacing w:line="240" w:lineRule="auto"/>
      </w:pPr>
      <w:r>
        <w:t>1</w:t>
      </w:r>
      <w:r w:rsidR="00CC7715">
        <w:t>1</w:t>
      </w:r>
      <w:r w:rsidR="00CB64AE" w:rsidRPr="00A3288C">
        <w:t>.  Any other business</w:t>
      </w:r>
    </w:p>
    <w:p w14:paraId="26BEEFFA" w14:textId="77777777" w:rsidR="000A576A" w:rsidRPr="000A576A" w:rsidRDefault="000A576A" w:rsidP="000A576A">
      <w:pPr>
        <w:pStyle w:val="ListParagraph"/>
        <w:rPr>
          <w:rFonts w:asciiTheme="minorHAnsi" w:hAnsiTheme="minorHAnsi"/>
          <w:sz w:val="22"/>
        </w:rPr>
      </w:pPr>
    </w:p>
    <w:p w14:paraId="06091AF9" w14:textId="7330E49B" w:rsidR="00473A86" w:rsidRDefault="00CB64AE" w:rsidP="0007301F">
      <w:pPr>
        <w:spacing w:after="0"/>
      </w:pPr>
      <w:r w:rsidRPr="0007301F">
        <w:rPr>
          <w:b/>
        </w:rPr>
        <w:t>Next meeting</w:t>
      </w:r>
      <w:r w:rsidRPr="002C078E">
        <w:t xml:space="preserve">: </w:t>
      </w:r>
      <w:r w:rsidR="002A3782">
        <w:t>27</w:t>
      </w:r>
      <w:r w:rsidR="002A3782" w:rsidRPr="002A3782">
        <w:rPr>
          <w:vertAlign w:val="superscript"/>
        </w:rPr>
        <w:t>th</w:t>
      </w:r>
      <w:r w:rsidR="002A3782">
        <w:t xml:space="preserve"> November 2018</w:t>
      </w:r>
    </w:p>
    <w:sectPr w:rsidR="00473A86" w:rsidSect="003F04A8">
      <w:headerReference w:type="default" r:id="rId7"/>
      <w:pgSz w:w="11907" w:h="16839" w:code="9"/>
      <w:pgMar w:top="2977" w:right="1440" w:bottom="2410" w:left="1440" w:header="737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ED3291F" w14:textId="77777777" w:rsidR="000012B0" w:rsidRDefault="000012B0" w:rsidP="00F1663E">
      <w:pPr>
        <w:spacing w:after="0" w:line="240" w:lineRule="auto"/>
      </w:pPr>
      <w:r>
        <w:separator/>
      </w:r>
    </w:p>
  </w:endnote>
  <w:endnote w:type="continuationSeparator" w:id="0">
    <w:p w14:paraId="24B5C067" w14:textId="77777777" w:rsidR="000012B0" w:rsidRDefault="000012B0" w:rsidP="00F166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EB5022D" w14:textId="77777777" w:rsidR="000012B0" w:rsidRDefault="000012B0" w:rsidP="00F1663E">
      <w:pPr>
        <w:spacing w:after="0" w:line="240" w:lineRule="auto"/>
      </w:pPr>
      <w:r>
        <w:separator/>
      </w:r>
    </w:p>
  </w:footnote>
  <w:footnote w:type="continuationSeparator" w:id="0">
    <w:p w14:paraId="03D6EA15" w14:textId="77777777" w:rsidR="000012B0" w:rsidRDefault="000012B0" w:rsidP="00F166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4516C91" w14:textId="77777777" w:rsidR="00F1663E" w:rsidRDefault="00F1663E">
    <w:pPr>
      <w:pStyle w:val="Header"/>
    </w:pPr>
    <w:r>
      <w:rPr>
        <w:noProof/>
        <w:lang w:val="en-GB" w:eastAsia="en-GB"/>
      </w:rPr>
      <w:drawing>
        <wp:anchor distT="0" distB="0" distL="114300" distR="114300" simplePos="0" relativeHeight="251658240" behindDoc="1" locked="0" layoutInCell="1" allowOverlap="1" wp14:anchorId="329C5C52" wp14:editId="338E73D5">
          <wp:simplePos x="0" y="0"/>
          <wp:positionH relativeFrom="column">
            <wp:posOffset>-914400</wp:posOffset>
          </wp:positionH>
          <wp:positionV relativeFrom="paragraph">
            <wp:posOffset>-457200</wp:posOffset>
          </wp:positionV>
          <wp:extent cx="7562850" cy="1876425"/>
          <wp:effectExtent l="0" t="0" r="0" b="952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8586_Economics-LH-2015_BLUE.jp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2442"/>
                  <a:stretch/>
                </pic:blipFill>
                <pic:spPr bwMode="auto">
                  <a:xfrm>
                    <a:off x="0" y="0"/>
                    <a:ext cx="7562850" cy="187642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0C152F"/>
    <w:multiLevelType w:val="hybridMultilevel"/>
    <w:tmpl w:val="B2028FDA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030D82"/>
    <w:multiLevelType w:val="hybridMultilevel"/>
    <w:tmpl w:val="58DAF59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09510FF5"/>
    <w:multiLevelType w:val="hybridMultilevel"/>
    <w:tmpl w:val="B450CF6C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17BB0767"/>
    <w:multiLevelType w:val="hybridMultilevel"/>
    <w:tmpl w:val="B2D652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D8332BE"/>
    <w:multiLevelType w:val="hybridMultilevel"/>
    <w:tmpl w:val="EF8A31D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5C13C3"/>
    <w:multiLevelType w:val="hybridMultilevel"/>
    <w:tmpl w:val="BA64FF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6E177F6"/>
    <w:multiLevelType w:val="hybridMultilevel"/>
    <w:tmpl w:val="5C66295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9561A42"/>
    <w:multiLevelType w:val="hybridMultilevel"/>
    <w:tmpl w:val="06B499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D4335F4"/>
    <w:multiLevelType w:val="hybridMultilevel"/>
    <w:tmpl w:val="537410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6BF16F3"/>
    <w:multiLevelType w:val="hybridMultilevel"/>
    <w:tmpl w:val="EF8A31D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10007F9"/>
    <w:multiLevelType w:val="hybridMultilevel"/>
    <w:tmpl w:val="FB2453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3C3025A"/>
    <w:multiLevelType w:val="hybridMultilevel"/>
    <w:tmpl w:val="DF76615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76559E9"/>
    <w:multiLevelType w:val="hybridMultilevel"/>
    <w:tmpl w:val="ED4C39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CAA67AE"/>
    <w:multiLevelType w:val="hybridMultilevel"/>
    <w:tmpl w:val="697E9F0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DCB2F5F"/>
    <w:multiLevelType w:val="hybridMultilevel"/>
    <w:tmpl w:val="697E9F0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"/>
  </w:num>
  <w:num w:numId="3">
    <w:abstractNumId w:val="6"/>
  </w:num>
  <w:num w:numId="4">
    <w:abstractNumId w:val="10"/>
  </w:num>
  <w:num w:numId="5">
    <w:abstractNumId w:val="2"/>
  </w:num>
  <w:num w:numId="6">
    <w:abstractNumId w:val="14"/>
  </w:num>
  <w:num w:numId="7">
    <w:abstractNumId w:val="0"/>
  </w:num>
  <w:num w:numId="8">
    <w:abstractNumId w:val="4"/>
  </w:num>
  <w:num w:numId="9">
    <w:abstractNumId w:val="9"/>
  </w:num>
  <w:num w:numId="10">
    <w:abstractNumId w:val="13"/>
  </w:num>
  <w:num w:numId="11">
    <w:abstractNumId w:val="12"/>
  </w:num>
  <w:num w:numId="12">
    <w:abstractNumId w:val="11"/>
  </w:num>
  <w:num w:numId="13">
    <w:abstractNumId w:val="1"/>
  </w:num>
  <w:num w:numId="14">
    <w:abstractNumId w:val="7"/>
  </w:num>
  <w:num w:numId="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82"/>
  <w:displayBackgroundShape/>
  <w:proofState w:spelling="clean" w:grammar="clean"/>
  <w:defaultTabStop w:val="720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63E"/>
    <w:rsid w:val="000012B0"/>
    <w:rsid w:val="00011C96"/>
    <w:rsid w:val="0006251E"/>
    <w:rsid w:val="0007301F"/>
    <w:rsid w:val="000A576A"/>
    <w:rsid w:val="001A280E"/>
    <w:rsid w:val="002A3782"/>
    <w:rsid w:val="002B7C88"/>
    <w:rsid w:val="00305316"/>
    <w:rsid w:val="003F04A8"/>
    <w:rsid w:val="00473A86"/>
    <w:rsid w:val="005A3395"/>
    <w:rsid w:val="005E17AC"/>
    <w:rsid w:val="006042CE"/>
    <w:rsid w:val="00721761"/>
    <w:rsid w:val="00733DE6"/>
    <w:rsid w:val="007601BB"/>
    <w:rsid w:val="007A494C"/>
    <w:rsid w:val="00834ED9"/>
    <w:rsid w:val="008E1A7C"/>
    <w:rsid w:val="0090390D"/>
    <w:rsid w:val="00973D35"/>
    <w:rsid w:val="009E271C"/>
    <w:rsid w:val="00A3288C"/>
    <w:rsid w:val="00B3744C"/>
    <w:rsid w:val="00C050C9"/>
    <w:rsid w:val="00C40734"/>
    <w:rsid w:val="00C569E9"/>
    <w:rsid w:val="00CB64AE"/>
    <w:rsid w:val="00CC7715"/>
    <w:rsid w:val="00D40594"/>
    <w:rsid w:val="00D57794"/>
    <w:rsid w:val="00D75772"/>
    <w:rsid w:val="00E11EBB"/>
    <w:rsid w:val="00EB49A8"/>
    <w:rsid w:val="00F1663E"/>
    <w:rsid w:val="00F703DD"/>
    <w:rsid w:val="00F820A2"/>
    <w:rsid w:val="00F916C7"/>
    <w:rsid w:val="00FC6D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."/>
  <w:listSeparator w:val=","/>
  <w14:docId w14:val="7AFE8C24"/>
  <w15:docId w15:val="{820899CF-10DF-4D8C-94FD-15EDD59E6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166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663E"/>
  </w:style>
  <w:style w:type="paragraph" w:styleId="Footer">
    <w:name w:val="footer"/>
    <w:basedOn w:val="Normal"/>
    <w:link w:val="FooterChar"/>
    <w:uiPriority w:val="99"/>
    <w:unhideWhenUsed/>
    <w:rsid w:val="00F166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663E"/>
  </w:style>
  <w:style w:type="paragraph" w:styleId="BalloonText">
    <w:name w:val="Balloon Text"/>
    <w:basedOn w:val="Normal"/>
    <w:link w:val="BalloonTextChar"/>
    <w:uiPriority w:val="99"/>
    <w:semiHidden/>
    <w:unhideWhenUsed/>
    <w:rsid w:val="00F166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1663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B64AE"/>
    <w:pPr>
      <w:widowControl w:val="0"/>
      <w:kinsoku w:val="0"/>
      <w:spacing w:after="0" w:line="240" w:lineRule="auto"/>
      <w:ind w:left="720"/>
    </w:pPr>
    <w:rPr>
      <w:rFonts w:ascii="Times New Roman" w:eastAsiaTheme="minorEastAsia" w:hAnsi="Times New Roman" w:cs="Times New Roman"/>
      <w:sz w:val="24"/>
      <w:szCs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F703D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703D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703D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703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703D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FCE14E7A</Template>
  <TotalTime>18</TotalTime>
  <Pages>1</Pages>
  <Words>113</Words>
  <Characters>650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762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Print</dc:creator>
  <cp:lastModifiedBy>Heafey, Maryanne</cp:lastModifiedBy>
  <cp:revision>11</cp:revision>
  <cp:lastPrinted>2017-11-27T15:35:00Z</cp:lastPrinted>
  <dcterms:created xsi:type="dcterms:W3CDTF">2018-09-05T13:55:00Z</dcterms:created>
  <dcterms:modified xsi:type="dcterms:W3CDTF">2018-10-23T10:59:00Z</dcterms:modified>
</cp:coreProperties>
</file>