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CD3" w:rsidRPr="00514213" w:rsidRDefault="00DF1CD3" w:rsidP="005C4D6F">
      <w:pPr>
        <w:spacing w:line="360" w:lineRule="auto"/>
        <w:rPr>
          <w:b/>
          <w:bCs/>
          <w:sz w:val="32"/>
          <w:szCs w:val="32"/>
        </w:rPr>
      </w:pPr>
      <w:bookmarkStart w:id="0" w:name="_GoBack"/>
      <w:bookmarkEnd w:id="0"/>
    </w:p>
    <w:p w:rsidR="00DF1CD3" w:rsidRPr="00514213" w:rsidRDefault="00DF1CD3" w:rsidP="006A3126">
      <w:pPr>
        <w:spacing w:line="360" w:lineRule="auto"/>
        <w:jc w:val="center"/>
        <w:rPr>
          <w:b/>
          <w:bCs/>
          <w:sz w:val="32"/>
          <w:szCs w:val="32"/>
        </w:rPr>
      </w:pPr>
      <w:r>
        <w:rPr>
          <w:b/>
          <w:bCs/>
          <w:sz w:val="32"/>
          <w:szCs w:val="32"/>
        </w:rPr>
        <w:t>Liquidity when it matters</w:t>
      </w:r>
      <w:r w:rsidRPr="00514213">
        <w:rPr>
          <w:b/>
          <w:bCs/>
          <w:sz w:val="32"/>
          <w:szCs w:val="32"/>
        </w:rPr>
        <w:t xml:space="preserve">: </w:t>
      </w:r>
      <w:r>
        <w:rPr>
          <w:b/>
          <w:bCs/>
          <w:sz w:val="32"/>
          <w:szCs w:val="32"/>
        </w:rPr>
        <w:t>QE and Tobin’s q</w:t>
      </w:r>
    </w:p>
    <w:p w:rsidR="00DF1CD3" w:rsidRDefault="00DF1CD3" w:rsidP="006A3126">
      <w:pPr>
        <w:spacing w:line="360" w:lineRule="auto"/>
        <w:jc w:val="center"/>
      </w:pPr>
    </w:p>
    <w:p w:rsidR="00DF1CD3" w:rsidRDefault="00DF1CD3" w:rsidP="006A3126">
      <w:pPr>
        <w:jc w:val="center"/>
      </w:pPr>
      <w:r>
        <w:t>John Driffill and Marcus Miller</w:t>
      </w:r>
    </w:p>
    <w:p w:rsidR="00DF1CD3" w:rsidRDefault="00DF1CD3" w:rsidP="006A3126">
      <w:pPr>
        <w:jc w:val="center"/>
      </w:pPr>
    </w:p>
    <w:p w:rsidR="00DF1CD3" w:rsidRDefault="00DF1CD3" w:rsidP="006A3126">
      <w:pPr>
        <w:jc w:val="center"/>
      </w:pPr>
      <w:r>
        <w:t>Birkbeck and University of Warwick</w:t>
      </w:r>
    </w:p>
    <w:p w:rsidR="00DF1CD3" w:rsidRDefault="00DF1CD3" w:rsidP="006A3126">
      <w:pPr>
        <w:jc w:val="center"/>
      </w:pPr>
    </w:p>
    <w:p w:rsidR="00DF1CD3" w:rsidRDefault="00DF1CD3" w:rsidP="006A3126">
      <w:pPr>
        <w:jc w:val="center"/>
      </w:pPr>
      <w:r>
        <w:t xml:space="preserve">July, 2009. Revised </w:t>
      </w:r>
      <w:r w:rsidR="00FB70C8">
        <w:t>November</w:t>
      </w:r>
      <w:r w:rsidR="0087036A">
        <w:t xml:space="preserve"> </w:t>
      </w:r>
      <w:r>
        <w:t>2011</w:t>
      </w:r>
    </w:p>
    <w:p w:rsidR="00CD4C4E" w:rsidRDefault="00CD4C4E" w:rsidP="006A3126">
      <w:pPr>
        <w:jc w:val="center"/>
      </w:pPr>
    </w:p>
    <w:p w:rsidR="00DE78B7" w:rsidRDefault="00CD4C4E" w:rsidP="006A3126">
      <w:pPr>
        <w:jc w:val="center"/>
      </w:pPr>
      <w:r>
        <w:t>P</w:t>
      </w:r>
      <w:r w:rsidR="009C3CD6">
        <w:t xml:space="preserve">repared for </w:t>
      </w:r>
      <w:r w:rsidR="00DE78B7">
        <w:t>Bank of England conference</w:t>
      </w:r>
    </w:p>
    <w:p w:rsidR="00DE78B7" w:rsidRPr="00031900" w:rsidRDefault="00DE78B7" w:rsidP="006A3126">
      <w:pPr>
        <w:jc w:val="center"/>
      </w:pPr>
      <w:r>
        <w:t>‘QE and other unconventional monetary policies’, 17-18 November 2011</w:t>
      </w:r>
    </w:p>
    <w:p w:rsidR="00DF1CD3" w:rsidRDefault="00DF1CD3" w:rsidP="006A3126">
      <w:pPr>
        <w:jc w:val="center"/>
        <w:rPr>
          <w:b/>
          <w:bCs/>
        </w:rPr>
      </w:pPr>
    </w:p>
    <w:p w:rsidR="00C44E46" w:rsidRDefault="00C44E46" w:rsidP="006A3126">
      <w:pPr>
        <w:jc w:val="center"/>
        <w:rPr>
          <w:b/>
          <w:bCs/>
        </w:rPr>
      </w:pPr>
    </w:p>
    <w:p w:rsidR="00DF1CD3" w:rsidRDefault="00DF1CD3" w:rsidP="00C44E46">
      <w:pPr>
        <w:spacing w:line="360" w:lineRule="auto"/>
        <w:jc w:val="center"/>
        <w:rPr>
          <w:b/>
          <w:bCs/>
        </w:rPr>
      </w:pPr>
      <w:r>
        <w:rPr>
          <w:b/>
          <w:bCs/>
        </w:rPr>
        <w:t>Abstract</w:t>
      </w:r>
    </w:p>
    <w:p w:rsidR="005E56CE" w:rsidRDefault="005E56CE" w:rsidP="008361C5">
      <w:pPr>
        <w:spacing w:line="360" w:lineRule="auto"/>
        <w:jc w:val="both"/>
      </w:pPr>
      <w:r>
        <w:t xml:space="preserve">When financial markets freeze in fear, borrowing costs for solvent governments may fall </w:t>
      </w:r>
      <w:r w:rsidRPr="004C1338">
        <w:t>towards zero</w:t>
      </w:r>
      <w:r>
        <w:t xml:space="preserve"> in a flight to quality -</w:t>
      </w:r>
      <w:r w:rsidRPr="00A62BBB">
        <w:t xml:space="preserve"> </w:t>
      </w:r>
      <w:r>
        <w:t xml:space="preserve">but </w:t>
      </w:r>
      <w:r w:rsidRPr="00A62BBB">
        <w:t xml:space="preserve">credit-worthy private borrowers </w:t>
      </w:r>
      <w:r>
        <w:t>can be starved of</w:t>
      </w:r>
      <w:r w:rsidRPr="00A62BBB">
        <w:t xml:space="preserve"> external funding</w:t>
      </w:r>
      <w:r w:rsidR="008361C5">
        <w:t xml:space="preserve">. </w:t>
      </w:r>
      <w:r>
        <w:t>In Kiyotaki and Moore</w:t>
      </w:r>
      <w:r w:rsidR="003F52E9">
        <w:t xml:space="preserve"> </w:t>
      </w:r>
      <w:r>
        <w:t>(2008),</w:t>
      </w:r>
      <w:r w:rsidR="00297512">
        <w:t xml:space="preserve"> </w:t>
      </w:r>
      <w:r>
        <w:t xml:space="preserve">where liquidity crisis is captured by the </w:t>
      </w:r>
      <w:r w:rsidRPr="002062EB">
        <w:t>effective rationing</w:t>
      </w:r>
      <w:r>
        <w:t xml:space="preserve"> of private credit, tightening </w:t>
      </w:r>
      <w:r w:rsidR="008361C5">
        <w:t xml:space="preserve">credit constraints have direct effects </w:t>
      </w:r>
      <w:r>
        <w:t>on investment. If prices are sticky, the effects on aggregate demand can be pronounced - as reported by FRBNY for the US economy</w:t>
      </w:r>
      <w:r w:rsidR="00297512">
        <w:t xml:space="preserve"> </w:t>
      </w:r>
      <w:r>
        <w:t xml:space="preserve">using a calibrated DSGE- style framework modified to include such frictions.  </w:t>
      </w:r>
    </w:p>
    <w:p w:rsidR="005E56CE" w:rsidRDefault="005E56CE" w:rsidP="008361C5">
      <w:pPr>
        <w:spacing w:line="360" w:lineRule="auto"/>
        <w:jc w:val="both"/>
      </w:pPr>
      <w:r>
        <w:t xml:space="preserve">In such an environment, two factors stand out. First the recycling of credit flows </w:t>
      </w:r>
      <w:r w:rsidRPr="004C1338">
        <w:t>by central bank</w:t>
      </w:r>
      <w:r w:rsidR="004C1338">
        <w:t>s</w:t>
      </w:r>
      <w:r>
        <w:t xml:space="preserve"> can dramatically ease credit-rationing faced by private investors: this is the rationale for Quantitative Easing. Second, revenue</w:t>
      </w:r>
      <w:r w:rsidR="003F52E9">
        <w:t>-</w:t>
      </w:r>
      <w:r>
        <w:t xml:space="preserve">neutral fiscal transfers aimed at would-be investors </w:t>
      </w:r>
      <w:r w:rsidR="00297512">
        <w:t xml:space="preserve">can </w:t>
      </w:r>
      <w:r>
        <w:t>have similar effects. We show these features in a stripped-down macro model of inter-temporal optimisation subject to credit constraints.</w:t>
      </w:r>
    </w:p>
    <w:p w:rsidR="00DF1CD3" w:rsidRDefault="00DF1CD3" w:rsidP="0091198A"/>
    <w:p w:rsidR="00DF1CD3" w:rsidRDefault="00DF1CD3" w:rsidP="0091198A">
      <w:pPr>
        <w:rPr>
          <w:b/>
          <w:bCs/>
        </w:rPr>
      </w:pPr>
      <w:r>
        <w:rPr>
          <w:b/>
          <w:bCs/>
        </w:rPr>
        <w:t>Keywords: Credit Constraints; Temporary Equilibrium; Liquidity Shocks.</w:t>
      </w:r>
    </w:p>
    <w:p w:rsidR="00DF1CD3" w:rsidRDefault="00DF1CD3" w:rsidP="0091198A">
      <w:pPr>
        <w:rPr>
          <w:b/>
          <w:bCs/>
        </w:rPr>
      </w:pPr>
    </w:p>
    <w:p w:rsidR="00DF1CD3" w:rsidRPr="00A33C16" w:rsidRDefault="00DF1CD3" w:rsidP="0091198A">
      <w:pPr>
        <w:rPr>
          <w:b/>
          <w:bCs/>
          <w:lang w:val="es-ES"/>
        </w:rPr>
      </w:pPr>
      <w:r w:rsidRPr="00A33C16">
        <w:rPr>
          <w:b/>
          <w:bCs/>
          <w:lang w:val="es-ES"/>
        </w:rPr>
        <w:t>JEL codes: B22, E12, E20, E30, E44.</w:t>
      </w:r>
    </w:p>
    <w:p w:rsidR="00DF1CD3" w:rsidRDefault="00DF1CD3" w:rsidP="0091198A">
      <w:pPr>
        <w:rPr>
          <w:b/>
          <w:bCs/>
          <w:lang w:val="es-ES"/>
        </w:rPr>
      </w:pPr>
    </w:p>
    <w:p w:rsidR="008361C5" w:rsidRPr="00A33C16" w:rsidRDefault="008361C5" w:rsidP="0091198A">
      <w:pPr>
        <w:rPr>
          <w:b/>
          <w:bCs/>
          <w:lang w:val="es-ES"/>
        </w:rPr>
      </w:pPr>
    </w:p>
    <w:p w:rsidR="00DF1CD3" w:rsidRDefault="00DF1CD3" w:rsidP="008361C5">
      <w:pPr>
        <w:spacing w:after="120"/>
        <w:rPr>
          <w:b/>
          <w:bCs/>
        </w:rPr>
      </w:pPr>
      <w:r>
        <w:rPr>
          <w:b/>
          <w:bCs/>
        </w:rPr>
        <w:t>Acknowledgements</w:t>
      </w:r>
    </w:p>
    <w:p w:rsidR="00DF1CD3" w:rsidRDefault="00DF1CD3" w:rsidP="00F179DE">
      <w:pPr>
        <w:jc w:val="both"/>
      </w:pPr>
      <w:r>
        <w:t>While retaining responsibility for the views expressed, we are grateful for comments by seminar participants at CESifo</w:t>
      </w:r>
      <w:r w:rsidR="0001257D">
        <w:t>,</w:t>
      </w:r>
      <w:r>
        <w:t xml:space="preserve"> Munich, at the IDB and the Federal Reserve Board in Washington</w:t>
      </w:r>
      <w:r w:rsidR="00AD2C91">
        <w:t>, at Heriot-Watt University and the Bank of England</w:t>
      </w:r>
      <w:r>
        <w:t xml:space="preserve">; and </w:t>
      </w:r>
      <w:r w:rsidR="00747112">
        <w:t xml:space="preserve">also </w:t>
      </w:r>
      <w:r>
        <w:t xml:space="preserve">for discussions with </w:t>
      </w:r>
      <w:r w:rsidR="00F66A80">
        <w:t xml:space="preserve">Robert Akerlof, </w:t>
      </w:r>
      <w:r>
        <w:t xml:space="preserve">Marco Del Negro, </w:t>
      </w:r>
      <w:r w:rsidRPr="00525C1E">
        <w:t>Gauti Eggertsson</w:t>
      </w:r>
      <w:r>
        <w:t>,</w:t>
      </w:r>
      <w:r w:rsidRPr="00525C1E">
        <w:t xml:space="preserve"> Andrea Ferrero</w:t>
      </w:r>
      <w:r>
        <w:t>,</w:t>
      </w:r>
      <w:r w:rsidRPr="00525C1E">
        <w:t xml:space="preserve"> </w:t>
      </w:r>
      <w:r>
        <w:t xml:space="preserve">Peter Hammond, Anton Korinek, Andrew Powell, Neil Rankin, Emilio Santoro, Alessandro Rebucci and Jouko Vilmunen. </w:t>
      </w:r>
      <w:r w:rsidR="00434F20">
        <w:t>For research assistance w</w:t>
      </w:r>
      <w:r>
        <w:t>e thank Han Hao Li, Giovanni Melina, and Federico di Pace, funded by World Economy and Finance programme of the ESRC</w:t>
      </w:r>
      <w:r w:rsidR="00434F20">
        <w:t xml:space="preserve">; and Antonia Maier funded by CAGE. </w:t>
      </w:r>
      <w:r>
        <w:t xml:space="preserve"> </w:t>
      </w:r>
    </w:p>
    <w:p w:rsidR="00DF1CD3" w:rsidRDefault="00DF1CD3" w:rsidP="0091198A">
      <w:pPr>
        <w:rPr>
          <w:b/>
          <w:bCs/>
        </w:rPr>
      </w:pPr>
    </w:p>
    <w:p w:rsidR="00DF1CD3" w:rsidRPr="00980BE6" w:rsidRDefault="00F66A80" w:rsidP="005C4D6F">
      <w:pPr>
        <w:spacing w:line="360" w:lineRule="auto"/>
      </w:pPr>
      <w:r>
        <w:t>Two roads diverged in a wood, and I --</w:t>
      </w:r>
      <w:r>
        <w:br/>
        <w:t>I took the one less travelled by,</w:t>
      </w:r>
      <w:r>
        <w:br/>
        <w:t>and that has made all the difference</w:t>
      </w:r>
      <w:r w:rsidR="009C3CD6">
        <w:t>.</w:t>
      </w:r>
      <w:r>
        <w:t xml:space="preserve">        </w:t>
      </w:r>
      <w:r w:rsidR="00305F52" w:rsidRPr="00305F52">
        <w:rPr>
          <w:i/>
        </w:rPr>
        <w:t xml:space="preserve">The </w:t>
      </w:r>
      <w:r w:rsidR="00305F52">
        <w:rPr>
          <w:i/>
        </w:rPr>
        <w:t>R</w:t>
      </w:r>
      <w:r w:rsidR="00305F52" w:rsidRPr="00305F52">
        <w:rPr>
          <w:i/>
        </w:rPr>
        <w:t xml:space="preserve">oad </w:t>
      </w:r>
      <w:r w:rsidR="00305F52">
        <w:rPr>
          <w:i/>
        </w:rPr>
        <w:t>N</w:t>
      </w:r>
      <w:r w:rsidR="00305F52" w:rsidRPr="00305F52">
        <w:rPr>
          <w:i/>
        </w:rPr>
        <w:t xml:space="preserve">ot </w:t>
      </w:r>
      <w:r w:rsidR="00305F52">
        <w:rPr>
          <w:i/>
        </w:rPr>
        <w:t>T</w:t>
      </w:r>
      <w:r w:rsidR="00305F52" w:rsidRPr="00305F52">
        <w:rPr>
          <w:i/>
        </w:rPr>
        <w:t>aken</w:t>
      </w:r>
      <w:r w:rsidR="00305F52">
        <w:t>,</w:t>
      </w:r>
      <w:r w:rsidR="00D23A5B">
        <w:t xml:space="preserve"> </w:t>
      </w:r>
      <w:r>
        <w:t xml:space="preserve">Robert Frost               </w:t>
      </w:r>
    </w:p>
    <w:p w:rsidR="00DF1CD3" w:rsidRPr="00514213" w:rsidRDefault="00DF1CD3" w:rsidP="00980BE6">
      <w:pPr>
        <w:pStyle w:val="Heading1"/>
      </w:pPr>
      <w:r w:rsidRPr="00514213">
        <w:t>Introduction</w:t>
      </w:r>
    </w:p>
    <w:p w:rsidR="00C44E46" w:rsidRDefault="00C44E46" w:rsidP="009B6555">
      <w:pPr>
        <w:spacing w:line="360" w:lineRule="auto"/>
      </w:pPr>
    </w:p>
    <w:p w:rsidR="00DF1CD3" w:rsidRDefault="003F42A8" w:rsidP="009B6555">
      <w:pPr>
        <w:spacing w:line="360" w:lineRule="auto"/>
      </w:pPr>
      <w:r>
        <w:t>The history of market economies, a</w:t>
      </w:r>
      <w:r w:rsidR="002E7290">
        <w:t xml:space="preserve">ccording to </w:t>
      </w:r>
      <w:r w:rsidR="00F66A80" w:rsidRPr="00A33AC1">
        <w:t>Reinhart</w:t>
      </w:r>
      <w:r w:rsidR="002E7290">
        <w:t xml:space="preserve"> and Rogoff (2008),</w:t>
      </w:r>
      <w:r w:rsidR="00DF1CD3">
        <w:t xml:space="preserve"> </w:t>
      </w:r>
      <w:r w:rsidR="00D23A5B">
        <w:t xml:space="preserve">is </w:t>
      </w:r>
      <w:r w:rsidR="00DF1CD3">
        <w:t xml:space="preserve">one of repeated credit booms and busts; and recent events show that, on occasion, the lessons of history can prove more relevant for policy-makers than sophisticated economic models fitted to short periods of economic stability. </w:t>
      </w:r>
    </w:p>
    <w:p w:rsidR="00DF1CD3" w:rsidRDefault="00DF1CD3" w:rsidP="009B6555">
      <w:pPr>
        <w:spacing w:line="360" w:lineRule="auto"/>
      </w:pPr>
    </w:p>
    <w:p w:rsidR="00DF1CD3" w:rsidRDefault="00DF1CD3" w:rsidP="009B6555">
      <w:pPr>
        <w:spacing w:line="360" w:lineRule="auto"/>
      </w:pPr>
      <w:r>
        <w:t xml:space="preserve"> </w:t>
      </w:r>
      <w:r w:rsidRPr="00B1266C">
        <w:t>In</w:t>
      </w:r>
      <w:r>
        <w:t xml:space="preserve"> </w:t>
      </w:r>
      <w:r w:rsidRPr="006D66B7">
        <w:rPr>
          <w:i/>
          <w:iCs/>
        </w:rPr>
        <w:t>Lords of Finance</w:t>
      </w:r>
      <w:r>
        <w:rPr>
          <w:i/>
          <w:iCs/>
        </w:rPr>
        <w:t>:</w:t>
      </w:r>
      <w:r w:rsidRPr="006D66B7">
        <w:rPr>
          <w:i/>
          <w:iCs/>
        </w:rPr>
        <w:t xml:space="preserve"> </w:t>
      </w:r>
      <w:r>
        <w:rPr>
          <w:i/>
          <w:iCs/>
        </w:rPr>
        <w:t>t</w:t>
      </w:r>
      <w:r w:rsidRPr="00B1266C">
        <w:rPr>
          <w:i/>
          <w:iCs/>
        </w:rPr>
        <w:t>he bankers who broke the world</w:t>
      </w:r>
      <w:r w:rsidRPr="00B1266C">
        <w:t xml:space="preserve">, Liaquat Ahamed provides a graphic </w:t>
      </w:r>
      <w:r>
        <w:t>account</w:t>
      </w:r>
      <w:r w:rsidRPr="00B1266C">
        <w:t xml:space="preserve"> of the </w:t>
      </w:r>
      <w:r>
        <w:t>ill-designed and uncoordinated</w:t>
      </w:r>
      <w:r w:rsidRPr="00B1266C">
        <w:t xml:space="preserve"> response by central bankers</w:t>
      </w:r>
      <w:r>
        <w:t>,</w:t>
      </w:r>
      <w:r w:rsidRPr="00B1266C">
        <w:t xml:space="preserve"> </w:t>
      </w:r>
      <w:r>
        <w:t xml:space="preserve">in America and elsewhere, </w:t>
      </w:r>
      <w:r w:rsidRPr="00B1266C">
        <w:t xml:space="preserve">to the US stock market collapse </w:t>
      </w:r>
      <w:r>
        <w:t>of</w:t>
      </w:r>
      <w:r w:rsidRPr="00B1266C">
        <w:t xml:space="preserve"> 1929.  </w:t>
      </w:r>
      <w:r>
        <w:t xml:space="preserve">Prior to the bust, </w:t>
      </w:r>
      <w:r w:rsidRPr="00B1266C">
        <w:t>the US had enjoyed a substantial investment boom</w:t>
      </w:r>
      <w:r>
        <w:t xml:space="preserve"> - with</w:t>
      </w:r>
      <w:r w:rsidRPr="00B1266C">
        <w:t xml:space="preserve"> the </w:t>
      </w:r>
      <w:r>
        <w:t xml:space="preserve">real </w:t>
      </w:r>
      <w:r w:rsidRPr="00B1266C">
        <w:t>capital stock increas</w:t>
      </w:r>
      <w:r>
        <w:t>ing</w:t>
      </w:r>
      <w:r w:rsidRPr="00B1266C">
        <w:t xml:space="preserve"> by </w:t>
      </w:r>
      <w:r>
        <w:t>more than 3 percent a year since 1925: b</w:t>
      </w:r>
      <w:r w:rsidRPr="00B1266C">
        <w:t>ut the</w:t>
      </w:r>
      <w:r>
        <w:t xml:space="preserve"> value of the stock market, as measured by</w:t>
      </w:r>
      <w:r w:rsidRPr="00B1266C">
        <w:t xml:space="preserve"> </w:t>
      </w:r>
      <w:r>
        <w:t>Tobin’s q</w:t>
      </w:r>
      <w:r>
        <w:rPr>
          <w:rStyle w:val="FootnoteReference"/>
        </w:rPr>
        <w:footnoteReference w:id="1"/>
      </w:r>
      <w:r>
        <w:t>,</w:t>
      </w:r>
      <w:r w:rsidRPr="00B1266C">
        <w:t xml:space="preserve"> </w:t>
      </w:r>
      <w:r>
        <w:t>had increased much faster, more than doubling over the same period</w:t>
      </w:r>
      <w:r w:rsidRPr="00B1266C">
        <w:t xml:space="preserve">, see </w:t>
      </w:r>
      <w:r>
        <w:t>Fi</w:t>
      </w:r>
      <w:r w:rsidRPr="00B1266C">
        <w:t>gure</w:t>
      </w:r>
      <w:r>
        <w:t xml:space="preserve"> 1.</w:t>
      </w:r>
      <w:r w:rsidRPr="006D66B7">
        <w:t xml:space="preserve"> </w:t>
      </w:r>
    </w:p>
    <w:p w:rsidR="00DF1CD3" w:rsidRDefault="00DF1CD3" w:rsidP="009B6555">
      <w:pPr>
        <w:spacing w:line="360" w:lineRule="auto"/>
      </w:pPr>
    </w:p>
    <w:p w:rsidR="00DF1CD3" w:rsidRDefault="00DF1CD3" w:rsidP="00734486">
      <w:pPr>
        <w:spacing w:line="360" w:lineRule="auto"/>
      </w:pPr>
      <w:r>
        <w:t>Then, i</w:t>
      </w:r>
      <w:r w:rsidRPr="00B1266C">
        <w:t xml:space="preserve">n two short years, </w:t>
      </w:r>
      <w:r>
        <w:t xml:space="preserve">the stock market fell by more than 70%, and the capital stock began literally to contract. </w:t>
      </w:r>
      <w:r w:rsidRPr="00B1266C">
        <w:t xml:space="preserve">These were the years of the Great Depression, when the </w:t>
      </w:r>
      <w:r>
        <w:t xml:space="preserve">US </w:t>
      </w:r>
      <w:r w:rsidRPr="00B1266C">
        <w:t>banking system collapse</w:t>
      </w:r>
      <w:r>
        <w:t>d</w:t>
      </w:r>
      <w:r w:rsidRPr="00B1266C">
        <w:t xml:space="preserve"> and unemployment </w:t>
      </w:r>
      <w:r>
        <w:t xml:space="preserve">grew to over </w:t>
      </w:r>
      <w:r w:rsidRPr="00B1266C">
        <w:t>20%</w:t>
      </w:r>
      <w:r>
        <w:t xml:space="preserve"> - l</w:t>
      </w:r>
      <w:r w:rsidRPr="00B1266C">
        <w:t xml:space="preserve">eading </w:t>
      </w:r>
      <w:r>
        <w:t xml:space="preserve">Roosevelt to declare war on unemployment and </w:t>
      </w:r>
      <w:r w:rsidRPr="00B1266C">
        <w:t>Keynes to develop the theory of demand</w:t>
      </w:r>
      <w:r>
        <w:t>-</w:t>
      </w:r>
      <w:r w:rsidRPr="00B1266C">
        <w:t xml:space="preserve">determined </w:t>
      </w:r>
      <w:r>
        <w:t>output,</w:t>
      </w:r>
      <w:r w:rsidRPr="00B1266C">
        <w:t xml:space="preserve"> published in 193</w:t>
      </w:r>
      <w:r>
        <w:t>6</w:t>
      </w:r>
      <w:r w:rsidRPr="00B1266C">
        <w:t>.</w:t>
      </w:r>
      <w:r w:rsidRPr="006D66B7">
        <w:t xml:space="preserve"> </w:t>
      </w:r>
      <w:r>
        <w:t xml:space="preserve"> </w:t>
      </w:r>
    </w:p>
    <w:p w:rsidR="00DF1CD3" w:rsidRDefault="00DF1CD3" w:rsidP="009B6555">
      <w:pPr>
        <w:spacing w:line="360" w:lineRule="auto"/>
      </w:pPr>
    </w:p>
    <w:p w:rsidR="00DF1CD3" w:rsidRDefault="001041FA" w:rsidP="009B6555">
      <w:pPr>
        <w:spacing w:line="360" w:lineRule="auto"/>
      </w:pPr>
      <w:r>
        <w:rPr>
          <w:noProof/>
        </w:rPr>
        <w:drawing>
          <wp:inline distT="0" distB="0" distL="0" distR="0">
            <wp:extent cx="5477510" cy="3195955"/>
            <wp:effectExtent l="19050" t="0" r="8890" b="0"/>
            <wp:docPr id="1"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9"/>
                    <a:srcRect/>
                    <a:stretch>
                      <a:fillRect/>
                    </a:stretch>
                  </pic:blipFill>
                  <pic:spPr bwMode="auto">
                    <a:xfrm>
                      <a:off x="0" y="0"/>
                      <a:ext cx="5477510" cy="3195955"/>
                    </a:xfrm>
                    <a:prstGeom prst="rect">
                      <a:avLst/>
                    </a:prstGeom>
                    <a:noFill/>
                    <a:ln w="9525">
                      <a:noFill/>
                      <a:miter lim="800000"/>
                      <a:headEnd/>
                      <a:tailEnd/>
                    </a:ln>
                  </pic:spPr>
                </pic:pic>
              </a:graphicData>
            </a:graphic>
          </wp:inline>
        </w:drawing>
      </w:r>
    </w:p>
    <w:p w:rsidR="00DF1CD3" w:rsidRPr="00BD6D75" w:rsidRDefault="00DF1CD3" w:rsidP="00F179DE">
      <w:pPr>
        <w:rPr>
          <w:b/>
          <w:bCs/>
        </w:rPr>
      </w:pPr>
      <w:r w:rsidRPr="00BD6D75">
        <w:rPr>
          <w:b/>
          <w:bCs/>
        </w:rPr>
        <w:t>Figure 1. Capital accumulation and real equity prices before and after the 1929 stock market crash.</w:t>
      </w:r>
    </w:p>
    <w:p w:rsidR="00DF1CD3" w:rsidRDefault="00DF1CD3" w:rsidP="00F179DE">
      <w:r w:rsidRPr="00A57B8C">
        <w:rPr>
          <w:i/>
          <w:iCs/>
        </w:rPr>
        <w:t>Source:</w:t>
      </w:r>
      <w:r>
        <w:rPr>
          <w:i/>
          <w:iCs/>
        </w:rPr>
        <w:t xml:space="preserve"> (US)</w:t>
      </w:r>
      <w:r w:rsidRPr="00A57B8C">
        <w:rPr>
          <w:i/>
          <w:iCs/>
        </w:rPr>
        <w:t xml:space="preserve"> </w:t>
      </w:r>
      <w:r>
        <w:rPr>
          <w:i/>
          <w:iCs/>
        </w:rPr>
        <w:t>Bureau Economic Analysis and Stephen Wright (2004): note that the capital stock is valued at 2005 replacement cost.</w:t>
      </w:r>
    </w:p>
    <w:p w:rsidR="00DF1CD3" w:rsidRDefault="00DF1CD3" w:rsidP="009B6555">
      <w:pPr>
        <w:spacing w:line="360" w:lineRule="auto"/>
      </w:pPr>
    </w:p>
    <w:p w:rsidR="00DF1CD3" w:rsidRDefault="00DF1CD3" w:rsidP="009B6555">
      <w:pPr>
        <w:spacing w:line="360" w:lineRule="auto"/>
      </w:pPr>
      <w:r>
        <w:t xml:space="preserve">Policy-makers have, in </w:t>
      </w:r>
      <w:r w:rsidR="000872BC">
        <w:t>Ahamed’s</w:t>
      </w:r>
      <w:r>
        <w:t xml:space="preserve"> view, learned from past mistakes</w:t>
      </w:r>
      <w:r w:rsidR="00931CB6">
        <w:t>:</w:t>
      </w:r>
      <w:r>
        <w:t xml:space="preserve"> </w:t>
      </w:r>
    </w:p>
    <w:p w:rsidR="00DF1CD3" w:rsidRDefault="00DF1CD3" w:rsidP="009B6555">
      <w:pPr>
        <w:rPr>
          <w:b/>
          <w:bCs/>
        </w:rPr>
      </w:pPr>
      <w:r w:rsidRPr="00BA293C">
        <w:t>In the current crisis,</w:t>
      </w:r>
      <w:r>
        <w:rPr>
          <w:b/>
          <w:bCs/>
        </w:rPr>
        <w:t xml:space="preserve"> c</w:t>
      </w:r>
      <w:r w:rsidRPr="00BA293C">
        <w:t xml:space="preserve">entral banks and treasuries around the world, drawing to some degree on the lessons learned during the Great </w:t>
      </w:r>
      <w:r>
        <w:t>D</w:t>
      </w:r>
      <w:r w:rsidRPr="00BA293C">
        <w:t>epression, have reacted</w:t>
      </w:r>
      <w:r>
        <w:t xml:space="preserve"> with an unprecedented series of moves to inject gigantic amounts of liquidity into the credit market and provide capital to banks. Without these measures, there is little doubt that the world’s financial system would have collapsed as dramatically as it did in the 1930’s.</w:t>
      </w:r>
      <w:r w:rsidR="00F179DE">
        <w:tab/>
      </w:r>
      <w:r w:rsidR="00F179DE">
        <w:tab/>
      </w:r>
      <w:r w:rsidR="00F179DE">
        <w:tab/>
      </w:r>
      <w:r w:rsidR="00F179DE">
        <w:tab/>
      </w:r>
      <w:r w:rsidR="00F179DE">
        <w:tab/>
      </w:r>
      <w:r w:rsidR="00F179DE">
        <w:tab/>
      </w:r>
      <w:r w:rsidR="00F179DE">
        <w:tab/>
      </w:r>
      <w:r>
        <w:t xml:space="preserve"> Liaquat Ahamed (2009, p.500) </w:t>
      </w:r>
    </w:p>
    <w:p w:rsidR="00DF1CD3" w:rsidRDefault="00DF1CD3" w:rsidP="009B6555">
      <w:pPr>
        <w:spacing w:line="360" w:lineRule="auto"/>
      </w:pPr>
    </w:p>
    <w:p w:rsidR="00DF1CD3" w:rsidRDefault="00DF1CD3" w:rsidP="009B6555">
      <w:pPr>
        <w:spacing w:line="360" w:lineRule="auto"/>
      </w:pPr>
      <w:r>
        <w:t xml:space="preserve"> The slogan - according to </w:t>
      </w:r>
      <w:r>
        <w:rPr>
          <w:color w:val="000000"/>
        </w:rPr>
        <w:t>Wessel</w:t>
      </w:r>
      <w:r>
        <w:rPr>
          <w:color w:val="000000"/>
          <w:lang w:val="en-US"/>
        </w:rPr>
        <w:t xml:space="preserve"> </w:t>
      </w:r>
      <w:r>
        <w:rPr>
          <w:color w:val="000000"/>
        </w:rPr>
        <w:t>(2009)</w:t>
      </w:r>
      <w:r>
        <w:rPr>
          <w:color w:val="000000"/>
          <w:lang w:val="en-US"/>
        </w:rPr>
        <w:t xml:space="preserve"> -</w:t>
      </w:r>
      <w:r>
        <w:t xml:space="preserve"> was to do ‘whatever it takes’, slashing interest rates to almost zero,  providing widespread loan guarantees,  recapitalising major banks and buying in vast amounts of frozen money-market assets – so-called Quantitative Easing. As a result central bank balance sheets ballooned sharply as never before - doubling in the US, tripling in the UK, see Figure 2, and treasury backing had to sought for the quasi-fiscal nature of some of these operations. There was in addition a round of fiscal easing, coordinated through the IMF. In the event, GDP did fall in the US and elsewhere: but there was no Great Depression. </w:t>
      </w:r>
    </w:p>
    <w:p w:rsidR="00DF1CD3" w:rsidRDefault="00DF1CD3" w:rsidP="009B6555">
      <w:pPr>
        <w:spacing w:line="360" w:lineRule="auto"/>
      </w:pPr>
    </w:p>
    <w:p w:rsidR="00DF1CD3" w:rsidRDefault="001041FA" w:rsidP="009B6555">
      <w:pPr>
        <w:spacing w:line="360" w:lineRule="auto"/>
      </w:pPr>
      <w:r>
        <w:rPr>
          <w:noProof/>
        </w:rPr>
        <w:drawing>
          <wp:anchor distT="0" distB="0" distL="114300" distR="114300" simplePos="0" relativeHeight="251658240" behindDoc="0" locked="0" layoutInCell="1" allowOverlap="1">
            <wp:simplePos x="0" y="0"/>
            <wp:positionH relativeFrom="column">
              <wp:posOffset>381000</wp:posOffset>
            </wp:positionH>
            <wp:positionV relativeFrom="paragraph">
              <wp:align>top</wp:align>
            </wp:positionV>
            <wp:extent cx="4457700" cy="3295650"/>
            <wp:effectExtent l="19050" t="19050" r="19050" b="1905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457700" cy="3295650"/>
                    </a:xfrm>
                    <a:prstGeom prst="rect">
                      <a:avLst/>
                    </a:prstGeom>
                    <a:noFill/>
                    <a:ln>
                      <a:solidFill>
                        <a:schemeClr val="bg1">
                          <a:lumMod val="50000"/>
                        </a:schemeClr>
                      </a:solidFill>
                    </a:ln>
                  </pic:spPr>
                </pic:pic>
              </a:graphicData>
            </a:graphic>
          </wp:anchor>
        </w:drawing>
      </w:r>
      <w:r w:rsidR="00DF1CD3">
        <w:br w:type="textWrapping" w:clear="all"/>
      </w:r>
    </w:p>
    <w:p w:rsidR="00DF1CD3" w:rsidRPr="00F179DE" w:rsidRDefault="00DF1CD3" w:rsidP="00F179DE">
      <w:pPr>
        <w:rPr>
          <w:b/>
          <w:bCs/>
        </w:rPr>
      </w:pPr>
      <w:r w:rsidRPr="00F179DE">
        <w:rPr>
          <w:b/>
          <w:bCs/>
        </w:rPr>
        <w:t>Figure 2. Central Bank total liabilities in the crisis (index Aug. 2007=100).</w:t>
      </w:r>
    </w:p>
    <w:p w:rsidR="00DF1CD3" w:rsidRPr="00F179DE" w:rsidRDefault="00DF1CD3" w:rsidP="00F179DE">
      <w:pPr>
        <w:autoSpaceDE w:val="0"/>
        <w:autoSpaceDN w:val="0"/>
        <w:adjustRightInd w:val="0"/>
        <w:snapToGrid w:val="0"/>
        <w:rPr>
          <w:i/>
          <w:iCs/>
          <w:color w:val="000000"/>
        </w:rPr>
      </w:pPr>
      <w:r w:rsidRPr="00F179DE">
        <w:rPr>
          <w:i/>
          <w:iCs/>
          <w:color w:val="000000"/>
          <w:lang w:val="en-US"/>
        </w:rPr>
        <w:t xml:space="preserve">Source: </w:t>
      </w:r>
      <w:r w:rsidRPr="00F179DE">
        <w:rPr>
          <w:i/>
          <w:iCs/>
          <w:color w:val="000000"/>
        </w:rPr>
        <w:t>Bank of England Financial Stability Report (2009, June).</w:t>
      </w:r>
    </w:p>
    <w:p w:rsidR="00DF1CD3" w:rsidRDefault="00DF1CD3" w:rsidP="009B6555">
      <w:pPr>
        <w:spacing w:line="360" w:lineRule="auto"/>
      </w:pPr>
    </w:p>
    <w:p w:rsidR="00DF1CD3" w:rsidRDefault="00DF1CD3" w:rsidP="00896F77">
      <w:pPr>
        <w:spacing w:line="360" w:lineRule="auto"/>
      </w:pPr>
      <w:r>
        <w:t xml:space="preserve">Paul Tucker (2009) </w:t>
      </w:r>
      <w:r w:rsidR="0001257D">
        <w:t xml:space="preserve">has </w:t>
      </w:r>
      <w:r w:rsidR="00A06EA2">
        <w:t>observed</w:t>
      </w:r>
      <w:r>
        <w:t xml:space="preserve"> that, in respon</w:t>
      </w:r>
      <w:r w:rsidR="00F179DE">
        <w:t>se to the crisis, Central Banks</w:t>
      </w:r>
      <w:r>
        <w:t xml:space="preserve"> </w:t>
      </w:r>
      <w:r w:rsidR="007B7E24">
        <w:t xml:space="preserve">greatly </w:t>
      </w:r>
      <w:r>
        <w:t>exceeded their customary remit, acting not only as Lenders of Last Resort but also as Market Makers and – in conjunction with the Treasury – as Suppliers of Capital too. Taking a historical perspective, Eggertson (2008) argues that it was President Roosevelt’s willingness to challenge the established precepts of a balanced budget and a fixed price of gold that helped the US recover from the Great Depression</w:t>
      </w:r>
      <w:r w:rsidR="00434F20">
        <w:rPr>
          <w:rStyle w:val="FootnoteReference"/>
        </w:rPr>
        <w:footnoteReference w:id="2"/>
      </w:r>
      <w:r>
        <w:t xml:space="preserve">. </w:t>
      </w:r>
      <w:r w:rsidR="00931CB6">
        <w:t>Was</w:t>
      </w:r>
      <w:r>
        <w:t xml:space="preserve"> the willingness of policy-makers to step outside the usual rules of the game to avert market failure the modern equivalent of FDR’s activism?   Will </w:t>
      </w:r>
      <w:r w:rsidR="007B7E24">
        <w:t>it</w:t>
      </w:r>
      <w:r w:rsidR="00931CB6">
        <w:t xml:space="preserve"> be f</w:t>
      </w:r>
      <w:r>
        <w:t>ollow</w:t>
      </w:r>
      <w:r w:rsidR="00931CB6">
        <w:t>ed through by</w:t>
      </w:r>
      <w:r>
        <w:t xml:space="preserve"> structural reforms to the financial system to prevent a recurrence?  </w:t>
      </w:r>
    </w:p>
    <w:p w:rsidR="00DF1CD3" w:rsidRDefault="00DF1CD3" w:rsidP="00896F77">
      <w:pPr>
        <w:spacing w:line="360" w:lineRule="auto"/>
      </w:pPr>
    </w:p>
    <w:p w:rsidR="00DF1CD3" w:rsidRDefault="00DF1CD3" w:rsidP="005C4D6F">
      <w:pPr>
        <w:spacing w:line="360" w:lineRule="auto"/>
      </w:pPr>
      <w:r>
        <w:t>We leave these policy issues to one side to ask: what of macroeconomic theory?  Unfortunately, the New-Keynesian economic paradigm - widely used</w:t>
      </w:r>
      <w:r w:rsidRPr="00896F77">
        <w:t xml:space="preserve"> </w:t>
      </w:r>
      <w:r>
        <w:t xml:space="preserve">by academics and central banks during the period that preceded the crisis - famously neglected the role of financial markets and the danger of shocks emanating from them. It was a model for the Great Moderation, not one for all seasons. So when financial markets froze, policy-makers had to ‘fly by the seat of </w:t>
      </w:r>
      <w:r w:rsidR="008B5526">
        <w:t>their</w:t>
      </w:r>
      <w:r>
        <w:t xml:space="preserve"> pants’</w:t>
      </w:r>
      <w:r>
        <w:rPr>
          <w:rStyle w:val="FootnoteReference"/>
        </w:rPr>
        <w:footnoteReference w:id="3"/>
      </w:r>
      <w:r>
        <w:t xml:space="preserve"> </w:t>
      </w:r>
      <w:r w:rsidR="00A06EA2">
        <w:t>- to</w:t>
      </w:r>
      <w:r>
        <w:t xml:space="preserve"> </w:t>
      </w:r>
      <w:r w:rsidR="00F26698">
        <w:t xml:space="preserve">act </w:t>
      </w:r>
      <w:r>
        <w:t xml:space="preserve">without the </w:t>
      </w:r>
      <w:r w:rsidR="00851446">
        <w:t>guidance</w:t>
      </w:r>
      <w:r>
        <w:t xml:space="preserve"> of operational macroeconomic models. </w:t>
      </w:r>
    </w:p>
    <w:p w:rsidR="00DF1CD3" w:rsidRDefault="00DF1CD3" w:rsidP="005C4D6F">
      <w:pPr>
        <w:spacing w:line="360" w:lineRule="auto"/>
      </w:pPr>
    </w:p>
    <w:p w:rsidR="002E0FDE" w:rsidRDefault="00DF1CD3" w:rsidP="005C4D6F">
      <w:pPr>
        <w:spacing w:line="360" w:lineRule="auto"/>
      </w:pPr>
      <w:r>
        <w:t xml:space="preserve">In the light of this experience, </w:t>
      </w:r>
      <w:r w:rsidR="00DD3E73">
        <w:t>Blanchard et al. (2010</w:t>
      </w:r>
      <w:r w:rsidR="002E0FDE">
        <w:t xml:space="preserve">) writing from the IMF and Bean (2009) speaking for the  Bank of England tell us that </w:t>
      </w:r>
      <w:r>
        <w:t>incorporating financial factors and frictions is a key i</w:t>
      </w:r>
      <w:r w:rsidR="002E0FDE">
        <w:t xml:space="preserve">mperative </w:t>
      </w:r>
      <w:r>
        <w:t xml:space="preserve">for macroeconomics. </w:t>
      </w:r>
      <w:r w:rsidR="00EC6B53">
        <w:t>There are</w:t>
      </w:r>
      <w:r w:rsidR="002E0FDE">
        <w:t>, however,</w:t>
      </w:r>
      <w:r w:rsidR="00EC6B53">
        <w:t xml:space="preserve"> two </w:t>
      </w:r>
      <w:r w:rsidR="002E0FDE">
        <w:t xml:space="preserve">contrasting </w:t>
      </w:r>
      <w:r w:rsidR="00EC6B53">
        <w:t xml:space="preserve">ways of </w:t>
      </w:r>
      <w:r w:rsidR="002E0FDE">
        <w:t xml:space="preserve">taking up this </w:t>
      </w:r>
      <w:r w:rsidR="00EC6B53">
        <w:t>challenge, w</w:t>
      </w:r>
      <w:r w:rsidR="002E0FDE">
        <w:t xml:space="preserve">hich we </w:t>
      </w:r>
      <w:r w:rsidR="00EC6B53">
        <w:t>outline before detail</w:t>
      </w:r>
      <w:r w:rsidR="00CB3BD1">
        <w:t>ing</w:t>
      </w:r>
      <w:r w:rsidR="00EC6B53">
        <w:t xml:space="preserve"> the path we have chosen.</w:t>
      </w:r>
      <w:r w:rsidR="00970B6D">
        <w:t xml:space="preserve"> </w:t>
      </w:r>
    </w:p>
    <w:p w:rsidR="00CB3BD1" w:rsidRDefault="00CB3BD1" w:rsidP="005C4D6F">
      <w:pPr>
        <w:spacing w:line="360" w:lineRule="auto"/>
      </w:pPr>
    </w:p>
    <w:p w:rsidR="00483887" w:rsidRDefault="00970B6D" w:rsidP="005C4D6F">
      <w:pPr>
        <w:spacing w:line="360" w:lineRule="auto"/>
      </w:pPr>
      <w:r>
        <w:t>The first</w:t>
      </w:r>
      <w:r w:rsidR="00F26698">
        <w:t xml:space="preserve"> -</w:t>
      </w:r>
      <w:r w:rsidR="00F931A1">
        <w:t xml:space="preserve"> perhaps mo</w:t>
      </w:r>
      <w:r w:rsidR="0001257D">
        <w:t>re</w:t>
      </w:r>
      <w:r w:rsidR="00F931A1">
        <w:t xml:space="preserve"> obvious</w:t>
      </w:r>
      <w:r w:rsidR="00F26698">
        <w:t xml:space="preserve"> -</w:t>
      </w:r>
      <w:r>
        <w:t xml:space="preserve"> route </w:t>
      </w:r>
      <w:r w:rsidR="00EA442F">
        <w:t>is</w:t>
      </w:r>
      <w:r>
        <w:t xml:space="preserve"> to try add</w:t>
      </w:r>
      <w:r w:rsidR="00826ACD">
        <w:t>ing</w:t>
      </w:r>
      <w:r>
        <w:t xml:space="preserve"> financial frictions </w:t>
      </w:r>
      <w:r w:rsidR="002E0FDE">
        <w:t>onto</w:t>
      </w:r>
      <w:r>
        <w:t xml:space="preserve"> the existing DSGE framework</w:t>
      </w:r>
      <w:r w:rsidR="00EA442F">
        <w:t xml:space="preserve">. </w:t>
      </w:r>
      <w:r w:rsidR="00305F52">
        <w:t>T</w:t>
      </w:r>
      <w:r w:rsidR="00B019D5">
        <w:t xml:space="preserve">wo </w:t>
      </w:r>
      <w:r w:rsidR="007B7E24">
        <w:t xml:space="preserve">major </w:t>
      </w:r>
      <w:r w:rsidR="00EA442F">
        <w:t xml:space="preserve">difficulties </w:t>
      </w:r>
      <w:r w:rsidR="00305F52">
        <w:t xml:space="preserve">have </w:t>
      </w:r>
      <w:r w:rsidR="00EA442F">
        <w:t xml:space="preserve">to be faced </w:t>
      </w:r>
      <w:r w:rsidR="00483887">
        <w:t>along th</w:t>
      </w:r>
      <w:r w:rsidR="00CB3BD1">
        <w:t>is route</w:t>
      </w:r>
      <w:r w:rsidR="007B7E24">
        <w:t>, however</w:t>
      </w:r>
      <w:r w:rsidR="00D23A5B">
        <w:t>; th</w:t>
      </w:r>
      <w:r w:rsidR="00B019D5">
        <w:t>at</w:t>
      </w:r>
      <w:r w:rsidR="00EA442F">
        <w:t xml:space="preserve"> of maintaining </w:t>
      </w:r>
      <w:r w:rsidR="00483887">
        <w:t>C</w:t>
      </w:r>
      <w:r w:rsidR="00EA442F">
        <w:t xml:space="preserve">onsistency with the existing </w:t>
      </w:r>
      <w:r w:rsidR="005150DC">
        <w:t>tightly</w:t>
      </w:r>
      <w:r w:rsidR="008B5526">
        <w:t>-</w:t>
      </w:r>
      <w:r w:rsidR="00EA442F">
        <w:t>specif</w:t>
      </w:r>
      <w:r w:rsidR="005150DC">
        <w:t>ied macro framework</w:t>
      </w:r>
      <w:r w:rsidR="005150DC">
        <w:rPr>
          <w:rStyle w:val="FootnoteReference"/>
        </w:rPr>
        <w:footnoteReference w:id="4"/>
      </w:r>
      <w:r w:rsidR="005150DC">
        <w:t>;</w:t>
      </w:r>
      <w:r w:rsidR="00EA442F">
        <w:t xml:space="preserve"> and </w:t>
      </w:r>
      <w:r w:rsidR="00CB3BD1">
        <w:t xml:space="preserve">the </w:t>
      </w:r>
      <w:r w:rsidR="00EA442F">
        <w:t>increas</w:t>
      </w:r>
      <w:r w:rsidR="00CB3BD1">
        <w:t>e of</w:t>
      </w:r>
      <w:r w:rsidR="00EA442F">
        <w:t xml:space="preserve"> </w:t>
      </w:r>
      <w:r w:rsidR="00483887">
        <w:t>C</w:t>
      </w:r>
      <w:r w:rsidR="00EA442F">
        <w:t>omplexity</w:t>
      </w:r>
      <w:r w:rsidR="00CB3BD1">
        <w:t xml:space="preserve"> involved</w:t>
      </w:r>
      <w:r w:rsidR="00EA442F">
        <w:t>.</w:t>
      </w:r>
      <w:r w:rsidR="00A06EA2">
        <w:t xml:space="preserve"> This is why, for us, this is the road not taken. </w:t>
      </w:r>
    </w:p>
    <w:p w:rsidR="00CB3BD1" w:rsidRDefault="00CB3BD1" w:rsidP="005C4D6F">
      <w:pPr>
        <w:spacing w:line="360" w:lineRule="auto"/>
      </w:pPr>
    </w:p>
    <w:p w:rsidR="007D0B2E" w:rsidRDefault="00EA442F" w:rsidP="005C4D6F">
      <w:pPr>
        <w:spacing w:line="360" w:lineRule="auto"/>
      </w:pPr>
      <w:r>
        <w:t xml:space="preserve"> Inconsistency may arise if </w:t>
      </w:r>
      <w:r w:rsidR="00CB3BD1">
        <w:t xml:space="preserve">new elements </w:t>
      </w:r>
      <w:r w:rsidR="00F26698">
        <w:t xml:space="preserve">are </w:t>
      </w:r>
      <w:r w:rsidR="00CB3BD1">
        <w:t>introduced</w:t>
      </w:r>
      <w:r>
        <w:t xml:space="preserve"> </w:t>
      </w:r>
      <w:r w:rsidR="007B7E24">
        <w:t xml:space="preserve">that </w:t>
      </w:r>
      <w:r>
        <w:t>contradict</w:t>
      </w:r>
      <w:r w:rsidR="008B5526">
        <w:t xml:space="preserve"> -</w:t>
      </w:r>
      <w:r w:rsidR="00CB3BD1">
        <w:t xml:space="preserve"> in letter or in spirit</w:t>
      </w:r>
      <w:r w:rsidR="008B5526">
        <w:t xml:space="preserve"> -</w:t>
      </w:r>
      <w:r>
        <w:t xml:space="preserve"> key assumptions of the DSGE framework itself. If, </w:t>
      </w:r>
      <w:r w:rsidR="007D0B2E">
        <w:t>for example</w:t>
      </w:r>
      <w:r w:rsidR="00A06EA2">
        <w:t>,</w:t>
      </w:r>
      <w:r w:rsidR="007D0B2E">
        <w:t xml:space="preserve"> the friction is systematic neglect of </w:t>
      </w:r>
      <w:r w:rsidR="000872BC">
        <w:t>‘</w:t>
      </w:r>
      <w:r w:rsidR="007D0B2E">
        <w:t>tail risk</w:t>
      </w:r>
      <w:r w:rsidR="000872BC">
        <w:t>’</w:t>
      </w:r>
      <w:r w:rsidR="007D0B2E">
        <w:t xml:space="preserve"> in investment projects, as in </w:t>
      </w:r>
      <w:r w:rsidR="000C48CA">
        <w:t>Gennaioli</w:t>
      </w:r>
      <w:r w:rsidR="007D0B2E">
        <w:t xml:space="preserve"> et al.(201</w:t>
      </w:r>
      <w:r w:rsidR="000872BC">
        <w:t>1</w:t>
      </w:r>
      <w:r w:rsidR="007D0B2E">
        <w:t xml:space="preserve">), this will </w:t>
      </w:r>
      <w:r w:rsidR="00B019D5">
        <w:t xml:space="preserve">flatly </w:t>
      </w:r>
      <w:r w:rsidR="007D0B2E">
        <w:t>contradict the assumption of rational expectations. Th</w:t>
      </w:r>
      <w:r w:rsidR="00F26698">
        <w:t>ere is no violation of rational expectations in</w:t>
      </w:r>
      <w:r w:rsidR="007D0B2E">
        <w:t xml:space="preserve"> </w:t>
      </w:r>
      <w:r w:rsidR="00DF1CD3">
        <w:t>Curdia and Woodford (2008)</w:t>
      </w:r>
      <w:r w:rsidR="00CB3BD1">
        <w:t>,</w:t>
      </w:r>
      <w:r w:rsidR="00143CCC">
        <w:t xml:space="preserve"> </w:t>
      </w:r>
      <w:r w:rsidR="00F931A1">
        <w:t>however,</w:t>
      </w:r>
      <w:r w:rsidR="007D0B2E">
        <w:t xml:space="preserve"> </w:t>
      </w:r>
      <w:r w:rsidR="000C48CA">
        <w:t>where</w:t>
      </w:r>
      <w:r w:rsidR="007D0B2E">
        <w:t xml:space="preserve"> the friction is an excessive spread between the rates paid to lenders and charged to borrowers</w:t>
      </w:r>
      <w:r w:rsidR="00F26698">
        <w:t xml:space="preserve"> -</w:t>
      </w:r>
      <w:r w:rsidR="00CB3BD1">
        <w:t xml:space="preserve"> and </w:t>
      </w:r>
      <w:r w:rsidR="00483887">
        <w:t>the heterogeneity of behaviour</w:t>
      </w:r>
      <w:r w:rsidR="00CB3BD1">
        <w:t xml:space="preserve"> is attributed to the coexistence of </w:t>
      </w:r>
      <w:r w:rsidR="007D0B2E">
        <w:t>patient and impatient consumers</w:t>
      </w:r>
      <w:r w:rsidR="00CB3BD1">
        <w:t>. But steady-</w:t>
      </w:r>
      <w:r w:rsidR="007D0B2E">
        <w:t>state equilibrium appears</w:t>
      </w:r>
      <w:r w:rsidR="00CB3BD1">
        <w:t xml:space="preserve"> </w:t>
      </w:r>
      <w:r w:rsidR="007D0B2E">
        <w:t>to require the added assumption that there are ever-repeated switches of time preference by these consumers</w:t>
      </w:r>
      <w:r w:rsidR="00F931A1">
        <w:t>. Such</w:t>
      </w:r>
      <w:r w:rsidR="00483887">
        <w:t xml:space="preserve"> </w:t>
      </w:r>
      <w:r w:rsidR="007D0B2E">
        <w:t xml:space="preserve">random behaviour </w:t>
      </w:r>
      <w:r w:rsidR="009E3613">
        <w:t xml:space="preserve">on the part of </w:t>
      </w:r>
      <w:r w:rsidR="00CB3BD1">
        <w:t>key</w:t>
      </w:r>
      <w:r w:rsidR="005150DC">
        <w:t xml:space="preserve"> decision</w:t>
      </w:r>
      <w:r w:rsidR="00CB3BD1">
        <w:t>-</w:t>
      </w:r>
      <w:r w:rsidR="005150DC">
        <w:t xml:space="preserve">makers </w:t>
      </w:r>
      <w:r w:rsidR="007D0B2E">
        <w:t xml:space="preserve">surely diminishes the appeal of basing </w:t>
      </w:r>
      <w:r w:rsidR="00483887">
        <w:t>the analysis on</w:t>
      </w:r>
      <w:r w:rsidR="007D0B2E">
        <w:t xml:space="preserve"> inter-temporal optimisation by well</w:t>
      </w:r>
      <w:r w:rsidR="00F931A1">
        <w:t>-</w:t>
      </w:r>
      <w:r w:rsidR="007D0B2E">
        <w:t xml:space="preserve">informed agents. </w:t>
      </w:r>
    </w:p>
    <w:p w:rsidR="007D0B2E" w:rsidRDefault="007D0B2E" w:rsidP="005C4D6F">
      <w:pPr>
        <w:spacing w:line="360" w:lineRule="auto"/>
      </w:pPr>
    </w:p>
    <w:p w:rsidR="001D4BE1" w:rsidRDefault="007D0B2E" w:rsidP="007D0B2E">
      <w:pPr>
        <w:spacing w:line="360" w:lineRule="auto"/>
      </w:pPr>
      <w:r>
        <w:t xml:space="preserve">Researchers at the Federal Reserve Bank of New York, working together with Kiyotaki, </w:t>
      </w:r>
      <w:r w:rsidR="000C48CA">
        <w:t>assume instead that</w:t>
      </w:r>
      <w:r>
        <w:t xml:space="preserve"> borrowing and lending takes place between entrepreneurs </w:t>
      </w:r>
      <w:r w:rsidR="000C48CA">
        <w:t>invest</w:t>
      </w:r>
      <w:r w:rsidR="00D4758E">
        <w:t xml:space="preserve">ing </w:t>
      </w:r>
      <w:r w:rsidR="000C48CA">
        <w:t xml:space="preserve">in capital formation. Following Kiyotaki and Moore (2008), it is assumed </w:t>
      </w:r>
      <w:r w:rsidR="00D4758E">
        <w:t xml:space="preserve">that </w:t>
      </w:r>
      <w:r w:rsidR="005150DC">
        <w:t>only a fraction of</w:t>
      </w:r>
      <w:r w:rsidR="000C48CA">
        <w:t xml:space="preserve"> </w:t>
      </w:r>
      <w:r w:rsidR="005150DC" w:rsidRPr="005150DC">
        <w:rPr>
          <w:i/>
        </w:rPr>
        <w:t>ex ante</w:t>
      </w:r>
      <w:r w:rsidR="005150DC">
        <w:t xml:space="preserve"> identical </w:t>
      </w:r>
      <w:r w:rsidR="000C48CA">
        <w:t xml:space="preserve">entrepreneurs </w:t>
      </w:r>
      <w:r>
        <w:t>have ideas for investment in any given period</w:t>
      </w:r>
      <w:r w:rsidR="00D4758E">
        <w:t>; and t</w:t>
      </w:r>
      <w:r w:rsidR="00483887">
        <w:t>h</w:t>
      </w:r>
      <w:r>
        <w:t>ose who do borrow from those who don’t</w:t>
      </w:r>
      <w:r w:rsidR="00D4758E">
        <w:t>. But</w:t>
      </w:r>
      <w:r>
        <w:t xml:space="preserve"> the flow of funds is subject to frictions (credit constraints)</w:t>
      </w:r>
      <w:r w:rsidR="001D4BE1">
        <w:t>;</w:t>
      </w:r>
      <w:r w:rsidR="000C48CA">
        <w:t xml:space="preserve"> </w:t>
      </w:r>
      <w:r w:rsidR="00143CCC">
        <w:t>so</w:t>
      </w:r>
      <w:r w:rsidR="000C48CA">
        <w:t xml:space="preserve"> </w:t>
      </w:r>
      <w:r>
        <w:t>entrepreneurs</w:t>
      </w:r>
      <w:r w:rsidRPr="00BF6267">
        <w:t xml:space="preserve"> </w:t>
      </w:r>
      <w:r w:rsidR="00D4758E">
        <w:t xml:space="preserve">- anticipating the impact of credit-constraints when they wish to invest - </w:t>
      </w:r>
      <w:r>
        <w:t>hold government</w:t>
      </w:r>
      <w:r w:rsidR="001D4BE1">
        <w:t>-</w:t>
      </w:r>
      <w:r>
        <w:t xml:space="preserve">issued money for precautionary reasons. The flexibility of wages and prices </w:t>
      </w:r>
      <w:r w:rsidR="00D4758E">
        <w:t xml:space="preserve">assumed </w:t>
      </w:r>
      <w:r w:rsidR="00F26698">
        <w:t xml:space="preserve">by Kiyotaki and Moore </w:t>
      </w:r>
      <w:r>
        <w:t>ensures full employment</w:t>
      </w:r>
      <w:r w:rsidR="009E3736">
        <w:t>,</w:t>
      </w:r>
      <w:r>
        <w:t xml:space="preserve"> </w:t>
      </w:r>
      <w:r w:rsidR="000872BC">
        <w:t xml:space="preserve">thanks to the ‘Pigou effect’ where </w:t>
      </w:r>
      <w:r>
        <w:t xml:space="preserve">the real </w:t>
      </w:r>
      <w:r w:rsidR="000872BC">
        <w:t xml:space="preserve">value of money </w:t>
      </w:r>
      <w:r>
        <w:t xml:space="preserve">balances </w:t>
      </w:r>
      <w:r w:rsidR="000872BC">
        <w:t xml:space="preserve">adjusts </w:t>
      </w:r>
      <w:r>
        <w:t xml:space="preserve">so </w:t>
      </w:r>
      <w:r w:rsidR="000872BC">
        <w:t xml:space="preserve">as </w:t>
      </w:r>
      <w:r>
        <w:t>to ensure that aggregate demand matches supply.</w:t>
      </w:r>
      <w:r w:rsidR="00143CCC">
        <w:t xml:space="preserve"> </w:t>
      </w:r>
      <w:r w:rsidR="008B5526">
        <w:t>But t</w:t>
      </w:r>
      <w:r w:rsidR="00143CCC">
        <w:t>he existence of Calvo contracts postulate</w:t>
      </w:r>
      <w:r w:rsidR="009E3613">
        <w:t>d</w:t>
      </w:r>
      <w:r w:rsidR="00143CCC">
        <w:t xml:space="preserve"> in </w:t>
      </w:r>
      <w:r w:rsidR="00D4758E">
        <w:t>Del Negro et al.</w:t>
      </w:r>
      <w:r w:rsidR="00DD3E73">
        <w:t xml:space="preserve"> (2010)</w:t>
      </w:r>
      <w:r w:rsidR="00C970F0">
        <w:t xml:space="preserve"> </w:t>
      </w:r>
      <w:r>
        <w:t>eliminate</w:t>
      </w:r>
      <w:r w:rsidR="00F26698">
        <w:t>s</w:t>
      </w:r>
      <w:r>
        <w:t xml:space="preserve"> this Pigou effect</w:t>
      </w:r>
      <w:r w:rsidR="00C970F0">
        <w:t xml:space="preserve"> and allow</w:t>
      </w:r>
      <w:r w:rsidR="00F26698">
        <w:t>s</w:t>
      </w:r>
      <w:r w:rsidR="00C970F0">
        <w:t xml:space="preserve"> </w:t>
      </w:r>
      <w:r w:rsidR="000872BC">
        <w:t>for demand effects on</w:t>
      </w:r>
      <w:r w:rsidR="00C970F0">
        <w:t xml:space="preserve"> output</w:t>
      </w:r>
      <w:r w:rsidR="000872BC">
        <w:t>.</w:t>
      </w:r>
      <w:r w:rsidR="00B019D5">
        <w:t>.</w:t>
      </w:r>
      <w:r w:rsidR="000C48CA">
        <w:t xml:space="preserve"> </w:t>
      </w:r>
    </w:p>
    <w:p w:rsidR="001D4BE1" w:rsidRDefault="001D4BE1" w:rsidP="007D0B2E">
      <w:pPr>
        <w:spacing w:line="360" w:lineRule="auto"/>
      </w:pPr>
    </w:p>
    <w:p w:rsidR="000C48CA" w:rsidRDefault="00B019D5" w:rsidP="007D0B2E">
      <w:pPr>
        <w:spacing w:line="360" w:lineRule="auto"/>
      </w:pPr>
      <w:r>
        <w:t>W</w:t>
      </w:r>
      <w:r w:rsidR="00D4758E">
        <w:t xml:space="preserve">hen </w:t>
      </w:r>
      <w:r w:rsidR="000C48CA">
        <w:t xml:space="preserve">solved with rational expectations, </w:t>
      </w:r>
      <w:r w:rsidR="00F26698">
        <w:t xml:space="preserve">indeed, </w:t>
      </w:r>
      <w:r w:rsidR="000C48CA">
        <w:t xml:space="preserve">changes in credit conditions </w:t>
      </w:r>
      <w:r>
        <w:t xml:space="preserve">can </w:t>
      </w:r>
      <w:r w:rsidR="000C48CA">
        <w:t>have substantial real effects</w:t>
      </w:r>
      <w:r w:rsidR="00F26698">
        <w:t xml:space="preserve"> i</w:t>
      </w:r>
      <w:r>
        <w:t xml:space="preserve">n this framework </w:t>
      </w:r>
      <w:r w:rsidR="000C48CA">
        <w:t>- and</w:t>
      </w:r>
      <w:r w:rsidR="000C48CA" w:rsidRPr="000C7868">
        <w:t xml:space="preserve"> </w:t>
      </w:r>
      <w:r w:rsidR="000C48CA">
        <w:t xml:space="preserve">open market operations that supply liquidity in exchange for private sector assets </w:t>
      </w:r>
      <w:r w:rsidR="001D4BE1">
        <w:t xml:space="preserve">(a type of Quantitative Easing) </w:t>
      </w:r>
      <w:r>
        <w:t>prove</w:t>
      </w:r>
      <w:r w:rsidR="000C48CA">
        <w:t xml:space="preserve"> an effective tool of policy. </w:t>
      </w:r>
      <w:r w:rsidR="00D041D8" w:rsidRPr="00D041D8">
        <w:t>On the ‘conservative’ assumption that the expected duration of the credit crunch is only 8 quarters, the</w:t>
      </w:r>
      <w:r w:rsidR="009E3736">
        <w:t xml:space="preserve"> researchers at the NY Fed </w:t>
      </w:r>
      <w:r w:rsidR="00F931A1">
        <w:t>simulate</w:t>
      </w:r>
      <w:r w:rsidR="00D041D8" w:rsidRPr="00D041D8">
        <w:t xml:space="preserve"> an unanticipated tightening of credit constraints </w:t>
      </w:r>
      <w:r w:rsidR="00F931A1">
        <w:t xml:space="preserve">that </w:t>
      </w:r>
      <w:r w:rsidR="00D041D8" w:rsidRPr="00D041D8">
        <w:t>leads to pronounced recession</w:t>
      </w:r>
      <w:r>
        <w:t xml:space="preserve"> </w:t>
      </w:r>
      <w:r w:rsidR="009E3736">
        <w:t xml:space="preserve">in the U.S. </w:t>
      </w:r>
      <w:r>
        <w:t>-</w:t>
      </w:r>
      <w:r w:rsidR="00D041D8" w:rsidRPr="00D041D8">
        <w:t xml:space="preserve"> a  fall in investment, consumption and output</w:t>
      </w:r>
      <w:r>
        <w:t xml:space="preserve"> by about </w:t>
      </w:r>
      <w:r w:rsidRPr="00D041D8">
        <w:t>10%</w:t>
      </w:r>
      <w:r w:rsidR="00F931A1">
        <w:t xml:space="preserve">. </w:t>
      </w:r>
      <w:r w:rsidR="000872BC">
        <w:t>This</w:t>
      </w:r>
      <w:r w:rsidR="00D041D8" w:rsidRPr="00D041D8">
        <w:t xml:space="preserve"> is reduced to about 6 percent by </w:t>
      </w:r>
      <w:r w:rsidR="000872BC">
        <w:t xml:space="preserve">active monetary policy including </w:t>
      </w:r>
      <w:r w:rsidR="00D041D8" w:rsidRPr="00D041D8">
        <w:t>Quantita</w:t>
      </w:r>
      <w:r w:rsidR="00FB70C8">
        <w:t>ti</w:t>
      </w:r>
      <w:r w:rsidR="00D041D8" w:rsidRPr="00D041D8">
        <w:t>ve Easing</w:t>
      </w:r>
      <w:r w:rsidR="00FB70C8">
        <w:t>, see Figure 11 below</w:t>
      </w:r>
      <w:r w:rsidR="00D041D8" w:rsidRPr="00D041D8">
        <w:rPr>
          <w:rStyle w:val="FootnoteReference"/>
        </w:rPr>
        <w:footnoteReference w:id="5"/>
      </w:r>
      <w:r w:rsidR="00D041D8" w:rsidRPr="00D041D8">
        <w:t>.</w:t>
      </w:r>
      <w:r w:rsidR="00D041D8">
        <w:t xml:space="preserve"> </w:t>
      </w:r>
      <w:r w:rsidR="000C48CA">
        <w:t>The</w:t>
      </w:r>
      <w:r w:rsidR="00D4758E">
        <w:t xml:space="preserve"> approach take</w:t>
      </w:r>
      <w:r w:rsidR="00F931A1">
        <w:t>n</w:t>
      </w:r>
      <w:r w:rsidR="00D4758E">
        <w:t xml:space="preserve"> </w:t>
      </w:r>
      <w:r w:rsidR="009E3613">
        <w:t xml:space="preserve">by </w:t>
      </w:r>
      <w:r w:rsidR="009E3736">
        <w:t xml:space="preserve">these </w:t>
      </w:r>
      <w:r w:rsidR="009E3613">
        <w:t>re</w:t>
      </w:r>
      <w:r w:rsidR="009E3736">
        <w:t>se</w:t>
      </w:r>
      <w:r w:rsidR="009E3613">
        <w:t xml:space="preserve">archers </w:t>
      </w:r>
      <w:r w:rsidR="000C48CA">
        <w:t>may be broadly consistent with the DSGE paradigm</w:t>
      </w:r>
      <w:r w:rsidR="00D041D8">
        <w:t xml:space="preserve"> -</w:t>
      </w:r>
      <w:r w:rsidR="000C48CA">
        <w:t xml:space="preserve"> </w:t>
      </w:r>
      <w:r w:rsidR="00D041D8">
        <w:t xml:space="preserve">and it delivers quantitative results on the effects of </w:t>
      </w:r>
      <w:r w:rsidR="00D041D8">
        <w:rPr>
          <w:lang w:eastAsia="zh-CN"/>
        </w:rPr>
        <w:t xml:space="preserve">cutting interest rates and </w:t>
      </w:r>
      <w:r w:rsidR="00D041D8">
        <w:t>injecting liquidity of $1 trillion</w:t>
      </w:r>
      <w:r w:rsidR="00C970F0">
        <w:t xml:space="preserve"> - b</w:t>
      </w:r>
      <w:r w:rsidR="000C48CA">
        <w:t>ut it is undeniably complicated</w:t>
      </w:r>
      <w:r w:rsidR="00C970F0">
        <w:t>. W</w:t>
      </w:r>
      <w:r w:rsidR="005150DC">
        <w:t>ith the i</w:t>
      </w:r>
      <w:r w:rsidR="00483887">
        <w:t xml:space="preserve">nclusion of capital formation and </w:t>
      </w:r>
      <w:r w:rsidR="005150DC">
        <w:t>the heterogeneity of</w:t>
      </w:r>
      <w:r w:rsidR="00483887">
        <w:t xml:space="preserve"> agents, the number of eq</w:t>
      </w:r>
      <w:r w:rsidR="006A1022">
        <w:t>u</w:t>
      </w:r>
      <w:r w:rsidR="00483887">
        <w:t xml:space="preserve">ations rises </w:t>
      </w:r>
      <w:r w:rsidR="00C970F0">
        <w:t xml:space="preserve">from three in Woodford’s classic </w:t>
      </w:r>
      <w:r>
        <w:t xml:space="preserve">monograph </w:t>
      </w:r>
      <w:r w:rsidR="00C970F0" w:rsidRPr="00C970F0">
        <w:rPr>
          <w:i/>
        </w:rPr>
        <w:t>Interest and Prices</w:t>
      </w:r>
      <w:r w:rsidR="00C970F0">
        <w:t xml:space="preserve"> to </w:t>
      </w:r>
      <w:r w:rsidR="00F931A1">
        <w:t>over 30 in Del Negro et al.</w:t>
      </w:r>
      <w:r w:rsidR="00DD3E73">
        <w:t xml:space="preserve"> (2010).</w:t>
      </w:r>
      <w:r w:rsidR="00483887">
        <w:t xml:space="preserve"> </w:t>
      </w:r>
    </w:p>
    <w:p w:rsidR="00483887" w:rsidRDefault="00483887" w:rsidP="007D0B2E">
      <w:pPr>
        <w:spacing w:line="360" w:lineRule="auto"/>
      </w:pPr>
    </w:p>
    <w:p w:rsidR="00D041D8" w:rsidRDefault="000C48CA" w:rsidP="006A1022">
      <w:pPr>
        <w:spacing w:line="360" w:lineRule="auto"/>
      </w:pPr>
      <w:r>
        <w:t xml:space="preserve"> </w:t>
      </w:r>
      <w:r w:rsidR="006A1022">
        <w:t>As an</w:t>
      </w:r>
      <w:r w:rsidR="005150DC">
        <w:t xml:space="preserve"> alternative to increasing complexity</w:t>
      </w:r>
      <w:r w:rsidR="006A1022">
        <w:t xml:space="preserve">, one can seek to simplify wherever possible. </w:t>
      </w:r>
      <w:r w:rsidR="00982C70">
        <w:t xml:space="preserve">This may go against the grain of current fashion for general-equilibrium </w:t>
      </w:r>
      <w:r w:rsidR="006A1022">
        <w:t xml:space="preserve">style </w:t>
      </w:r>
      <w:r w:rsidR="00982C70">
        <w:t xml:space="preserve">modelling:  </w:t>
      </w:r>
      <w:r w:rsidR="005259E8">
        <w:t xml:space="preserve">but it </w:t>
      </w:r>
      <w:r w:rsidR="00982C70">
        <w:t>could pay dividends in terms</w:t>
      </w:r>
      <w:r w:rsidR="00E57D1A">
        <w:t xml:space="preserve"> of </w:t>
      </w:r>
      <w:r w:rsidR="00982C70">
        <w:t xml:space="preserve">comprehensibility. </w:t>
      </w:r>
      <w:r w:rsidR="003A65E2">
        <w:t>This is the path that we pursue i</w:t>
      </w:r>
      <w:r w:rsidR="006A1022">
        <w:t>n this paper</w:t>
      </w:r>
      <w:r w:rsidR="00D4758E">
        <w:t>.</w:t>
      </w:r>
      <w:r w:rsidR="006A1022">
        <w:t xml:space="preserve"> Rather than examining the precise details of monetary policy using a large-scale calibrated model, we focus on the analytical properties Kiyotaki and Moore’s approach to financial frictions</w:t>
      </w:r>
      <w:r w:rsidR="003A65E2">
        <w:t>,</w:t>
      </w:r>
      <w:r w:rsidR="006A1022">
        <w:t xml:space="preserve"> </w:t>
      </w:r>
      <w:r w:rsidR="003A65E2">
        <w:t>working with a linearised, fix</w:t>
      </w:r>
      <w:r w:rsidR="00B11C9B">
        <w:t>-</w:t>
      </w:r>
      <w:r w:rsidR="003A65E2">
        <w:t xml:space="preserve">price version of </w:t>
      </w:r>
      <w:r w:rsidR="008B5526">
        <w:t>their</w:t>
      </w:r>
      <w:r w:rsidR="003A65E2">
        <w:t xml:space="preserve"> stripped-down macro model of intertemporal optimisation subject to credit constraints.</w:t>
      </w:r>
    </w:p>
    <w:p w:rsidR="00D041D8" w:rsidRDefault="00D041D8" w:rsidP="006A1022">
      <w:pPr>
        <w:spacing w:line="360" w:lineRule="auto"/>
      </w:pPr>
    </w:p>
    <w:p w:rsidR="006A1022" w:rsidRDefault="006A1022" w:rsidP="005C4D6F">
      <w:pPr>
        <w:spacing w:line="360" w:lineRule="auto"/>
      </w:pPr>
      <w:r>
        <w:t>One test of our approach will be whether we can replicate the</w:t>
      </w:r>
      <w:r w:rsidR="003A65E2">
        <w:t xml:space="preserve"> broad</w:t>
      </w:r>
      <w:r>
        <w:t xml:space="preserve"> results </w:t>
      </w:r>
      <w:r w:rsidR="003A65E2">
        <w:t>obtained by Del Negro et al.</w:t>
      </w:r>
      <w:r w:rsidR="00DD3E73">
        <w:t xml:space="preserve"> (2010)</w:t>
      </w:r>
      <w:r w:rsidR="008C642C">
        <w:t>,</w:t>
      </w:r>
      <w:r w:rsidR="003A65E2">
        <w:t xml:space="preserve"> using their parameters </w:t>
      </w:r>
      <w:r>
        <w:t>in a model</w:t>
      </w:r>
      <w:r w:rsidR="003A65E2" w:rsidRPr="003A65E2">
        <w:t xml:space="preserve"> </w:t>
      </w:r>
      <w:r w:rsidR="003A65E2">
        <w:t>where the structure is kept so simple that phase diagrams can be used to illustrate the effects of credit tightening</w:t>
      </w:r>
      <w:r w:rsidR="00D4758E">
        <w:t xml:space="preserve"> </w:t>
      </w:r>
      <w:r w:rsidR="00C970F0">
        <w:t xml:space="preserve">- </w:t>
      </w:r>
      <w:r w:rsidR="00D4758E">
        <w:t xml:space="preserve">and </w:t>
      </w:r>
      <w:r w:rsidR="00C970F0">
        <w:t xml:space="preserve">of </w:t>
      </w:r>
      <w:r w:rsidR="00D4758E">
        <w:t xml:space="preserve">QE. </w:t>
      </w:r>
      <w:r>
        <w:t xml:space="preserve"> Another will be whether our approach </w:t>
      </w:r>
      <w:r w:rsidR="00B019D5">
        <w:t xml:space="preserve">is more flexible, </w:t>
      </w:r>
      <w:r w:rsidR="00851446">
        <w:t xml:space="preserve">in </w:t>
      </w:r>
      <w:r>
        <w:t>allow</w:t>
      </w:r>
      <w:r w:rsidR="00B019D5">
        <w:t xml:space="preserve">ing </w:t>
      </w:r>
      <w:r w:rsidR="00851446">
        <w:t xml:space="preserve">for a change in animal spirits and </w:t>
      </w:r>
      <w:r w:rsidR="00D4758E">
        <w:t xml:space="preserve">a role for fiscal policy, for example, or </w:t>
      </w:r>
      <w:r w:rsidR="00B019D5">
        <w:t xml:space="preserve">for </w:t>
      </w:r>
      <w:r w:rsidR="003A65E2">
        <w:t>asset bubbles</w:t>
      </w:r>
      <w:r w:rsidR="00851446">
        <w:t xml:space="preserve"> whose collapse may act as the trigger for crisis</w:t>
      </w:r>
      <w:r w:rsidR="00D4758E">
        <w:t>.</w:t>
      </w:r>
      <w:r w:rsidR="003A65E2">
        <w:t xml:space="preserve"> </w:t>
      </w:r>
    </w:p>
    <w:p w:rsidR="00721F8F" w:rsidRDefault="00721F8F" w:rsidP="00721F8F">
      <w:pPr>
        <w:spacing w:line="360" w:lineRule="auto"/>
      </w:pPr>
    </w:p>
    <w:p w:rsidR="00FB70C8" w:rsidRPr="00980BE6" w:rsidRDefault="003A65E2" w:rsidP="00977EA2">
      <w:pPr>
        <w:spacing w:line="360" w:lineRule="auto"/>
      </w:pPr>
      <w:r>
        <w:t xml:space="preserve">The paper is structured as follows. First, in Section 1, key features of the approach developed </w:t>
      </w:r>
      <w:r w:rsidR="009C0F84">
        <w:t xml:space="preserve">by </w:t>
      </w:r>
      <w:r>
        <w:t>Kiyotaki and Moore (2008)</w:t>
      </w:r>
      <w:r w:rsidR="00B019D5">
        <w:t>,</w:t>
      </w:r>
      <w:r>
        <w:t xml:space="preserve"> </w:t>
      </w:r>
      <w:r w:rsidR="00B019D5">
        <w:t>hereafter KM,</w:t>
      </w:r>
      <w:r w:rsidR="00B019D5" w:rsidDel="007D0B2E">
        <w:t xml:space="preserve"> </w:t>
      </w:r>
      <w:r>
        <w:t xml:space="preserve">are presented, together with a </w:t>
      </w:r>
      <w:r w:rsidR="00AD2C91">
        <w:t xml:space="preserve">succinct </w:t>
      </w:r>
      <w:r>
        <w:t>summary of the</w:t>
      </w:r>
      <w:r w:rsidR="002B7AFF">
        <w:t>ir</w:t>
      </w:r>
      <w:r>
        <w:t xml:space="preserve"> formal model. In Section 2, we study an adverse liquidity shock in a fix</w:t>
      </w:r>
      <w:r>
        <w:rPr>
          <w:lang w:eastAsia="zh-CN"/>
        </w:rPr>
        <w:t>-</w:t>
      </w:r>
      <w:r>
        <w:t xml:space="preserve">price </w:t>
      </w:r>
      <w:r>
        <w:rPr>
          <w:lang w:eastAsia="zh-CN"/>
        </w:rPr>
        <w:t>context</w:t>
      </w:r>
      <w:r w:rsidR="008B5526">
        <w:rPr>
          <w:rStyle w:val="FootnoteReference"/>
          <w:lang w:eastAsia="zh-CN"/>
        </w:rPr>
        <w:footnoteReference w:id="6"/>
      </w:r>
      <w:r>
        <w:t xml:space="preserve">, </w:t>
      </w:r>
      <w:r w:rsidR="00AD2C91">
        <w:t>using the parameters from</w:t>
      </w:r>
      <w:r>
        <w:t xml:space="preserve"> Del Negro </w:t>
      </w:r>
      <w:r w:rsidR="00DD3E73">
        <w:t>et al. (2010</w:t>
      </w:r>
      <w:r>
        <w:t xml:space="preserve">). Section 3 </w:t>
      </w:r>
      <w:r w:rsidR="002B7AFF">
        <w:t xml:space="preserve">discusses </w:t>
      </w:r>
      <w:r>
        <w:t>the use of open market operations to purchase assets whose liquidity is temporarily impaired</w:t>
      </w:r>
      <w:r w:rsidR="00AD2C91">
        <w:t xml:space="preserve"> -</w:t>
      </w:r>
      <w:r w:rsidR="002B7AFF">
        <w:t xml:space="preserve"> the interpretation of QE most naturally associated with the model being used. </w:t>
      </w:r>
      <w:r>
        <w:t xml:space="preserve">Section 4 </w:t>
      </w:r>
      <w:r w:rsidR="00AD2C91">
        <w:t xml:space="preserve">examines </w:t>
      </w:r>
      <w:r w:rsidR="00FE1F29">
        <w:t>two fiscal policy options</w:t>
      </w:r>
      <w:r w:rsidR="00AD2C91">
        <w:t xml:space="preserve"> t</w:t>
      </w:r>
      <w:r w:rsidR="00F179DE">
        <w:t xml:space="preserve">hat might play a complementary </w:t>
      </w:r>
      <w:r w:rsidR="00AD2C91">
        <w:t>role</w:t>
      </w:r>
      <w:r w:rsidR="00FE1F29">
        <w:t xml:space="preserve">: the use of fiscal transfers to shift resources to those with ideas from those without; </w:t>
      </w:r>
      <w:r w:rsidR="00AD2C91">
        <w:t xml:space="preserve">and </w:t>
      </w:r>
      <w:r w:rsidR="00FE1F29">
        <w:t>a one–off use of the balanced budget multiplier</w:t>
      </w:r>
      <w:r w:rsidR="00AD2C91">
        <w:t xml:space="preserve"> (</w:t>
      </w:r>
      <w:r w:rsidR="00FE1F29">
        <w:t>a</w:t>
      </w:r>
      <w:r w:rsidR="00AD2C91">
        <w:t xml:space="preserve"> simultaneous </w:t>
      </w:r>
      <w:r w:rsidR="00FE1F29">
        <w:t>increase in expenditure and taxes</w:t>
      </w:r>
      <w:r w:rsidR="00AD2C91">
        <w:t>)</w:t>
      </w:r>
      <w:r w:rsidR="00F179DE">
        <w:t>. Section 5</w:t>
      </w:r>
      <w:r w:rsidR="00FE1F29">
        <w:t xml:space="preserve"> </w:t>
      </w:r>
      <w:r>
        <w:t>picks up the theme of boom followed by bust emphasi</w:t>
      </w:r>
      <w:r w:rsidR="002E7290">
        <w:t>zed by Reinhart and Rogoff (2008</w:t>
      </w:r>
      <w:r>
        <w:t>)</w:t>
      </w:r>
      <w:r w:rsidR="002F10D7">
        <w:t>. A</w:t>
      </w:r>
      <w:r>
        <w:t xml:space="preserve">s historical movements in the stock market are much larger than can be associated with fundamentals, we discuss how a liquidity crisis might be triggered by an asset price correction, especially if it </w:t>
      </w:r>
      <w:r w:rsidR="00F179DE">
        <w:t>impacts on bank balance sheets.</w:t>
      </w:r>
      <w:r>
        <w:t xml:space="preserve"> </w:t>
      </w:r>
      <w:r w:rsidR="008E707F">
        <w:t xml:space="preserve">In Section 6, differing interpretations of QE are </w:t>
      </w:r>
      <w:r w:rsidR="00AD2C91">
        <w:t>considered</w:t>
      </w:r>
      <w:r w:rsidR="00F179DE">
        <w:t xml:space="preserve"> - </w:t>
      </w:r>
      <w:r w:rsidR="008E707F">
        <w:t>from actions to promote credit easing in the wider economy to the narrower idea of sw</w:t>
      </w:r>
      <w:r w:rsidR="008B5526">
        <w:t>a</w:t>
      </w:r>
      <w:r w:rsidR="008E707F">
        <w:t xml:space="preserve">ps between different maturities of government debt.  </w:t>
      </w:r>
      <w:r>
        <w:t xml:space="preserve">Finally, we </w:t>
      </w:r>
      <w:r w:rsidR="00AD2C91">
        <w:t xml:space="preserve">reflect on </w:t>
      </w:r>
      <w:r w:rsidR="00F179DE">
        <w:t>whether</w:t>
      </w:r>
      <w:r>
        <w:t xml:space="preserve"> this </w:t>
      </w:r>
      <w:r w:rsidR="008E707F">
        <w:t xml:space="preserve">simplified </w:t>
      </w:r>
      <w:r>
        <w:t>framework might provide a ‘work horse’ macro model which incorporates the missing financial factors, and</w:t>
      </w:r>
      <w:r w:rsidR="008E707F">
        <w:t xml:space="preserve"> also </w:t>
      </w:r>
      <w:r>
        <w:t>act</w:t>
      </w:r>
      <w:r w:rsidR="00AD2C91">
        <w:t>s</w:t>
      </w:r>
      <w:r>
        <w:t xml:space="preserve"> as a bridge between </w:t>
      </w:r>
      <w:r w:rsidR="008E707F">
        <w:t xml:space="preserve">the optimising approach embodied in </w:t>
      </w:r>
      <w:r>
        <w:t>DSGE and the temporary equilibrium of Keynesian economics.</w:t>
      </w:r>
    </w:p>
    <w:p w:rsidR="00DF1CD3" w:rsidRPr="00514213" w:rsidRDefault="00DF1CD3" w:rsidP="00980BE6">
      <w:pPr>
        <w:pStyle w:val="Heading1"/>
      </w:pPr>
      <w:r w:rsidRPr="00514213">
        <w:t>Section 1</w:t>
      </w:r>
      <w:r w:rsidR="003514BC">
        <w:t>.</w:t>
      </w:r>
      <w:r w:rsidRPr="00514213">
        <w:t xml:space="preserve"> Key features of the KM framework: a</w:t>
      </w:r>
      <w:r>
        <w:t xml:space="preserve">n </w:t>
      </w:r>
      <w:r w:rsidRPr="00514213">
        <w:t>overview</w:t>
      </w:r>
    </w:p>
    <w:p w:rsidR="00DF1CD3" w:rsidRDefault="00DF1CD3" w:rsidP="00DC2035">
      <w:pPr>
        <w:pStyle w:val="NormalWeb"/>
        <w:spacing w:line="360" w:lineRule="auto"/>
      </w:pPr>
    </w:p>
    <w:p w:rsidR="00DF1CD3" w:rsidRDefault="00DF1CD3" w:rsidP="00DC2035">
      <w:pPr>
        <w:pStyle w:val="NormalWeb"/>
        <w:spacing w:line="360" w:lineRule="auto"/>
      </w:pPr>
      <w:r>
        <w:t xml:space="preserve">As an </w:t>
      </w:r>
      <w:r w:rsidRPr="001041F0">
        <w:t xml:space="preserve">alternative to the representative agent </w:t>
      </w:r>
      <w:r w:rsidR="008C642C">
        <w:t xml:space="preserve">characteristic </w:t>
      </w:r>
      <w:r>
        <w:t xml:space="preserve">of </w:t>
      </w:r>
      <w:r w:rsidR="002F10D7">
        <w:t xml:space="preserve">many </w:t>
      </w:r>
      <w:r>
        <w:t>DSGE models, the</w:t>
      </w:r>
      <w:r w:rsidR="008C642C">
        <w:t xml:space="preserve">re is </w:t>
      </w:r>
      <w:r w:rsidR="008C642C" w:rsidRPr="008C642C">
        <w:rPr>
          <w:i/>
        </w:rPr>
        <w:t>ex post</w:t>
      </w:r>
      <w:r w:rsidR="008C642C">
        <w:t xml:space="preserve"> heterogeneity </w:t>
      </w:r>
      <w:r w:rsidR="002F10D7">
        <w:t xml:space="preserve">among </w:t>
      </w:r>
      <w:r>
        <w:t xml:space="preserve">investors </w:t>
      </w:r>
      <w:r w:rsidR="002F10D7">
        <w:t xml:space="preserve">who are </w:t>
      </w:r>
      <w:r>
        <w:t xml:space="preserve">are </w:t>
      </w:r>
      <w:r w:rsidRPr="00633482">
        <w:rPr>
          <w:i/>
          <w:iCs/>
        </w:rPr>
        <w:t>ex ante</w:t>
      </w:r>
      <w:r>
        <w:t xml:space="preserve"> identical</w:t>
      </w:r>
      <w:r w:rsidR="00A7725B">
        <w:t xml:space="preserve">, but differ in that  </w:t>
      </w:r>
      <w:r>
        <w:t xml:space="preserve">only a fraction actually have ideas that will generate investment in the current period. This is like the specification of Diamond and Dybvig (1983) in their classic paper on banking, where agents identical </w:t>
      </w:r>
      <w:r w:rsidRPr="00FB1579">
        <w:rPr>
          <w:i/>
          <w:iCs/>
        </w:rPr>
        <w:t>ex ante</w:t>
      </w:r>
      <w:r>
        <w:t xml:space="preserve"> turn out to have patient or impatient consumer preferences. Here, as in the banking paper, there is no insurance market to handle the risk of needing cash in a hurry.</w:t>
      </w:r>
    </w:p>
    <w:p w:rsidR="00DF1CD3" w:rsidRDefault="00DF1CD3" w:rsidP="00654F2D">
      <w:pPr>
        <w:spacing w:line="360" w:lineRule="auto"/>
      </w:pPr>
    </w:p>
    <w:p w:rsidR="00DF1CD3" w:rsidRDefault="00DF1CD3" w:rsidP="00654F2D">
      <w:pPr>
        <w:spacing w:line="360" w:lineRule="auto"/>
      </w:pPr>
      <w:r w:rsidRPr="00B02EC3">
        <w:t xml:space="preserve">Rational expectations prevail in the stock market; but credit markets are far from perfect. Workers cannot borrow </w:t>
      </w:r>
      <w:r>
        <w:t xml:space="preserve">and </w:t>
      </w:r>
      <w:r w:rsidRPr="00B02EC3">
        <w:t xml:space="preserve">choose not to hold </w:t>
      </w:r>
      <w:r>
        <w:t>financial assets</w:t>
      </w:r>
      <w:r w:rsidRPr="00B02EC3">
        <w:t xml:space="preserve"> </w:t>
      </w:r>
      <w:r>
        <w:t>with returns that lie below their rate of time preference</w:t>
      </w:r>
      <w:r w:rsidRPr="00B02EC3">
        <w:t>: so households are income</w:t>
      </w:r>
      <w:r>
        <w:t>-</w:t>
      </w:r>
      <w:r w:rsidRPr="00B02EC3">
        <w:t>constrained</w:t>
      </w:r>
      <w:r>
        <w:t xml:space="preserve"> and </w:t>
      </w:r>
      <w:r w:rsidRPr="00B02EC3">
        <w:t>all wages</w:t>
      </w:r>
      <w:r>
        <w:t xml:space="preserve"> are spent on consumption. Entrepreneurs can optimise over time but they face limits </w:t>
      </w:r>
      <w:r w:rsidRPr="000956E0">
        <w:t xml:space="preserve">in terms of </w:t>
      </w:r>
      <w:r>
        <w:t>new equity finance available and in re-selling existing shares to finance investment - and</w:t>
      </w:r>
      <w:r w:rsidRPr="000956E0">
        <w:t xml:space="preserve"> there are no banks to supply loans</w:t>
      </w:r>
      <w:r>
        <w:t xml:space="preserve">. </w:t>
      </w:r>
    </w:p>
    <w:p w:rsidR="00DF1CD3" w:rsidRDefault="00DF1CD3" w:rsidP="00654F2D">
      <w:pPr>
        <w:spacing w:line="360" w:lineRule="auto"/>
      </w:pPr>
    </w:p>
    <w:p w:rsidR="00DF1CD3" w:rsidRDefault="00DF1CD3" w:rsidP="007F3A34">
      <w:pPr>
        <w:spacing w:line="360" w:lineRule="auto"/>
      </w:pPr>
      <w:r>
        <w:t xml:space="preserve">These constraints on inter-temporal arbitrage </w:t>
      </w:r>
      <w:r w:rsidR="00A7725B">
        <w:t xml:space="preserve">(financial frictions) </w:t>
      </w:r>
      <w:r>
        <w:t>lead to a Hicksian type of temporary equilibrium, with a precautionary demand for money</w:t>
      </w:r>
      <w:r w:rsidRPr="00474AE9">
        <w:t xml:space="preserve"> </w:t>
      </w:r>
      <w:r>
        <w:t xml:space="preserve">by entrepreneurs to ensure that investment opportunities are not wasted.  As the reformulated relations do include inter-temporal optimising behaviour by entrepreneurs, the KM approach might be characterised as </w:t>
      </w:r>
      <w:r w:rsidRPr="001041F0">
        <w:t>Dynamic Stochastic Temporary Equilibrium</w:t>
      </w:r>
      <w:r>
        <w:t xml:space="preserve">. In sharp contrast to the fix-price Hicksian economics, however, prices and wages are perfectly flexible and there is </w:t>
      </w:r>
      <w:r w:rsidRPr="00B02EC3">
        <w:t>continuous market</w:t>
      </w:r>
      <w:r>
        <w:t xml:space="preserve"> </w:t>
      </w:r>
      <w:r w:rsidRPr="00B02EC3">
        <w:t>clearing with full employment</w:t>
      </w:r>
      <w:r>
        <w:t xml:space="preserve"> due to the operation of a Pigou effect. Conditional on the current capital stock, the clearing of g</w:t>
      </w:r>
      <w:r w:rsidRPr="00B02EC3">
        <w:t>oods and money market</w:t>
      </w:r>
      <w:r>
        <w:t xml:space="preserve"> determines the aggregate price level and the real price of equity: and the investment equation determines the evolution of the capital stock.</w:t>
      </w:r>
    </w:p>
    <w:p w:rsidR="00DF1CD3" w:rsidRDefault="00DF1CD3" w:rsidP="00654F2D">
      <w:pPr>
        <w:spacing w:line="360" w:lineRule="auto"/>
        <w:rPr>
          <w:b/>
          <w:bCs/>
        </w:rPr>
      </w:pPr>
    </w:p>
    <w:p w:rsidR="00DF1CD3" w:rsidRDefault="00DF1CD3" w:rsidP="0031613A">
      <w:pPr>
        <w:spacing w:line="480" w:lineRule="auto"/>
        <w:rPr>
          <w:b/>
          <w:bCs/>
        </w:rPr>
      </w:pPr>
      <w:r>
        <w:rPr>
          <w:b/>
          <w:bCs/>
        </w:rPr>
        <w:t xml:space="preserve">A potential criticism </w:t>
      </w:r>
    </w:p>
    <w:p w:rsidR="00B11C9B" w:rsidRDefault="00DF1CD3" w:rsidP="002E38CA">
      <w:pPr>
        <w:spacing w:line="360" w:lineRule="auto"/>
      </w:pPr>
      <w:r>
        <w:t>Before proceeding further, consider the objection that this approach ignores the potential role of banks in providing liquidity insurance, as they do in the Diamond  and Dybvig framework</w:t>
      </w:r>
      <w:r w:rsidR="00B11C9B">
        <w:t xml:space="preserve">. </w:t>
      </w:r>
    </w:p>
    <w:p w:rsidR="00DF1CD3" w:rsidRDefault="00B11C9B" w:rsidP="002E38CA">
      <w:pPr>
        <w:spacing w:line="360" w:lineRule="auto"/>
      </w:pPr>
      <w:r>
        <w:t xml:space="preserve">If they did this successfully </w:t>
      </w:r>
      <w:r w:rsidR="009C3CD6">
        <w:t xml:space="preserve">without interruption </w:t>
      </w:r>
      <w:r>
        <w:t xml:space="preserve">they would render precautionary balances unnecessary. </w:t>
      </w:r>
      <w:r w:rsidR="009C3CD6">
        <w:t>But banks are famously</w:t>
      </w:r>
      <w:r w:rsidR="00DF1CD3">
        <w:t xml:space="preserve"> subject to spectacular coordination failures in the form of bank runs</w:t>
      </w:r>
      <w:r w:rsidR="008C642C">
        <w:rPr>
          <w:rStyle w:val="FootnoteReference"/>
        </w:rPr>
        <w:footnoteReference w:id="7"/>
      </w:r>
      <w:r w:rsidR="009C3CD6">
        <w:t>; and there are those who view that the recent credit crisis as</w:t>
      </w:r>
      <w:r w:rsidR="009E3736">
        <w:t xml:space="preserve"> </w:t>
      </w:r>
      <w:r w:rsidR="009C3CD6">
        <w:t>‘a silent bank run on shadow banks , see  Milne (2009) and Gorton (2010).</w:t>
      </w:r>
    </w:p>
    <w:p w:rsidR="00DF1CD3" w:rsidRDefault="00DF1CD3" w:rsidP="002E38CA">
      <w:pPr>
        <w:spacing w:line="360" w:lineRule="auto"/>
      </w:pPr>
    </w:p>
    <w:p w:rsidR="00DF1CD3" w:rsidRDefault="009C3CD6" w:rsidP="002E38CA">
      <w:pPr>
        <w:spacing w:line="360" w:lineRule="auto"/>
      </w:pPr>
      <w:r>
        <w:t>In general, t</w:t>
      </w:r>
      <w:r w:rsidR="00DF1CD3">
        <w:t xml:space="preserve">he explicit or implicit promise by the authorities to insure the banks (by FDIC guarantees or lender of last resort facilities) </w:t>
      </w:r>
      <w:r>
        <w:t xml:space="preserve">is enough to </w:t>
      </w:r>
      <w:r w:rsidR="00DF1CD3">
        <w:t>avert bank runs; but this can  have perverse effect</w:t>
      </w:r>
      <w:r w:rsidR="009E3736">
        <w:t xml:space="preserve"> of</w:t>
      </w:r>
      <w:r w:rsidR="00DF1CD3">
        <w:t xml:space="preserve"> allowing banks to take on excessive risk, as discussed in Hellman, Murdock and Stiglitz (2000)</w:t>
      </w:r>
      <w:r w:rsidR="00A7725B">
        <w:t xml:space="preserve">, for example. </w:t>
      </w:r>
      <w:r w:rsidR="00DF1CD3">
        <w:t xml:space="preserve"> Such moral hazard problems, particularly in regulatory regimes operating with a ‘light touch’ that allow limited-liability banks to banks </w:t>
      </w:r>
      <w:r w:rsidR="009E3736">
        <w:t xml:space="preserve">greatly </w:t>
      </w:r>
      <w:r w:rsidR="00DF1CD3">
        <w:t>to increase leverage</w:t>
      </w:r>
      <w:r w:rsidR="009E3736">
        <w:t xml:space="preserve"> and shift risk to depositors</w:t>
      </w:r>
      <w:r w:rsidR="00DF1CD3">
        <w:t>,  may imply</w:t>
      </w:r>
      <w:r w:rsidR="00B11C9B">
        <w:t xml:space="preserve"> </w:t>
      </w:r>
      <w:r w:rsidR="00DF1CD3">
        <w:t>that banks are  part of the problem rather than the solution</w:t>
      </w:r>
      <w:r w:rsidR="00B11C9B">
        <w:t xml:space="preserve">, as Sinn(2010) argues forcefully in </w:t>
      </w:r>
      <w:r w:rsidR="00B11C9B" w:rsidRPr="0054718C">
        <w:rPr>
          <w:i/>
          <w:iCs/>
        </w:rPr>
        <w:t>Casino Capitalism</w:t>
      </w:r>
      <w:r w:rsidR="00B11C9B">
        <w:rPr>
          <w:i/>
          <w:iCs/>
        </w:rPr>
        <w:t>.</w:t>
      </w:r>
      <w:r w:rsidR="00DF1CD3">
        <w:t xml:space="preserve">  In these circumstances </w:t>
      </w:r>
      <w:r w:rsidR="00B11C9B">
        <w:t xml:space="preserve">- particularly if one is seeking to simplify the analysis - </w:t>
      </w:r>
      <w:r w:rsidR="00DF1CD3">
        <w:t xml:space="preserve">looking at </w:t>
      </w:r>
      <w:r>
        <w:t xml:space="preserve">a reduced form where </w:t>
      </w:r>
      <w:r w:rsidR="00DF1CD3">
        <w:t xml:space="preserve">credit constraints </w:t>
      </w:r>
      <w:r>
        <w:t xml:space="preserve">impede the </w:t>
      </w:r>
      <w:r w:rsidR="00755C77">
        <w:t xml:space="preserve">bilateral </w:t>
      </w:r>
      <w:r>
        <w:t>flow of funds between</w:t>
      </w:r>
      <w:r w:rsidR="00DF1CD3">
        <w:t xml:space="preserve"> entrepreneurs </w:t>
      </w:r>
      <w:r>
        <w:t>operating</w:t>
      </w:r>
      <w:r w:rsidR="00DF1CD3">
        <w:t xml:space="preserve"> without recourse to banks seems a reasonable compromise. </w:t>
      </w:r>
      <w:r w:rsidR="008C642C">
        <w:t>Tightening credit constraints may</w:t>
      </w:r>
      <w:r>
        <w:t xml:space="preserve"> indeed act as a metaphor for the contraction of a poorly regulated banking system that is failing, as discussed further in Section 6.</w:t>
      </w:r>
    </w:p>
    <w:p w:rsidR="00DF1CD3" w:rsidRDefault="00DF1CD3" w:rsidP="002E38CA">
      <w:pPr>
        <w:spacing w:line="360" w:lineRule="auto"/>
        <w:rPr>
          <w:b/>
          <w:bCs/>
        </w:rPr>
      </w:pPr>
    </w:p>
    <w:p w:rsidR="00DF1CD3" w:rsidRDefault="00DF1CD3" w:rsidP="0031613A">
      <w:pPr>
        <w:spacing w:line="480" w:lineRule="auto"/>
        <w:rPr>
          <w:b/>
          <w:bCs/>
        </w:rPr>
      </w:pPr>
      <w:r w:rsidRPr="00234483">
        <w:rPr>
          <w:b/>
          <w:bCs/>
        </w:rPr>
        <w:t>Formal structure of KM model</w:t>
      </w:r>
      <w:r>
        <w:rPr>
          <w:b/>
          <w:bCs/>
        </w:rPr>
        <w:t xml:space="preserve"> </w:t>
      </w:r>
    </w:p>
    <w:p w:rsidR="00DF1CD3" w:rsidRPr="00EE26A8" w:rsidRDefault="00DF1CD3" w:rsidP="00234483">
      <w:pPr>
        <w:spacing w:line="360" w:lineRule="auto"/>
        <w:rPr>
          <w:i/>
          <w:iCs/>
        </w:rPr>
      </w:pPr>
      <w:r w:rsidRPr="00EE26A8">
        <w:rPr>
          <w:i/>
          <w:iCs/>
        </w:rPr>
        <w:t>Entrepreneurs:</w:t>
      </w:r>
    </w:p>
    <w:p w:rsidR="00DF1CD3" w:rsidRDefault="00DF1CD3" w:rsidP="00234483">
      <w:pPr>
        <w:spacing w:line="360" w:lineRule="auto"/>
      </w:pPr>
      <w:r>
        <w:t>KM take an economy consisting of entrepreneurs and workers. Entrepreneurs, who own capital and financial assets, are responsible for organising production and for all real investment. Their objective function is to maximise the expected present discounted utility value of current and future consumption, i.e.</w:t>
      </w:r>
    </w:p>
    <w:p w:rsidR="00DF1CD3" w:rsidRDefault="00DF1CD3" w:rsidP="00594E15">
      <w:pPr>
        <w:pStyle w:val="MTDisplayEquation"/>
      </w:pPr>
      <w:r>
        <w:tab/>
      </w:r>
      <w:r w:rsidRPr="00594E15">
        <w:rPr>
          <w:position w:val="-28"/>
        </w:rPr>
        <w:object w:dxaOrig="16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31.5pt" o:ole="">
            <v:imagedata r:id="rId11" o:title=""/>
          </v:shape>
          <o:OLEObject Type="Embed" ProgID="Equation.DSMT4" ShapeID="_x0000_i1025" DrawAspect="Content" ObjectID="_1398863074" r:id="rId12"/>
        </w:object>
      </w:r>
      <w:r>
        <w:tab/>
        <w:t>(1)</w:t>
      </w:r>
    </w:p>
    <w:p w:rsidR="00DF1CD3" w:rsidRDefault="00DF1CD3" w:rsidP="0026234E">
      <w:pPr>
        <w:spacing w:line="360" w:lineRule="auto"/>
        <w:rPr>
          <w:vertAlign w:val="subscript"/>
        </w:rPr>
      </w:pPr>
      <w:r>
        <w:t xml:space="preserve">with </w:t>
      </w:r>
      <w:r w:rsidRPr="00594E15">
        <w:rPr>
          <w:i/>
          <w:iCs/>
        </w:rPr>
        <w:t>β</w:t>
      </w:r>
      <w:r>
        <w:t xml:space="preserve"> (</w:t>
      </w:r>
      <w:r w:rsidRPr="00AE3551">
        <w:t xml:space="preserve">0 </w:t>
      </w:r>
      <w:r>
        <w:t xml:space="preserve">&lt; </w:t>
      </w:r>
      <w:r>
        <w:rPr>
          <w:i/>
          <w:iCs/>
        </w:rPr>
        <w:t xml:space="preserve">β &lt; </w:t>
      </w:r>
      <w:r w:rsidRPr="00AE3551">
        <w:t>1</w:t>
      </w:r>
      <w:r>
        <w:rPr>
          <w:i/>
          <w:iCs/>
        </w:rPr>
        <w:t xml:space="preserve">) </w:t>
      </w:r>
      <w:r>
        <w:t>the discount factor. They can employ labour (</w:t>
      </w:r>
      <w:r w:rsidRPr="007D5F5A">
        <w:rPr>
          <w:i/>
          <w:iCs/>
        </w:rPr>
        <w:t>l</w:t>
      </w:r>
      <w:r w:rsidRPr="007D5F5A">
        <w:rPr>
          <w:rFonts w:ascii="Times New Roman Italic" w:hAnsi="Times New Roman Italic" w:cs="Times New Roman Italic"/>
          <w:i/>
          <w:iCs/>
          <w:vertAlign w:val="subscript"/>
        </w:rPr>
        <w:t>t</w:t>
      </w:r>
      <w:r>
        <w:t>) and capital (</w:t>
      </w:r>
      <w:r w:rsidRPr="0026234E">
        <w:rPr>
          <w:i/>
          <w:iCs/>
        </w:rPr>
        <w:t>k</w:t>
      </w:r>
      <w:r w:rsidRPr="0026234E">
        <w:rPr>
          <w:rFonts w:ascii="Times New Roman Italic" w:hAnsi="Times New Roman Italic" w:cs="Times New Roman Italic"/>
          <w:i/>
          <w:iCs/>
          <w:vertAlign w:val="subscript"/>
        </w:rPr>
        <w:t>t</w:t>
      </w:r>
      <w:r>
        <w:t>) to produce general output (</w:t>
      </w:r>
      <w:r w:rsidRPr="002C5670">
        <w:rPr>
          <w:i/>
          <w:iCs/>
        </w:rPr>
        <w:t>y</w:t>
      </w:r>
      <w:r w:rsidRPr="002C5670">
        <w:rPr>
          <w:rFonts w:ascii="Times New Roman Italic" w:hAnsi="Times New Roman Italic" w:cs="Times New Roman Italic"/>
          <w:i/>
          <w:iCs/>
          <w:vertAlign w:val="subscript"/>
        </w:rPr>
        <w:t>t</w:t>
      </w:r>
      <w:r>
        <w:t xml:space="preserve">), using a constant-returns-to-scale Cobb-Douglas production function with capital share γ and productivity parameter </w:t>
      </w:r>
      <w:r w:rsidRPr="0026234E">
        <w:rPr>
          <w:i/>
          <w:iCs/>
        </w:rPr>
        <w:t>A</w:t>
      </w:r>
      <w:r w:rsidRPr="0026234E">
        <w:rPr>
          <w:i/>
          <w:iCs/>
          <w:vertAlign w:val="subscript"/>
        </w:rPr>
        <w:t>t</w:t>
      </w:r>
      <w:r>
        <w:rPr>
          <w:vertAlign w:val="subscript"/>
        </w:rPr>
        <w:t xml:space="preserve">  </w:t>
      </w:r>
    </w:p>
    <w:p w:rsidR="00DF1CD3" w:rsidRDefault="00DF1CD3" w:rsidP="0026234E">
      <w:pPr>
        <w:pStyle w:val="MTDisplayEquation"/>
      </w:pPr>
      <w:r>
        <w:tab/>
      </w:r>
      <w:r w:rsidRPr="0026234E">
        <w:rPr>
          <w:position w:val="-12"/>
        </w:rPr>
        <w:object w:dxaOrig="1320" w:dyaOrig="380">
          <v:shape id="_x0000_i1026" type="#_x0000_t75" style="width:66.75pt;height:18.75pt" o:ole="">
            <v:imagedata r:id="rId13" o:title=""/>
          </v:shape>
          <o:OLEObject Type="Embed" ProgID="Equation.DSMT4" ShapeID="_x0000_i1026" DrawAspect="Content" ObjectID="_1398863075" r:id="rId14"/>
        </w:object>
      </w:r>
      <w:r>
        <w:rPr>
          <w:position w:val="-12"/>
        </w:rPr>
        <w:t>.</w:t>
      </w:r>
      <w:r>
        <w:tab/>
        <w:t>(2)</w:t>
      </w:r>
    </w:p>
    <w:p w:rsidR="00DF1CD3" w:rsidRDefault="00DF1CD3" w:rsidP="0026234E">
      <w:pPr>
        <w:spacing w:line="360" w:lineRule="auto"/>
        <w:rPr>
          <w:lang w:val="en-US"/>
        </w:rPr>
      </w:pPr>
      <w:r>
        <w:rPr>
          <w:lang w:val="en-US"/>
        </w:rPr>
        <w:t xml:space="preserve">Entrepreneurs can also invest, i.e. convert general output into capital goods, but are only able to do so when they have ‘an idea’ for an investment project.  These arrive randomly, with probability π each period.  Given large numbers, it may be assumed that a given fraction π of entrepreneurs receive an idea each period, and the remaining (1-π) does not.  </w:t>
      </w:r>
    </w:p>
    <w:p w:rsidR="00DF1CD3" w:rsidRDefault="00DF1CD3" w:rsidP="0026234E">
      <w:pPr>
        <w:spacing w:line="360" w:lineRule="auto"/>
        <w:rPr>
          <w:lang w:val="en-US"/>
        </w:rPr>
      </w:pPr>
    </w:p>
    <w:p w:rsidR="00DF1CD3" w:rsidRDefault="00DF1CD3" w:rsidP="0026234E">
      <w:pPr>
        <w:spacing w:line="360" w:lineRule="auto"/>
        <w:rPr>
          <w:lang w:val="en-US"/>
        </w:rPr>
      </w:pPr>
      <w:r>
        <w:rPr>
          <w:lang w:val="en-US"/>
        </w:rPr>
        <w:t>Entrepreneurs can finance investment by issuing equity claims to the future returns from newly produced capital; but, owing to limited commitment, they can only do this against a fraction θ of the new capital investment they undertake.  Because of this ‘borrowing constraint’, entrepreneurs can use their own money holdings, which are perfectly liquid and can be spent immediately, and/or sell the shares they own in existing firms to finance real investment. But access to financial markets is also restricted by a ‘resaleability constraint’ - only a fraction φ of these holdings can be sold each period- representing the illiquidity of equity in the model.  (As a simplification, KM assume that after one period, the equity held by an entrepreneur in his own firm is just as liquid as the equity in other firms.)</w:t>
      </w:r>
    </w:p>
    <w:p w:rsidR="00DF1CD3" w:rsidRDefault="00DF1CD3" w:rsidP="0026234E">
      <w:pPr>
        <w:spacing w:line="360" w:lineRule="auto"/>
        <w:rPr>
          <w:lang w:val="en-US"/>
        </w:rPr>
      </w:pPr>
    </w:p>
    <w:p w:rsidR="00DF1CD3" w:rsidRDefault="00DF1CD3" w:rsidP="0026234E">
      <w:pPr>
        <w:spacing w:line="360" w:lineRule="auto"/>
        <w:rPr>
          <w:lang w:val="en-US"/>
        </w:rPr>
      </w:pPr>
      <w:r>
        <w:rPr>
          <w:lang w:val="en-US"/>
        </w:rPr>
        <w:t>As a result of this, an entrepreneur who enters the period with holdings of equity n</w:t>
      </w:r>
      <w:r w:rsidRPr="007D5F5A">
        <w:rPr>
          <w:vertAlign w:val="subscript"/>
          <w:lang w:val="en-US"/>
        </w:rPr>
        <w:t>t</w:t>
      </w:r>
      <w:r>
        <w:rPr>
          <w:vertAlign w:val="subscript"/>
          <w:lang w:val="en-US"/>
        </w:rPr>
        <w:t xml:space="preserve"> </w:t>
      </w:r>
      <w:r>
        <w:rPr>
          <w:lang w:val="en-US"/>
        </w:rPr>
        <w:t xml:space="preserve">and holdings of money </w:t>
      </w:r>
      <w:r w:rsidRPr="002C5670">
        <w:rPr>
          <w:i/>
          <w:iCs/>
          <w:lang w:val="en-US"/>
        </w:rPr>
        <w:t>m</w:t>
      </w:r>
      <w:r w:rsidRPr="002C5670">
        <w:rPr>
          <w:rFonts w:ascii="Times New Roman Italic" w:hAnsi="Times New Roman Italic" w:cs="Times New Roman Italic"/>
          <w:i/>
          <w:iCs/>
          <w:vertAlign w:val="subscript"/>
          <w:lang w:val="en-US"/>
        </w:rPr>
        <w:t>t</w:t>
      </w:r>
      <w:r>
        <w:rPr>
          <w:lang w:val="en-US"/>
        </w:rPr>
        <w:t xml:space="preserve">, and who has an investment idea, can invest an amount </w:t>
      </w:r>
      <w:r w:rsidRPr="002A1A19">
        <w:rPr>
          <w:i/>
          <w:iCs/>
          <w:lang w:val="en-US"/>
        </w:rPr>
        <w:t>i</w:t>
      </w:r>
      <w:r w:rsidRPr="002C5670">
        <w:rPr>
          <w:rFonts w:ascii="Times New Roman Italic" w:hAnsi="Times New Roman Italic" w:cs="Times New Roman Italic"/>
          <w:i/>
          <w:iCs/>
          <w:vertAlign w:val="subscript"/>
          <w:lang w:val="en-US"/>
        </w:rPr>
        <w:t>t</w:t>
      </w:r>
      <w:r>
        <w:rPr>
          <w:lang w:val="en-US"/>
        </w:rPr>
        <w:t xml:space="preserve">, which must satisfy the constraints that at least a fraction (1-φ) of initial equity (after allowing for depreciation at rate λ) is retained and at least an amount of new equity </w:t>
      </w:r>
      <w:r w:rsidRPr="0094504E">
        <w:rPr>
          <w:lang w:val="en-US"/>
        </w:rPr>
        <w:t>(1-θ)</w:t>
      </w:r>
      <w:r w:rsidRPr="002C5670">
        <w:rPr>
          <w:i/>
          <w:iCs/>
          <w:lang w:val="en-US"/>
        </w:rPr>
        <w:t>i</w:t>
      </w:r>
      <w:r w:rsidRPr="002C5670">
        <w:rPr>
          <w:rFonts w:ascii="Times New Roman Italic" w:hAnsi="Times New Roman Italic" w:cs="Times New Roman Italic"/>
          <w:i/>
          <w:iCs/>
          <w:vertAlign w:val="subscript"/>
          <w:lang w:val="en-US"/>
        </w:rPr>
        <w:t>t</w:t>
      </w:r>
      <w:r>
        <w:rPr>
          <w:lang w:val="en-US"/>
        </w:rPr>
        <w:t xml:space="preserve"> in the new capital is retained.  Therefore the entrepreneur holds equity </w:t>
      </w:r>
      <w:r w:rsidRPr="002C5670">
        <w:rPr>
          <w:i/>
          <w:iCs/>
          <w:lang w:val="en-US"/>
        </w:rPr>
        <w:t>n</w:t>
      </w:r>
      <w:r w:rsidRPr="002C5670">
        <w:rPr>
          <w:rFonts w:ascii="Times New Roman Italic" w:hAnsi="Times New Roman Italic" w:cs="Times New Roman Italic"/>
          <w:i/>
          <w:iCs/>
          <w:vertAlign w:val="subscript"/>
          <w:lang w:val="en-US"/>
        </w:rPr>
        <w:t>t+1</w:t>
      </w:r>
      <w:r>
        <w:rPr>
          <w:lang w:val="en-US"/>
        </w:rPr>
        <w:t xml:space="preserve"> at the start of the next period satisfying</w:t>
      </w:r>
    </w:p>
    <w:p w:rsidR="00DF1CD3" w:rsidRDefault="00DF1CD3" w:rsidP="005A02F5">
      <w:pPr>
        <w:pStyle w:val="MTDisplayEquation"/>
        <w:rPr>
          <w:lang w:val="en-US"/>
        </w:rPr>
      </w:pPr>
      <w:r>
        <w:rPr>
          <w:lang w:val="en-US"/>
        </w:rPr>
        <w:tab/>
      </w:r>
      <w:r w:rsidRPr="005A02F5">
        <w:rPr>
          <w:position w:val="-12"/>
          <w:lang w:val="en-US"/>
        </w:rPr>
        <w:object w:dxaOrig="2439" w:dyaOrig="360">
          <v:shape id="_x0000_i1027" type="#_x0000_t75" style="width:122.25pt;height:18.75pt" o:ole="">
            <v:imagedata r:id="rId15" o:title=""/>
          </v:shape>
          <o:OLEObject Type="Embed" ProgID="Equation.DSMT4" ShapeID="_x0000_i1027" DrawAspect="Content" ObjectID="_1398863076" r:id="rId16"/>
        </w:object>
      </w:r>
      <w:r>
        <w:rPr>
          <w:lang w:val="en-US"/>
        </w:rPr>
        <w:tab/>
        <w:t>(3)</w:t>
      </w:r>
    </w:p>
    <w:p w:rsidR="00DF1CD3" w:rsidRDefault="00DF1CD3" w:rsidP="005A02F5">
      <w:pPr>
        <w:rPr>
          <w:lang w:val="en-US"/>
        </w:rPr>
      </w:pPr>
      <w:r>
        <w:rPr>
          <w:lang w:val="en-US"/>
        </w:rPr>
        <w:t xml:space="preserve">and money balances </w:t>
      </w:r>
    </w:p>
    <w:p w:rsidR="00DF1CD3" w:rsidRDefault="00DF1CD3" w:rsidP="005A02F5">
      <w:pPr>
        <w:pStyle w:val="MTDisplayEquation"/>
        <w:rPr>
          <w:lang w:val="en-US"/>
        </w:rPr>
      </w:pPr>
      <w:r>
        <w:rPr>
          <w:lang w:val="en-US"/>
        </w:rPr>
        <w:tab/>
      </w:r>
      <w:r w:rsidRPr="005A02F5">
        <w:rPr>
          <w:position w:val="-12"/>
          <w:lang w:val="en-US"/>
        </w:rPr>
        <w:object w:dxaOrig="800" w:dyaOrig="360">
          <v:shape id="_x0000_i1028" type="#_x0000_t75" style="width:40.5pt;height:18.75pt" o:ole="">
            <v:imagedata r:id="rId17" o:title=""/>
          </v:shape>
          <o:OLEObject Type="Embed" ProgID="Equation.DSMT4" ShapeID="_x0000_i1028" DrawAspect="Content" ObjectID="_1398863077" r:id="rId18"/>
        </w:object>
      </w:r>
      <w:r>
        <w:rPr>
          <w:lang w:val="en-US"/>
        </w:rPr>
        <w:tab/>
        <w:t>(4)</w:t>
      </w:r>
    </w:p>
    <w:p w:rsidR="00DF1CD3" w:rsidRPr="007D5F5A" w:rsidRDefault="00DF1CD3" w:rsidP="005A02F5">
      <w:pPr>
        <w:rPr>
          <w:lang w:val="en-US"/>
        </w:rPr>
      </w:pPr>
      <w:r>
        <w:rPr>
          <w:lang w:val="en-US"/>
        </w:rPr>
        <w:t xml:space="preserve"> </w:t>
      </w:r>
    </w:p>
    <w:p w:rsidR="00DF1CD3" w:rsidRDefault="00DF1CD3" w:rsidP="00771250">
      <w:pPr>
        <w:spacing w:line="360" w:lineRule="auto"/>
        <w:rPr>
          <w:lang w:val="en-US"/>
        </w:rPr>
      </w:pPr>
      <w:r>
        <w:rPr>
          <w:lang w:val="en-US"/>
        </w:rPr>
        <w:t xml:space="preserve">The spending of the entrepreneur on consumption </w:t>
      </w:r>
      <w:r w:rsidRPr="002C5670">
        <w:rPr>
          <w:i/>
          <w:iCs/>
          <w:lang w:val="en-US"/>
        </w:rPr>
        <w:t>c</w:t>
      </w:r>
      <w:r w:rsidRPr="002C5670">
        <w:rPr>
          <w:rFonts w:ascii="Times New Roman Italic" w:hAnsi="Times New Roman Italic" w:cs="Times New Roman Italic"/>
          <w:i/>
          <w:iCs/>
          <w:vertAlign w:val="subscript"/>
          <w:lang w:val="en-US"/>
        </w:rPr>
        <w:t>t</w:t>
      </w:r>
      <w:r>
        <w:rPr>
          <w:lang w:val="en-US"/>
        </w:rPr>
        <w:t xml:space="preserve"> and investment </w:t>
      </w:r>
      <w:r w:rsidRPr="002C5670">
        <w:rPr>
          <w:i/>
          <w:iCs/>
          <w:lang w:val="en-US"/>
        </w:rPr>
        <w:t>i</w:t>
      </w:r>
      <w:r w:rsidRPr="002C5670">
        <w:rPr>
          <w:rFonts w:ascii="Times New Roman Italic" w:hAnsi="Times New Roman Italic" w:cs="Times New Roman Italic"/>
          <w:i/>
          <w:iCs/>
          <w:vertAlign w:val="subscript"/>
          <w:lang w:val="en-US"/>
        </w:rPr>
        <w:t>t</w:t>
      </w:r>
      <w:r>
        <w:rPr>
          <w:lang w:val="en-US"/>
        </w:rPr>
        <w:t>, together with acquisition of new money balances and equity, satisfies the budget constraint</w:t>
      </w:r>
    </w:p>
    <w:p w:rsidR="00DF1CD3" w:rsidRDefault="00DF1CD3" w:rsidP="005A02F5">
      <w:pPr>
        <w:pStyle w:val="MTDisplayEquation"/>
        <w:rPr>
          <w:lang w:val="en-US"/>
        </w:rPr>
      </w:pPr>
      <w:r>
        <w:rPr>
          <w:lang w:val="en-US"/>
        </w:rPr>
        <w:tab/>
      </w:r>
      <w:r w:rsidRPr="005A02F5">
        <w:rPr>
          <w:position w:val="-12"/>
          <w:lang w:val="en-US"/>
        </w:rPr>
        <w:object w:dxaOrig="4300" w:dyaOrig="360">
          <v:shape id="_x0000_i1029" type="#_x0000_t75" style="width:214.5pt;height:18.75pt" o:ole="">
            <v:imagedata r:id="rId19" o:title=""/>
          </v:shape>
          <o:OLEObject Type="Embed" ProgID="Equation.DSMT4" ShapeID="_x0000_i1029" DrawAspect="Content" ObjectID="_1398863078" r:id="rId20"/>
        </w:object>
      </w:r>
      <w:r>
        <w:rPr>
          <w:lang w:val="en-US"/>
        </w:rPr>
        <w:t xml:space="preserve"> </w:t>
      </w:r>
      <w:r>
        <w:rPr>
          <w:lang w:val="en-US"/>
        </w:rPr>
        <w:tab/>
        <w:t>(5)</w:t>
      </w:r>
    </w:p>
    <w:p w:rsidR="00DF1CD3" w:rsidRDefault="00DF1CD3" w:rsidP="00971F1D">
      <w:pPr>
        <w:spacing w:line="360" w:lineRule="auto"/>
        <w:rPr>
          <w:lang w:val="en-US"/>
        </w:rPr>
      </w:pPr>
      <w:r>
        <w:rPr>
          <w:lang w:val="en-US"/>
        </w:rPr>
        <w:t xml:space="preserve">In this equation, </w:t>
      </w:r>
      <w:r w:rsidRPr="00EC47FC">
        <w:rPr>
          <w:i/>
          <w:iCs/>
          <w:lang w:val="en-US"/>
        </w:rPr>
        <w:t>q</w:t>
      </w:r>
      <w:r w:rsidRPr="002C5670">
        <w:rPr>
          <w:rFonts w:ascii="Times New Roman Italic" w:hAnsi="Times New Roman Italic" w:cs="Times New Roman Italic"/>
          <w:i/>
          <w:iCs/>
          <w:vertAlign w:val="subscript"/>
          <w:lang w:val="en-US"/>
        </w:rPr>
        <w:t>t</w:t>
      </w:r>
      <w:r>
        <w:rPr>
          <w:lang w:val="en-US"/>
        </w:rPr>
        <w:t xml:space="preserve"> denotes the price of a unit of equity, and </w:t>
      </w:r>
      <w:r w:rsidRPr="002C5670">
        <w:rPr>
          <w:i/>
          <w:iCs/>
          <w:lang w:val="en-US"/>
        </w:rPr>
        <w:t>p</w:t>
      </w:r>
      <w:r w:rsidRPr="002C5670">
        <w:rPr>
          <w:rFonts w:ascii="Times New Roman Italic" w:hAnsi="Times New Roman Italic" w:cs="Times New Roman Italic"/>
          <w:i/>
          <w:iCs/>
          <w:vertAlign w:val="subscript"/>
          <w:lang w:val="en-US"/>
        </w:rPr>
        <w:t>t</w:t>
      </w:r>
      <w:r>
        <w:rPr>
          <w:lang w:val="en-US"/>
        </w:rPr>
        <w:t xml:space="preserve"> the price (in terms of goods) of one unit of money; and </w:t>
      </w:r>
      <w:r w:rsidRPr="002C5670">
        <w:rPr>
          <w:i/>
          <w:iCs/>
          <w:lang w:val="en-US"/>
        </w:rPr>
        <w:t>r</w:t>
      </w:r>
      <w:r w:rsidRPr="002C5670">
        <w:rPr>
          <w:rFonts w:ascii="Times New Roman Italic" w:hAnsi="Times New Roman Italic" w:cs="Times New Roman Italic"/>
          <w:i/>
          <w:iCs/>
          <w:vertAlign w:val="subscript"/>
          <w:lang w:val="en-US"/>
        </w:rPr>
        <w:t>t</w:t>
      </w:r>
      <w:r>
        <w:rPr>
          <w:lang w:val="en-US"/>
        </w:rPr>
        <w:t xml:space="preserve"> is the rate of return on capital.</w:t>
      </w:r>
    </w:p>
    <w:p w:rsidR="00DF1CD3" w:rsidRDefault="00DF1CD3" w:rsidP="00971F1D">
      <w:pPr>
        <w:spacing w:line="360" w:lineRule="auto"/>
        <w:rPr>
          <w:lang w:val="en-US"/>
        </w:rPr>
      </w:pPr>
    </w:p>
    <w:p w:rsidR="0031613A" w:rsidRDefault="0031613A" w:rsidP="00971F1D">
      <w:pPr>
        <w:spacing w:line="360" w:lineRule="auto"/>
        <w:rPr>
          <w:lang w:val="en-US"/>
        </w:rPr>
      </w:pPr>
    </w:p>
    <w:p w:rsidR="008361C5" w:rsidRDefault="008361C5" w:rsidP="00971F1D">
      <w:pPr>
        <w:spacing w:line="360" w:lineRule="auto"/>
        <w:rPr>
          <w:lang w:val="en-US"/>
        </w:rPr>
      </w:pPr>
    </w:p>
    <w:p w:rsidR="00DF1CD3" w:rsidRPr="00EE26A8" w:rsidRDefault="00DF1CD3" w:rsidP="00771250">
      <w:pPr>
        <w:rPr>
          <w:i/>
          <w:iCs/>
          <w:lang w:val="en-US"/>
        </w:rPr>
      </w:pPr>
      <w:r w:rsidRPr="00EE26A8">
        <w:rPr>
          <w:i/>
          <w:iCs/>
          <w:lang w:val="en-US"/>
        </w:rPr>
        <w:t>Workers:</w:t>
      </w:r>
    </w:p>
    <w:p w:rsidR="00DF1CD3" w:rsidRDefault="00DF1CD3" w:rsidP="00771250">
      <w:pPr>
        <w:rPr>
          <w:lang w:val="en-US"/>
        </w:rPr>
      </w:pPr>
    </w:p>
    <w:p w:rsidR="00DF1CD3" w:rsidRDefault="00DF1CD3" w:rsidP="00971F1D">
      <w:pPr>
        <w:spacing w:line="360" w:lineRule="auto"/>
        <w:rPr>
          <w:lang w:val="en-US"/>
        </w:rPr>
      </w:pPr>
      <w:r>
        <w:rPr>
          <w:lang w:val="en-US"/>
        </w:rPr>
        <w:t xml:space="preserve">The role of workers, who do not have investment opportunities cannot borrow against future labour income, is much more straightforward.  They supply labour and consume goods. In principle they may hold money and equity to smooth consumption and labour supply over time: but they choose not to do so, as the rates of return they earn on these assets are less than their rate of time preference. Workers supply labour as an increasing function of the real wage </w:t>
      </w:r>
      <w:r w:rsidRPr="002C5670">
        <w:rPr>
          <w:i/>
          <w:iCs/>
          <w:lang w:val="en-US"/>
        </w:rPr>
        <w:t>w</w:t>
      </w:r>
      <w:r w:rsidRPr="002C5670">
        <w:rPr>
          <w:rFonts w:ascii="Times New Roman Italic" w:hAnsi="Times New Roman Italic" w:cs="Times New Roman Italic"/>
          <w:i/>
          <w:iCs/>
          <w:vertAlign w:val="subscript"/>
          <w:lang w:val="en-US"/>
        </w:rPr>
        <w:t>t</w:t>
      </w:r>
      <w:r>
        <w:rPr>
          <w:lang w:val="en-US"/>
        </w:rPr>
        <w:t>:</w:t>
      </w:r>
    </w:p>
    <w:p w:rsidR="00DF1CD3" w:rsidRDefault="00DF1CD3" w:rsidP="00EC47FC">
      <w:pPr>
        <w:pStyle w:val="MTDisplayEquation"/>
        <w:rPr>
          <w:lang w:val="en-US"/>
        </w:rPr>
      </w:pPr>
      <w:r>
        <w:rPr>
          <w:lang w:val="en-US"/>
        </w:rPr>
        <w:tab/>
      </w:r>
      <w:r w:rsidRPr="00EC47FC">
        <w:rPr>
          <w:position w:val="-28"/>
          <w:lang w:val="en-US"/>
        </w:rPr>
        <w:object w:dxaOrig="1320" w:dyaOrig="740">
          <v:shape id="_x0000_i1030" type="#_x0000_t75" style="width:66.75pt;height:36.75pt" o:ole="">
            <v:imagedata r:id="rId21" o:title=""/>
          </v:shape>
          <o:OLEObject Type="Embed" ProgID="Equation.DSMT4" ShapeID="_x0000_i1030" DrawAspect="Content" ObjectID="_1398863079" r:id="rId22"/>
        </w:object>
      </w:r>
      <w:r>
        <w:rPr>
          <w:lang w:val="en-US"/>
        </w:rPr>
        <w:tab/>
        <w:t>(6)</w:t>
      </w:r>
    </w:p>
    <w:p w:rsidR="00DF1CD3" w:rsidRDefault="00DF1CD3" w:rsidP="00EC47FC">
      <w:r>
        <w:t xml:space="preserve">where ω and ν are preference parameters.  </w:t>
      </w:r>
    </w:p>
    <w:p w:rsidR="00DF1CD3" w:rsidRDefault="00DF1CD3" w:rsidP="00EC47FC"/>
    <w:p w:rsidR="00DF1CD3" w:rsidRPr="00B3058E" w:rsidRDefault="00DF1CD3" w:rsidP="00EC47FC">
      <w:pPr>
        <w:rPr>
          <w:i/>
          <w:iCs/>
        </w:rPr>
      </w:pPr>
      <w:r w:rsidRPr="00B3058E">
        <w:rPr>
          <w:i/>
          <w:iCs/>
        </w:rPr>
        <w:t>Labour Market</w:t>
      </w:r>
      <w:r>
        <w:rPr>
          <w:i/>
          <w:iCs/>
        </w:rPr>
        <w:t>s</w:t>
      </w:r>
      <w:r w:rsidRPr="00B3058E">
        <w:rPr>
          <w:i/>
          <w:iCs/>
        </w:rPr>
        <w:t>:</w:t>
      </w:r>
    </w:p>
    <w:p w:rsidR="00DF1CD3" w:rsidRDefault="00DF1CD3" w:rsidP="00EC47FC"/>
    <w:p w:rsidR="00DF1CD3" w:rsidRDefault="00DF1CD3" w:rsidP="00F94EEC">
      <w:pPr>
        <w:spacing w:line="360" w:lineRule="auto"/>
      </w:pPr>
      <w:r>
        <w:t xml:space="preserve">The labour demand of entrepreneurs is determined by the marginal productivity of labour, and, </w:t>
      </w:r>
      <w:r w:rsidRPr="00F94EEC">
        <w:rPr>
          <w:lang w:val="en-US"/>
        </w:rPr>
        <w:t>when</w:t>
      </w:r>
      <w:r>
        <w:t xml:space="preserve"> wages and prices are flexible so that we have labour market clearing, labour supply equals labour demand, and:</w:t>
      </w:r>
    </w:p>
    <w:p w:rsidR="00DF1CD3" w:rsidRDefault="00DF1CD3" w:rsidP="00EC47FC">
      <w:pPr>
        <w:pStyle w:val="MTDisplayEquation"/>
      </w:pPr>
      <w:r>
        <w:tab/>
      </w:r>
      <w:r w:rsidRPr="00EC47FC">
        <w:rPr>
          <w:position w:val="-28"/>
        </w:rPr>
        <w:object w:dxaOrig="3019" w:dyaOrig="740">
          <v:shape id="_x0000_i1031" type="#_x0000_t75" style="width:148.5pt;height:36.75pt" o:ole="">
            <v:imagedata r:id="rId23" o:title=""/>
          </v:shape>
          <o:OLEObject Type="Embed" ProgID="Equation.DSMT4" ShapeID="_x0000_i1031" DrawAspect="Content" ObjectID="_1398863080" r:id="rId24"/>
        </w:object>
      </w:r>
      <w:r>
        <w:tab/>
        <w:t>(7)</w:t>
      </w:r>
    </w:p>
    <w:p w:rsidR="00DF1CD3" w:rsidRDefault="00DF1CD3" w:rsidP="0012112C">
      <w:pPr>
        <w:spacing w:line="360" w:lineRule="auto"/>
      </w:pPr>
      <w:r>
        <w:t xml:space="preserve">This ties </w:t>
      </w:r>
      <w:r w:rsidRPr="0012112C">
        <w:rPr>
          <w:lang w:val="en-US"/>
        </w:rPr>
        <w:t>down</w:t>
      </w:r>
      <w:r>
        <w:t xml:space="preserve"> the real wage rate and the marginal product of capital as functions of the capital stock:</w:t>
      </w:r>
    </w:p>
    <w:p w:rsidR="00DF1CD3" w:rsidRDefault="00DF1CD3" w:rsidP="0012112C">
      <w:pPr>
        <w:pStyle w:val="MTDisplayEquation"/>
      </w:pPr>
      <w:r>
        <w:tab/>
      </w:r>
      <w:r w:rsidRPr="0012112C">
        <w:rPr>
          <w:position w:val="-12"/>
        </w:rPr>
        <w:object w:dxaOrig="1300" w:dyaOrig="380">
          <v:shape id="_x0000_i1032" type="#_x0000_t75" style="width:66pt;height:18.75pt" o:ole="">
            <v:imagedata r:id="rId25" o:title=""/>
          </v:shape>
          <o:OLEObject Type="Embed" ProgID="Equation.DSMT4" ShapeID="_x0000_i1032" DrawAspect="Content" ObjectID="_1398863081" r:id="rId26"/>
        </w:object>
      </w:r>
      <w:r>
        <w:tab/>
        <w:t>(8)</w:t>
      </w:r>
    </w:p>
    <w:p w:rsidR="00DF1CD3" w:rsidRPr="0012112C" w:rsidRDefault="00DF1CD3" w:rsidP="0012112C">
      <w:r>
        <w:t xml:space="preserve">with </w:t>
      </w:r>
      <w:r w:rsidRPr="0012112C">
        <w:rPr>
          <w:position w:val="-28"/>
        </w:rPr>
        <w:object w:dxaOrig="2140" w:dyaOrig="820">
          <v:shape id="_x0000_i1033" type="#_x0000_t75" style="width:107.25pt;height:41.25pt" o:ole="">
            <v:imagedata r:id="rId27" o:title=""/>
          </v:shape>
          <o:OLEObject Type="Embed" ProgID="Equation.DSMT4" ShapeID="_x0000_i1033" DrawAspect="Content" ObjectID="_1398863082" r:id="rId28"/>
        </w:object>
      </w:r>
      <w:r>
        <w:t xml:space="preserve"> and </w:t>
      </w:r>
      <w:r w:rsidRPr="003C476F">
        <w:rPr>
          <w:position w:val="-28"/>
        </w:rPr>
        <w:object w:dxaOrig="1219" w:dyaOrig="660">
          <v:shape id="_x0000_i1034" type="#_x0000_t75" style="width:60.75pt;height:31.5pt" o:ole="">
            <v:imagedata r:id="rId29" o:title=""/>
          </v:shape>
          <o:OLEObject Type="Embed" ProgID="Equation.DSMT4" ShapeID="_x0000_i1034" DrawAspect="Content" ObjectID="_1398863083" r:id="rId30"/>
        </w:object>
      </w:r>
      <w:r>
        <w:t xml:space="preserve">, and </w:t>
      </w:r>
      <w:r w:rsidRPr="00D800DC">
        <w:rPr>
          <w:i/>
          <w:iCs/>
        </w:rPr>
        <w:t>K</w:t>
      </w:r>
      <w:r w:rsidRPr="00D800DC">
        <w:rPr>
          <w:rFonts w:ascii="Times New Roman Italic" w:hAnsi="Times New Roman Italic" w:cs="Times New Roman Italic"/>
          <w:i/>
          <w:iCs/>
          <w:vertAlign w:val="subscript"/>
        </w:rPr>
        <w:t>t</w:t>
      </w:r>
      <w:r>
        <w:t xml:space="preserve"> is the aggregate capital stock of the economy. </w:t>
      </w:r>
    </w:p>
    <w:p w:rsidR="00DF1CD3" w:rsidRDefault="00DF1CD3" w:rsidP="005A02F5">
      <w:pPr>
        <w:rPr>
          <w:lang w:val="en-US"/>
        </w:rPr>
      </w:pPr>
    </w:p>
    <w:p w:rsidR="00DF1CD3" w:rsidRPr="00B3058E" w:rsidRDefault="00DF1CD3" w:rsidP="005A02F5">
      <w:pPr>
        <w:rPr>
          <w:i/>
          <w:iCs/>
          <w:lang w:val="en-US"/>
        </w:rPr>
      </w:pPr>
      <w:r w:rsidRPr="00B3058E">
        <w:rPr>
          <w:i/>
          <w:iCs/>
          <w:lang w:val="en-US"/>
        </w:rPr>
        <w:t>Real Investment:</w:t>
      </w:r>
    </w:p>
    <w:p w:rsidR="00DF1CD3" w:rsidRDefault="00DF1CD3" w:rsidP="005A02F5">
      <w:pPr>
        <w:rPr>
          <w:lang w:val="en-US"/>
        </w:rPr>
      </w:pPr>
    </w:p>
    <w:p w:rsidR="00DF1CD3" w:rsidRDefault="00DF1CD3" w:rsidP="001B5B54">
      <w:pPr>
        <w:spacing w:line="360" w:lineRule="auto"/>
        <w:rPr>
          <w:lang w:val="en-US"/>
        </w:rPr>
      </w:pPr>
      <w:r>
        <w:rPr>
          <w:lang w:val="en-US"/>
        </w:rPr>
        <w:t xml:space="preserve">When </w:t>
      </w:r>
      <w:r w:rsidRPr="001B5B54">
        <w:t>the</w:t>
      </w:r>
      <w:r>
        <w:rPr>
          <w:lang w:val="en-US"/>
        </w:rPr>
        <w:t xml:space="preserve"> value of capital </w:t>
      </w:r>
      <w:r w:rsidRPr="00DE6276">
        <w:rPr>
          <w:i/>
          <w:iCs/>
          <w:lang w:val="en-US"/>
        </w:rPr>
        <w:t>q</w:t>
      </w:r>
      <w:r w:rsidRPr="00DE6276">
        <w:rPr>
          <w:rFonts w:ascii="Times New Roman Italic" w:hAnsi="Times New Roman Italic" w:cs="Times New Roman Italic"/>
          <w:i/>
          <w:iCs/>
          <w:vertAlign w:val="subscript"/>
          <w:lang w:val="en-US"/>
        </w:rPr>
        <w:t>t</w:t>
      </w:r>
      <w:r>
        <w:rPr>
          <w:lang w:val="en-US"/>
        </w:rPr>
        <w:t xml:space="preserve"> exceeds one, entrepreneurs who have an investment idea will issue as much equity as they can, and sell as much of their existing equity holdings as possible, given the credit limits given above, and they will use all their holdings of money to invest. Thus their flow of funds is:</w:t>
      </w:r>
    </w:p>
    <w:p w:rsidR="00DF1CD3" w:rsidRDefault="00DF1CD3" w:rsidP="00013455">
      <w:pPr>
        <w:pStyle w:val="MTDisplayEquation"/>
        <w:rPr>
          <w:lang w:val="en-US"/>
        </w:rPr>
      </w:pPr>
      <w:r>
        <w:rPr>
          <w:lang w:val="en-US"/>
        </w:rPr>
        <w:tab/>
      </w:r>
      <w:r w:rsidRPr="00013455">
        <w:rPr>
          <w:position w:val="-12"/>
          <w:lang w:val="en-US"/>
        </w:rPr>
        <w:object w:dxaOrig="3480" w:dyaOrig="380">
          <v:shape id="_x0000_i1035" type="#_x0000_t75" style="width:174.75pt;height:18.75pt" o:ole="">
            <v:imagedata r:id="rId31" o:title=""/>
          </v:shape>
          <o:OLEObject Type="Embed" ProgID="Equation.DSMT4" ShapeID="_x0000_i1035" DrawAspect="Content" ObjectID="_1398863084" r:id="rId32"/>
        </w:object>
      </w:r>
      <w:r>
        <w:rPr>
          <w:lang w:val="en-US"/>
        </w:rPr>
        <w:tab/>
        <w:t>(9)</w:t>
      </w:r>
    </w:p>
    <w:p w:rsidR="00DF1CD3" w:rsidRDefault="00DF1CD3" w:rsidP="00FE67C7">
      <w:pPr>
        <w:spacing w:line="360" w:lineRule="auto"/>
        <w:rPr>
          <w:lang w:val="en-US"/>
        </w:rPr>
      </w:pPr>
      <w:r>
        <w:rPr>
          <w:lang w:val="en-US"/>
        </w:rPr>
        <w:t>They carry no money forward to the next period.  Taking account of the liquidity constraints, the equity held over to the next period satisfies:</w:t>
      </w:r>
    </w:p>
    <w:p w:rsidR="00DF1CD3" w:rsidRDefault="00DF1CD3" w:rsidP="00D4299F">
      <w:pPr>
        <w:pStyle w:val="MTDisplayEquation"/>
        <w:rPr>
          <w:lang w:val="en-US"/>
        </w:rPr>
      </w:pPr>
      <w:r>
        <w:rPr>
          <w:lang w:val="en-US"/>
        </w:rPr>
        <w:tab/>
      </w:r>
      <w:r w:rsidRPr="00FE67C7">
        <w:rPr>
          <w:position w:val="-12"/>
          <w:lang w:val="en-US"/>
        </w:rPr>
        <w:object w:dxaOrig="4500" w:dyaOrig="380">
          <v:shape id="_x0000_i1036" type="#_x0000_t75" style="width:225pt;height:18.75pt" o:ole="">
            <v:imagedata r:id="rId33" o:title=""/>
          </v:shape>
          <o:OLEObject Type="Embed" ProgID="Equation.DSMT4" ShapeID="_x0000_i1036" DrawAspect="Content" ObjectID="_1398863085" r:id="rId34"/>
        </w:object>
      </w:r>
      <w:r>
        <w:rPr>
          <w:lang w:val="en-US"/>
        </w:rPr>
        <w:tab/>
        <w:t>(10)</w:t>
      </w:r>
    </w:p>
    <w:p w:rsidR="00DF1CD3" w:rsidRDefault="00DF1CD3" w:rsidP="00A5537D">
      <w:pPr>
        <w:spacing w:line="360" w:lineRule="auto"/>
      </w:pPr>
      <w:r>
        <w:t xml:space="preserve">with </w:t>
      </w:r>
      <w:r w:rsidRPr="00D4299F">
        <w:rPr>
          <w:position w:val="-24"/>
        </w:rPr>
        <w:object w:dxaOrig="1260" w:dyaOrig="620">
          <v:shape id="_x0000_i1037" type="#_x0000_t75" style="width:60.75pt;height:30.75pt" o:ole="">
            <v:imagedata r:id="rId35" o:title=""/>
          </v:shape>
          <o:OLEObject Type="Embed" ProgID="Equation.DSMT4" ShapeID="_x0000_i1037" DrawAspect="Content" ObjectID="_1398863086" r:id="rId36"/>
        </w:object>
      </w:r>
      <w:r>
        <w:t xml:space="preserve">,  where the right hand side of the equation denotes the entrepreneur’s net worth at the start of period t.  With log utility, these entrepreneurs are assumed to consume a </w:t>
      </w:r>
      <w:r w:rsidRPr="00A5537D">
        <w:t>fraction</w:t>
      </w:r>
      <w:r>
        <w:t xml:space="preserve"> (1-β) of this each period: </w:t>
      </w:r>
    </w:p>
    <w:p w:rsidR="00DF1CD3" w:rsidRDefault="00DF1CD3" w:rsidP="00A1498D">
      <w:pPr>
        <w:pStyle w:val="MTDisplayEquation"/>
        <w:rPr>
          <w:lang w:val="en-US"/>
        </w:rPr>
      </w:pPr>
      <w:r>
        <w:rPr>
          <w:lang w:val="en-US"/>
        </w:rPr>
        <w:tab/>
      </w:r>
      <w:r w:rsidRPr="00A1498D">
        <w:rPr>
          <w:position w:val="-16"/>
          <w:lang w:val="en-US"/>
        </w:rPr>
        <w:object w:dxaOrig="4540" w:dyaOrig="440">
          <v:shape id="_x0000_i1038" type="#_x0000_t75" style="width:225pt;height:21.75pt" o:ole="">
            <v:imagedata r:id="rId37" o:title=""/>
          </v:shape>
          <o:OLEObject Type="Embed" ProgID="Equation.DSMT4" ShapeID="_x0000_i1038" DrawAspect="Content" ObjectID="_1398863087" r:id="rId38"/>
        </w:object>
      </w:r>
      <w:r>
        <w:rPr>
          <w:lang w:val="en-US"/>
        </w:rPr>
        <w:tab/>
        <w:t>(11)</w:t>
      </w:r>
    </w:p>
    <w:p w:rsidR="00DF1CD3" w:rsidRDefault="00DF1CD3" w:rsidP="00A1498D">
      <w:r>
        <w:t>and therefore they invest an amount:</w:t>
      </w:r>
    </w:p>
    <w:p w:rsidR="00DF1CD3" w:rsidRDefault="00DF1CD3" w:rsidP="00A1498D">
      <w:pPr>
        <w:pStyle w:val="MTDisplayEquation"/>
      </w:pPr>
      <w:r>
        <w:tab/>
      </w:r>
      <w:r w:rsidRPr="00A1498D">
        <w:rPr>
          <w:position w:val="-30"/>
        </w:rPr>
        <w:object w:dxaOrig="2780" w:dyaOrig="720">
          <v:shape id="_x0000_i1039" type="#_x0000_t75" style="width:139.5pt;height:36.75pt" o:ole="">
            <v:imagedata r:id="rId39" o:title=""/>
          </v:shape>
          <o:OLEObject Type="Embed" ProgID="Equation.DSMT4" ShapeID="_x0000_i1039" DrawAspect="Content" ObjectID="_1398863088" r:id="rId40"/>
        </w:object>
      </w:r>
      <w:r>
        <w:tab/>
        <w:t>(12)</w:t>
      </w:r>
    </w:p>
    <w:p w:rsidR="00DF1CD3" w:rsidRDefault="00DF1CD3" w:rsidP="00A5537D">
      <w:pPr>
        <w:spacing w:line="360" w:lineRule="auto"/>
        <w:rPr>
          <w:i/>
          <w:iCs/>
        </w:rPr>
      </w:pPr>
    </w:p>
    <w:p w:rsidR="00DF1CD3" w:rsidRDefault="00DF1CD3" w:rsidP="00A5537D">
      <w:pPr>
        <w:spacing w:line="360" w:lineRule="auto"/>
        <w:rPr>
          <w:i/>
          <w:iCs/>
        </w:rPr>
      </w:pPr>
      <w:r>
        <w:rPr>
          <w:i/>
          <w:iCs/>
        </w:rPr>
        <w:t>Financial Assets:</w:t>
      </w:r>
    </w:p>
    <w:p w:rsidR="00DF1CD3" w:rsidRPr="00B3058E" w:rsidRDefault="00DF1CD3" w:rsidP="00A5537D">
      <w:pPr>
        <w:spacing w:line="360" w:lineRule="auto"/>
        <w:rPr>
          <w:i/>
          <w:iCs/>
        </w:rPr>
      </w:pPr>
    </w:p>
    <w:p w:rsidR="00DF1CD3" w:rsidRDefault="00DF1CD3" w:rsidP="00A5537D">
      <w:pPr>
        <w:spacing w:line="360" w:lineRule="auto"/>
      </w:pPr>
      <w:r>
        <w:t>Things are different for entrepreneurs who do not have an investment idea. They accumulate money and equity to build up resources for use in future if an investment opportunity comes along.  Their flow-of-funds constraint is simply</w:t>
      </w:r>
    </w:p>
    <w:p w:rsidR="00DF1CD3" w:rsidRDefault="00DF1CD3" w:rsidP="00CB4ADD">
      <w:pPr>
        <w:pStyle w:val="MTDisplayEquation"/>
      </w:pPr>
      <w:r>
        <w:tab/>
      </w:r>
      <w:r w:rsidRPr="00CB4ADD">
        <w:rPr>
          <w:position w:val="-12"/>
        </w:rPr>
        <w:object w:dxaOrig="4080" w:dyaOrig="380">
          <v:shape id="_x0000_i1040" type="#_x0000_t75" style="width:204.75pt;height:18.75pt" o:ole="">
            <v:imagedata r:id="rId41" o:title=""/>
          </v:shape>
          <o:OLEObject Type="Embed" ProgID="Equation.DSMT4" ShapeID="_x0000_i1040" DrawAspect="Content" ObjectID="_1398863089" r:id="rId42"/>
        </w:object>
      </w:r>
      <w:r>
        <w:tab/>
        <w:t>(13)</w:t>
      </w:r>
    </w:p>
    <w:p w:rsidR="00DF1CD3" w:rsidRDefault="00DF1CD3" w:rsidP="00A5537D">
      <w:pPr>
        <w:spacing w:line="360" w:lineRule="auto"/>
      </w:pPr>
      <w:r>
        <w:t xml:space="preserve">showing the value of net worth on the right-hand side.  The superscript, </w:t>
      </w:r>
      <w:r w:rsidRPr="00F33475">
        <w:rPr>
          <w:i/>
          <w:iCs/>
        </w:rPr>
        <w:t>s</w:t>
      </w:r>
      <w:r>
        <w:t>, against their holdings of money and equity and consumption in equation (13) distinguishes these as variables referring to non-investing entrepreneurs. Optimal consumption for these entrepreneurs is once again a fraction (1-β) of net worth:</w:t>
      </w:r>
    </w:p>
    <w:p w:rsidR="00DF1CD3" w:rsidRDefault="00DF1CD3" w:rsidP="00F0364A">
      <w:pPr>
        <w:pStyle w:val="MTDisplayEquation"/>
      </w:pPr>
      <w:r>
        <w:tab/>
      </w:r>
      <w:r w:rsidRPr="00F0364A">
        <w:rPr>
          <w:position w:val="-14"/>
        </w:rPr>
        <w:object w:dxaOrig="3100" w:dyaOrig="400">
          <v:shape id="_x0000_i1041" type="#_x0000_t75" style="width:154.5pt;height:20.25pt" o:ole="">
            <v:imagedata r:id="rId43" o:title=""/>
          </v:shape>
          <o:OLEObject Type="Embed" ProgID="Equation.DSMT4" ShapeID="_x0000_i1041" DrawAspect="Content" ObjectID="_1398863090" r:id="rId44"/>
        </w:object>
      </w:r>
      <w:r>
        <w:tab/>
        <w:t>(14)</w:t>
      </w:r>
    </w:p>
    <w:p w:rsidR="00DF1CD3" w:rsidRDefault="00DF1CD3" w:rsidP="00A5537D">
      <w:pPr>
        <w:spacing w:line="360" w:lineRule="auto"/>
        <w:rPr>
          <w:lang w:val="en-US"/>
        </w:rPr>
      </w:pPr>
      <w:r>
        <w:rPr>
          <w:lang w:val="en-US"/>
        </w:rPr>
        <w:t xml:space="preserve">The non-investing entrepreneur has to decide what fraction of assets to put into money and how much into equity.  The marginal utility of consumption in period t has to </w:t>
      </w:r>
      <w:r w:rsidRPr="00A5537D">
        <w:t>equal</w:t>
      </w:r>
      <w:r>
        <w:rPr>
          <w:lang w:val="en-US"/>
        </w:rPr>
        <w:t xml:space="preserve"> the discounted expected marginal utility of holding additional units of money into period t+1 and consuming them then.  Also, it must equal the expected discounted utility of holding additional equity into period t+1.  Thus we have KM’s equation (21) for portfolio balance:</w:t>
      </w:r>
    </w:p>
    <w:p w:rsidR="00784A22" w:rsidRPr="006D0A31" w:rsidRDefault="00DF1CD3" w:rsidP="006D0A31">
      <w:pPr>
        <w:pStyle w:val="MTDisplayEquation"/>
      </w:pPr>
      <w:r>
        <w:rPr>
          <w:lang w:val="en-US"/>
        </w:rPr>
        <w:tab/>
      </w:r>
      <m:oMath>
        <m:sSup>
          <m:sSupPr>
            <m:ctrlPr>
              <w:rPr>
                <w:rFonts w:ascii="Cambria Math" w:hAnsi="Cambria Math"/>
                <w:i/>
              </w:rPr>
            </m:ctrlPr>
          </m:sSupPr>
          <m:e>
            <m:r>
              <w:rPr>
                <w:rFonts w:ascii="Cambria Math" w:hAnsi="Cambria Math"/>
              </w:rPr>
              <m:t>u</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e>
        </m:d>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t</m:t>
            </m:r>
          </m:sub>
        </m:sSub>
        <m:d>
          <m:dPr>
            <m:begChr m:val="{"/>
            <m:endChr m:val="}"/>
            <m:ctrlPr>
              <w:rPr>
                <w:rFonts w:ascii="Cambria Math" w:eastAsiaTheme="minorEastAsia" w:hAnsi="Cambria Math"/>
                <w:i/>
              </w:rPr>
            </m:ctrlPr>
          </m:dPr>
          <m:e>
            <m:r>
              <w:rPr>
                <w:rFonts w:ascii="Cambria Math" w:eastAsiaTheme="minorEastAsia" w:hAnsi="Cambria Math"/>
              </w:rPr>
              <m:t>β</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t+1</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den>
            </m:f>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1-π</m:t>
                    </m:r>
                  </m:e>
                </m:d>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m:t>
                    </m:r>
                  </m:sup>
                </m:sSup>
                <m:d>
                  <m:dPr>
                    <m:ctrlPr>
                      <w:rPr>
                        <w:rFonts w:ascii="Cambria Math" w:eastAsiaTheme="minorEastAsia"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hAnsi="Cambria Math"/>
                              </w:rPr>
                              <m:t>c</m:t>
                            </m:r>
                          </m:e>
                          <m:sup>
                            <m:r>
                              <w:rPr>
                                <w:rFonts w:ascii="Cambria Math" w:hAnsi="Cambria Math"/>
                              </w:rPr>
                              <m:t>s</m:t>
                            </m:r>
                          </m:sup>
                        </m:sSup>
                      </m:e>
                      <m:sub>
                        <m:r>
                          <w:rPr>
                            <w:rFonts w:ascii="Cambria Math" w:hAnsi="Cambria Math"/>
                          </w:rPr>
                          <m:t>t+1</m:t>
                        </m:r>
                      </m:sub>
                    </m:sSub>
                    <m:ctrlPr>
                      <w:rPr>
                        <w:rFonts w:ascii="Cambria Math" w:hAnsi="Cambria Math"/>
                        <w:i/>
                      </w:rPr>
                    </m:ctrlPr>
                  </m:e>
                </m:d>
                <m:r>
                  <w:rPr>
                    <w:rFonts w:ascii="Cambria Math" w:hAnsi="Cambria Math"/>
                  </w:rPr>
                  <m:t>+π</m:t>
                </m:r>
                <m:sSup>
                  <m:sSupPr>
                    <m:ctrlPr>
                      <w:rPr>
                        <w:rFonts w:ascii="Cambria Math" w:hAnsi="Cambria Math"/>
                        <w:i/>
                      </w:rPr>
                    </m:ctrlPr>
                  </m:sSupPr>
                  <m:e>
                    <m:r>
                      <w:rPr>
                        <w:rFonts w:ascii="Cambria Math" w:hAnsi="Cambria Math"/>
                      </w:rPr>
                      <m:t>u</m:t>
                    </m:r>
                  </m:e>
                  <m:sup>
                    <m:r>
                      <w:rPr>
                        <w:rFonts w:ascii="Cambria Math" w:hAnsi="Cambria Math"/>
                      </w:rPr>
                      <m:t>'</m:t>
                    </m:r>
                  </m:sup>
                </m:sSup>
                <m:d>
                  <m:dPr>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t+1</m:t>
                        </m:r>
                      </m:sub>
                      <m:sup>
                        <m:r>
                          <w:rPr>
                            <w:rFonts w:ascii="Cambria Math" w:hAnsi="Cambria Math"/>
                          </w:rPr>
                          <m:t>i</m:t>
                        </m:r>
                      </m:sup>
                    </m:sSubSup>
                  </m:e>
                </m:d>
              </m:e>
            </m:d>
          </m:e>
        </m:d>
      </m:oMath>
    </w:p>
    <w:p w:rsidR="006D0A31" w:rsidRPr="006D0A31" w:rsidRDefault="00784A22" w:rsidP="006D0A31">
      <w:pPr>
        <w:jc w:val="right"/>
      </w:pPr>
      <m:oMathPara>
        <m:oMathParaPr>
          <m:jc m:val="center"/>
        </m:oMathParaPr>
        <m:oMath>
          <m:r>
            <w:rPr>
              <w:rFonts w:ascii="Cambria Math" w:hAnsi="Cambria Math"/>
            </w:rPr>
            <m:t>=</m:t>
          </m:r>
          <m:d>
            <m:dPr>
              <m:ctrlPr>
                <w:rPr>
                  <w:rFonts w:ascii="Cambria Math" w:hAnsi="Cambria Math"/>
                  <w:i/>
                </w:rPr>
              </m:ctrlPr>
            </m:dPr>
            <m:e>
              <m:r>
                <w:rPr>
                  <w:rFonts w:ascii="Cambria Math" w:hAnsi="Cambria Math"/>
                </w:rPr>
                <m:t>1-π</m:t>
              </m:r>
            </m:e>
          </m:d>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t</m:t>
              </m:r>
            </m:sub>
          </m:sSub>
          <m:r>
            <w:rPr>
              <w:rFonts w:ascii="Cambria Math" w:eastAsiaTheme="minorEastAsia" w:hAnsi="Cambria Math"/>
            </w:rPr>
            <m:t>β</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t+1</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t+1</m:t>
                      </m:r>
                    </m:sub>
                  </m:sSub>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den>
              </m:f>
            </m:e>
          </m:d>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m:t>
              </m:r>
            </m:sup>
          </m:sSup>
          <m:d>
            <m:dPr>
              <m:ctrlPr>
                <w:rPr>
                  <w:rFonts w:ascii="Cambria Math" w:eastAsiaTheme="minorEastAsia" w:hAnsi="Cambria Math"/>
                  <w:i/>
                </w:rPr>
              </m:ctrlPr>
            </m:dPr>
            <m:e>
              <m:sSub>
                <m:sSubPr>
                  <m:ctrlPr>
                    <w:rPr>
                      <w:rFonts w:ascii="Cambria Math" w:hAnsi="Cambria Math"/>
                      <w:i/>
                      <w:lang w:eastAsia="en-US"/>
                    </w:rPr>
                  </m:ctrlPr>
                </m:sSubPr>
                <m:e>
                  <m:sSup>
                    <m:sSupPr>
                      <m:ctrlPr>
                        <w:rPr>
                          <w:rFonts w:ascii="Cambria Math" w:hAnsi="Cambria Math"/>
                          <w:i/>
                          <w:lang w:eastAsia="en-US"/>
                        </w:rPr>
                      </m:ctrlPr>
                    </m:sSupPr>
                    <m:e>
                      <m:r>
                        <w:rPr>
                          <w:rFonts w:ascii="Cambria Math" w:hAnsi="Cambria Math"/>
                          <w:lang w:eastAsia="en-US"/>
                        </w:rPr>
                        <m:t>c</m:t>
                      </m:r>
                    </m:e>
                    <m:sup>
                      <m:r>
                        <w:rPr>
                          <w:rFonts w:ascii="Cambria Math" w:hAnsi="Cambria Math"/>
                          <w:lang w:eastAsia="en-US"/>
                        </w:rPr>
                        <m:t>s</m:t>
                      </m:r>
                    </m:sup>
                  </m:sSup>
                </m:e>
                <m:sub>
                  <m:r>
                    <w:rPr>
                      <w:rFonts w:ascii="Cambria Math" w:hAnsi="Cambria Math"/>
                      <w:lang w:eastAsia="en-US"/>
                    </w:rPr>
                    <m:t>t+1</m:t>
                  </m:r>
                </m:sub>
              </m:sSub>
              <m:ctrlPr>
                <w:rPr>
                  <w:rFonts w:ascii="Cambria Math" w:hAnsi="Cambria Math"/>
                  <w:i/>
                  <w:lang w:eastAsia="en-US"/>
                </w:rPr>
              </m:ctrlPr>
            </m:e>
          </m:d>
          <m:r>
            <w:rPr>
              <w:rFonts w:ascii="Cambria Math" w:hAnsi="Cambria Math"/>
              <w:lang w:eastAsia="en-US"/>
            </w:rPr>
            <m:t>+π</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t</m:t>
              </m:r>
            </m:sub>
          </m:sSub>
          <m:r>
            <w:rPr>
              <w:rFonts w:ascii="Cambria Math" w:eastAsiaTheme="minorEastAsia" w:hAnsi="Cambria Math"/>
            </w:rPr>
            <m:t>β</m:t>
          </m:r>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t+1</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t+1</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t+1</m:t>
                          </m:r>
                        </m:sub>
                      </m:sSub>
                    </m:e>
                  </m:d>
                  <m:r>
                    <w:rPr>
                      <w:rFonts w:ascii="Cambria Math" w:eastAsiaTheme="minorEastAsia" w:hAnsi="Cambria Math"/>
                    </w:rPr>
                    <m:t>λ</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r</m:t>
                          </m:r>
                        </m:sup>
                      </m:sSup>
                    </m:e>
                    <m:sub>
                      <m:r>
                        <w:rPr>
                          <w:rFonts w:ascii="Cambria Math" w:eastAsiaTheme="minorEastAsia" w:hAnsi="Cambria Math"/>
                        </w:rPr>
                        <m:t>t+1</m:t>
                      </m:r>
                    </m:sub>
                  </m:sSub>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den>
              </m:f>
            </m:e>
          </m:d>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m:t>
              </m:r>
            </m:sup>
          </m:sSup>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c</m:t>
                  </m:r>
                </m:e>
                <m:sub>
                  <m:r>
                    <w:rPr>
                      <w:rFonts w:ascii="Cambria Math" w:eastAsiaTheme="minorEastAsia" w:hAnsi="Cambria Math"/>
                    </w:rPr>
                    <m:t>t+1</m:t>
                  </m:r>
                </m:sub>
                <m:sup>
                  <m:r>
                    <w:rPr>
                      <w:rFonts w:ascii="Cambria Math" w:eastAsiaTheme="minorEastAsia" w:hAnsi="Cambria Math"/>
                    </w:rPr>
                    <m:t>i</m:t>
                  </m:r>
                </m:sup>
              </m:sSubSup>
            </m:e>
          </m:d>
        </m:oMath>
      </m:oMathPara>
    </w:p>
    <w:p w:rsidR="00DF1CD3" w:rsidRDefault="006D0A31" w:rsidP="006D0A31">
      <w:pPr>
        <w:jc w:val="right"/>
        <w:rPr>
          <w:lang w:val="en-US"/>
        </w:rPr>
      </w:pPr>
      <w:r>
        <w:t>(</w:t>
      </w:r>
      <w:r w:rsidR="00DF1CD3">
        <w:rPr>
          <w:lang w:val="en-US"/>
        </w:rPr>
        <w:t>15)</w:t>
      </w:r>
    </w:p>
    <w:p w:rsidR="003514BC" w:rsidRDefault="003514BC" w:rsidP="0031613A">
      <w:pPr>
        <w:spacing w:line="360" w:lineRule="auto"/>
      </w:pPr>
    </w:p>
    <w:p w:rsidR="0031613A" w:rsidRDefault="0031613A" w:rsidP="0031613A">
      <w:pPr>
        <w:spacing w:line="360" w:lineRule="auto"/>
      </w:pPr>
    </w:p>
    <w:p w:rsidR="0031613A" w:rsidRDefault="0031613A" w:rsidP="0031613A">
      <w:pPr>
        <w:spacing w:line="360" w:lineRule="auto"/>
      </w:pPr>
    </w:p>
    <w:p w:rsidR="0031613A" w:rsidRDefault="0031613A" w:rsidP="0031613A">
      <w:pPr>
        <w:spacing w:line="360" w:lineRule="auto"/>
      </w:pPr>
    </w:p>
    <w:p w:rsidR="00DF1CD3" w:rsidRDefault="00DF1CD3" w:rsidP="0031613A">
      <w:pPr>
        <w:spacing w:line="360" w:lineRule="auto"/>
        <w:rPr>
          <w:i/>
          <w:iCs/>
        </w:rPr>
      </w:pPr>
      <w:r w:rsidRPr="00B3058E">
        <w:rPr>
          <w:i/>
          <w:iCs/>
        </w:rPr>
        <w:t>Aggregate relationships:</w:t>
      </w:r>
    </w:p>
    <w:p w:rsidR="0031613A" w:rsidRPr="00B3058E" w:rsidRDefault="0031613A" w:rsidP="0031613A">
      <w:pPr>
        <w:spacing w:line="360" w:lineRule="auto"/>
        <w:rPr>
          <w:i/>
          <w:iCs/>
        </w:rPr>
      </w:pPr>
    </w:p>
    <w:p w:rsidR="00DF1CD3" w:rsidRDefault="00DF1CD3" w:rsidP="00E36042">
      <w:pPr>
        <w:spacing w:line="360" w:lineRule="auto"/>
      </w:pPr>
      <w:r>
        <w:t xml:space="preserve">The above analysis describes the behaviour of individual entrepreneurs.  It is necessary to aggregate across all entrepreneurs to find how the economy as a whole evolves.  The expressions for consumption and investment of each type of entrepreneur are linear in start-of-period holdings of equity and money, which simplifies matters considerably.  </w:t>
      </w:r>
    </w:p>
    <w:p w:rsidR="00DF1CD3" w:rsidRDefault="00DF1CD3" w:rsidP="00E36042">
      <w:pPr>
        <w:spacing w:line="360" w:lineRule="auto"/>
      </w:pPr>
      <w:r>
        <w:t xml:space="preserve">As KM note, a fraction </w:t>
      </w:r>
      <w:r>
        <w:rPr>
          <w:i/>
          <w:iCs/>
        </w:rPr>
        <w:t>π</w:t>
      </w:r>
      <w:r>
        <w:t xml:space="preserve"> of aggregate capital </w:t>
      </w:r>
      <w:r w:rsidRPr="00660A6E">
        <w:rPr>
          <w:i/>
          <w:iCs/>
        </w:rPr>
        <w:t>K</w:t>
      </w:r>
      <w:r w:rsidRPr="00660A6E">
        <w:rPr>
          <w:rFonts w:ascii="Times New Roman Italic" w:hAnsi="Times New Roman Italic" w:cs="Times New Roman Italic"/>
          <w:i/>
          <w:iCs/>
          <w:vertAlign w:val="subscript"/>
        </w:rPr>
        <w:t>t</w:t>
      </w:r>
      <w:r>
        <w:t xml:space="preserve"> and money </w:t>
      </w:r>
      <w:r w:rsidRPr="00660A6E">
        <w:rPr>
          <w:i/>
          <w:iCs/>
        </w:rPr>
        <w:t>M</w:t>
      </w:r>
      <w:r w:rsidRPr="00660A6E">
        <w:rPr>
          <w:rFonts w:ascii="Times New Roman Italic" w:hAnsi="Times New Roman Italic" w:cs="Times New Roman Italic"/>
          <w:i/>
          <w:iCs/>
          <w:vertAlign w:val="subscript"/>
        </w:rPr>
        <w:t>t</w:t>
      </w:r>
      <w:r>
        <w:t xml:space="preserve"> is held by investing entrepreneurs, so </w:t>
      </w:r>
      <w:r w:rsidRPr="00B3058E">
        <w:rPr>
          <w:i/>
          <w:iCs/>
        </w:rPr>
        <w:t>aggregate investment</w:t>
      </w:r>
      <w:r>
        <w:t xml:space="preserve"> is:</w:t>
      </w:r>
      <w:r w:rsidR="00D507F6">
        <w:t xml:space="preserve"> </w:t>
      </w:r>
    </w:p>
    <w:p w:rsidR="00230A50" w:rsidRDefault="00C935C0" w:rsidP="00230A50">
      <w:pPr>
        <w:spacing w:line="360" w:lineRule="auto"/>
        <w:jc w:val="both"/>
      </w:pPr>
      <m:oMath>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=π</m:t>
        </m:r>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e>
        </m:d>
      </m:oMath>
      <w:r w:rsidR="00230A50">
        <w:rPr>
          <w:noProof/>
        </w:rPr>
        <w:t xml:space="preserve">               </w:t>
      </w:r>
      <w:r w:rsidR="00230A50">
        <w:t>(16)</w:t>
      </w:r>
    </w:p>
    <w:p w:rsidR="00DF1CD3" w:rsidRDefault="00BE3211" w:rsidP="00234483">
      <w:pPr>
        <w:spacing w:line="360" w:lineRule="auto"/>
      </w:pPr>
      <w:r>
        <w:rPr>
          <w:noProof/>
        </w:rPr>
        <w:drawing>
          <wp:anchor distT="0" distB="0" distL="114300" distR="114300" simplePos="0" relativeHeight="251660288" behindDoc="0" locked="0" layoutInCell="1" allowOverlap="1">
            <wp:simplePos x="0" y="0"/>
            <wp:positionH relativeFrom="column">
              <wp:posOffset>657225</wp:posOffset>
            </wp:positionH>
            <wp:positionV relativeFrom="paragraph">
              <wp:posOffset>316230</wp:posOffset>
            </wp:positionV>
            <wp:extent cx="1714500" cy="295275"/>
            <wp:effectExtent l="19050" t="0" r="0" b="0"/>
            <wp:wrapTopAndBottom/>
            <wp:docPr id="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1714500" cy="295275"/>
                    </a:xfrm>
                    <a:prstGeom prst="rect">
                      <a:avLst/>
                    </a:prstGeom>
                    <a:noFill/>
                  </pic:spPr>
                </pic:pic>
              </a:graphicData>
            </a:graphic>
          </wp:anchor>
        </w:drawing>
      </w:r>
      <w:r w:rsidR="00DF1CD3">
        <w:t xml:space="preserve">where </w:t>
      </w:r>
      <w:r w:rsidR="00D507F6">
        <w:t xml:space="preserve">                                                              </w:t>
      </w:r>
    </w:p>
    <w:p w:rsidR="003004E3" w:rsidRDefault="003004E3" w:rsidP="00234483">
      <w:pPr>
        <w:spacing w:line="360" w:lineRule="auto"/>
      </w:pPr>
    </w:p>
    <w:p w:rsidR="00DF1CD3" w:rsidRDefault="00DF1CD3" w:rsidP="00234483">
      <w:pPr>
        <w:spacing w:line="360" w:lineRule="auto"/>
      </w:pPr>
      <w:r>
        <w:t xml:space="preserve">The </w:t>
      </w:r>
      <w:r w:rsidRPr="00B3058E">
        <w:rPr>
          <w:i/>
          <w:iCs/>
        </w:rPr>
        <w:t xml:space="preserve">aggregate </w:t>
      </w:r>
      <w:r w:rsidRPr="00873144">
        <w:rPr>
          <w:i/>
          <w:iCs/>
        </w:rPr>
        <w:t>demand equation</w:t>
      </w:r>
      <w:r>
        <w:t>, balancing the net output of goods with the demand for investment plus consumption from the two types of entrepreneurs implies:</w:t>
      </w:r>
    </w:p>
    <w:p w:rsidR="00C54EA1" w:rsidRDefault="00C54EA1" w:rsidP="00234483">
      <w:pPr>
        <w:spacing w:line="360" w:lineRule="auto"/>
      </w:pPr>
    </w:p>
    <w:p w:rsidR="00C54EA1" w:rsidRDefault="00C935C0" w:rsidP="00C54EA1">
      <w:pPr>
        <w:spacing w:line="360" w:lineRule="auto"/>
        <w:jc w:val="both"/>
      </w:pPr>
      <m:oMath>
        <m:sSub>
          <m:sSubPr>
            <m:ctrlPr>
              <w:rPr>
                <w:rFonts w:ascii="Cambria Math" w:hAnsi="Cambria Math"/>
                <w:i/>
              </w:rPr>
            </m:ctrlPr>
          </m:sSubPr>
          <m:e>
            <m:r>
              <w:rPr>
                <w:rFonts w:ascii="Cambria Math" w:hAnsi="Cambria Math"/>
              </w:rPr>
              <m:t>r</m:t>
            </m:r>
          </m:e>
          <m:sub>
            <m:r>
              <w:rPr>
                <w:rFonts w:ascii="Cambria Math" w:hAnsi="Cambria Math"/>
              </w:rPr>
              <m:t>t</m:t>
            </m:r>
          </m:sub>
        </m:sSub>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sSubSup>
          <m:sSubSupPr>
            <m:ctrlPr>
              <w:rPr>
                <w:rFonts w:ascii="Cambria Math" w:hAnsi="Cambria Math"/>
                <w:i/>
              </w:rPr>
            </m:ctrlPr>
          </m:sSubSupPr>
          <m:e>
            <m:r>
              <w:rPr>
                <w:rFonts w:ascii="Cambria Math" w:hAnsi="Cambria Math"/>
              </w:rPr>
              <m:t>K</m:t>
            </m:r>
          </m:e>
          <m:sub>
            <m:r>
              <w:rPr>
                <w:rFonts w:ascii="Cambria Math" w:hAnsi="Cambria Math"/>
              </w:rPr>
              <m:t>t</m:t>
            </m:r>
          </m:sub>
          <m:sup>
            <m:r>
              <w:rPr>
                <w:rFonts w:ascii="Cambria Math" w:hAnsi="Cambria Math"/>
              </w:rPr>
              <m:t>α</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+(1-β)</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1-π+π</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+π</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oMath>
      <w:r w:rsidR="00C54EA1">
        <w:t xml:space="preserve"> </w:t>
      </w:r>
    </w:p>
    <w:p w:rsidR="00C54EA1" w:rsidRDefault="00C54EA1" w:rsidP="00C54EA1">
      <w:pPr>
        <w:spacing w:line="360" w:lineRule="auto"/>
        <w:jc w:val="both"/>
      </w:pPr>
      <w:r>
        <w:t xml:space="preserve">                                                                                                                                (17)</w:t>
      </w:r>
    </w:p>
    <w:p w:rsidR="00DF1CD3" w:rsidRDefault="00DF1CD3" w:rsidP="00234483">
      <w:pPr>
        <w:spacing w:line="360" w:lineRule="auto"/>
      </w:pPr>
    </w:p>
    <w:p w:rsidR="00DF1CD3" w:rsidRDefault="00DF1CD3" w:rsidP="00234483">
      <w:pPr>
        <w:spacing w:line="360" w:lineRule="auto"/>
      </w:pPr>
      <w:r>
        <w:t xml:space="preserve">The aggregate portfolio balance equation is obtained by aggregating over the wealth of the non-investing entrepreneurs.  They buy equity in the amount </w:t>
      </w:r>
      <w:r w:rsidRPr="00493DBC">
        <w:rPr>
          <w:position w:val="-12"/>
        </w:rPr>
        <w:object w:dxaOrig="360" w:dyaOrig="360">
          <v:shape id="_x0000_i1042" type="#_x0000_t75" style="width:18.75pt;height:18.75pt" o:ole="">
            <v:imagedata r:id="rId46" o:title=""/>
          </v:shape>
          <o:OLEObject Type="Embed" ProgID="Equation.DSMT4" ShapeID="_x0000_i1042" DrawAspect="Content" ObjectID="_1398863091" r:id="rId47"/>
        </w:object>
      </w:r>
      <w:r>
        <w:t xml:space="preserve"> from the investing entrepreneurs, and a fraction φ of their depreciated equity </w:t>
      </w:r>
      <w:r w:rsidRPr="00493DBC">
        <w:rPr>
          <w:position w:val="-12"/>
        </w:rPr>
        <w:object w:dxaOrig="560" w:dyaOrig="360">
          <v:shape id="_x0000_i1043" type="#_x0000_t75" style="width:27.75pt;height:18.75pt" o:ole="">
            <v:imagedata r:id="rId48" o:title=""/>
          </v:shape>
          <o:OLEObject Type="Embed" ProgID="Equation.DSMT4" ShapeID="_x0000_i1043" DrawAspect="Content" ObjectID="_1398863092" r:id="rId49"/>
        </w:object>
      </w:r>
      <w:r>
        <w:t xml:space="preserve">; they also retain the depreciated equity carried over from the preceding period.  Therefore their equity holdings at the start of period t+1 are </w:t>
      </w:r>
      <w:r w:rsidR="001041FA">
        <w:rPr>
          <w:noProof/>
          <w:position w:val="-12"/>
        </w:rPr>
        <w:drawing>
          <wp:inline distT="0" distB="0" distL="0" distR="0">
            <wp:extent cx="316865" cy="244475"/>
            <wp:effectExtent l="0" t="0" r="6985" b="0"/>
            <wp:docPr id="2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srcRect/>
                    <a:stretch>
                      <a:fillRect/>
                    </a:stretch>
                  </pic:blipFill>
                  <pic:spPr bwMode="auto">
                    <a:xfrm>
                      <a:off x="0" y="0"/>
                      <a:ext cx="316865" cy="244475"/>
                    </a:xfrm>
                    <a:prstGeom prst="rect">
                      <a:avLst/>
                    </a:prstGeom>
                    <a:noFill/>
                    <a:ln w="9525">
                      <a:noFill/>
                      <a:miter lim="800000"/>
                      <a:headEnd/>
                      <a:tailEnd/>
                    </a:ln>
                  </pic:spPr>
                </pic:pic>
              </a:graphicData>
            </a:graphic>
          </wp:inline>
        </w:drawing>
      </w:r>
      <w:r>
        <w:t xml:space="preserve">, defined as: </w:t>
      </w:r>
      <w:r w:rsidR="00BF3E21" w:rsidRPr="00EB7F77">
        <w:fldChar w:fldCharType="begin"/>
      </w:r>
      <w:r w:rsidRPr="00EB7F77">
        <w:instrText xml:space="preserve"> QUOTE </w:instrText>
      </w:r>
      <w:r w:rsidR="001041FA">
        <w:rPr>
          <w:noProof/>
        </w:rPr>
        <w:drawing>
          <wp:inline distT="0" distB="0" distL="0" distR="0">
            <wp:extent cx="2109470" cy="180975"/>
            <wp:effectExtent l="19050" t="0" r="5080" b="0"/>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2109470" cy="180975"/>
                    </a:xfrm>
                    <a:prstGeom prst="rect">
                      <a:avLst/>
                    </a:prstGeom>
                    <a:noFill/>
                    <a:ln w="9525">
                      <a:noFill/>
                      <a:miter lim="800000"/>
                      <a:headEnd/>
                      <a:tailEnd/>
                    </a:ln>
                  </pic:spPr>
                </pic:pic>
              </a:graphicData>
            </a:graphic>
          </wp:inline>
        </w:drawing>
      </w:r>
      <w:r w:rsidRPr="00EB7F77">
        <w:instrText xml:space="preserve"> </w:instrText>
      </w:r>
      <w:r w:rsidR="00BF3E21" w:rsidRPr="00EB7F77">
        <w:fldChar w:fldCharType="separate"/>
      </w:r>
      <w:r w:rsidR="001041FA">
        <w:rPr>
          <w:noProof/>
        </w:rPr>
        <w:drawing>
          <wp:inline distT="0" distB="0" distL="0" distR="0">
            <wp:extent cx="2109470" cy="180975"/>
            <wp:effectExtent l="19050" t="0" r="5080" b="0"/>
            <wp:docPr id="3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2109470" cy="180975"/>
                    </a:xfrm>
                    <a:prstGeom prst="rect">
                      <a:avLst/>
                    </a:prstGeom>
                    <a:noFill/>
                    <a:ln w="9525">
                      <a:noFill/>
                      <a:miter lim="800000"/>
                      <a:headEnd/>
                      <a:tailEnd/>
                    </a:ln>
                  </pic:spPr>
                </pic:pic>
              </a:graphicData>
            </a:graphic>
          </wp:inline>
        </w:drawing>
      </w:r>
      <w:r w:rsidR="00BF3E21" w:rsidRPr="00EB7F77">
        <w:fldChar w:fldCharType="end"/>
      </w:r>
      <w:r>
        <w:t xml:space="preserve"> </w:t>
      </w:r>
      <w:r>
        <w:tab/>
      </w:r>
      <w:r>
        <w:tab/>
      </w:r>
      <w:r>
        <w:tab/>
      </w:r>
      <w:r>
        <w:tab/>
      </w:r>
      <w:r>
        <w:tab/>
        <w:t xml:space="preserve">                 (18)</w:t>
      </w:r>
    </w:p>
    <w:p w:rsidR="00DF1CD3" w:rsidRDefault="00DF1CD3" w:rsidP="00234483">
      <w:pPr>
        <w:spacing w:line="360" w:lineRule="auto"/>
      </w:pPr>
      <w:r>
        <w:t xml:space="preserve">The non-investing entrepreneurs hold all the money stock </w:t>
      </w:r>
      <w:r w:rsidRPr="00DE6276">
        <w:rPr>
          <w:i/>
          <w:iCs/>
        </w:rPr>
        <w:t>M</w:t>
      </w:r>
      <w:r w:rsidRPr="00DE6276">
        <w:rPr>
          <w:rFonts w:ascii="Times New Roman Italic" w:hAnsi="Times New Roman Italic" w:cs="Times New Roman Italic"/>
          <w:i/>
          <w:iCs/>
          <w:vertAlign w:val="subscript"/>
        </w:rPr>
        <w:t>t</w:t>
      </w:r>
      <w:r>
        <w:t xml:space="preserve">.  As utility is logarithmic, marginal utility is the reciprocal of consumption.  The </w:t>
      </w:r>
      <w:r w:rsidRPr="00EE26A8">
        <w:rPr>
          <w:i/>
          <w:iCs/>
        </w:rPr>
        <w:t>portfolio balance equation</w:t>
      </w:r>
      <w:r>
        <w:t>, (15) above, then becomes, at the aggregate level:</w:t>
      </w:r>
    </w:p>
    <w:p w:rsidR="00DF1CD3" w:rsidRDefault="001041FA" w:rsidP="00234483">
      <w:pPr>
        <w:spacing w:line="360" w:lineRule="auto"/>
      </w:pPr>
      <w:r>
        <w:rPr>
          <w:noProof/>
        </w:rPr>
        <w:drawing>
          <wp:inline distT="0" distB="0" distL="0" distR="0">
            <wp:extent cx="5260340" cy="525145"/>
            <wp:effectExtent l="19050" t="0" r="0" b="0"/>
            <wp:docPr id="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srcRect/>
                    <a:stretch>
                      <a:fillRect/>
                    </a:stretch>
                  </pic:blipFill>
                  <pic:spPr bwMode="auto">
                    <a:xfrm>
                      <a:off x="0" y="0"/>
                      <a:ext cx="5260340" cy="525145"/>
                    </a:xfrm>
                    <a:prstGeom prst="rect">
                      <a:avLst/>
                    </a:prstGeom>
                    <a:noFill/>
                    <a:ln w="9525">
                      <a:noFill/>
                      <a:miter lim="800000"/>
                      <a:headEnd/>
                      <a:tailEnd/>
                    </a:ln>
                  </pic:spPr>
                </pic:pic>
              </a:graphicData>
            </a:graphic>
          </wp:inline>
        </w:drawing>
      </w:r>
      <w:r w:rsidR="00DF1CD3">
        <w:rPr>
          <w:noProof/>
        </w:rPr>
        <w:tab/>
      </w:r>
      <w:r w:rsidR="00DF1CD3">
        <w:rPr>
          <w:noProof/>
        </w:rPr>
        <w:tab/>
      </w:r>
      <w:r w:rsidR="00DF1CD3">
        <w:rPr>
          <w:noProof/>
        </w:rPr>
        <w:tab/>
      </w:r>
      <w:r w:rsidR="00DF1CD3">
        <w:rPr>
          <w:noProof/>
        </w:rPr>
        <w:tab/>
      </w:r>
      <w:r w:rsidR="00DF1CD3">
        <w:rPr>
          <w:noProof/>
        </w:rPr>
        <w:tab/>
      </w:r>
      <w:r w:rsidR="00DF1CD3">
        <w:rPr>
          <w:noProof/>
        </w:rPr>
        <w:tab/>
      </w:r>
      <w:r w:rsidR="00DF1CD3">
        <w:rPr>
          <w:noProof/>
        </w:rPr>
        <w:tab/>
      </w:r>
      <w:r w:rsidR="00DF1CD3">
        <w:rPr>
          <w:noProof/>
        </w:rPr>
        <w:tab/>
      </w:r>
      <w:r w:rsidR="00DF1CD3">
        <w:rPr>
          <w:noProof/>
        </w:rPr>
        <w:tab/>
      </w:r>
      <w:r w:rsidR="00DF1CD3">
        <w:rPr>
          <w:noProof/>
        </w:rPr>
        <w:tab/>
        <w:t>(19)</w:t>
      </w:r>
    </w:p>
    <w:p w:rsidR="00DF1CD3" w:rsidRDefault="00DF1CD3" w:rsidP="00DE7E7B">
      <w:pPr>
        <w:spacing w:line="360" w:lineRule="auto"/>
      </w:pPr>
    </w:p>
    <w:p w:rsidR="00DF1CD3" w:rsidRDefault="00DF1CD3" w:rsidP="00234483">
      <w:pPr>
        <w:spacing w:line="360" w:lineRule="auto"/>
      </w:pPr>
      <w:r>
        <w:t>Finally the aggregate capital stock evolves as:</w:t>
      </w:r>
    </w:p>
    <w:p w:rsidR="00C54EA1" w:rsidRPr="000B772B" w:rsidRDefault="00C935C0" w:rsidP="00C54EA1">
      <w:pPr>
        <w:spacing w:line="360" w:lineRule="auto"/>
        <w:jc w:val="both"/>
      </w:pPr>
      <m:oMathPara>
        <m:oMath>
          <m:sSub>
            <m:sSubPr>
              <m:ctrlPr>
                <w:rPr>
                  <w:rFonts w:ascii="Cambria Math" w:hAnsi="Cambria Math"/>
                  <w:i/>
                </w:rPr>
              </m:ctrlPr>
            </m:sSubPr>
            <m:e>
              <m:r>
                <w:rPr>
                  <w:rFonts w:ascii="Cambria Math" w:hAnsi="Cambria Math"/>
                </w:rPr>
                <m:t>K</m:t>
              </m:r>
            </m:e>
            <m:sub>
              <m:r>
                <w:rPr>
                  <w:rFonts w:ascii="Cambria Math" w:hAnsi="Cambria Math"/>
                </w:rPr>
                <m:t>t+1</m:t>
              </m:r>
            </m:sub>
          </m:sSub>
          <m:r>
            <w:rPr>
              <w:rFonts w:ascii="Cambria Math" w:hAnsi="Cambria Math"/>
            </w:rPr>
            <m:t>=λ</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m:t>
              </m:r>
            </m:sub>
          </m:sSub>
        </m:oMath>
      </m:oMathPara>
    </w:p>
    <w:p w:rsidR="00C54EA1" w:rsidRDefault="00C54EA1" w:rsidP="00234483">
      <w:pPr>
        <w:spacing w:line="360" w:lineRule="auto"/>
      </w:pPr>
    </w:p>
    <w:p w:rsidR="00DF1CD3" w:rsidRDefault="00DF1CD3" w:rsidP="00234483">
      <w:pPr>
        <w:spacing w:line="360" w:lineRule="auto"/>
      </w:pPr>
      <w:r>
        <w:t>where (1-</w:t>
      </w:r>
      <w:r>
        <w:rPr>
          <w:rFonts w:ascii="Cambria Math" w:hAnsi="Cambria Math" w:cs="Cambria Math"/>
        </w:rPr>
        <w:t>λ</w:t>
      </w:r>
      <w:r>
        <w:t>) is the rate of depreciation.</w:t>
      </w:r>
    </w:p>
    <w:p w:rsidR="00DF1CD3" w:rsidRDefault="00DF1CD3" w:rsidP="00B97C72">
      <w:pPr>
        <w:spacing w:line="360" w:lineRule="auto"/>
      </w:pPr>
      <w:r>
        <w:t xml:space="preserve">To summarize, the model boils down to equations (16) – (20). These equations define the dynamic system, whether in the flexible-price mode of KM or in the fixed-price demand-deficient mode.  </w:t>
      </w:r>
    </w:p>
    <w:p w:rsidR="00D23A5B" w:rsidRDefault="00D23A5B" w:rsidP="00F50CD6">
      <w:pPr>
        <w:spacing w:line="360" w:lineRule="auto"/>
        <w:rPr>
          <w:b/>
          <w:bCs/>
        </w:rPr>
      </w:pPr>
    </w:p>
    <w:p w:rsidR="00DF1CD3" w:rsidRDefault="00DF1CD3" w:rsidP="0031613A">
      <w:pPr>
        <w:spacing w:line="480" w:lineRule="auto"/>
        <w:rPr>
          <w:b/>
          <w:bCs/>
        </w:rPr>
      </w:pPr>
      <w:r w:rsidRPr="004A360F">
        <w:rPr>
          <w:b/>
          <w:bCs/>
        </w:rPr>
        <w:t xml:space="preserve">Linear approximation around </w:t>
      </w:r>
      <w:r>
        <w:rPr>
          <w:b/>
          <w:bCs/>
        </w:rPr>
        <w:t>s</w:t>
      </w:r>
      <w:r w:rsidRPr="004A360F">
        <w:rPr>
          <w:b/>
          <w:bCs/>
        </w:rPr>
        <w:t xml:space="preserve">teady </w:t>
      </w:r>
      <w:r>
        <w:rPr>
          <w:b/>
          <w:bCs/>
        </w:rPr>
        <w:t>s</w:t>
      </w:r>
      <w:r w:rsidRPr="004A360F">
        <w:rPr>
          <w:b/>
          <w:bCs/>
        </w:rPr>
        <w:t xml:space="preserve">tate </w:t>
      </w:r>
    </w:p>
    <w:p w:rsidR="00DF1CD3" w:rsidRDefault="00DF1CD3" w:rsidP="00F50CD6">
      <w:pPr>
        <w:spacing w:line="360" w:lineRule="auto"/>
      </w:pPr>
      <w:r>
        <w:t xml:space="preserve">The non-linear dynamics can be solved by linearizing around steady state values for </w:t>
      </w:r>
      <w:r w:rsidRPr="003B3592">
        <w:rPr>
          <w:i/>
          <w:iCs/>
        </w:rPr>
        <w:t>K</w:t>
      </w:r>
      <w:r>
        <w:t xml:space="preserve"> and </w:t>
      </w:r>
      <w:r w:rsidRPr="003B3592">
        <w:rPr>
          <w:i/>
          <w:iCs/>
        </w:rPr>
        <w:t>q</w:t>
      </w:r>
      <w:r>
        <w:t xml:space="preserve">. We first compute a solution for the steady state, assuming that the liquidity constraints are such that precautionary holding of money is justified. The steady state is obtained from equations (16) to (20) above.  These equations can be reduced to three relationships in the steady state, written as follows:  </w:t>
      </w:r>
    </w:p>
    <w:p w:rsidR="00DF1CD3" w:rsidRDefault="00DF1CD3" w:rsidP="00F50CD6">
      <w:pPr>
        <w:pStyle w:val="MTDisplayEquation"/>
        <w:spacing w:line="360" w:lineRule="auto"/>
      </w:pPr>
      <w:r>
        <w:tab/>
      </w:r>
      <w:r w:rsidR="001041FA">
        <w:rPr>
          <w:noProof/>
          <w:position w:val="-28"/>
          <w:lang w:eastAsia="en-GB"/>
        </w:rPr>
        <w:drawing>
          <wp:inline distT="0" distB="0" distL="0" distR="0">
            <wp:extent cx="3449320" cy="434340"/>
            <wp:effectExtent l="0" t="0" r="0" b="0"/>
            <wp:docPr id="3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srcRect/>
                    <a:stretch>
                      <a:fillRect/>
                    </a:stretch>
                  </pic:blipFill>
                  <pic:spPr bwMode="auto">
                    <a:xfrm>
                      <a:off x="0" y="0"/>
                      <a:ext cx="3449320" cy="434340"/>
                    </a:xfrm>
                    <a:prstGeom prst="rect">
                      <a:avLst/>
                    </a:prstGeom>
                    <a:noFill/>
                    <a:ln w="9525">
                      <a:noFill/>
                      <a:miter lim="800000"/>
                      <a:headEnd/>
                      <a:tailEnd/>
                    </a:ln>
                  </pic:spPr>
                </pic:pic>
              </a:graphicData>
            </a:graphic>
          </wp:inline>
        </w:drawing>
      </w:r>
      <w:r>
        <w:rPr>
          <w:noProof/>
          <w:position w:val="-28"/>
          <w:lang w:eastAsia="en-GB"/>
        </w:rPr>
        <w:t xml:space="preserve">                (21)</w:t>
      </w:r>
    </w:p>
    <w:p w:rsidR="00DF1CD3" w:rsidRDefault="00DF1CD3" w:rsidP="00F50CD6">
      <w:pPr>
        <w:pStyle w:val="MTDisplayEquation"/>
        <w:spacing w:line="360" w:lineRule="auto"/>
      </w:pPr>
      <w:r>
        <w:tab/>
      </w:r>
      <w:r w:rsidR="001041FA">
        <w:rPr>
          <w:noProof/>
          <w:position w:val="-28"/>
          <w:lang w:eastAsia="en-GB"/>
        </w:rPr>
        <w:drawing>
          <wp:inline distT="0" distB="0" distL="0" distR="0">
            <wp:extent cx="4046855" cy="434340"/>
            <wp:effectExtent l="19050" t="0" r="0" b="0"/>
            <wp:docPr id="3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srcRect/>
                    <a:stretch>
                      <a:fillRect/>
                    </a:stretch>
                  </pic:blipFill>
                  <pic:spPr bwMode="auto">
                    <a:xfrm>
                      <a:off x="0" y="0"/>
                      <a:ext cx="4046855" cy="434340"/>
                    </a:xfrm>
                    <a:prstGeom prst="rect">
                      <a:avLst/>
                    </a:prstGeom>
                    <a:noFill/>
                    <a:ln w="9525">
                      <a:noFill/>
                      <a:miter lim="800000"/>
                      <a:headEnd/>
                      <a:tailEnd/>
                    </a:ln>
                  </pic:spPr>
                </pic:pic>
              </a:graphicData>
            </a:graphic>
          </wp:inline>
        </w:drawing>
      </w:r>
      <w:r>
        <w:rPr>
          <w:noProof/>
          <w:position w:val="-28"/>
          <w:lang w:eastAsia="en-GB"/>
        </w:rPr>
        <w:t xml:space="preserve"> (22)</w:t>
      </w:r>
    </w:p>
    <w:p w:rsidR="00DF1CD3" w:rsidRDefault="00DF1CD3" w:rsidP="00F50CD6">
      <w:pPr>
        <w:pStyle w:val="MTDisplayEquation"/>
        <w:spacing w:line="360" w:lineRule="auto"/>
      </w:pPr>
      <w:r>
        <w:tab/>
      </w:r>
      <w:r w:rsidR="001041FA">
        <w:rPr>
          <w:noProof/>
          <w:position w:val="-58"/>
          <w:lang w:eastAsia="en-GB"/>
        </w:rPr>
        <w:drawing>
          <wp:inline distT="0" distB="0" distL="0" distR="0">
            <wp:extent cx="3286125" cy="597535"/>
            <wp:effectExtent l="0" t="0" r="0" b="0"/>
            <wp:docPr id="3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a:srcRect/>
                    <a:stretch>
                      <a:fillRect/>
                    </a:stretch>
                  </pic:blipFill>
                  <pic:spPr bwMode="auto">
                    <a:xfrm>
                      <a:off x="0" y="0"/>
                      <a:ext cx="3286125" cy="597535"/>
                    </a:xfrm>
                    <a:prstGeom prst="rect">
                      <a:avLst/>
                    </a:prstGeom>
                    <a:noFill/>
                    <a:ln w="9525">
                      <a:noFill/>
                      <a:miter lim="800000"/>
                      <a:headEnd/>
                      <a:tailEnd/>
                    </a:ln>
                  </pic:spPr>
                </pic:pic>
              </a:graphicData>
            </a:graphic>
          </wp:inline>
        </w:drawing>
      </w:r>
      <w:r>
        <w:rPr>
          <w:noProof/>
          <w:position w:val="-58"/>
          <w:lang w:eastAsia="en-GB"/>
        </w:rPr>
        <w:t xml:space="preserve">                   (23)</w:t>
      </w:r>
    </w:p>
    <w:p w:rsidR="00DF1CD3" w:rsidRDefault="00DF1CD3" w:rsidP="00F50CD6">
      <w:pPr>
        <w:spacing w:line="360" w:lineRule="auto"/>
      </w:pPr>
      <w:r>
        <w:t xml:space="preserve">These three equations determine three unknowns: </w:t>
      </w:r>
      <w:r w:rsidRPr="00971B22">
        <w:rPr>
          <w:i/>
          <w:iCs/>
        </w:rPr>
        <w:t>pM/K</w:t>
      </w:r>
      <w:r>
        <w:t xml:space="preserve">, </w:t>
      </w:r>
      <w:r w:rsidRPr="00971B22">
        <w:rPr>
          <w:i/>
          <w:iCs/>
        </w:rPr>
        <w:t>r</w:t>
      </w:r>
      <w:r>
        <w:t xml:space="preserve">, and </w:t>
      </w:r>
      <w:r w:rsidRPr="00971B22">
        <w:rPr>
          <w:i/>
          <w:iCs/>
        </w:rPr>
        <w:t>q</w:t>
      </w:r>
      <w:r>
        <w:t xml:space="preserve">. The first two can be solved for </w:t>
      </w:r>
      <w:r w:rsidRPr="00971B22">
        <w:rPr>
          <w:i/>
          <w:iCs/>
        </w:rPr>
        <w:t>pM/K</w:t>
      </w:r>
      <w:r>
        <w:t xml:space="preserve"> and </w:t>
      </w:r>
      <w:r w:rsidRPr="00971B22">
        <w:rPr>
          <w:i/>
          <w:iCs/>
        </w:rPr>
        <w:t>r</w:t>
      </w:r>
      <w:r>
        <w:t xml:space="preserve"> as linear functions of </w:t>
      </w:r>
      <w:r w:rsidRPr="00971B22">
        <w:rPr>
          <w:i/>
          <w:iCs/>
        </w:rPr>
        <w:t>q</w:t>
      </w:r>
      <w:r>
        <w:t xml:space="preserve">.  When these solutions are substituted into (23), this can be solved as a quadratic in q, and we select the economically meaningful of the two solutions. </w:t>
      </w:r>
    </w:p>
    <w:p w:rsidR="00DF1CD3" w:rsidRDefault="00DF1CD3" w:rsidP="00F50CD6">
      <w:pPr>
        <w:spacing w:line="360" w:lineRule="auto"/>
      </w:pPr>
    </w:p>
    <w:p w:rsidR="00DF1CD3" w:rsidRDefault="00DF1CD3" w:rsidP="00F50CD6">
      <w:pPr>
        <w:spacing w:line="360" w:lineRule="auto"/>
      </w:pPr>
      <w:r>
        <w:t xml:space="preserve">Having found the stationary state, we take linear approximations around it, and reduce the model to a system of two first-order, linear difference equations, one in </w:t>
      </w:r>
      <w:r w:rsidRPr="00475412">
        <w:rPr>
          <w:i/>
          <w:iCs/>
        </w:rPr>
        <w:t>K</w:t>
      </w:r>
      <w:r>
        <w:t xml:space="preserve"> and one in </w:t>
      </w:r>
      <w:r w:rsidRPr="00475412">
        <w:rPr>
          <w:i/>
          <w:iCs/>
        </w:rPr>
        <w:t>q</w:t>
      </w:r>
      <w:r>
        <w:t xml:space="preserve">.  Note that the investment equation (16) and the aggregate demand equation (17) can be linearized around the steady state to give two equations that express </w:t>
      </w:r>
      <w:r w:rsidRPr="00BF042A">
        <w:rPr>
          <w:i/>
          <w:iCs/>
        </w:rPr>
        <w:t>dI</w:t>
      </w:r>
      <w:r w:rsidRPr="00BF042A">
        <w:rPr>
          <w:rFonts w:ascii="Times New Roman Italic" w:hAnsi="Times New Roman Italic" w:cs="Times New Roman Italic"/>
          <w:i/>
          <w:iCs/>
          <w:vertAlign w:val="subscript"/>
        </w:rPr>
        <w:t>t</w:t>
      </w:r>
      <w:r>
        <w:t xml:space="preserve"> and </w:t>
      </w:r>
      <w:r w:rsidRPr="00BF042A">
        <w:rPr>
          <w:i/>
          <w:iCs/>
        </w:rPr>
        <w:t>dp</w:t>
      </w:r>
      <w:r w:rsidRPr="00BF042A">
        <w:rPr>
          <w:rFonts w:ascii="Times New Roman Italic" w:hAnsi="Times New Roman Italic" w:cs="Times New Roman Italic"/>
          <w:i/>
          <w:iCs/>
          <w:vertAlign w:val="subscript"/>
        </w:rPr>
        <w:t>t</w:t>
      </w:r>
      <w:r>
        <w:rPr>
          <w:rFonts w:ascii="Times New Roman Italic" w:hAnsi="Times New Roman Italic" w:cs="Times New Roman Italic"/>
          <w:i/>
          <w:iCs/>
          <w:vertAlign w:val="subscript"/>
        </w:rPr>
        <w:t xml:space="preserve"> </w:t>
      </w:r>
      <w:r>
        <w:t xml:space="preserve">as linear functions of </w:t>
      </w:r>
      <w:r w:rsidRPr="00BF042A">
        <w:rPr>
          <w:i/>
          <w:iCs/>
        </w:rPr>
        <w:t>dK</w:t>
      </w:r>
      <w:r w:rsidRPr="00BF042A">
        <w:rPr>
          <w:rFonts w:ascii="Times New Roman Italic" w:hAnsi="Times New Roman Italic" w:cs="Times New Roman Italic"/>
          <w:i/>
          <w:iCs/>
          <w:vertAlign w:val="subscript"/>
        </w:rPr>
        <w:t>t</w:t>
      </w:r>
      <w:r>
        <w:t xml:space="preserve"> and </w:t>
      </w:r>
      <w:r w:rsidRPr="00BF042A">
        <w:rPr>
          <w:i/>
          <w:iCs/>
        </w:rPr>
        <w:t>dq</w:t>
      </w:r>
      <w:r w:rsidRPr="00BF042A">
        <w:rPr>
          <w:rFonts w:ascii="Times New Roman Italic" w:hAnsi="Times New Roman Italic" w:cs="Times New Roman Italic"/>
          <w:i/>
          <w:iCs/>
          <w:vertAlign w:val="subscript"/>
        </w:rPr>
        <w:t>t</w:t>
      </w:r>
      <w:r>
        <w:t>.  These variables are defined as</w:t>
      </w:r>
    </w:p>
    <w:p w:rsidR="00DF1CD3" w:rsidRDefault="00DF1CD3" w:rsidP="00F50CD6">
      <w:pPr>
        <w:pStyle w:val="MTDisplayEquation"/>
      </w:pPr>
      <w:r>
        <w:tab/>
      </w:r>
      <w:r w:rsidRPr="006A5511">
        <w:rPr>
          <w:position w:val="-12"/>
        </w:rPr>
        <w:object w:dxaOrig="1340" w:dyaOrig="380">
          <v:shape id="_x0000_i1044" type="#_x0000_t75" style="width:67.5pt;height:18.75pt" o:ole="">
            <v:imagedata r:id="rId56" o:title=""/>
          </v:shape>
          <o:OLEObject Type="Embed" ProgID="Equation.DSMT4" ShapeID="_x0000_i1044" DrawAspect="Content" ObjectID="_1398863093" r:id="rId57"/>
        </w:object>
      </w:r>
    </w:p>
    <w:p w:rsidR="00DF1CD3" w:rsidRDefault="00DF1CD3" w:rsidP="00F50CD6">
      <w:pPr>
        <w:spacing w:line="360" w:lineRule="auto"/>
      </w:pPr>
      <w:r>
        <w:rPr>
          <w:lang w:eastAsia="en-US"/>
        </w:rPr>
        <w:t xml:space="preserve">where </w:t>
      </w:r>
      <w:r w:rsidRPr="006A5511">
        <w:rPr>
          <w:position w:val="-4"/>
          <w:lang w:eastAsia="en-US"/>
        </w:rPr>
        <w:object w:dxaOrig="260" w:dyaOrig="300">
          <v:shape id="_x0000_i1045" type="#_x0000_t75" style="width:12.75pt;height:15pt" o:ole="">
            <v:imagedata r:id="rId58" o:title=""/>
          </v:shape>
          <o:OLEObject Type="Embed" ProgID="Equation.DSMT4" ShapeID="_x0000_i1045" DrawAspect="Content" ObjectID="_1398863094" r:id="rId59"/>
        </w:object>
      </w:r>
      <w:r>
        <w:rPr>
          <w:lang w:eastAsia="en-US"/>
        </w:rPr>
        <w:t xml:space="preserve">is the steady state </w:t>
      </w:r>
      <w:r>
        <w:t>value</w:t>
      </w:r>
      <w:r>
        <w:rPr>
          <w:lang w:eastAsia="en-US"/>
        </w:rPr>
        <w:t xml:space="preserve"> of the capital stock, and analogously for the others. In interest of analytical clarity, w</w:t>
      </w:r>
      <w:r>
        <w:t xml:space="preserve">e treat as constant the productivity parameter </w:t>
      </w:r>
      <w:r w:rsidRPr="0065110A">
        <w:rPr>
          <w:i/>
          <w:iCs/>
        </w:rPr>
        <w:t>A</w:t>
      </w:r>
      <w:r w:rsidRPr="00BF042A">
        <w:rPr>
          <w:rFonts w:ascii="Times New Roman Italic" w:hAnsi="Times New Roman Italic" w:cs="Times New Roman Italic"/>
          <w:i/>
          <w:iCs/>
          <w:vertAlign w:val="subscript"/>
        </w:rPr>
        <w:t>t</w:t>
      </w:r>
      <w:r>
        <w:t xml:space="preserve">, the liquidity constraint </w:t>
      </w:r>
      <w:r w:rsidRPr="0065110A">
        <w:rPr>
          <w:i/>
          <w:iCs/>
        </w:rPr>
        <w:t>φ</w:t>
      </w:r>
      <w:r w:rsidRPr="00BF042A">
        <w:rPr>
          <w:rFonts w:ascii="Times New Roman Italic" w:hAnsi="Times New Roman Italic" w:cs="Times New Roman Italic"/>
          <w:i/>
          <w:iCs/>
          <w:vertAlign w:val="subscript"/>
        </w:rPr>
        <w:t>t</w:t>
      </w:r>
      <w:r>
        <w:t xml:space="preserve">, and the money supply </w:t>
      </w:r>
      <w:r w:rsidRPr="0065110A">
        <w:rPr>
          <w:i/>
          <w:iCs/>
        </w:rPr>
        <w:t>M</w:t>
      </w:r>
      <w:r>
        <w:t xml:space="preserve">.  The interest rate is just a function of the capital stock, from equation (8). </w:t>
      </w:r>
    </w:p>
    <w:p w:rsidR="00DF1CD3" w:rsidRDefault="00DF1CD3" w:rsidP="00F50CD6">
      <w:pPr>
        <w:spacing w:line="360" w:lineRule="auto"/>
      </w:pPr>
    </w:p>
    <w:p w:rsidR="00DF1CD3" w:rsidRPr="003D2137" w:rsidRDefault="00DF1CD3" w:rsidP="00F50CD6">
      <w:pPr>
        <w:spacing w:line="360" w:lineRule="auto"/>
        <w:rPr>
          <w:rFonts w:ascii="Times New Roman Italic" w:hAnsi="Times New Roman Italic" w:cs="Times New Roman Italic" w:hint="eastAsia"/>
        </w:rPr>
      </w:pPr>
      <w:r>
        <w:t xml:space="preserve">We totally differentiate the portfolio balance equation (19) around steady state values.  This gives a linear expression that relates </w:t>
      </w:r>
      <w:r w:rsidRPr="00D45D82">
        <w:rPr>
          <w:i/>
          <w:iCs/>
        </w:rPr>
        <w:t>dp</w:t>
      </w:r>
      <w:r w:rsidRPr="00D45D82">
        <w:rPr>
          <w:rFonts w:ascii="Times New Roman Italic" w:hAnsi="Times New Roman Italic" w:cs="Times New Roman Italic"/>
          <w:i/>
          <w:iCs/>
          <w:vertAlign w:val="subscript"/>
        </w:rPr>
        <w:t>t+1</w:t>
      </w:r>
      <w:r>
        <w:t xml:space="preserve">, </w:t>
      </w:r>
      <w:r w:rsidRPr="00D45D82">
        <w:rPr>
          <w:i/>
          <w:iCs/>
        </w:rPr>
        <w:t>dK</w:t>
      </w:r>
      <w:r w:rsidRPr="00D45D82">
        <w:rPr>
          <w:rFonts w:ascii="Times New Roman Italic" w:hAnsi="Times New Roman Italic" w:cs="Times New Roman Italic"/>
          <w:i/>
          <w:iCs/>
          <w:vertAlign w:val="subscript"/>
        </w:rPr>
        <w:t>t+1</w:t>
      </w:r>
      <w:r>
        <w:t xml:space="preserve"> and </w:t>
      </w:r>
      <w:r w:rsidRPr="00D45D82">
        <w:rPr>
          <w:i/>
          <w:iCs/>
        </w:rPr>
        <w:t>dq</w:t>
      </w:r>
      <w:r w:rsidRPr="00D45D82">
        <w:rPr>
          <w:rFonts w:ascii="Times New Roman Italic" w:hAnsi="Times New Roman Italic" w:cs="Times New Roman Italic"/>
          <w:i/>
          <w:iCs/>
          <w:vertAlign w:val="subscript"/>
        </w:rPr>
        <w:t>t+1</w:t>
      </w:r>
      <w:r>
        <w:rPr>
          <w:rFonts w:ascii="Times New Roman Italic" w:hAnsi="Times New Roman Italic" w:cs="Times New Roman Italic"/>
          <w:i/>
          <w:iCs/>
          <w:vertAlign w:val="subscript"/>
        </w:rPr>
        <w:t xml:space="preserve"> </w:t>
      </w:r>
      <w:r>
        <w:t xml:space="preserve">to </w:t>
      </w:r>
      <w:r w:rsidRPr="00D45D82">
        <w:rPr>
          <w:i/>
          <w:iCs/>
        </w:rPr>
        <w:t>dp</w:t>
      </w:r>
      <w:r w:rsidRPr="00D45D82">
        <w:rPr>
          <w:rFonts w:ascii="Times New Roman Italic" w:hAnsi="Times New Roman Italic" w:cs="Times New Roman Italic"/>
          <w:i/>
          <w:iCs/>
          <w:vertAlign w:val="subscript"/>
        </w:rPr>
        <w:t>t</w:t>
      </w:r>
      <w:r>
        <w:t xml:space="preserve"> and </w:t>
      </w:r>
      <w:r w:rsidRPr="00D45D82">
        <w:rPr>
          <w:i/>
          <w:iCs/>
        </w:rPr>
        <w:t>dq</w:t>
      </w:r>
      <w:r w:rsidRPr="00D45D82">
        <w:rPr>
          <w:rFonts w:ascii="Times New Roman Italic" w:hAnsi="Times New Roman Italic" w:cs="Times New Roman Italic"/>
          <w:i/>
          <w:iCs/>
          <w:vertAlign w:val="subscript"/>
        </w:rPr>
        <w:t>t</w:t>
      </w:r>
      <w:r>
        <w:t xml:space="preserve">.  In doing this we make use of the definition of </w:t>
      </w:r>
      <w:r w:rsidRPr="00D45D82">
        <w:rPr>
          <w:i/>
          <w:iCs/>
        </w:rPr>
        <w:t>N</w:t>
      </w:r>
      <w:r w:rsidRPr="00D45D82">
        <w:rPr>
          <w:rFonts w:ascii="Times New Roman Italic" w:hAnsi="Times New Roman Italic" w:cs="Times New Roman Italic"/>
          <w:i/>
          <w:iCs/>
          <w:vertAlign w:val="subscript"/>
        </w:rPr>
        <w:t>t+1</w:t>
      </w:r>
      <w:r>
        <w:t xml:space="preserve"> (18) which expresses it as a function of </w:t>
      </w:r>
      <w:r w:rsidRPr="003D2137">
        <w:rPr>
          <w:i/>
          <w:iCs/>
        </w:rPr>
        <w:t>I</w:t>
      </w:r>
      <w:r w:rsidRPr="003D2137">
        <w:rPr>
          <w:rFonts w:ascii="Times New Roman Italic" w:hAnsi="Times New Roman Italic" w:cs="Times New Roman Italic"/>
          <w:i/>
          <w:iCs/>
          <w:vertAlign w:val="subscript"/>
        </w:rPr>
        <w:t>t</w:t>
      </w:r>
      <w:r>
        <w:t xml:space="preserve"> and </w:t>
      </w:r>
      <w:r w:rsidRPr="003D2137">
        <w:rPr>
          <w:i/>
          <w:iCs/>
        </w:rPr>
        <w:t>K</w:t>
      </w:r>
      <w:r w:rsidRPr="003D2137">
        <w:rPr>
          <w:rFonts w:ascii="Times New Roman Italic" w:hAnsi="Times New Roman Italic" w:cs="Times New Roman Italic"/>
          <w:i/>
          <w:iCs/>
          <w:vertAlign w:val="subscript"/>
        </w:rPr>
        <w:t>t</w:t>
      </w:r>
      <w:r>
        <w:t xml:space="preserve">.  The capital stock accumulation equation (20) is also linearized around the steady state.  Assembling all of these elements, </w:t>
      </w:r>
      <w:r w:rsidRPr="00D45D82">
        <w:rPr>
          <w:i/>
          <w:iCs/>
        </w:rPr>
        <w:t>dp</w:t>
      </w:r>
      <w:r w:rsidRPr="00D45D82">
        <w:rPr>
          <w:rFonts w:ascii="Times New Roman Italic" w:hAnsi="Times New Roman Italic" w:cs="Times New Roman Italic"/>
          <w:i/>
          <w:iCs/>
          <w:vertAlign w:val="subscript"/>
        </w:rPr>
        <w:t>t+1</w:t>
      </w:r>
      <w:r>
        <w:t xml:space="preserve">, </w:t>
      </w:r>
      <w:r w:rsidRPr="00D45D82">
        <w:rPr>
          <w:i/>
          <w:iCs/>
        </w:rPr>
        <w:t>dp</w:t>
      </w:r>
      <w:r w:rsidRPr="00D45D82">
        <w:rPr>
          <w:rFonts w:ascii="Times New Roman Italic" w:hAnsi="Times New Roman Italic" w:cs="Times New Roman Italic"/>
          <w:i/>
          <w:iCs/>
          <w:vertAlign w:val="subscript"/>
        </w:rPr>
        <w:t>t</w:t>
      </w:r>
      <w:r>
        <w:rPr>
          <w:rFonts w:ascii="Times New Roman Italic" w:hAnsi="Times New Roman Italic" w:cs="Times New Roman Italic"/>
        </w:rPr>
        <w:t xml:space="preserve"> and dI</w:t>
      </w:r>
      <w:r w:rsidRPr="003D2137">
        <w:rPr>
          <w:i/>
          <w:iCs/>
          <w:vertAlign w:val="subscript"/>
        </w:rPr>
        <w:t>t</w:t>
      </w:r>
      <w:r>
        <w:rPr>
          <w:vertAlign w:val="subscript"/>
        </w:rPr>
        <w:t xml:space="preserve"> </w:t>
      </w:r>
      <w:r>
        <w:t xml:space="preserve">can be substituted out, and we are left with a state space representation which is a pair of first-order, linear difference equations in </w:t>
      </w:r>
      <w:r w:rsidRPr="00D45D82">
        <w:rPr>
          <w:i/>
          <w:iCs/>
        </w:rPr>
        <w:t>dK</w:t>
      </w:r>
      <w:r w:rsidRPr="00D45D82">
        <w:rPr>
          <w:rFonts w:ascii="Times New Roman Italic" w:hAnsi="Times New Roman Italic" w:cs="Times New Roman Italic"/>
          <w:i/>
          <w:iCs/>
          <w:vertAlign w:val="subscript"/>
        </w:rPr>
        <w:t>t</w:t>
      </w:r>
      <w:r>
        <w:t xml:space="preserve"> and </w:t>
      </w:r>
      <w:r w:rsidRPr="00D45D82">
        <w:rPr>
          <w:i/>
          <w:iCs/>
        </w:rPr>
        <w:t>dq</w:t>
      </w:r>
      <w:r w:rsidRPr="00D45D82">
        <w:rPr>
          <w:rFonts w:ascii="Times New Roman Italic" w:hAnsi="Times New Roman Italic" w:cs="Times New Roman Italic"/>
          <w:i/>
          <w:iCs/>
          <w:vertAlign w:val="subscript"/>
        </w:rPr>
        <w:t>t</w:t>
      </w:r>
      <w:r>
        <w:t xml:space="preserve">. </w:t>
      </w:r>
    </w:p>
    <w:p w:rsidR="00DF1CD3" w:rsidRDefault="00DF1CD3" w:rsidP="0031613A">
      <w:pPr>
        <w:spacing w:line="360" w:lineRule="auto"/>
      </w:pPr>
      <w:r>
        <w:t xml:space="preserve">Of the two variables in the state-space system, </w:t>
      </w:r>
      <w:r w:rsidRPr="00B76D1B">
        <w:rPr>
          <w:i/>
          <w:iCs/>
        </w:rPr>
        <w:t>K</w:t>
      </w:r>
      <w:r>
        <w:t xml:space="preserve"> is predetermined, while </w:t>
      </w:r>
      <w:r w:rsidRPr="00B76D1B">
        <w:rPr>
          <w:i/>
          <w:iCs/>
        </w:rPr>
        <w:t>q</w:t>
      </w:r>
      <w:r>
        <w:t xml:space="preserve"> is a non-predetermined ‘jump’ variable. </w:t>
      </w:r>
    </w:p>
    <w:p w:rsidR="00F34024" w:rsidRDefault="00F34024" w:rsidP="0031613A">
      <w:pPr>
        <w:spacing w:line="360" w:lineRule="auto"/>
        <w:rPr>
          <w:b/>
          <w:bCs/>
        </w:rPr>
      </w:pPr>
    </w:p>
    <w:p w:rsidR="00DF1CD3" w:rsidRPr="003B3592" w:rsidRDefault="00DF1CD3" w:rsidP="0031613A">
      <w:pPr>
        <w:spacing w:line="480" w:lineRule="auto"/>
        <w:rPr>
          <w:b/>
          <w:bCs/>
        </w:rPr>
      </w:pPr>
      <w:r w:rsidRPr="003B3592">
        <w:rPr>
          <w:b/>
          <w:bCs/>
        </w:rPr>
        <w:t>The flexible-price solution</w:t>
      </w:r>
      <w:r>
        <w:rPr>
          <w:b/>
          <w:bCs/>
        </w:rPr>
        <w:t xml:space="preserve"> (</w:t>
      </w:r>
      <w:r w:rsidR="00617697">
        <w:rPr>
          <w:b/>
          <w:bCs/>
        </w:rPr>
        <w:t>as treated in Driffill and</w:t>
      </w:r>
      <w:r w:rsidR="00A7725B">
        <w:rPr>
          <w:b/>
          <w:bCs/>
        </w:rPr>
        <w:t xml:space="preserve"> </w:t>
      </w:r>
      <w:r w:rsidR="00617697">
        <w:rPr>
          <w:b/>
          <w:bCs/>
        </w:rPr>
        <w:t>Miller, 2011</w:t>
      </w:r>
      <w:r>
        <w:rPr>
          <w:b/>
          <w:bCs/>
        </w:rPr>
        <w:t>)</w:t>
      </w:r>
    </w:p>
    <w:p w:rsidR="00DF1CD3" w:rsidRDefault="00DF1CD3" w:rsidP="0031613A">
      <w:pPr>
        <w:spacing w:line="360" w:lineRule="auto"/>
      </w:pPr>
      <w:r>
        <w:t xml:space="preserve">In flexible price mode, the investment equation and  the aggregate demand equation determine </w:t>
      </w:r>
      <w:r w:rsidRPr="00D569A1">
        <w:rPr>
          <w:i/>
          <w:iCs/>
        </w:rPr>
        <w:t>p</w:t>
      </w:r>
      <w:r w:rsidRPr="00D569A1">
        <w:rPr>
          <w:rFonts w:ascii="Times New Roman Italic" w:hAnsi="Times New Roman Italic" w:cs="Times New Roman Italic"/>
          <w:i/>
          <w:iCs/>
          <w:vertAlign w:val="subscript"/>
        </w:rPr>
        <w:t>t</w:t>
      </w:r>
      <w:r>
        <w:t xml:space="preserve"> and </w:t>
      </w:r>
      <w:r w:rsidRPr="00D569A1">
        <w:rPr>
          <w:i/>
          <w:iCs/>
        </w:rPr>
        <w:t>I</w:t>
      </w:r>
      <w:r w:rsidRPr="00D569A1">
        <w:rPr>
          <w:rFonts w:ascii="Times New Roman Italic" w:hAnsi="Times New Roman Italic" w:cs="Times New Roman Italic"/>
          <w:i/>
          <w:iCs/>
          <w:vertAlign w:val="subscript"/>
        </w:rPr>
        <w:t>t</w:t>
      </w:r>
      <w:r>
        <w:t xml:space="preserve"> as functions of </w:t>
      </w:r>
      <w:r w:rsidRPr="00D569A1">
        <w:rPr>
          <w:i/>
          <w:iCs/>
        </w:rPr>
        <w:t>K</w:t>
      </w:r>
      <w:r w:rsidRPr="00D569A1">
        <w:rPr>
          <w:rFonts w:ascii="Times New Roman Italic" w:hAnsi="Times New Roman Italic" w:cs="Times New Roman Italic"/>
          <w:i/>
          <w:iCs/>
          <w:vertAlign w:val="subscript"/>
        </w:rPr>
        <w:t>t</w:t>
      </w:r>
      <w:r>
        <w:t xml:space="preserve">, </w:t>
      </w:r>
      <w:r w:rsidRPr="00D569A1">
        <w:rPr>
          <w:i/>
          <w:iCs/>
        </w:rPr>
        <w:t>q</w:t>
      </w:r>
      <w:r w:rsidRPr="00D569A1">
        <w:rPr>
          <w:rFonts w:ascii="Times New Roman Italic" w:hAnsi="Times New Roman Italic" w:cs="Times New Roman Italic"/>
          <w:i/>
          <w:iCs/>
          <w:vertAlign w:val="subscript"/>
        </w:rPr>
        <w:t>t</w:t>
      </w:r>
      <w:r>
        <w:t xml:space="preserve">, </w:t>
      </w:r>
      <w:r w:rsidRPr="00D569A1">
        <w:rPr>
          <w:i/>
          <w:iCs/>
        </w:rPr>
        <w:t>φ</w:t>
      </w:r>
      <w:r w:rsidRPr="00D569A1">
        <w:rPr>
          <w:rFonts w:ascii="Times New Roman Italic" w:hAnsi="Times New Roman Italic" w:cs="Times New Roman Italic"/>
          <w:i/>
          <w:iCs/>
          <w:vertAlign w:val="subscript"/>
        </w:rPr>
        <w:t>t</w:t>
      </w:r>
      <w:r>
        <w:t>, and the other parameters of the model (</w:t>
      </w:r>
      <w:r w:rsidRPr="00D569A1">
        <w:rPr>
          <w:i/>
          <w:iCs/>
        </w:rPr>
        <w:t>M, π, θ, λ, β</w:t>
      </w:r>
      <w:r>
        <w:t xml:space="preserve">).  The return on capital </w:t>
      </w:r>
      <w:r w:rsidRPr="00D569A1">
        <w:rPr>
          <w:i/>
          <w:iCs/>
        </w:rPr>
        <w:t>r</w:t>
      </w:r>
      <w:r w:rsidRPr="00D569A1">
        <w:rPr>
          <w:rFonts w:ascii="Times New Roman Italic" w:hAnsi="Times New Roman Italic" w:cs="Times New Roman Italic"/>
          <w:i/>
          <w:iCs/>
          <w:vertAlign w:val="subscript"/>
        </w:rPr>
        <w:t>t</w:t>
      </w:r>
      <w:r>
        <w:t xml:space="preserve"> is moreover a function of the capital stock </w:t>
      </w:r>
      <w:r w:rsidRPr="00D569A1">
        <w:rPr>
          <w:i/>
          <w:iCs/>
        </w:rPr>
        <w:t>K</w:t>
      </w:r>
      <w:r w:rsidRPr="00D569A1">
        <w:rPr>
          <w:rFonts w:ascii="Times New Roman Italic" w:hAnsi="Times New Roman Italic" w:cs="Times New Roman Italic"/>
          <w:i/>
          <w:iCs/>
          <w:vertAlign w:val="subscript"/>
        </w:rPr>
        <w:t>t</w:t>
      </w:r>
      <w:r>
        <w:t xml:space="preserve"> and various parameters of the model.  These functions can then be substituted into the portfolio balance equation, in place of </w:t>
      </w:r>
      <w:r w:rsidRPr="00D569A1">
        <w:rPr>
          <w:i/>
          <w:iCs/>
        </w:rPr>
        <w:t>r</w:t>
      </w:r>
      <w:r w:rsidRPr="00D569A1">
        <w:rPr>
          <w:rFonts w:ascii="Times New Roman Italic" w:hAnsi="Times New Roman Italic" w:cs="Times New Roman Italic"/>
          <w:i/>
          <w:iCs/>
          <w:vertAlign w:val="subscript"/>
        </w:rPr>
        <w:t>t</w:t>
      </w:r>
      <w:r>
        <w:rPr>
          <w:rFonts w:ascii="Times New Roman Italic" w:hAnsi="Times New Roman Italic" w:cs="Times New Roman Italic"/>
          <w:i/>
          <w:iCs/>
          <w:vertAlign w:val="subscript"/>
        </w:rPr>
        <w:t>+1</w:t>
      </w:r>
      <w:r>
        <w:t xml:space="preserve">, </w:t>
      </w:r>
      <w:r w:rsidRPr="00D569A1">
        <w:rPr>
          <w:i/>
          <w:iCs/>
        </w:rPr>
        <w:t>p</w:t>
      </w:r>
      <w:r w:rsidRPr="00D569A1">
        <w:rPr>
          <w:rFonts w:ascii="Times New Roman Italic" w:hAnsi="Times New Roman Italic" w:cs="Times New Roman Italic"/>
          <w:i/>
          <w:iCs/>
          <w:vertAlign w:val="subscript"/>
        </w:rPr>
        <w:t>t</w:t>
      </w:r>
      <w:r>
        <w:rPr>
          <w:rFonts w:ascii="Times New Roman Italic" w:hAnsi="Times New Roman Italic" w:cs="Times New Roman Italic"/>
          <w:i/>
          <w:iCs/>
          <w:vertAlign w:val="subscript"/>
        </w:rPr>
        <w:t>+1</w:t>
      </w:r>
      <w:r>
        <w:t xml:space="preserve">, </w:t>
      </w:r>
      <w:r w:rsidRPr="00D569A1">
        <w:rPr>
          <w:i/>
          <w:iCs/>
        </w:rPr>
        <w:t>p</w:t>
      </w:r>
      <w:r w:rsidRPr="00D569A1">
        <w:rPr>
          <w:rFonts w:ascii="Times New Roman Italic" w:hAnsi="Times New Roman Italic" w:cs="Times New Roman Italic"/>
          <w:i/>
          <w:iCs/>
          <w:vertAlign w:val="subscript"/>
        </w:rPr>
        <w:t>t</w:t>
      </w:r>
      <w:r>
        <w:t xml:space="preserve">, and </w:t>
      </w:r>
      <w:r w:rsidRPr="00D569A1">
        <w:rPr>
          <w:i/>
          <w:iCs/>
        </w:rPr>
        <w:t>I</w:t>
      </w:r>
      <w:r w:rsidRPr="00D569A1">
        <w:rPr>
          <w:rFonts w:ascii="Times New Roman Italic" w:hAnsi="Times New Roman Italic" w:cs="Times New Roman Italic"/>
          <w:i/>
          <w:iCs/>
          <w:vertAlign w:val="subscript"/>
        </w:rPr>
        <w:t>t</w:t>
      </w:r>
      <w:r>
        <w:rPr>
          <w:rFonts w:ascii="Times New Roman Italic" w:hAnsi="Times New Roman Italic" w:cs="Times New Roman Italic"/>
          <w:i/>
          <w:iCs/>
          <w:vertAlign w:val="subscript"/>
        </w:rPr>
        <w:t xml:space="preserve">, </w:t>
      </w:r>
      <w:r>
        <w:t xml:space="preserve"> so the portfolio balance equation is reduced to an equation in </w:t>
      </w:r>
      <w:r w:rsidRPr="00491139">
        <w:rPr>
          <w:i/>
          <w:iCs/>
        </w:rPr>
        <w:t>q</w:t>
      </w:r>
      <w:r w:rsidRPr="00491139">
        <w:rPr>
          <w:rFonts w:ascii="Times New Roman Italic" w:hAnsi="Times New Roman Italic" w:cs="Times New Roman Italic"/>
          <w:i/>
          <w:iCs/>
          <w:vertAlign w:val="subscript"/>
        </w:rPr>
        <w:t>t+1</w:t>
      </w:r>
      <w:r>
        <w:t xml:space="preserve">, </w:t>
      </w:r>
      <w:r w:rsidRPr="00491139">
        <w:rPr>
          <w:i/>
          <w:iCs/>
        </w:rPr>
        <w:t>K</w:t>
      </w:r>
      <w:r w:rsidRPr="00491139">
        <w:rPr>
          <w:rFonts w:ascii="Times New Roman Italic" w:hAnsi="Times New Roman Italic" w:cs="Times New Roman Italic"/>
          <w:i/>
          <w:iCs/>
          <w:vertAlign w:val="subscript"/>
        </w:rPr>
        <w:t xml:space="preserve"> t+1</w:t>
      </w:r>
      <w:r>
        <w:t xml:space="preserve">, </w:t>
      </w:r>
      <w:r w:rsidRPr="00491139">
        <w:rPr>
          <w:i/>
          <w:iCs/>
        </w:rPr>
        <w:t>φ</w:t>
      </w:r>
      <w:r w:rsidRPr="00491139">
        <w:rPr>
          <w:rFonts w:ascii="Times New Roman Italic" w:hAnsi="Times New Roman Italic" w:cs="Times New Roman Italic"/>
          <w:i/>
          <w:iCs/>
          <w:vertAlign w:val="subscript"/>
        </w:rPr>
        <w:t xml:space="preserve"> t+1</w:t>
      </w:r>
      <w:r>
        <w:t xml:space="preserve">, </w:t>
      </w:r>
      <w:r w:rsidRPr="00D569A1">
        <w:rPr>
          <w:i/>
          <w:iCs/>
        </w:rPr>
        <w:t>K</w:t>
      </w:r>
      <w:r w:rsidRPr="00D569A1">
        <w:rPr>
          <w:rFonts w:ascii="Times New Roman Italic" w:hAnsi="Times New Roman Italic" w:cs="Times New Roman Italic"/>
          <w:i/>
          <w:iCs/>
          <w:vertAlign w:val="subscript"/>
        </w:rPr>
        <w:t>t</w:t>
      </w:r>
      <w:r>
        <w:t xml:space="preserve">, </w:t>
      </w:r>
      <w:r w:rsidRPr="00D569A1">
        <w:rPr>
          <w:i/>
          <w:iCs/>
        </w:rPr>
        <w:t>q</w:t>
      </w:r>
      <w:r w:rsidRPr="00D569A1">
        <w:rPr>
          <w:rFonts w:ascii="Times New Roman Italic" w:hAnsi="Times New Roman Italic" w:cs="Times New Roman Italic"/>
          <w:i/>
          <w:iCs/>
          <w:vertAlign w:val="subscript"/>
        </w:rPr>
        <w:t>t</w:t>
      </w:r>
      <w:r>
        <w:t xml:space="preserve">, and </w:t>
      </w:r>
      <w:r w:rsidRPr="00D569A1">
        <w:rPr>
          <w:i/>
          <w:iCs/>
        </w:rPr>
        <w:t>φ</w:t>
      </w:r>
      <w:r w:rsidRPr="00D569A1">
        <w:rPr>
          <w:rFonts w:ascii="Times New Roman Italic" w:hAnsi="Times New Roman Italic" w:cs="Times New Roman Italic"/>
          <w:i/>
          <w:iCs/>
          <w:vertAlign w:val="subscript"/>
        </w:rPr>
        <w:t>t</w:t>
      </w:r>
      <w:r>
        <w:t xml:space="preserve">.  We then have a first order dynamic system in three variables, </w:t>
      </w:r>
      <w:r w:rsidRPr="00D569A1">
        <w:rPr>
          <w:i/>
          <w:iCs/>
        </w:rPr>
        <w:t>K</w:t>
      </w:r>
      <w:r w:rsidRPr="00D569A1">
        <w:rPr>
          <w:rFonts w:ascii="Times New Roman Italic" w:hAnsi="Times New Roman Italic" w:cs="Times New Roman Italic"/>
          <w:i/>
          <w:iCs/>
          <w:vertAlign w:val="subscript"/>
        </w:rPr>
        <w:t>t</w:t>
      </w:r>
      <w:r>
        <w:t xml:space="preserve">, </w:t>
      </w:r>
      <w:r w:rsidRPr="00D569A1">
        <w:rPr>
          <w:i/>
          <w:iCs/>
        </w:rPr>
        <w:t>q</w:t>
      </w:r>
      <w:r w:rsidRPr="00D569A1">
        <w:rPr>
          <w:rFonts w:ascii="Times New Roman Italic" w:hAnsi="Times New Roman Italic" w:cs="Times New Roman Italic"/>
          <w:i/>
          <w:iCs/>
          <w:vertAlign w:val="subscript"/>
        </w:rPr>
        <w:t>t</w:t>
      </w:r>
      <w:r>
        <w:t xml:space="preserve">, and </w:t>
      </w:r>
      <w:r w:rsidRPr="00D569A1">
        <w:rPr>
          <w:i/>
          <w:iCs/>
        </w:rPr>
        <w:t>φ</w:t>
      </w:r>
      <w:r w:rsidRPr="00D569A1">
        <w:rPr>
          <w:rFonts w:ascii="Times New Roman Italic" w:hAnsi="Times New Roman Italic" w:cs="Times New Roman Italic"/>
          <w:i/>
          <w:iCs/>
          <w:vertAlign w:val="subscript"/>
        </w:rPr>
        <w:t>t</w:t>
      </w:r>
      <w:r>
        <w:t xml:space="preserve">.  </w:t>
      </w:r>
    </w:p>
    <w:p w:rsidR="00DF1CD3" w:rsidRDefault="00DF1CD3" w:rsidP="00B97C72">
      <w:pPr>
        <w:spacing w:line="360" w:lineRule="auto"/>
      </w:pPr>
    </w:p>
    <w:p w:rsidR="00F34024" w:rsidRDefault="00DF1CD3" w:rsidP="00B97C72">
      <w:pPr>
        <w:spacing w:line="360" w:lineRule="auto"/>
      </w:pPr>
      <w:r>
        <w:t xml:space="preserve">If, as a further simplification, one fixes the value of φ at a constant level, treating it as one of the model’s fixed parameters, the dynamic system reduces to one of only two variables, </w:t>
      </w:r>
      <w:r w:rsidRPr="00D569A1">
        <w:rPr>
          <w:i/>
          <w:iCs/>
        </w:rPr>
        <w:t>K</w:t>
      </w:r>
      <w:r w:rsidRPr="00D569A1">
        <w:rPr>
          <w:rFonts w:ascii="Times New Roman Italic" w:hAnsi="Times New Roman Italic" w:cs="Times New Roman Italic"/>
          <w:i/>
          <w:iCs/>
          <w:vertAlign w:val="subscript"/>
        </w:rPr>
        <w:t>t</w:t>
      </w:r>
      <w:r>
        <w:t xml:space="preserve"> and </w:t>
      </w:r>
      <w:r w:rsidRPr="00D569A1">
        <w:rPr>
          <w:i/>
          <w:iCs/>
        </w:rPr>
        <w:t>q</w:t>
      </w:r>
      <w:r w:rsidRPr="00D569A1">
        <w:rPr>
          <w:rFonts w:ascii="Times New Roman Italic" w:hAnsi="Times New Roman Italic" w:cs="Times New Roman Italic"/>
          <w:i/>
          <w:iCs/>
          <w:vertAlign w:val="subscript"/>
        </w:rPr>
        <w:t>t</w:t>
      </w:r>
      <w:r>
        <w:t xml:space="preserve">.  The two equations are the capital accumulation equation, (20) above, and the solved-out portfolio balance equation. </w:t>
      </w:r>
    </w:p>
    <w:p w:rsidR="00DF1CD3" w:rsidRDefault="00DF1CD3" w:rsidP="00B97C72">
      <w:pPr>
        <w:spacing w:line="360" w:lineRule="auto"/>
      </w:pPr>
      <w:r>
        <w:t xml:space="preserve"> </w:t>
      </w:r>
    </w:p>
    <w:p w:rsidR="00F34024" w:rsidRDefault="00F34024" w:rsidP="00F34024">
      <w:pPr>
        <w:spacing w:line="360" w:lineRule="auto"/>
      </w:pPr>
      <w:r>
        <w:t>Using the parameters from the FRBNY study, we determine the stable and unstable roots of the system and present impulse responses</w:t>
      </w:r>
      <w:r w:rsidRPr="00A7725B">
        <w:t xml:space="preserve"> </w:t>
      </w:r>
      <w:r>
        <w:t xml:space="preserve">in Driffill and Miller(2011), illustrating the results by simple  phase diagrams. </w:t>
      </w:r>
    </w:p>
    <w:p w:rsidR="00F34024" w:rsidRDefault="00F34024" w:rsidP="00F34024">
      <w:pPr>
        <w:spacing w:line="360" w:lineRule="auto"/>
        <w:rPr>
          <w:b/>
          <w:bCs/>
        </w:rPr>
      </w:pPr>
    </w:p>
    <w:p w:rsidR="00DF1CD3" w:rsidRDefault="00DF1CD3" w:rsidP="00B97C72">
      <w:pPr>
        <w:spacing w:line="360" w:lineRule="auto"/>
      </w:pPr>
    </w:p>
    <w:p w:rsidR="008361C5" w:rsidRDefault="008361C5" w:rsidP="00B97C72">
      <w:pPr>
        <w:spacing w:line="360" w:lineRule="auto"/>
      </w:pPr>
    </w:p>
    <w:p w:rsidR="00617697" w:rsidRDefault="00DF1CD3" w:rsidP="0031613A">
      <w:pPr>
        <w:spacing w:line="480" w:lineRule="auto"/>
        <w:rPr>
          <w:b/>
          <w:bCs/>
        </w:rPr>
      </w:pPr>
      <w:r w:rsidRPr="003B3592">
        <w:rPr>
          <w:b/>
          <w:bCs/>
        </w:rPr>
        <w:t>The fixed-price solution</w:t>
      </w:r>
    </w:p>
    <w:p w:rsidR="00DF1CD3" w:rsidRDefault="00DF1CD3" w:rsidP="00617697">
      <w:pPr>
        <w:spacing w:line="360" w:lineRule="auto"/>
      </w:pPr>
      <w:r>
        <w:t xml:space="preserve">New Keynesian macro-economists have chosen to capture temporary wage-price stickiness by the analytical device of Calvo contracts for wages and prices, which allow for gradual revision in response to expected future events, Woodford (2003); and this is the approach taken in Del Negro </w:t>
      </w:r>
      <w:r w:rsidRPr="00813ED9">
        <w:rPr>
          <w:i/>
          <w:iCs/>
        </w:rPr>
        <w:t>et al.</w:t>
      </w:r>
      <w:r w:rsidR="00DD3E73">
        <w:t xml:space="preserve"> (2010</w:t>
      </w:r>
      <w:r>
        <w:t xml:space="preserve">). </w:t>
      </w:r>
      <w:r w:rsidR="00F34024">
        <w:t>I</w:t>
      </w:r>
      <w:r w:rsidR="00433612">
        <w:t>n the interests of analytical tractability</w:t>
      </w:r>
      <w:r w:rsidR="00617697">
        <w:t xml:space="preserve">, </w:t>
      </w:r>
      <w:r w:rsidR="00F34024">
        <w:t>one can adopt</w:t>
      </w:r>
      <w:r>
        <w:t xml:space="preserve"> a two-regime approach instead, with a fixed price regime in situations where there is excess supply and flex prices otherwise. </w:t>
      </w:r>
      <w:r w:rsidR="00F34024">
        <w:t xml:space="preserve">This is what we do in this paper, with a focus on the excess supply regime. </w:t>
      </w:r>
      <w:r w:rsidR="00433612">
        <w:t>Our linearised macro-modelling</w:t>
      </w:r>
      <w:r w:rsidR="00617697">
        <w:t xml:space="preserve"> approach can, if necessary, be extended to incorporate contracts</w:t>
      </w:r>
      <w:r w:rsidR="00433612">
        <w:t xml:space="preserve">: </w:t>
      </w:r>
      <w:r w:rsidR="00617697">
        <w:t xml:space="preserve"> but only at the cost of increased complexity.</w:t>
      </w:r>
    </w:p>
    <w:p w:rsidR="00DF1CD3" w:rsidRDefault="00DF1CD3" w:rsidP="00617697">
      <w:pPr>
        <w:spacing w:line="360" w:lineRule="auto"/>
      </w:pPr>
    </w:p>
    <w:p w:rsidR="00DF1CD3" w:rsidRDefault="00DF1CD3" w:rsidP="00C90BA6">
      <w:pPr>
        <w:spacing w:line="360" w:lineRule="auto"/>
      </w:pPr>
      <w:r>
        <w:t>With fixed prices, there is no Pigou effect to stabilise aggregate demand in the face of a fall of investment, so a contraction of liquidity may lead to failure of market</w:t>
      </w:r>
      <w:r w:rsidR="00755C77">
        <w:t>-</w:t>
      </w:r>
      <w:r>
        <w:t xml:space="preserve"> clearing in goods and labour markets -- as in the ‘fix-price macroeconomics’ of the 1970s described in the writings of the French theorists Benassy (1975) and Malinvaud (1977) and of </w:t>
      </w:r>
      <w:r w:rsidRPr="00BB52BE">
        <w:t>Muellbauer and Portes (1978)</w:t>
      </w:r>
      <w:r>
        <w:t>,</w:t>
      </w:r>
      <w:r w:rsidRPr="00BB52BE">
        <w:t xml:space="preserve"> </w:t>
      </w:r>
      <w:r>
        <w:t>economists at Birkbeck College. We assume that the real wage is determined by bargaining, as in Layard and Nickell (1987) and Manning (1990), for example. Shimer(</w:t>
      </w:r>
      <w:r w:rsidR="00F537B2">
        <w:t>2009</w:t>
      </w:r>
      <w:r>
        <w:t xml:space="preserve">) has emphasized the role of real wage rigidity in explaining observed fluctuations of employment and output – and the need for the real wage to lie below  the marginal productivity of labour to give firms the incentive to hire. We assume therefore that </w:t>
      </w:r>
      <w:r w:rsidRPr="00D61404">
        <w:t>at full employment</w:t>
      </w:r>
      <w:r>
        <w:t xml:space="preserve"> the bargaining wage lies below the marginal product of labour</w:t>
      </w:r>
      <w:r>
        <w:rPr>
          <w:rStyle w:val="FootnoteReference"/>
        </w:rPr>
        <w:footnoteReference w:id="8"/>
      </w:r>
      <w:r>
        <w:t xml:space="preserve"> and, for convenience, that this real wage is maintained even when the demand falls and workers are laid off.  </w:t>
      </w:r>
    </w:p>
    <w:p w:rsidR="00DF1CD3" w:rsidRDefault="00DF1CD3" w:rsidP="006D65E0">
      <w:pPr>
        <w:spacing w:line="360" w:lineRule="auto"/>
      </w:pPr>
    </w:p>
    <w:p w:rsidR="00DF1CD3" w:rsidRDefault="00DF1CD3" w:rsidP="00B97C72">
      <w:pPr>
        <w:spacing w:line="360" w:lineRule="auto"/>
      </w:pPr>
      <w:r>
        <w:t xml:space="preserve">In the fixed-price mode, assuming that there is excess supply of labour and goods, the same equations determine the dynamics of the system around steady state.  However, some things change. With  prices and wages predetermined, they may be treated as fixed parameters in the analysis. Now aggregate demand from entrepreneurs for consumption and investment determines their income </w:t>
      </w:r>
      <w:r w:rsidRPr="00FD1554">
        <w:rPr>
          <w:i/>
          <w:iCs/>
        </w:rPr>
        <w:t>r</w:t>
      </w:r>
      <w:r w:rsidRPr="00FD1554">
        <w:rPr>
          <w:rFonts w:ascii="Times New Roman Italic" w:hAnsi="Times New Roman Italic" w:cs="Times New Roman Italic"/>
          <w:i/>
          <w:iCs/>
          <w:vertAlign w:val="subscript"/>
        </w:rPr>
        <w:t>t</w:t>
      </w:r>
      <w:r w:rsidRPr="00FD1554">
        <w:rPr>
          <w:i/>
          <w:iCs/>
        </w:rPr>
        <w:t>K</w:t>
      </w:r>
      <w:r w:rsidRPr="00FD1554">
        <w:rPr>
          <w:rFonts w:ascii="Times New Roman Italic" w:hAnsi="Times New Roman Italic" w:cs="Times New Roman Italic"/>
          <w:i/>
          <w:iCs/>
          <w:vertAlign w:val="subscript"/>
        </w:rPr>
        <w:t>t</w:t>
      </w:r>
      <w:r>
        <w:t xml:space="preserve">; and the rate of return, </w:t>
      </w:r>
      <w:r w:rsidRPr="00FD1554">
        <w:rPr>
          <w:i/>
          <w:iCs/>
        </w:rPr>
        <w:t>r</w:t>
      </w:r>
      <w:r w:rsidRPr="00FD1554">
        <w:rPr>
          <w:rFonts w:ascii="Times New Roman Italic" w:hAnsi="Times New Roman Italic" w:cs="Times New Roman Italic"/>
          <w:i/>
          <w:iCs/>
          <w:vertAlign w:val="subscript"/>
        </w:rPr>
        <w:t>t</w:t>
      </w:r>
      <w:r>
        <w:t xml:space="preserve">, is no longer a simple function of the capital stock </w:t>
      </w:r>
      <w:r w:rsidRPr="00FD1554">
        <w:rPr>
          <w:i/>
          <w:iCs/>
        </w:rPr>
        <w:t>K</w:t>
      </w:r>
      <w:r w:rsidRPr="00FD1554">
        <w:rPr>
          <w:rFonts w:ascii="Times New Roman Italic" w:hAnsi="Times New Roman Italic" w:cs="Times New Roman Italic"/>
          <w:i/>
          <w:iCs/>
          <w:vertAlign w:val="subscript"/>
        </w:rPr>
        <w:t>t</w:t>
      </w:r>
      <w:r>
        <w:t xml:space="preserve">.  Equations (22) and (23) now determine </w:t>
      </w:r>
      <w:r w:rsidRPr="00FD1554">
        <w:rPr>
          <w:i/>
          <w:iCs/>
        </w:rPr>
        <w:t>r</w:t>
      </w:r>
      <w:r w:rsidRPr="00FD1554">
        <w:rPr>
          <w:rFonts w:ascii="Times New Roman Italic" w:hAnsi="Times New Roman Italic" w:cs="Times New Roman Italic"/>
          <w:i/>
          <w:iCs/>
          <w:vertAlign w:val="subscript"/>
        </w:rPr>
        <w:t>t</w:t>
      </w:r>
      <w:r>
        <w:rPr>
          <w:rFonts w:ascii="Times New Roman Italic" w:hAnsi="Times New Roman Italic" w:cs="Times New Roman Italic"/>
          <w:i/>
          <w:iCs/>
          <w:vertAlign w:val="subscript"/>
        </w:rPr>
        <w:t xml:space="preserve"> </w:t>
      </w:r>
      <w:r>
        <w:t xml:space="preserve">and </w:t>
      </w:r>
      <w:r w:rsidRPr="00D569A1">
        <w:rPr>
          <w:i/>
          <w:iCs/>
        </w:rPr>
        <w:t>I</w:t>
      </w:r>
      <w:r w:rsidRPr="00D569A1">
        <w:rPr>
          <w:rFonts w:ascii="Times New Roman Italic" w:hAnsi="Times New Roman Italic" w:cs="Times New Roman Italic"/>
          <w:i/>
          <w:iCs/>
          <w:vertAlign w:val="subscript"/>
        </w:rPr>
        <w:t>t</w:t>
      </w:r>
      <w:r>
        <w:t xml:space="preserve"> as functions of </w:t>
      </w:r>
      <w:r w:rsidRPr="00D569A1">
        <w:rPr>
          <w:i/>
          <w:iCs/>
        </w:rPr>
        <w:t>K</w:t>
      </w:r>
      <w:r w:rsidRPr="00D569A1">
        <w:rPr>
          <w:rFonts w:ascii="Times New Roman Italic" w:hAnsi="Times New Roman Italic" w:cs="Times New Roman Italic"/>
          <w:i/>
          <w:iCs/>
          <w:vertAlign w:val="subscript"/>
        </w:rPr>
        <w:t>t</w:t>
      </w:r>
      <w:r>
        <w:t xml:space="preserve">, </w:t>
      </w:r>
      <w:r w:rsidRPr="00D569A1">
        <w:rPr>
          <w:i/>
          <w:iCs/>
        </w:rPr>
        <w:t>q</w:t>
      </w:r>
      <w:r w:rsidRPr="00D569A1">
        <w:rPr>
          <w:rFonts w:ascii="Times New Roman Italic" w:hAnsi="Times New Roman Italic" w:cs="Times New Roman Italic"/>
          <w:i/>
          <w:iCs/>
          <w:vertAlign w:val="subscript"/>
        </w:rPr>
        <w:t>t</w:t>
      </w:r>
      <w:r>
        <w:t xml:space="preserve">, </w:t>
      </w:r>
      <w:r w:rsidRPr="00D569A1">
        <w:rPr>
          <w:i/>
          <w:iCs/>
        </w:rPr>
        <w:t>φ</w:t>
      </w:r>
      <w:r w:rsidRPr="00D569A1">
        <w:rPr>
          <w:rFonts w:ascii="Times New Roman Italic" w:hAnsi="Times New Roman Italic" w:cs="Times New Roman Italic"/>
          <w:i/>
          <w:iCs/>
          <w:vertAlign w:val="subscript"/>
        </w:rPr>
        <w:t>t</w:t>
      </w:r>
      <w:r>
        <w:t>, and the other parameters of the model (</w:t>
      </w:r>
      <w:r w:rsidRPr="00D569A1">
        <w:rPr>
          <w:i/>
          <w:iCs/>
        </w:rPr>
        <w:t>M, π, θ, λ, β</w:t>
      </w:r>
      <w:r>
        <w:t xml:space="preserve">) – and now we add </w:t>
      </w:r>
      <w:r w:rsidRPr="00AC0082">
        <w:rPr>
          <w:i/>
          <w:iCs/>
        </w:rPr>
        <w:t>p = p</w:t>
      </w:r>
      <w:r w:rsidRPr="00AC0082">
        <w:rPr>
          <w:i/>
          <w:iCs/>
          <w:vertAlign w:val="subscript"/>
        </w:rPr>
        <w:t>t</w:t>
      </w:r>
      <w:r w:rsidRPr="00AC0082">
        <w:rPr>
          <w:i/>
          <w:iCs/>
        </w:rPr>
        <w:t xml:space="preserve"> = p</w:t>
      </w:r>
      <w:r w:rsidRPr="00AC0082">
        <w:rPr>
          <w:i/>
          <w:iCs/>
          <w:vertAlign w:val="subscript"/>
        </w:rPr>
        <w:t>t</w:t>
      </w:r>
      <w:r>
        <w:rPr>
          <w:i/>
          <w:iCs/>
          <w:vertAlign w:val="subscript"/>
        </w:rPr>
        <w:t xml:space="preserve">+1 </w:t>
      </w:r>
      <w:r>
        <w:rPr>
          <w:vertAlign w:val="subscript"/>
        </w:rPr>
        <w:t xml:space="preserve"> </w:t>
      </w:r>
      <w:r>
        <w:t xml:space="preserve">to the list of fixed parameters.  </w:t>
      </w:r>
    </w:p>
    <w:p w:rsidR="00DF1CD3" w:rsidRDefault="00DF1CD3" w:rsidP="00B97C72">
      <w:pPr>
        <w:spacing w:line="360" w:lineRule="auto"/>
      </w:pPr>
    </w:p>
    <w:p w:rsidR="00DF1CD3" w:rsidRPr="00980BE6" w:rsidRDefault="00DF1CD3" w:rsidP="00B97C72">
      <w:pPr>
        <w:spacing w:line="360" w:lineRule="auto"/>
        <w:rPr>
          <w:rFonts w:ascii="Times New Roman Italic" w:hAnsi="Times New Roman Italic" w:cs="Times New Roman Italic" w:hint="eastAsia"/>
        </w:rPr>
      </w:pPr>
      <w:r>
        <w:t xml:space="preserve">We substitute these functions for </w:t>
      </w:r>
      <w:r w:rsidRPr="00FD1554">
        <w:rPr>
          <w:i/>
          <w:iCs/>
        </w:rPr>
        <w:t>r</w:t>
      </w:r>
      <w:r w:rsidRPr="00FD1554">
        <w:rPr>
          <w:rFonts w:ascii="Times New Roman Italic" w:hAnsi="Times New Roman Italic" w:cs="Times New Roman Italic"/>
          <w:i/>
          <w:iCs/>
          <w:vertAlign w:val="subscript"/>
        </w:rPr>
        <w:t>t</w:t>
      </w:r>
      <w:r>
        <w:rPr>
          <w:rFonts w:ascii="Times New Roman Italic" w:hAnsi="Times New Roman Italic" w:cs="Times New Roman Italic"/>
        </w:rPr>
        <w:t>,</w:t>
      </w:r>
      <w:r w:rsidRPr="00AC0082">
        <w:rPr>
          <w:i/>
          <w:iCs/>
        </w:rPr>
        <w:t xml:space="preserve"> </w:t>
      </w:r>
      <w:r w:rsidRPr="00FD1554">
        <w:rPr>
          <w:i/>
          <w:iCs/>
        </w:rPr>
        <w:t>r</w:t>
      </w:r>
      <w:r w:rsidRPr="00FD1554">
        <w:rPr>
          <w:rFonts w:ascii="Times New Roman Italic" w:hAnsi="Times New Roman Italic" w:cs="Times New Roman Italic"/>
          <w:i/>
          <w:iCs/>
          <w:vertAlign w:val="subscript"/>
        </w:rPr>
        <w:t>t</w:t>
      </w:r>
      <w:r>
        <w:rPr>
          <w:rFonts w:ascii="Times New Roman Italic" w:hAnsi="Times New Roman Italic" w:cs="Times New Roman Italic"/>
          <w:i/>
          <w:iCs/>
          <w:vertAlign w:val="subscript"/>
        </w:rPr>
        <w:t xml:space="preserve">+, </w:t>
      </w:r>
      <w:r>
        <w:t xml:space="preserve">and </w:t>
      </w:r>
      <w:r w:rsidRPr="00D569A1">
        <w:rPr>
          <w:i/>
          <w:iCs/>
        </w:rPr>
        <w:t>I</w:t>
      </w:r>
      <w:r w:rsidRPr="00D569A1">
        <w:rPr>
          <w:rFonts w:ascii="Times New Roman Italic" w:hAnsi="Times New Roman Italic" w:cs="Times New Roman Italic"/>
          <w:i/>
          <w:iCs/>
          <w:vertAlign w:val="subscript"/>
        </w:rPr>
        <w:t>t</w:t>
      </w:r>
      <w:r>
        <w:rPr>
          <w:rFonts w:ascii="Times New Roman Italic" w:hAnsi="Times New Roman Italic" w:cs="Times New Roman Italic"/>
          <w:i/>
          <w:iCs/>
          <w:vertAlign w:val="subscript"/>
        </w:rPr>
        <w:t xml:space="preserve"> </w:t>
      </w:r>
      <w:r>
        <w:t xml:space="preserve">into the portfolio balance equation, and impose the fact of </w:t>
      </w:r>
      <w:r w:rsidRPr="00FF7518">
        <w:rPr>
          <w:i/>
          <w:iCs/>
        </w:rPr>
        <w:t>p</w:t>
      </w:r>
      <w:r>
        <w:t xml:space="preserve"> being fixed.  Once again, the portfolio balance equation is reduced to a relation between </w:t>
      </w:r>
      <w:r w:rsidRPr="00491139">
        <w:rPr>
          <w:i/>
          <w:iCs/>
        </w:rPr>
        <w:t>q</w:t>
      </w:r>
      <w:r w:rsidRPr="00491139">
        <w:rPr>
          <w:rFonts w:ascii="Times New Roman Italic" w:hAnsi="Times New Roman Italic" w:cs="Times New Roman Italic"/>
          <w:i/>
          <w:iCs/>
          <w:vertAlign w:val="subscript"/>
        </w:rPr>
        <w:t>t+1</w:t>
      </w:r>
      <w:r>
        <w:t xml:space="preserve">, </w:t>
      </w:r>
      <w:r w:rsidRPr="00491139">
        <w:rPr>
          <w:i/>
          <w:iCs/>
        </w:rPr>
        <w:t>K</w:t>
      </w:r>
      <w:r w:rsidRPr="00491139">
        <w:rPr>
          <w:rFonts w:ascii="Times New Roman Italic" w:hAnsi="Times New Roman Italic" w:cs="Times New Roman Italic"/>
          <w:i/>
          <w:iCs/>
          <w:vertAlign w:val="subscript"/>
        </w:rPr>
        <w:t xml:space="preserve"> t+1</w:t>
      </w:r>
      <w:r>
        <w:t xml:space="preserve">, </w:t>
      </w:r>
      <w:r w:rsidRPr="00491139">
        <w:rPr>
          <w:i/>
          <w:iCs/>
        </w:rPr>
        <w:t>φ</w:t>
      </w:r>
      <w:r w:rsidRPr="00491139">
        <w:rPr>
          <w:rFonts w:ascii="Times New Roman Italic" w:hAnsi="Times New Roman Italic" w:cs="Times New Roman Italic"/>
          <w:i/>
          <w:iCs/>
          <w:vertAlign w:val="subscript"/>
        </w:rPr>
        <w:t xml:space="preserve"> t+1</w:t>
      </w:r>
      <w:r>
        <w:t xml:space="preserve">, </w:t>
      </w:r>
      <w:r w:rsidRPr="00D569A1">
        <w:rPr>
          <w:i/>
          <w:iCs/>
        </w:rPr>
        <w:t>K</w:t>
      </w:r>
      <w:r w:rsidRPr="00D569A1">
        <w:rPr>
          <w:rFonts w:ascii="Times New Roman Italic" w:hAnsi="Times New Roman Italic" w:cs="Times New Roman Italic"/>
          <w:i/>
          <w:iCs/>
          <w:vertAlign w:val="subscript"/>
        </w:rPr>
        <w:t>t</w:t>
      </w:r>
      <w:r>
        <w:t xml:space="preserve">, </w:t>
      </w:r>
      <w:r w:rsidRPr="00D569A1">
        <w:rPr>
          <w:i/>
          <w:iCs/>
        </w:rPr>
        <w:t>q</w:t>
      </w:r>
      <w:r w:rsidRPr="00D569A1">
        <w:rPr>
          <w:rFonts w:ascii="Times New Roman Italic" w:hAnsi="Times New Roman Italic" w:cs="Times New Roman Italic"/>
          <w:i/>
          <w:iCs/>
          <w:vertAlign w:val="subscript"/>
        </w:rPr>
        <w:t>t</w:t>
      </w:r>
      <w:r>
        <w:t xml:space="preserve">, and </w:t>
      </w:r>
      <w:r w:rsidRPr="00D569A1">
        <w:rPr>
          <w:i/>
          <w:iCs/>
        </w:rPr>
        <w:t>φ</w:t>
      </w:r>
      <w:r w:rsidRPr="00D569A1">
        <w:rPr>
          <w:rFonts w:ascii="Times New Roman Italic" w:hAnsi="Times New Roman Italic" w:cs="Times New Roman Italic"/>
          <w:i/>
          <w:iCs/>
          <w:vertAlign w:val="subscript"/>
        </w:rPr>
        <w:t>t</w:t>
      </w:r>
      <w:r>
        <w:t xml:space="preserve">. Our dynamic system is again a non-linear first-order difference equation system in the same three variables as in the flexible price case, </w:t>
      </w:r>
      <w:r w:rsidRPr="00D569A1">
        <w:rPr>
          <w:i/>
          <w:iCs/>
        </w:rPr>
        <w:t>K</w:t>
      </w:r>
      <w:r w:rsidRPr="00D569A1">
        <w:rPr>
          <w:rFonts w:ascii="Times New Roman Italic" w:hAnsi="Times New Roman Italic" w:cs="Times New Roman Italic"/>
          <w:i/>
          <w:iCs/>
          <w:vertAlign w:val="subscript"/>
        </w:rPr>
        <w:t>t</w:t>
      </w:r>
      <w:r>
        <w:t xml:space="preserve">, </w:t>
      </w:r>
      <w:r w:rsidRPr="00D569A1">
        <w:rPr>
          <w:i/>
          <w:iCs/>
        </w:rPr>
        <w:t>q</w:t>
      </w:r>
      <w:r w:rsidRPr="00D569A1">
        <w:rPr>
          <w:rFonts w:ascii="Times New Roman Italic" w:hAnsi="Times New Roman Italic" w:cs="Times New Roman Italic"/>
          <w:i/>
          <w:iCs/>
          <w:vertAlign w:val="subscript"/>
        </w:rPr>
        <w:t>t</w:t>
      </w:r>
      <w:r>
        <w:t xml:space="preserve">, and </w:t>
      </w:r>
      <w:r w:rsidRPr="00D569A1">
        <w:rPr>
          <w:i/>
          <w:iCs/>
        </w:rPr>
        <w:t>φ</w:t>
      </w:r>
      <w:r w:rsidRPr="00D569A1">
        <w:rPr>
          <w:rFonts w:ascii="Times New Roman Italic" w:hAnsi="Times New Roman Italic" w:cs="Times New Roman Italic"/>
          <w:i/>
          <w:iCs/>
          <w:vertAlign w:val="subscript"/>
        </w:rPr>
        <w:t>t</w:t>
      </w:r>
      <w:r>
        <w:t xml:space="preserve">.  With the further simplification that φ is constant, we have a system in two variables, </w:t>
      </w:r>
      <w:r w:rsidRPr="00D569A1">
        <w:rPr>
          <w:i/>
          <w:iCs/>
        </w:rPr>
        <w:t>K</w:t>
      </w:r>
      <w:r w:rsidRPr="00D569A1">
        <w:rPr>
          <w:rFonts w:ascii="Times New Roman Italic" w:hAnsi="Times New Roman Italic" w:cs="Times New Roman Italic"/>
          <w:i/>
          <w:iCs/>
          <w:vertAlign w:val="subscript"/>
        </w:rPr>
        <w:t>t</w:t>
      </w:r>
      <w:r>
        <w:t xml:space="preserve"> and </w:t>
      </w:r>
      <w:r w:rsidRPr="00D569A1">
        <w:rPr>
          <w:i/>
          <w:iCs/>
        </w:rPr>
        <w:t>q</w:t>
      </w:r>
      <w:r w:rsidRPr="00D569A1">
        <w:rPr>
          <w:rFonts w:ascii="Times New Roman Italic" w:hAnsi="Times New Roman Italic" w:cs="Times New Roman Italic"/>
          <w:i/>
          <w:iCs/>
          <w:vertAlign w:val="subscript"/>
        </w:rPr>
        <w:t>t</w:t>
      </w:r>
      <w:r>
        <w:t xml:space="preserve">. </w:t>
      </w:r>
    </w:p>
    <w:p w:rsidR="00DF1CD3" w:rsidRPr="00514213" w:rsidRDefault="003514BC" w:rsidP="00980BE6">
      <w:pPr>
        <w:pStyle w:val="Heading1"/>
      </w:pPr>
      <w:r>
        <w:t>Section 2.</w:t>
      </w:r>
      <w:r w:rsidR="00DF1CD3" w:rsidRPr="00514213">
        <w:t xml:space="preserve"> How an adverse liquidity shock </w:t>
      </w:r>
      <w:r w:rsidR="00DF1CD3">
        <w:t xml:space="preserve">leads to </w:t>
      </w:r>
      <w:r w:rsidR="00DF1CD3" w:rsidRPr="00514213">
        <w:t>recession</w:t>
      </w:r>
    </w:p>
    <w:p w:rsidR="00DF1CD3" w:rsidRPr="00C32039" w:rsidRDefault="00DF1CD3" w:rsidP="00654F2D">
      <w:pPr>
        <w:spacing w:line="360" w:lineRule="auto"/>
        <w:rPr>
          <w:b/>
          <w:bCs/>
        </w:rPr>
      </w:pPr>
    </w:p>
    <w:p w:rsidR="00DF1CD3" w:rsidRDefault="00DF1CD3" w:rsidP="0031613A">
      <w:pPr>
        <w:spacing w:line="360" w:lineRule="auto"/>
      </w:pPr>
      <w:r>
        <w:t>The behaviour of the flex-price system - and how it responds to liquidity shocks - is analysed by numerical simulation in the original KM paper, so it need not detain us here</w:t>
      </w:r>
      <w:r>
        <w:rPr>
          <w:rStyle w:val="FootnoteReference"/>
        </w:rPr>
        <w:footnoteReference w:id="9"/>
      </w:r>
      <w:r>
        <w:t xml:space="preserve">. The main focus of this paper, as for the FRBNY study, is to account for the impact of adverse liquidity shocks on the real economy when prices are sticky and credit constraints operative. </w:t>
      </w:r>
      <w:r w:rsidR="00F34024">
        <w:t>It is worth noting that stickiness of wages and prices side-step the problem of multiple equilibria arising in the flex-price case – where  money can have value at finite prices or lose value as prices go to infinity</w:t>
      </w:r>
      <w:r w:rsidR="00E1070D">
        <w:t>: ‘ as fiat money can only be valuable to someone if other people find it valuable, hence there is always a non-monetary equilibrium in which rthe price of fiat money is zero.’</w:t>
      </w:r>
      <w:r w:rsidR="00F34024">
        <w:t xml:space="preserve"> Kiy</w:t>
      </w:r>
      <w:r w:rsidR="00E1070D">
        <w:t>o</w:t>
      </w:r>
      <w:r w:rsidR="00F34024">
        <w:t>taki and Moore</w:t>
      </w:r>
      <w:r w:rsidR="00E1070D">
        <w:t xml:space="preserve"> </w:t>
      </w:r>
      <w:r w:rsidR="00F34024">
        <w:t>(2008, p.</w:t>
      </w:r>
      <w:r w:rsidR="00E1070D">
        <w:t>13</w:t>
      </w:r>
      <w:r w:rsidR="00F34024">
        <w:t xml:space="preserve">) .  </w:t>
      </w:r>
    </w:p>
    <w:p w:rsidR="00DF1CD3" w:rsidRDefault="00DF1CD3" w:rsidP="0031613A">
      <w:pPr>
        <w:spacing w:line="360" w:lineRule="auto"/>
        <w:rPr>
          <w:b/>
          <w:bCs/>
        </w:rPr>
      </w:pPr>
    </w:p>
    <w:p w:rsidR="00DF1CD3" w:rsidRPr="00F33475" w:rsidRDefault="00DF1CD3" w:rsidP="0031613A">
      <w:pPr>
        <w:spacing w:line="480" w:lineRule="auto"/>
        <w:rPr>
          <w:b/>
          <w:bCs/>
        </w:rPr>
      </w:pPr>
      <w:r w:rsidRPr="00F33475">
        <w:rPr>
          <w:b/>
          <w:bCs/>
        </w:rPr>
        <w:t>Aggregate demand for net output</w:t>
      </w:r>
      <w:r w:rsidRPr="00F33475">
        <w:rPr>
          <w:rStyle w:val="FootnoteReference"/>
          <w:b/>
          <w:bCs/>
        </w:rPr>
        <w:footnoteReference w:id="10"/>
      </w:r>
      <w:r w:rsidRPr="00F33475">
        <w:rPr>
          <w:b/>
          <w:bCs/>
        </w:rPr>
        <w:t xml:space="preserve"> and goods market equilibrium</w:t>
      </w:r>
    </w:p>
    <w:p w:rsidR="00DF1CD3" w:rsidRDefault="00DF1CD3" w:rsidP="0031613A">
      <w:pPr>
        <w:pStyle w:val="MTDisplayEquation"/>
        <w:spacing w:line="360" w:lineRule="auto"/>
      </w:pPr>
      <w:r>
        <w:t xml:space="preserve">Before turning to impulse responses for the complete model in the fixed price case, it may be useful to discuss in broad brush terms how a liquidity contraction can affect entrepreneurial income ( and national product) for a given K and q, i.e. to solve for the rate of return on capital conditional on K and q. </w:t>
      </w:r>
    </w:p>
    <w:p w:rsidR="00DF1CD3" w:rsidRDefault="00DF1CD3" w:rsidP="00FB25C4">
      <w:pPr>
        <w:pStyle w:val="MTDisplayEquation"/>
        <w:spacing w:line="360" w:lineRule="auto"/>
      </w:pPr>
    </w:p>
    <w:p w:rsidR="00DF1CD3" w:rsidRPr="0080682D" w:rsidRDefault="00DF1CD3" w:rsidP="00FB25C4">
      <w:pPr>
        <w:pStyle w:val="MTDisplayEquation"/>
        <w:spacing w:line="360" w:lineRule="auto"/>
      </w:pPr>
      <w:r>
        <w:t>First, we note that for a firm with the production function described by equation (2), which adjusts output by varying employment at a constant real wage</w:t>
      </w:r>
      <w:r w:rsidRPr="009A35A6">
        <w:t xml:space="preserve"> </w:t>
      </w:r>
      <w:r w:rsidRPr="00BE09AE">
        <w:rPr>
          <w:i/>
          <w:iCs/>
        </w:rPr>
        <w:t>w</w:t>
      </w:r>
      <w:r>
        <w:t>, the residual income available to entrepreneurs (</w:t>
      </w:r>
      <w:r w:rsidRPr="00652FFE">
        <w:rPr>
          <w:i/>
          <w:iCs/>
        </w:rPr>
        <w:t>x</w:t>
      </w:r>
      <w:r>
        <w:t xml:space="preserve">), the excess of production over the wage bill, varies with production </w:t>
      </w:r>
      <w:r w:rsidRPr="00BE09AE">
        <w:rPr>
          <w:i/>
          <w:iCs/>
        </w:rPr>
        <w:t>y</w:t>
      </w:r>
      <w:r w:rsidRPr="00FB25C4">
        <w:rPr>
          <w:rFonts w:ascii="Times New Roman Italic" w:hAnsi="Times New Roman Italic" w:cs="Times New Roman Italic"/>
          <w:i/>
          <w:iCs/>
          <w:vertAlign w:val="subscript"/>
        </w:rPr>
        <w:t>t</w:t>
      </w:r>
      <w:r>
        <w:rPr>
          <w:i/>
          <w:iCs/>
        </w:rPr>
        <w:t xml:space="preserve"> </w:t>
      </w:r>
      <w:r w:rsidRPr="00632C03">
        <w:t>as follows</w:t>
      </w:r>
      <w:r>
        <w:t>:</w:t>
      </w:r>
    </w:p>
    <w:p w:rsidR="00DF1CD3" w:rsidRDefault="00DF1CD3" w:rsidP="00654F2D">
      <w:pPr>
        <w:pStyle w:val="MTDisplayEquation"/>
        <w:spacing w:line="360" w:lineRule="auto"/>
      </w:pPr>
      <w:r>
        <w:tab/>
      </w:r>
      <w:r w:rsidR="001041FA">
        <w:rPr>
          <w:noProof/>
          <w:position w:val="-32"/>
          <w:lang w:eastAsia="en-GB"/>
        </w:rPr>
        <w:drawing>
          <wp:inline distT="0" distB="0" distL="0" distR="0">
            <wp:extent cx="2661920" cy="57023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srcRect/>
                    <a:stretch>
                      <a:fillRect/>
                    </a:stretch>
                  </pic:blipFill>
                  <pic:spPr bwMode="auto">
                    <a:xfrm>
                      <a:off x="0" y="0"/>
                      <a:ext cx="2661920" cy="570230"/>
                    </a:xfrm>
                    <a:prstGeom prst="rect">
                      <a:avLst/>
                    </a:prstGeom>
                    <a:noFill/>
                    <a:ln w="9525">
                      <a:noFill/>
                      <a:miter lim="800000"/>
                      <a:headEnd/>
                      <a:tailEnd/>
                    </a:ln>
                  </pic:spPr>
                </pic:pic>
              </a:graphicData>
            </a:graphic>
          </wp:inline>
        </w:drawing>
      </w:r>
      <w:r>
        <w:t xml:space="preserve">               (24)</w:t>
      </w:r>
    </w:p>
    <w:p w:rsidR="00DF1CD3" w:rsidRDefault="00DF1CD3" w:rsidP="00654F2D">
      <w:pPr>
        <w:spacing w:line="360" w:lineRule="auto"/>
      </w:pPr>
      <w:r>
        <w:t>Expressed as a rate of return on the (constant) capital employed, this may be written for brevity as:</w:t>
      </w:r>
    </w:p>
    <w:p w:rsidR="00DF1CD3" w:rsidRDefault="00DF1CD3" w:rsidP="00654F2D">
      <w:pPr>
        <w:spacing w:line="360" w:lineRule="auto"/>
      </w:pPr>
      <w:r>
        <w:t xml:space="preserve">                            </w:t>
      </w:r>
      <w:r>
        <w:rPr>
          <w:rFonts w:ascii="Cambria Math" w:hAnsi="Cambria Math"/>
        </w:rPr>
        <w:br/>
      </w:r>
      <m:oMathPara>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t</m:t>
                  </m:r>
                </m:sub>
              </m:sSub>
            </m:num>
            <m:den>
              <m:sSub>
                <m:sSubPr>
                  <m:ctrlPr>
                    <w:rPr>
                      <w:rFonts w:ascii="Cambria Math" w:hAnsi="Cambria Math"/>
                      <w:i/>
                    </w:rPr>
                  </m:ctrlPr>
                </m:sSubPr>
                <m:e>
                  <m:r>
                    <w:rPr>
                      <w:rFonts w:ascii="Cambria Math" w:hAnsi="Cambria Math"/>
                    </w:rPr>
                    <m:t>k</m:t>
                  </m:r>
                </m:e>
                <m:sub>
                  <m:r>
                    <w:rPr>
                      <w:rFonts w:ascii="Cambria Math" w:hAnsi="Cambria Math"/>
                    </w:rPr>
                    <m:t>t</m:t>
                  </m:r>
                </m:sub>
              </m:sSub>
            </m:den>
          </m:f>
          <m:r>
            <w:rPr>
              <w:rFonts w:ascii="Cambria Math" w:hAnsi="Cambria Math"/>
            </w:rPr>
            <m:t>=r</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t</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t</m:t>
                  </m:r>
                </m:sub>
              </m:sSub>
            </m:num>
            <m:den>
              <m:sSub>
                <m:sSubPr>
                  <m:ctrlPr>
                    <w:rPr>
                      <w:rFonts w:ascii="Cambria Math" w:hAnsi="Cambria Math"/>
                      <w:i/>
                    </w:rPr>
                  </m:ctrlPr>
                </m:sSubPr>
                <m:e>
                  <m:r>
                    <w:rPr>
                      <w:rFonts w:ascii="Cambria Math" w:hAnsi="Cambria Math"/>
                    </w:rPr>
                    <m:t>k</m:t>
                  </m:r>
                </m:e>
                <m:sub>
                  <m:r>
                    <w:rPr>
                      <w:rFonts w:ascii="Cambria Math" w:hAnsi="Cambria Math"/>
                    </w:rPr>
                    <m:t>t</m:t>
                  </m:r>
                </m:sub>
              </m:sSub>
            </m:den>
          </m:f>
          <m:r>
            <w:rPr>
              <w:rFonts w:ascii="Cambria Math" w:hAnsi="Cambria Math"/>
            </w:rPr>
            <m:t>-w</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t</m:t>
                          </m:r>
                        </m:sub>
                      </m:sSub>
                    </m:num>
                    <m:den>
                      <m:sSub>
                        <m:sSubPr>
                          <m:ctrlPr>
                            <w:rPr>
                              <w:rFonts w:ascii="Cambria Math" w:hAnsi="Cambria Math"/>
                              <w:i/>
                            </w:rPr>
                          </m:ctrlPr>
                        </m:sSubPr>
                        <m:e>
                          <m:r>
                            <w:rPr>
                              <w:rFonts w:ascii="Cambria Math" w:hAnsi="Cambria Math"/>
                            </w:rPr>
                            <m:t>A</m:t>
                          </m:r>
                        </m:e>
                        <m:sub>
                          <m:r>
                            <w:rPr>
                              <w:rFonts w:ascii="Cambria Math" w:hAnsi="Cambria Math"/>
                            </w:rPr>
                            <m:t>t</m:t>
                          </m:r>
                        </m:sub>
                      </m:sSub>
                      <m:sSub>
                        <m:sSubPr>
                          <m:ctrlPr>
                            <w:rPr>
                              <w:rFonts w:ascii="Cambria Math" w:hAnsi="Cambria Math"/>
                              <w:i/>
                            </w:rPr>
                          </m:ctrlPr>
                        </m:sSubPr>
                        <m:e>
                          <m:r>
                            <w:rPr>
                              <w:rFonts w:ascii="Cambria Math" w:hAnsi="Cambria Math"/>
                            </w:rPr>
                            <m:t>k</m:t>
                          </m:r>
                        </m:e>
                        <m:sub>
                          <m:r>
                            <w:rPr>
                              <w:rFonts w:ascii="Cambria Math" w:hAnsi="Cambria Math"/>
                            </w:rPr>
                            <m:t>t</m:t>
                          </m:r>
                        </m:sub>
                      </m:sSub>
                    </m:den>
                  </m:f>
                </m:e>
              </m:d>
            </m:e>
            <m:sup>
              <m:f>
                <m:fPr>
                  <m:ctrlPr>
                    <w:rPr>
                      <w:rFonts w:ascii="Cambria Math" w:hAnsi="Cambria Math"/>
                      <w:i/>
                    </w:rPr>
                  </m:ctrlPr>
                </m:fPr>
                <m:num>
                  <m:r>
                    <w:rPr>
                      <w:rFonts w:ascii="Cambria Math" w:hAnsi="Cambria Math"/>
                    </w:rPr>
                    <m:t>1</m:t>
                  </m:r>
                </m:num>
                <m:den>
                  <m:r>
                    <w:rPr>
                      <w:rFonts w:ascii="Cambria Math" w:hAnsi="Cambria Math"/>
                    </w:rPr>
                    <m:t>1-γ</m:t>
                  </m:r>
                </m:den>
              </m:f>
            </m:sup>
          </m:sSup>
          <m:r>
            <m:rPr>
              <m:sty m:val="p"/>
            </m:rPr>
            <w:br/>
          </m:r>
        </m:oMath>
      </m:oMathPara>
      <w:r w:rsidR="007722A2">
        <w:t xml:space="preserve">                                                                                                      </w:t>
      </w:r>
      <w:r w:rsidR="00BF3E21" w:rsidRPr="00607DAF">
        <w:fldChar w:fldCharType="begin"/>
      </w:r>
      <w:r w:rsidRPr="00607DAF">
        <w:instrText xml:space="preserve"> QUOTE </w:instrText>
      </w:r>
      <w:r w:rsidR="001041FA">
        <w:rPr>
          <w:noProof/>
        </w:rPr>
        <w:drawing>
          <wp:inline distT="0" distB="0" distL="0" distR="0">
            <wp:extent cx="2362835" cy="506730"/>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2362835" cy="506730"/>
                    </a:xfrm>
                    <a:prstGeom prst="rect">
                      <a:avLst/>
                    </a:prstGeom>
                    <a:noFill/>
                    <a:ln w="9525">
                      <a:noFill/>
                      <a:miter lim="800000"/>
                      <a:headEnd/>
                      <a:tailEnd/>
                    </a:ln>
                  </pic:spPr>
                </pic:pic>
              </a:graphicData>
            </a:graphic>
          </wp:inline>
        </w:drawing>
      </w:r>
      <w:r w:rsidRPr="00607DAF">
        <w:instrText xml:space="preserve"> </w:instrText>
      </w:r>
      <w:r w:rsidR="00BF3E21" w:rsidRPr="00607DAF">
        <w:fldChar w:fldCharType="end"/>
      </w:r>
      <w:r>
        <w:t xml:space="preserve">                           (25)</w:t>
      </w:r>
    </w:p>
    <w:p w:rsidR="00DF1CD3" w:rsidRDefault="00DF1CD3" w:rsidP="00654F2D">
      <w:pPr>
        <w:spacing w:line="360" w:lineRule="auto"/>
      </w:pPr>
    </w:p>
    <w:p w:rsidR="00DF1CD3" w:rsidRDefault="00DF1CD3" w:rsidP="00654F2D">
      <w:pPr>
        <w:spacing w:line="360" w:lineRule="auto"/>
      </w:pPr>
      <w:r>
        <w:t xml:space="preserve">which is increasing in </w:t>
      </w:r>
      <w:r w:rsidRPr="00BE09AE">
        <w:rPr>
          <w:i/>
          <w:iCs/>
        </w:rPr>
        <w:t>y</w:t>
      </w:r>
      <w:r w:rsidRPr="00BE09AE">
        <w:rPr>
          <w:i/>
          <w:iCs/>
          <w:vertAlign w:val="subscript"/>
        </w:rPr>
        <w:t>t</w:t>
      </w:r>
      <w:r>
        <w:t xml:space="preserve"> in the range from 0 to the point where the marginal product of labour equals the real wage.  Where </w:t>
      </w:r>
      <w:r w:rsidR="00BF3E21" w:rsidRPr="00607DAF">
        <w:fldChar w:fldCharType="begin"/>
      </w:r>
      <w:r w:rsidRPr="00607DAF">
        <w:instrText xml:space="preserve"> QUOTE </w:instrText>
      </w:r>
      <w:r w:rsidR="001041FA">
        <w:rPr>
          <w:noProof/>
        </w:rPr>
        <w:drawing>
          <wp:inline distT="0" distB="0" distL="0" distR="0">
            <wp:extent cx="144780" cy="144780"/>
            <wp:effectExtent l="1905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144780" cy="144780"/>
                    </a:xfrm>
                    <a:prstGeom prst="rect">
                      <a:avLst/>
                    </a:prstGeom>
                    <a:noFill/>
                    <a:ln w="9525">
                      <a:noFill/>
                      <a:miter lim="800000"/>
                      <a:headEnd/>
                      <a:tailEnd/>
                    </a:ln>
                  </pic:spPr>
                </pic:pic>
              </a:graphicData>
            </a:graphic>
          </wp:inline>
        </w:drawing>
      </w:r>
      <w:r w:rsidRPr="00607DAF">
        <w:instrText xml:space="preserve"> </w:instrText>
      </w:r>
      <w:r w:rsidR="00BF3E21" w:rsidRPr="00607DAF">
        <w:fldChar w:fldCharType="separate"/>
      </w:r>
      <w:r w:rsidR="001041FA">
        <w:rPr>
          <w:noProof/>
        </w:rPr>
        <w:drawing>
          <wp:inline distT="0" distB="0" distL="0" distR="0">
            <wp:extent cx="144780" cy="144780"/>
            <wp:effectExtent l="1905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144780" cy="144780"/>
                    </a:xfrm>
                    <a:prstGeom prst="rect">
                      <a:avLst/>
                    </a:prstGeom>
                    <a:noFill/>
                    <a:ln w="9525">
                      <a:noFill/>
                      <a:miter lim="800000"/>
                      <a:headEnd/>
                      <a:tailEnd/>
                    </a:ln>
                  </pic:spPr>
                </pic:pic>
              </a:graphicData>
            </a:graphic>
          </wp:inline>
        </w:drawing>
      </w:r>
      <w:r w:rsidR="00BF3E21" w:rsidRPr="00607DAF">
        <w:fldChar w:fldCharType="end"/>
      </w:r>
      <w:r>
        <w:t xml:space="preserve"> is demand determined, the relation between the rate of return on capital and the quantity of capital implied by equation (8), no longer applies: it is replaced by equation (25).</w:t>
      </w:r>
    </w:p>
    <w:p w:rsidR="00DF1CD3" w:rsidRDefault="00DF1CD3" w:rsidP="00654F2D">
      <w:pPr>
        <w:spacing w:line="360" w:lineRule="auto"/>
      </w:pPr>
    </w:p>
    <w:p w:rsidR="00DF1CD3" w:rsidRDefault="00DF1CD3" w:rsidP="00654F2D">
      <w:pPr>
        <w:spacing w:line="360" w:lineRule="auto"/>
      </w:pPr>
      <w:r>
        <w:t>Since the price level is fixed, there will be no Pigou effect to ensure full employment. The level of output (and hence the return on capital) adjusts to bring supply and demand into balance. ‘While workers spend what they earn, entrepreneurs earn what they spend’, as Kalecki put it.</w:t>
      </w:r>
    </w:p>
    <w:p w:rsidR="00DF1CD3" w:rsidRDefault="00DF1CD3" w:rsidP="00654F2D">
      <w:pPr>
        <w:spacing w:line="360" w:lineRule="auto"/>
      </w:pPr>
      <w:r>
        <w:t xml:space="preserve">  </w:t>
      </w:r>
    </w:p>
    <w:p w:rsidR="00DF1CD3" w:rsidRDefault="00DF1CD3" w:rsidP="00654F2D">
      <w:pPr>
        <w:spacing w:line="360" w:lineRule="auto"/>
      </w:pPr>
      <w:r>
        <w:t xml:space="preserve">Turning to aggregates, we note that, from equation (16), other things being equal, the marginal effect of an increase </w:t>
      </w:r>
      <w:r w:rsidRPr="00F060ED">
        <w:t xml:space="preserve">in </w:t>
      </w:r>
      <w:r w:rsidRPr="00F060ED">
        <w:rPr>
          <w:i/>
          <w:iCs/>
        </w:rPr>
        <w:t>r</w:t>
      </w:r>
      <w:r w:rsidRPr="00F060ED">
        <w:rPr>
          <w:i/>
          <w:iCs/>
          <w:vertAlign w:val="subscript"/>
        </w:rPr>
        <w:t>t</w:t>
      </w:r>
      <w:r>
        <w:t>, as defined in equation (25),</w:t>
      </w:r>
      <w:r w:rsidRPr="00F060ED">
        <w:t xml:space="preserve"> </w:t>
      </w:r>
      <w:r>
        <w:t xml:space="preserve">on investment demand is:  </w:t>
      </w:r>
    </w:p>
    <w:p w:rsidR="00DF1CD3" w:rsidRDefault="00DF1CD3" w:rsidP="00654F2D">
      <w:pPr>
        <w:pStyle w:val="MTDisplayEquation"/>
        <w:spacing w:line="360" w:lineRule="auto"/>
      </w:pPr>
      <w:r>
        <w:tab/>
      </w:r>
      <w:r w:rsidR="001041FA">
        <w:rPr>
          <w:noProof/>
          <w:position w:val="-30"/>
          <w:lang w:eastAsia="en-GB"/>
        </w:rPr>
        <w:drawing>
          <wp:inline distT="0" distB="0" distL="0" distR="0">
            <wp:extent cx="869315" cy="434340"/>
            <wp:effectExtent l="19050" t="0" r="0" b="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srcRect/>
                    <a:stretch>
                      <a:fillRect/>
                    </a:stretch>
                  </pic:blipFill>
                  <pic:spPr bwMode="auto">
                    <a:xfrm>
                      <a:off x="0" y="0"/>
                      <a:ext cx="869315" cy="434340"/>
                    </a:xfrm>
                    <a:prstGeom prst="rect">
                      <a:avLst/>
                    </a:prstGeom>
                    <a:noFill/>
                    <a:ln w="9525">
                      <a:noFill/>
                      <a:miter lim="800000"/>
                      <a:headEnd/>
                      <a:tailEnd/>
                    </a:ln>
                  </pic:spPr>
                </pic:pic>
              </a:graphicData>
            </a:graphic>
          </wp:inline>
        </w:drawing>
      </w:r>
    </w:p>
    <w:p w:rsidR="00DF1CD3" w:rsidRDefault="00DF1CD3" w:rsidP="00654F2D">
      <w:pPr>
        <w:spacing w:line="360" w:lineRule="auto"/>
      </w:pPr>
      <w:r>
        <w:t>and on entrepreneurial consumption is:</w:t>
      </w:r>
    </w:p>
    <w:p w:rsidR="00DF1CD3" w:rsidRDefault="00DF1CD3" w:rsidP="00654F2D">
      <w:pPr>
        <w:spacing w:line="360" w:lineRule="auto"/>
      </w:pPr>
      <w:r>
        <w:tab/>
      </w:r>
      <w:r>
        <w:tab/>
      </w:r>
      <w:r>
        <w:tab/>
      </w:r>
      <w:r>
        <w:tab/>
      </w:r>
      <w:r>
        <w:tab/>
        <w:t xml:space="preserve"> </w:t>
      </w:r>
      <w:r w:rsidR="001041FA">
        <w:rPr>
          <w:noProof/>
          <w:position w:val="-12"/>
        </w:rPr>
        <w:drawing>
          <wp:inline distT="0" distB="0" distL="0" distR="0">
            <wp:extent cx="1095375" cy="235585"/>
            <wp:effectExtent l="0" t="0" r="9525" b="0"/>
            <wp:docPr id="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srcRect/>
                    <a:stretch>
                      <a:fillRect/>
                    </a:stretch>
                  </pic:blipFill>
                  <pic:spPr bwMode="auto">
                    <a:xfrm>
                      <a:off x="0" y="0"/>
                      <a:ext cx="1095375" cy="235585"/>
                    </a:xfrm>
                    <a:prstGeom prst="rect">
                      <a:avLst/>
                    </a:prstGeom>
                    <a:noFill/>
                    <a:ln w="9525">
                      <a:noFill/>
                      <a:miter lim="800000"/>
                      <a:headEnd/>
                      <a:tailEnd/>
                    </a:ln>
                  </pic:spPr>
                </pic:pic>
              </a:graphicData>
            </a:graphic>
          </wp:inline>
        </w:drawing>
      </w:r>
      <w:r>
        <w:t>.</w:t>
      </w:r>
    </w:p>
    <w:p w:rsidR="00DF1CD3" w:rsidRPr="00DF48DB" w:rsidRDefault="00DF1CD3" w:rsidP="00654F2D">
      <w:pPr>
        <w:spacing w:line="360" w:lineRule="auto"/>
      </w:pPr>
    </w:p>
    <w:p w:rsidR="00DF1CD3" w:rsidRDefault="00DF1CD3" w:rsidP="00654F2D">
      <w:pPr>
        <w:spacing w:line="360" w:lineRule="auto"/>
      </w:pPr>
      <w:r>
        <w:t xml:space="preserve">Hence the total effect of an increase in </w:t>
      </w:r>
      <w:r w:rsidRPr="00F060ED">
        <w:rPr>
          <w:i/>
          <w:iCs/>
        </w:rPr>
        <w:t>r</w:t>
      </w:r>
      <w:r w:rsidRPr="00F060ED">
        <w:rPr>
          <w:i/>
          <w:iCs/>
          <w:vertAlign w:val="subscript"/>
        </w:rPr>
        <w:t>t</w:t>
      </w:r>
      <w:r>
        <w:t xml:space="preserve"> on entrepreneurial income is:</w:t>
      </w:r>
    </w:p>
    <w:p w:rsidR="00DF1CD3" w:rsidRDefault="00DF1CD3" w:rsidP="00654F2D">
      <w:pPr>
        <w:pStyle w:val="MTDisplayEquation"/>
        <w:spacing w:line="360" w:lineRule="auto"/>
      </w:pPr>
      <w:r>
        <w:tab/>
      </w:r>
      <w:r w:rsidR="001041FA">
        <w:rPr>
          <w:noProof/>
          <w:position w:val="-32"/>
          <w:lang w:eastAsia="en-GB"/>
        </w:rPr>
        <w:drawing>
          <wp:inline distT="0" distB="0" distL="0" distR="0">
            <wp:extent cx="1448435" cy="4705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srcRect/>
                    <a:stretch>
                      <a:fillRect/>
                    </a:stretch>
                  </pic:blipFill>
                  <pic:spPr bwMode="auto">
                    <a:xfrm>
                      <a:off x="0" y="0"/>
                      <a:ext cx="1448435" cy="470535"/>
                    </a:xfrm>
                    <a:prstGeom prst="rect">
                      <a:avLst/>
                    </a:prstGeom>
                    <a:noFill/>
                    <a:ln w="9525">
                      <a:noFill/>
                      <a:miter lim="800000"/>
                      <a:headEnd/>
                      <a:tailEnd/>
                    </a:ln>
                  </pic:spPr>
                </pic:pic>
              </a:graphicData>
            </a:graphic>
          </wp:inline>
        </w:drawing>
      </w:r>
    </w:p>
    <w:p w:rsidR="00DF1CD3" w:rsidRDefault="00DF1CD3" w:rsidP="00654F2D">
      <w:pPr>
        <w:spacing w:line="360" w:lineRule="auto"/>
      </w:pPr>
    </w:p>
    <w:p w:rsidR="00DF1CD3" w:rsidRPr="00FE1652" w:rsidRDefault="00DF1CD3" w:rsidP="00654F2D">
      <w:pPr>
        <w:spacing w:line="360" w:lineRule="auto"/>
      </w:pPr>
      <w:r w:rsidRPr="00FE1652">
        <w:t>For stability at an interior solution (with excess supply of labour), we need</w:t>
      </w:r>
    </w:p>
    <w:p w:rsidR="00DF1CD3" w:rsidRPr="00FE1652" w:rsidRDefault="00DF1CD3" w:rsidP="00654F2D">
      <w:pPr>
        <w:pStyle w:val="MTDisplayEquation"/>
        <w:spacing w:line="360" w:lineRule="auto"/>
      </w:pPr>
      <w:r w:rsidRPr="00FE1652">
        <w:tab/>
        <w:t>μ=</w:t>
      </w:r>
      <w:r w:rsidR="001041FA">
        <w:rPr>
          <w:noProof/>
          <w:position w:val="-32"/>
          <w:lang w:eastAsia="en-GB"/>
        </w:rPr>
        <w:drawing>
          <wp:inline distT="0" distB="0" distL="0" distR="0">
            <wp:extent cx="1294765" cy="47053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srcRect/>
                    <a:stretch>
                      <a:fillRect/>
                    </a:stretch>
                  </pic:blipFill>
                  <pic:spPr bwMode="auto">
                    <a:xfrm>
                      <a:off x="0" y="0"/>
                      <a:ext cx="1294765" cy="470535"/>
                    </a:xfrm>
                    <a:prstGeom prst="rect">
                      <a:avLst/>
                    </a:prstGeom>
                    <a:noFill/>
                    <a:ln w="9525">
                      <a:noFill/>
                      <a:miter lim="800000"/>
                      <a:headEnd/>
                      <a:tailEnd/>
                    </a:ln>
                  </pic:spPr>
                </pic:pic>
              </a:graphicData>
            </a:graphic>
          </wp:inline>
        </w:drawing>
      </w:r>
      <w:r w:rsidRPr="00FE1652">
        <w:t xml:space="preserve">      or</w:t>
      </w:r>
      <w:r>
        <w:t xml:space="preserve"> </w:t>
      </w:r>
      <w:r w:rsidRPr="00FE1652">
        <w:t xml:space="preserve"> </w:t>
      </w:r>
      <w:r w:rsidR="00BF3E21" w:rsidRPr="00607DAF">
        <w:fldChar w:fldCharType="begin"/>
      </w:r>
      <w:r w:rsidRPr="00607DAF">
        <w:instrText xml:space="preserve"> QUOTE </w:instrText>
      </w:r>
      <w:r w:rsidR="001041FA">
        <w:rPr>
          <w:noProof/>
          <w:lang w:eastAsia="en-GB"/>
        </w:rPr>
        <w:drawing>
          <wp:inline distT="0" distB="0" distL="0" distR="0">
            <wp:extent cx="895985" cy="353060"/>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895985" cy="353060"/>
                    </a:xfrm>
                    <a:prstGeom prst="rect">
                      <a:avLst/>
                    </a:prstGeom>
                    <a:noFill/>
                    <a:ln w="9525">
                      <a:noFill/>
                      <a:miter lim="800000"/>
                      <a:headEnd/>
                      <a:tailEnd/>
                    </a:ln>
                  </pic:spPr>
                </pic:pic>
              </a:graphicData>
            </a:graphic>
          </wp:inline>
        </w:drawing>
      </w:r>
      <w:r w:rsidRPr="00607DAF">
        <w:instrText xml:space="preserve"> </w:instrText>
      </w:r>
      <w:r w:rsidR="00BF3E21" w:rsidRPr="00607DAF">
        <w:fldChar w:fldCharType="separate"/>
      </w:r>
      <w:r w:rsidR="001041FA">
        <w:rPr>
          <w:noProof/>
          <w:lang w:eastAsia="en-GB"/>
        </w:rPr>
        <w:drawing>
          <wp:inline distT="0" distB="0" distL="0" distR="0">
            <wp:extent cx="895985" cy="35306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895985" cy="353060"/>
                    </a:xfrm>
                    <a:prstGeom prst="rect">
                      <a:avLst/>
                    </a:prstGeom>
                    <a:noFill/>
                    <a:ln w="9525">
                      <a:noFill/>
                      <a:miter lim="800000"/>
                      <a:headEnd/>
                      <a:tailEnd/>
                    </a:ln>
                  </pic:spPr>
                </pic:pic>
              </a:graphicData>
            </a:graphic>
          </wp:inline>
        </w:drawing>
      </w:r>
      <w:r w:rsidR="00BF3E21" w:rsidRPr="00607DAF">
        <w:fldChar w:fldCharType="end"/>
      </w:r>
      <w:r w:rsidRPr="00FE1652">
        <w:t>,</w:t>
      </w:r>
    </w:p>
    <w:p w:rsidR="00DF1CD3" w:rsidRPr="00FE1652" w:rsidRDefault="00DF1CD3" w:rsidP="0077764F">
      <w:pPr>
        <w:spacing w:line="360" w:lineRule="auto"/>
        <w:rPr>
          <w:lang w:eastAsia="en-US"/>
        </w:rPr>
      </w:pPr>
      <w:r w:rsidRPr="00FE1652">
        <w:rPr>
          <w:lang w:eastAsia="en-US"/>
        </w:rPr>
        <w:t>where μ denotes the marginal propensity to spend out of entrepreneurial income.</w:t>
      </w:r>
    </w:p>
    <w:p w:rsidR="00DF1CD3" w:rsidRDefault="00DF1CD3" w:rsidP="0077764F">
      <w:pPr>
        <w:spacing w:line="360" w:lineRule="auto"/>
      </w:pPr>
      <w:r>
        <w:t>A</w:t>
      </w:r>
      <w:r w:rsidRPr="00FE1652">
        <w:t xml:space="preserve">s we are assuming  </w:t>
      </w:r>
      <w:r w:rsidR="001041FA">
        <w:rPr>
          <w:i/>
          <w:iCs/>
          <w:noProof/>
          <w:position w:val="-12"/>
        </w:rPr>
        <w:drawing>
          <wp:inline distT="0" distB="0" distL="0" distR="0">
            <wp:extent cx="389255" cy="235585"/>
            <wp:effectExtent l="19050" t="0" r="0" b="0"/>
            <wp:docPr id="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srcRect/>
                    <a:stretch>
                      <a:fillRect/>
                    </a:stretch>
                  </pic:blipFill>
                  <pic:spPr bwMode="auto">
                    <a:xfrm>
                      <a:off x="0" y="0"/>
                      <a:ext cx="389255" cy="235585"/>
                    </a:xfrm>
                    <a:prstGeom prst="rect">
                      <a:avLst/>
                    </a:prstGeom>
                    <a:noFill/>
                    <a:ln w="9525">
                      <a:noFill/>
                      <a:miter lim="800000"/>
                      <a:headEnd/>
                      <a:tailEnd/>
                    </a:ln>
                  </pic:spPr>
                </pic:pic>
              </a:graphicData>
            </a:graphic>
          </wp:inline>
        </w:drawing>
      </w:r>
      <w:r w:rsidRPr="00FE1652">
        <w:t xml:space="preserve"> , </w:t>
      </w:r>
      <w:r>
        <w:t xml:space="preserve">a necessary condition is that  </w:t>
      </w:r>
      <w:r w:rsidR="00BF3E21" w:rsidRPr="00607DAF">
        <w:fldChar w:fldCharType="begin"/>
      </w:r>
      <w:r w:rsidRPr="00607DAF">
        <w:instrText xml:space="preserve"> QUOTE </w:instrText>
      </w:r>
      <w:r w:rsidR="001041FA">
        <w:rPr>
          <w:noProof/>
        </w:rPr>
        <w:drawing>
          <wp:inline distT="0" distB="0" distL="0" distR="0">
            <wp:extent cx="633730" cy="172085"/>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633730" cy="172085"/>
                    </a:xfrm>
                    <a:prstGeom prst="rect">
                      <a:avLst/>
                    </a:prstGeom>
                    <a:noFill/>
                    <a:ln w="9525">
                      <a:noFill/>
                      <a:miter lim="800000"/>
                      <a:headEnd/>
                      <a:tailEnd/>
                    </a:ln>
                  </pic:spPr>
                </pic:pic>
              </a:graphicData>
            </a:graphic>
          </wp:inline>
        </w:drawing>
      </w:r>
      <w:r w:rsidRPr="00607DAF">
        <w:instrText xml:space="preserve"> </w:instrText>
      </w:r>
      <w:r w:rsidR="00BF3E21" w:rsidRPr="00607DAF">
        <w:fldChar w:fldCharType="separate"/>
      </w:r>
      <w:r w:rsidR="001041FA">
        <w:rPr>
          <w:noProof/>
        </w:rPr>
        <w:drawing>
          <wp:inline distT="0" distB="0" distL="0" distR="0">
            <wp:extent cx="642620" cy="17208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642620" cy="172085"/>
                    </a:xfrm>
                    <a:prstGeom prst="rect">
                      <a:avLst/>
                    </a:prstGeom>
                    <a:noFill/>
                    <a:ln w="9525">
                      <a:noFill/>
                      <a:miter lim="800000"/>
                      <a:headEnd/>
                      <a:tailEnd/>
                    </a:ln>
                  </pic:spPr>
                </pic:pic>
              </a:graphicData>
            </a:graphic>
          </wp:inline>
        </w:drawing>
      </w:r>
      <w:r w:rsidR="00BF3E21" w:rsidRPr="00607DAF">
        <w:fldChar w:fldCharType="end"/>
      </w:r>
      <w:r>
        <w:t xml:space="preserve">; i.e. there is a stability restriction on ‘induced investment’ such that the fraction of entrepreneurs who have new ideas </w:t>
      </w:r>
      <w:r w:rsidRPr="00E24A12">
        <w:rPr>
          <w:i/>
          <w:iCs/>
        </w:rPr>
        <w:t>plus</w:t>
      </w:r>
      <w:r>
        <w:t xml:space="preserve"> the fraction of new investment they can fund via new equity issues must be less than 1. </w:t>
      </w:r>
    </w:p>
    <w:p w:rsidR="00DF1CD3" w:rsidRDefault="00DF1CD3" w:rsidP="00654F2D">
      <w:pPr>
        <w:spacing w:line="360" w:lineRule="auto"/>
      </w:pPr>
    </w:p>
    <w:p w:rsidR="00DF1CD3" w:rsidRDefault="00DF1CD3" w:rsidP="00654F2D">
      <w:pPr>
        <w:spacing w:line="360" w:lineRule="auto"/>
      </w:pPr>
      <w:r>
        <w:t xml:space="preserve">The ‘fix-price macroeconomic’ framework used here can be illustrated as in Figure </w:t>
      </w:r>
      <w:r w:rsidR="00C0251F">
        <w:t>3</w:t>
      </w:r>
      <w:r>
        <w:t>. The bottom panel on the left shows how the wage bill varies with employment at the fixed real wage. The bottom right panel shows how profits, X, the residual income available to entrepreneurs, fall away as employment contracts. So too does demand by entrepreneurs as shown in the top panel, where the marginal propensity to spend is μ. Note that here, for convenience, demand is shown at a constant real share price and constant K.</w:t>
      </w:r>
    </w:p>
    <w:p w:rsidR="00DF1CD3" w:rsidRDefault="00DF1CD3" w:rsidP="00654F2D">
      <w:pPr>
        <w:spacing w:line="360" w:lineRule="auto"/>
      </w:pPr>
    </w:p>
    <w:p w:rsidR="00DF1CD3" w:rsidRDefault="00DF1CD3" w:rsidP="00654F2D">
      <w:pPr>
        <w:spacing w:line="360" w:lineRule="auto"/>
      </w:pPr>
      <w:r>
        <w:object w:dxaOrig="4500" w:dyaOrig="4350">
          <v:shape id="_x0000_i1046" type="#_x0000_t75" style="width:355.5pt;height:370.5pt" o:ole="">
            <v:imagedata r:id="rId70" o:title=""/>
          </v:shape>
          <o:OLEObject Type="Embed" ProgID="Word.Picture.8" ShapeID="_x0000_i1046" DrawAspect="Content" ObjectID="_1398863095" r:id="rId71"/>
        </w:object>
      </w:r>
    </w:p>
    <w:p w:rsidR="00DF1CD3" w:rsidRDefault="00DF1CD3" w:rsidP="0031613A">
      <w:pPr>
        <w:rPr>
          <w:b/>
          <w:bCs/>
        </w:rPr>
      </w:pPr>
      <w:r>
        <w:rPr>
          <w:b/>
          <w:bCs/>
        </w:rPr>
        <w:t xml:space="preserve">Figure </w:t>
      </w:r>
      <w:r w:rsidR="00C0251F">
        <w:rPr>
          <w:b/>
          <w:bCs/>
        </w:rPr>
        <w:t>3</w:t>
      </w:r>
      <w:r>
        <w:rPr>
          <w:b/>
          <w:bCs/>
        </w:rPr>
        <w:t>. Short-run determination of entrepreneurial income, X, and gross output</w:t>
      </w:r>
      <w:r w:rsidRPr="00931690">
        <w:rPr>
          <w:b/>
          <w:bCs/>
        </w:rPr>
        <w:t>,</w:t>
      </w:r>
      <w:r>
        <w:rPr>
          <w:b/>
          <w:bCs/>
        </w:rPr>
        <w:t xml:space="preserve"> Y. </w:t>
      </w:r>
    </w:p>
    <w:p w:rsidR="00DF1CD3" w:rsidRPr="00233B66" w:rsidRDefault="00DF1CD3" w:rsidP="00654F2D">
      <w:pPr>
        <w:spacing w:line="360" w:lineRule="auto"/>
        <w:rPr>
          <w:u w:val="single"/>
        </w:rPr>
      </w:pPr>
    </w:p>
    <w:p w:rsidR="00DF1CD3" w:rsidRDefault="00DF1CD3" w:rsidP="00654F2D">
      <w:pPr>
        <w:spacing w:line="360" w:lineRule="auto"/>
      </w:pPr>
      <w:r w:rsidRPr="00233B66">
        <w:t xml:space="preserve">The figure illustrates how a fall in </w:t>
      </w:r>
      <w:r>
        <w:t>investment</w:t>
      </w:r>
      <w:r w:rsidRPr="00233B66">
        <w:t xml:space="preserve"> demand</w:t>
      </w:r>
      <w:r w:rsidR="000C2B64">
        <w:t>,</w:t>
      </w:r>
      <w:r>
        <w:t xml:space="preserve"> due to a fall in liquidity</w:t>
      </w:r>
      <w:r w:rsidR="000C2B64">
        <w:t xml:space="preserve"> </w:t>
      </w:r>
      <w:r>
        <w:t xml:space="preserve"> </w:t>
      </w:r>
      <w:r w:rsidR="000C2B64">
        <w:t xml:space="preserve">or in ‘animal spirits’ </w:t>
      </w:r>
      <w:r>
        <w:t>- represented by the</w:t>
      </w:r>
      <w:r w:rsidRPr="00233B66">
        <w:t xml:space="preserve"> downward </w:t>
      </w:r>
      <w:r>
        <w:t>shift in D(X) in the top panel -</w:t>
      </w:r>
      <w:r w:rsidRPr="00233B66">
        <w:t xml:space="preserve"> will lead to a greater contraction of entrepreneurial income, X, as equilibrium shifts from E to D. The impact on employment is even more pronounced as shown by the shift from E* to D</w:t>
      </w:r>
      <w:r>
        <w:t>* in</w:t>
      </w:r>
      <w:r w:rsidRPr="00233B66">
        <w:t xml:space="preserve"> the lower right panel</w:t>
      </w:r>
      <w:r>
        <w:rPr>
          <w:rStyle w:val="FootnoteReference"/>
        </w:rPr>
        <w:footnoteReference w:id="11"/>
      </w:r>
      <w:r w:rsidRPr="00233B66">
        <w:t>.</w:t>
      </w:r>
    </w:p>
    <w:p w:rsidR="00DF1CD3" w:rsidRDefault="00DF1CD3" w:rsidP="00654F2D">
      <w:pPr>
        <w:spacing w:line="360" w:lineRule="auto"/>
      </w:pPr>
    </w:p>
    <w:p w:rsidR="00DF1CD3" w:rsidRDefault="00DF1CD3" w:rsidP="00654F2D">
      <w:pPr>
        <w:spacing w:line="360" w:lineRule="auto"/>
        <w:rPr>
          <w:b/>
          <w:bCs/>
        </w:rPr>
      </w:pPr>
      <w:r>
        <w:t xml:space="preserve">Our approach is to solve the model by simulation, and </w:t>
      </w:r>
      <w:r w:rsidR="00433612">
        <w:t xml:space="preserve">to </w:t>
      </w:r>
      <w:r>
        <w:t xml:space="preserve">illustrate the results using phase diagrams with </w:t>
      </w:r>
      <w:r w:rsidRPr="00951BAD">
        <w:rPr>
          <w:i/>
          <w:iCs/>
        </w:rPr>
        <w:t>K</w:t>
      </w:r>
      <w:r>
        <w:t xml:space="preserve"> predetermined and </w:t>
      </w:r>
      <w:r w:rsidRPr="00951BAD">
        <w:rPr>
          <w:i/>
          <w:iCs/>
        </w:rPr>
        <w:t>q</w:t>
      </w:r>
      <w:r>
        <w:t xml:space="preserve"> a jump variable. Figure </w:t>
      </w:r>
      <w:r w:rsidR="00433612">
        <w:t>4</w:t>
      </w:r>
      <w:r>
        <w:t xml:space="preserve"> shows how the capital and real price of equity evolve, </w:t>
      </w:r>
      <w:r w:rsidRPr="00DC57DB">
        <w:t xml:space="preserve">assuming that the model remains in </w:t>
      </w:r>
      <w:r>
        <w:t xml:space="preserve">the </w:t>
      </w:r>
      <w:r w:rsidRPr="00DC57DB">
        <w:t>fixed</w:t>
      </w:r>
      <w:r>
        <w:t>-</w:t>
      </w:r>
      <w:r w:rsidRPr="00DC57DB">
        <w:t xml:space="preserve">price regime </w:t>
      </w:r>
      <w:r w:rsidRPr="0030439B">
        <w:t>throughout.</w:t>
      </w:r>
      <w:r w:rsidRPr="0030439B">
        <w:rPr>
          <w:rStyle w:val="FootnoteReference"/>
        </w:rPr>
        <w:footnoteReference w:id="12"/>
      </w:r>
      <w:r w:rsidRPr="0030439B">
        <w:t xml:space="preserve"> </w:t>
      </w:r>
      <w:r w:rsidR="008D0533">
        <w:object w:dxaOrig="6294" w:dyaOrig="4726">
          <v:shape id="_x0000_i1047" type="#_x0000_t75" style="width:411.75pt;height:309.75pt" o:ole="">
            <v:imagedata r:id="rId72" o:title=""/>
          </v:shape>
          <o:OLEObject Type="Embed" ProgID="PowerPoint.Slide.8" ShapeID="_x0000_i1047" DrawAspect="Content" ObjectID="_1398863096" r:id="rId73"/>
        </w:object>
      </w:r>
      <w:r w:rsidR="00C2400F">
        <w:rPr>
          <w:b/>
          <w:bCs/>
        </w:rPr>
        <w:t>Figure 4</w:t>
      </w:r>
      <w:r w:rsidRPr="00234185">
        <w:rPr>
          <w:b/>
          <w:bCs/>
        </w:rPr>
        <w:t xml:space="preserve">. </w:t>
      </w:r>
      <w:r>
        <w:rPr>
          <w:b/>
          <w:bCs/>
        </w:rPr>
        <w:t>Capital accumulation and stock market</w:t>
      </w:r>
    </w:p>
    <w:p w:rsidR="00DF1CD3" w:rsidRDefault="00DF1CD3" w:rsidP="00654F2D">
      <w:pPr>
        <w:spacing w:line="360" w:lineRule="auto"/>
        <w:rPr>
          <w:b/>
          <w:bCs/>
        </w:rPr>
      </w:pPr>
    </w:p>
    <w:p w:rsidR="00DF1CD3" w:rsidRDefault="00433612" w:rsidP="0031613A">
      <w:pPr>
        <w:spacing w:line="360" w:lineRule="auto"/>
      </w:pPr>
      <w:r w:rsidRPr="0030439B">
        <w:t>On the schedule</w:t>
      </w:r>
      <w:r>
        <w:t xml:space="preserve"> labelled IB in the figure, gross investment is balanced by depreciation, so the capital stock will be stationary: and the parameters of the model confirm that IB slopes upwards. </w:t>
      </w:r>
      <w:r w:rsidR="00DF1CD3">
        <w:t>Likewise, stationary values for the value of the stock price define the asset market equilibrium, given by the downward sloping schedule labelled PB in the figure. Stationary equilibrium is at E where both intersect. Given the saddle point dynamics, the stable path to equilibrium will slope downwards, see SS in the figure</w:t>
      </w:r>
      <w:r w:rsidR="000C2B64">
        <w:rPr>
          <w:rStyle w:val="FootnoteReference"/>
        </w:rPr>
        <w:footnoteReference w:id="13"/>
      </w:r>
      <w:r w:rsidR="00DF1CD3">
        <w:t>. (The unstable eigenvector has a positive slope). Also shown are integral curves that asymptotically approach SS and UU. This is the ‘workhorse model’ we use to discuss the effects of a negative liquidity shock, with detail given by impulse responses.</w:t>
      </w:r>
    </w:p>
    <w:p w:rsidR="00DF1CD3" w:rsidRDefault="00DF1CD3" w:rsidP="0031613A">
      <w:pPr>
        <w:spacing w:line="360" w:lineRule="auto"/>
        <w:rPr>
          <w:b/>
          <w:bCs/>
        </w:rPr>
      </w:pPr>
    </w:p>
    <w:p w:rsidR="00234936" w:rsidRDefault="00234936" w:rsidP="0031613A">
      <w:pPr>
        <w:spacing w:line="360" w:lineRule="auto"/>
        <w:rPr>
          <w:b/>
          <w:bCs/>
        </w:rPr>
      </w:pPr>
    </w:p>
    <w:p w:rsidR="00234936" w:rsidRDefault="00234936" w:rsidP="0031613A">
      <w:pPr>
        <w:spacing w:line="360" w:lineRule="auto"/>
        <w:rPr>
          <w:b/>
          <w:bCs/>
        </w:rPr>
      </w:pPr>
    </w:p>
    <w:p w:rsidR="00DF1CD3" w:rsidRDefault="00DF1CD3" w:rsidP="0031613A">
      <w:pPr>
        <w:spacing w:line="480" w:lineRule="auto"/>
        <w:rPr>
          <w:b/>
          <w:bCs/>
        </w:rPr>
      </w:pPr>
      <w:r w:rsidRPr="006D65E0">
        <w:rPr>
          <w:b/>
          <w:bCs/>
        </w:rPr>
        <w:t xml:space="preserve">Short and long run impact of a </w:t>
      </w:r>
      <w:r w:rsidR="00433612">
        <w:rPr>
          <w:b/>
          <w:bCs/>
        </w:rPr>
        <w:t>lasting</w:t>
      </w:r>
      <w:r w:rsidRPr="006D65E0">
        <w:rPr>
          <w:b/>
          <w:bCs/>
        </w:rPr>
        <w:t xml:space="preserve"> liquidity shock</w:t>
      </w:r>
    </w:p>
    <w:p w:rsidR="00DF1CD3" w:rsidRDefault="00DF1CD3" w:rsidP="0031613A">
      <w:pPr>
        <w:spacing w:line="360" w:lineRule="auto"/>
      </w:pPr>
      <w:r>
        <w:t>What are the effects of a negative liquidity shock</w:t>
      </w:r>
      <w:r w:rsidR="003E60B9">
        <w:t xml:space="preserve"> which makes equity less saleable</w:t>
      </w:r>
      <w:r w:rsidR="00F523EC">
        <w:t xml:space="preserve"> for what is expected to be a long time?</w:t>
      </w:r>
      <w:r>
        <w:t xml:space="preserve"> Assume that the economy starts at a high employment, steady-state equilibrium E, as depicted in the </w:t>
      </w:r>
      <w:r w:rsidR="00C2400F">
        <w:t>N</w:t>
      </w:r>
      <w:r w:rsidR="000C2B64">
        <w:t>E</w:t>
      </w:r>
      <w:r w:rsidR="00C2400F">
        <w:t xml:space="preserve"> panel of Figure 5</w:t>
      </w:r>
      <w:r>
        <w:t xml:space="preserve">, and the shock throws it into a demand-deficient regime. </w:t>
      </w:r>
      <w:r w:rsidR="003E60B9">
        <w:t xml:space="preserve">With a tighter resale constraint, equity is less attractive and the PB schedule </w:t>
      </w:r>
      <w:r w:rsidR="004244A4">
        <w:t xml:space="preserve">correspondingly shifts to the left; so too does the IB schedule as </w:t>
      </w:r>
      <w:r>
        <w:t>financial constraints on firms who want to invest</w:t>
      </w:r>
      <w:r w:rsidR="004244A4">
        <w:t xml:space="preserve"> become more binding. As a result, long run equilibrium moves fr</w:t>
      </w:r>
      <w:r w:rsidR="00C2400F">
        <w:t>om E to E', as shown in Figure 5</w:t>
      </w:r>
      <w:r w:rsidR="004244A4">
        <w:t>.  Because the labour force will, in the long run, be reduced in line with the capital stock, Tobin’s q is essentially unaffected.</w:t>
      </w:r>
      <w:r w:rsidR="00F523EC">
        <w:t xml:space="preserve"> In the short run, however, it falls.</w:t>
      </w:r>
    </w:p>
    <w:p w:rsidR="00DF1CD3" w:rsidRDefault="00C935C0" w:rsidP="006D65E0">
      <w:r>
        <w:rPr>
          <w:noProof/>
        </w:rPr>
        <mc:AlternateContent>
          <mc:Choice Requires="wpc">
            <w:drawing>
              <wp:inline distT="0" distB="0" distL="0" distR="0">
                <wp:extent cx="4951730" cy="5160010"/>
                <wp:effectExtent l="0" t="0" r="10795" b="2540"/>
                <wp:docPr id="2015"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52" name="Line 6"/>
                        <wps:cNvCnPr/>
                        <wps:spPr bwMode="auto">
                          <a:xfrm flipH="1" flipV="1">
                            <a:off x="1188720" y="603885"/>
                            <a:ext cx="1388110" cy="140144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53" name="Line 7"/>
                        <wps:cNvCnPr/>
                        <wps:spPr bwMode="auto">
                          <a:xfrm flipV="1">
                            <a:off x="2575560" y="198120"/>
                            <a:ext cx="1270" cy="1807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4" name="Line 8"/>
                        <wps:cNvCnPr/>
                        <wps:spPr bwMode="auto">
                          <a:xfrm>
                            <a:off x="196850" y="2004060"/>
                            <a:ext cx="4600575"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5" name="Line 9"/>
                        <wps:cNvCnPr/>
                        <wps:spPr bwMode="auto">
                          <a:xfrm flipV="1">
                            <a:off x="2576830" y="534670"/>
                            <a:ext cx="1782445" cy="594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6" name="Line 10"/>
                        <wps:cNvCnPr/>
                        <wps:spPr bwMode="auto">
                          <a:xfrm>
                            <a:off x="1982470" y="200533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7" name="Text Box 11"/>
                        <wps:cNvSpPr txBox="1">
                          <a:spLocks noChangeArrowheads="1"/>
                        </wps:cNvSpPr>
                        <wps:spPr bwMode="auto">
                          <a:xfrm>
                            <a:off x="1405255" y="3154045"/>
                            <a:ext cx="3676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jc w:val="center"/>
                                <w:rPr>
                                  <w:sz w:val="21"/>
                                  <w:szCs w:val="21"/>
                                </w:rPr>
                              </w:pPr>
                              <w:r w:rsidRPr="002D1557">
                                <w:rPr>
                                  <w:sz w:val="21"/>
                                  <w:szCs w:val="21"/>
                                </w:rPr>
                                <w:t>R</w:t>
                              </w:r>
                              <w:r w:rsidRPr="002D1557">
                                <w:rPr>
                                  <w:sz w:val="21"/>
                                  <w:szCs w:val="21"/>
                                  <w:vertAlign w:val="superscript"/>
                                </w:rPr>
                                <w:t>M</w:t>
                              </w:r>
                              <w:r w:rsidRPr="002D1557">
                                <w:rPr>
                                  <w:sz w:val="21"/>
                                  <w:szCs w:val="21"/>
                                </w:rPr>
                                <w:t xml:space="preserve"> </w:t>
                              </w:r>
                            </w:p>
                          </w:txbxContent>
                        </wps:txbx>
                        <wps:bodyPr rot="0" vert="horz" wrap="square" lIns="0" tIns="0" rIns="0" bIns="0" anchor="t" anchorCtr="0" upright="1">
                          <a:noAutofit/>
                        </wps:bodyPr>
                      </wps:wsp>
                      <wps:wsp>
                        <wps:cNvPr id="1958" name="Text Box 12"/>
                        <wps:cNvSpPr txBox="1">
                          <a:spLocks noChangeArrowheads="1"/>
                        </wps:cNvSpPr>
                        <wps:spPr bwMode="auto">
                          <a:xfrm>
                            <a:off x="3771900" y="4316095"/>
                            <a:ext cx="594360"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rPr>
                              </w:pPr>
                              <w:r w:rsidRPr="002D1557">
                                <w:rPr>
                                  <w:sz w:val="21"/>
                                  <w:szCs w:val="21"/>
                                </w:rPr>
                                <w:t>Marginal Product of Capital</w:t>
                              </w:r>
                            </w:p>
                          </w:txbxContent>
                        </wps:txbx>
                        <wps:bodyPr rot="0" vert="horz" wrap="square" lIns="0" tIns="0" rIns="0" bIns="0" anchor="t" anchorCtr="0" upright="1">
                          <a:noAutofit/>
                        </wps:bodyPr>
                      </wps:wsp>
                      <wps:wsp>
                        <wps:cNvPr id="1959" name="Text Box 13"/>
                        <wps:cNvSpPr txBox="1">
                          <a:spLocks noChangeArrowheads="1"/>
                        </wps:cNvSpPr>
                        <wps:spPr bwMode="auto">
                          <a:xfrm>
                            <a:off x="2357755" y="146050"/>
                            <a:ext cx="18161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8"/>
                                  <w:szCs w:val="28"/>
                                </w:rPr>
                              </w:pPr>
                              <w:r w:rsidRPr="002D1557">
                                <w:rPr>
                                  <w:i/>
                                  <w:iCs/>
                                  <w:sz w:val="28"/>
                                  <w:szCs w:val="28"/>
                                </w:rPr>
                                <w:t>q</w:t>
                              </w:r>
                            </w:p>
                          </w:txbxContent>
                        </wps:txbx>
                        <wps:bodyPr rot="0" vert="horz" wrap="square" lIns="0" tIns="0" rIns="0" bIns="0" anchor="t" anchorCtr="0" upright="1">
                          <a:noAutofit/>
                        </wps:bodyPr>
                      </wps:wsp>
                      <wps:wsp>
                        <wps:cNvPr id="1960" name="Text Box 14"/>
                        <wps:cNvSpPr txBox="1">
                          <a:spLocks noChangeArrowheads="1"/>
                        </wps:cNvSpPr>
                        <wps:spPr bwMode="auto">
                          <a:xfrm>
                            <a:off x="288290" y="2005965"/>
                            <a:ext cx="40513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jc w:val="center"/>
                                <w:rPr>
                                  <w:sz w:val="21"/>
                                  <w:szCs w:val="21"/>
                                </w:rPr>
                              </w:pPr>
                              <w:r w:rsidRPr="002D1557">
                                <w:rPr>
                                  <w:i/>
                                  <w:iCs/>
                                  <w:sz w:val="21"/>
                                  <w:szCs w:val="21"/>
                                </w:rPr>
                                <w:t>1/q</w:t>
                              </w:r>
                            </w:p>
                          </w:txbxContent>
                        </wps:txbx>
                        <wps:bodyPr rot="0" vert="horz" wrap="square" lIns="0" tIns="0" rIns="0" bIns="0" anchor="t" anchorCtr="0" upright="1">
                          <a:noAutofit/>
                        </wps:bodyPr>
                      </wps:wsp>
                      <wps:wsp>
                        <wps:cNvPr id="1961" name="Line 15"/>
                        <wps:cNvCnPr/>
                        <wps:spPr bwMode="auto">
                          <a:xfrm rot="5400000" flipH="1">
                            <a:off x="143510" y="2499995"/>
                            <a:ext cx="3514725" cy="127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62" name="Line 16"/>
                        <wps:cNvCnPr/>
                        <wps:spPr bwMode="auto">
                          <a:xfrm rot="5400000" flipV="1">
                            <a:off x="3327400" y="2345690"/>
                            <a:ext cx="1270" cy="32480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63" name="Line 17"/>
                        <wps:cNvCnPr/>
                        <wps:spPr bwMode="auto">
                          <a:xfrm rot="5400000" flipV="1">
                            <a:off x="2272665" y="508000"/>
                            <a:ext cx="2540" cy="41541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64" name="Line 18"/>
                        <wps:cNvCnPr/>
                        <wps:spPr bwMode="auto">
                          <a:xfrm rot="5400000">
                            <a:off x="1104265" y="3482340"/>
                            <a:ext cx="295656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5" name="Line 19"/>
                        <wps:cNvCnPr/>
                        <wps:spPr bwMode="auto">
                          <a:xfrm>
                            <a:off x="3693795" y="816610"/>
                            <a:ext cx="1270" cy="31527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66" name="Line 20"/>
                        <wps:cNvCnPr/>
                        <wps:spPr bwMode="auto">
                          <a:xfrm flipV="1">
                            <a:off x="1188720" y="2586355"/>
                            <a:ext cx="1394460" cy="121983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67" name="Line 21"/>
                        <wps:cNvCnPr/>
                        <wps:spPr bwMode="auto">
                          <a:xfrm rot="5400000" flipV="1">
                            <a:off x="2714625" y="2743835"/>
                            <a:ext cx="1270" cy="2023110"/>
                          </a:xfrm>
                          <a:prstGeom prst="line">
                            <a:avLst/>
                          </a:prstGeom>
                          <a:noFill/>
                          <a:ln w="6350" cap="rnd">
                            <a:solidFill>
                              <a:srgbClr val="365F91"/>
                            </a:solidFill>
                            <a:prstDash val="sysDot"/>
                            <a:round/>
                            <a:headEnd/>
                            <a:tailEnd/>
                          </a:ln>
                          <a:extLst>
                            <a:ext uri="{909E8E84-426E-40DD-AFC4-6F175D3DCCD1}">
                              <a14:hiddenFill xmlns:a14="http://schemas.microsoft.com/office/drawing/2010/main">
                                <a:noFill/>
                              </a14:hiddenFill>
                            </a:ext>
                          </a:extLst>
                        </wps:spPr>
                        <wps:bodyPr/>
                      </wps:wsp>
                      <wps:wsp>
                        <wps:cNvPr id="1968" name="Line 22"/>
                        <wps:cNvCnPr/>
                        <wps:spPr bwMode="auto">
                          <a:xfrm flipV="1">
                            <a:off x="3044190" y="755015"/>
                            <a:ext cx="1270" cy="3215640"/>
                          </a:xfrm>
                          <a:prstGeom prst="line">
                            <a:avLst/>
                          </a:prstGeom>
                          <a:noFill/>
                          <a:ln w="635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1969" name="Text Box 23"/>
                        <wps:cNvSpPr txBox="1">
                          <a:spLocks noChangeArrowheads="1"/>
                        </wps:cNvSpPr>
                        <wps:spPr bwMode="auto">
                          <a:xfrm>
                            <a:off x="4669790" y="1784985"/>
                            <a:ext cx="25908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i/>
                                  <w:iCs/>
                                  <w:sz w:val="21"/>
                                  <w:szCs w:val="21"/>
                                </w:rPr>
                                <w:t xml:space="preserve"> K</w:t>
                              </w:r>
                            </w:p>
                          </w:txbxContent>
                        </wps:txbx>
                        <wps:bodyPr rot="0" vert="horz" wrap="square" lIns="0" tIns="0" rIns="0" bIns="0" anchor="t" anchorCtr="0" upright="1">
                          <a:noAutofit/>
                        </wps:bodyPr>
                      </wps:wsp>
                      <wps:wsp>
                        <wps:cNvPr id="1970" name="Line 24"/>
                        <wps:cNvCnPr/>
                        <wps:spPr bwMode="auto">
                          <a:xfrm>
                            <a:off x="1703705" y="1120140"/>
                            <a:ext cx="871855" cy="1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71" name="Text Box 25"/>
                        <wps:cNvSpPr txBox="1">
                          <a:spLocks noChangeArrowheads="1"/>
                        </wps:cNvSpPr>
                        <wps:spPr bwMode="auto">
                          <a:xfrm>
                            <a:off x="3045460" y="2067560"/>
                            <a:ext cx="25654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K</w:t>
                              </w:r>
                              <w:r w:rsidRPr="002D1557">
                                <w:rPr>
                                  <w:rFonts w:ascii="Times New Roman Italic" w:hAnsi="Times New Roman Italic" w:cs="Times New Roman Italic"/>
                                  <w:i/>
                                  <w:iCs/>
                                  <w:sz w:val="21"/>
                                  <w:szCs w:val="21"/>
                                  <w:vertAlign w:val="subscript"/>
                                </w:rPr>
                                <w:t>E’</w:t>
                              </w:r>
                            </w:p>
                          </w:txbxContent>
                        </wps:txbx>
                        <wps:bodyPr rot="0" vert="horz" wrap="square" lIns="0" tIns="0" rIns="0" bIns="0" anchor="t" anchorCtr="0" upright="1">
                          <a:noAutofit/>
                        </wps:bodyPr>
                      </wps:wsp>
                      <wps:wsp>
                        <wps:cNvPr id="1972" name="Text Box 26"/>
                        <wps:cNvSpPr txBox="1">
                          <a:spLocks noChangeArrowheads="1"/>
                        </wps:cNvSpPr>
                        <wps:spPr bwMode="auto">
                          <a:xfrm>
                            <a:off x="2691130" y="2230755"/>
                            <a:ext cx="2698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jc w:val="center"/>
                                <w:rPr>
                                  <w:sz w:val="21"/>
                                  <w:szCs w:val="21"/>
                                </w:rPr>
                              </w:pPr>
                              <w:r w:rsidRPr="002D1557">
                                <w:rPr>
                                  <w:i/>
                                  <w:iCs/>
                                  <w:sz w:val="21"/>
                                  <w:szCs w:val="21"/>
                                </w:rPr>
                                <w:t>1-λ</w:t>
                              </w:r>
                            </w:p>
                            <w:p w:rsidR="00EB62E0" w:rsidRPr="002D1557" w:rsidRDefault="00EB62E0" w:rsidP="0084621F">
                              <w:pPr>
                                <w:rPr>
                                  <w:sz w:val="34"/>
                                  <w:szCs w:val="34"/>
                                </w:rPr>
                              </w:pPr>
                            </w:p>
                          </w:txbxContent>
                        </wps:txbx>
                        <wps:bodyPr rot="0" vert="horz" wrap="square" lIns="0" tIns="0" rIns="0" bIns="0" anchor="t" anchorCtr="0" upright="1">
                          <a:noAutofit/>
                        </wps:bodyPr>
                      </wps:wsp>
                      <wps:wsp>
                        <wps:cNvPr id="1973" name="Text Box 27"/>
                        <wps:cNvSpPr txBox="1">
                          <a:spLocks noChangeArrowheads="1"/>
                        </wps:cNvSpPr>
                        <wps:spPr bwMode="auto">
                          <a:xfrm>
                            <a:off x="2689860" y="4798060"/>
                            <a:ext cx="1981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vertAlign w:val="subscript"/>
                                </w:rPr>
                              </w:pPr>
                              <w:r w:rsidRPr="002D1557">
                                <w:rPr>
                                  <w:sz w:val="21"/>
                                  <w:szCs w:val="21"/>
                                </w:rPr>
                                <w:t>F</w:t>
                              </w:r>
                              <w:r w:rsidRPr="002D1557">
                                <w:rPr>
                                  <w:sz w:val="21"/>
                                  <w:szCs w:val="21"/>
                                  <w:vertAlign w:val="subscript"/>
                                </w:rPr>
                                <w:t>K</w:t>
                              </w:r>
                            </w:p>
                          </w:txbxContent>
                        </wps:txbx>
                        <wps:bodyPr rot="0" vert="horz" wrap="square" lIns="0" tIns="0" rIns="0" bIns="0" anchor="t" anchorCtr="0" upright="1">
                          <a:noAutofit/>
                        </wps:bodyPr>
                      </wps:wsp>
                      <wps:wsp>
                        <wps:cNvPr id="1974" name="Text Box 28"/>
                        <wps:cNvSpPr txBox="1">
                          <a:spLocks noChangeArrowheads="1"/>
                        </wps:cNvSpPr>
                        <wps:spPr bwMode="auto">
                          <a:xfrm>
                            <a:off x="4110990" y="622935"/>
                            <a:ext cx="2120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Pr>
                                  <w:i/>
                                  <w:iCs/>
                                  <w:sz w:val="21"/>
                                  <w:szCs w:val="21"/>
                                </w:rPr>
                                <w:t>IB</w:t>
                              </w:r>
                            </w:p>
                          </w:txbxContent>
                        </wps:txbx>
                        <wps:bodyPr rot="0" vert="horz" wrap="square" lIns="0" tIns="0" rIns="0" bIns="0" anchor="t" anchorCtr="0" upright="1">
                          <a:noAutofit/>
                        </wps:bodyPr>
                      </wps:wsp>
                      <wps:wsp>
                        <wps:cNvPr id="1975" name="Line 29"/>
                        <wps:cNvCnPr/>
                        <wps:spPr bwMode="auto">
                          <a:xfrm flipH="1">
                            <a:off x="2643505" y="405765"/>
                            <a:ext cx="1373505" cy="482600"/>
                          </a:xfrm>
                          <a:prstGeom prst="line">
                            <a:avLst/>
                          </a:prstGeom>
                          <a:noFill/>
                          <a:ln w="6350">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1976" name="Arc 30"/>
                        <wps:cNvSpPr>
                          <a:spLocks/>
                        </wps:cNvSpPr>
                        <wps:spPr bwMode="auto">
                          <a:xfrm rot="14311062">
                            <a:off x="2321560" y="1912620"/>
                            <a:ext cx="196850" cy="124460"/>
                          </a:xfrm>
                          <a:custGeom>
                            <a:avLst/>
                            <a:gdLst>
                              <a:gd name="G0" fmla="+- 0 0 0"/>
                              <a:gd name="G1" fmla="+- 17464 0 0"/>
                              <a:gd name="G2" fmla="+- 21600 0 0"/>
                              <a:gd name="T0" fmla="*/ 12711 w 21600"/>
                              <a:gd name="T1" fmla="*/ 0 h 17464"/>
                              <a:gd name="T2" fmla="*/ 21600 w 21600"/>
                              <a:gd name="T3" fmla="*/ 17464 h 17464"/>
                              <a:gd name="T4" fmla="*/ 0 w 21600"/>
                              <a:gd name="T5" fmla="*/ 17464 h 17464"/>
                            </a:gdLst>
                            <a:ahLst/>
                            <a:cxnLst>
                              <a:cxn ang="0">
                                <a:pos x="T0" y="T1"/>
                              </a:cxn>
                              <a:cxn ang="0">
                                <a:pos x="T2" y="T3"/>
                              </a:cxn>
                              <a:cxn ang="0">
                                <a:pos x="T4" y="T5"/>
                              </a:cxn>
                            </a:cxnLst>
                            <a:rect l="0" t="0" r="r" b="b"/>
                            <a:pathLst>
                              <a:path w="21600" h="17464" fill="none" extrusionOk="0">
                                <a:moveTo>
                                  <a:pt x="12710" y="0"/>
                                </a:moveTo>
                                <a:cubicBezTo>
                                  <a:pt x="18296" y="4065"/>
                                  <a:pt x="21600" y="10556"/>
                                  <a:pt x="21600" y="17464"/>
                                </a:cubicBezTo>
                              </a:path>
                              <a:path w="21600" h="17464" stroke="0" extrusionOk="0">
                                <a:moveTo>
                                  <a:pt x="12710" y="0"/>
                                </a:moveTo>
                                <a:cubicBezTo>
                                  <a:pt x="18296" y="4065"/>
                                  <a:pt x="21600" y="10556"/>
                                  <a:pt x="21600" y="17464"/>
                                </a:cubicBezTo>
                                <a:lnTo>
                                  <a:pt x="0" y="17464"/>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7" name="Text Box 31"/>
                        <wps:cNvSpPr txBox="1">
                          <a:spLocks noChangeArrowheads="1"/>
                        </wps:cNvSpPr>
                        <wps:spPr bwMode="auto">
                          <a:xfrm>
                            <a:off x="3025775" y="570230"/>
                            <a:ext cx="24066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wps:txbx>
                        <wps:bodyPr rot="0" vert="horz" wrap="square" lIns="0" tIns="0" rIns="0" bIns="0" anchor="t" anchorCtr="0" upright="1">
                          <a:noAutofit/>
                        </wps:bodyPr>
                      </wps:wsp>
                      <wps:wsp>
                        <wps:cNvPr id="1978" name="Text Box 32"/>
                        <wps:cNvSpPr txBox="1">
                          <a:spLocks noChangeArrowheads="1"/>
                        </wps:cNvSpPr>
                        <wps:spPr bwMode="auto">
                          <a:xfrm>
                            <a:off x="3695700" y="4008755"/>
                            <a:ext cx="23114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wps:txbx>
                        <wps:bodyPr rot="0" vert="horz" wrap="square" lIns="0" tIns="0" rIns="0" bIns="0" anchor="t" anchorCtr="0" upright="1">
                          <a:noAutofit/>
                        </wps:bodyPr>
                      </wps:wsp>
                      <wps:wsp>
                        <wps:cNvPr id="1979" name="Text Box 33"/>
                        <wps:cNvSpPr txBox="1">
                          <a:spLocks noChangeArrowheads="1"/>
                        </wps:cNvSpPr>
                        <wps:spPr bwMode="auto">
                          <a:xfrm>
                            <a:off x="3926840" y="1547495"/>
                            <a:ext cx="24892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sz w:val="21"/>
                                  <w:szCs w:val="21"/>
                                </w:rPr>
                                <w:t xml:space="preserve"> PB’</w:t>
                              </w:r>
                            </w:p>
                          </w:txbxContent>
                        </wps:txbx>
                        <wps:bodyPr rot="0" vert="horz" wrap="square" lIns="0" tIns="0" rIns="0" bIns="0" anchor="t" anchorCtr="0" upright="1">
                          <a:noAutofit/>
                        </wps:bodyPr>
                      </wps:wsp>
                      <wps:wsp>
                        <wps:cNvPr id="1980" name="Text Box 34"/>
                        <wps:cNvSpPr txBox="1">
                          <a:spLocks noChangeArrowheads="1"/>
                        </wps:cNvSpPr>
                        <wps:spPr bwMode="auto">
                          <a:xfrm>
                            <a:off x="3045460" y="4008755"/>
                            <a:ext cx="2489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wps:txbx>
                        <wps:bodyPr rot="0" vert="horz" wrap="square" lIns="0" tIns="0" rIns="0" bIns="0" anchor="t" anchorCtr="0" upright="1">
                          <a:noAutofit/>
                        </wps:bodyPr>
                      </wps:wsp>
                      <wps:wsp>
                        <wps:cNvPr id="1981" name="Line 35"/>
                        <wps:cNvCnPr/>
                        <wps:spPr bwMode="auto">
                          <a:xfrm>
                            <a:off x="1703705" y="1133475"/>
                            <a:ext cx="1270" cy="37052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82" name="Freeform 36"/>
                        <wps:cNvSpPr>
                          <a:spLocks/>
                        </wps:cNvSpPr>
                        <wps:spPr bwMode="auto">
                          <a:xfrm>
                            <a:off x="990600" y="405765"/>
                            <a:ext cx="957580" cy="1289050"/>
                          </a:xfrm>
                          <a:custGeom>
                            <a:avLst/>
                            <a:gdLst>
                              <a:gd name="T0" fmla="*/ 870 w 870"/>
                              <a:gd name="T1" fmla="*/ 0 h 1171"/>
                              <a:gd name="T2" fmla="*/ 645 w 870"/>
                              <a:gd name="T3" fmla="*/ 656 h 1171"/>
                              <a:gd name="T4" fmla="*/ 0 w 870"/>
                              <a:gd name="T5" fmla="*/ 1167 h 1171"/>
                            </a:gdLst>
                            <a:ahLst/>
                            <a:cxnLst>
                              <a:cxn ang="0">
                                <a:pos x="T0" y="T1"/>
                              </a:cxn>
                              <a:cxn ang="0">
                                <a:pos x="T2" y="T3"/>
                              </a:cxn>
                              <a:cxn ang="0">
                                <a:pos x="T4" y="T5"/>
                              </a:cxn>
                            </a:cxnLst>
                            <a:rect l="0" t="0" r="r" b="b"/>
                            <a:pathLst>
                              <a:path w="870" h="1171">
                                <a:moveTo>
                                  <a:pt x="870" y="0"/>
                                </a:moveTo>
                                <a:cubicBezTo>
                                  <a:pt x="868" y="1"/>
                                  <a:pt x="848" y="364"/>
                                  <a:pt x="645" y="656"/>
                                </a:cubicBezTo>
                                <a:cubicBezTo>
                                  <a:pt x="442" y="948"/>
                                  <a:pt x="13" y="1171"/>
                                  <a:pt x="0" y="1167"/>
                                </a:cubicBez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3" name="Text Box 37"/>
                        <wps:cNvSpPr txBox="1">
                          <a:spLocks noChangeArrowheads="1"/>
                        </wps:cNvSpPr>
                        <wps:spPr bwMode="auto">
                          <a:xfrm>
                            <a:off x="1458595" y="2055495"/>
                            <a:ext cx="3054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jc w:val="center"/>
                                <w:rPr>
                                  <w:sz w:val="21"/>
                                  <w:szCs w:val="21"/>
                                </w:rPr>
                              </w:pPr>
                              <w:r w:rsidRPr="002D1557">
                                <w:rPr>
                                  <w:i/>
                                  <w:iCs/>
                                  <w:sz w:val="21"/>
                                  <w:szCs w:val="21"/>
                                </w:rPr>
                                <w:t>1</w:t>
                              </w:r>
                            </w:p>
                          </w:txbxContent>
                        </wps:txbx>
                        <wps:bodyPr rot="0" vert="horz" wrap="square" lIns="0" tIns="0" rIns="0" bIns="0" anchor="t" anchorCtr="0" upright="1">
                          <a:noAutofit/>
                        </wps:bodyPr>
                      </wps:wsp>
                      <wps:wsp>
                        <wps:cNvPr id="1984" name="Freeform 38"/>
                        <wps:cNvSpPr>
                          <a:spLocks/>
                        </wps:cNvSpPr>
                        <wps:spPr bwMode="auto">
                          <a:xfrm rot="11328791">
                            <a:off x="3153410" y="3655695"/>
                            <a:ext cx="957580" cy="1288415"/>
                          </a:xfrm>
                          <a:custGeom>
                            <a:avLst/>
                            <a:gdLst>
                              <a:gd name="T0" fmla="*/ 870 w 870"/>
                              <a:gd name="T1" fmla="*/ 0 h 1171"/>
                              <a:gd name="T2" fmla="*/ 645 w 870"/>
                              <a:gd name="T3" fmla="*/ 656 h 1171"/>
                              <a:gd name="T4" fmla="*/ 0 w 870"/>
                              <a:gd name="T5" fmla="*/ 1167 h 1171"/>
                            </a:gdLst>
                            <a:ahLst/>
                            <a:cxnLst>
                              <a:cxn ang="0">
                                <a:pos x="T0" y="T1"/>
                              </a:cxn>
                              <a:cxn ang="0">
                                <a:pos x="T2" y="T3"/>
                              </a:cxn>
                              <a:cxn ang="0">
                                <a:pos x="T4" y="T5"/>
                              </a:cxn>
                            </a:cxnLst>
                            <a:rect l="0" t="0" r="r" b="b"/>
                            <a:pathLst>
                              <a:path w="870" h="1171">
                                <a:moveTo>
                                  <a:pt x="870" y="0"/>
                                </a:moveTo>
                                <a:cubicBezTo>
                                  <a:pt x="868" y="1"/>
                                  <a:pt x="848" y="364"/>
                                  <a:pt x="645" y="656"/>
                                </a:cubicBezTo>
                                <a:cubicBezTo>
                                  <a:pt x="442" y="948"/>
                                  <a:pt x="13" y="1171"/>
                                  <a:pt x="0" y="1167"/>
                                </a:cubicBez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5" name="Freeform 39"/>
                        <wps:cNvSpPr>
                          <a:spLocks/>
                        </wps:cNvSpPr>
                        <wps:spPr bwMode="auto">
                          <a:xfrm rot="11328791">
                            <a:off x="2814320" y="3400425"/>
                            <a:ext cx="957580" cy="1288415"/>
                          </a:xfrm>
                          <a:custGeom>
                            <a:avLst/>
                            <a:gdLst>
                              <a:gd name="T0" fmla="*/ 870 w 870"/>
                              <a:gd name="T1" fmla="*/ 0 h 1171"/>
                              <a:gd name="T2" fmla="*/ 645 w 870"/>
                              <a:gd name="T3" fmla="*/ 656 h 1171"/>
                              <a:gd name="T4" fmla="*/ 0 w 870"/>
                              <a:gd name="T5" fmla="*/ 1167 h 1171"/>
                            </a:gdLst>
                            <a:ahLst/>
                            <a:cxnLst>
                              <a:cxn ang="0">
                                <a:pos x="T0" y="T1"/>
                              </a:cxn>
                              <a:cxn ang="0">
                                <a:pos x="T2" y="T3"/>
                              </a:cxn>
                              <a:cxn ang="0">
                                <a:pos x="T4" y="T5"/>
                              </a:cxn>
                            </a:cxnLst>
                            <a:rect l="0" t="0" r="r" b="b"/>
                            <a:pathLst>
                              <a:path w="870" h="1171">
                                <a:moveTo>
                                  <a:pt x="870" y="0"/>
                                </a:moveTo>
                                <a:cubicBezTo>
                                  <a:pt x="868" y="1"/>
                                  <a:pt x="848" y="364"/>
                                  <a:pt x="645" y="656"/>
                                </a:cubicBezTo>
                                <a:cubicBezTo>
                                  <a:pt x="442" y="948"/>
                                  <a:pt x="13" y="1171"/>
                                  <a:pt x="0" y="1167"/>
                                </a:cubicBezTo>
                              </a:path>
                            </a:pathLst>
                          </a:custGeom>
                          <a:noFill/>
                          <a:ln w="63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 name="Freeform 40"/>
                        <wps:cNvSpPr>
                          <a:spLocks/>
                        </wps:cNvSpPr>
                        <wps:spPr bwMode="auto">
                          <a:xfrm rot="6270257">
                            <a:off x="3562350" y="230505"/>
                            <a:ext cx="957580" cy="1289050"/>
                          </a:xfrm>
                          <a:custGeom>
                            <a:avLst/>
                            <a:gdLst>
                              <a:gd name="T0" fmla="*/ 870 w 870"/>
                              <a:gd name="T1" fmla="*/ 0 h 1171"/>
                              <a:gd name="T2" fmla="*/ 645 w 870"/>
                              <a:gd name="T3" fmla="*/ 656 h 1171"/>
                              <a:gd name="T4" fmla="*/ 0 w 870"/>
                              <a:gd name="T5" fmla="*/ 1167 h 1171"/>
                            </a:gdLst>
                            <a:ahLst/>
                            <a:cxnLst>
                              <a:cxn ang="0">
                                <a:pos x="T0" y="T1"/>
                              </a:cxn>
                              <a:cxn ang="0">
                                <a:pos x="T2" y="T3"/>
                              </a:cxn>
                              <a:cxn ang="0">
                                <a:pos x="T4" y="T5"/>
                              </a:cxn>
                            </a:cxnLst>
                            <a:rect l="0" t="0" r="r" b="b"/>
                            <a:pathLst>
                              <a:path w="870" h="1171">
                                <a:moveTo>
                                  <a:pt x="870" y="0"/>
                                </a:moveTo>
                                <a:cubicBezTo>
                                  <a:pt x="868" y="1"/>
                                  <a:pt x="848" y="364"/>
                                  <a:pt x="645" y="656"/>
                                </a:cubicBezTo>
                                <a:cubicBezTo>
                                  <a:pt x="442" y="948"/>
                                  <a:pt x="13" y="1171"/>
                                  <a:pt x="0" y="116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7" name="Text Box 41"/>
                        <wps:cNvSpPr txBox="1">
                          <a:spLocks noChangeArrowheads="1"/>
                        </wps:cNvSpPr>
                        <wps:spPr bwMode="auto">
                          <a:xfrm>
                            <a:off x="3726815" y="2067560"/>
                            <a:ext cx="23558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rPr>
                              </w:pPr>
                              <w:r w:rsidRPr="002D1557">
                                <w:rPr>
                                  <w:i/>
                                  <w:iCs/>
                                  <w:sz w:val="21"/>
                                  <w:szCs w:val="21"/>
                                </w:rPr>
                                <w:t>K</w:t>
                              </w:r>
                              <w:r w:rsidRPr="002D1557">
                                <w:rPr>
                                  <w:rFonts w:ascii="Times New Roman Italic" w:hAnsi="Times New Roman Italic" w:cs="Times New Roman Italic"/>
                                  <w:i/>
                                  <w:iCs/>
                                  <w:sz w:val="21"/>
                                  <w:szCs w:val="21"/>
                                  <w:vertAlign w:val="subscript"/>
                                </w:rPr>
                                <w:t>E</w:t>
                              </w:r>
                            </w:p>
                          </w:txbxContent>
                        </wps:txbx>
                        <wps:bodyPr rot="0" vert="horz" wrap="square" lIns="0" tIns="0" rIns="0" bIns="0" anchor="t" anchorCtr="0" upright="1">
                          <a:noAutofit/>
                        </wps:bodyPr>
                      </wps:wsp>
                      <wps:wsp>
                        <wps:cNvPr id="1988" name="Line 42"/>
                        <wps:cNvCnPr/>
                        <wps:spPr bwMode="auto">
                          <a:xfrm rot="5400000" flipV="1">
                            <a:off x="2810510" y="-168275"/>
                            <a:ext cx="1270" cy="18205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89" name="Text Box 43"/>
                        <wps:cNvSpPr txBox="1">
                          <a:spLocks noChangeArrowheads="1"/>
                        </wps:cNvSpPr>
                        <wps:spPr bwMode="auto">
                          <a:xfrm>
                            <a:off x="2113280" y="2622550"/>
                            <a:ext cx="24447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rPr>
                              </w:pPr>
                              <w:r w:rsidRPr="002D1557">
                                <w:rPr>
                                  <w:sz w:val="21"/>
                                  <w:szCs w:val="21"/>
                                </w:rPr>
                                <w:t>45°</w:t>
                              </w:r>
                            </w:p>
                            <w:p w:rsidR="00EB62E0" w:rsidRPr="002D1557" w:rsidRDefault="00EB62E0" w:rsidP="0084621F">
                              <w:pPr>
                                <w:rPr>
                                  <w:sz w:val="38"/>
                                  <w:szCs w:val="38"/>
                                </w:rPr>
                              </w:pPr>
                            </w:p>
                          </w:txbxContent>
                        </wps:txbx>
                        <wps:bodyPr rot="0" vert="horz" wrap="square" lIns="0" tIns="0" rIns="0" bIns="0" anchor="t" anchorCtr="0" upright="1">
                          <a:noAutofit/>
                        </wps:bodyPr>
                      </wps:wsp>
                      <wps:wsp>
                        <wps:cNvPr id="1990" name="Line 44"/>
                        <wps:cNvCnPr/>
                        <wps:spPr bwMode="auto">
                          <a:xfrm rot="5400000" flipV="1">
                            <a:off x="2738755" y="10795"/>
                            <a:ext cx="635" cy="1894205"/>
                          </a:xfrm>
                          <a:prstGeom prst="line">
                            <a:avLst/>
                          </a:prstGeom>
                          <a:noFill/>
                          <a:ln w="6350">
                            <a:solidFill>
                              <a:srgbClr val="365F91"/>
                            </a:solidFill>
                            <a:prstDash val="dash"/>
                            <a:round/>
                            <a:headEnd/>
                            <a:tailEnd/>
                          </a:ln>
                          <a:extLst>
                            <a:ext uri="{909E8E84-426E-40DD-AFC4-6F175D3DCCD1}">
                              <a14:hiddenFill xmlns:a14="http://schemas.microsoft.com/office/drawing/2010/main">
                                <a:noFill/>
                              </a14:hiddenFill>
                            </a:ext>
                          </a:extLst>
                        </wps:spPr>
                        <wps:bodyPr/>
                      </wps:wsp>
                      <wps:wsp>
                        <wps:cNvPr id="1991" name="Freeform 45"/>
                        <wps:cNvSpPr>
                          <a:spLocks/>
                        </wps:cNvSpPr>
                        <wps:spPr bwMode="auto">
                          <a:xfrm rot="6270257">
                            <a:off x="2945130" y="353695"/>
                            <a:ext cx="957580" cy="1288415"/>
                          </a:xfrm>
                          <a:custGeom>
                            <a:avLst/>
                            <a:gdLst>
                              <a:gd name="T0" fmla="*/ 870 w 870"/>
                              <a:gd name="T1" fmla="*/ 0 h 1171"/>
                              <a:gd name="T2" fmla="*/ 645 w 870"/>
                              <a:gd name="T3" fmla="*/ 656 h 1171"/>
                              <a:gd name="T4" fmla="*/ 0 w 870"/>
                              <a:gd name="T5" fmla="*/ 1167 h 1171"/>
                            </a:gdLst>
                            <a:ahLst/>
                            <a:cxnLst>
                              <a:cxn ang="0">
                                <a:pos x="T0" y="T1"/>
                              </a:cxn>
                              <a:cxn ang="0">
                                <a:pos x="T2" y="T3"/>
                              </a:cxn>
                              <a:cxn ang="0">
                                <a:pos x="T4" y="T5"/>
                              </a:cxn>
                            </a:cxnLst>
                            <a:rect l="0" t="0" r="r" b="b"/>
                            <a:pathLst>
                              <a:path w="870" h="1171">
                                <a:moveTo>
                                  <a:pt x="870" y="0"/>
                                </a:moveTo>
                                <a:cubicBezTo>
                                  <a:pt x="868" y="1"/>
                                  <a:pt x="848" y="364"/>
                                  <a:pt x="645" y="656"/>
                                </a:cubicBezTo>
                                <a:cubicBezTo>
                                  <a:pt x="442" y="948"/>
                                  <a:pt x="13" y="1171"/>
                                  <a:pt x="0" y="1167"/>
                                </a:cubicBezTo>
                              </a:path>
                            </a:pathLst>
                          </a:custGeom>
                          <a:noFill/>
                          <a:ln w="635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 name="Line 46"/>
                        <wps:cNvCnPr/>
                        <wps:spPr bwMode="auto">
                          <a:xfrm rot="5400000" flipV="1">
                            <a:off x="3284855" y="161290"/>
                            <a:ext cx="453390" cy="1463675"/>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wps:wsp>
                        <wps:cNvPr id="1993" name="Freeform 47"/>
                        <wps:cNvSpPr>
                          <a:spLocks/>
                        </wps:cNvSpPr>
                        <wps:spPr bwMode="auto">
                          <a:xfrm>
                            <a:off x="641350" y="3225165"/>
                            <a:ext cx="1229995" cy="1032510"/>
                          </a:xfrm>
                          <a:custGeom>
                            <a:avLst/>
                            <a:gdLst>
                              <a:gd name="T0" fmla="*/ 0 w 1117"/>
                              <a:gd name="T1" fmla="*/ 0 h 938"/>
                              <a:gd name="T2" fmla="*/ 670 w 1117"/>
                              <a:gd name="T3" fmla="*/ 324 h 938"/>
                              <a:gd name="T4" fmla="*/ 1112 w 1117"/>
                              <a:gd name="T5" fmla="*/ 938 h 938"/>
                            </a:gdLst>
                            <a:ahLst/>
                            <a:cxnLst>
                              <a:cxn ang="0">
                                <a:pos x="T0" y="T1"/>
                              </a:cxn>
                              <a:cxn ang="0">
                                <a:pos x="T2" y="T3"/>
                              </a:cxn>
                              <a:cxn ang="0">
                                <a:pos x="T4" y="T5"/>
                              </a:cxn>
                            </a:cxnLst>
                            <a:rect l="0" t="0" r="r" b="b"/>
                            <a:pathLst>
                              <a:path w="1117" h="938">
                                <a:moveTo>
                                  <a:pt x="0" y="0"/>
                                </a:moveTo>
                                <a:cubicBezTo>
                                  <a:pt x="0" y="2"/>
                                  <a:pt x="423" y="114"/>
                                  <a:pt x="670" y="324"/>
                                </a:cubicBezTo>
                                <a:cubicBezTo>
                                  <a:pt x="917" y="534"/>
                                  <a:pt x="1117" y="926"/>
                                  <a:pt x="1112" y="938"/>
                                </a:cubicBez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4" name="Oval 48"/>
                        <wps:cNvSpPr>
                          <a:spLocks noChangeAspect="1" noChangeArrowheads="1"/>
                        </wps:cNvSpPr>
                        <wps:spPr bwMode="auto">
                          <a:xfrm>
                            <a:off x="1680845" y="3961130"/>
                            <a:ext cx="49530" cy="49530"/>
                          </a:xfrm>
                          <a:prstGeom prst="ellipse">
                            <a:avLst/>
                          </a:prstGeom>
                          <a:solidFill>
                            <a:srgbClr val="000000"/>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995" name="Freeform 49"/>
                        <wps:cNvSpPr>
                          <a:spLocks/>
                        </wps:cNvSpPr>
                        <wps:spPr bwMode="auto">
                          <a:xfrm>
                            <a:off x="730885" y="3154045"/>
                            <a:ext cx="1229360" cy="1031875"/>
                          </a:xfrm>
                          <a:custGeom>
                            <a:avLst/>
                            <a:gdLst>
                              <a:gd name="T0" fmla="*/ 0 w 1117"/>
                              <a:gd name="T1" fmla="*/ 0 h 938"/>
                              <a:gd name="T2" fmla="*/ 670 w 1117"/>
                              <a:gd name="T3" fmla="*/ 324 h 938"/>
                              <a:gd name="T4" fmla="*/ 1112 w 1117"/>
                              <a:gd name="T5" fmla="*/ 938 h 938"/>
                            </a:gdLst>
                            <a:ahLst/>
                            <a:cxnLst>
                              <a:cxn ang="0">
                                <a:pos x="T0" y="T1"/>
                              </a:cxn>
                              <a:cxn ang="0">
                                <a:pos x="T2" y="T3"/>
                              </a:cxn>
                              <a:cxn ang="0">
                                <a:pos x="T4" y="T5"/>
                              </a:cxn>
                            </a:cxnLst>
                            <a:rect l="0" t="0" r="r" b="b"/>
                            <a:pathLst>
                              <a:path w="1117" h="938">
                                <a:moveTo>
                                  <a:pt x="0" y="0"/>
                                </a:moveTo>
                                <a:cubicBezTo>
                                  <a:pt x="0" y="2"/>
                                  <a:pt x="423" y="114"/>
                                  <a:pt x="670" y="324"/>
                                </a:cubicBezTo>
                                <a:cubicBezTo>
                                  <a:pt x="917" y="534"/>
                                  <a:pt x="1117" y="926"/>
                                  <a:pt x="1112" y="938"/>
                                </a:cubicBezTo>
                              </a:path>
                            </a:pathLst>
                          </a:custGeom>
                          <a:noFill/>
                          <a:ln w="6350">
                            <a:solidFill>
                              <a:srgbClr val="365F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 name="Line 50"/>
                        <wps:cNvCnPr/>
                        <wps:spPr bwMode="auto">
                          <a:xfrm rot="5400000" flipH="1">
                            <a:off x="327660" y="2430780"/>
                            <a:ext cx="2929255" cy="1270"/>
                          </a:xfrm>
                          <a:prstGeom prst="line">
                            <a:avLst/>
                          </a:prstGeom>
                          <a:noFill/>
                          <a:ln w="6350">
                            <a:solidFill>
                              <a:srgbClr val="365F91"/>
                            </a:solidFill>
                            <a:prstDash val="dash"/>
                            <a:round/>
                            <a:headEnd/>
                            <a:tailEnd/>
                          </a:ln>
                          <a:extLst>
                            <a:ext uri="{909E8E84-426E-40DD-AFC4-6F175D3DCCD1}">
                              <a14:hiddenFill xmlns:a14="http://schemas.microsoft.com/office/drawing/2010/main">
                                <a:noFill/>
                              </a14:hiddenFill>
                            </a:ext>
                          </a:extLst>
                        </wps:spPr>
                        <wps:bodyPr/>
                      </wps:wsp>
                      <wps:wsp>
                        <wps:cNvPr id="1997" name="Oval 51"/>
                        <wps:cNvSpPr>
                          <a:spLocks noChangeAspect="1" noChangeArrowheads="1"/>
                        </wps:cNvSpPr>
                        <wps:spPr bwMode="auto">
                          <a:xfrm>
                            <a:off x="1686560" y="3751580"/>
                            <a:ext cx="49530" cy="49530"/>
                          </a:xfrm>
                          <a:prstGeom prst="ellipse">
                            <a:avLst/>
                          </a:prstGeom>
                          <a:solidFill>
                            <a:srgbClr val="000000"/>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998" name="Text Box 52"/>
                        <wps:cNvSpPr txBox="1">
                          <a:spLocks noChangeArrowheads="1"/>
                        </wps:cNvSpPr>
                        <wps:spPr bwMode="auto">
                          <a:xfrm>
                            <a:off x="1396365" y="3557905"/>
                            <a:ext cx="3676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jc w:val="center"/>
                                <w:rPr>
                                  <w:sz w:val="21"/>
                                  <w:szCs w:val="21"/>
                                </w:rPr>
                              </w:pPr>
                              <w:r w:rsidRPr="002D1557">
                                <w:rPr>
                                  <w:sz w:val="21"/>
                                  <w:szCs w:val="21"/>
                                </w:rPr>
                                <w:t>R</w:t>
                              </w:r>
                              <w:r w:rsidRPr="002D1557">
                                <w:rPr>
                                  <w:sz w:val="21"/>
                                  <w:szCs w:val="21"/>
                                  <w:vertAlign w:val="superscript"/>
                                </w:rPr>
                                <w:t>Q’</w:t>
                              </w:r>
                              <w:r w:rsidRPr="002D1557">
                                <w:rPr>
                                  <w:sz w:val="21"/>
                                  <w:szCs w:val="21"/>
                                </w:rPr>
                                <w:t xml:space="preserve"> </w:t>
                              </w:r>
                            </w:p>
                          </w:txbxContent>
                        </wps:txbx>
                        <wps:bodyPr rot="0" vert="horz" wrap="square" lIns="0" tIns="0" rIns="0" bIns="0" anchor="t" anchorCtr="0" upright="1">
                          <a:noAutofit/>
                        </wps:bodyPr>
                      </wps:wsp>
                      <wps:wsp>
                        <wps:cNvPr id="1999" name="Text Box 53"/>
                        <wps:cNvSpPr txBox="1">
                          <a:spLocks noChangeArrowheads="1"/>
                        </wps:cNvSpPr>
                        <wps:spPr bwMode="auto">
                          <a:xfrm>
                            <a:off x="1313180" y="3961130"/>
                            <a:ext cx="3676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jc w:val="center"/>
                                <w:rPr>
                                  <w:sz w:val="21"/>
                                  <w:szCs w:val="21"/>
                                </w:rPr>
                              </w:pPr>
                              <w:r w:rsidRPr="002D1557">
                                <w:rPr>
                                  <w:sz w:val="21"/>
                                  <w:szCs w:val="21"/>
                                </w:rPr>
                                <w:t>R</w:t>
                              </w:r>
                              <w:r w:rsidRPr="002D1557">
                                <w:rPr>
                                  <w:sz w:val="21"/>
                                  <w:szCs w:val="21"/>
                                  <w:vertAlign w:val="superscript"/>
                                </w:rPr>
                                <w:t>Q</w:t>
                              </w:r>
                              <w:r w:rsidRPr="002D1557">
                                <w:rPr>
                                  <w:sz w:val="21"/>
                                  <w:szCs w:val="21"/>
                                </w:rPr>
                                <w:t xml:space="preserve"> </w:t>
                              </w:r>
                            </w:p>
                          </w:txbxContent>
                        </wps:txbx>
                        <wps:bodyPr rot="0" vert="horz" wrap="square" lIns="0" tIns="0" rIns="0" bIns="0" anchor="t" anchorCtr="0" upright="1">
                          <a:noAutofit/>
                        </wps:bodyPr>
                      </wps:wsp>
                      <wps:wsp>
                        <wps:cNvPr id="2000" name="Text Box 54"/>
                        <wps:cNvSpPr txBox="1">
                          <a:spLocks noChangeArrowheads="1"/>
                        </wps:cNvSpPr>
                        <wps:spPr bwMode="auto">
                          <a:xfrm>
                            <a:off x="3963035" y="241300"/>
                            <a:ext cx="2127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Pr>
                                  <w:i/>
                                  <w:iCs/>
                                  <w:sz w:val="21"/>
                                  <w:szCs w:val="21"/>
                                </w:rPr>
                                <w:t>I</w:t>
                              </w:r>
                              <w:r>
                                <w:rPr>
                                  <w:b/>
                                  <w:i/>
                                  <w:iCs/>
                                  <w:sz w:val="21"/>
                                  <w:szCs w:val="21"/>
                                </w:rPr>
                                <w:t>B</w:t>
                              </w:r>
                              <w:r w:rsidRPr="002D1557">
                                <w:rPr>
                                  <w:i/>
                                  <w:iCs/>
                                  <w:sz w:val="21"/>
                                  <w:szCs w:val="21"/>
                                </w:rPr>
                                <w:t>’</w:t>
                              </w:r>
                            </w:p>
                          </w:txbxContent>
                        </wps:txbx>
                        <wps:bodyPr rot="0" vert="horz" wrap="square" lIns="0" tIns="0" rIns="0" bIns="0" anchor="t" anchorCtr="0" upright="1">
                          <a:noAutofit/>
                        </wps:bodyPr>
                      </wps:wsp>
                      <wps:wsp>
                        <wps:cNvPr id="2001" name="AutoShape 55"/>
                        <wps:cNvSpPr>
                          <a:spLocks/>
                        </wps:cNvSpPr>
                        <wps:spPr bwMode="auto">
                          <a:xfrm>
                            <a:off x="2583180" y="2005330"/>
                            <a:ext cx="133985" cy="578485"/>
                          </a:xfrm>
                          <a:prstGeom prst="rightBrace">
                            <a:avLst>
                              <a:gd name="adj1" fmla="val 35979"/>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2" name="Text Box 56"/>
                        <wps:cNvSpPr txBox="1">
                          <a:spLocks noChangeArrowheads="1"/>
                        </wps:cNvSpPr>
                        <wps:spPr bwMode="auto">
                          <a:xfrm>
                            <a:off x="4351020" y="1265555"/>
                            <a:ext cx="24828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sz w:val="21"/>
                                  <w:szCs w:val="21"/>
                                </w:rPr>
                                <w:t xml:space="preserve"> PB</w:t>
                              </w:r>
                            </w:p>
                          </w:txbxContent>
                        </wps:txbx>
                        <wps:bodyPr rot="0" vert="horz" wrap="square" lIns="0" tIns="0" rIns="0" bIns="0" anchor="t" anchorCtr="0" upright="1">
                          <a:noAutofit/>
                        </wps:bodyPr>
                      </wps:wsp>
                      <wps:wsp>
                        <wps:cNvPr id="2003" name="Text Box 57"/>
                        <wps:cNvSpPr txBox="1">
                          <a:spLocks noChangeArrowheads="1"/>
                        </wps:cNvSpPr>
                        <wps:spPr bwMode="auto">
                          <a:xfrm>
                            <a:off x="2162810" y="1802765"/>
                            <a:ext cx="26987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rPr>
                              </w:pPr>
                              <w:r w:rsidRPr="002D1557">
                                <w:rPr>
                                  <w:sz w:val="21"/>
                                  <w:szCs w:val="21"/>
                                </w:rPr>
                                <w:t>45°</w:t>
                              </w:r>
                            </w:p>
                            <w:p w:rsidR="00EB62E0" w:rsidRPr="002D1557" w:rsidRDefault="00EB62E0" w:rsidP="0084621F">
                              <w:pPr>
                                <w:rPr>
                                  <w:sz w:val="38"/>
                                  <w:szCs w:val="38"/>
                                </w:rPr>
                              </w:pPr>
                            </w:p>
                          </w:txbxContent>
                        </wps:txbx>
                        <wps:bodyPr rot="0" vert="horz" wrap="square" lIns="0" tIns="0" rIns="0" bIns="0" anchor="t" anchorCtr="0" upright="1">
                          <a:noAutofit/>
                        </wps:bodyPr>
                      </wps:wsp>
                      <wps:wsp>
                        <wps:cNvPr id="2004" name="Arc 58"/>
                        <wps:cNvSpPr>
                          <a:spLocks/>
                        </wps:cNvSpPr>
                        <wps:spPr bwMode="auto">
                          <a:xfrm rot="12030476">
                            <a:off x="2338705" y="2620010"/>
                            <a:ext cx="196850" cy="124460"/>
                          </a:xfrm>
                          <a:custGeom>
                            <a:avLst/>
                            <a:gdLst>
                              <a:gd name="G0" fmla="+- 0 0 0"/>
                              <a:gd name="G1" fmla="+- 17464 0 0"/>
                              <a:gd name="G2" fmla="+- 21600 0 0"/>
                              <a:gd name="T0" fmla="*/ 12711 w 21600"/>
                              <a:gd name="T1" fmla="*/ 0 h 17464"/>
                              <a:gd name="T2" fmla="*/ 21600 w 21600"/>
                              <a:gd name="T3" fmla="*/ 17464 h 17464"/>
                              <a:gd name="T4" fmla="*/ 0 w 21600"/>
                              <a:gd name="T5" fmla="*/ 17464 h 17464"/>
                            </a:gdLst>
                            <a:ahLst/>
                            <a:cxnLst>
                              <a:cxn ang="0">
                                <a:pos x="T0" y="T1"/>
                              </a:cxn>
                              <a:cxn ang="0">
                                <a:pos x="T2" y="T3"/>
                              </a:cxn>
                              <a:cxn ang="0">
                                <a:pos x="T4" y="T5"/>
                              </a:cxn>
                            </a:cxnLst>
                            <a:rect l="0" t="0" r="r" b="b"/>
                            <a:pathLst>
                              <a:path w="21600" h="17464" fill="none" extrusionOk="0">
                                <a:moveTo>
                                  <a:pt x="12710" y="0"/>
                                </a:moveTo>
                                <a:cubicBezTo>
                                  <a:pt x="18296" y="4065"/>
                                  <a:pt x="21600" y="10556"/>
                                  <a:pt x="21600" y="17464"/>
                                </a:cubicBezTo>
                              </a:path>
                              <a:path w="21600" h="17464" stroke="0" extrusionOk="0">
                                <a:moveTo>
                                  <a:pt x="12710" y="0"/>
                                </a:moveTo>
                                <a:cubicBezTo>
                                  <a:pt x="18296" y="4065"/>
                                  <a:pt x="21600" y="10556"/>
                                  <a:pt x="21600" y="17464"/>
                                </a:cubicBezTo>
                                <a:lnTo>
                                  <a:pt x="0" y="17464"/>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5" name="Text Box 59"/>
                        <wps:cNvSpPr txBox="1">
                          <a:spLocks noChangeArrowheads="1"/>
                        </wps:cNvSpPr>
                        <wps:spPr bwMode="auto">
                          <a:xfrm>
                            <a:off x="2344420" y="1144270"/>
                            <a:ext cx="30607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jc w:val="center"/>
                                <w:rPr>
                                  <w:sz w:val="21"/>
                                  <w:szCs w:val="21"/>
                                </w:rPr>
                              </w:pPr>
                              <w:r w:rsidRPr="002D1557">
                                <w:rPr>
                                  <w:i/>
                                  <w:iCs/>
                                  <w:sz w:val="21"/>
                                  <w:szCs w:val="21"/>
                                </w:rPr>
                                <w:t>1</w:t>
                              </w:r>
                            </w:p>
                          </w:txbxContent>
                        </wps:txbx>
                        <wps:bodyPr rot="0" vert="horz" wrap="square" lIns="0" tIns="0" rIns="0" bIns="0" anchor="t" anchorCtr="0" upright="1">
                          <a:noAutofit/>
                        </wps:bodyPr>
                      </wps:wsp>
                      <wps:wsp>
                        <wps:cNvPr id="2006" name="Text Box 60"/>
                        <wps:cNvSpPr txBox="1">
                          <a:spLocks noChangeArrowheads="1"/>
                        </wps:cNvSpPr>
                        <wps:spPr bwMode="auto">
                          <a:xfrm>
                            <a:off x="201295" y="4220210"/>
                            <a:ext cx="492125"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rPr>
                              </w:pPr>
                              <w:r w:rsidRPr="002D1557">
                                <w:rPr>
                                  <w:sz w:val="21"/>
                                  <w:szCs w:val="21"/>
                                </w:rPr>
                                <w:t>Asset returns</w:t>
                              </w:r>
                            </w:p>
                          </w:txbxContent>
                        </wps:txbx>
                        <wps:bodyPr rot="0" vert="horz" wrap="square" lIns="0" tIns="0" rIns="0" bIns="0" anchor="t" anchorCtr="0" upright="1">
                          <a:noAutofit/>
                        </wps:bodyPr>
                      </wps:wsp>
                      <wps:wsp>
                        <wps:cNvPr id="2007" name="Text Box 61"/>
                        <wps:cNvSpPr txBox="1">
                          <a:spLocks noChangeArrowheads="1"/>
                        </wps:cNvSpPr>
                        <wps:spPr bwMode="auto">
                          <a:xfrm>
                            <a:off x="485140" y="735330"/>
                            <a:ext cx="594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rPr>
                              </w:pPr>
                              <w:r w:rsidRPr="002D1557">
                                <w:rPr>
                                  <w:sz w:val="21"/>
                                  <w:szCs w:val="21"/>
                                </w:rPr>
                                <w:t>Inverse</w:t>
                              </w:r>
                            </w:p>
                          </w:txbxContent>
                        </wps:txbx>
                        <wps:bodyPr rot="0" vert="horz" wrap="square" lIns="0" tIns="0" rIns="0" bIns="0" anchor="t" anchorCtr="0" upright="1">
                          <a:noAutofit/>
                        </wps:bodyPr>
                      </wps:wsp>
                      <wps:wsp>
                        <wps:cNvPr id="2008" name="Text Box 62"/>
                        <wps:cNvSpPr txBox="1">
                          <a:spLocks noChangeArrowheads="1"/>
                        </wps:cNvSpPr>
                        <wps:spPr bwMode="auto">
                          <a:xfrm>
                            <a:off x="4243070" y="1054100"/>
                            <a:ext cx="2120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i/>
                                  <w:iCs/>
                                  <w:sz w:val="21"/>
                                  <w:szCs w:val="21"/>
                                </w:rPr>
                                <w:t>S</w:t>
                              </w:r>
                              <w:r>
                                <w:rPr>
                                  <w:i/>
                                  <w:iCs/>
                                  <w:sz w:val="21"/>
                                  <w:szCs w:val="21"/>
                                </w:rPr>
                                <w:t>’</w:t>
                              </w:r>
                            </w:p>
                          </w:txbxContent>
                        </wps:txbx>
                        <wps:bodyPr rot="0" vert="horz" wrap="square" lIns="0" tIns="0" rIns="0" bIns="0" anchor="t" anchorCtr="0" upright="1">
                          <a:noAutofit/>
                        </wps:bodyPr>
                      </wps:wsp>
                      <wps:wsp>
                        <wps:cNvPr id="2009" name="Text Box 63"/>
                        <wps:cNvSpPr txBox="1">
                          <a:spLocks noChangeArrowheads="1"/>
                        </wps:cNvSpPr>
                        <wps:spPr bwMode="auto">
                          <a:xfrm>
                            <a:off x="2661285" y="543560"/>
                            <a:ext cx="21272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i/>
                                  <w:iCs/>
                                  <w:sz w:val="21"/>
                                  <w:szCs w:val="21"/>
                                </w:rPr>
                                <w:t>S</w:t>
                              </w:r>
                              <w:r>
                                <w:rPr>
                                  <w:i/>
                                  <w:iCs/>
                                  <w:sz w:val="21"/>
                                  <w:szCs w:val="21"/>
                                </w:rPr>
                                <w:t>’</w:t>
                              </w:r>
                            </w:p>
                          </w:txbxContent>
                        </wps:txbx>
                        <wps:bodyPr rot="0" vert="horz" wrap="square" lIns="0" tIns="0" rIns="0" bIns="0" anchor="t" anchorCtr="0" upright="1">
                          <a:noAutofit/>
                        </wps:bodyPr>
                      </wps:wsp>
                      <wps:wsp>
                        <wps:cNvPr id="2010" name="Text Box 64"/>
                        <wps:cNvSpPr txBox="1">
                          <a:spLocks noChangeArrowheads="1"/>
                        </wps:cNvSpPr>
                        <wps:spPr bwMode="auto">
                          <a:xfrm>
                            <a:off x="3962400" y="2994025"/>
                            <a:ext cx="63690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sz w:val="21"/>
                                  <w:szCs w:val="21"/>
                                </w:rPr>
                              </w:pPr>
                              <w:r w:rsidRPr="002D1557">
                                <w:rPr>
                                  <w:sz w:val="21"/>
                                  <w:szCs w:val="21"/>
                                </w:rPr>
                                <w:t>Reduced profit rate</w:t>
                              </w:r>
                            </w:p>
                          </w:txbxContent>
                        </wps:txbx>
                        <wps:bodyPr rot="0" vert="horz" wrap="square" lIns="0" tIns="0" rIns="0" bIns="0" anchor="t" anchorCtr="0" upright="1">
                          <a:noAutofit/>
                        </wps:bodyPr>
                      </wps:wsp>
                      <wps:wsp>
                        <wps:cNvPr id="2011" name="AutoShape 65"/>
                        <wps:cNvCnPr>
                          <a:cxnSpLocks noChangeShapeType="1"/>
                        </wps:cNvCnPr>
                        <wps:spPr bwMode="auto">
                          <a:xfrm flipH="1">
                            <a:off x="3764280" y="3301365"/>
                            <a:ext cx="516890" cy="462280"/>
                          </a:xfrm>
                          <a:prstGeom prst="straightConnector1">
                            <a:avLst/>
                          </a:prstGeom>
                          <a:noFill/>
                          <a:ln w="317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2012" name="Text Box 66"/>
                        <wps:cNvSpPr txBox="1">
                          <a:spLocks noChangeArrowheads="1"/>
                        </wps:cNvSpPr>
                        <wps:spPr bwMode="auto">
                          <a:xfrm>
                            <a:off x="3686175" y="544830"/>
                            <a:ext cx="23114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wps:txbx>
                        <wps:bodyPr rot="0" vert="horz" wrap="square" lIns="0" tIns="0" rIns="0" bIns="0" anchor="t" anchorCtr="0" upright="1">
                          <a:noAutofit/>
                        </wps:bodyPr>
                      </wps:wsp>
                      <wps:wsp>
                        <wps:cNvPr id="2013" name="Text Box 67"/>
                        <wps:cNvSpPr txBox="1">
                          <a:spLocks noChangeArrowheads="1"/>
                        </wps:cNvSpPr>
                        <wps:spPr bwMode="auto">
                          <a:xfrm>
                            <a:off x="3455035" y="974725"/>
                            <a:ext cx="23114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2E0" w:rsidRPr="00D23E92" w:rsidRDefault="00EB62E0" w:rsidP="0084621F">
                              <w:pPr>
                                <w:jc w:val="right"/>
                                <w:rPr>
                                  <w:i/>
                                  <w:iCs/>
                                  <w:sz w:val="21"/>
                                  <w:szCs w:val="21"/>
                                </w:rPr>
                              </w:pPr>
                              <w:r w:rsidRPr="00D23E92">
                                <w:rPr>
                                  <w:i/>
                                  <w:iCs/>
                                  <w:sz w:val="21"/>
                                  <w:szCs w:val="21"/>
                                </w:rPr>
                                <w:t>R</w:t>
                              </w:r>
                            </w:p>
                          </w:txbxContent>
                        </wps:txbx>
                        <wps:bodyPr rot="0" vert="horz" wrap="square" lIns="0" tIns="0" rIns="0" bIns="0" anchor="t" anchorCtr="0" upright="1">
                          <a:noAutofit/>
                        </wps:bodyPr>
                      </wps:wsp>
                      <wps:wsp>
                        <wps:cNvPr id="2014" name="Oval 68"/>
                        <wps:cNvSpPr>
                          <a:spLocks noChangeAspect="1" noChangeArrowheads="1"/>
                        </wps:cNvSpPr>
                        <wps:spPr bwMode="auto">
                          <a:xfrm>
                            <a:off x="1682115" y="3335655"/>
                            <a:ext cx="49530" cy="49530"/>
                          </a:xfrm>
                          <a:prstGeom prst="ellipse">
                            <a:avLst/>
                          </a:prstGeom>
                          <a:solidFill>
                            <a:srgbClr val="000000"/>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c:wpc>
                  </a:graphicData>
                </a:graphic>
              </wp:inline>
            </w:drawing>
          </mc:Choice>
          <mc:Fallback>
            <w:pict>
              <v:group id="Canvas 4" o:spid="_x0000_s1026" editas="canvas" style="width:389.9pt;height:406.3pt;mso-position-horizontal-relative:char;mso-position-vertical-relative:line" coordsize="49517,5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">
                <v:shape id="_x0000_s1027" type="#_x0000_t75" style="position:absolute;width:49517;height:51600;visibility:visible;mso-wrap-style:square">
                  <v:fill o:detectmouseclick="t"/>
                  <v:path o:connecttype="none"/>
                </v:shape>
                <v:line id="Line 6" o:spid="_x0000_s1028" style="position:absolute;flip:x y;visibility:visible;mso-wrap-style:square" from="11887,6038" to="25768,2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61vsIAAADdAAAADwAAAGRycy9kb3ducmV2LnhtbERPTYvCMBC9C/6HMIK3NVVcdatRVJBV&#10;EEF3F69DM7bFZlKaqNVfb4QFb/N4nzOZ1aYQV6pcbllBtxOBIE6szjlV8Puz+hiBcB5ZY2GZFNzJ&#10;wWzabEww1vbGe7oefCpCCLsYFWTel7GULsnIoOvYkjhwJ1sZ9AFWqdQV3kK4KWQvigbSYM6hIcOS&#10;lhkl58PFKEiM39wXO5r/HWn42Edou9vvvlLtVj0fg/BU+7f4373WYf7XZw9e34QT5PQ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61vsIAAADdAAAADwAAAAAAAAAAAAAA&#10;AAChAgAAZHJzL2Rvd25yZXYueG1sUEsFBgAAAAAEAAQA+QAAAJADAAAAAA==&#10;">
                  <v:stroke dashstyle="1 1"/>
                </v:line>
                <v:line id="Line 7" o:spid="_x0000_s1029" style="position:absolute;flip:y;visibility:visible;mso-wrap-style:square" from="25755,1981" to="25768,2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Jj+sYAAADdAAAADwAAAGRycy9kb3ducmV2LnhtbESPQWvCQBCF74L/YZmCl6CbNlhqdBVb&#10;FQrSQ7WHHofsmIRmZ0N21PTfdwuCtxne+968Wax616gLdaH2bOBxkoIiLrytuTTwddyNX0AFQbbY&#10;eCYDvxRgtRwOFphbf+VPuhykVDGEQ44GKpE21zoUFTkME98SR+3kO4cS167UtsNrDHeNfkrTZ+2w&#10;5nihwpbeKip+DmcXa+w+eJNlyavTSTKj7bfsUy3GjB769RyUUC93841+t5GbTTP4/yaO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SY/rGAAAA3QAAAA8AAAAAAAAA&#10;AAAAAAAAoQIAAGRycy9kb3ducmV2LnhtbFBLBQYAAAAABAAEAPkAAACUAwAAAAA=&#10;">
                  <v:stroke endarrow="block"/>
                </v:line>
                <v:line id="Line 8" o:spid="_x0000_s1030" style="position:absolute;visibility:visible;mso-wrap-style:square" from="1968,20040" to="47974,2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VjP8QAAADdAAAADwAAAGRycy9kb3ducmV2LnhtbERP30vDMBB+F/wfwgm+ubQyne2WDlkZ&#10;7EGFbeLzrTmbYnMpTezif28EYW/38f281TraXkw0+s6xgnyWgSBunO64VfB+3N49gfABWWPvmBT8&#10;kId1dX21wlK7M+9pOoRWpBD2JSowIQyllL4xZNHP3ECcuE83WgwJjq3UI55TuO3lfZY9SosdpwaD&#10;A20MNV+Hb6tgYeq9XMj65fhWT11exNf4cSqUur2Jz0sQgWK4iP/dO53mFw9z+PsmnS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VWM/xAAAAN0AAAAPAAAAAAAAAAAA&#10;AAAAAKECAABkcnMvZG93bnJldi54bWxQSwUGAAAAAAQABAD5AAAAkgMAAAAA&#10;">
                  <v:stroke endarrow="block"/>
                </v:line>
                <v:line id="Line 9" o:spid="_x0000_s1031" style="position:absolute;flip:y;visibility:visible;mso-wrap-style:square" from="25768,5346" to="43592,11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4jT8UAAADdAAAADwAAAGRycy9kb3ducmV2LnhtbERPTWsCMRC9C/0PYQpeSs1WtOhqFCkI&#10;HrxUy0pv42a6WXYz2SZRt/++KRS8zeN9znLd21ZcyYfasYKXUQaCuHS65krBx3H7PAMRIrLG1jEp&#10;+KEA69XDYIm5djd+p+shViKFcMhRgYmxy6UMpSGLYeQ64sR9OW8xJugrqT3eUrht5TjLXqXFmlOD&#10;wY7eDJXN4WIVyNn+6dtvzpOmaE6nuSnKovvcKzV87DcLEJH6eBf/u3c6zZ9Pp/D3TTp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4jT8UAAADdAAAADwAAAAAAAAAA&#10;AAAAAAChAgAAZHJzL2Rvd25yZXYueG1sUEsFBgAAAAAEAAQA+QAAAJMDAAAAAA==&#10;"/>
                <v:line id="Line 10" o:spid="_x0000_s1032" style="position:absolute;visibility:visible;mso-wrap-style:square" from="19824,20053" to="19824,2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Y08MAAADdAAAADwAAAGRycy9kb3ducmV2LnhtbERP32vCMBB+H+x/CDfwbaYO1LUaZawI&#10;e9CBOvZ8a86mrLmUJtbsvzfCwLf7+H7ech1tKwbqfeNYwWScgSCunG64VvB13Dy/gvABWWPrmBT8&#10;kYf16vFhiYV2F97TcAi1SCHsC1RgQugKKX1lyKIfu444cSfXWwwJ9rXUPV5SuG3lS5bNpMWGU4PB&#10;jt4NVb+Hs1UwN+VezmW5PX6WQzPJ4y5+/+RKjZ7i2wJEoBju4n/3h07z8+kMbt+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WNPDAAAA3QAAAA8AAAAAAAAAAAAA&#10;AAAAoQIAAGRycy9kb3ducmV2LnhtbFBLBQYAAAAABAAEAPkAAACRAwAAAAA=&#10;">
                  <v:stroke endarrow="block"/>
                </v:line>
                <v:shapetype id="_x0000_t202" coordsize="21600,21600" o:spt="202" path="m,l,21600r21600,l21600,xe">
                  <v:stroke joinstyle="miter"/>
                  <v:path gradientshapeok="t" o:connecttype="rect"/>
                </v:shapetype>
                <v:shape id="Text Box 11" o:spid="_x0000_s1033" type="#_x0000_t202" style="position:absolute;left:14052;top:31540;width:3677;height:1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2Af8MA&#10;AADdAAAADwAAAGRycy9kb3ducmV2LnhtbERPTWvCQBC9C/6HZYTedGOhVlNXEVEoCGJMDz1Os2Oy&#10;mJ1Ns1uN/94VCt7m8T5nvuxsLS7UeuNYwXiUgCAunDZcKvjKt8MpCB+QNdaOScGNPCwX/d4cU+2u&#10;nNHlGEoRQ9inqKAKoUml9EVFFv3INcSRO7nWYoiwLaVu8RrDbS1fk2QiLRqODRU2tK6oOB//rILV&#10;N2cb87v/OWSnzOT5LOHd5KzUy6BbfYAI1IWn+N/9qeP82ds7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2Af8MAAADdAAAADwAAAAAAAAAAAAAAAACYAgAAZHJzL2Rv&#10;d25yZXYueG1sUEsFBgAAAAAEAAQA9QAAAIgDAAAAAA==&#10;" filled="f" stroked="f">
                  <v:textbox inset="0,0,0,0">
                    <w:txbxContent>
                      <w:p w:rsidR="00EB62E0" w:rsidRPr="002D1557" w:rsidRDefault="00EB62E0" w:rsidP="0084621F">
                        <w:pPr>
                          <w:jc w:val="center"/>
                          <w:rPr>
                            <w:sz w:val="21"/>
                            <w:szCs w:val="21"/>
                          </w:rPr>
                        </w:pPr>
                        <w:r w:rsidRPr="002D1557">
                          <w:rPr>
                            <w:sz w:val="21"/>
                            <w:szCs w:val="21"/>
                          </w:rPr>
                          <w:t>R</w:t>
                        </w:r>
                        <w:r w:rsidRPr="002D1557">
                          <w:rPr>
                            <w:sz w:val="21"/>
                            <w:szCs w:val="21"/>
                            <w:vertAlign w:val="superscript"/>
                          </w:rPr>
                          <w:t>M</w:t>
                        </w:r>
                        <w:r w:rsidRPr="002D1557">
                          <w:rPr>
                            <w:sz w:val="21"/>
                            <w:szCs w:val="21"/>
                          </w:rPr>
                          <w:t xml:space="preserve"> </w:t>
                        </w:r>
                      </w:p>
                    </w:txbxContent>
                  </v:textbox>
                </v:shape>
                <v:shape id="Text Box 12" o:spid="_x0000_s1034" type="#_x0000_t202" style="position:absolute;left:37719;top:43160;width:5943;height:6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UDcYA&#10;AADdAAAADwAAAGRycy9kb3ducmV2LnhtbESPQWvCQBCF74X+h2UEb3VjQampq0ixUBBKYzx4nGbH&#10;ZDE7G7Nbjf++cyj0NsN78943y/XgW3WlPrrABqaTDBRxFazj2sChfH96ARUTssU2MBm4U4T16vFh&#10;ibkNNy7ouk+1khCOORpoUupyrWPVkMc4CR2xaKfQe0yy9rW2Pd4k3Lf6Ocvm2qNjaWiwo7eGqvP+&#10;xxvYHLnYusvn91dxKlxZLjLezc/GjEfD5hVUoiH9m/+uP6zgL2aCK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IUDcYAAADdAAAADwAAAAAAAAAAAAAAAACYAgAAZHJz&#10;L2Rvd25yZXYueG1sUEsFBgAAAAAEAAQA9QAAAIsDAAAAAA==&#10;" filled="f" stroked="f">
                  <v:textbox inset="0,0,0,0">
                    <w:txbxContent>
                      <w:p w:rsidR="00EB62E0" w:rsidRPr="002D1557" w:rsidRDefault="00EB62E0" w:rsidP="0084621F">
                        <w:pPr>
                          <w:rPr>
                            <w:sz w:val="21"/>
                            <w:szCs w:val="21"/>
                          </w:rPr>
                        </w:pPr>
                        <w:r w:rsidRPr="002D1557">
                          <w:rPr>
                            <w:sz w:val="21"/>
                            <w:szCs w:val="21"/>
                          </w:rPr>
                          <w:t>Marginal Product of Capital</w:t>
                        </w:r>
                      </w:p>
                    </w:txbxContent>
                  </v:textbox>
                </v:shape>
                <v:shape id="Text Box 13" o:spid="_x0000_s1035" type="#_x0000_t202" style="position:absolute;left:23577;top:1460;width:1816;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6xlsMA&#10;AADdAAAADwAAAGRycy9kb3ducmV2LnhtbERPTWvCQBC9F/wPywje6saC0kRXEWmhIBRjPHgcs2Oy&#10;mJ1Ns1uN/74rFLzN433OYtXbRlyp88axgsk4AUFcOm24UnAoPl/fQfiArLFxTAru5GG1HLwsMNPu&#10;xjld96ESMYR9hgrqENpMSl/WZNGPXUscubPrLIYIu0rqDm8x3DbyLUlm0qLh2FBjS5uaysv+1ypY&#10;Hzn/MD/fp11+zk1RpAlvZxelRsN+PQcRqA9P8b/7S8f56TS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6xlsMAAADdAAAADwAAAAAAAAAAAAAAAACYAgAAZHJzL2Rv&#10;d25yZXYueG1sUEsFBgAAAAAEAAQA9QAAAIgDAAAAAA==&#10;" filled="f" stroked="f">
                  <v:textbox inset="0,0,0,0">
                    <w:txbxContent>
                      <w:p w:rsidR="00EB62E0" w:rsidRPr="002D1557" w:rsidRDefault="00EB62E0" w:rsidP="0084621F">
                        <w:pPr>
                          <w:rPr>
                            <w:i/>
                            <w:iCs/>
                            <w:sz w:val="28"/>
                            <w:szCs w:val="28"/>
                          </w:rPr>
                        </w:pPr>
                        <w:r w:rsidRPr="002D1557">
                          <w:rPr>
                            <w:i/>
                            <w:iCs/>
                            <w:sz w:val="28"/>
                            <w:szCs w:val="28"/>
                          </w:rPr>
                          <w:t>q</w:t>
                        </w:r>
                      </w:p>
                    </w:txbxContent>
                  </v:textbox>
                </v:shape>
                <v:shape id="Text Box 14" o:spid="_x0000_s1036" type="#_x0000_t202" style="position:absolute;left:2882;top:20059;width:4052;height:2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StsYA&#10;AADdAAAADwAAAGRycy9kb3ducmV2LnhtbESPQWvCQBCF74X+h2UK3uqmPQRNXUVKC4WCGOOhx2l2&#10;TBazs2l2q/HfOwfB2wzvzXvfLFaj79SJhugCG3iZZqCI62AdNwb21efzDFRMyBa7wGTgQhFWy8eH&#10;BRY2nLmk0y41SkI4FmigTakvtI51Sx7jNPTEoh3C4DHJOjTaDniWcN/p1yzLtUfH0tBiT+8t1cfd&#10;vzew/uHyw/1tfrfloXRVNc/4Oz8aM3ka12+gEo3pbr5df1nBn+fCL9/IC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jStsYAAADdAAAADwAAAAAAAAAAAAAAAACYAgAAZHJz&#10;L2Rvd25yZXYueG1sUEsFBgAAAAAEAAQA9QAAAIsDAAAAAA==&#10;" filled="f" stroked="f">
                  <v:textbox inset="0,0,0,0">
                    <w:txbxContent>
                      <w:p w:rsidR="00EB62E0" w:rsidRPr="002D1557" w:rsidRDefault="00EB62E0" w:rsidP="0084621F">
                        <w:pPr>
                          <w:jc w:val="center"/>
                          <w:rPr>
                            <w:sz w:val="21"/>
                            <w:szCs w:val="21"/>
                          </w:rPr>
                        </w:pPr>
                        <w:r w:rsidRPr="002D1557">
                          <w:rPr>
                            <w:i/>
                            <w:iCs/>
                            <w:sz w:val="21"/>
                            <w:szCs w:val="21"/>
                          </w:rPr>
                          <w:t>1/q</w:t>
                        </w:r>
                      </w:p>
                    </w:txbxContent>
                  </v:textbox>
                </v:shape>
                <v:line id="Line 15" o:spid="_x0000_s1037" style="position:absolute;rotation:-90;flip:x;visibility:visible;mso-wrap-style:square" from="1435,24999" to="36582,2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ofa8EAAADdAAAADwAAAGRycy9kb3ducmV2LnhtbERPzWoCMRC+F3yHMIK3mlWs6GqUUlB6&#10;Eqs+wLgZd6ObyZJE3X37piD0Nh/f7yzXra3Fg3wwjhWMhhkI4sJpw6WC03HzPgMRIrLG2jEp6CjA&#10;etV7W2Ku3ZN/6HGIpUghHHJUUMXY5FKGoiKLYega4sRdnLcYE/Sl1B6fKdzWcpxlU2nRcGqosKGv&#10;iorb4W4VmLNvtoYn3SXuPnZhf6PttbsrNei3nwsQkdr4L365v3WaP5+O4O+bdIJ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eh9rwQAAAN0AAAAPAAAAAAAAAAAAAAAA&#10;AKECAABkcnMvZG93bnJldi54bWxQSwUGAAAAAAQABAD5AAAAjwMAAAAA&#10;" strokeweight=".5pt">
                  <v:stroke dashstyle="dash"/>
                </v:line>
                <v:line id="Line 16" o:spid="_x0000_s1038" style="position:absolute;rotation:-90;flip:y;visibility:visible;mso-wrap-style:square" from="33273,23457" to="33286,5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w5IMAAAADdAAAADwAAAGRycy9kb3ducmV2LnhtbERPTYvCMBC9C/6HMII3TVdEatcoKggi&#10;XqwieBua2bZsMylNrPXfG0HwNo/3OYtVZyrRUuNKywp+xhEI4szqknMFl/NuFINwHlljZZkUPMnB&#10;atnvLTDR9sEnalOfixDCLkEFhfd1IqXLCjLoxrYmDtyfbQz6AJtc6gYfIdxUchJFM2mw5NBQYE3b&#10;grL/9G4UyCkf5zFe5b06r+uWNml8O5RKDQfd+heEp85/xR/3Xof589kE3t+EE+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K8OSDAAAAA3QAAAA8AAAAAAAAAAAAAAAAA&#10;oQIAAGRycy9kb3ducmV2LnhtbFBLBQYAAAAABAAEAPkAAACOAwAAAAA=&#10;" strokeweight=".5pt"/>
                <v:line id="Line 17" o:spid="_x0000_s1039" style="position:absolute;rotation:-90;flip:y;visibility:visible;mso-wrap-style:square" from="22726,5080" to="22751,46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cu8MAAADdAAAADwAAAGRycy9kb3ducmV2LnhtbERPS2vCQBC+C/6HZYTedFNbJKauIQqC&#10;lF6MUuhtyE6T0OxsyG4e/vtuoeBtPr7n7NLJNGKgztWWFTyvIhDEhdU1lwpu19MyBuE8ssbGMim4&#10;k4N0P5/tMNF25AsNuS9FCGGXoILK+zaR0hUVGXQr2xIH7tt2Bn2AXSl1h2MIN41cR9FGGqw5NFTY&#10;0rGi4ifvjQL5yh/bGD9l31yzdqBDHn+910o9LabsDYSnyT/E/+6zDvO3mxf4+yacIP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wnLvDAAAA3QAAAA8AAAAAAAAAAAAA&#10;AAAAoQIAAGRycy9kb3ducmV2LnhtbFBLBQYAAAAABAAEAPkAAACRAwAAAAA=&#10;" strokeweight=".5pt"/>
                <v:line id="Line 18" o:spid="_x0000_s1040" style="position:absolute;rotation:90;visibility:visible;mso-wrap-style:square" from="11042,34823" to="40607,3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Hu3MQAAADdAAAADwAAAGRycy9kb3ducmV2LnhtbERPTWvCQBC9F/wPywjedKOI2tRVRLEU&#10;PUhjCfQ2ZMckmJ2N2TXGf98tFHqbx/uc5bozlWipcaVlBeNRBII4s7rkXMHXeT9cgHAeWWNlmRQ8&#10;ycF61XtZYqztgz+pTXwuQgi7GBUU3texlC4ryKAb2Zo4cBfbGPQBNrnUDT5CuKnkJIpm0mDJoaHA&#10;mrYFZdfkbhRcU30g2rUnd0qP8/n37T1vt6lSg363eQPhqfP/4j/3hw7zX2dT+P0mnC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ge7cxAAAAN0AAAAPAAAAAAAAAAAA&#10;AAAAAKECAABkcnMvZG93bnJldi54bWxQSwUGAAAAAAQABAD5AAAAkgMAAAAA&#10;">
                  <v:stroke endarrow="block"/>
                </v:line>
                <v:line id="Line 19" o:spid="_x0000_s1041" style="position:absolute;visibility:visible;mso-wrap-style:square" from="36937,8166" to="36950,39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pwl8MAAADdAAAADwAAAGRycy9kb3ducmV2LnhtbERPTYvCMBC9C/6HMMLeNHVRcbtGcV2E&#10;BQ9S9bK3oZltq82kJFmt/nojCN7m8T5ntmhNLc7kfGVZwXCQgCDOra64UHDYr/tTED4ga6wtk4Ir&#10;eVjMu50ZptpeOKPzLhQihrBPUUEZQpNK6fOSDPqBbYgj92edwRChK6R2eInhppbvSTKRBiuODSU2&#10;tCopP+3+jYLpvvHf19Xv2m7d8ZZtRhmN8Eupt167/AQRqA0v8dP9o+P8j8kYHt/EE+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qcJfDAAAA3QAAAA8AAAAAAAAAAAAA&#10;AAAAoQIAAGRycy9kb3ducmV2LnhtbFBLBQYAAAAABAAEAPkAAACRAwAAAAA=&#10;" strokeweight=".5pt"/>
                <v:line id="Line 20" o:spid="_x0000_s1042" style="position:absolute;flip:y;visibility:visible;mso-wrap-style:square" from="11887,25863" to="25831,38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31DMQAAADdAAAADwAAAGRycy9kb3ducmV2LnhtbESPQWvCQBCF7wX/wzIFb3XTgqumriKF&#10;YOlJo96H7DQJyc6G7GrSf98VBG8zvPe9ebPejrYVN+p97VjD+ywBQVw4U3Op4XzK3pYgfEA22Dom&#10;DX/kYbuZvKwxNW7gI93yUIoYwj5FDVUIXSqlLyqy6GeuI47ar+sthrj2pTQ9DjHctvIjSZS0WHO8&#10;UGFHXxUVTX61sUb2c86O+aWxc14s9odGtatBaT19HXefIAKN4Wl+0N8mciul4P5NHEF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fUMxAAAAN0AAAAPAAAAAAAAAAAA&#10;AAAAAKECAABkcnMvZG93bnJldi54bWxQSwUGAAAAAAQABAD5AAAAkgMAAAAA&#10;">
                  <v:stroke dashstyle="1 1" endcap="round"/>
                </v:line>
                <v:line id="Line 21" o:spid="_x0000_s1043" style="position:absolute;rotation:-90;flip:y;visibility:visible;mso-wrap-style:square" from="27146,27438" to="27159,47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yJIMIAAADdAAAADwAAAGRycy9kb3ducmV2LnhtbERPS4vCMBC+C/sfwizsTdP10GrXKCII&#10;sjdfB29DM9tWm0k3iVr99UYQvM3H95zJrDONuJDztWUF34MEBHFhdc2lgt122R+B8AFZY2OZFNzI&#10;w2z60Ztgru2V13TZhFLEEPY5KqhCaHMpfVGRQT+wLXHk/qwzGCJ0pdQOrzHcNHKYJKk0WHNsqLCl&#10;RUXFaXM2CrJdzUWyb9Pz4T9196M/HrLfu1Jfn938B0SgLrzFL/dKx/njNIPnN/EEO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yJIMIAAADdAAAADwAAAAAAAAAAAAAA&#10;AAChAgAAZHJzL2Rvd25yZXYueG1sUEsFBgAAAAAEAAQA+QAAAJADAAAAAA==&#10;" strokecolor="#365f91" strokeweight=".5pt">
                  <v:stroke dashstyle="1 1" endcap="round"/>
                </v:line>
                <v:line id="Line 22" o:spid="_x0000_s1044" style="position:absolute;flip:y;visibility:visible;mso-wrap-style:square" from="30441,7550" to="30454,3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Kf4MYAAADdAAAADwAAAGRycy9kb3ducmV2LnhtbESPQWvCQBCF74X+h2UKvdVNBaWmriKl&#10;StGCVEvPQ3aaBLOzYXdN4r93DoK3Gd6b976ZLwfXqI5CrD0beB1loIgLb2suDfwe1y9voGJCtth4&#10;JgMXirBcPD7MMbe+5x/qDqlUEsIxRwNVSm2udSwqchhHviUW7d8Hh0nWUGobsJdw1+hxlk21w5ql&#10;ocKWPioqToezMzD5XGWbbn0+nv7CuI/bb72bpb0xz0/D6h1UoiHdzbfrLyv4s6ngyjcygl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yn+DGAAAA3QAAAA8AAAAAAAAA&#10;AAAAAAAAoQIAAGRycy9kb3ducmV2LnhtbFBLBQYAAAAABAAEAPkAAACUAwAAAAA=&#10;" strokecolor="red" strokeweight=".5pt">
                  <v:stroke dashstyle="1 1" endcap="round"/>
                </v:line>
                <v:shape id="Text Box 23" o:spid="_x0000_s1045" type="#_x0000_t202" style="position:absolute;left:46697;top:17849;width:2591;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J7K8QA&#10;AADdAAAADwAAAGRycy9kb3ducmV2LnhtbERPTWvCQBC9F/oflin0Vjf2EJrUjYhYEArFGA8ep9lJ&#10;spidjdlV03/vFgq9zeN9zmI52V5cafTGsYL5LAFBXDttuFVwqD5e3kD4gKyxd0wKfsjDsnh8WGCu&#10;3Y1Luu5DK2II+xwVdCEMuZS+7siin7mBOHKNGy2GCMdW6hFvMdz28jVJUmnRcGzocKB1R/Vpf7EK&#10;VkcuN+b89b0rm9JUVZbwZ3pS6vlpWr2DCDSFf/Gfe6vj/CzN4PebeII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eyvEAAAA3QAAAA8AAAAAAAAAAAAAAAAAmAIAAGRycy9k&#10;b3ducmV2LnhtbFBLBQYAAAAABAAEAPUAAACJAwAAAAA=&#10;" filled="f" stroked="f">
                  <v:textbox inset="0,0,0,0">
                    <w:txbxContent>
                      <w:p w:rsidR="00EB62E0" w:rsidRPr="002D1557" w:rsidRDefault="00EB62E0" w:rsidP="0084621F">
                        <w:pPr>
                          <w:rPr>
                            <w:i/>
                            <w:iCs/>
                            <w:sz w:val="21"/>
                            <w:szCs w:val="21"/>
                          </w:rPr>
                        </w:pPr>
                        <w:r w:rsidRPr="002D1557">
                          <w:rPr>
                            <w:i/>
                            <w:iCs/>
                            <w:sz w:val="21"/>
                            <w:szCs w:val="21"/>
                          </w:rPr>
                          <w:t xml:space="preserve"> K</w:t>
                        </w:r>
                      </w:p>
                    </w:txbxContent>
                  </v:textbox>
                </v:shape>
                <v:line id="Line 24" o:spid="_x0000_s1046" style="position:absolute;visibility:visible;mso-wrap-style:square" from="17037,11201" to="25755,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cnJMcAAADdAAAADwAAAGRycy9kb3ducmV2LnhtbESPQU/DMAyF70j7D5EncWMpAwEry6YJ&#10;gYQ4IHXjwG5W4zXVGqdLQlf+PT4g7WbrPb/3ebkefacGiqkNbOB2VoAiroNtuTHwtXu7eQKVMrLF&#10;LjAZ+KUE69XkaomlDWeuaNjmRkkIpxINuJz7UutUO/KYZqEnFu0Qoscsa2y0jXiWcN/peVE8aI8t&#10;S4PDnl4c1cftjzcQ9zl9V6e7j+G+eT19HqPb0aEy5no6bp5BZRrzxfx//W4Ff/Eo/PKNjK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hyckxwAAAN0AAAAPAAAAAAAA&#10;AAAAAAAAAKECAABkcnMvZG93bnJldi54bWxQSwUGAAAAAAQABAD5AAAAlQMAAAAA&#10;" strokeweight=".25pt"/>
                <v:shape id="Text Box 25" o:spid="_x0000_s1047" type="#_x0000_t202" style="position:absolute;left:30454;top:20675;width:2566;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3h8MMA&#10;AADdAAAADwAAAGRycy9kb3ducmV2LnhtbERPTWvCQBC9C/0PyxS86cYe1KSuIsVCQSjGeOhxmh2T&#10;xexszG41/feuIHibx/ucxaq3jbhQ541jBZNxAoK4dNpwpeBQfI7mIHxA1tg4JgX/5GG1fBksMNPu&#10;yjld9qESMYR9hgrqENpMSl/WZNGPXUscuaPrLIYIu0rqDq8x3DbyLUmm0qLh2FBjSx81laf9n1Ww&#10;/uF8Y87fv7v8mJuiSBPeTk9KDV/79TuIQH14ih/uLx3np7MJ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3h8MMAAADdAAAADwAAAAAAAAAAAAAAAACYAgAAZHJzL2Rv&#10;d25yZXYueG1sUEsFBgAAAAAEAAQA9QAAAIgDAAAAAA==&#10;" filled="f" stroked="f">
                  <v:textbox inset="0,0,0,0">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K</w:t>
                        </w:r>
                        <w:r w:rsidRPr="002D1557">
                          <w:rPr>
                            <w:rFonts w:ascii="Times New Roman Italic" w:hAnsi="Times New Roman Italic" w:cs="Times New Roman Italic"/>
                            <w:i/>
                            <w:iCs/>
                            <w:sz w:val="21"/>
                            <w:szCs w:val="21"/>
                            <w:vertAlign w:val="subscript"/>
                          </w:rPr>
                          <w:t>E’</w:t>
                        </w:r>
                      </w:p>
                    </w:txbxContent>
                  </v:textbox>
                </v:shape>
                <v:shape id="Text Box 26" o:spid="_x0000_s1048" type="#_x0000_t202" style="position:absolute;left:26911;top:22307;width:269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9/h8MA&#10;AADdAAAADwAAAGRycy9kb3ducmV2LnhtbERPTWvCQBC9F/wPywi91Y0erImuItKCUJDG9OBxzI7J&#10;YnY2ZleN/75bEHqbx/ucxaq3jbhR541jBeNRAoK4dNpwpeCn+HybgfABWWPjmBQ8yMNqOXhZYKbd&#10;nXO67UMlYgj7DBXUIbSZlL6syaIfuZY4cifXWQwRdpXUHd5juG3kJEmm0qLh2FBjS5uayvP+ahWs&#10;D5x/mMvu+J2fclMUacJf07NSr8N+PQcRqA//4qd7q+P89H0C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9/h8MAAADdAAAADwAAAAAAAAAAAAAAAACYAgAAZHJzL2Rv&#10;d25yZXYueG1sUEsFBgAAAAAEAAQA9QAAAIgDAAAAAA==&#10;" filled="f" stroked="f">
                  <v:textbox inset="0,0,0,0">
                    <w:txbxContent>
                      <w:p w:rsidR="00EB62E0" w:rsidRPr="002D1557" w:rsidRDefault="00EB62E0" w:rsidP="0084621F">
                        <w:pPr>
                          <w:jc w:val="center"/>
                          <w:rPr>
                            <w:sz w:val="21"/>
                            <w:szCs w:val="21"/>
                          </w:rPr>
                        </w:pPr>
                        <w:r w:rsidRPr="002D1557">
                          <w:rPr>
                            <w:i/>
                            <w:iCs/>
                            <w:sz w:val="21"/>
                            <w:szCs w:val="21"/>
                          </w:rPr>
                          <w:t>1-λ</w:t>
                        </w:r>
                      </w:p>
                      <w:p w:rsidR="00EB62E0" w:rsidRPr="002D1557" w:rsidRDefault="00EB62E0" w:rsidP="0084621F">
                        <w:pPr>
                          <w:rPr>
                            <w:sz w:val="34"/>
                            <w:szCs w:val="34"/>
                          </w:rPr>
                        </w:pPr>
                      </w:p>
                    </w:txbxContent>
                  </v:textbox>
                </v:shape>
                <v:shape id="Text Box 27" o:spid="_x0000_s1049" type="#_x0000_t202" style="position:absolute;left:26898;top:47980;width:1981;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aHMMA&#10;AADdAAAADwAAAGRycy9kb3ducmV2LnhtbERPTWvCQBC9C/6HZYTedGMLVlNXEVEoCGJMDz1Os2Oy&#10;mJ1Ns1uN/94VCt7m8T5nvuxsLS7UeuNYwXiUgCAunDZcKvjKt8MpCB+QNdaOScGNPCwX/d4cU+2u&#10;nNHlGEoRQ9inqKAKoUml9EVFFv3INcSRO7nWYoiwLaVu8RrDbS1fk2QiLRqODRU2tK6oOB//rILV&#10;N2cb87v/OWSnzOT5LOHd5KzUy6BbfYAI1IWn+N/9qeP82fsb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PaHMMAAADdAAAADwAAAAAAAAAAAAAAAACYAgAAZHJzL2Rv&#10;d25yZXYueG1sUEsFBgAAAAAEAAQA9QAAAIgDAAAAAA==&#10;" filled="f" stroked="f">
                  <v:textbox inset="0,0,0,0">
                    <w:txbxContent>
                      <w:p w:rsidR="00EB62E0" w:rsidRPr="002D1557" w:rsidRDefault="00EB62E0" w:rsidP="0084621F">
                        <w:pPr>
                          <w:rPr>
                            <w:sz w:val="21"/>
                            <w:szCs w:val="21"/>
                            <w:vertAlign w:val="subscript"/>
                          </w:rPr>
                        </w:pPr>
                        <w:r w:rsidRPr="002D1557">
                          <w:rPr>
                            <w:sz w:val="21"/>
                            <w:szCs w:val="21"/>
                          </w:rPr>
                          <w:t>F</w:t>
                        </w:r>
                        <w:r w:rsidRPr="002D1557">
                          <w:rPr>
                            <w:sz w:val="21"/>
                            <w:szCs w:val="21"/>
                            <w:vertAlign w:val="subscript"/>
                          </w:rPr>
                          <w:t>K</w:t>
                        </w:r>
                      </w:p>
                    </w:txbxContent>
                  </v:textbox>
                </v:shape>
                <v:shape id="Text Box 28" o:spid="_x0000_s1050" type="#_x0000_t202" style="position:absolute;left:41109;top:6229;width:2121;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pCaMMA&#10;AADdAAAADwAAAGRycy9kb3ducmV2LnhtbERPTWvCQBC9C/6HZYTedGMpVlNXEVEoCGJMDz1Os2Oy&#10;mJ1Ns1uN/94VCt7m8T5nvuxsLS7UeuNYwXiUgCAunDZcKvjKt8MpCB+QNdaOScGNPCwX/d4cU+2u&#10;nNHlGEoRQ9inqKAKoUml9EVFFv3INcSRO7nWYoiwLaVu8RrDbS1fk2QiLRqODRU2tK6oOB//rILV&#10;N2cb87v/OWSnzOT5LOHd5KzUy6BbfYAI1IWn+N/9qeP82fsb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pCaMMAAADdAAAADwAAAAAAAAAAAAAAAACYAgAAZHJzL2Rv&#10;d25yZXYueG1sUEsFBgAAAAAEAAQA9QAAAIgDAAAAAA==&#10;" filled="f" stroked="f">
                  <v:textbox inset="0,0,0,0">
                    <w:txbxContent>
                      <w:p w:rsidR="00EB62E0" w:rsidRPr="002D1557" w:rsidRDefault="00EB62E0" w:rsidP="0084621F">
                        <w:pPr>
                          <w:rPr>
                            <w:i/>
                            <w:iCs/>
                            <w:sz w:val="21"/>
                            <w:szCs w:val="21"/>
                          </w:rPr>
                        </w:pPr>
                        <w:r>
                          <w:rPr>
                            <w:i/>
                            <w:iCs/>
                            <w:sz w:val="21"/>
                            <w:szCs w:val="21"/>
                          </w:rPr>
                          <w:t>IB</w:t>
                        </w:r>
                      </w:p>
                    </w:txbxContent>
                  </v:textbox>
                </v:shape>
                <v:line id="Line 29" o:spid="_x0000_s1051" style="position:absolute;flip:x;visibility:visible;mso-wrap-style:square" from="26435,4057" to="40170,8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H1VscAAADdAAAADwAAAGRycy9kb3ducmV2LnhtbERPS2vCQBC+F/oflil4KXWjbdoaXSUI&#10;Qlu8qH3gbciOSTA7G3e3Mf77bqHQ23x8z5ktetOIjpyvLSsYDRMQxIXVNZcK3neru2cQPiBrbCyT&#10;ggt5WMyvr2aYaXvmDXXbUIoYwj5DBVUIbSalLyoy6Ie2JY7cwTqDIUJXSu3wHMNNI8dJ8igN1hwb&#10;KmxpWVFx3H4bBR/3b+XlM18/JLe71OVf3evytE+VGtz0+RREoD78i//cLzrOnzyl8PtNPEH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sfVWxwAAAN0AAAAPAAAAAAAA&#10;AAAAAAAAAKECAABkcnMvZG93bnJldi54bWxQSwUGAAAAAAQABAD5AAAAlQMAAAAA&#10;" strokecolor="red" strokeweight=".5pt">
                  <v:stroke dashstyle="1 1"/>
                </v:line>
                <v:shape id="Arc 30" o:spid="_x0000_s1052" style="position:absolute;left:23216;top:19125;width:1968;height:1245;rotation:-7961464fd;visibility:visible;mso-wrap-style:square;v-text-anchor:top" coordsize="21600,17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g7MMA&#10;AADdAAAADwAAAGRycy9kb3ducmV2LnhtbERPS4vCMBC+L/gfwgh7W1O34KMaRVwKujerF29DMzbF&#10;ZlKbqN1/bxYW9jYf33OW69424kGdrx0rGI8SEMSl0zVXCk7H/GMGwgdkjY1jUvBDHtarwdsSM+2e&#10;fKBHESoRQ9hnqMCE0GZS+tKQRT9yLXHkLq6zGCLsKqk7fMZw28jPJJlIizXHBoMtbQ2V1+JuFdzu&#10;/e6rTs32VITva55e0nx/ZqXeh/1mASJQH/7Ff+6djvPn0wn8fhN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gg7MMAAADdAAAADwAAAAAAAAAAAAAAAACYAgAAZHJzL2Rv&#10;d25yZXYueG1sUEsFBgAAAAAEAAQA9QAAAIgDAAAAAA==&#10;" path="m12710,nfc18296,4065,21600,10556,21600,17464em12710,nsc18296,4065,21600,10556,21600,17464l,17464,12710,xe" filled="f" strokeweight=".25pt">
                  <v:path arrowok="t" o:extrusionok="f" o:connecttype="custom" o:connectlocs="115841,0;196850,124460;0,124460" o:connectangles="0,0,0"/>
                </v:shape>
                <v:shape id="Text Box 31" o:spid="_x0000_s1053" type="#_x0000_t202" style="position:absolute;left:30257;top:5702;width:2407;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cH8MA&#10;AADdAAAADwAAAGRycy9kb3ducmV2LnhtbERPS4vCMBC+C/6HMMLeNNWDj2oUWVxYEBZrPexxthnb&#10;YDPpNlmt/34jCN7m43vOatPZWlyp9caxgvEoAUFcOG24VHDKP4ZzED4ga6wdk4I7edis+70Vptrd&#10;OKPrMZQihrBPUUEVQpNK6YuKLPqRa4gjd3atxRBhW0rd4i2G21pOkmQqLRqODRU29F5RcTn+WQXb&#10;b8525vfr55CdM5Pni4T304tSb4NuuwQRqAsv8dP9qeP8xWwGj2/iC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jcH8MAAADdAAAADwAAAAAAAAAAAAAAAACYAgAAZHJzL2Rv&#10;d25yZXYueG1sUEsFBgAAAAAEAAQA9QAAAIgDAAAAAA==&#10;" filled="f" stroked="f">
                  <v:textbox inset="0,0,0,0">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v:textbox>
                </v:shape>
                <v:shape id="Text Box 32" o:spid="_x0000_s1054" type="#_x0000_t202" style="position:absolute;left:36957;top:40087;width:2311;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dIbcYA&#10;AADdAAAADwAAAGRycy9kb3ducmV2LnhtbESPQWvCQBCF74X+h2UEb3VjD1pTV5HSQkEQY3rocZod&#10;k8XsbJrdavz3zkHobYb35r1vluvBt+pMfXSBDUwnGSjiKljHtYGv8uPpBVRMyBbbwGTgShHWq8eH&#10;JeY2XLig8yHVSkI45migSanLtY5VQx7jJHTEoh1D7zHJ2tfa9niRcN/q5yybaY+OpaHBjt4aqk6H&#10;P29g883Fu/vd/eyLY+HKcpHxdnYyZjwaNq+gEg3p33y//rSCv5gLrn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dIbcYAAADdAAAADwAAAAAAAAAAAAAAAACYAgAAZHJz&#10;L2Rvd25yZXYueG1sUEsFBgAAAAAEAAQA9QAAAIsDAAAAAA==&#10;" filled="f" stroked="f">
                  <v:textbox inset="0,0,0,0">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v:textbox>
                </v:shape>
                <v:shape id="Text Box 33" o:spid="_x0000_s1055" type="#_x0000_t202" style="position:absolute;left:39268;top:15474;width:2489;height:2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vt9sMA&#10;AADdAAAADwAAAGRycy9kb3ducmV2LnhtbERPTWvCQBC9F/wPywje6sYetImuItKCIJTGePA4Zsdk&#10;MTubZldN/71bKHibx/ucxaq3jbhR541jBZNxAoK4dNpwpeBQfL6+g/ABWWPjmBT8kofVcvCywEy7&#10;O+d024dKxBD2GSqoQ2gzKX1Zk0U/di1x5M6usxgi7CqpO7zHcNvItySZSouGY0ONLW1qKi/7q1Ww&#10;PnL+YX6+Tt/5OTdFkSa8m16UGg379RxEoD48xf/urY7z01kKf9/EE+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vt9sMAAADdAAAADwAAAAAAAAAAAAAAAACYAgAAZHJzL2Rv&#10;d25yZXYueG1sUEsFBgAAAAAEAAQA9QAAAIgDAAAAAA==&#10;" filled="f" stroked="f">
                  <v:textbox inset="0,0,0,0">
                    <w:txbxContent>
                      <w:p w:rsidR="00EB62E0" w:rsidRPr="002D1557" w:rsidRDefault="00EB62E0" w:rsidP="0084621F">
                        <w:pPr>
                          <w:rPr>
                            <w:i/>
                            <w:iCs/>
                            <w:sz w:val="21"/>
                            <w:szCs w:val="21"/>
                          </w:rPr>
                        </w:pPr>
                        <w:r w:rsidRPr="002D1557">
                          <w:rPr>
                            <w:sz w:val="21"/>
                            <w:szCs w:val="21"/>
                          </w:rPr>
                          <w:t xml:space="preserve"> PB’</w:t>
                        </w:r>
                      </w:p>
                    </w:txbxContent>
                  </v:textbox>
                </v:shape>
                <v:shape id="Text Box 34" o:spid="_x0000_s1056" type="#_x0000_t202" style="position:absolute;left:30454;top:40087;width:2489;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0TMYA&#10;AADdAAAADwAAAGRycy9kb3ducmV2LnhtbESPQWvCQBCF70L/wzKF3nSjB9HUVUQqFArSGA8ep9kx&#10;WczOptmtxn/fORR6m+G9ee+b1WbwrbpRH11gA9NJBoq4CtZxbeBU7scLUDEhW2wDk4EHRdisn0Yr&#10;zG24c0G3Y6qVhHDM0UCTUpdrHauGPMZJ6IhFu4TeY5K1r7Xt8S7hvtWzLJtrj46locGOdg1V1+OP&#10;N7A9c/Hmvg9fn8WlcGW5zPhjfjXm5XnYvoJKNKR/89/1uxX85UL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Q0TMYAAADdAAAADwAAAAAAAAAAAAAAAACYAgAAZHJz&#10;L2Rvd25yZXYueG1sUEsFBgAAAAAEAAQA9QAAAIsDAAAAAA==&#10;" filled="f" stroked="f">
                  <v:textbox inset="0,0,0,0">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v:textbox>
                </v:shape>
                <v:line id="Line 35" o:spid="_x0000_s1057" style="position:absolute;visibility:visible;mso-wrap-style:square" from="17037,11334" to="17049,48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2QbsMAAADdAAAADwAAAGRycy9kb3ducmV2LnhtbERPTWvCQBC9C/0PyxS86cYiEqOrtBah&#10;4EFieultyI5JNDsbdleN/fVuoeBtHu9zluvetOJKzjeWFUzGCQji0uqGKwXfxXaUgvABWWNrmRTc&#10;ycN69TJYYqbtjXO6HkIlYgj7DBXUIXSZlL6syaAf2444ckfrDIYIXSW1w1sMN618S5KZNNhwbKix&#10;o01N5flwMQrSovOf983P1u7d6TffTXOa4odSw9f+fQEiUB+e4n/3l47z5+kE/r6JJ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dkG7DAAAA3QAAAA8AAAAAAAAAAAAA&#10;AAAAoQIAAGRycy9kb3ducmV2LnhtbFBLBQYAAAAABAAEAPkAAACRAwAAAAA=&#10;" strokeweight=".5pt"/>
                <v:shape id="Freeform 36" o:spid="_x0000_s1058" style="position:absolute;left:9906;top:4057;width:9575;height:12891;visibility:visible;mso-wrap-style:square;v-text-anchor:top" coordsize="870,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nkj8UA&#10;AADdAAAADwAAAGRycy9kb3ducmV2LnhtbERPTWvCQBC9F/wPywi9FN0k0BKjq4hgkUIPVUG9Ddkx&#10;CWZn4+6q6b/vFgq9zeN9zmzRm1bcyfnGsoJ0nIAgLq1uuFKw361HOQgfkDW2lknBN3lYzAdPMyy0&#10;ffAX3behEjGEfYEK6hC6Qkpf1mTQj21HHLmzdQZDhK6S2uEjhptWZknyJg02HBtq7GhVU3nZ3oyC&#10;dnfI0+vH6b07vubus0rNPnsxSj0P++UURKA+/Iv/3Bsd50/yDH6/iS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eSPxQAAAN0AAAAPAAAAAAAAAAAAAAAAAJgCAABkcnMv&#10;ZG93bnJldi54bWxQSwUGAAAAAAQABAD1AAAAigMAAAAA&#10;" path="m870,c868,1,848,364,645,656,442,948,13,1171,,1167e" filled="f" strokeweight=".5pt">
                  <v:path arrowok="t" o:connecttype="custom" o:connectlocs="957580,0;709930,722132;0,1284647" o:connectangles="0,0,0"/>
                </v:shape>
                <v:shape id="Text Box 37" o:spid="_x0000_s1059" type="#_x0000_t202" style="position:absolute;left:14585;top:20554;width:3055;height:2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qO8QA&#10;AADdAAAADwAAAGRycy9kb3ducmV2LnhtbERPTWvCQBC9F/oflil4q5taEJO6ESkWCoI0xkOP0+wk&#10;WczOptmtxn/fFQRv83ifs1yNthMnGrxxrOBlmoAgrpw23Cg4lB/PCxA+IGvsHJOCC3lY5Y8PS8y0&#10;O3NBp31oRAxhn6GCNoQ+k9JXLVn0U9cTR652g8UQ4dBIPeA5httOzpJkLi0ajg0t9vTeUnXc/1kF&#10;628uNuZ39/NV1IUpyzTh7fyo1ORpXL+BCDSGu/jm/tRxfrp4hes38QS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mqjvEAAAA3QAAAA8AAAAAAAAAAAAAAAAAmAIAAGRycy9k&#10;b3ducmV2LnhtbFBLBQYAAAAABAAEAPUAAACJAwAAAAA=&#10;" filled="f" stroked="f">
                  <v:textbox inset="0,0,0,0">
                    <w:txbxContent>
                      <w:p w:rsidR="00EB62E0" w:rsidRPr="002D1557" w:rsidRDefault="00EB62E0" w:rsidP="0084621F">
                        <w:pPr>
                          <w:jc w:val="center"/>
                          <w:rPr>
                            <w:sz w:val="21"/>
                            <w:szCs w:val="21"/>
                          </w:rPr>
                        </w:pPr>
                        <w:r w:rsidRPr="002D1557">
                          <w:rPr>
                            <w:i/>
                            <w:iCs/>
                            <w:sz w:val="21"/>
                            <w:szCs w:val="21"/>
                          </w:rPr>
                          <w:t>1</w:t>
                        </w:r>
                      </w:p>
                    </w:txbxContent>
                  </v:textbox>
                </v:shape>
                <v:shape id="Freeform 38" o:spid="_x0000_s1060" style="position:absolute;left:31534;top:36556;width:9575;height:12885;rotation:-11218899fd;visibility:visible;mso-wrap-style:square;v-text-anchor:top" coordsize="870,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c18IA&#10;AADdAAAADwAAAGRycy9kb3ducmV2LnhtbERPS4vCMBC+C/6HMAt703RlkW41igoLevN1WG9jM7bF&#10;ZlKbrK3+eiMI3ubje8542ppSXKl2hWUFX/0IBHFqdcGZgv3utxeDcB5ZY2mZFNzIwXTS7Ywx0bbh&#10;DV23PhMhhF2CCnLvq0RKl+Zk0PVtRRy4k60N+gDrTOoamxBuSjmIoqE0WHBoyLGiRU7peftvFKyX&#10;q9n9MEzv2OD8UpyONp7bP6U+P9rZCISn1r/FL/dSh/k/8Tc8vwkny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tzXwgAAAN0AAAAPAAAAAAAAAAAAAAAAAJgCAABkcnMvZG93&#10;bnJldi54bWxQSwUGAAAAAAQABAD1AAAAhwMAAAAA&#10;" path="m870,c868,1,848,364,645,656,442,948,13,1171,,1167e" filled="f" strokeweight=".5pt">
                  <v:path arrowok="t" o:connecttype="custom" o:connectlocs="957580,0;709930,721776;0,1284014" o:connectangles="0,0,0"/>
                </v:shape>
                <v:shape id="Freeform 39" o:spid="_x0000_s1061" style="position:absolute;left:28143;top:34004;width:9576;height:12884;rotation:-11218899fd;visibility:visible;mso-wrap-style:square;v-text-anchor:top" coordsize="870,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XUcMA&#10;AADdAAAADwAAAGRycy9kb3ducmV2LnhtbERPS4vCMBC+C/sfwix401RBrdUosqDILgg+Lt6GZmyK&#10;zaQ0WVv//UZY8DYf33OW685W4kGNLx0rGA0TEMS50yUXCi7n7SAF4QOyxsoxKXiSh/Xqo7fETLuW&#10;j/Q4hULEEPYZKjAh1JmUPjdk0Q9dTRy5m2sshgibQuoG2xhuKzlOkqm0WHJsMFjTl6H8fvq1CtJd&#10;ex3PZm1x3mwPOPq5PL9rUyrV/+w2CxCBuvAW/7v3Os6fpxN4fRN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oXUcMAAADdAAAADwAAAAAAAAAAAAAAAACYAgAAZHJzL2Rv&#10;d25yZXYueG1sUEsFBgAAAAAEAAQA9QAAAIgDAAAAAA==&#10;" path="m870,c868,1,848,364,645,656,442,948,13,1171,,1167e" filled="f" strokecolor="red" strokeweight=".5pt">
                  <v:path arrowok="t" o:connecttype="custom" o:connectlocs="957580,0;709930,721776;0,1284014" o:connectangles="0,0,0"/>
                </v:shape>
                <v:shape id="Freeform 40" o:spid="_x0000_s1062" style="position:absolute;left:35623;top:2305;width:9576;height:12890;rotation:6848793fd;visibility:visible;mso-wrap-style:square;v-text-anchor:top" coordsize="870,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CzsQA&#10;AADdAAAADwAAAGRycy9kb3ducmV2LnhtbERPTWvCQBC9F/wPywi9lLrRQ4jRNUSh0kMp1Qpeh+yY&#10;DWZnQ3ar23/fLRR6m8f7nHUVbS9uNPrOsYL5LANB3Djdcavg9PnyXIDwAVlj75gUfJOHajN5WGOp&#10;3Z0PdDuGVqQQ9iUqMCEMpZS+MWTRz9xAnLiLGy2GBMdW6hHvKdz2cpFlubTYcWowONDOUHM9flkF&#10;7+bD9bt6a5dP+jS/7ofDOb5FpR6nsV6BCBTDv/jP/arT/GWRw+836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cws7EAAAA3QAAAA8AAAAAAAAAAAAAAAAAmAIAAGRycy9k&#10;b3ducmV2LnhtbFBLBQYAAAAABAAEAPUAAACJAwAAAAA=&#10;" path="m870,c868,1,848,364,645,656,442,948,13,1171,,1167e" filled="f">
                  <v:path arrowok="t" o:connecttype="custom" o:connectlocs="957580,0;709930,722132;0,1284647" o:connectangles="0,0,0"/>
                </v:shape>
                <v:shape id="Text Box 41" o:spid="_x0000_s1063" type="#_x0000_t202" style="position:absolute;left:37268;top:20675;width:2356;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2sOMQA&#10;AADdAAAADwAAAGRycy9kb3ducmV2LnhtbERPTWvCQBC9C/6HZYTedKMHNdGNSLFQKEhjeuhxmp0k&#10;i9nZNLvV9N93C4Xe5vE+Z38YbSduNHjjWMFykYAgrpw23Ch4K5/mWxA+IGvsHJOCb/JwyKeTPWba&#10;3bmg2yU0Ioawz1BBG0KfSemrliz6heuJI1e7wWKIcGikHvAew20nV0mylhYNx4YWe3psqbpevqyC&#10;4zsXJ/N5/ngt6sKUZZrwy/qq1MNsPO5ABBrDv/jP/azj/HS7gd9v4gk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drDjEAAAA3QAAAA8AAAAAAAAAAAAAAAAAmAIAAGRycy9k&#10;b3ducmV2LnhtbFBLBQYAAAAABAAEAPUAAACJAwAAAAA=&#10;" filled="f" stroked="f">
                  <v:textbox inset="0,0,0,0">
                    <w:txbxContent>
                      <w:p w:rsidR="00EB62E0" w:rsidRPr="002D1557" w:rsidRDefault="00EB62E0" w:rsidP="0084621F">
                        <w:pPr>
                          <w:rPr>
                            <w:sz w:val="21"/>
                            <w:szCs w:val="21"/>
                          </w:rPr>
                        </w:pPr>
                        <w:r w:rsidRPr="002D1557">
                          <w:rPr>
                            <w:i/>
                            <w:iCs/>
                            <w:sz w:val="21"/>
                            <w:szCs w:val="21"/>
                          </w:rPr>
                          <w:t>K</w:t>
                        </w:r>
                        <w:r w:rsidRPr="002D1557">
                          <w:rPr>
                            <w:rFonts w:ascii="Times New Roman Italic" w:hAnsi="Times New Roman Italic" w:cs="Times New Roman Italic"/>
                            <w:i/>
                            <w:iCs/>
                            <w:sz w:val="21"/>
                            <w:szCs w:val="21"/>
                            <w:vertAlign w:val="subscript"/>
                          </w:rPr>
                          <w:t>E</w:t>
                        </w:r>
                      </w:p>
                    </w:txbxContent>
                  </v:textbox>
                </v:shape>
                <v:line id="Line 42" o:spid="_x0000_s1064" style="position:absolute;rotation:-90;flip:y;visibility:visible;mso-wrap-style:square" from="28104,-1683" to="28117,16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joMMQAAADdAAAADwAAAGRycy9kb3ducmV2LnhtbESPQWvCQBCF7wX/wzKCt7pRpMToKioI&#10;Ir00loK3ITsmwexsyK4x/vvOodDbDO/Ne9+st4NrVE9dqD0bmE0TUMSFtzWXBr4vx/cUVIjIFhvP&#10;ZOBFAbab0dsaM+uf/EV9HkslIRwyNFDF2GZah6Iih2HqW2LRbr5zGGXtSm07fEq4a/Q8ST60w5ql&#10;ocKWDhUV9/zhDOgFfy5T/NGP5rJre9rn6fVcGzMZD7sVqEhD/Df/XZ+s4C9TwZVvZAS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WOgwxAAAAN0AAAAPAAAAAAAAAAAA&#10;AAAAAKECAABkcnMvZG93bnJldi54bWxQSwUGAAAAAAQABAD5AAAAkgMAAAAA&#10;" strokeweight=".5pt"/>
                <v:shape id="Text Box 43" o:spid="_x0000_s1065" type="#_x0000_t202" style="position:absolute;left:21132;top:26225;width:2445;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6d0cMA&#10;AADdAAAADwAAAGRycy9kb3ducmV2LnhtbERPTYvCMBC9L+x/CCN4W1P3ILYaRZYVFhbEWg8eZ5ux&#10;DTaT2mS1/nsjCN7m8T5nvuxtIy7UeeNYwXiUgCAunTZcKdgX648pCB+QNTaOScGNPCwX729zzLS7&#10;ck6XXahEDGGfoYI6hDaT0pc1WfQj1xJH7ug6iyHCrpK6w2sMt438TJKJtGg4NtTY0ldN5Wn3bxWs&#10;Dpx/m/Pmb5sfc1MUacK/k5NSw0G/moEI1IeX+On+0XF+Ok3h8U08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6d0cMAAADdAAAADwAAAAAAAAAAAAAAAACYAgAAZHJzL2Rv&#10;d25yZXYueG1sUEsFBgAAAAAEAAQA9QAAAIgDAAAAAA==&#10;" filled="f" stroked="f">
                  <v:textbox inset="0,0,0,0">
                    <w:txbxContent>
                      <w:p w:rsidR="00EB62E0" w:rsidRPr="002D1557" w:rsidRDefault="00EB62E0" w:rsidP="0084621F">
                        <w:pPr>
                          <w:rPr>
                            <w:sz w:val="21"/>
                            <w:szCs w:val="21"/>
                          </w:rPr>
                        </w:pPr>
                        <w:r w:rsidRPr="002D1557">
                          <w:rPr>
                            <w:sz w:val="21"/>
                            <w:szCs w:val="21"/>
                          </w:rPr>
                          <w:t>45°</w:t>
                        </w:r>
                      </w:p>
                      <w:p w:rsidR="00EB62E0" w:rsidRPr="002D1557" w:rsidRDefault="00EB62E0" w:rsidP="0084621F">
                        <w:pPr>
                          <w:rPr>
                            <w:sz w:val="38"/>
                            <w:szCs w:val="38"/>
                          </w:rPr>
                        </w:pPr>
                      </w:p>
                    </w:txbxContent>
                  </v:textbox>
                </v:shape>
                <v:line id="Line 44" o:spid="_x0000_s1066" style="position:absolute;rotation:-90;flip:y;visibility:visible;mso-wrap-style:square" from="27386,108" to="27393,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lwBMYAAADdAAAADwAAAGRycy9kb3ducmV2LnhtbESPQWvCQBCF7wX/wzIFb3VTLbWJriKC&#10;UHppNRWvQ3aaDc3Oxuyq6b/vHAq9zfDevPfNcj34Vl2pj01gA4+TDBRxFWzDtYHPcvfwAiomZItt&#10;YDLwQxHWq9HdEgsbbryn6yHVSkI4FmjApdQVWsfKkcc4CR2xaF+h95hk7Wtte7xJuG/1NMuetceG&#10;pcFhR1tH1ffh4g3kb7p8P6H7OM6306N7ai+zc0nGjO+HzQJUoiH9m/+uX63g57nwyzcygl7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5cATGAAAA3QAAAA8AAAAAAAAA&#10;AAAAAAAAoQIAAGRycy9kb3ducmV2LnhtbFBLBQYAAAAABAAEAPkAAACUAwAAAAA=&#10;" strokecolor="#365f91" strokeweight=".5pt">
                  <v:stroke dashstyle="dash"/>
                </v:line>
                <v:shape id="Freeform 45" o:spid="_x0000_s1067" style="position:absolute;left:29451;top:3537;width:9575;height:12884;rotation:6848793fd;visibility:visible;mso-wrap-style:square;v-text-anchor:top" coordsize="870,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4LI8IA&#10;AADdAAAADwAAAGRycy9kb3ducmV2LnhtbERPTWsCMRC9F/wPYQRvNbs91LoaRQRRD1pqBa/DZtxd&#10;3ExCEnX990Yo9DaP9znTeWdacSMfGssK8mEGgri0uuFKwfF39f4FIkRkja1lUvCgAPNZ722KhbZ3&#10;/qHbIVYihXAoUEEdoyukDGVNBsPQOuLEna03GBP0ldQe7ynctPIjyz6lwYZTQ42OljWVl8PVKIgb&#10;e/W7dfM92u5Gbn1yq3K/yJUa9LvFBESkLv6L/9wbneaPxzm8vkkn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gsjwgAAAN0AAAAPAAAAAAAAAAAAAAAAAJgCAABkcnMvZG93&#10;bnJldi54bWxQSwUGAAAAAAQABAD1AAAAhwMAAAAA&#10;" path="m870,c868,1,848,364,645,656,442,948,13,1171,,1167e" filled="f" strokecolor="red" strokeweight=".5pt">
                  <v:stroke dashstyle="1 1"/>
                  <v:path arrowok="t" o:connecttype="custom" o:connectlocs="957580,0;709930,721776;0,1284014" o:connectangles="0,0,0"/>
                </v:shape>
                <v:line id="Line 46" o:spid="_x0000_s1068" style="position:absolute;rotation:-90;flip:y;visibility:visible;mso-wrap-style:square" from="32848,1613" to="37382,1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eYxsIAAADdAAAADwAAAGRycy9kb3ducmV2LnhtbERP24rCMBB9F/Yfwiz4pqkKYrtG0QVB&#10;BB+8fMBsMzbVZtJtola/3iws+DaHc53pvLWVuFHjS8cKBv0EBHHudMmFguNh1ZuA8AFZY+WYFDzI&#10;w3z20Zlipt2dd3Tbh0LEEPYZKjAh1JmUPjdk0fddTRy5k2sshgibQuoG7zHcVnKYJGNpseTYYLCm&#10;b0P5ZX+1CqrFKOHlY/tz9qvd5pkW5vcZlkp1P9vFF4hAbXiL/91rHeen6RD+voknyN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eYxsIAAADdAAAADwAAAAAAAAAAAAAA&#10;AAChAgAAZHJzL2Rvd25yZXYueG1sUEsFBgAAAAAEAAQA+QAAAJADAAAAAA==&#10;" strokecolor="#365f91"/>
                <v:shape id="Freeform 47" o:spid="_x0000_s1069" style="position:absolute;left:6413;top:32251;width:12300;height:10325;visibility:visible;mso-wrap-style:square;v-text-anchor:top" coordsize="1117,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SM9cMA&#10;AADdAAAADwAAAGRycy9kb3ducmV2LnhtbERPTWsCMRC9F/wPYQreNFuloqtRVBRae+pqocdhM+6u&#10;biZhk+r6740g9DaP9zmzRWtqcaHGV5YVvPUTEMS51RUXCg77bW8MwgdkjbVlUnAjD4t552WGqbZX&#10;/qZLFgoRQ9inqKAMwaVS+rwkg75vHXHkjrYxGCJsCqkbvMZwU8tBkoykwYpjQ4mO1iXl5+zPKPj1&#10;bpd9nmhj3ouvn+3quPHudlCq+9oupyACteFf/HR/6Dh/MhnC45t4gp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SM9cMAAADdAAAADwAAAAAAAAAAAAAAAACYAgAAZHJzL2Rv&#10;d25yZXYueG1sUEsFBgAAAAAEAAQA9QAAAIgDAAAAAA==&#10;" path="m,c,2,423,114,670,324v247,210,447,602,442,614e" filled="f" strokeweight=".5pt">
                  <v:path arrowok="t" o:connecttype="custom" o:connectlocs="0,0;737777,356645;1224489,1032510" o:connectangles="0,0,0"/>
                </v:shape>
                <v:oval id="Oval 48" o:spid="_x0000_s1070" style="position:absolute;left:16808;top:39611;width:4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pjcIA&#10;AADdAAAADwAAAGRycy9kb3ducmV2LnhtbERP24rCMBB9F/yHMIJvmlZFatcoKgrCgmDXDxia2bZr&#10;MylN1OrXbxYWfJvDuc5y3Zla3Kl1lWUF8TgCQZxbXXGh4PJ1GCUgnEfWWFsmBU9ysF71e0tMtX3w&#10;me6ZL0QIYZeigtL7JpXS5SUZdGPbEAfu27YGfYBtIXWLjxBuajmJork0WHFoKLGhXUn5NbsZBa9q&#10;Gp8+k5+Lvjp7SzbPLcb7TqnhoNt8gPDU+bf4333UYf5iMYO/b8IJ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ICmNwgAAAN0AAAAPAAAAAAAAAAAAAAAAAJgCAABkcnMvZG93&#10;bnJldi54bWxQSwUGAAAAAAQABAD1AAAAhwMAAAAA&#10;" fillcolor="black" stroked="f" strokecolor="#f2f2f2" strokeweight="3pt">
                  <v:shadow color="#7f7f7f" opacity=".5" offset="1pt"/>
                  <o:lock v:ext="edit" aspectratio="t"/>
                </v:oval>
                <v:shape id="Freeform 49" o:spid="_x0000_s1071" style="position:absolute;left:7308;top:31540;width:12294;height:10319;visibility:visible;mso-wrap-style:square;v-text-anchor:top" coordsize="1117,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tsMA&#10;AADdAAAADwAAAGRycy9kb3ducmV2LnhtbERPTWvCQBC9F/wPywje6kbBUqOriKmlHhu9eBuzYzaY&#10;nQ3ZrYn99W6h4G0e73OW697W4katrxwrmIwTEMSF0xWXCo6H3es7CB+QNdaOScGdPKxXg5clptp1&#10;/E23PJQihrBPUYEJoUml9IUhi37sGuLIXVxrMUTYllK32MVwW8tpkrxJixXHBoMNbQ0V1/zHKjj1&#10;n7+XbNKc8/39nLlulnxk5qrUaNhvFiAC9eEp/nd/6Th/Pp/B3zfx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stsMAAADdAAAADwAAAAAAAAAAAAAAAACYAgAAZHJzL2Rv&#10;d25yZXYueG1sUEsFBgAAAAAEAAQA9QAAAIgDAAAAAA==&#10;" path="m,c,2,423,114,670,324v247,210,447,602,442,614e" filled="f" strokecolor="#365f91" strokeweight=".5pt">
                  <v:path arrowok="t" o:connecttype="custom" o:connectlocs="0,0;737396,356426;1223857,1031875" o:connectangles="0,0,0"/>
                </v:shape>
                <v:line id="Line 50" o:spid="_x0000_s1072" style="position:absolute;rotation:-90;flip:x;visibility:visible;mso-wrap-style:square" from="3276,24307" to="32569,2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xN68MAAADdAAAADwAAAGRycy9kb3ducmV2LnhtbERPTWvCQBC9C/6HZQredFMVbVJXEaEg&#10;Xqqm0uuQnWZDs7NpdtX477uC4G0e73MWq87W4kKtrxwreB0lIIgLpysuFXzlH8M3ED4ga6wdk4Ib&#10;eVgt+70FZtpd+UCXYyhFDGGfoQITQpNJ6QtDFv3INcSR+3GtxRBhW0rd4jWG21qOk2QmLVYcGww2&#10;tDFU/B7PVkG6k/nnN5r9ab4Zn8y0Pk/+clJq8NKt30EE6sJT/HBvdZyfpjO4fxN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cTevDAAAA3QAAAA8AAAAAAAAAAAAA&#10;AAAAoQIAAGRycy9kb3ducmV2LnhtbFBLBQYAAAAABAAEAPkAAACRAwAAAAA=&#10;" strokecolor="#365f91" strokeweight=".5pt">
                  <v:stroke dashstyle="dash"/>
                </v:line>
                <v:oval id="Oval 51" o:spid="_x0000_s1073" style="position:absolute;left:16865;top:37515;width:495;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3+sIA&#10;AADdAAAADwAAAGRycy9kb3ducmV2LnhtbERP24rCMBB9F/yHMIJvmlZBa9coKgrCgmDXDxia2bZr&#10;MylN1OrXbxYWfJvDuc5y3Zla3Kl1lWUF8TgCQZxbXXGh4PJ1GCUgnEfWWFsmBU9ysF71e0tMtX3w&#10;me6ZL0QIYZeigtL7JpXS5SUZdGPbEAfu27YGfYBtIXWLjxBuajmJopk0WHFoKLGhXUn5NbsZBa9q&#10;Gp8+k5+Lvjp7SzbPLcb7TqnhoNt8gPDU+bf4333UYf5iMYe/b8IJ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8rf6wgAAAN0AAAAPAAAAAAAAAAAAAAAAAJgCAABkcnMvZG93&#10;bnJldi54bWxQSwUGAAAAAAQABAD1AAAAhwMAAAAA&#10;" fillcolor="black" stroked="f" strokecolor="#f2f2f2" strokeweight="3pt">
                  <v:shadow color="#7f7f7f" opacity=".5" offset="1pt"/>
                  <o:lock v:ext="edit" aspectratio="t"/>
                </v:oval>
                <v:shape id="Text Box 52" o:spid="_x0000_s1074" type="#_x0000_t202" style="position:absolute;left:13963;top:35579;width:3677;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uul8YA&#10;AADdAAAADwAAAGRycy9kb3ducmV2LnhtbESPQWvCQBCF74X+h2UKvdVNPYhJXUVKC0KhGOOhx2l2&#10;TBazs2l2q/HfOwfB2wzvzXvfLFaj79SJhugCG3idZKCI62AdNwb21efLHFRMyBa7wGTgQhFWy8eH&#10;BRY2nLmk0y41SkI4FmigTakvtI51Sx7jJPTEoh3C4DHJOjTaDniWcN/paZbNtEfH0tBiT+8t1cfd&#10;vzew/uHyw/19/27LQ+mqKs/4a3Y05vlpXL+BSjSmu/l2vbGCn+eCK9/IC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uul8YAAADdAAAADwAAAAAAAAAAAAAAAACYAgAAZHJz&#10;L2Rvd25yZXYueG1sUEsFBgAAAAAEAAQA9QAAAIsDAAAAAA==&#10;" filled="f" stroked="f">
                  <v:textbox inset="0,0,0,0">
                    <w:txbxContent>
                      <w:p w:rsidR="00EB62E0" w:rsidRPr="002D1557" w:rsidRDefault="00EB62E0" w:rsidP="0084621F">
                        <w:pPr>
                          <w:jc w:val="center"/>
                          <w:rPr>
                            <w:sz w:val="21"/>
                            <w:szCs w:val="21"/>
                          </w:rPr>
                        </w:pPr>
                        <w:r w:rsidRPr="002D1557">
                          <w:rPr>
                            <w:sz w:val="21"/>
                            <w:szCs w:val="21"/>
                          </w:rPr>
                          <w:t>R</w:t>
                        </w:r>
                        <w:r w:rsidRPr="002D1557">
                          <w:rPr>
                            <w:sz w:val="21"/>
                            <w:szCs w:val="21"/>
                            <w:vertAlign w:val="superscript"/>
                          </w:rPr>
                          <w:t>Q’</w:t>
                        </w:r>
                        <w:r w:rsidRPr="002D1557">
                          <w:rPr>
                            <w:sz w:val="21"/>
                            <w:szCs w:val="21"/>
                          </w:rPr>
                          <w:t xml:space="preserve"> </w:t>
                        </w:r>
                      </w:p>
                    </w:txbxContent>
                  </v:textbox>
                </v:shape>
                <v:shape id="Text Box 53" o:spid="_x0000_s1075" type="#_x0000_t202" style="position:absolute;left:13131;top:39611;width:3677;height:1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LDMMA&#10;AADdAAAADwAAAGRycy9kb3ducmV2LnhtbERPTWvCQBC9C/0PyxR60009BJO6ipQKhYIY00OP0+yY&#10;LGZn0+w2xn/vCoK3ebzPWa5H24qBem8cK3idJSCIK6cN1wq+y+10AcIHZI2tY1JwIQ/r1dNkibl2&#10;Zy5oOIRaxBD2OSpoQuhyKX3VkEU/cx1x5I6utxgi7GupezzHcNvKeZKk0qLh2NBgR+8NVafDv1Ww&#10;+eHiw/ztfvfFsTBlmSX8lZ6UenkeN28gAo3hIb67P3Wcn2UZ3L6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cLDMMAAADdAAAADwAAAAAAAAAAAAAAAACYAgAAZHJzL2Rv&#10;d25yZXYueG1sUEsFBgAAAAAEAAQA9QAAAIgDAAAAAA==&#10;" filled="f" stroked="f">
                  <v:textbox inset="0,0,0,0">
                    <w:txbxContent>
                      <w:p w:rsidR="00EB62E0" w:rsidRPr="002D1557" w:rsidRDefault="00EB62E0" w:rsidP="0084621F">
                        <w:pPr>
                          <w:jc w:val="center"/>
                          <w:rPr>
                            <w:sz w:val="21"/>
                            <w:szCs w:val="21"/>
                          </w:rPr>
                        </w:pPr>
                        <w:r w:rsidRPr="002D1557">
                          <w:rPr>
                            <w:sz w:val="21"/>
                            <w:szCs w:val="21"/>
                          </w:rPr>
                          <w:t>R</w:t>
                        </w:r>
                        <w:r w:rsidRPr="002D1557">
                          <w:rPr>
                            <w:sz w:val="21"/>
                            <w:szCs w:val="21"/>
                            <w:vertAlign w:val="superscript"/>
                          </w:rPr>
                          <w:t>Q</w:t>
                        </w:r>
                        <w:r w:rsidRPr="002D1557">
                          <w:rPr>
                            <w:sz w:val="21"/>
                            <w:szCs w:val="21"/>
                          </w:rPr>
                          <w:t xml:space="preserve"> </w:t>
                        </w:r>
                      </w:p>
                    </w:txbxContent>
                  </v:textbox>
                </v:shape>
                <v:shape id="Text Box 54" o:spid="_x0000_s1076" type="#_x0000_t202" style="position:absolute;left:39630;top:2413;width:2127;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IcqcUA&#10;AADdAAAADwAAAGRycy9kb3ducmV2LnhtbESPwWrCQBCG7wXfYRnBW920B9HUVaRYEITSmB56nGbH&#10;ZDE7G7Orpm/fOQgeh3/+b+Zbrgffqiv10QU28DLNQBFXwTquDXyXH89zUDEhW2wDk4E/irBejZ6W&#10;mNtw44Kuh1QrgXDM0UCTUpdrHauGPMZp6IglO4beY5Kxr7Xt8SZw3+rXLJtpj47lQoMdvTdUnQ4X&#10;b2Dzw8XWnT9/v4pj4cpykfF+djJmMh42b6ASDemxfG/vrAEhyv9iIya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8hypxQAAAN0AAAAPAAAAAAAAAAAAAAAAAJgCAABkcnMv&#10;ZG93bnJldi54bWxQSwUGAAAAAAQABAD1AAAAigMAAAAA&#10;" filled="f" stroked="f">
                  <v:textbox inset="0,0,0,0">
                    <w:txbxContent>
                      <w:p w:rsidR="00EB62E0" w:rsidRPr="002D1557" w:rsidRDefault="00EB62E0" w:rsidP="0084621F">
                        <w:pPr>
                          <w:rPr>
                            <w:i/>
                            <w:iCs/>
                            <w:sz w:val="21"/>
                            <w:szCs w:val="21"/>
                          </w:rPr>
                        </w:pPr>
                        <w:r>
                          <w:rPr>
                            <w:i/>
                            <w:iCs/>
                            <w:sz w:val="21"/>
                            <w:szCs w:val="21"/>
                          </w:rPr>
                          <w:t>I</w:t>
                        </w:r>
                        <w:r>
                          <w:rPr>
                            <w:b/>
                            <w:i/>
                            <w:iCs/>
                            <w:sz w:val="21"/>
                            <w:szCs w:val="21"/>
                          </w:rPr>
                          <w:t>B</w:t>
                        </w:r>
                        <w:r w:rsidRPr="002D1557">
                          <w:rPr>
                            <w:i/>
                            <w:iCs/>
                            <w:sz w:val="21"/>
                            <w:szCs w:val="21"/>
                          </w:rPr>
                          <w: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5" o:spid="_x0000_s1077" type="#_x0000_t88" style="position:absolute;left:25831;top:20053;width:1340;height:5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iPcMA&#10;AADdAAAADwAAAGRycy9kb3ducmV2LnhtbESPT4vCMBTE78J+h/AEb5qqINI1FXURijf/7vXRPJti&#10;81KaVLvffrOw4HGYmd8wq3Vva/Gk1leOFUwnCQjiwumKSwWX8368BOEDssbaMSn4IQ/r7GOwwlS7&#10;Fx/peQqliBD2KSowITSplL4wZNFPXEMcvbtrLYYo21LqFl8Rbms5S5KFtFhxXDDY0M5Q8Th1VsG2&#10;P8/zw/Wwve5wn3x137NLbm5KjYb95hNEoD68w//tXCuIxCn8vYlP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PiPcMAAADdAAAADwAAAAAAAAAAAAAAAACYAgAAZHJzL2Rv&#10;d25yZXYueG1sUEsFBgAAAAAEAAQA9QAAAIgDAAAAAA==&#10;" strokeweight=".5pt"/>
                <v:shape id="Text Box 56" o:spid="_x0000_s1078" type="#_x0000_t202" style="position:absolute;left:43510;top:12655;width:2483;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nRcMA&#10;AADdAAAADwAAAGRycy9kb3ducmV2LnhtbESPQYvCMBSE78L+h/AW9qapHkS7RhFZQRAWaz14fNs8&#10;22Dz0m2i1n9vBMHjMDPfMLNFZ2txpdYbxwqGgwQEceG04VLBIV/3JyB8QNZYOyYFd/KwmH/0Zphq&#10;d+OMrvtQighhn6KCKoQmldIXFVn0A9cQR+/kWoshyraUusVbhNtajpJkLC0ajgsVNrSqqDjvL1bB&#10;8sjZj/n//dtlp8zk+TTh7fis1Ndnt/wGEagL7/CrvdEKInEEz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wnRcMAAADdAAAADwAAAAAAAAAAAAAAAACYAgAAZHJzL2Rv&#10;d25yZXYueG1sUEsFBgAAAAAEAAQA9QAAAIgDAAAAAA==&#10;" filled="f" stroked="f">
                  <v:textbox inset="0,0,0,0">
                    <w:txbxContent>
                      <w:p w:rsidR="00EB62E0" w:rsidRPr="002D1557" w:rsidRDefault="00EB62E0" w:rsidP="0084621F">
                        <w:pPr>
                          <w:rPr>
                            <w:i/>
                            <w:iCs/>
                            <w:sz w:val="21"/>
                            <w:szCs w:val="21"/>
                          </w:rPr>
                        </w:pPr>
                        <w:r w:rsidRPr="002D1557">
                          <w:rPr>
                            <w:sz w:val="21"/>
                            <w:szCs w:val="21"/>
                          </w:rPr>
                          <w:t xml:space="preserve"> PB</w:t>
                        </w:r>
                      </w:p>
                    </w:txbxContent>
                  </v:textbox>
                </v:shape>
                <v:shape id="Text Box 57" o:spid="_x0000_s1079" type="#_x0000_t202" style="position:absolute;left:21628;top:18027;width:2698;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C3sUA&#10;AADdAAAADwAAAGRycy9kb3ducmV2LnhtbESPQWvCQBSE70L/w/IKvZlNLYiNbkRKBaEgjemhx2f2&#10;mSzJvk2zq6b/3i0IPQ4z8w2zWo+2ExcavHGs4DlJQRBXThuuFXyV2+kChA/IGjvHpOCXPKzzh8kK&#10;M+2uXNDlEGoRIewzVNCE0GdS+qohiz5xPXH0Tm6wGKIcaqkHvEa47eQsTefSouG40GBPbw1V7eFs&#10;FWy+uXg3P/vjZ3EqTFm+pvwxb5V6ehw3SxCBxvAfvrd3WkEkvsDfm/g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IILexQAAAN0AAAAPAAAAAAAAAAAAAAAAAJgCAABkcnMv&#10;ZG93bnJldi54bWxQSwUGAAAAAAQABAD1AAAAigMAAAAA&#10;" filled="f" stroked="f">
                  <v:textbox inset="0,0,0,0">
                    <w:txbxContent>
                      <w:p w:rsidR="00EB62E0" w:rsidRPr="002D1557" w:rsidRDefault="00EB62E0" w:rsidP="0084621F">
                        <w:pPr>
                          <w:rPr>
                            <w:sz w:val="21"/>
                            <w:szCs w:val="21"/>
                          </w:rPr>
                        </w:pPr>
                        <w:r w:rsidRPr="002D1557">
                          <w:rPr>
                            <w:sz w:val="21"/>
                            <w:szCs w:val="21"/>
                          </w:rPr>
                          <w:t>45°</w:t>
                        </w:r>
                      </w:p>
                      <w:p w:rsidR="00EB62E0" w:rsidRPr="002D1557" w:rsidRDefault="00EB62E0" w:rsidP="0084621F">
                        <w:pPr>
                          <w:rPr>
                            <w:sz w:val="38"/>
                            <w:szCs w:val="38"/>
                          </w:rPr>
                        </w:pPr>
                      </w:p>
                    </w:txbxContent>
                  </v:textbox>
                </v:shape>
                <v:shape id="Arc 58" o:spid="_x0000_s1080" style="position:absolute;left:23387;top:26200;width:1968;height:1244;rotation:-10452472fd;visibility:visible;mso-wrap-style:square;v-text-anchor:top" coordsize="21600,17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bJ9sQA&#10;AADdAAAADwAAAGRycy9kb3ducmV2LnhtbESPwWrDMBBE74H+g9hCb7GcEBrjWgkl4NJTIU4IPW6t&#10;rW1qrYykxPbfR4VCj8PMvGGK/WR6cSPnO8sKVkkKgri2uuNGwflULjMQPiBr7C2Tgpk87HcPiwJz&#10;bUc+0q0KjYgQ9jkqaEMYcil93ZJBn9iBOHrf1hkMUbpGaodjhJtertP0WRrsOC60ONChpfqnuhoF&#10;9rMZy1X2dhnl7D7Sa2m/uu1GqafH6fUFRKAp/If/2u9aQSRu4P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2yfbEAAAA3QAAAA8AAAAAAAAAAAAAAAAAmAIAAGRycy9k&#10;b3ducmV2LnhtbFBLBQYAAAAABAAEAPUAAACJAwAAAAA=&#10;" path="m12710,nfc18296,4065,21600,10556,21600,17464em12710,nsc18296,4065,21600,10556,21600,17464l,17464,12710,xe" filled="f" strokeweight=".25pt">
                  <v:path arrowok="t" o:extrusionok="f" o:connecttype="custom" o:connectlocs="115841,0;196850,124460;0,124460" o:connectangles="0,0,0"/>
                </v:shape>
                <v:shape id="Text Box 59" o:spid="_x0000_s1081" type="#_x0000_t202" style="position:absolute;left:23444;top:11442;width:3060;height:2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McUA&#10;AADdAAAADwAAAGRycy9kb3ducmV2LnhtbESPQWvCQBSE70L/w/IKvZlNhYqNbkRKBaEgjemhx2f2&#10;mSzJvk2zq6b/3i0IPQ4z8w2zWo+2ExcavHGs4DlJQRBXThuuFXyV2+kChA/IGjvHpOCXPKzzh8kK&#10;M+2uXNDlEGoRIewzVNCE0GdS+qohiz5xPXH0Tm6wGKIcaqkHvEa47eQsTefSouG40GBPbw1V7eFs&#10;FWy+uXg3P/vjZ3EqTFm+pvwxb5V6ehw3SxCBxvAfvrd3WkEkvsDfm/g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hb8xxQAAAN0AAAAPAAAAAAAAAAAAAAAAAJgCAABkcnMv&#10;ZG93bnJldi54bWxQSwUGAAAAAAQABAD1AAAAigMAAAAA&#10;" filled="f" stroked="f">
                  <v:textbox inset="0,0,0,0">
                    <w:txbxContent>
                      <w:p w:rsidR="00EB62E0" w:rsidRPr="002D1557" w:rsidRDefault="00EB62E0" w:rsidP="0084621F">
                        <w:pPr>
                          <w:jc w:val="center"/>
                          <w:rPr>
                            <w:sz w:val="21"/>
                            <w:szCs w:val="21"/>
                          </w:rPr>
                        </w:pPr>
                        <w:r w:rsidRPr="002D1557">
                          <w:rPr>
                            <w:i/>
                            <w:iCs/>
                            <w:sz w:val="21"/>
                            <w:szCs w:val="21"/>
                          </w:rPr>
                          <w:t>1</w:t>
                        </w:r>
                      </w:p>
                    </w:txbxContent>
                  </v:textbox>
                </v:shape>
                <v:shape id="Text Box 60" o:spid="_x0000_s1082" type="#_x0000_t202" style="position:absolute;left:2012;top:42202;width:4922;height:5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hRsUA&#10;AADdAAAADwAAAGRycy9kb3ducmV2LnhtbESPQWvCQBSE7wX/w/KE3urGHkIb3UgQC0KhNKaHHp/Z&#10;l2Qx+zZmV03/fVco9DjMzDfMejPZXlxp9MaxguUiAUFcO224VfBVvT29gPABWWPvmBT8kIdNPntY&#10;Y6bdjUu6HkIrIoR9hgq6EIZMSl93ZNEv3EAcvcaNFkOUYyv1iLcIt718TpJUWjQcFzocaNtRfTpc&#10;rILim8udOX8cP8umNFX1mvB7elLqcT4VKxCBpvAf/mvvtYI7Ee5v4hO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yFGxQAAAN0AAAAPAAAAAAAAAAAAAAAAAJgCAABkcnMv&#10;ZG93bnJldi54bWxQSwUGAAAAAAQABAD1AAAAigMAAAAA&#10;" filled="f" stroked="f">
                  <v:textbox inset="0,0,0,0">
                    <w:txbxContent>
                      <w:p w:rsidR="00EB62E0" w:rsidRPr="002D1557" w:rsidRDefault="00EB62E0" w:rsidP="0084621F">
                        <w:pPr>
                          <w:rPr>
                            <w:sz w:val="21"/>
                            <w:szCs w:val="21"/>
                          </w:rPr>
                        </w:pPr>
                        <w:r w:rsidRPr="002D1557">
                          <w:rPr>
                            <w:sz w:val="21"/>
                            <w:szCs w:val="21"/>
                          </w:rPr>
                          <w:t>Asset returns</w:t>
                        </w:r>
                      </w:p>
                    </w:txbxContent>
                  </v:textbox>
                </v:shape>
                <v:shape id="Text Box 61" o:spid="_x0000_s1083" type="#_x0000_t202" style="position:absolute;left:4851;top:7353;width:5944;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E3cQA&#10;AADdAAAADwAAAGRycy9kb3ducmV2LnhtbESPQWvCQBSE7wX/w/KE3upGD7aNriKiIBTEGA8en9ln&#10;sph9G7Orxn/fFQo9DjPzDTOdd7YWd2q9caxgOEhAEBdOGy4VHPL1xxcIH5A11o5JwZM8zGe9tymm&#10;2j04o/s+lCJC2KeooAqhSaX0RUUW/cA1xNE7u9ZiiLItpW7xEeG2lqMkGUuLhuNChQ0tKyou+5tV&#10;sDhytjLX7WmXnTOT598J/4wvSr33u8UERKAu/If/2hutIBI/4fUmP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bhN3EAAAA3QAAAA8AAAAAAAAAAAAAAAAAmAIAAGRycy9k&#10;b3ducmV2LnhtbFBLBQYAAAAABAAEAPUAAACJAwAAAAA=&#10;" filled="f" stroked="f">
                  <v:textbox inset="0,0,0,0">
                    <w:txbxContent>
                      <w:p w:rsidR="00EB62E0" w:rsidRPr="002D1557" w:rsidRDefault="00EB62E0" w:rsidP="0084621F">
                        <w:pPr>
                          <w:rPr>
                            <w:sz w:val="21"/>
                            <w:szCs w:val="21"/>
                          </w:rPr>
                        </w:pPr>
                        <w:r w:rsidRPr="002D1557">
                          <w:rPr>
                            <w:sz w:val="21"/>
                            <w:szCs w:val="21"/>
                          </w:rPr>
                          <w:t>Inverse</w:t>
                        </w:r>
                      </w:p>
                    </w:txbxContent>
                  </v:textbox>
                </v:shape>
                <v:shape id="Text Box 62" o:spid="_x0000_s1084" type="#_x0000_t202" style="position:absolute;left:42430;top:10541;width:2121;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QQr8UA&#10;AADdAAAADwAAAGRycy9kb3ducmV2LnhtbESPwWrCQBCG7wXfYRnBW920B9HUVaRYEITSmB56nGbH&#10;ZDE7G7Orpm/fOQgeh3/+b+Zbrgffqiv10QU28DLNQBFXwTquDXyXH89zUDEhW2wDk4E/irBejZ6W&#10;mNtw44Kuh1QrgXDM0UCTUpdrHauGPMZp6IglO4beY5Kxr7Xt8SZw3+rXLJtpj47lQoMdvTdUnQ4X&#10;b2Dzw8XWnT9/v4pj4cpykfF+djJmMh42b6ASDemxfG/vrAEhyrtiIya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BCvxQAAAN0AAAAPAAAAAAAAAAAAAAAAAJgCAABkcnMv&#10;ZG93bnJldi54bWxQSwUGAAAAAAQABAD1AAAAigMAAAAA&#10;" filled="f" stroked="f">
                  <v:textbox inset="0,0,0,0">
                    <w:txbxContent>
                      <w:p w:rsidR="00EB62E0" w:rsidRPr="002D1557" w:rsidRDefault="00EB62E0" w:rsidP="0084621F">
                        <w:pPr>
                          <w:rPr>
                            <w:i/>
                            <w:iCs/>
                            <w:sz w:val="21"/>
                            <w:szCs w:val="21"/>
                          </w:rPr>
                        </w:pPr>
                        <w:r w:rsidRPr="002D1557">
                          <w:rPr>
                            <w:i/>
                            <w:iCs/>
                            <w:sz w:val="21"/>
                            <w:szCs w:val="21"/>
                          </w:rPr>
                          <w:t>S</w:t>
                        </w:r>
                        <w:r>
                          <w:rPr>
                            <w:i/>
                            <w:iCs/>
                            <w:sz w:val="21"/>
                            <w:szCs w:val="21"/>
                          </w:rPr>
                          <w:t>’</w:t>
                        </w:r>
                      </w:p>
                    </w:txbxContent>
                  </v:textbox>
                </v:shape>
                <v:shape id="Text Box 63" o:spid="_x0000_s1085" type="#_x0000_t202" style="position:absolute;left:26612;top:5435;width:2128;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i1NMMA&#10;AADdAAAADwAAAGRycy9kb3ducmV2LnhtbESPQYvCMBSE78L+h/AWvGmqB9GuUURWEASx1oPHt82z&#10;DTYv3SZq/fdGWNjjMDPfMPNlZ2txp9YbxwpGwwQEceG04VLBKd8MpiB8QNZYOyYFT/KwXHz05phq&#10;9+CM7sdQighhn6KCKoQmldIXFVn0Q9cQR+/iWoshyraUusVHhNtajpNkIi0ajgsVNrSuqLgeb1bB&#10;6szZt/nd/xyyS2byfJbwbnJVqv/Zrb5ABOrCf/ivvdUKInEG7zfxCc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i1NMMAAADdAAAADwAAAAAAAAAAAAAAAACYAgAAZHJzL2Rv&#10;d25yZXYueG1sUEsFBgAAAAAEAAQA9QAAAIgDAAAAAA==&#10;" filled="f" stroked="f">
                  <v:textbox inset="0,0,0,0">
                    <w:txbxContent>
                      <w:p w:rsidR="00EB62E0" w:rsidRPr="002D1557" w:rsidRDefault="00EB62E0" w:rsidP="0084621F">
                        <w:pPr>
                          <w:rPr>
                            <w:i/>
                            <w:iCs/>
                            <w:sz w:val="21"/>
                            <w:szCs w:val="21"/>
                          </w:rPr>
                        </w:pPr>
                        <w:r w:rsidRPr="002D1557">
                          <w:rPr>
                            <w:i/>
                            <w:iCs/>
                            <w:sz w:val="21"/>
                            <w:szCs w:val="21"/>
                          </w:rPr>
                          <w:t>S</w:t>
                        </w:r>
                        <w:r>
                          <w:rPr>
                            <w:i/>
                            <w:iCs/>
                            <w:sz w:val="21"/>
                            <w:szCs w:val="21"/>
                          </w:rPr>
                          <w:t>’</w:t>
                        </w:r>
                      </w:p>
                    </w:txbxContent>
                  </v:textbox>
                </v:shape>
                <v:shape id="Text Box 64" o:spid="_x0000_s1086" type="#_x0000_t202" style="position:absolute;left:39624;top:29940;width:6369;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KdMIA&#10;AADdAAAADwAAAGRycy9kb3ducmV2LnhtbERPz2vCMBS+D/wfwhN2m4keZFajiCgIA1ntDjs+m2cb&#10;bF5qE7X+98th4PHj+71Y9a4Rd+qC9axhPFIgiEtvLFcafordxyeIEJENNp5Jw5MCrJaDtwVmxj84&#10;p/sxViKFcMhQQx1jm0kZypochpFviRN39p3DmGBXSdPhI4W7Rk6UmkqHllNDjS1taiovx5vTsP7l&#10;fGuvh9N3fs5tUcwUf00vWr8P+/UcRKQ+vsT/7r3RMFHjtD+9SU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4p0wgAAAN0AAAAPAAAAAAAAAAAAAAAAAJgCAABkcnMvZG93&#10;bnJldi54bWxQSwUGAAAAAAQABAD1AAAAhwMAAAAA&#10;" filled="f" stroked="f">
                  <v:textbox inset="0,0,0,0">
                    <w:txbxContent>
                      <w:p w:rsidR="00EB62E0" w:rsidRPr="002D1557" w:rsidRDefault="00EB62E0" w:rsidP="0084621F">
                        <w:pPr>
                          <w:rPr>
                            <w:sz w:val="21"/>
                            <w:szCs w:val="21"/>
                          </w:rPr>
                        </w:pPr>
                        <w:r w:rsidRPr="002D1557">
                          <w:rPr>
                            <w:sz w:val="21"/>
                            <w:szCs w:val="21"/>
                          </w:rPr>
                          <w:t>Reduced profit rate</w:t>
                        </w:r>
                      </w:p>
                    </w:txbxContent>
                  </v:textbox>
                </v:shape>
                <v:shapetype id="_x0000_t32" coordsize="21600,21600" o:spt="32" o:oned="t" path="m,l21600,21600e" filled="f">
                  <v:path arrowok="t" fillok="f" o:connecttype="none"/>
                  <o:lock v:ext="edit" shapetype="t"/>
                </v:shapetype>
                <v:shape id="AutoShape 65" o:spid="_x0000_s1087" type="#_x0000_t32" style="position:absolute;left:37642;top:33013;width:5169;height:46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4m88UAAADdAAAADwAAAGRycy9kb3ducmV2LnhtbESPUWvCQBCE3wv9D8cKvuklgkFSTxHb&#10;UrFQrPoDltyaBHN7aW416b/vFQp9HGbmG2a5Hlyj7tSF2rOBdJqAIi68rbk0cD69ThaggiBbbDyT&#10;gW8KsF49Piwxt77nT7ofpVQRwiFHA5VIm2sdioochqlviaN38Z1DibIrte2wj3DX6FmSZNphzXGh&#10;wpa2FRXX480Z+Pp4f7ntDm/z51OQXny2d3udGTMeDZsnUEKD/If/2jtrYJakKfy+iU9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4m88UAAADdAAAADwAAAAAAAAAA&#10;AAAAAAChAgAAZHJzL2Rvd25yZXYueG1sUEsFBgAAAAAEAAQA+QAAAJMDAAAAAA==&#10;" strokeweight=".25pt">
                  <v:stroke endarrow="open" endarrowlength="short"/>
                </v:shape>
                <v:shape id="Text Box 66" o:spid="_x0000_s1088" type="#_x0000_t202" style="position:absolute;left:36861;top:5448;width:2312;height:2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WxmMYA&#10;AADdAAAADwAAAGRycy9kb3ducmV2LnhtbESPQWvCQBSE74L/YXlCb2bXHKSmriKlhUKhNMZDj6/Z&#10;Z7KYfZtmtxr/vVsoeBxm5htmvR1dJ840BOtZwyJTIIhrbyw3Gg7V6/wRRIjIBjvPpOFKAbab6WSN&#10;hfEXLum8j41IEA4Famhj7AspQ92Sw5D5njh5Rz84jEkOjTQDXhLcdTJXaikdWk4LLfb03FJ92v86&#10;DbsvLl/sz8f3Z3ksbVWtFL8vT1o/zMbdE4hIY7yH/9tvRkOuFjn8vUlP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WxmMYAAADdAAAADwAAAAAAAAAAAAAAAACYAgAAZHJz&#10;L2Rvd25yZXYueG1sUEsFBgAAAAAEAAQA9QAAAIsDAAAAAA==&#10;" filled="f" stroked="f">
                  <v:textbox inset="0,0,0,0">
                    <w:txbxContent>
                      <w:p w:rsidR="00EB62E0" w:rsidRPr="002D1557" w:rsidRDefault="00EB62E0" w:rsidP="0084621F">
                        <w:pPr>
                          <w:rPr>
                            <w:i/>
                            <w:iCs/>
                            <w:sz w:val="21"/>
                            <w:szCs w:val="21"/>
                          </w:rPr>
                        </w:pPr>
                        <w:r w:rsidRPr="002D1557">
                          <w:rPr>
                            <w:sz w:val="21"/>
                            <w:szCs w:val="21"/>
                          </w:rPr>
                          <w:t xml:space="preserve"> </w:t>
                        </w:r>
                        <w:r w:rsidRPr="002D1557">
                          <w:rPr>
                            <w:i/>
                            <w:iCs/>
                            <w:sz w:val="21"/>
                            <w:szCs w:val="21"/>
                          </w:rPr>
                          <w:t>E</w:t>
                        </w:r>
                      </w:p>
                    </w:txbxContent>
                  </v:textbox>
                </v:shape>
                <v:shape id="Text Box 67" o:spid="_x0000_s1089" type="#_x0000_t202" style="position:absolute;left:34550;top:9747;width:2311;height:2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A8UA&#10;AADdAAAADwAAAGRycy9kb3ducmV2LnhtbESPQWsCMRSE74X+h/AK3mqigtStUURaEArFdT14fN08&#10;d4Obl3UTdfvvG6HgcZiZb5j5sneNuFIXrGcNo6ECQVx6Y7nSsC8+X99AhIhssPFMGn4pwHLx/DTH&#10;zPgb53TdxUokCIcMNdQxtpmUoazJYRj6ljh5R985jEl2lTQd3hLcNXKs1FQ6tJwWamxpXVN52l2c&#10;htWB8w97/v7Z5sfcFsVM8df0pPXgpV+9g4jUx0f4v70xGsZqNIH7m/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QDxQAAAN0AAAAPAAAAAAAAAAAAAAAAAJgCAABkcnMv&#10;ZG93bnJldi54bWxQSwUGAAAAAAQABAD1AAAAigMAAAAA&#10;" filled="f" stroked="f">
                  <v:textbox inset="0,0,0,0">
                    <w:txbxContent>
                      <w:p w:rsidR="00EB62E0" w:rsidRPr="00D23E92" w:rsidRDefault="00EB62E0" w:rsidP="0084621F">
                        <w:pPr>
                          <w:jc w:val="right"/>
                          <w:rPr>
                            <w:i/>
                            <w:iCs/>
                            <w:sz w:val="21"/>
                            <w:szCs w:val="21"/>
                          </w:rPr>
                        </w:pPr>
                        <w:r w:rsidRPr="00D23E92">
                          <w:rPr>
                            <w:i/>
                            <w:iCs/>
                            <w:sz w:val="21"/>
                            <w:szCs w:val="21"/>
                          </w:rPr>
                          <w:t>R</w:t>
                        </w:r>
                      </w:p>
                    </w:txbxContent>
                  </v:textbox>
                </v:shape>
                <v:oval id="Oval 68" o:spid="_x0000_s1090" style="position:absolute;left:16821;top:33356;width:4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YBaMUA&#10;AADdAAAADwAAAGRycy9kb3ducmV2LnhtbESP3WrCQBSE7wu+w3IE7+omqZSQuoqWFgShUPUBDtnT&#10;JJo9G7KbH316tyB4OczMN8xyPZpa9NS6yrKCeB6BIM6trrhQcDp+v6YgnEfWWFsmBVdysF5NXpaY&#10;aTvwL/UHX4gAYZehgtL7JpPS5SUZdHPbEAfvz7YGfZBtIXWLQ4CbWiZR9C4NVhwWSmzos6T8cuiM&#10;glv1Fv/s0/NJX5zt0s11i/HXqNRsOm4+QHga/TP8aO+0giSKF/D/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gFoxQAAAN0AAAAPAAAAAAAAAAAAAAAAAJgCAABkcnMv&#10;ZG93bnJldi54bWxQSwUGAAAAAAQABAD1AAAAigMAAAAA&#10;" fillcolor="black" stroked="f" strokecolor="#f2f2f2" strokeweight="3pt">
                  <v:shadow color="#7f7f7f" opacity=".5" offset="1pt"/>
                  <o:lock v:ext="edit" aspectratio="t"/>
                </v:oval>
                <w10:anchorlock/>
              </v:group>
            </w:pict>
          </mc:Fallback>
        </mc:AlternateContent>
      </w:r>
    </w:p>
    <w:p w:rsidR="00DF1CD3" w:rsidRDefault="00DF1CD3" w:rsidP="00DE27B9">
      <w:pPr>
        <w:spacing w:line="360" w:lineRule="auto"/>
        <w:rPr>
          <w:b/>
          <w:bCs/>
        </w:rPr>
      </w:pPr>
      <w:r>
        <w:rPr>
          <w:b/>
          <w:bCs/>
        </w:rPr>
        <w:t xml:space="preserve">Figure </w:t>
      </w:r>
      <w:r w:rsidR="00C2400F">
        <w:rPr>
          <w:b/>
          <w:bCs/>
        </w:rPr>
        <w:t>5</w:t>
      </w:r>
      <w:r w:rsidR="003514BC">
        <w:rPr>
          <w:b/>
          <w:bCs/>
        </w:rPr>
        <w:t>.</w:t>
      </w:r>
      <w:r>
        <w:rPr>
          <w:b/>
          <w:bCs/>
        </w:rPr>
        <w:t xml:space="preserve"> Short run and long run impact of  </w:t>
      </w:r>
      <w:r w:rsidR="0047018E">
        <w:rPr>
          <w:b/>
          <w:bCs/>
        </w:rPr>
        <w:t>a ‘</w:t>
      </w:r>
      <w:r>
        <w:rPr>
          <w:b/>
          <w:bCs/>
        </w:rPr>
        <w:t>permanent</w:t>
      </w:r>
      <w:r w:rsidR="0047018E">
        <w:rPr>
          <w:b/>
          <w:bCs/>
        </w:rPr>
        <w:t>’</w:t>
      </w:r>
      <w:r>
        <w:rPr>
          <w:b/>
          <w:bCs/>
        </w:rPr>
        <w:t xml:space="preserve"> liquidity shock</w:t>
      </w:r>
    </w:p>
    <w:p w:rsidR="00DF1CD3" w:rsidRDefault="00DF1CD3" w:rsidP="00654F2D">
      <w:pPr>
        <w:spacing w:line="360" w:lineRule="auto"/>
      </w:pPr>
    </w:p>
    <w:p w:rsidR="00DF1CD3" w:rsidRPr="00D23E92" w:rsidRDefault="004244A4" w:rsidP="00654F2D">
      <w:pPr>
        <w:spacing w:line="360" w:lineRule="auto"/>
      </w:pPr>
      <w:r>
        <w:t xml:space="preserve">Since workers are income-constrained and there is no Pigou effect to stimulate consumption by entrepreneurs, the impact effect </w:t>
      </w:r>
      <w:r w:rsidR="00F523EC">
        <w:t xml:space="preserve">is a contraction of </w:t>
      </w:r>
      <w:r>
        <w:t>entrepreneurial income</w:t>
      </w:r>
      <w:r w:rsidR="00F523EC">
        <w:t xml:space="preserve"> </w:t>
      </w:r>
      <w:r w:rsidR="00BC79C6">
        <w:t xml:space="preserve">(shown as </w:t>
      </w:r>
      <w:r w:rsidR="00DF1CD3">
        <w:t>the fall in the rate of profit</w:t>
      </w:r>
      <w:r w:rsidR="00F523EC">
        <w:t xml:space="preserve"> </w:t>
      </w:r>
      <w:r w:rsidR="00DF1CD3">
        <w:t xml:space="preserve">in the </w:t>
      </w:r>
      <w:r w:rsidR="00F523EC">
        <w:t>lower right panel)</w:t>
      </w:r>
      <w:r w:rsidR="00BC79C6">
        <w:t>.</w:t>
      </w:r>
      <w:r w:rsidR="00DF1CD3">
        <w:t xml:space="preserve"> </w:t>
      </w:r>
      <w:r w:rsidR="00F523EC">
        <w:t>So, for the given capital stock</w:t>
      </w:r>
      <w:r w:rsidR="00BC79C6">
        <w:t>,</w:t>
      </w:r>
      <w:r w:rsidR="00F523EC">
        <w:t xml:space="preserve"> </w:t>
      </w:r>
      <w:r w:rsidR="00DF1CD3" w:rsidRPr="00D23E92">
        <w:t xml:space="preserve">the asset price will fall </w:t>
      </w:r>
      <w:r w:rsidR="00DF1CD3">
        <w:t>from E to R lying on the stable eigenvector that leads to E’.</w:t>
      </w:r>
      <w:r>
        <w:t xml:space="preserve"> </w:t>
      </w:r>
    </w:p>
    <w:p w:rsidR="00DF1CD3" w:rsidRDefault="00DF1CD3" w:rsidP="00654F2D">
      <w:pPr>
        <w:spacing w:line="360" w:lineRule="auto"/>
        <w:rPr>
          <w:b/>
          <w:bCs/>
        </w:rPr>
      </w:pPr>
    </w:p>
    <w:p w:rsidR="00DF1CD3" w:rsidRDefault="00DF1CD3" w:rsidP="00654F2D">
      <w:pPr>
        <w:spacing w:line="360" w:lineRule="auto"/>
      </w:pPr>
      <w:r w:rsidRPr="00DE27B9">
        <w:t>Also indicated in the figure are the asset returns</w:t>
      </w:r>
      <w:r>
        <w:t>. Given fixed prices, the (gross) rate of return on money is one. As indicated by the hyperbola labelled R</w:t>
      </w:r>
      <w:r>
        <w:rPr>
          <w:vertAlign w:val="superscript"/>
        </w:rPr>
        <w:t>Q</w:t>
      </w:r>
      <w:r>
        <w:t xml:space="preserve"> , the  rate on equity for savers must in equilibrium  be higher than one: while the rate for investors (not shown) will be less than one</w:t>
      </w:r>
      <w:r w:rsidR="000C2B64">
        <w:t xml:space="preserve">, see </w:t>
      </w:r>
      <w:r w:rsidR="000C2B64" w:rsidRPr="00C6379B">
        <w:t>Kiyotaki and Moore (2008, p</w:t>
      </w:r>
      <w:r w:rsidR="00C6379B">
        <w:t>.</w:t>
      </w:r>
      <w:r w:rsidR="00D45156">
        <w:t>17</w:t>
      </w:r>
      <w:r w:rsidR="00C6379B">
        <w:t>)</w:t>
      </w:r>
      <w:r w:rsidR="000C2B64">
        <w:t xml:space="preserve"> for further discussion. </w:t>
      </w:r>
      <w:r>
        <w:t xml:space="preserve">In the short run, however, the fall in the yield on equity, </w:t>
      </w:r>
      <w:r w:rsidR="00F523EC">
        <w:t>(</w:t>
      </w:r>
      <w:r>
        <w:t>see the hyperbola labelled R</w:t>
      </w:r>
      <w:r>
        <w:rPr>
          <w:vertAlign w:val="superscript"/>
        </w:rPr>
        <w:t>Q’</w:t>
      </w:r>
      <w:r>
        <w:t xml:space="preserve"> </w:t>
      </w:r>
      <w:r w:rsidR="00F523EC">
        <w:t>)</w:t>
      </w:r>
      <w:r>
        <w:t>, will be balanced by anticipated capital gains as the system moves along the eigenvector SS.</w:t>
      </w:r>
    </w:p>
    <w:p w:rsidR="00DF1CD3" w:rsidRDefault="00DF1CD3" w:rsidP="00654F2D">
      <w:pPr>
        <w:spacing w:line="360" w:lineRule="auto"/>
        <w:rPr>
          <w:b/>
          <w:bCs/>
        </w:rPr>
      </w:pPr>
    </w:p>
    <w:p w:rsidR="00DF1CD3" w:rsidRDefault="00DF1CD3" w:rsidP="0031613A">
      <w:pPr>
        <w:spacing w:line="480" w:lineRule="auto"/>
        <w:rPr>
          <w:b/>
          <w:bCs/>
        </w:rPr>
      </w:pPr>
      <w:r w:rsidRPr="00676389">
        <w:rPr>
          <w:b/>
          <w:bCs/>
        </w:rPr>
        <w:t>A</w:t>
      </w:r>
      <w:r>
        <w:rPr>
          <w:b/>
          <w:bCs/>
        </w:rPr>
        <w:t xml:space="preserve"> temporary decline in liquidity</w:t>
      </w:r>
      <w:r w:rsidRPr="00676389">
        <w:rPr>
          <w:b/>
          <w:bCs/>
        </w:rPr>
        <w:t xml:space="preserve"> </w:t>
      </w:r>
    </w:p>
    <w:p w:rsidR="00DF1CD3" w:rsidRDefault="00DF1CD3" w:rsidP="00734486">
      <w:pPr>
        <w:spacing w:line="360" w:lineRule="auto"/>
      </w:pPr>
      <w:r>
        <w:t xml:space="preserve">The immediate impact of the liquidity squeeze on the stock market will </w:t>
      </w:r>
      <w:r w:rsidR="00BC79C6">
        <w:t xml:space="preserve">of course </w:t>
      </w:r>
      <w:r>
        <w:t>depend</w:t>
      </w:r>
      <w:r w:rsidR="00BC79C6">
        <w:t xml:space="preserve"> </w:t>
      </w:r>
      <w:r>
        <w:t>on how long the shock is expected to last</w:t>
      </w:r>
      <w:r w:rsidR="00BC79C6">
        <w:t xml:space="preserve">. For a </w:t>
      </w:r>
      <w:r w:rsidR="000C2B64">
        <w:t>‘</w:t>
      </w:r>
      <w:r w:rsidR="00BC79C6">
        <w:t>permanent</w:t>
      </w:r>
      <w:r w:rsidR="000C2B64">
        <w:t>’</w:t>
      </w:r>
      <w:r w:rsidR="00BC79C6">
        <w:t xml:space="preserve"> shock</w:t>
      </w:r>
      <w:r w:rsidR="00A3624A">
        <w:t>,</w:t>
      </w:r>
      <w:r w:rsidR="00BC79C6">
        <w:t xml:space="preserve"> </w:t>
      </w:r>
      <w:r w:rsidR="00A3624A">
        <w:t xml:space="preserve">q </w:t>
      </w:r>
      <w:r w:rsidR="00BC79C6">
        <w:t xml:space="preserve">falls to the new stable eigenvector, as discussed above.  </w:t>
      </w:r>
      <w:r>
        <w:t xml:space="preserve">But if the liquidity squeeze is only expected to </w:t>
      </w:r>
      <w:r w:rsidR="00BC79C6">
        <w:t>last</w:t>
      </w:r>
      <w:r>
        <w:t xml:space="preserve"> for T periods, the relevant trajectory will take the form indicated by EDLE in Figure </w:t>
      </w:r>
      <w:r w:rsidR="00C2400F">
        <w:t>6</w:t>
      </w:r>
      <w:r>
        <w:rPr>
          <w:rStyle w:val="FootnoteReference"/>
        </w:rPr>
        <w:footnoteReference w:id="14"/>
      </w:r>
      <w:r>
        <w:t>. Thus after a smaller initial decline, the asset value begins to recover even while the capital stock contracts as the trajectory follows an integral curve for T periods from D to L on the stable eigenvector SS . Th</w:t>
      </w:r>
      <w:r w:rsidR="000C2B64">
        <w:t>is</w:t>
      </w:r>
      <w:r>
        <w:t xml:space="preserve"> ‘overshooting’ of the asset price will gradually subside as </w:t>
      </w:r>
      <w:r w:rsidR="000C2B64">
        <w:t xml:space="preserve">the </w:t>
      </w:r>
      <w:r w:rsidR="00EC2C9F">
        <w:t xml:space="preserve">capital stock and q </w:t>
      </w:r>
      <w:r>
        <w:t xml:space="preserve">proceed </w:t>
      </w:r>
      <w:r w:rsidR="00A3624A">
        <w:t xml:space="preserve">from L </w:t>
      </w:r>
      <w:r>
        <w:t xml:space="preserve">back to the original equilibrium. </w:t>
      </w:r>
    </w:p>
    <w:p w:rsidR="00DF1CD3" w:rsidRDefault="00812547" w:rsidP="00654F2D">
      <w:pPr>
        <w:spacing w:line="360" w:lineRule="auto"/>
      </w:pPr>
      <w:r w:rsidRPr="00174F0E">
        <w:object w:dxaOrig="6699" w:dyaOrig="5029">
          <v:shape id="_x0000_i1049" type="#_x0000_t75" style="width:414pt;height:312pt" o:ole="">
            <v:imagedata r:id="rId74" o:title=""/>
          </v:shape>
          <o:OLEObject Type="Embed" ProgID="PowerPoint.Slide.8" ShapeID="_x0000_i1049" DrawAspect="Content" ObjectID="_1398863097" r:id="rId75"/>
        </w:object>
      </w:r>
      <w:r w:rsidR="00DF1CD3" w:rsidRPr="006D42D3">
        <w:rPr>
          <w:b/>
          <w:bCs/>
        </w:rPr>
        <w:t xml:space="preserve">Figure </w:t>
      </w:r>
      <w:r w:rsidR="00C2400F">
        <w:rPr>
          <w:b/>
          <w:bCs/>
        </w:rPr>
        <w:t>6</w:t>
      </w:r>
      <w:r w:rsidR="00DF1CD3">
        <w:rPr>
          <w:b/>
          <w:bCs/>
        </w:rPr>
        <w:t>.</w:t>
      </w:r>
      <w:r w:rsidR="00DF1CD3" w:rsidRPr="006D42D3">
        <w:rPr>
          <w:b/>
          <w:bCs/>
        </w:rPr>
        <w:t xml:space="preserve"> </w:t>
      </w:r>
      <w:r w:rsidR="00DF1CD3">
        <w:rPr>
          <w:b/>
          <w:bCs/>
        </w:rPr>
        <w:t>A liquidity shock</w:t>
      </w:r>
      <w:r>
        <w:rPr>
          <w:b/>
          <w:bCs/>
        </w:rPr>
        <w:t>:</w:t>
      </w:r>
      <w:r w:rsidR="00DF1CD3">
        <w:rPr>
          <w:b/>
          <w:bCs/>
        </w:rPr>
        <w:t xml:space="preserve"> capital decumulation and the stock market </w:t>
      </w:r>
    </w:p>
    <w:p w:rsidR="00DF1CD3" w:rsidRDefault="00DF1CD3" w:rsidP="00654F2D">
      <w:pPr>
        <w:spacing w:line="360" w:lineRule="auto"/>
      </w:pPr>
    </w:p>
    <w:p w:rsidR="00DF1CD3" w:rsidRDefault="00DF1CD3" w:rsidP="00654F2D">
      <w:pPr>
        <w:spacing w:line="360" w:lineRule="auto"/>
      </w:pPr>
      <w:r w:rsidRPr="007D2296">
        <w:t xml:space="preserve">The impulse responses </w:t>
      </w:r>
      <w:r w:rsidR="00812547">
        <w:t>we obtain</w:t>
      </w:r>
      <w:r w:rsidR="00812547" w:rsidRPr="00812547">
        <w:t xml:space="preserve"> </w:t>
      </w:r>
      <w:r w:rsidR="00812547" w:rsidRPr="007D2296">
        <w:t xml:space="preserve">for a 20% cut in </w:t>
      </w:r>
      <w:r w:rsidR="00812547" w:rsidRPr="007D2296">
        <w:rPr>
          <w:rFonts w:hAnsi="Cambria Math" w:cs="Cambria Math"/>
        </w:rPr>
        <w:t>ϕ</w:t>
      </w:r>
      <w:r w:rsidR="00812547">
        <w:t xml:space="preserve"> expected to last for 10 quarters, using parameters based on the study by Del Negro et al., are shown by the solid lines in Figure 7, </w:t>
      </w:r>
      <w:r>
        <w:t>with the trajectories for K and q just described shown in the top panel</w:t>
      </w:r>
      <w:r w:rsidR="00A3624A">
        <w:t xml:space="preserve">. The </w:t>
      </w:r>
      <w:r>
        <w:t xml:space="preserve">other panels show the sharp fall in profits and associated fall in investment and employment. (The </w:t>
      </w:r>
      <w:r w:rsidR="00812547">
        <w:t xml:space="preserve">asterisks showing the </w:t>
      </w:r>
      <w:r>
        <w:t>impact of QE</w:t>
      </w:r>
      <w:r w:rsidR="00C2400F">
        <w:t xml:space="preserve"> </w:t>
      </w:r>
      <w:r w:rsidR="00812547">
        <w:t xml:space="preserve">are discussed </w:t>
      </w:r>
      <w:r>
        <w:t xml:space="preserve">below). </w:t>
      </w:r>
    </w:p>
    <w:p w:rsidR="00DF1CD3" w:rsidRDefault="001041FA" w:rsidP="007E7D6A">
      <w:pPr>
        <w:keepNext/>
        <w:ind w:left="-360"/>
      </w:pPr>
      <w:r>
        <w:rPr>
          <w:noProof/>
        </w:rPr>
        <w:drawing>
          <wp:inline distT="0" distB="0" distL="0" distR="0">
            <wp:extent cx="6056630" cy="448119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6"/>
                    <a:srcRect/>
                    <a:stretch>
                      <a:fillRect/>
                    </a:stretch>
                  </pic:blipFill>
                  <pic:spPr bwMode="auto">
                    <a:xfrm>
                      <a:off x="0" y="0"/>
                      <a:ext cx="6056630" cy="4481195"/>
                    </a:xfrm>
                    <a:prstGeom prst="rect">
                      <a:avLst/>
                    </a:prstGeom>
                    <a:noFill/>
                    <a:ln w="9525">
                      <a:noFill/>
                      <a:miter lim="800000"/>
                      <a:headEnd/>
                      <a:tailEnd/>
                    </a:ln>
                  </pic:spPr>
                </pic:pic>
              </a:graphicData>
            </a:graphic>
          </wp:inline>
        </w:drawing>
      </w:r>
    </w:p>
    <w:p w:rsidR="00DF1CD3" w:rsidRPr="003514BC" w:rsidRDefault="00C2400F" w:rsidP="007E7D6A">
      <w:pPr>
        <w:pStyle w:val="Caption"/>
        <w:rPr>
          <w:rFonts w:ascii="Times New Roman" w:hAnsi="Times New Roman" w:cs="Times New Roman"/>
          <w:b/>
          <w:sz w:val="24"/>
          <w:szCs w:val="24"/>
        </w:rPr>
      </w:pPr>
      <w:r>
        <w:rPr>
          <w:rFonts w:ascii="Times New Roman" w:hAnsi="Times New Roman" w:cs="Times New Roman"/>
          <w:b/>
          <w:sz w:val="24"/>
          <w:szCs w:val="24"/>
        </w:rPr>
        <w:t>Figure 7</w:t>
      </w:r>
      <w:r w:rsidR="0031613A">
        <w:rPr>
          <w:rFonts w:ascii="Times New Roman" w:hAnsi="Times New Roman" w:cs="Times New Roman"/>
          <w:b/>
          <w:sz w:val="24"/>
          <w:szCs w:val="24"/>
        </w:rPr>
        <w:t>.</w:t>
      </w:r>
      <w:r w:rsidR="00DF1CD3" w:rsidRPr="003514BC">
        <w:rPr>
          <w:rFonts w:ascii="Times New Roman" w:hAnsi="Times New Roman" w:cs="Times New Roman"/>
          <w:b/>
          <w:sz w:val="24"/>
          <w:szCs w:val="24"/>
        </w:rPr>
        <w:t xml:space="preserve"> Effects of 8-quarter credit crunch (solid lines)</w:t>
      </w:r>
      <w:r w:rsidR="00E1070D">
        <w:rPr>
          <w:rFonts w:ascii="Times New Roman" w:hAnsi="Times New Roman" w:cs="Times New Roman"/>
          <w:b/>
          <w:sz w:val="24"/>
          <w:szCs w:val="24"/>
        </w:rPr>
        <w:t>;</w:t>
      </w:r>
      <w:r w:rsidR="00DF1CD3" w:rsidRPr="003514BC">
        <w:rPr>
          <w:rFonts w:ascii="Times New Roman" w:hAnsi="Times New Roman" w:cs="Times New Roman"/>
          <w:b/>
          <w:sz w:val="24"/>
          <w:szCs w:val="24"/>
        </w:rPr>
        <w:t xml:space="preserve"> and</w:t>
      </w:r>
      <w:r w:rsidR="00E1070D">
        <w:rPr>
          <w:rFonts w:ascii="Times New Roman" w:hAnsi="Times New Roman" w:cs="Times New Roman"/>
          <w:b/>
          <w:sz w:val="24"/>
          <w:szCs w:val="24"/>
        </w:rPr>
        <w:t xml:space="preserve"> of</w:t>
      </w:r>
      <w:r w:rsidR="00DF1CD3" w:rsidRPr="003514BC">
        <w:rPr>
          <w:rFonts w:ascii="Times New Roman" w:hAnsi="Times New Roman" w:cs="Times New Roman"/>
          <w:b/>
          <w:sz w:val="24"/>
          <w:szCs w:val="24"/>
        </w:rPr>
        <w:t xml:space="preserve"> addi</w:t>
      </w:r>
      <w:r w:rsidR="00E1070D">
        <w:rPr>
          <w:rFonts w:ascii="Times New Roman" w:hAnsi="Times New Roman" w:cs="Times New Roman"/>
          <w:b/>
          <w:sz w:val="24"/>
          <w:szCs w:val="24"/>
        </w:rPr>
        <w:t>ng</w:t>
      </w:r>
      <w:r w:rsidR="00DF1CD3" w:rsidRPr="003514BC">
        <w:rPr>
          <w:rFonts w:ascii="Times New Roman" w:hAnsi="Times New Roman" w:cs="Times New Roman"/>
          <w:b/>
          <w:sz w:val="24"/>
          <w:szCs w:val="24"/>
        </w:rPr>
        <w:t xml:space="preserve"> QE (asterisks) </w:t>
      </w:r>
    </w:p>
    <w:p w:rsidR="00DF1CD3" w:rsidRPr="007E7D6A" w:rsidRDefault="00DF1CD3" w:rsidP="007E7D6A">
      <w:pPr>
        <w:rPr>
          <w:lang w:val="en-US" w:eastAsia="zh-CN"/>
        </w:rPr>
      </w:pPr>
    </w:p>
    <w:p w:rsidR="00DF1CD3" w:rsidRDefault="00DF1CD3" w:rsidP="00654F2D">
      <w:pPr>
        <w:spacing w:line="360" w:lineRule="auto"/>
      </w:pPr>
      <w:r>
        <w:t>The effects of a longer credit squeeze – 8 years instead of 8 quart</w:t>
      </w:r>
      <w:r w:rsidR="00C2400F">
        <w:t xml:space="preserve">ers – are shown in </w:t>
      </w:r>
      <w:r w:rsidR="003A4F7D">
        <w:t>the Appendix</w:t>
      </w:r>
      <w:r w:rsidR="00812547">
        <w:t xml:space="preserve">, which also indicates the parameters used. </w:t>
      </w:r>
      <w:r w:rsidR="00C2400F">
        <w:t xml:space="preserve"> </w:t>
      </w:r>
      <w:r>
        <w:t>For convenience, the impact effects on the economy are summarised in Table 1</w:t>
      </w:r>
      <w:r w:rsidR="00C6379B">
        <w:t>, where r refers to the rate of profit per unit of capital and X refers to entrepreneurial income</w:t>
      </w:r>
      <w:r>
        <w:t xml:space="preserve">. </w:t>
      </w:r>
      <w:r>
        <w:rPr>
          <w:color w:val="000000"/>
        </w:rPr>
        <w:t>The magnitude of initial jumps depend</w:t>
      </w:r>
      <w:r w:rsidR="00A3624A">
        <w:rPr>
          <w:color w:val="000000"/>
        </w:rPr>
        <w:t>s</w:t>
      </w:r>
      <w:r>
        <w:rPr>
          <w:color w:val="000000"/>
          <w:lang w:eastAsia="en-US"/>
        </w:rPr>
        <w:t xml:space="preserve"> </w:t>
      </w:r>
      <w:r>
        <w:rPr>
          <w:color w:val="000000"/>
        </w:rPr>
        <w:t xml:space="preserve">on the expected length of liquidity squeeze, whether short, long </w:t>
      </w:r>
      <w:r w:rsidR="00A3624A">
        <w:rPr>
          <w:color w:val="000000"/>
        </w:rPr>
        <w:t>or</w:t>
      </w:r>
      <w:r>
        <w:rPr>
          <w:color w:val="000000"/>
        </w:rPr>
        <w:t xml:space="preserve"> permanent, as follows:</w:t>
      </w:r>
    </w:p>
    <w:p w:rsidR="00DF1CD3" w:rsidRPr="007D2296" w:rsidRDefault="00DF1CD3" w:rsidP="00EC1211">
      <w:pPr>
        <w:spacing w:line="360" w:lineRule="auto"/>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0"/>
        <w:gridCol w:w="1843"/>
        <w:gridCol w:w="1842"/>
        <w:gridCol w:w="1843"/>
      </w:tblGrid>
      <w:tr w:rsidR="00DF1CD3" w:rsidTr="008F0139">
        <w:trPr>
          <w:trHeight w:val="404"/>
        </w:trPr>
        <w:tc>
          <w:tcPr>
            <w:tcW w:w="610" w:type="dxa"/>
          </w:tcPr>
          <w:p w:rsidR="00DF1CD3" w:rsidRPr="001D6843" w:rsidRDefault="00DF1CD3" w:rsidP="008F0139">
            <w:pPr>
              <w:rPr>
                <w:color w:val="000000"/>
              </w:rPr>
            </w:pPr>
          </w:p>
        </w:tc>
        <w:tc>
          <w:tcPr>
            <w:tcW w:w="1843" w:type="dxa"/>
          </w:tcPr>
          <w:p w:rsidR="00DF1CD3" w:rsidRPr="001D6843" w:rsidRDefault="00DF1CD3" w:rsidP="008F0139">
            <w:pPr>
              <w:rPr>
                <w:color w:val="000000"/>
              </w:rPr>
            </w:pPr>
            <w:r w:rsidRPr="001D6843">
              <w:rPr>
                <w:color w:val="000000"/>
              </w:rPr>
              <w:t>Short (2 years)</w:t>
            </w:r>
          </w:p>
        </w:tc>
        <w:tc>
          <w:tcPr>
            <w:tcW w:w="1842" w:type="dxa"/>
          </w:tcPr>
          <w:p w:rsidR="00DF1CD3" w:rsidRPr="001D6843" w:rsidRDefault="00DF1CD3" w:rsidP="008F0139">
            <w:pPr>
              <w:rPr>
                <w:color w:val="000000"/>
              </w:rPr>
            </w:pPr>
            <w:r w:rsidRPr="001D6843">
              <w:rPr>
                <w:color w:val="000000"/>
              </w:rPr>
              <w:t>Long (8 years)</w:t>
            </w:r>
          </w:p>
        </w:tc>
        <w:tc>
          <w:tcPr>
            <w:tcW w:w="1843" w:type="dxa"/>
          </w:tcPr>
          <w:p w:rsidR="00DF1CD3" w:rsidRPr="001D6843" w:rsidRDefault="00DF1CD3" w:rsidP="008F0139">
            <w:pPr>
              <w:rPr>
                <w:color w:val="000000"/>
              </w:rPr>
            </w:pPr>
            <w:r w:rsidRPr="001D6843">
              <w:rPr>
                <w:color w:val="000000"/>
              </w:rPr>
              <w:t>Permanent</w:t>
            </w:r>
          </w:p>
        </w:tc>
      </w:tr>
      <w:tr w:rsidR="00DF1CD3" w:rsidTr="008F0139">
        <w:trPr>
          <w:trHeight w:val="384"/>
        </w:trPr>
        <w:tc>
          <w:tcPr>
            <w:tcW w:w="610" w:type="dxa"/>
          </w:tcPr>
          <w:p w:rsidR="00DF1CD3" w:rsidRPr="001D6843" w:rsidRDefault="00DF1CD3" w:rsidP="008F0139">
            <w:pPr>
              <w:rPr>
                <w:color w:val="000000"/>
              </w:rPr>
            </w:pPr>
            <w:r w:rsidRPr="001D6843">
              <w:rPr>
                <w:color w:val="000000"/>
              </w:rPr>
              <w:t>q</w:t>
            </w:r>
          </w:p>
        </w:tc>
        <w:tc>
          <w:tcPr>
            <w:tcW w:w="1843" w:type="dxa"/>
          </w:tcPr>
          <w:p w:rsidR="00DF1CD3" w:rsidRPr="001D6843" w:rsidRDefault="00DF1CD3" w:rsidP="008F0139">
            <w:pPr>
              <w:rPr>
                <w:rFonts w:ascii="SimSun"/>
                <w:color w:val="000000"/>
              </w:rPr>
            </w:pPr>
            <w:r w:rsidRPr="001D6843">
              <w:rPr>
                <w:color w:val="000000"/>
                <w:sz w:val="22"/>
                <w:szCs w:val="22"/>
              </w:rPr>
              <w:t>-1.</w:t>
            </w:r>
            <w:r>
              <w:rPr>
                <w:color w:val="000000"/>
                <w:sz w:val="22"/>
                <w:szCs w:val="22"/>
              </w:rPr>
              <w:t>43</w:t>
            </w:r>
            <w:r w:rsidRPr="001D6843">
              <w:rPr>
                <w:color w:val="000000"/>
                <w:sz w:val="22"/>
                <w:szCs w:val="22"/>
              </w:rPr>
              <w:t>%</w:t>
            </w:r>
            <w:r>
              <w:rPr>
                <w:color w:val="000000"/>
                <w:sz w:val="22"/>
                <w:szCs w:val="22"/>
              </w:rPr>
              <w:t xml:space="preserve"> (-0.57%)</w:t>
            </w:r>
          </w:p>
        </w:tc>
        <w:tc>
          <w:tcPr>
            <w:tcW w:w="1842"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2.56</w:t>
            </w:r>
            <w:r w:rsidRPr="001D6843">
              <w:rPr>
                <w:color w:val="000000"/>
                <w:sz w:val="22"/>
                <w:szCs w:val="22"/>
              </w:rPr>
              <w:t>%</w:t>
            </w:r>
            <w:r>
              <w:rPr>
                <w:color w:val="000000"/>
                <w:sz w:val="22"/>
                <w:szCs w:val="22"/>
              </w:rPr>
              <w:t xml:space="preserve"> (-1.01%)</w:t>
            </w:r>
          </w:p>
        </w:tc>
        <w:tc>
          <w:tcPr>
            <w:tcW w:w="1843"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2.62</w:t>
            </w:r>
            <w:r w:rsidRPr="001D6843">
              <w:rPr>
                <w:color w:val="000000"/>
                <w:sz w:val="22"/>
                <w:szCs w:val="22"/>
              </w:rPr>
              <w:t>%</w:t>
            </w:r>
          </w:p>
        </w:tc>
      </w:tr>
      <w:tr w:rsidR="00DF1CD3" w:rsidTr="008F0139">
        <w:trPr>
          <w:trHeight w:val="404"/>
        </w:trPr>
        <w:tc>
          <w:tcPr>
            <w:tcW w:w="610" w:type="dxa"/>
          </w:tcPr>
          <w:p w:rsidR="00DF1CD3" w:rsidRPr="001D6843" w:rsidRDefault="00DF1CD3" w:rsidP="008F0139">
            <w:pPr>
              <w:rPr>
                <w:color w:val="000000"/>
              </w:rPr>
            </w:pPr>
            <w:r w:rsidRPr="001D6843">
              <w:rPr>
                <w:color w:val="000000"/>
              </w:rPr>
              <w:t>r</w:t>
            </w:r>
          </w:p>
        </w:tc>
        <w:tc>
          <w:tcPr>
            <w:tcW w:w="1843"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8.26</w:t>
            </w:r>
            <w:r w:rsidRPr="001D6843">
              <w:rPr>
                <w:color w:val="000000"/>
                <w:sz w:val="22"/>
                <w:szCs w:val="22"/>
              </w:rPr>
              <w:t>%</w:t>
            </w:r>
            <w:r>
              <w:rPr>
                <w:color w:val="000000"/>
                <w:sz w:val="22"/>
                <w:szCs w:val="22"/>
              </w:rPr>
              <w:t xml:space="preserve"> (-2.85%)</w:t>
            </w:r>
          </w:p>
        </w:tc>
        <w:tc>
          <w:tcPr>
            <w:tcW w:w="1842"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9.12</w:t>
            </w:r>
            <w:r w:rsidRPr="001D6843">
              <w:rPr>
                <w:color w:val="000000"/>
                <w:sz w:val="22"/>
                <w:szCs w:val="22"/>
              </w:rPr>
              <w:t>%</w:t>
            </w:r>
            <w:r>
              <w:rPr>
                <w:color w:val="000000"/>
                <w:sz w:val="22"/>
                <w:szCs w:val="22"/>
              </w:rPr>
              <w:t xml:space="preserve"> (-3.20%)</w:t>
            </w:r>
          </w:p>
        </w:tc>
        <w:tc>
          <w:tcPr>
            <w:tcW w:w="1843"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9.24</w:t>
            </w:r>
            <w:r w:rsidRPr="001D6843">
              <w:rPr>
                <w:color w:val="000000"/>
                <w:sz w:val="22"/>
                <w:szCs w:val="22"/>
              </w:rPr>
              <w:t>%</w:t>
            </w:r>
          </w:p>
        </w:tc>
      </w:tr>
      <w:tr w:rsidR="00DF1CD3" w:rsidTr="008F0139">
        <w:trPr>
          <w:trHeight w:val="384"/>
        </w:trPr>
        <w:tc>
          <w:tcPr>
            <w:tcW w:w="610" w:type="dxa"/>
          </w:tcPr>
          <w:p w:rsidR="00DF1CD3" w:rsidRPr="001D6843" w:rsidRDefault="00DF1CD3" w:rsidP="008F0139">
            <w:pPr>
              <w:rPr>
                <w:color w:val="000000"/>
              </w:rPr>
            </w:pPr>
            <w:r w:rsidRPr="001D6843">
              <w:rPr>
                <w:color w:val="000000"/>
              </w:rPr>
              <w:t>X</w:t>
            </w:r>
          </w:p>
        </w:tc>
        <w:tc>
          <w:tcPr>
            <w:tcW w:w="1843" w:type="dxa"/>
          </w:tcPr>
          <w:p w:rsidR="00DF1CD3" w:rsidRPr="001D6843" w:rsidRDefault="00DF1CD3" w:rsidP="008F0139">
            <w:pPr>
              <w:rPr>
                <w:rFonts w:ascii="SimSun"/>
                <w:color w:val="000000"/>
              </w:rPr>
            </w:pPr>
            <w:r>
              <w:rPr>
                <w:color w:val="000000"/>
                <w:sz w:val="22"/>
                <w:szCs w:val="22"/>
              </w:rPr>
              <w:t>-8.55</w:t>
            </w:r>
            <w:r w:rsidRPr="001D6843">
              <w:rPr>
                <w:color w:val="000000"/>
                <w:sz w:val="22"/>
                <w:szCs w:val="22"/>
              </w:rPr>
              <w:t>%</w:t>
            </w:r>
            <w:r>
              <w:rPr>
                <w:color w:val="000000"/>
                <w:sz w:val="22"/>
                <w:szCs w:val="22"/>
              </w:rPr>
              <w:t xml:space="preserve"> (-2.97%)</w:t>
            </w:r>
          </w:p>
        </w:tc>
        <w:tc>
          <w:tcPr>
            <w:tcW w:w="1842"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9.45</w:t>
            </w:r>
            <w:r w:rsidRPr="001D6843">
              <w:rPr>
                <w:color w:val="000000"/>
                <w:sz w:val="22"/>
                <w:szCs w:val="22"/>
              </w:rPr>
              <w:t>%</w:t>
            </w:r>
            <w:r>
              <w:rPr>
                <w:color w:val="000000"/>
                <w:sz w:val="22"/>
                <w:szCs w:val="22"/>
              </w:rPr>
              <w:t xml:space="preserve"> (-3.34%)</w:t>
            </w:r>
          </w:p>
        </w:tc>
        <w:tc>
          <w:tcPr>
            <w:tcW w:w="1843"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9.68</w:t>
            </w:r>
            <w:r w:rsidRPr="001D6843">
              <w:rPr>
                <w:color w:val="000000"/>
                <w:sz w:val="22"/>
                <w:szCs w:val="22"/>
              </w:rPr>
              <w:t>%</w:t>
            </w:r>
          </w:p>
        </w:tc>
      </w:tr>
      <w:tr w:rsidR="00DF1CD3" w:rsidTr="008F0139">
        <w:trPr>
          <w:trHeight w:val="404"/>
        </w:trPr>
        <w:tc>
          <w:tcPr>
            <w:tcW w:w="610" w:type="dxa"/>
          </w:tcPr>
          <w:p w:rsidR="00DF1CD3" w:rsidRPr="001D6843" w:rsidRDefault="00DF1CD3" w:rsidP="008F0139">
            <w:pPr>
              <w:rPr>
                <w:color w:val="000000"/>
              </w:rPr>
            </w:pPr>
            <w:r w:rsidRPr="001D6843">
              <w:rPr>
                <w:color w:val="000000"/>
              </w:rPr>
              <w:t>y</w:t>
            </w:r>
          </w:p>
        </w:tc>
        <w:tc>
          <w:tcPr>
            <w:tcW w:w="1843" w:type="dxa"/>
          </w:tcPr>
          <w:p w:rsidR="00DF1CD3" w:rsidRPr="001D6843" w:rsidRDefault="00DF1CD3" w:rsidP="008F0139">
            <w:pPr>
              <w:rPr>
                <w:rFonts w:ascii="SimSun"/>
                <w:color w:val="000000"/>
              </w:rPr>
            </w:pPr>
            <w:r w:rsidRPr="001D6843">
              <w:rPr>
                <w:color w:val="000000"/>
                <w:sz w:val="22"/>
                <w:szCs w:val="22"/>
              </w:rPr>
              <w:t>-1</w:t>
            </w:r>
            <w:r>
              <w:rPr>
                <w:color w:val="000000"/>
                <w:sz w:val="22"/>
                <w:szCs w:val="22"/>
              </w:rPr>
              <w:t>1.58</w:t>
            </w:r>
            <w:r w:rsidRPr="001D6843">
              <w:rPr>
                <w:color w:val="000000"/>
                <w:sz w:val="22"/>
                <w:szCs w:val="22"/>
              </w:rPr>
              <w:t>%</w:t>
            </w:r>
            <w:r>
              <w:rPr>
                <w:color w:val="000000"/>
                <w:sz w:val="22"/>
                <w:szCs w:val="22"/>
              </w:rPr>
              <w:t xml:space="preserve"> (-4.78%)</w:t>
            </w:r>
          </w:p>
        </w:tc>
        <w:tc>
          <w:tcPr>
            <w:tcW w:w="1842"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14.56</w:t>
            </w:r>
            <w:r w:rsidRPr="001D6843">
              <w:rPr>
                <w:color w:val="000000"/>
                <w:sz w:val="22"/>
                <w:szCs w:val="22"/>
              </w:rPr>
              <w:t>%</w:t>
            </w:r>
            <w:r>
              <w:rPr>
                <w:color w:val="000000"/>
                <w:sz w:val="22"/>
                <w:szCs w:val="22"/>
              </w:rPr>
              <w:t xml:space="preserve"> (-5.36%)</w:t>
            </w:r>
          </w:p>
        </w:tc>
        <w:tc>
          <w:tcPr>
            <w:tcW w:w="1843" w:type="dxa"/>
          </w:tcPr>
          <w:p w:rsidR="00DF1CD3" w:rsidRPr="001D6843" w:rsidRDefault="00DF1CD3" w:rsidP="008F0139">
            <w:pPr>
              <w:rPr>
                <w:rFonts w:ascii="SimSun"/>
                <w:color w:val="000000"/>
              </w:rPr>
            </w:pPr>
            <w:r w:rsidRPr="001D6843">
              <w:rPr>
                <w:color w:val="000000"/>
                <w:sz w:val="22"/>
                <w:szCs w:val="22"/>
              </w:rPr>
              <w:t>-</w:t>
            </w:r>
            <w:r>
              <w:rPr>
                <w:color w:val="000000"/>
                <w:sz w:val="22"/>
                <w:szCs w:val="22"/>
              </w:rPr>
              <w:t>14.78</w:t>
            </w:r>
            <w:r w:rsidRPr="001D6843">
              <w:rPr>
                <w:color w:val="000000"/>
                <w:sz w:val="22"/>
                <w:szCs w:val="22"/>
              </w:rPr>
              <w:t>%</w:t>
            </w:r>
          </w:p>
        </w:tc>
      </w:tr>
    </w:tbl>
    <w:p w:rsidR="00D06CAB" w:rsidRDefault="00D06CAB" w:rsidP="003A4F7D">
      <w:pPr>
        <w:rPr>
          <w:b/>
          <w:bCs/>
          <w:color w:val="000000"/>
        </w:rPr>
      </w:pPr>
    </w:p>
    <w:p w:rsidR="00DF1CD3" w:rsidRPr="00D45156" w:rsidRDefault="00DF1CD3" w:rsidP="00C6379B">
      <w:pPr>
        <w:rPr>
          <w:bCs/>
          <w:color w:val="000000"/>
        </w:rPr>
      </w:pPr>
      <w:r w:rsidRPr="00835177">
        <w:rPr>
          <w:b/>
          <w:bCs/>
          <w:color w:val="000000"/>
        </w:rPr>
        <w:t xml:space="preserve">Table </w:t>
      </w:r>
      <w:r>
        <w:rPr>
          <w:b/>
          <w:bCs/>
          <w:color w:val="000000"/>
        </w:rPr>
        <w:t>1</w:t>
      </w:r>
      <w:r w:rsidRPr="00835177">
        <w:rPr>
          <w:b/>
          <w:bCs/>
          <w:color w:val="000000"/>
        </w:rPr>
        <w:t xml:space="preserve">. Impact effects of a 20% cut in </w:t>
      </w:r>
      <w:r w:rsidRPr="00835177">
        <w:rPr>
          <w:rFonts w:hAnsi="Cambria Math" w:cs="Cambria Math"/>
          <w:b/>
          <w:bCs/>
          <w:color w:val="000000"/>
        </w:rPr>
        <w:t>ϕ</w:t>
      </w:r>
      <w:r w:rsidRPr="00835177">
        <w:rPr>
          <w:b/>
          <w:bCs/>
          <w:color w:val="000000"/>
        </w:rPr>
        <w:t xml:space="preserve"> </w:t>
      </w:r>
      <w:r>
        <w:rPr>
          <w:b/>
          <w:bCs/>
          <w:color w:val="000000"/>
        </w:rPr>
        <w:t>for</w:t>
      </w:r>
      <w:r w:rsidRPr="00835177">
        <w:rPr>
          <w:b/>
          <w:bCs/>
          <w:color w:val="000000"/>
        </w:rPr>
        <w:t xml:space="preserve"> different </w:t>
      </w:r>
      <w:r w:rsidR="00A3624A">
        <w:rPr>
          <w:b/>
          <w:bCs/>
          <w:color w:val="000000"/>
        </w:rPr>
        <w:t>expected durations</w:t>
      </w:r>
      <w:r w:rsidR="00C6379B">
        <w:rPr>
          <w:b/>
          <w:bCs/>
          <w:color w:val="000000"/>
        </w:rPr>
        <w:t xml:space="preserve">. </w:t>
      </w:r>
      <w:r w:rsidR="00C6379B" w:rsidRPr="00D45156">
        <w:rPr>
          <w:bCs/>
          <w:color w:val="000000"/>
        </w:rPr>
        <w:t xml:space="preserve">Figures in brackets take into account effect of QE. </w:t>
      </w:r>
    </w:p>
    <w:p w:rsidR="00DF1CD3" w:rsidRPr="00835177" w:rsidRDefault="00DF1CD3" w:rsidP="003A4F7D">
      <w:pPr>
        <w:spacing w:line="360" w:lineRule="auto"/>
        <w:rPr>
          <w:b/>
          <w:bCs/>
          <w:color w:val="000000"/>
        </w:rPr>
      </w:pPr>
    </w:p>
    <w:p w:rsidR="00DF1CD3" w:rsidRPr="00980BE6" w:rsidRDefault="00DF1CD3" w:rsidP="001041F0">
      <w:pPr>
        <w:spacing w:line="360" w:lineRule="auto"/>
        <w:rPr>
          <w:b/>
          <w:bCs/>
        </w:rPr>
      </w:pPr>
      <w:r>
        <w:rPr>
          <w:color w:val="000000"/>
          <w:lang w:eastAsia="en-US"/>
        </w:rPr>
        <w:t>It turns out that the pattern of events is similar whether the squeeze is expected to last for a long time or not: all variables except for K fall sharply in the first period then recover as the end of the liquidity squeeze is anticipated. The asset price recovers and ‘over-shoots’ before returning to equilibrium. The capital stock remains unchanged in period 1, but then keeps contracting until liquidity is restored.  The initial impact on output is surprisingly large for the parameters used by FRBNY, roughly 12 percent for the shorter squeeze</w:t>
      </w:r>
      <w:r w:rsidR="00A3624A">
        <w:rPr>
          <w:color w:val="000000"/>
          <w:lang w:eastAsia="en-US"/>
        </w:rPr>
        <w:t>,</w:t>
      </w:r>
      <w:r>
        <w:rPr>
          <w:color w:val="000000"/>
          <w:lang w:eastAsia="en-US"/>
        </w:rPr>
        <w:t xml:space="preserve"> rising to around fifteen percent for a prolonged squeeze (see the bottom line of the table). </w:t>
      </w:r>
    </w:p>
    <w:p w:rsidR="00DF1CD3" w:rsidRPr="00F109F2" w:rsidRDefault="00DF1CD3" w:rsidP="00980BE6">
      <w:pPr>
        <w:pStyle w:val="Heading1"/>
      </w:pPr>
      <w:r w:rsidRPr="00F109F2">
        <w:t>Section 3</w:t>
      </w:r>
      <w:r w:rsidR="00C44E46">
        <w:t>.</w:t>
      </w:r>
      <w:r w:rsidRPr="00F109F2">
        <w:t xml:space="preserve"> Open Market Operations </w:t>
      </w:r>
      <w:r w:rsidRPr="00F109F2">
        <w:rPr>
          <w:i/>
          <w:iCs/>
        </w:rPr>
        <w:t>or</w:t>
      </w:r>
      <w:r w:rsidRPr="00F109F2">
        <w:t xml:space="preserve"> Quantitative Easing </w:t>
      </w:r>
    </w:p>
    <w:p w:rsidR="00980BE6" w:rsidRDefault="00980BE6" w:rsidP="00C24078">
      <w:pPr>
        <w:spacing w:line="360" w:lineRule="auto"/>
      </w:pPr>
    </w:p>
    <w:p w:rsidR="00DF1CD3" w:rsidRDefault="00DF1CD3" w:rsidP="00C24078">
      <w:pPr>
        <w:spacing w:line="360" w:lineRule="auto"/>
      </w:pPr>
      <w:r>
        <w:t xml:space="preserve">Expectations of an early restoration of liquidity do help, but as the simulations indicate, </w:t>
      </w:r>
      <w:r w:rsidR="00812547">
        <w:t xml:space="preserve">they </w:t>
      </w:r>
      <w:r>
        <w:t>do not prevent the economy from experiencing pronounced recession. The authorities can, however, take direct action to bring the markets back to life: the central bank c</w:t>
      </w:r>
      <w:r w:rsidR="00C2400F">
        <w:t xml:space="preserve">an purchase equity with money. </w:t>
      </w:r>
      <w:r>
        <w:t>For, as KM</w:t>
      </w:r>
      <w:r w:rsidR="00A3624A">
        <w:t xml:space="preserve"> </w:t>
      </w:r>
      <w:r w:rsidR="00A3624A" w:rsidRPr="00C24078">
        <w:t>(2008, p. 27)</w:t>
      </w:r>
      <w:r>
        <w:t xml:space="preserve"> point out: </w:t>
      </w:r>
    </w:p>
    <w:p w:rsidR="00DF1CD3" w:rsidRDefault="00DF1CD3" w:rsidP="00C24078">
      <w:pPr>
        <w:spacing w:line="360" w:lineRule="auto"/>
      </w:pPr>
    </w:p>
    <w:p w:rsidR="00DF1CD3" w:rsidRPr="00C24078" w:rsidRDefault="00DF1CD3" w:rsidP="00376380">
      <w:pPr>
        <w:spacing w:line="360" w:lineRule="auto"/>
        <w:ind w:left="426"/>
      </w:pPr>
      <w:r w:rsidRPr="00C24078">
        <w:t xml:space="preserve">When the resaleability of equity falls with an arrival of liquidity shock, the central bank can do </w:t>
      </w:r>
      <w:r>
        <w:t>[an]</w:t>
      </w:r>
      <w:r w:rsidRPr="00C24078">
        <w:t xml:space="preserve"> open market purchase operation, increas</w:t>
      </w:r>
      <w:r>
        <w:t>ing</w:t>
      </w:r>
      <w:r w:rsidRPr="00C24078">
        <w:t xml:space="preserve"> the liquidity of investing entrepreneurs</w:t>
      </w:r>
      <w:r>
        <w:t>. T</w:t>
      </w:r>
      <w:r w:rsidRPr="00C24078">
        <w:t>hen the quantities and asset prices will be insulated from the liquidity shock</w:t>
      </w:r>
      <w:r>
        <w:t xml:space="preserve">. </w:t>
      </w:r>
    </w:p>
    <w:p w:rsidR="00DF1CD3" w:rsidRPr="00737D22" w:rsidRDefault="00DF1CD3" w:rsidP="005B00E5">
      <w:pPr>
        <w:spacing w:line="360" w:lineRule="auto"/>
      </w:pPr>
    </w:p>
    <w:p w:rsidR="00A3624A" w:rsidRDefault="00A3624A" w:rsidP="00EE3CB6">
      <w:pPr>
        <w:spacing w:line="360" w:lineRule="auto"/>
      </w:pPr>
      <w:r>
        <w:t>So w</w:t>
      </w:r>
      <w:r w:rsidR="00DF1CD3">
        <w:t xml:space="preserve">hat if policy makers take such ‘prompt corrective action’ to avert recession? </w:t>
      </w:r>
      <w:r w:rsidR="00812547">
        <w:t>In principle</w:t>
      </w:r>
      <w:r w:rsidR="00DF1CD3">
        <w:t>, with a large</w:t>
      </w:r>
      <w:r w:rsidR="00C2400F">
        <w:t xml:space="preserve"> enough Open Market Operation (</w:t>
      </w:r>
      <w:r w:rsidR="00DF1CD3">
        <w:t xml:space="preserve">OMO), equilibrium would remain unchanged, with the uptake of capital by the public sector and the easing of liquidity constraints offsetting the leftward shift in the schedules for portfolio balance and of replacement investment due to loss of resaleability. In Figure </w:t>
      </w:r>
      <w:r w:rsidR="00812547">
        <w:t>8</w:t>
      </w:r>
      <w:r w:rsidR="00DF1CD3">
        <w:t xml:space="preserve"> this would imply a complete reversal of the movement from E to E’, with the schedules labelled PB’ and </w:t>
      </w:r>
      <w:r w:rsidR="00D507F6">
        <w:t>IB</w:t>
      </w:r>
      <w:r w:rsidR="00DF1CD3">
        <w:t xml:space="preserve">’ shifting back to intersect at the original equilibrium E. (The portfolio balance moves  right to reflect government holdings of the capital stock, and the movement of the investment schedule is due to  the infusion of liquidity.) </w:t>
      </w:r>
    </w:p>
    <w:p w:rsidR="00DF1CD3" w:rsidRDefault="00DF1CD3" w:rsidP="005B00E5">
      <w:pPr>
        <w:spacing w:line="360" w:lineRule="auto"/>
      </w:pPr>
    </w:p>
    <w:p w:rsidR="00DF1CD3" w:rsidRDefault="00DF1CD3" w:rsidP="00E26BEB">
      <w:pPr>
        <w:spacing w:line="360" w:lineRule="auto"/>
      </w:pPr>
      <w:r>
        <w:t>Consider instead the case where the effects of illiquidity are only partially offset, so equilibrium moves part of the way back from E’ to E, as illustrated in the Figure</w:t>
      </w:r>
      <w:r w:rsidR="00812547">
        <w:t xml:space="preserve">. </w:t>
      </w:r>
      <w:r>
        <w:t>Assuming that the OMO will be reversed as and when resaleability recovers in T periods time , the analysis is much as before except that the relevant eigenvectors will be those that characterise the half-cured problem of illiquidity, shown labelled  S</w:t>
      </w:r>
      <w:r>
        <w:rPr>
          <w:vertAlign w:val="superscript"/>
        </w:rPr>
        <w:t>QE</w:t>
      </w:r>
      <w:r>
        <w:t xml:space="preserve">  and U</w:t>
      </w:r>
      <w:r>
        <w:rPr>
          <w:vertAlign w:val="superscript"/>
        </w:rPr>
        <w:t>QE</w:t>
      </w:r>
      <w:r>
        <w:t xml:space="preserve"> . (It is ‘as if’ the liquidity shock, the fall in φ for example, was smaller.)</w:t>
      </w:r>
    </w:p>
    <w:p w:rsidR="00DF1CD3" w:rsidRDefault="00DF1CD3" w:rsidP="00F605F4">
      <w:pPr>
        <w:spacing w:line="360" w:lineRule="auto"/>
      </w:pPr>
      <w:r>
        <w:t>So the starting  value of  the price of equity at A lies on the integral curve which takes T periods to reach the point B on the saddle path leading to E (when  illiquidity recovers</w:t>
      </w:r>
      <w:r w:rsidR="002C590E">
        <w:t xml:space="preserve"> </w:t>
      </w:r>
      <w:r>
        <w:t xml:space="preserve">and the OMO is reversed). </w:t>
      </w:r>
    </w:p>
    <w:p w:rsidR="00DF1CD3" w:rsidRDefault="00DF1CD3" w:rsidP="005B00E5">
      <w:pPr>
        <w:spacing w:line="360" w:lineRule="auto"/>
      </w:pPr>
    </w:p>
    <w:p w:rsidR="00DF1CD3" w:rsidRDefault="00D507F6" w:rsidP="003514BC">
      <w:r w:rsidRPr="00F109F2">
        <w:rPr>
          <w:b/>
          <w:bCs/>
        </w:rPr>
        <w:object w:dxaOrig="6447" w:dyaOrig="4842">
          <v:shape id="_x0000_i1050" type="#_x0000_t75" style="width:453.75pt;height:339.75pt" o:ole="">
            <v:imagedata r:id="rId77" o:title=""/>
          </v:shape>
          <o:OLEObject Type="Embed" ProgID="PowerPoint.Slide.8" ShapeID="_x0000_i1050" DrawAspect="Content" ObjectID="_1398863098" r:id="rId78"/>
        </w:object>
      </w:r>
      <w:r w:rsidR="00DF1CD3" w:rsidRPr="00F109F2">
        <w:rPr>
          <w:b/>
          <w:bCs/>
        </w:rPr>
        <w:t xml:space="preserve">Figure </w:t>
      </w:r>
      <w:r w:rsidR="00C2400F">
        <w:rPr>
          <w:b/>
          <w:bCs/>
        </w:rPr>
        <w:t>8</w:t>
      </w:r>
      <w:r w:rsidR="00DF1CD3" w:rsidRPr="00F109F2">
        <w:rPr>
          <w:b/>
          <w:bCs/>
        </w:rPr>
        <w:t>. Effect of temporary O</w:t>
      </w:r>
      <w:r w:rsidR="00DF1CD3">
        <w:rPr>
          <w:b/>
          <w:bCs/>
        </w:rPr>
        <w:t xml:space="preserve">pen Market Operation (QE) </w:t>
      </w:r>
      <w:r w:rsidR="00DF1CD3" w:rsidRPr="00F109F2">
        <w:rPr>
          <w:b/>
          <w:bCs/>
        </w:rPr>
        <w:t xml:space="preserve"> </w:t>
      </w:r>
    </w:p>
    <w:p w:rsidR="00DF1CD3" w:rsidRDefault="00DF1CD3" w:rsidP="0070578E">
      <w:pPr>
        <w:spacing w:line="360" w:lineRule="auto"/>
      </w:pPr>
      <w:r>
        <w:t xml:space="preserve"> </w:t>
      </w:r>
    </w:p>
    <w:p w:rsidR="00EE3CB6" w:rsidRDefault="00812547" w:rsidP="00EE3CB6">
      <w:pPr>
        <w:spacing w:line="360" w:lineRule="auto"/>
      </w:pPr>
      <w:r>
        <w:t>T</w:t>
      </w:r>
      <w:r w:rsidR="00DF1CD3">
        <w:t xml:space="preserve">he impulse responses for a short liquidity shock </w:t>
      </w:r>
      <w:r w:rsidR="00DF1CD3" w:rsidRPr="0070578E">
        <w:rPr>
          <w:i/>
          <w:iCs/>
        </w:rPr>
        <w:t>partly offset by Q</w:t>
      </w:r>
      <w:r w:rsidR="00DF1CD3">
        <w:rPr>
          <w:i/>
          <w:iCs/>
        </w:rPr>
        <w:t xml:space="preserve">uantitative </w:t>
      </w:r>
      <w:r w:rsidR="00DF1CD3" w:rsidRPr="0070578E">
        <w:rPr>
          <w:i/>
          <w:iCs/>
        </w:rPr>
        <w:t>E</w:t>
      </w:r>
      <w:r w:rsidR="00DF1CD3">
        <w:rPr>
          <w:i/>
          <w:iCs/>
        </w:rPr>
        <w:t>asing</w:t>
      </w:r>
      <w:r w:rsidR="00F179DE">
        <w:t xml:space="preserve"> </w:t>
      </w:r>
      <w:r w:rsidR="00DF1CD3">
        <w:t xml:space="preserve">are </w:t>
      </w:r>
      <w:r>
        <w:t xml:space="preserve">as </w:t>
      </w:r>
      <w:r w:rsidR="00DF1CD3">
        <w:t>shown</w:t>
      </w:r>
      <w:r w:rsidR="00F179DE">
        <w:t xml:space="preserve"> </w:t>
      </w:r>
      <w:r w:rsidR="00E1070D">
        <w:t xml:space="preserve">earlier </w:t>
      </w:r>
      <w:r w:rsidR="00F179DE">
        <w:t>in Figure 7</w:t>
      </w:r>
      <w:r w:rsidR="00DF1CD3">
        <w:t>, where the tr</w:t>
      </w:r>
      <w:r w:rsidR="00F179DE">
        <w:t>ajectory marked by asterisks in</w:t>
      </w:r>
      <w:r w:rsidR="00DF1CD3">
        <w:t xml:space="preserve"> last panel indicates the increase in the money stock involved in this operation – which involves the temporary purchase of 2.6 percent of the capital </w:t>
      </w:r>
      <w:r w:rsidR="00F179DE">
        <w:t xml:space="preserve">stock measured at book value. </w:t>
      </w:r>
      <w:r w:rsidR="00DF1CD3">
        <w:t>This open market operation checks the fall in investment, in profits and employment by around two-thirds, so output falls by about 5</w:t>
      </w:r>
      <w:r w:rsidR="00E1070D">
        <w:t xml:space="preserve"> </w:t>
      </w:r>
      <w:r w:rsidR="00DF1CD3">
        <w:t xml:space="preserve">percent instead of 12, see Table 1. (Quantitative easing has much the same proportionate effects for the longer credit squeeze as shown in the second column and </w:t>
      </w:r>
      <w:r w:rsidR="00DF1CD3" w:rsidRPr="003A4F7D">
        <w:t xml:space="preserve">in </w:t>
      </w:r>
      <w:r w:rsidR="003A4F7D" w:rsidRPr="003A4F7D">
        <w:t>the Appendix</w:t>
      </w:r>
      <w:r w:rsidR="00DF1CD3" w:rsidRPr="003A4F7D">
        <w:t>.)</w:t>
      </w:r>
      <w:r w:rsidR="00EE3CB6">
        <w:t xml:space="preserve"> The effects we are reporting correspond, broadly-speaking, to those of a credit </w:t>
      </w:r>
      <w:r w:rsidR="00EE3CB6" w:rsidRPr="00EE3CB6">
        <w:t>supply shock</w:t>
      </w:r>
      <w:r w:rsidR="00EC2C9F">
        <w:t xml:space="preserve"> in Bernanke and Blinder (1988). Note however that they</w:t>
      </w:r>
      <w:r w:rsidR="00EE3CB6" w:rsidRPr="00EE3CB6">
        <w:t xml:space="preserve"> </w:t>
      </w:r>
      <w:r w:rsidR="00EC2C9F">
        <w:t xml:space="preserve">“choose to </w:t>
      </w:r>
      <w:r w:rsidR="002B60DC">
        <w:t xml:space="preserve">(...) </w:t>
      </w:r>
      <w:r w:rsidR="00EC2C9F">
        <w:t>ignore credit rationing” (</w:t>
      </w:r>
      <w:r w:rsidR="002B60DC">
        <w:t>p. 435)</w:t>
      </w:r>
      <w:r w:rsidR="00EC2C9F">
        <w:t xml:space="preserve"> while here explicit account is taken of credit availability effects </w:t>
      </w:r>
      <w:r w:rsidR="002B60DC">
        <w:t>via</w:t>
      </w:r>
      <w:r w:rsidR="00EC2C9F">
        <w:t xml:space="preserve"> shifts of the IB schedule. </w:t>
      </w:r>
    </w:p>
    <w:p w:rsidR="00DF1CD3" w:rsidRDefault="00DF1CD3" w:rsidP="005B00E5">
      <w:pPr>
        <w:spacing w:line="360" w:lineRule="auto"/>
      </w:pPr>
    </w:p>
    <w:p w:rsidR="00DF1CD3" w:rsidRPr="003A4F7D" w:rsidRDefault="004C1368" w:rsidP="003A4F7D">
      <w:pPr>
        <w:widowControl w:val="0"/>
        <w:tabs>
          <w:tab w:val="left" w:pos="8280"/>
        </w:tabs>
        <w:autoSpaceDE w:val="0"/>
        <w:autoSpaceDN w:val="0"/>
        <w:adjustRightInd w:val="0"/>
        <w:spacing w:line="480" w:lineRule="auto"/>
        <w:ind w:right="6"/>
        <w:jc w:val="both"/>
        <w:rPr>
          <w:b/>
          <w:bCs/>
        </w:rPr>
      </w:pPr>
      <w:r w:rsidRPr="003A4F7D">
        <w:rPr>
          <w:b/>
          <w:bCs/>
        </w:rPr>
        <w:t>More on Quantitative Easing</w:t>
      </w:r>
    </w:p>
    <w:p w:rsidR="004C1368" w:rsidRPr="008C642C" w:rsidRDefault="00F179DE" w:rsidP="004C1368">
      <w:pPr>
        <w:spacing w:line="360" w:lineRule="auto"/>
        <w:rPr>
          <w:b/>
        </w:rPr>
      </w:pPr>
      <w:r>
        <w:t>Figure 7</w:t>
      </w:r>
      <w:r w:rsidR="004C1368">
        <w:t xml:space="preserve"> above shows the effect of a liquidity crunch that comes to an end </w:t>
      </w:r>
      <w:r w:rsidR="008B0429">
        <w:t>at a fixed date</w:t>
      </w:r>
      <w:r w:rsidR="004C1368">
        <w:t xml:space="preserve">, with a corresponding unwinding of QE.  </w:t>
      </w:r>
      <w:r w:rsidR="008B0429">
        <w:t xml:space="preserve">What if the date is uncertain, but there is a fixed probability of the crunch ending? The expected path will be of a liquidity squeeze </w:t>
      </w:r>
      <w:r w:rsidR="004C1368">
        <w:t>that dies away gradually ove</w:t>
      </w:r>
      <w:r>
        <w:t>r the course of time.  Figure 9</w:t>
      </w:r>
      <w:r w:rsidR="004C1368">
        <w:t xml:space="preserve"> illustrates the effects</w:t>
      </w:r>
      <w:r w:rsidR="008C642C">
        <w:rPr>
          <w:b/>
        </w:rPr>
        <w:t xml:space="preserve"> </w:t>
      </w:r>
      <w:r w:rsidR="008B0429" w:rsidRPr="00387F76">
        <w:t>the monetary response has been calibrated to approximately offset to offset about 40% the effects of the liquidity shock</w:t>
      </w:r>
      <w:r w:rsidR="008B0429">
        <w:t>.</w:t>
      </w:r>
    </w:p>
    <w:p w:rsidR="002375B3" w:rsidRDefault="00C935C0" w:rsidP="002375B3">
      <w:r>
        <w:rPr>
          <w:noProof/>
        </w:rPr>
        <mc:AlternateContent>
          <mc:Choice Requires="wpc">
            <w:drawing>
              <wp:inline distT="0" distB="0" distL="0" distR="0">
                <wp:extent cx="5734050" cy="4295775"/>
                <wp:effectExtent l="9525" t="9525" r="9525" b="9525"/>
                <wp:docPr id="1951" name="Canvas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 name="Group 99"/>
                        <wpg:cNvGrpSpPr>
                          <a:grpSpLocks/>
                        </wpg:cNvGrpSpPr>
                        <wpg:grpSpPr bwMode="auto">
                          <a:xfrm>
                            <a:off x="0" y="0"/>
                            <a:ext cx="5734050" cy="4293870"/>
                            <a:chOff x="0" y="0"/>
                            <a:chExt cx="9030" cy="6762"/>
                          </a:xfrm>
                        </wpg:grpSpPr>
                        <wps:wsp>
                          <wps:cNvPr id="3" name="Rectangle 100"/>
                          <wps:cNvSpPr>
                            <a:spLocks noChangeArrowheads="1"/>
                          </wps:cNvSpPr>
                          <wps:spPr bwMode="auto">
                            <a:xfrm>
                              <a:off x="0" y="0"/>
                              <a:ext cx="9030" cy="676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101"/>
                          <wps:cNvCnPr/>
                          <wps:spPr bwMode="auto">
                            <a:xfrm>
                              <a:off x="5133" y="603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8" name="Line 102"/>
                          <wps:cNvCnPr/>
                          <wps:spPr bwMode="auto">
                            <a:xfrm flipH="1">
                              <a:off x="8094" y="603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9" name="Freeform 103"/>
                          <wps:cNvSpPr>
                            <a:spLocks noEditPoints="1"/>
                          </wps:cNvSpPr>
                          <wps:spPr bwMode="auto">
                            <a:xfrm>
                              <a:off x="5018" y="5996"/>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20 w 47"/>
                                <a:gd name="T11" fmla="*/ 0 h 69"/>
                                <a:gd name="T12" fmla="*/ 28 w 47"/>
                                <a:gd name="T13" fmla="*/ 0 h 69"/>
                                <a:gd name="T14" fmla="*/ 33 w 47"/>
                                <a:gd name="T15" fmla="*/ 3 h 69"/>
                                <a:gd name="T16" fmla="*/ 39 w 47"/>
                                <a:gd name="T17" fmla="*/ 9 h 69"/>
                                <a:gd name="T18" fmla="*/ 44 w 47"/>
                                <a:gd name="T19" fmla="*/ 19 h 69"/>
                                <a:gd name="T20" fmla="*/ 44 w 47"/>
                                <a:gd name="T21" fmla="*/ 28 h 69"/>
                                <a:gd name="T22" fmla="*/ 47 w 47"/>
                                <a:gd name="T23" fmla="*/ 36 h 69"/>
                                <a:gd name="T24" fmla="*/ 44 w 47"/>
                                <a:gd name="T25" fmla="*/ 47 h 69"/>
                                <a:gd name="T26" fmla="*/ 44 w 47"/>
                                <a:gd name="T27" fmla="*/ 55 h 69"/>
                                <a:gd name="T28" fmla="*/ 42 w 47"/>
                                <a:gd name="T29" fmla="*/ 60 h 69"/>
                                <a:gd name="T30" fmla="*/ 36 w 47"/>
                                <a:gd name="T31" fmla="*/ 66 h 69"/>
                                <a:gd name="T32" fmla="*/ 31 w 47"/>
                                <a:gd name="T33" fmla="*/ 69 h 69"/>
                                <a:gd name="T34" fmla="*/ 17 w 47"/>
                                <a:gd name="T35" fmla="*/ 69 h 69"/>
                                <a:gd name="T36" fmla="*/ 14 w 47"/>
                                <a:gd name="T37" fmla="*/ 66 h 69"/>
                                <a:gd name="T38" fmla="*/ 9 w 47"/>
                                <a:gd name="T39" fmla="*/ 63 h 69"/>
                                <a:gd name="T40" fmla="*/ 3 w 47"/>
                                <a:gd name="T41" fmla="*/ 47 h 69"/>
                                <a:gd name="T42" fmla="*/ 0 w 47"/>
                                <a:gd name="T43" fmla="*/ 36 h 69"/>
                                <a:gd name="T44" fmla="*/ 11 w 47"/>
                                <a:gd name="T45" fmla="*/ 36 h 69"/>
                                <a:gd name="T46" fmla="*/ 11 w 47"/>
                                <a:gd name="T47" fmla="*/ 52 h 69"/>
                                <a:gd name="T48" fmla="*/ 14 w 47"/>
                                <a:gd name="T49" fmla="*/ 58 h 69"/>
                                <a:gd name="T50" fmla="*/ 20 w 47"/>
                                <a:gd name="T51" fmla="*/ 60 h 69"/>
                                <a:gd name="T52" fmla="*/ 31 w 47"/>
                                <a:gd name="T53" fmla="*/ 60 h 69"/>
                                <a:gd name="T54" fmla="*/ 33 w 47"/>
                                <a:gd name="T55" fmla="*/ 58 h 69"/>
                                <a:gd name="T56" fmla="*/ 36 w 47"/>
                                <a:gd name="T57" fmla="*/ 52 h 69"/>
                                <a:gd name="T58" fmla="*/ 36 w 47"/>
                                <a:gd name="T59" fmla="*/ 19 h 69"/>
                                <a:gd name="T60" fmla="*/ 33 w 47"/>
                                <a:gd name="T61" fmla="*/ 14 h 69"/>
                                <a:gd name="T62" fmla="*/ 22 w 47"/>
                                <a:gd name="T63" fmla="*/ 9 h 69"/>
                                <a:gd name="T64" fmla="*/ 17 w 47"/>
                                <a:gd name="T65" fmla="*/ 11 h 69"/>
                                <a:gd name="T66" fmla="*/ 14 w 47"/>
                                <a:gd name="T67" fmla="*/ 14 h 69"/>
                                <a:gd name="T68" fmla="*/ 11 w 47"/>
                                <a:gd name="T69" fmla="*/ 19 h 69"/>
                                <a:gd name="T70" fmla="*/ 11 w 47"/>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9">
                                  <a:moveTo>
                                    <a:pt x="0" y="36"/>
                                  </a:moveTo>
                                  <a:lnTo>
                                    <a:pt x="3" y="25"/>
                                  </a:lnTo>
                                  <a:lnTo>
                                    <a:pt x="6" y="17"/>
                                  </a:lnTo>
                                  <a:lnTo>
                                    <a:pt x="6" y="11"/>
                                  </a:lnTo>
                                  <a:lnTo>
                                    <a:pt x="14" y="3"/>
                                  </a:lnTo>
                                  <a:lnTo>
                                    <a:pt x="20" y="0"/>
                                  </a:lnTo>
                                  <a:lnTo>
                                    <a:pt x="28" y="0"/>
                                  </a:lnTo>
                                  <a:lnTo>
                                    <a:pt x="33" y="3"/>
                                  </a:lnTo>
                                  <a:lnTo>
                                    <a:pt x="39" y="9"/>
                                  </a:lnTo>
                                  <a:lnTo>
                                    <a:pt x="44" y="19"/>
                                  </a:lnTo>
                                  <a:lnTo>
                                    <a:pt x="44" y="28"/>
                                  </a:lnTo>
                                  <a:lnTo>
                                    <a:pt x="47" y="36"/>
                                  </a:lnTo>
                                  <a:lnTo>
                                    <a:pt x="44" y="47"/>
                                  </a:lnTo>
                                  <a:lnTo>
                                    <a:pt x="44" y="55"/>
                                  </a:lnTo>
                                  <a:lnTo>
                                    <a:pt x="42" y="60"/>
                                  </a:lnTo>
                                  <a:lnTo>
                                    <a:pt x="36" y="66"/>
                                  </a:lnTo>
                                  <a:lnTo>
                                    <a:pt x="31" y="69"/>
                                  </a:lnTo>
                                  <a:lnTo>
                                    <a:pt x="17" y="69"/>
                                  </a:lnTo>
                                  <a:lnTo>
                                    <a:pt x="14" y="66"/>
                                  </a:lnTo>
                                  <a:lnTo>
                                    <a:pt x="9" y="63"/>
                                  </a:lnTo>
                                  <a:lnTo>
                                    <a:pt x="3" y="47"/>
                                  </a:lnTo>
                                  <a:lnTo>
                                    <a:pt x="0" y="36"/>
                                  </a:lnTo>
                                  <a:close/>
                                  <a:moveTo>
                                    <a:pt x="11" y="36"/>
                                  </a:moveTo>
                                  <a:lnTo>
                                    <a:pt x="11" y="52"/>
                                  </a:lnTo>
                                  <a:lnTo>
                                    <a:pt x="14" y="58"/>
                                  </a:lnTo>
                                  <a:lnTo>
                                    <a:pt x="20" y="60"/>
                                  </a:lnTo>
                                  <a:lnTo>
                                    <a:pt x="31" y="60"/>
                                  </a:lnTo>
                                  <a:lnTo>
                                    <a:pt x="33" y="58"/>
                                  </a:lnTo>
                                  <a:lnTo>
                                    <a:pt x="36" y="52"/>
                                  </a:lnTo>
                                  <a:lnTo>
                                    <a:pt x="36" y="19"/>
                                  </a:lnTo>
                                  <a:lnTo>
                                    <a:pt x="33" y="14"/>
                                  </a:lnTo>
                                  <a:lnTo>
                                    <a:pt x="22" y="9"/>
                                  </a:lnTo>
                                  <a:lnTo>
                                    <a:pt x="17" y="11"/>
                                  </a:lnTo>
                                  <a:lnTo>
                                    <a:pt x="14"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 name="Line 104"/>
                          <wps:cNvCnPr/>
                          <wps:spPr bwMode="auto">
                            <a:xfrm>
                              <a:off x="5133" y="574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1" name="Line 105"/>
                          <wps:cNvCnPr/>
                          <wps:spPr bwMode="auto">
                            <a:xfrm flipH="1">
                              <a:off x="8094" y="574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2" name="Freeform 106"/>
                          <wps:cNvSpPr>
                            <a:spLocks/>
                          </wps:cNvSpPr>
                          <wps:spPr bwMode="auto">
                            <a:xfrm>
                              <a:off x="5018" y="5706"/>
                              <a:ext cx="47" cy="66"/>
                            </a:xfrm>
                            <a:custGeom>
                              <a:avLst/>
                              <a:gdLst>
                                <a:gd name="T0" fmla="*/ 0 w 47"/>
                                <a:gd name="T1" fmla="*/ 50 h 66"/>
                                <a:gd name="T2" fmla="*/ 11 w 47"/>
                                <a:gd name="T3" fmla="*/ 47 h 66"/>
                                <a:gd name="T4" fmla="*/ 11 w 47"/>
                                <a:gd name="T5" fmla="*/ 52 h 66"/>
                                <a:gd name="T6" fmla="*/ 17 w 47"/>
                                <a:gd name="T7" fmla="*/ 58 h 66"/>
                                <a:gd name="T8" fmla="*/ 31 w 47"/>
                                <a:gd name="T9" fmla="*/ 58 h 66"/>
                                <a:gd name="T10" fmla="*/ 33 w 47"/>
                                <a:gd name="T11" fmla="*/ 55 h 66"/>
                                <a:gd name="T12" fmla="*/ 36 w 47"/>
                                <a:gd name="T13" fmla="*/ 50 h 66"/>
                                <a:gd name="T14" fmla="*/ 36 w 47"/>
                                <a:gd name="T15" fmla="*/ 36 h 66"/>
                                <a:gd name="T16" fmla="*/ 31 w 47"/>
                                <a:gd name="T17" fmla="*/ 30 h 66"/>
                                <a:gd name="T18" fmla="*/ 22 w 47"/>
                                <a:gd name="T19" fmla="*/ 28 h 66"/>
                                <a:gd name="T20" fmla="*/ 17 w 47"/>
                                <a:gd name="T21" fmla="*/ 30 h 66"/>
                                <a:gd name="T22" fmla="*/ 11 w 47"/>
                                <a:gd name="T23" fmla="*/ 36 h 66"/>
                                <a:gd name="T24" fmla="*/ 3 w 47"/>
                                <a:gd name="T25" fmla="*/ 33 h 66"/>
                                <a:gd name="T26" fmla="*/ 9 w 47"/>
                                <a:gd name="T27" fmla="*/ 0 h 66"/>
                                <a:gd name="T28" fmla="*/ 42 w 47"/>
                                <a:gd name="T29" fmla="*/ 0 h 66"/>
                                <a:gd name="T30" fmla="*/ 42 w 47"/>
                                <a:gd name="T31" fmla="*/ 9 h 66"/>
                                <a:gd name="T32" fmla="*/ 17 w 47"/>
                                <a:gd name="T33" fmla="*/ 9 h 66"/>
                                <a:gd name="T34" fmla="*/ 14 w 47"/>
                                <a:gd name="T35" fmla="*/ 25 h 66"/>
                                <a:gd name="T36" fmla="*/ 20 w 47"/>
                                <a:gd name="T37" fmla="*/ 22 h 66"/>
                                <a:gd name="T38" fmla="*/ 36 w 47"/>
                                <a:gd name="T39" fmla="*/ 22 h 66"/>
                                <a:gd name="T40" fmla="*/ 39 w 47"/>
                                <a:gd name="T41" fmla="*/ 28 h 66"/>
                                <a:gd name="T42" fmla="*/ 42 w 47"/>
                                <a:gd name="T43" fmla="*/ 30 h 66"/>
                                <a:gd name="T44" fmla="*/ 47 w 47"/>
                                <a:gd name="T45" fmla="*/ 41 h 66"/>
                                <a:gd name="T46" fmla="*/ 44 w 47"/>
                                <a:gd name="T47" fmla="*/ 50 h 66"/>
                                <a:gd name="T48" fmla="*/ 44 w 47"/>
                                <a:gd name="T49" fmla="*/ 55 h 66"/>
                                <a:gd name="T50" fmla="*/ 36 w 47"/>
                                <a:gd name="T51" fmla="*/ 63 h 66"/>
                                <a:gd name="T52" fmla="*/ 31 w 47"/>
                                <a:gd name="T53" fmla="*/ 66 h 66"/>
                                <a:gd name="T54" fmla="*/ 14 w 47"/>
                                <a:gd name="T55" fmla="*/ 66 h 66"/>
                                <a:gd name="T56" fmla="*/ 9 w 47"/>
                                <a:gd name="T57" fmla="*/ 63 h 66"/>
                                <a:gd name="T58" fmla="*/ 3 w 47"/>
                                <a:gd name="T59" fmla="*/ 55 h 66"/>
                                <a:gd name="T60" fmla="*/ 0 w 47"/>
                                <a:gd name="T61"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7" h="66">
                                  <a:moveTo>
                                    <a:pt x="0" y="50"/>
                                  </a:moveTo>
                                  <a:lnTo>
                                    <a:pt x="11" y="47"/>
                                  </a:lnTo>
                                  <a:lnTo>
                                    <a:pt x="11" y="52"/>
                                  </a:lnTo>
                                  <a:lnTo>
                                    <a:pt x="17" y="58"/>
                                  </a:lnTo>
                                  <a:lnTo>
                                    <a:pt x="31" y="58"/>
                                  </a:lnTo>
                                  <a:lnTo>
                                    <a:pt x="33" y="55"/>
                                  </a:lnTo>
                                  <a:lnTo>
                                    <a:pt x="36" y="50"/>
                                  </a:lnTo>
                                  <a:lnTo>
                                    <a:pt x="36" y="36"/>
                                  </a:lnTo>
                                  <a:lnTo>
                                    <a:pt x="31" y="30"/>
                                  </a:lnTo>
                                  <a:lnTo>
                                    <a:pt x="22" y="28"/>
                                  </a:lnTo>
                                  <a:lnTo>
                                    <a:pt x="17" y="30"/>
                                  </a:lnTo>
                                  <a:lnTo>
                                    <a:pt x="11" y="36"/>
                                  </a:lnTo>
                                  <a:lnTo>
                                    <a:pt x="3" y="33"/>
                                  </a:lnTo>
                                  <a:lnTo>
                                    <a:pt x="9" y="0"/>
                                  </a:lnTo>
                                  <a:lnTo>
                                    <a:pt x="42" y="0"/>
                                  </a:lnTo>
                                  <a:lnTo>
                                    <a:pt x="42" y="9"/>
                                  </a:lnTo>
                                  <a:lnTo>
                                    <a:pt x="17" y="9"/>
                                  </a:lnTo>
                                  <a:lnTo>
                                    <a:pt x="14" y="25"/>
                                  </a:lnTo>
                                  <a:lnTo>
                                    <a:pt x="20" y="22"/>
                                  </a:lnTo>
                                  <a:lnTo>
                                    <a:pt x="36" y="22"/>
                                  </a:lnTo>
                                  <a:lnTo>
                                    <a:pt x="39" y="28"/>
                                  </a:lnTo>
                                  <a:lnTo>
                                    <a:pt x="42" y="30"/>
                                  </a:lnTo>
                                  <a:lnTo>
                                    <a:pt x="47" y="41"/>
                                  </a:lnTo>
                                  <a:lnTo>
                                    <a:pt x="44" y="50"/>
                                  </a:lnTo>
                                  <a:lnTo>
                                    <a:pt x="44" y="55"/>
                                  </a:lnTo>
                                  <a:lnTo>
                                    <a:pt x="36" y="63"/>
                                  </a:lnTo>
                                  <a:lnTo>
                                    <a:pt x="31" y="66"/>
                                  </a:lnTo>
                                  <a:lnTo>
                                    <a:pt x="14" y="66"/>
                                  </a:lnTo>
                                  <a:lnTo>
                                    <a:pt x="9" y="63"/>
                                  </a:lnTo>
                                  <a:lnTo>
                                    <a:pt x="3"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 name="Line 107"/>
                          <wps:cNvCnPr/>
                          <wps:spPr bwMode="auto">
                            <a:xfrm>
                              <a:off x="5133" y="544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8"/>
                          <wps:cNvCnPr/>
                          <wps:spPr bwMode="auto">
                            <a:xfrm flipH="1">
                              <a:off x="8094" y="544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5" name="Freeform 109"/>
                          <wps:cNvSpPr>
                            <a:spLocks/>
                          </wps:cNvSpPr>
                          <wps:spPr bwMode="auto">
                            <a:xfrm>
                              <a:off x="4975" y="5411"/>
                              <a:ext cx="24" cy="68"/>
                            </a:xfrm>
                            <a:custGeom>
                              <a:avLst/>
                              <a:gdLst>
                                <a:gd name="T0" fmla="*/ 24 w 24"/>
                                <a:gd name="T1" fmla="*/ 68 h 68"/>
                                <a:gd name="T2" fmla="*/ 13 w 24"/>
                                <a:gd name="T3" fmla="*/ 68 h 68"/>
                                <a:gd name="T4" fmla="*/ 13 w 24"/>
                                <a:gd name="T5" fmla="*/ 16 h 68"/>
                                <a:gd name="T6" fmla="*/ 11 w 24"/>
                                <a:gd name="T7" fmla="*/ 19 h 68"/>
                                <a:gd name="T8" fmla="*/ 5 w 24"/>
                                <a:gd name="T9" fmla="*/ 22 h 68"/>
                                <a:gd name="T10" fmla="*/ 2 w 24"/>
                                <a:gd name="T11" fmla="*/ 25 h 68"/>
                                <a:gd name="T12" fmla="*/ 0 w 24"/>
                                <a:gd name="T13" fmla="*/ 25 h 68"/>
                                <a:gd name="T14" fmla="*/ 0 w 24"/>
                                <a:gd name="T15" fmla="*/ 16 h 68"/>
                                <a:gd name="T16" fmla="*/ 5 w 24"/>
                                <a:gd name="T17" fmla="*/ 14 h 68"/>
                                <a:gd name="T18" fmla="*/ 13 w 24"/>
                                <a:gd name="T19" fmla="*/ 5 h 68"/>
                                <a:gd name="T20" fmla="*/ 16 w 24"/>
                                <a:gd name="T21" fmla="*/ 0 h 68"/>
                                <a:gd name="T22" fmla="*/ 24 w 24"/>
                                <a:gd name="T23" fmla="*/ 0 h 68"/>
                                <a:gd name="T24" fmla="*/ 24 w 24"/>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68">
                                  <a:moveTo>
                                    <a:pt x="24" y="68"/>
                                  </a:moveTo>
                                  <a:lnTo>
                                    <a:pt x="13" y="68"/>
                                  </a:lnTo>
                                  <a:lnTo>
                                    <a:pt x="13" y="16"/>
                                  </a:lnTo>
                                  <a:lnTo>
                                    <a:pt x="11" y="19"/>
                                  </a:lnTo>
                                  <a:lnTo>
                                    <a:pt x="5" y="22"/>
                                  </a:lnTo>
                                  <a:lnTo>
                                    <a:pt x="2" y="25"/>
                                  </a:lnTo>
                                  <a:lnTo>
                                    <a:pt x="0" y="25"/>
                                  </a:lnTo>
                                  <a:lnTo>
                                    <a:pt x="0" y="16"/>
                                  </a:lnTo>
                                  <a:lnTo>
                                    <a:pt x="5" y="14"/>
                                  </a:lnTo>
                                  <a:lnTo>
                                    <a:pt x="13" y="5"/>
                                  </a:lnTo>
                                  <a:lnTo>
                                    <a:pt x="16" y="0"/>
                                  </a:lnTo>
                                  <a:lnTo>
                                    <a:pt x="24" y="0"/>
                                  </a:lnTo>
                                  <a:lnTo>
                                    <a:pt x="24"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 name="Freeform 110"/>
                          <wps:cNvSpPr>
                            <a:spLocks noEditPoints="1"/>
                          </wps:cNvSpPr>
                          <wps:spPr bwMode="auto">
                            <a:xfrm>
                              <a:off x="5018" y="5411"/>
                              <a:ext cx="47" cy="68"/>
                            </a:xfrm>
                            <a:custGeom>
                              <a:avLst/>
                              <a:gdLst>
                                <a:gd name="T0" fmla="*/ 0 w 47"/>
                                <a:gd name="T1" fmla="*/ 35 h 68"/>
                                <a:gd name="T2" fmla="*/ 3 w 47"/>
                                <a:gd name="T3" fmla="*/ 25 h 68"/>
                                <a:gd name="T4" fmla="*/ 6 w 47"/>
                                <a:gd name="T5" fmla="*/ 16 h 68"/>
                                <a:gd name="T6" fmla="*/ 6 w 47"/>
                                <a:gd name="T7" fmla="*/ 11 h 68"/>
                                <a:gd name="T8" fmla="*/ 14 w 47"/>
                                <a:gd name="T9" fmla="*/ 3 h 68"/>
                                <a:gd name="T10" fmla="*/ 20 w 47"/>
                                <a:gd name="T11" fmla="*/ 0 h 68"/>
                                <a:gd name="T12" fmla="*/ 28 w 47"/>
                                <a:gd name="T13" fmla="*/ 0 h 68"/>
                                <a:gd name="T14" fmla="*/ 33 w 47"/>
                                <a:gd name="T15" fmla="*/ 3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5 h 68"/>
                                <a:gd name="T28" fmla="*/ 42 w 47"/>
                                <a:gd name="T29" fmla="*/ 60 h 68"/>
                                <a:gd name="T30" fmla="*/ 36 w 47"/>
                                <a:gd name="T31" fmla="*/ 66 h 68"/>
                                <a:gd name="T32" fmla="*/ 31 w 47"/>
                                <a:gd name="T33" fmla="*/ 68 h 68"/>
                                <a:gd name="T34" fmla="*/ 20 w 47"/>
                                <a:gd name="T35" fmla="*/ 68 h 68"/>
                                <a:gd name="T36" fmla="*/ 9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20 w 47"/>
                                <a:gd name="T49" fmla="*/ 60 h 68"/>
                                <a:gd name="T50" fmla="*/ 31 w 47"/>
                                <a:gd name="T51" fmla="*/ 60 h 68"/>
                                <a:gd name="T52" fmla="*/ 33 w 47"/>
                                <a:gd name="T53" fmla="*/ 57 h 68"/>
                                <a:gd name="T54" fmla="*/ 36 w 47"/>
                                <a:gd name="T55" fmla="*/ 52 h 68"/>
                                <a:gd name="T56" fmla="*/ 36 w 47"/>
                                <a:gd name="T57" fmla="*/ 19 h 68"/>
                                <a:gd name="T58" fmla="*/ 33 w 47"/>
                                <a:gd name="T59" fmla="*/ 14 h 68"/>
                                <a:gd name="T60" fmla="*/ 22 w 47"/>
                                <a:gd name="T61" fmla="*/ 8 h 68"/>
                                <a:gd name="T62" fmla="*/ 17 w 47"/>
                                <a:gd name="T63" fmla="*/ 11 h 68"/>
                                <a:gd name="T64" fmla="*/ 14 w 47"/>
                                <a:gd name="T65" fmla="*/ 14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5"/>
                                  </a:lnTo>
                                  <a:lnTo>
                                    <a:pt x="6" y="16"/>
                                  </a:lnTo>
                                  <a:lnTo>
                                    <a:pt x="6" y="11"/>
                                  </a:lnTo>
                                  <a:lnTo>
                                    <a:pt x="14" y="3"/>
                                  </a:lnTo>
                                  <a:lnTo>
                                    <a:pt x="20" y="0"/>
                                  </a:lnTo>
                                  <a:lnTo>
                                    <a:pt x="28" y="0"/>
                                  </a:lnTo>
                                  <a:lnTo>
                                    <a:pt x="33" y="3"/>
                                  </a:lnTo>
                                  <a:lnTo>
                                    <a:pt x="39" y="8"/>
                                  </a:lnTo>
                                  <a:lnTo>
                                    <a:pt x="44" y="19"/>
                                  </a:lnTo>
                                  <a:lnTo>
                                    <a:pt x="44" y="27"/>
                                  </a:lnTo>
                                  <a:lnTo>
                                    <a:pt x="47" y="35"/>
                                  </a:lnTo>
                                  <a:lnTo>
                                    <a:pt x="44" y="46"/>
                                  </a:lnTo>
                                  <a:lnTo>
                                    <a:pt x="44" y="55"/>
                                  </a:lnTo>
                                  <a:lnTo>
                                    <a:pt x="42" y="60"/>
                                  </a:lnTo>
                                  <a:lnTo>
                                    <a:pt x="36" y="66"/>
                                  </a:lnTo>
                                  <a:lnTo>
                                    <a:pt x="31" y="68"/>
                                  </a:lnTo>
                                  <a:lnTo>
                                    <a:pt x="20" y="68"/>
                                  </a:lnTo>
                                  <a:lnTo>
                                    <a:pt x="9" y="63"/>
                                  </a:lnTo>
                                  <a:lnTo>
                                    <a:pt x="3" y="46"/>
                                  </a:lnTo>
                                  <a:lnTo>
                                    <a:pt x="0" y="35"/>
                                  </a:lnTo>
                                  <a:close/>
                                  <a:moveTo>
                                    <a:pt x="11" y="35"/>
                                  </a:moveTo>
                                  <a:lnTo>
                                    <a:pt x="11" y="52"/>
                                  </a:lnTo>
                                  <a:lnTo>
                                    <a:pt x="14" y="57"/>
                                  </a:lnTo>
                                  <a:lnTo>
                                    <a:pt x="20" y="60"/>
                                  </a:lnTo>
                                  <a:lnTo>
                                    <a:pt x="31" y="60"/>
                                  </a:lnTo>
                                  <a:lnTo>
                                    <a:pt x="33" y="57"/>
                                  </a:lnTo>
                                  <a:lnTo>
                                    <a:pt x="36" y="52"/>
                                  </a:lnTo>
                                  <a:lnTo>
                                    <a:pt x="36" y="19"/>
                                  </a:lnTo>
                                  <a:lnTo>
                                    <a:pt x="33" y="14"/>
                                  </a:lnTo>
                                  <a:lnTo>
                                    <a:pt x="22" y="8"/>
                                  </a:lnTo>
                                  <a:lnTo>
                                    <a:pt x="17" y="11"/>
                                  </a:lnTo>
                                  <a:lnTo>
                                    <a:pt x="14" y="14"/>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 name="Line 111"/>
                          <wps:cNvCnPr/>
                          <wps:spPr bwMode="auto">
                            <a:xfrm>
                              <a:off x="5133" y="515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8" name="Line 112"/>
                          <wps:cNvCnPr/>
                          <wps:spPr bwMode="auto">
                            <a:xfrm flipH="1">
                              <a:off x="8094" y="515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9" name="Freeform 113"/>
                          <wps:cNvSpPr>
                            <a:spLocks/>
                          </wps:cNvSpPr>
                          <wps:spPr bwMode="auto">
                            <a:xfrm>
                              <a:off x="4975" y="5118"/>
                              <a:ext cx="24" cy="69"/>
                            </a:xfrm>
                            <a:custGeom>
                              <a:avLst/>
                              <a:gdLst>
                                <a:gd name="T0" fmla="*/ 24 w 24"/>
                                <a:gd name="T1" fmla="*/ 69 h 69"/>
                                <a:gd name="T2" fmla="*/ 13 w 24"/>
                                <a:gd name="T3" fmla="*/ 69 h 69"/>
                                <a:gd name="T4" fmla="*/ 13 w 24"/>
                                <a:gd name="T5" fmla="*/ 17 h 69"/>
                                <a:gd name="T6" fmla="*/ 11 w 24"/>
                                <a:gd name="T7" fmla="*/ 19 h 69"/>
                                <a:gd name="T8" fmla="*/ 5 w 24"/>
                                <a:gd name="T9" fmla="*/ 22 h 69"/>
                                <a:gd name="T10" fmla="*/ 2 w 24"/>
                                <a:gd name="T11" fmla="*/ 25 h 69"/>
                                <a:gd name="T12" fmla="*/ 0 w 24"/>
                                <a:gd name="T13" fmla="*/ 25 h 69"/>
                                <a:gd name="T14" fmla="*/ 0 w 24"/>
                                <a:gd name="T15" fmla="*/ 17 h 69"/>
                                <a:gd name="T16" fmla="*/ 5 w 24"/>
                                <a:gd name="T17" fmla="*/ 14 h 69"/>
                                <a:gd name="T18" fmla="*/ 13 w 24"/>
                                <a:gd name="T19" fmla="*/ 6 h 69"/>
                                <a:gd name="T20" fmla="*/ 16 w 24"/>
                                <a:gd name="T21" fmla="*/ 0 h 69"/>
                                <a:gd name="T22" fmla="*/ 24 w 24"/>
                                <a:gd name="T23" fmla="*/ 0 h 69"/>
                                <a:gd name="T24" fmla="*/ 24 w 24"/>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69">
                                  <a:moveTo>
                                    <a:pt x="24" y="69"/>
                                  </a:moveTo>
                                  <a:lnTo>
                                    <a:pt x="13" y="69"/>
                                  </a:lnTo>
                                  <a:lnTo>
                                    <a:pt x="13" y="17"/>
                                  </a:lnTo>
                                  <a:lnTo>
                                    <a:pt x="11" y="19"/>
                                  </a:lnTo>
                                  <a:lnTo>
                                    <a:pt x="5" y="22"/>
                                  </a:lnTo>
                                  <a:lnTo>
                                    <a:pt x="2" y="25"/>
                                  </a:lnTo>
                                  <a:lnTo>
                                    <a:pt x="0" y="25"/>
                                  </a:lnTo>
                                  <a:lnTo>
                                    <a:pt x="0" y="17"/>
                                  </a:lnTo>
                                  <a:lnTo>
                                    <a:pt x="5" y="14"/>
                                  </a:lnTo>
                                  <a:lnTo>
                                    <a:pt x="13" y="6"/>
                                  </a:lnTo>
                                  <a:lnTo>
                                    <a:pt x="16" y="0"/>
                                  </a:lnTo>
                                  <a:lnTo>
                                    <a:pt x="24" y="0"/>
                                  </a:lnTo>
                                  <a:lnTo>
                                    <a:pt x="24"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0" name="Freeform 114"/>
                          <wps:cNvSpPr>
                            <a:spLocks/>
                          </wps:cNvSpPr>
                          <wps:spPr bwMode="auto">
                            <a:xfrm>
                              <a:off x="5018" y="5121"/>
                              <a:ext cx="47" cy="66"/>
                            </a:xfrm>
                            <a:custGeom>
                              <a:avLst/>
                              <a:gdLst>
                                <a:gd name="T0" fmla="*/ 0 w 47"/>
                                <a:gd name="T1" fmla="*/ 49 h 66"/>
                                <a:gd name="T2" fmla="*/ 11 w 47"/>
                                <a:gd name="T3" fmla="*/ 46 h 66"/>
                                <a:gd name="T4" fmla="*/ 11 w 47"/>
                                <a:gd name="T5" fmla="*/ 52 h 66"/>
                                <a:gd name="T6" fmla="*/ 17 w 47"/>
                                <a:gd name="T7" fmla="*/ 57 h 66"/>
                                <a:gd name="T8" fmla="*/ 31 w 47"/>
                                <a:gd name="T9" fmla="*/ 57 h 66"/>
                                <a:gd name="T10" fmla="*/ 33 w 47"/>
                                <a:gd name="T11" fmla="*/ 55 h 66"/>
                                <a:gd name="T12" fmla="*/ 36 w 47"/>
                                <a:gd name="T13" fmla="*/ 49 h 66"/>
                                <a:gd name="T14" fmla="*/ 36 w 47"/>
                                <a:gd name="T15" fmla="*/ 36 h 66"/>
                                <a:gd name="T16" fmla="*/ 31 w 47"/>
                                <a:gd name="T17" fmla="*/ 30 h 66"/>
                                <a:gd name="T18" fmla="*/ 22 w 47"/>
                                <a:gd name="T19" fmla="*/ 27 h 66"/>
                                <a:gd name="T20" fmla="*/ 17 w 47"/>
                                <a:gd name="T21" fmla="*/ 30 h 66"/>
                                <a:gd name="T22" fmla="*/ 11 w 47"/>
                                <a:gd name="T23" fmla="*/ 36 h 66"/>
                                <a:gd name="T24" fmla="*/ 3 w 47"/>
                                <a:gd name="T25" fmla="*/ 33 h 66"/>
                                <a:gd name="T26" fmla="*/ 9 w 47"/>
                                <a:gd name="T27" fmla="*/ 0 h 66"/>
                                <a:gd name="T28" fmla="*/ 42 w 47"/>
                                <a:gd name="T29" fmla="*/ 0 h 66"/>
                                <a:gd name="T30" fmla="*/ 42 w 47"/>
                                <a:gd name="T31" fmla="*/ 8 h 66"/>
                                <a:gd name="T32" fmla="*/ 17 w 47"/>
                                <a:gd name="T33" fmla="*/ 8 h 66"/>
                                <a:gd name="T34" fmla="*/ 14 w 47"/>
                                <a:gd name="T35" fmla="*/ 25 h 66"/>
                                <a:gd name="T36" fmla="*/ 20 w 47"/>
                                <a:gd name="T37" fmla="*/ 22 h 66"/>
                                <a:gd name="T38" fmla="*/ 36 w 47"/>
                                <a:gd name="T39" fmla="*/ 22 h 66"/>
                                <a:gd name="T40" fmla="*/ 39 w 47"/>
                                <a:gd name="T41" fmla="*/ 27 h 66"/>
                                <a:gd name="T42" fmla="*/ 44 w 47"/>
                                <a:gd name="T43" fmla="*/ 30 h 66"/>
                                <a:gd name="T44" fmla="*/ 44 w 47"/>
                                <a:gd name="T45" fmla="*/ 36 h 66"/>
                                <a:gd name="T46" fmla="*/ 47 w 47"/>
                                <a:gd name="T47" fmla="*/ 41 h 66"/>
                                <a:gd name="T48" fmla="*/ 44 w 47"/>
                                <a:gd name="T49" fmla="*/ 49 h 66"/>
                                <a:gd name="T50" fmla="*/ 44 w 47"/>
                                <a:gd name="T51" fmla="*/ 55 h 66"/>
                                <a:gd name="T52" fmla="*/ 36 w 47"/>
                                <a:gd name="T53" fmla="*/ 63 h 66"/>
                                <a:gd name="T54" fmla="*/ 31 w 47"/>
                                <a:gd name="T55" fmla="*/ 66 h 66"/>
                                <a:gd name="T56" fmla="*/ 14 w 47"/>
                                <a:gd name="T57" fmla="*/ 66 h 66"/>
                                <a:gd name="T58" fmla="*/ 9 w 47"/>
                                <a:gd name="T59" fmla="*/ 63 h 66"/>
                                <a:gd name="T60" fmla="*/ 3 w 47"/>
                                <a:gd name="T61" fmla="*/ 55 h 66"/>
                                <a:gd name="T62" fmla="*/ 0 w 47"/>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7" h="66">
                                  <a:moveTo>
                                    <a:pt x="0" y="49"/>
                                  </a:moveTo>
                                  <a:lnTo>
                                    <a:pt x="11" y="46"/>
                                  </a:lnTo>
                                  <a:lnTo>
                                    <a:pt x="11" y="52"/>
                                  </a:lnTo>
                                  <a:lnTo>
                                    <a:pt x="17" y="57"/>
                                  </a:lnTo>
                                  <a:lnTo>
                                    <a:pt x="31" y="57"/>
                                  </a:lnTo>
                                  <a:lnTo>
                                    <a:pt x="33" y="55"/>
                                  </a:lnTo>
                                  <a:lnTo>
                                    <a:pt x="36" y="49"/>
                                  </a:lnTo>
                                  <a:lnTo>
                                    <a:pt x="36" y="36"/>
                                  </a:lnTo>
                                  <a:lnTo>
                                    <a:pt x="31" y="30"/>
                                  </a:lnTo>
                                  <a:lnTo>
                                    <a:pt x="22" y="27"/>
                                  </a:lnTo>
                                  <a:lnTo>
                                    <a:pt x="17" y="30"/>
                                  </a:lnTo>
                                  <a:lnTo>
                                    <a:pt x="11" y="36"/>
                                  </a:lnTo>
                                  <a:lnTo>
                                    <a:pt x="3" y="33"/>
                                  </a:lnTo>
                                  <a:lnTo>
                                    <a:pt x="9" y="0"/>
                                  </a:lnTo>
                                  <a:lnTo>
                                    <a:pt x="42" y="0"/>
                                  </a:lnTo>
                                  <a:lnTo>
                                    <a:pt x="42" y="8"/>
                                  </a:lnTo>
                                  <a:lnTo>
                                    <a:pt x="17" y="8"/>
                                  </a:lnTo>
                                  <a:lnTo>
                                    <a:pt x="14" y="25"/>
                                  </a:lnTo>
                                  <a:lnTo>
                                    <a:pt x="20" y="22"/>
                                  </a:lnTo>
                                  <a:lnTo>
                                    <a:pt x="36" y="22"/>
                                  </a:lnTo>
                                  <a:lnTo>
                                    <a:pt x="39" y="27"/>
                                  </a:lnTo>
                                  <a:lnTo>
                                    <a:pt x="44" y="30"/>
                                  </a:lnTo>
                                  <a:lnTo>
                                    <a:pt x="44" y="36"/>
                                  </a:lnTo>
                                  <a:lnTo>
                                    <a:pt x="47" y="41"/>
                                  </a:lnTo>
                                  <a:lnTo>
                                    <a:pt x="44" y="49"/>
                                  </a:lnTo>
                                  <a:lnTo>
                                    <a:pt x="44" y="55"/>
                                  </a:lnTo>
                                  <a:lnTo>
                                    <a:pt x="36" y="63"/>
                                  </a:lnTo>
                                  <a:lnTo>
                                    <a:pt x="31" y="66"/>
                                  </a:lnTo>
                                  <a:lnTo>
                                    <a:pt x="14" y="66"/>
                                  </a:lnTo>
                                  <a:lnTo>
                                    <a:pt x="9"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1" name="Line 115"/>
                          <wps:cNvCnPr/>
                          <wps:spPr bwMode="auto">
                            <a:xfrm>
                              <a:off x="5133" y="486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22" name="Line 116"/>
                          <wps:cNvCnPr/>
                          <wps:spPr bwMode="auto">
                            <a:xfrm flipH="1">
                              <a:off x="8094" y="486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23" name="Freeform 117"/>
                          <wps:cNvSpPr>
                            <a:spLocks/>
                          </wps:cNvSpPr>
                          <wps:spPr bwMode="auto">
                            <a:xfrm>
                              <a:off x="4967" y="4823"/>
                              <a:ext cx="43" cy="68"/>
                            </a:xfrm>
                            <a:custGeom>
                              <a:avLst/>
                              <a:gdLst>
                                <a:gd name="T0" fmla="*/ 43 w 43"/>
                                <a:gd name="T1" fmla="*/ 60 h 68"/>
                                <a:gd name="T2" fmla="*/ 43 w 43"/>
                                <a:gd name="T3" fmla="*/ 68 h 68"/>
                                <a:gd name="T4" fmla="*/ 0 w 43"/>
                                <a:gd name="T5" fmla="*/ 68 h 68"/>
                                <a:gd name="T6" fmla="*/ 0 w 43"/>
                                <a:gd name="T7" fmla="*/ 63 h 68"/>
                                <a:gd name="T8" fmla="*/ 5 w 43"/>
                                <a:gd name="T9" fmla="*/ 52 h 68"/>
                                <a:gd name="T10" fmla="*/ 10 w 43"/>
                                <a:gd name="T11" fmla="*/ 49 h 68"/>
                                <a:gd name="T12" fmla="*/ 30 w 43"/>
                                <a:gd name="T13" fmla="*/ 30 h 68"/>
                                <a:gd name="T14" fmla="*/ 35 w 43"/>
                                <a:gd name="T15" fmla="*/ 19 h 68"/>
                                <a:gd name="T16" fmla="*/ 32 w 43"/>
                                <a:gd name="T17" fmla="*/ 13 h 68"/>
                                <a:gd name="T18" fmla="*/ 32 w 43"/>
                                <a:gd name="T19" fmla="*/ 11 h 68"/>
                                <a:gd name="T20" fmla="*/ 27 w 43"/>
                                <a:gd name="T21" fmla="*/ 8 h 68"/>
                                <a:gd name="T22" fmla="*/ 16 w 43"/>
                                <a:gd name="T23" fmla="*/ 8 h 68"/>
                                <a:gd name="T24" fmla="*/ 13 w 43"/>
                                <a:gd name="T25" fmla="*/ 11 h 68"/>
                                <a:gd name="T26" fmla="*/ 10 w 43"/>
                                <a:gd name="T27" fmla="*/ 16 h 68"/>
                                <a:gd name="T28" fmla="*/ 10 w 43"/>
                                <a:gd name="T29" fmla="*/ 19 h 68"/>
                                <a:gd name="T30" fmla="*/ 0 w 43"/>
                                <a:gd name="T31" fmla="*/ 19 h 68"/>
                                <a:gd name="T32" fmla="*/ 5 w 43"/>
                                <a:gd name="T33" fmla="*/ 8 h 68"/>
                                <a:gd name="T34" fmla="*/ 8 w 43"/>
                                <a:gd name="T35" fmla="*/ 5 h 68"/>
                                <a:gd name="T36" fmla="*/ 13 w 43"/>
                                <a:gd name="T37" fmla="*/ 2 h 68"/>
                                <a:gd name="T38" fmla="*/ 21 w 43"/>
                                <a:gd name="T39" fmla="*/ 0 h 68"/>
                                <a:gd name="T40" fmla="*/ 27 w 43"/>
                                <a:gd name="T41" fmla="*/ 0 h 68"/>
                                <a:gd name="T42" fmla="*/ 38 w 43"/>
                                <a:gd name="T43" fmla="*/ 5 h 68"/>
                                <a:gd name="T44" fmla="*/ 41 w 43"/>
                                <a:gd name="T45" fmla="*/ 11 h 68"/>
                                <a:gd name="T46" fmla="*/ 43 w 43"/>
                                <a:gd name="T47" fmla="*/ 19 h 68"/>
                                <a:gd name="T48" fmla="*/ 43 w 43"/>
                                <a:gd name="T49" fmla="*/ 22 h 68"/>
                                <a:gd name="T50" fmla="*/ 38 w 43"/>
                                <a:gd name="T51" fmla="*/ 33 h 68"/>
                                <a:gd name="T52" fmla="*/ 19 w 43"/>
                                <a:gd name="T53" fmla="*/ 52 h 68"/>
                                <a:gd name="T54" fmla="*/ 13 w 43"/>
                                <a:gd name="T55" fmla="*/ 54 h 68"/>
                                <a:gd name="T56" fmla="*/ 13 w 43"/>
                                <a:gd name="T57" fmla="*/ 57 h 68"/>
                                <a:gd name="T58" fmla="*/ 10 w 43"/>
                                <a:gd name="T59" fmla="*/ 60 h 68"/>
                                <a:gd name="T60" fmla="*/ 43 w 43"/>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3" h="68">
                                  <a:moveTo>
                                    <a:pt x="43" y="60"/>
                                  </a:moveTo>
                                  <a:lnTo>
                                    <a:pt x="43" y="68"/>
                                  </a:lnTo>
                                  <a:lnTo>
                                    <a:pt x="0" y="68"/>
                                  </a:lnTo>
                                  <a:lnTo>
                                    <a:pt x="0" y="63"/>
                                  </a:lnTo>
                                  <a:lnTo>
                                    <a:pt x="5" y="52"/>
                                  </a:lnTo>
                                  <a:lnTo>
                                    <a:pt x="10" y="49"/>
                                  </a:lnTo>
                                  <a:lnTo>
                                    <a:pt x="30" y="30"/>
                                  </a:lnTo>
                                  <a:lnTo>
                                    <a:pt x="35" y="19"/>
                                  </a:lnTo>
                                  <a:lnTo>
                                    <a:pt x="32" y="13"/>
                                  </a:lnTo>
                                  <a:lnTo>
                                    <a:pt x="32" y="11"/>
                                  </a:lnTo>
                                  <a:lnTo>
                                    <a:pt x="27" y="8"/>
                                  </a:lnTo>
                                  <a:lnTo>
                                    <a:pt x="16" y="8"/>
                                  </a:lnTo>
                                  <a:lnTo>
                                    <a:pt x="13" y="11"/>
                                  </a:lnTo>
                                  <a:lnTo>
                                    <a:pt x="10" y="16"/>
                                  </a:lnTo>
                                  <a:lnTo>
                                    <a:pt x="10" y="19"/>
                                  </a:lnTo>
                                  <a:lnTo>
                                    <a:pt x="0" y="19"/>
                                  </a:lnTo>
                                  <a:lnTo>
                                    <a:pt x="5" y="8"/>
                                  </a:lnTo>
                                  <a:lnTo>
                                    <a:pt x="8" y="5"/>
                                  </a:lnTo>
                                  <a:lnTo>
                                    <a:pt x="13" y="2"/>
                                  </a:lnTo>
                                  <a:lnTo>
                                    <a:pt x="21" y="0"/>
                                  </a:lnTo>
                                  <a:lnTo>
                                    <a:pt x="27" y="0"/>
                                  </a:lnTo>
                                  <a:lnTo>
                                    <a:pt x="38" y="5"/>
                                  </a:lnTo>
                                  <a:lnTo>
                                    <a:pt x="41" y="11"/>
                                  </a:lnTo>
                                  <a:lnTo>
                                    <a:pt x="43" y="19"/>
                                  </a:lnTo>
                                  <a:lnTo>
                                    <a:pt x="43" y="22"/>
                                  </a:lnTo>
                                  <a:lnTo>
                                    <a:pt x="38" y="33"/>
                                  </a:lnTo>
                                  <a:lnTo>
                                    <a:pt x="19" y="52"/>
                                  </a:lnTo>
                                  <a:lnTo>
                                    <a:pt x="13" y="54"/>
                                  </a:lnTo>
                                  <a:lnTo>
                                    <a:pt x="13" y="57"/>
                                  </a:lnTo>
                                  <a:lnTo>
                                    <a:pt x="10" y="60"/>
                                  </a:lnTo>
                                  <a:lnTo>
                                    <a:pt x="43"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4" name="Freeform 118"/>
                          <wps:cNvSpPr>
                            <a:spLocks noEditPoints="1"/>
                          </wps:cNvSpPr>
                          <wps:spPr bwMode="auto">
                            <a:xfrm>
                              <a:off x="5018" y="4823"/>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20 w 47"/>
                                <a:gd name="T11" fmla="*/ 0 h 68"/>
                                <a:gd name="T12" fmla="*/ 28 w 47"/>
                                <a:gd name="T13" fmla="*/ 0 h 68"/>
                                <a:gd name="T14" fmla="*/ 33 w 47"/>
                                <a:gd name="T15" fmla="*/ 2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2 w 47"/>
                                <a:gd name="T29" fmla="*/ 60 h 68"/>
                                <a:gd name="T30" fmla="*/ 36 w 47"/>
                                <a:gd name="T31" fmla="*/ 65 h 68"/>
                                <a:gd name="T32" fmla="*/ 31 w 47"/>
                                <a:gd name="T33" fmla="*/ 68 h 68"/>
                                <a:gd name="T34" fmla="*/ 20 w 47"/>
                                <a:gd name="T35" fmla="*/ 68 h 68"/>
                                <a:gd name="T36" fmla="*/ 9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20 w 47"/>
                                <a:gd name="T49" fmla="*/ 60 h 68"/>
                                <a:gd name="T50" fmla="*/ 31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20" y="0"/>
                                  </a:lnTo>
                                  <a:lnTo>
                                    <a:pt x="28" y="0"/>
                                  </a:lnTo>
                                  <a:lnTo>
                                    <a:pt x="33" y="2"/>
                                  </a:lnTo>
                                  <a:lnTo>
                                    <a:pt x="39" y="8"/>
                                  </a:lnTo>
                                  <a:lnTo>
                                    <a:pt x="44" y="19"/>
                                  </a:lnTo>
                                  <a:lnTo>
                                    <a:pt x="44" y="27"/>
                                  </a:lnTo>
                                  <a:lnTo>
                                    <a:pt x="47" y="35"/>
                                  </a:lnTo>
                                  <a:lnTo>
                                    <a:pt x="44" y="46"/>
                                  </a:lnTo>
                                  <a:lnTo>
                                    <a:pt x="44" y="54"/>
                                  </a:lnTo>
                                  <a:lnTo>
                                    <a:pt x="42" y="60"/>
                                  </a:lnTo>
                                  <a:lnTo>
                                    <a:pt x="36" y="65"/>
                                  </a:lnTo>
                                  <a:lnTo>
                                    <a:pt x="31" y="68"/>
                                  </a:lnTo>
                                  <a:lnTo>
                                    <a:pt x="20" y="68"/>
                                  </a:lnTo>
                                  <a:lnTo>
                                    <a:pt x="9" y="63"/>
                                  </a:lnTo>
                                  <a:lnTo>
                                    <a:pt x="3" y="46"/>
                                  </a:lnTo>
                                  <a:lnTo>
                                    <a:pt x="0" y="35"/>
                                  </a:lnTo>
                                  <a:close/>
                                  <a:moveTo>
                                    <a:pt x="11" y="35"/>
                                  </a:moveTo>
                                  <a:lnTo>
                                    <a:pt x="11" y="52"/>
                                  </a:lnTo>
                                  <a:lnTo>
                                    <a:pt x="14" y="57"/>
                                  </a:lnTo>
                                  <a:lnTo>
                                    <a:pt x="20" y="60"/>
                                  </a:lnTo>
                                  <a:lnTo>
                                    <a:pt x="31"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5" name="Line 119"/>
                          <wps:cNvCnPr/>
                          <wps:spPr bwMode="auto">
                            <a:xfrm>
                              <a:off x="5133" y="456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26" name="Line 120"/>
                          <wps:cNvCnPr/>
                          <wps:spPr bwMode="auto">
                            <a:xfrm flipH="1">
                              <a:off x="8094" y="456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27" name="Freeform 121"/>
                          <wps:cNvSpPr>
                            <a:spLocks/>
                          </wps:cNvSpPr>
                          <wps:spPr bwMode="auto">
                            <a:xfrm>
                              <a:off x="4967" y="4530"/>
                              <a:ext cx="43" cy="68"/>
                            </a:xfrm>
                            <a:custGeom>
                              <a:avLst/>
                              <a:gdLst>
                                <a:gd name="T0" fmla="*/ 43 w 43"/>
                                <a:gd name="T1" fmla="*/ 60 h 68"/>
                                <a:gd name="T2" fmla="*/ 43 w 43"/>
                                <a:gd name="T3" fmla="*/ 68 h 68"/>
                                <a:gd name="T4" fmla="*/ 0 w 43"/>
                                <a:gd name="T5" fmla="*/ 68 h 68"/>
                                <a:gd name="T6" fmla="*/ 0 w 43"/>
                                <a:gd name="T7" fmla="*/ 63 h 68"/>
                                <a:gd name="T8" fmla="*/ 5 w 43"/>
                                <a:gd name="T9" fmla="*/ 52 h 68"/>
                                <a:gd name="T10" fmla="*/ 10 w 43"/>
                                <a:gd name="T11" fmla="*/ 49 h 68"/>
                                <a:gd name="T12" fmla="*/ 30 w 43"/>
                                <a:gd name="T13" fmla="*/ 30 h 68"/>
                                <a:gd name="T14" fmla="*/ 35 w 43"/>
                                <a:gd name="T15" fmla="*/ 19 h 68"/>
                                <a:gd name="T16" fmla="*/ 32 w 43"/>
                                <a:gd name="T17" fmla="*/ 14 h 68"/>
                                <a:gd name="T18" fmla="*/ 32 w 43"/>
                                <a:gd name="T19" fmla="*/ 11 h 68"/>
                                <a:gd name="T20" fmla="*/ 27 w 43"/>
                                <a:gd name="T21" fmla="*/ 8 h 68"/>
                                <a:gd name="T22" fmla="*/ 16 w 43"/>
                                <a:gd name="T23" fmla="*/ 8 h 68"/>
                                <a:gd name="T24" fmla="*/ 13 w 43"/>
                                <a:gd name="T25" fmla="*/ 11 h 68"/>
                                <a:gd name="T26" fmla="*/ 10 w 43"/>
                                <a:gd name="T27" fmla="*/ 16 h 68"/>
                                <a:gd name="T28" fmla="*/ 10 w 43"/>
                                <a:gd name="T29" fmla="*/ 19 h 68"/>
                                <a:gd name="T30" fmla="*/ 0 w 43"/>
                                <a:gd name="T31" fmla="*/ 19 h 68"/>
                                <a:gd name="T32" fmla="*/ 5 w 43"/>
                                <a:gd name="T33" fmla="*/ 8 h 68"/>
                                <a:gd name="T34" fmla="*/ 8 w 43"/>
                                <a:gd name="T35" fmla="*/ 6 h 68"/>
                                <a:gd name="T36" fmla="*/ 13 w 43"/>
                                <a:gd name="T37" fmla="*/ 3 h 68"/>
                                <a:gd name="T38" fmla="*/ 21 w 43"/>
                                <a:gd name="T39" fmla="*/ 0 h 68"/>
                                <a:gd name="T40" fmla="*/ 27 w 43"/>
                                <a:gd name="T41" fmla="*/ 0 h 68"/>
                                <a:gd name="T42" fmla="*/ 38 w 43"/>
                                <a:gd name="T43" fmla="*/ 6 h 68"/>
                                <a:gd name="T44" fmla="*/ 41 w 43"/>
                                <a:gd name="T45" fmla="*/ 11 h 68"/>
                                <a:gd name="T46" fmla="*/ 43 w 43"/>
                                <a:gd name="T47" fmla="*/ 19 h 68"/>
                                <a:gd name="T48" fmla="*/ 43 w 43"/>
                                <a:gd name="T49" fmla="*/ 22 h 68"/>
                                <a:gd name="T50" fmla="*/ 38 w 43"/>
                                <a:gd name="T51" fmla="*/ 33 h 68"/>
                                <a:gd name="T52" fmla="*/ 19 w 43"/>
                                <a:gd name="T53" fmla="*/ 52 h 68"/>
                                <a:gd name="T54" fmla="*/ 13 w 43"/>
                                <a:gd name="T55" fmla="*/ 55 h 68"/>
                                <a:gd name="T56" fmla="*/ 13 w 43"/>
                                <a:gd name="T57" fmla="*/ 58 h 68"/>
                                <a:gd name="T58" fmla="*/ 10 w 43"/>
                                <a:gd name="T59" fmla="*/ 60 h 68"/>
                                <a:gd name="T60" fmla="*/ 43 w 43"/>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3" h="68">
                                  <a:moveTo>
                                    <a:pt x="43" y="60"/>
                                  </a:moveTo>
                                  <a:lnTo>
                                    <a:pt x="43" y="68"/>
                                  </a:lnTo>
                                  <a:lnTo>
                                    <a:pt x="0" y="68"/>
                                  </a:lnTo>
                                  <a:lnTo>
                                    <a:pt x="0" y="63"/>
                                  </a:lnTo>
                                  <a:lnTo>
                                    <a:pt x="5" y="52"/>
                                  </a:lnTo>
                                  <a:lnTo>
                                    <a:pt x="10" y="49"/>
                                  </a:lnTo>
                                  <a:lnTo>
                                    <a:pt x="30" y="30"/>
                                  </a:lnTo>
                                  <a:lnTo>
                                    <a:pt x="35" y="19"/>
                                  </a:lnTo>
                                  <a:lnTo>
                                    <a:pt x="32" y="14"/>
                                  </a:lnTo>
                                  <a:lnTo>
                                    <a:pt x="32" y="11"/>
                                  </a:lnTo>
                                  <a:lnTo>
                                    <a:pt x="27" y="8"/>
                                  </a:lnTo>
                                  <a:lnTo>
                                    <a:pt x="16" y="8"/>
                                  </a:lnTo>
                                  <a:lnTo>
                                    <a:pt x="13" y="11"/>
                                  </a:lnTo>
                                  <a:lnTo>
                                    <a:pt x="10" y="16"/>
                                  </a:lnTo>
                                  <a:lnTo>
                                    <a:pt x="10" y="19"/>
                                  </a:lnTo>
                                  <a:lnTo>
                                    <a:pt x="0" y="19"/>
                                  </a:lnTo>
                                  <a:lnTo>
                                    <a:pt x="5" y="8"/>
                                  </a:lnTo>
                                  <a:lnTo>
                                    <a:pt x="8" y="6"/>
                                  </a:lnTo>
                                  <a:lnTo>
                                    <a:pt x="13" y="3"/>
                                  </a:lnTo>
                                  <a:lnTo>
                                    <a:pt x="21" y="0"/>
                                  </a:lnTo>
                                  <a:lnTo>
                                    <a:pt x="27" y="0"/>
                                  </a:lnTo>
                                  <a:lnTo>
                                    <a:pt x="38" y="6"/>
                                  </a:lnTo>
                                  <a:lnTo>
                                    <a:pt x="41" y="11"/>
                                  </a:lnTo>
                                  <a:lnTo>
                                    <a:pt x="43" y="19"/>
                                  </a:lnTo>
                                  <a:lnTo>
                                    <a:pt x="43" y="22"/>
                                  </a:lnTo>
                                  <a:lnTo>
                                    <a:pt x="38" y="33"/>
                                  </a:lnTo>
                                  <a:lnTo>
                                    <a:pt x="19" y="52"/>
                                  </a:lnTo>
                                  <a:lnTo>
                                    <a:pt x="13" y="55"/>
                                  </a:lnTo>
                                  <a:lnTo>
                                    <a:pt x="13" y="58"/>
                                  </a:lnTo>
                                  <a:lnTo>
                                    <a:pt x="10" y="60"/>
                                  </a:lnTo>
                                  <a:lnTo>
                                    <a:pt x="43"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2" name="Freeform 122"/>
                          <wps:cNvSpPr>
                            <a:spLocks/>
                          </wps:cNvSpPr>
                          <wps:spPr bwMode="auto">
                            <a:xfrm>
                              <a:off x="5018" y="4533"/>
                              <a:ext cx="47" cy="65"/>
                            </a:xfrm>
                            <a:custGeom>
                              <a:avLst/>
                              <a:gdLst>
                                <a:gd name="T0" fmla="*/ 0 w 47"/>
                                <a:gd name="T1" fmla="*/ 49 h 65"/>
                                <a:gd name="T2" fmla="*/ 11 w 47"/>
                                <a:gd name="T3" fmla="*/ 46 h 65"/>
                                <a:gd name="T4" fmla="*/ 11 w 47"/>
                                <a:gd name="T5" fmla="*/ 52 h 65"/>
                                <a:gd name="T6" fmla="*/ 17 w 47"/>
                                <a:gd name="T7" fmla="*/ 57 h 65"/>
                                <a:gd name="T8" fmla="*/ 31 w 47"/>
                                <a:gd name="T9" fmla="*/ 57 h 65"/>
                                <a:gd name="T10" fmla="*/ 33 w 47"/>
                                <a:gd name="T11" fmla="*/ 55 h 65"/>
                                <a:gd name="T12" fmla="*/ 36 w 47"/>
                                <a:gd name="T13" fmla="*/ 49 h 65"/>
                                <a:gd name="T14" fmla="*/ 36 w 47"/>
                                <a:gd name="T15" fmla="*/ 35 h 65"/>
                                <a:gd name="T16" fmla="*/ 31 w 47"/>
                                <a:gd name="T17" fmla="*/ 30 h 65"/>
                                <a:gd name="T18" fmla="*/ 22 w 47"/>
                                <a:gd name="T19" fmla="*/ 27 h 65"/>
                                <a:gd name="T20" fmla="*/ 17 w 47"/>
                                <a:gd name="T21" fmla="*/ 30 h 65"/>
                                <a:gd name="T22" fmla="*/ 11 w 47"/>
                                <a:gd name="T23" fmla="*/ 35 h 65"/>
                                <a:gd name="T24" fmla="*/ 3 w 47"/>
                                <a:gd name="T25" fmla="*/ 33 h 65"/>
                                <a:gd name="T26" fmla="*/ 9 w 47"/>
                                <a:gd name="T27" fmla="*/ 0 h 65"/>
                                <a:gd name="T28" fmla="*/ 42 w 47"/>
                                <a:gd name="T29" fmla="*/ 0 h 65"/>
                                <a:gd name="T30" fmla="*/ 42 w 47"/>
                                <a:gd name="T31" fmla="*/ 8 h 65"/>
                                <a:gd name="T32" fmla="*/ 17 w 47"/>
                                <a:gd name="T33" fmla="*/ 8 h 65"/>
                                <a:gd name="T34" fmla="*/ 14 w 47"/>
                                <a:gd name="T35" fmla="*/ 24 h 65"/>
                                <a:gd name="T36" fmla="*/ 20 w 47"/>
                                <a:gd name="T37" fmla="*/ 22 h 65"/>
                                <a:gd name="T38" fmla="*/ 36 w 47"/>
                                <a:gd name="T39" fmla="*/ 22 h 65"/>
                                <a:gd name="T40" fmla="*/ 39 w 47"/>
                                <a:gd name="T41" fmla="*/ 27 h 65"/>
                                <a:gd name="T42" fmla="*/ 44 w 47"/>
                                <a:gd name="T43" fmla="*/ 30 h 65"/>
                                <a:gd name="T44" fmla="*/ 44 w 47"/>
                                <a:gd name="T45" fmla="*/ 35 h 65"/>
                                <a:gd name="T46" fmla="*/ 47 w 47"/>
                                <a:gd name="T47" fmla="*/ 41 h 65"/>
                                <a:gd name="T48" fmla="*/ 44 w 47"/>
                                <a:gd name="T49" fmla="*/ 49 h 65"/>
                                <a:gd name="T50" fmla="*/ 44 w 47"/>
                                <a:gd name="T51" fmla="*/ 55 h 65"/>
                                <a:gd name="T52" fmla="*/ 36 w 47"/>
                                <a:gd name="T53" fmla="*/ 63 h 65"/>
                                <a:gd name="T54" fmla="*/ 31 w 47"/>
                                <a:gd name="T55" fmla="*/ 65 h 65"/>
                                <a:gd name="T56" fmla="*/ 14 w 47"/>
                                <a:gd name="T57" fmla="*/ 65 h 65"/>
                                <a:gd name="T58" fmla="*/ 9 w 47"/>
                                <a:gd name="T59" fmla="*/ 63 h 65"/>
                                <a:gd name="T60" fmla="*/ 3 w 47"/>
                                <a:gd name="T61" fmla="*/ 55 h 65"/>
                                <a:gd name="T62" fmla="*/ 0 w 47"/>
                                <a:gd name="T63"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7" h="65">
                                  <a:moveTo>
                                    <a:pt x="0" y="49"/>
                                  </a:moveTo>
                                  <a:lnTo>
                                    <a:pt x="11" y="46"/>
                                  </a:lnTo>
                                  <a:lnTo>
                                    <a:pt x="11" y="52"/>
                                  </a:lnTo>
                                  <a:lnTo>
                                    <a:pt x="17" y="57"/>
                                  </a:lnTo>
                                  <a:lnTo>
                                    <a:pt x="31" y="57"/>
                                  </a:lnTo>
                                  <a:lnTo>
                                    <a:pt x="33" y="55"/>
                                  </a:lnTo>
                                  <a:lnTo>
                                    <a:pt x="36" y="49"/>
                                  </a:lnTo>
                                  <a:lnTo>
                                    <a:pt x="36" y="35"/>
                                  </a:lnTo>
                                  <a:lnTo>
                                    <a:pt x="31" y="30"/>
                                  </a:lnTo>
                                  <a:lnTo>
                                    <a:pt x="22" y="27"/>
                                  </a:lnTo>
                                  <a:lnTo>
                                    <a:pt x="17" y="30"/>
                                  </a:lnTo>
                                  <a:lnTo>
                                    <a:pt x="11" y="35"/>
                                  </a:lnTo>
                                  <a:lnTo>
                                    <a:pt x="3" y="33"/>
                                  </a:lnTo>
                                  <a:lnTo>
                                    <a:pt x="9" y="0"/>
                                  </a:lnTo>
                                  <a:lnTo>
                                    <a:pt x="42" y="0"/>
                                  </a:lnTo>
                                  <a:lnTo>
                                    <a:pt x="42" y="8"/>
                                  </a:lnTo>
                                  <a:lnTo>
                                    <a:pt x="17" y="8"/>
                                  </a:lnTo>
                                  <a:lnTo>
                                    <a:pt x="14" y="24"/>
                                  </a:lnTo>
                                  <a:lnTo>
                                    <a:pt x="20" y="22"/>
                                  </a:lnTo>
                                  <a:lnTo>
                                    <a:pt x="36" y="22"/>
                                  </a:lnTo>
                                  <a:lnTo>
                                    <a:pt x="39" y="27"/>
                                  </a:lnTo>
                                  <a:lnTo>
                                    <a:pt x="44" y="30"/>
                                  </a:lnTo>
                                  <a:lnTo>
                                    <a:pt x="44" y="35"/>
                                  </a:lnTo>
                                  <a:lnTo>
                                    <a:pt x="47" y="41"/>
                                  </a:lnTo>
                                  <a:lnTo>
                                    <a:pt x="44" y="49"/>
                                  </a:lnTo>
                                  <a:lnTo>
                                    <a:pt x="44" y="55"/>
                                  </a:lnTo>
                                  <a:lnTo>
                                    <a:pt x="36" y="63"/>
                                  </a:lnTo>
                                  <a:lnTo>
                                    <a:pt x="31" y="65"/>
                                  </a:lnTo>
                                  <a:lnTo>
                                    <a:pt x="14" y="65"/>
                                  </a:lnTo>
                                  <a:lnTo>
                                    <a:pt x="9"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 name="Line 123"/>
                          <wps:cNvCnPr/>
                          <wps:spPr bwMode="auto">
                            <a:xfrm flipV="1">
                              <a:off x="5133"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7" name="Line 124"/>
                          <wps:cNvCnPr/>
                          <wps:spPr bwMode="auto">
                            <a:xfrm>
                              <a:off x="5133"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8" name="Freeform 125"/>
                          <wps:cNvSpPr>
                            <a:spLocks noEditPoints="1"/>
                          </wps:cNvSpPr>
                          <wps:spPr bwMode="auto">
                            <a:xfrm>
                              <a:off x="5109" y="6108"/>
                              <a:ext cx="46" cy="69"/>
                            </a:xfrm>
                            <a:custGeom>
                              <a:avLst/>
                              <a:gdLst>
                                <a:gd name="T0" fmla="*/ 0 w 46"/>
                                <a:gd name="T1" fmla="*/ 36 h 69"/>
                                <a:gd name="T2" fmla="*/ 3 w 46"/>
                                <a:gd name="T3" fmla="*/ 25 h 69"/>
                                <a:gd name="T4" fmla="*/ 5 w 46"/>
                                <a:gd name="T5" fmla="*/ 17 h 69"/>
                                <a:gd name="T6" fmla="*/ 5 w 46"/>
                                <a:gd name="T7" fmla="*/ 11 h 69"/>
                                <a:gd name="T8" fmla="*/ 13 w 46"/>
                                <a:gd name="T9" fmla="*/ 3 h 69"/>
                                <a:gd name="T10" fmla="*/ 19 w 46"/>
                                <a:gd name="T11" fmla="*/ 0 h 69"/>
                                <a:gd name="T12" fmla="*/ 27 w 46"/>
                                <a:gd name="T13" fmla="*/ 0 h 69"/>
                                <a:gd name="T14" fmla="*/ 33 w 46"/>
                                <a:gd name="T15" fmla="*/ 3 h 69"/>
                                <a:gd name="T16" fmla="*/ 38 w 46"/>
                                <a:gd name="T17" fmla="*/ 9 h 69"/>
                                <a:gd name="T18" fmla="*/ 44 w 46"/>
                                <a:gd name="T19" fmla="*/ 20 h 69"/>
                                <a:gd name="T20" fmla="*/ 44 w 46"/>
                                <a:gd name="T21" fmla="*/ 28 h 69"/>
                                <a:gd name="T22" fmla="*/ 46 w 46"/>
                                <a:gd name="T23" fmla="*/ 36 h 69"/>
                                <a:gd name="T24" fmla="*/ 44 w 46"/>
                                <a:gd name="T25" fmla="*/ 47 h 69"/>
                                <a:gd name="T26" fmla="*/ 44 w 46"/>
                                <a:gd name="T27" fmla="*/ 55 h 69"/>
                                <a:gd name="T28" fmla="*/ 41 w 46"/>
                                <a:gd name="T29" fmla="*/ 61 h 69"/>
                                <a:gd name="T30" fmla="*/ 35 w 46"/>
                                <a:gd name="T31" fmla="*/ 66 h 69"/>
                                <a:gd name="T32" fmla="*/ 30 w 46"/>
                                <a:gd name="T33" fmla="*/ 69 h 69"/>
                                <a:gd name="T34" fmla="*/ 16 w 46"/>
                                <a:gd name="T35" fmla="*/ 69 h 69"/>
                                <a:gd name="T36" fmla="*/ 13 w 46"/>
                                <a:gd name="T37" fmla="*/ 66 h 69"/>
                                <a:gd name="T38" fmla="*/ 8 w 46"/>
                                <a:gd name="T39" fmla="*/ 63 h 69"/>
                                <a:gd name="T40" fmla="*/ 3 w 46"/>
                                <a:gd name="T41" fmla="*/ 47 h 69"/>
                                <a:gd name="T42" fmla="*/ 0 w 46"/>
                                <a:gd name="T43" fmla="*/ 36 h 69"/>
                                <a:gd name="T44" fmla="*/ 11 w 46"/>
                                <a:gd name="T45" fmla="*/ 36 h 69"/>
                                <a:gd name="T46" fmla="*/ 11 w 46"/>
                                <a:gd name="T47" fmla="*/ 52 h 69"/>
                                <a:gd name="T48" fmla="*/ 13 w 46"/>
                                <a:gd name="T49" fmla="*/ 58 h 69"/>
                                <a:gd name="T50" fmla="*/ 19 w 46"/>
                                <a:gd name="T51" fmla="*/ 61 h 69"/>
                                <a:gd name="T52" fmla="*/ 30 w 46"/>
                                <a:gd name="T53" fmla="*/ 61 h 69"/>
                                <a:gd name="T54" fmla="*/ 33 w 46"/>
                                <a:gd name="T55" fmla="*/ 58 h 69"/>
                                <a:gd name="T56" fmla="*/ 35 w 46"/>
                                <a:gd name="T57" fmla="*/ 52 h 69"/>
                                <a:gd name="T58" fmla="*/ 35 w 46"/>
                                <a:gd name="T59" fmla="*/ 20 h 69"/>
                                <a:gd name="T60" fmla="*/ 33 w 46"/>
                                <a:gd name="T61" fmla="*/ 14 h 69"/>
                                <a:gd name="T62" fmla="*/ 22 w 46"/>
                                <a:gd name="T63" fmla="*/ 9 h 69"/>
                                <a:gd name="T64" fmla="*/ 16 w 46"/>
                                <a:gd name="T65" fmla="*/ 11 h 69"/>
                                <a:gd name="T66" fmla="*/ 13 w 46"/>
                                <a:gd name="T67" fmla="*/ 14 h 69"/>
                                <a:gd name="T68" fmla="*/ 11 w 46"/>
                                <a:gd name="T69" fmla="*/ 20 h 69"/>
                                <a:gd name="T70" fmla="*/ 11 w 46"/>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 h="69">
                                  <a:moveTo>
                                    <a:pt x="0" y="36"/>
                                  </a:moveTo>
                                  <a:lnTo>
                                    <a:pt x="3" y="25"/>
                                  </a:lnTo>
                                  <a:lnTo>
                                    <a:pt x="5" y="17"/>
                                  </a:lnTo>
                                  <a:lnTo>
                                    <a:pt x="5" y="11"/>
                                  </a:lnTo>
                                  <a:lnTo>
                                    <a:pt x="13" y="3"/>
                                  </a:lnTo>
                                  <a:lnTo>
                                    <a:pt x="19" y="0"/>
                                  </a:lnTo>
                                  <a:lnTo>
                                    <a:pt x="27" y="0"/>
                                  </a:lnTo>
                                  <a:lnTo>
                                    <a:pt x="33" y="3"/>
                                  </a:lnTo>
                                  <a:lnTo>
                                    <a:pt x="38" y="9"/>
                                  </a:lnTo>
                                  <a:lnTo>
                                    <a:pt x="44" y="20"/>
                                  </a:lnTo>
                                  <a:lnTo>
                                    <a:pt x="44" y="28"/>
                                  </a:lnTo>
                                  <a:lnTo>
                                    <a:pt x="46" y="36"/>
                                  </a:lnTo>
                                  <a:lnTo>
                                    <a:pt x="44" y="47"/>
                                  </a:lnTo>
                                  <a:lnTo>
                                    <a:pt x="44" y="55"/>
                                  </a:lnTo>
                                  <a:lnTo>
                                    <a:pt x="41" y="61"/>
                                  </a:lnTo>
                                  <a:lnTo>
                                    <a:pt x="35" y="66"/>
                                  </a:lnTo>
                                  <a:lnTo>
                                    <a:pt x="30" y="69"/>
                                  </a:lnTo>
                                  <a:lnTo>
                                    <a:pt x="16" y="69"/>
                                  </a:lnTo>
                                  <a:lnTo>
                                    <a:pt x="13" y="66"/>
                                  </a:lnTo>
                                  <a:lnTo>
                                    <a:pt x="8" y="63"/>
                                  </a:lnTo>
                                  <a:lnTo>
                                    <a:pt x="3" y="47"/>
                                  </a:lnTo>
                                  <a:lnTo>
                                    <a:pt x="0" y="36"/>
                                  </a:lnTo>
                                  <a:close/>
                                  <a:moveTo>
                                    <a:pt x="11" y="36"/>
                                  </a:moveTo>
                                  <a:lnTo>
                                    <a:pt x="11" y="52"/>
                                  </a:lnTo>
                                  <a:lnTo>
                                    <a:pt x="13" y="58"/>
                                  </a:lnTo>
                                  <a:lnTo>
                                    <a:pt x="19" y="61"/>
                                  </a:lnTo>
                                  <a:lnTo>
                                    <a:pt x="30" y="61"/>
                                  </a:lnTo>
                                  <a:lnTo>
                                    <a:pt x="33" y="58"/>
                                  </a:lnTo>
                                  <a:lnTo>
                                    <a:pt x="35" y="52"/>
                                  </a:lnTo>
                                  <a:lnTo>
                                    <a:pt x="35" y="20"/>
                                  </a:lnTo>
                                  <a:lnTo>
                                    <a:pt x="33" y="14"/>
                                  </a:lnTo>
                                  <a:lnTo>
                                    <a:pt x="22" y="9"/>
                                  </a:lnTo>
                                  <a:lnTo>
                                    <a:pt x="16" y="11"/>
                                  </a:lnTo>
                                  <a:lnTo>
                                    <a:pt x="13"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 name="Line 126"/>
                          <wps:cNvCnPr/>
                          <wps:spPr bwMode="auto">
                            <a:xfrm flipV="1">
                              <a:off x="5511"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53" name="Line 127"/>
                          <wps:cNvCnPr/>
                          <wps:spPr bwMode="auto">
                            <a:xfrm>
                              <a:off x="5511"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54" name="Freeform 128"/>
                          <wps:cNvSpPr>
                            <a:spLocks/>
                          </wps:cNvSpPr>
                          <wps:spPr bwMode="auto">
                            <a:xfrm>
                              <a:off x="5486" y="6111"/>
                              <a:ext cx="47" cy="66"/>
                            </a:xfrm>
                            <a:custGeom>
                              <a:avLst/>
                              <a:gdLst>
                                <a:gd name="T0" fmla="*/ 0 w 47"/>
                                <a:gd name="T1" fmla="*/ 49 h 66"/>
                                <a:gd name="T2" fmla="*/ 11 w 47"/>
                                <a:gd name="T3" fmla="*/ 47 h 66"/>
                                <a:gd name="T4" fmla="*/ 11 w 47"/>
                                <a:gd name="T5" fmla="*/ 52 h 66"/>
                                <a:gd name="T6" fmla="*/ 17 w 47"/>
                                <a:gd name="T7" fmla="*/ 58 h 66"/>
                                <a:gd name="T8" fmla="*/ 31 w 47"/>
                                <a:gd name="T9" fmla="*/ 58 h 66"/>
                                <a:gd name="T10" fmla="*/ 33 w 47"/>
                                <a:gd name="T11" fmla="*/ 55 h 66"/>
                                <a:gd name="T12" fmla="*/ 36 w 47"/>
                                <a:gd name="T13" fmla="*/ 49 h 66"/>
                                <a:gd name="T14" fmla="*/ 36 w 47"/>
                                <a:gd name="T15" fmla="*/ 36 h 66"/>
                                <a:gd name="T16" fmla="*/ 31 w 47"/>
                                <a:gd name="T17" fmla="*/ 30 h 66"/>
                                <a:gd name="T18" fmla="*/ 22 w 47"/>
                                <a:gd name="T19" fmla="*/ 28 h 66"/>
                                <a:gd name="T20" fmla="*/ 17 w 47"/>
                                <a:gd name="T21" fmla="*/ 30 h 66"/>
                                <a:gd name="T22" fmla="*/ 11 w 47"/>
                                <a:gd name="T23" fmla="*/ 36 h 66"/>
                                <a:gd name="T24" fmla="*/ 3 w 47"/>
                                <a:gd name="T25" fmla="*/ 33 h 66"/>
                                <a:gd name="T26" fmla="*/ 9 w 47"/>
                                <a:gd name="T27" fmla="*/ 0 h 66"/>
                                <a:gd name="T28" fmla="*/ 41 w 47"/>
                                <a:gd name="T29" fmla="*/ 0 h 66"/>
                                <a:gd name="T30" fmla="*/ 41 w 47"/>
                                <a:gd name="T31" fmla="*/ 8 h 66"/>
                                <a:gd name="T32" fmla="*/ 17 w 47"/>
                                <a:gd name="T33" fmla="*/ 8 h 66"/>
                                <a:gd name="T34" fmla="*/ 14 w 47"/>
                                <a:gd name="T35" fmla="*/ 25 h 66"/>
                                <a:gd name="T36" fmla="*/ 20 w 47"/>
                                <a:gd name="T37" fmla="*/ 22 h 66"/>
                                <a:gd name="T38" fmla="*/ 36 w 47"/>
                                <a:gd name="T39" fmla="*/ 22 h 66"/>
                                <a:gd name="T40" fmla="*/ 39 w 47"/>
                                <a:gd name="T41" fmla="*/ 28 h 66"/>
                                <a:gd name="T42" fmla="*/ 41 w 47"/>
                                <a:gd name="T43" fmla="*/ 30 h 66"/>
                                <a:gd name="T44" fmla="*/ 47 w 47"/>
                                <a:gd name="T45" fmla="*/ 41 h 66"/>
                                <a:gd name="T46" fmla="*/ 44 w 47"/>
                                <a:gd name="T47" fmla="*/ 49 h 66"/>
                                <a:gd name="T48" fmla="*/ 44 w 47"/>
                                <a:gd name="T49" fmla="*/ 55 h 66"/>
                                <a:gd name="T50" fmla="*/ 36 w 47"/>
                                <a:gd name="T51" fmla="*/ 63 h 66"/>
                                <a:gd name="T52" fmla="*/ 31 w 47"/>
                                <a:gd name="T53" fmla="*/ 66 h 66"/>
                                <a:gd name="T54" fmla="*/ 14 w 47"/>
                                <a:gd name="T55" fmla="*/ 66 h 66"/>
                                <a:gd name="T56" fmla="*/ 9 w 47"/>
                                <a:gd name="T57" fmla="*/ 63 h 66"/>
                                <a:gd name="T58" fmla="*/ 3 w 47"/>
                                <a:gd name="T59" fmla="*/ 55 h 66"/>
                                <a:gd name="T60" fmla="*/ 0 w 47"/>
                                <a:gd name="T61"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7" h="66">
                                  <a:moveTo>
                                    <a:pt x="0" y="49"/>
                                  </a:moveTo>
                                  <a:lnTo>
                                    <a:pt x="11" y="47"/>
                                  </a:lnTo>
                                  <a:lnTo>
                                    <a:pt x="11" y="52"/>
                                  </a:lnTo>
                                  <a:lnTo>
                                    <a:pt x="17" y="58"/>
                                  </a:lnTo>
                                  <a:lnTo>
                                    <a:pt x="31" y="58"/>
                                  </a:lnTo>
                                  <a:lnTo>
                                    <a:pt x="33" y="55"/>
                                  </a:lnTo>
                                  <a:lnTo>
                                    <a:pt x="36" y="49"/>
                                  </a:lnTo>
                                  <a:lnTo>
                                    <a:pt x="36" y="36"/>
                                  </a:lnTo>
                                  <a:lnTo>
                                    <a:pt x="31" y="30"/>
                                  </a:lnTo>
                                  <a:lnTo>
                                    <a:pt x="22" y="28"/>
                                  </a:lnTo>
                                  <a:lnTo>
                                    <a:pt x="17" y="30"/>
                                  </a:lnTo>
                                  <a:lnTo>
                                    <a:pt x="11" y="36"/>
                                  </a:lnTo>
                                  <a:lnTo>
                                    <a:pt x="3" y="33"/>
                                  </a:lnTo>
                                  <a:lnTo>
                                    <a:pt x="9" y="0"/>
                                  </a:lnTo>
                                  <a:lnTo>
                                    <a:pt x="41" y="0"/>
                                  </a:lnTo>
                                  <a:lnTo>
                                    <a:pt x="41" y="8"/>
                                  </a:lnTo>
                                  <a:lnTo>
                                    <a:pt x="17" y="8"/>
                                  </a:lnTo>
                                  <a:lnTo>
                                    <a:pt x="14" y="25"/>
                                  </a:lnTo>
                                  <a:lnTo>
                                    <a:pt x="20" y="22"/>
                                  </a:lnTo>
                                  <a:lnTo>
                                    <a:pt x="36" y="22"/>
                                  </a:lnTo>
                                  <a:lnTo>
                                    <a:pt x="39" y="28"/>
                                  </a:lnTo>
                                  <a:lnTo>
                                    <a:pt x="41" y="30"/>
                                  </a:lnTo>
                                  <a:lnTo>
                                    <a:pt x="47" y="41"/>
                                  </a:lnTo>
                                  <a:lnTo>
                                    <a:pt x="44" y="49"/>
                                  </a:lnTo>
                                  <a:lnTo>
                                    <a:pt x="44" y="55"/>
                                  </a:lnTo>
                                  <a:lnTo>
                                    <a:pt x="36" y="63"/>
                                  </a:lnTo>
                                  <a:lnTo>
                                    <a:pt x="31" y="66"/>
                                  </a:lnTo>
                                  <a:lnTo>
                                    <a:pt x="14" y="66"/>
                                  </a:lnTo>
                                  <a:lnTo>
                                    <a:pt x="9"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 name="Line 129"/>
                          <wps:cNvCnPr/>
                          <wps:spPr bwMode="auto">
                            <a:xfrm flipV="1">
                              <a:off x="5891"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56" name="Line 130"/>
                          <wps:cNvCnPr/>
                          <wps:spPr bwMode="auto">
                            <a:xfrm>
                              <a:off x="5891"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57" name="Freeform 131"/>
                          <wps:cNvSpPr>
                            <a:spLocks/>
                          </wps:cNvSpPr>
                          <wps:spPr bwMode="auto">
                            <a:xfrm>
                              <a:off x="5850" y="6108"/>
                              <a:ext cx="25" cy="69"/>
                            </a:xfrm>
                            <a:custGeom>
                              <a:avLst/>
                              <a:gdLst>
                                <a:gd name="T0" fmla="*/ 25 w 25"/>
                                <a:gd name="T1" fmla="*/ 69 h 69"/>
                                <a:gd name="T2" fmla="*/ 14 w 25"/>
                                <a:gd name="T3" fmla="*/ 69 h 69"/>
                                <a:gd name="T4" fmla="*/ 14 w 25"/>
                                <a:gd name="T5" fmla="*/ 17 h 69"/>
                                <a:gd name="T6" fmla="*/ 11 w 25"/>
                                <a:gd name="T7" fmla="*/ 20 h 69"/>
                                <a:gd name="T8" fmla="*/ 6 w 25"/>
                                <a:gd name="T9" fmla="*/ 22 h 69"/>
                                <a:gd name="T10" fmla="*/ 3 w 25"/>
                                <a:gd name="T11" fmla="*/ 25 h 69"/>
                                <a:gd name="T12" fmla="*/ 0 w 25"/>
                                <a:gd name="T13" fmla="*/ 25 h 69"/>
                                <a:gd name="T14" fmla="*/ 0 w 25"/>
                                <a:gd name="T15" fmla="*/ 17 h 69"/>
                                <a:gd name="T16" fmla="*/ 6 w 25"/>
                                <a:gd name="T17" fmla="*/ 14 h 69"/>
                                <a:gd name="T18" fmla="*/ 14 w 25"/>
                                <a:gd name="T19" fmla="*/ 6 h 69"/>
                                <a:gd name="T20" fmla="*/ 17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6" y="22"/>
                                  </a:lnTo>
                                  <a:lnTo>
                                    <a:pt x="3" y="25"/>
                                  </a:lnTo>
                                  <a:lnTo>
                                    <a:pt x="0" y="25"/>
                                  </a:lnTo>
                                  <a:lnTo>
                                    <a:pt x="0" y="17"/>
                                  </a:lnTo>
                                  <a:lnTo>
                                    <a:pt x="6" y="14"/>
                                  </a:lnTo>
                                  <a:lnTo>
                                    <a:pt x="14" y="6"/>
                                  </a:lnTo>
                                  <a:lnTo>
                                    <a:pt x="17"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8" name="Freeform 132"/>
                          <wps:cNvSpPr>
                            <a:spLocks noEditPoints="1"/>
                          </wps:cNvSpPr>
                          <wps:spPr bwMode="auto">
                            <a:xfrm>
                              <a:off x="5894"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7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7"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 name="Line 133"/>
                          <wps:cNvCnPr/>
                          <wps:spPr bwMode="auto">
                            <a:xfrm flipV="1">
                              <a:off x="6269"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1" name="Line 134"/>
                          <wps:cNvCnPr/>
                          <wps:spPr bwMode="auto">
                            <a:xfrm>
                              <a:off x="6269"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2" name="Freeform 135"/>
                          <wps:cNvSpPr>
                            <a:spLocks/>
                          </wps:cNvSpPr>
                          <wps:spPr bwMode="auto">
                            <a:xfrm>
                              <a:off x="6228" y="6108"/>
                              <a:ext cx="25" cy="69"/>
                            </a:xfrm>
                            <a:custGeom>
                              <a:avLst/>
                              <a:gdLst>
                                <a:gd name="T0" fmla="*/ 25 w 25"/>
                                <a:gd name="T1" fmla="*/ 69 h 69"/>
                                <a:gd name="T2" fmla="*/ 14 w 25"/>
                                <a:gd name="T3" fmla="*/ 69 h 69"/>
                                <a:gd name="T4" fmla="*/ 14 w 25"/>
                                <a:gd name="T5" fmla="*/ 17 h 69"/>
                                <a:gd name="T6" fmla="*/ 11 w 25"/>
                                <a:gd name="T7" fmla="*/ 20 h 69"/>
                                <a:gd name="T8" fmla="*/ 5 w 25"/>
                                <a:gd name="T9" fmla="*/ 22 h 69"/>
                                <a:gd name="T10" fmla="*/ 3 w 25"/>
                                <a:gd name="T11" fmla="*/ 25 h 69"/>
                                <a:gd name="T12" fmla="*/ 0 w 25"/>
                                <a:gd name="T13" fmla="*/ 25 h 69"/>
                                <a:gd name="T14" fmla="*/ 0 w 25"/>
                                <a:gd name="T15" fmla="*/ 17 h 69"/>
                                <a:gd name="T16" fmla="*/ 5 w 25"/>
                                <a:gd name="T17" fmla="*/ 14 h 69"/>
                                <a:gd name="T18" fmla="*/ 14 w 25"/>
                                <a:gd name="T19" fmla="*/ 6 h 69"/>
                                <a:gd name="T20" fmla="*/ 16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5" y="22"/>
                                  </a:lnTo>
                                  <a:lnTo>
                                    <a:pt x="3" y="25"/>
                                  </a:lnTo>
                                  <a:lnTo>
                                    <a:pt x="0" y="25"/>
                                  </a:lnTo>
                                  <a:lnTo>
                                    <a:pt x="0" y="17"/>
                                  </a:lnTo>
                                  <a:lnTo>
                                    <a:pt x="5" y="14"/>
                                  </a:lnTo>
                                  <a:lnTo>
                                    <a:pt x="14" y="6"/>
                                  </a:lnTo>
                                  <a:lnTo>
                                    <a:pt x="16"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3" name="Freeform 136"/>
                          <wps:cNvSpPr>
                            <a:spLocks/>
                          </wps:cNvSpPr>
                          <wps:spPr bwMode="auto">
                            <a:xfrm>
                              <a:off x="6272" y="6111"/>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8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19 w 46"/>
                                <a:gd name="T37" fmla="*/ 22 h 66"/>
                                <a:gd name="T38" fmla="*/ 35 w 46"/>
                                <a:gd name="T39" fmla="*/ 22 h 66"/>
                                <a:gd name="T40" fmla="*/ 38 w 46"/>
                                <a:gd name="T41" fmla="*/ 28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8"/>
                                  </a:lnTo>
                                  <a:lnTo>
                                    <a:pt x="16" y="30"/>
                                  </a:lnTo>
                                  <a:lnTo>
                                    <a:pt x="11" y="36"/>
                                  </a:lnTo>
                                  <a:lnTo>
                                    <a:pt x="2" y="33"/>
                                  </a:lnTo>
                                  <a:lnTo>
                                    <a:pt x="8" y="0"/>
                                  </a:lnTo>
                                  <a:lnTo>
                                    <a:pt x="41" y="0"/>
                                  </a:lnTo>
                                  <a:lnTo>
                                    <a:pt x="41" y="8"/>
                                  </a:lnTo>
                                  <a:lnTo>
                                    <a:pt x="16" y="8"/>
                                  </a:lnTo>
                                  <a:lnTo>
                                    <a:pt x="13" y="25"/>
                                  </a:lnTo>
                                  <a:lnTo>
                                    <a:pt x="19" y="22"/>
                                  </a:lnTo>
                                  <a:lnTo>
                                    <a:pt x="35" y="22"/>
                                  </a:lnTo>
                                  <a:lnTo>
                                    <a:pt x="38" y="28"/>
                                  </a:lnTo>
                                  <a:lnTo>
                                    <a:pt x="44" y="30"/>
                                  </a:lnTo>
                                  <a:lnTo>
                                    <a:pt x="44" y="36"/>
                                  </a:lnTo>
                                  <a:lnTo>
                                    <a:pt x="46" y="41"/>
                                  </a:lnTo>
                                  <a:lnTo>
                                    <a:pt x="44" y="49"/>
                                  </a:lnTo>
                                  <a:lnTo>
                                    <a:pt x="44"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4" name="Line 137"/>
                          <wps:cNvCnPr/>
                          <wps:spPr bwMode="auto">
                            <a:xfrm flipV="1">
                              <a:off x="6649"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5" name="Line 138"/>
                          <wps:cNvCnPr/>
                          <wps:spPr bwMode="auto">
                            <a:xfrm>
                              <a:off x="6649"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6" name="Freeform 139"/>
                          <wps:cNvSpPr>
                            <a:spLocks/>
                          </wps:cNvSpPr>
                          <wps:spPr bwMode="auto">
                            <a:xfrm>
                              <a:off x="6600" y="6108"/>
                              <a:ext cx="44" cy="69"/>
                            </a:xfrm>
                            <a:custGeom>
                              <a:avLst/>
                              <a:gdLst>
                                <a:gd name="T0" fmla="*/ 44 w 44"/>
                                <a:gd name="T1" fmla="*/ 61 h 69"/>
                                <a:gd name="T2" fmla="*/ 44 w 44"/>
                                <a:gd name="T3" fmla="*/ 69 h 69"/>
                                <a:gd name="T4" fmla="*/ 0 w 44"/>
                                <a:gd name="T5" fmla="*/ 69 h 69"/>
                                <a:gd name="T6" fmla="*/ 0 w 44"/>
                                <a:gd name="T7" fmla="*/ 63 h 69"/>
                                <a:gd name="T8" fmla="*/ 6 w 44"/>
                                <a:gd name="T9" fmla="*/ 52 h 69"/>
                                <a:gd name="T10" fmla="*/ 11 w 44"/>
                                <a:gd name="T11" fmla="*/ 50 h 69"/>
                                <a:gd name="T12" fmla="*/ 30 w 44"/>
                                <a:gd name="T13" fmla="*/ 31 h 69"/>
                                <a:gd name="T14" fmla="*/ 36 w 44"/>
                                <a:gd name="T15" fmla="*/ 20 h 69"/>
                                <a:gd name="T16" fmla="*/ 33 w 44"/>
                                <a:gd name="T17" fmla="*/ 14 h 69"/>
                                <a:gd name="T18" fmla="*/ 33 w 44"/>
                                <a:gd name="T19" fmla="*/ 11 h 69"/>
                                <a:gd name="T20" fmla="*/ 27 w 44"/>
                                <a:gd name="T21" fmla="*/ 9 h 69"/>
                                <a:gd name="T22" fmla="*/ 17 w 44"/>
                                <a:gd name="T23" fmla="*/ 9 h 69"/>
                                <a:gd name="T24" fmla="*/ 14 w 44"/>
                                <a:gd name="T25" fmla="*/ 11 h 69"/>
                                <a:gd name="T26" fmla="*/ 11 w 44"/>
                                <a:gd name="T27" fmla="*/ 17 h 69"/>
                                <a:gd name="T28" fmla="*/ 11 w 44"/>
                                <a:gd name="T29" fmla="*/ 20 h 69"/>
                                <a:gd name="T30" fmla="*/ 0 w 44"/>
                                <a:gd name="T31" fmla="*/ 20 h 69"/>
                                <a:gd name="T32" fmla="*/ 6 w 44"/>
                                <a:gd name="T33" fmla="*/ 9 h 69"/>
                                <a:gd name="T34" fmla="*/ 8 w 44"/>
                                <a:gd name="T35" fmla="*/ 6 h 69"/>
                                <a:gd name="T36" fmla="*/ 14 w 44"/>
                                <a:gd name="T37" fmla="*/ 3 h 69"/>
                                <a:gd name="T38" fmla="*/ 22 w 44"/>
                                <a:gd name="T39" fmla="*/ 0 h 69"/>
                                <a:gd name="T40" fmla="*/ 27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4 w 44"/>
                                <a:gd name="T55" fmla="*/ 55 h 69"/>
                                <a:gd name="T56" fmla="*/ 14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6" y="52"/>
                                  </a:lnTo>
                                  <a:lnTo>
                                    <a:pt x="11" y="50"/>
                                  </a:lnTo>
                                  <a:lnTo>
                                    <a:pt x="30" y="31"/>
                                  </a:lnTo>
                                  <a:lnTo>
                                    <a:pt x="36" y="20"/>
                                  </a:lnTo>
                                  <a:lnTo>
                                    <a:pt x="33" y="14"/>
                                  </a:lnTo>
                                  <a:lnTo>
                                    <a:pt x="33" y="11"/>
                                  </a:lnTo>
                                  <a:lnTo>
                                    <a:pt x="27" y="9"/>
                                  </a:lnTo>
                                  <a:lnTo>
                                    <a:pt x="17" y="9"/>
                                  </a:lnTo>
                                  <a:lnTo>
                                    <a:pt x="14" y="11"/>
                                  </a:lnTo>
                                  <a:lnTo>
                                    <a:pt x="11" y="17"/>
                                  </a:lnTo>
                                  <a:lnTo>
                                    <a:pt x="11" y="20"/>
                                  </a:lnTo>
                                  <a:lnTo>
                                    <a:pt x="0" y="20"/>
                                  </a:lnTo>
                                  <a:lnTo>
                                    <a:pt x="6" y="9"/>
                                  </a:lnTo>
                                  <a:lnTo>
                                    <a:pt x="8" y="6"/>
                                  </a:lnTo>
                                  <a:lnTo>
                                    <a:pt x="14" y="3"/>
                                  </a:lnTo>
                                  <a:lnTo>
                                    <a:pt x="22" y="0"/>
                                  </a:lnTo>
                                  <a:lnTo>
                                    <a:pt x="27" y="0"/>
                                  </a:lnTo>
                                  <a:lnTo>
                                    <a:pt x="38" y="6"/>
                                  </a:lnTo>
                                  <a:lnTo>
                                    <a:pt x="41" y="11"/>
                                  </a:lnTo>
                                  <a:lnTo>
                                    <a:pt x="44" y="20"/>
                                  </a:lnTo>
                                  <a:lnTo>
                                    <a:pt x="44" y="22"/>
                                  </a:lnTo>
                                  <a:lnTo>
                                    <a:pt x="38" y="33"/>
                                  </a:lnTo>
                                  <a:lnTo>
                                    <a:pt x="19" y="52"/>
                                  </a:lnTo>
                                  <a:lnTo>
                                    <a:pt x="14" y="55"/>
                                  </a:lnTo>
                                  <a:lnTo>
                                    <a:pt x="14"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7" name="Freeform 140"/>
                          <wps:cNvSpPr>
                            <a:spLocks noEditPoints="1"/>
                          </wps:cNvSpPr>
                          <wps:spPr bwMode="auto">
                            <a:xfrm>
                              <a:off x="6652"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7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7"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8" name="Line 141"/>
                          <wps:cNvCnPr/>
                          <wps:spPr bwMode="auto">
                            <a:xfrm flipV="1">
                              <a:off x="7027"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0" name="Line 142"/>
                          <wps:cNvCnPr/>
                          <wps:spPr bwMode="auto">
                            <a:xfrm>
                              <a:off x="7027"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2" name="Freeform 143"/>
                          <wps:cNvSpPr>
                            <a:spLocks/>
                          </wps:cNvSpPr>
                          <wps:spPr bwMode="auto">
                            <a:xfrm>
                              <a:off x="6978" y="6108"/>
                              <a:ext cx="44" cy="69"/>
                            </a:xfrm>
                            <a:custGeom>
                              <a:avLst/>
                              <a:gdLst>
                                <a:gd name="T0" fmla="*/ 44 w 44"/>
                                <a:gd name="T1" fmla="*/ 61 h 69"/>
                                <a:gd name="T2" fmla="*/ 44 w 44"/>
                                <a:gd name="T3" fmla="*/ 69 h 69"/>
                                <a:gd name="T4" fmla="*/ 0 w 44"/>
                                <a:gd name="T5" fmla="*/ 69 h 69"/>
                                <a:gd name="T6" fmla="*/ 0 w 44"/>
                                <a:gd name="T7" fmla="*/ 63 h 69"/>
                                <a:gd name="T8" fmla="*/ 5 w 44"/>
                                <a:gd name="T9" fmla="*/ 52 h 69"/>
                                <a:gd name="T10" fmla="*/ 11 w 44"/>
                                <a:gd name="T11" fmla="*/ 50 h 69"/>
                                <a:gd name="T12" fmla="*/ 30 w 44"/>
                                <a:gd name="T13" fmla="*/ 31 h 69"/>
                                <a:gd name="T14" fmla="*/ 35 w 44"/>
                                <a:gd name="T15" fmla="*/ 20 h 69"/>
                                <a:gd name="T16" fmla="*/ 33 w 44"/>
                                <a:gd name="T17" fmla="*/ 14 h 69"/>
                                <a:gd name="T18" fmla="*/ 33 w 44"/>
                                <a:gd name="T19" fmla="*/ 11 h 69"/>
                                <a:gd name="T20" fmla="*/ 27 w 44"/>
                                <a:gd name="T21" fmla="*/ 9 h 69"/>
                                <a:gd name="T22" fmla="*/ 16 w 44"/>
                                <a:gd name="T23" fmla="*/ 9 h 69"/>
                                <a:gd name="T24" fmla="*/ 13 w 44"/>
                                <a:gd name="T25" fmla="*/ 11 h 69"/>
                                <a:gd name="T26" fmla="*/ 11 w 44"/>
                                <a:gd name="T27" fmla="*/ 17 h 69"/>
                                <a:gd name="T28" fmla="*/ 11 w 44"/>
                                <a:gd name="T29" fmla="*/ 20 h 69"/>
                                <a:gd name="T30" fmla="*/ 0 w 44"/>
                                <a:gd name="T31" fmla="*/ 20 h 69"/>
                                <a:gd name="T32" fmla="*/ 5 w 44"/>
                                <a:gd name="T33" fmla="*/ 9 h 69"/>
                                <a:gd name="T34" fmla="*/ 8 w 44"/>
                                <a:gd name="T35" fmla="*/ 6 h 69"/>
                                <a:gd name="T36" fmla="*/ 13 w 44"/>
                                <a:gd name="T37" fmla="*/ 3 h 69"/>
                                <a:gd name="T38" fmla="*/ 22 w 44"/>
                                <a:gd name="T39" fmla="*/ 0 h 69"/>
                                <a:gd name="T40" fmla="*/ 27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3 w 44"/>
                                <a:gd name="T55" fmla="*/ 55 h 69"/>
                                <a:gd name="T56" fmla="*/ 13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5" y="52"/>
                                  </a:lnTo>
                                  <a:lnTo>
                                    <a:pt x="11" y="50"/>
                                  </a:lnTo>
                                  <a:lnTo>
                                    <a:pt x="30" y="31"/>
                                  </a:lnTo>
                                  <a:lnTo>
                                    <a:pt x="35" y="20"/>
                                  </a:lnTo>
                                  <a:lnTo>
                                    <a:pt x="33" y="14"/>
                                  </a:lnTo>
                                  <a:lnTo>
                                    <a:pt x="33" y="11"/>
                                  </a:lnTo>
                                  <a:lnTo>
                                    <a:pt x="27" y="9"/>
                                  </a:lnTo>
                                  <a:lnTo>
                                    <a:pt x="16" y="9"/>
                                  </a:lnTo>
                                  <a:lnTo>
                                    <a:pt x="13" y="11"/>
                                  </a:lnTo>
                                  <a:lnTo>
                                    <a:pt x="11" y="17"/>
                                  </a:lnTo>
                                  <a:lnTo>
                                    <a:pt x="11" y="20"/>
                                  </a:lnTo>
                                  <a:lnTo>
                                    <a:pt x="0" y="20"/>
                                  </a:lnTo>
                                  <a:lnTo>
                                    <a:pt x="5" y="9"/>
                                  </a:lnTo>
                                  <a:lnTo>
                                    <a:pt x="8" y="6"/>
                                  </a:lnTo>
                                  <a:lnTo>
                                    <a:pt x="13" y="3"/>
                                  </a:lnTo>
                                  <a:lnTo>
                                    <a:pt x="22" y="0"/>
                                  </a:lnTo>
                                  <a:lnTo>
                                    <a:pt x="27" y="0"/>
                                  </a:lnTo>
                                  <a:lnTo>
                                    <a:pt x="38" y="6"/>
                                  </a:lnTo>
                                  <a:lnTo>
                                    <a:pt x="41" y="11"/>
                                  </a:lnTo>
                                  <a:lnTo>
                                    <a:pt x="44" y="20"/>
                                  </a:lnTo>
                                  <a:lnTo>
                                    <a:pt x="44" y="22"/>
                                  </a:lnTo>
                                  <a:lnTo>
                                    <a:pt x="38" y="33"/>
                                  </a:lnTo>
                                  <a:lnTo>
                                    <a:pt x="19" y="52"/>
                                  </a:lnTo>
                                  <a:lnTo>
                                    <a:pt x="13" y="55"/>
                                  </a:lnTo>
                                  <a:lnTo>
                                    <a:pt x="13"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4" name="Freeform 144"/>
                          <wps:cNvSpPr>
                            <a:spLocks/>
                          </wps:cNvSpPr>
                          <wps:spPr bwMode="auto">
                            <a:xfrm>
                              <a:off x="7030" y="6111"/>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8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19 w 46"/>
                                <a:gd name="T37" fmla="*/ 22 h 66"/>
                                <a:gd name="T38" fmla="*/ 35 w 46"/>
                                <a:gd name="T39" fmla="*/ 22 h 66"/>
                                <a:gd name="T40" fmla="*/ 38 w 46"/>
                                <a:gd name="T41" fmla="*/ 28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8"/>
                                  </a:lnTo>
                                  <a:lnTo>
                                    <a:pt x="16" y="30"/>
                                  </a:lnTo>
                                  <a:lnTo>
                                    <a:pt x="11" y="36"/>
                                  </a:lnTo>
                                  <a:lnTo>
                                    <a:pt x="2" y="33"/>
                                  </a:lnTo>
                                  <a:lnTo>
                                    <a:pt x="8" y="0"/>
                                  </a:lnTo>
                                  <a:lnTo>
                                    <a:pt x="41" y="0"/>
                                  </a:lnTo>
                                  <a:lnTo>
                                    <a:pt x="41" y="8"/>
                                  </a:lnTo>
                                  <a:lnTo>
                                    <a:pt x="16" y="8"/>
                                  </a:lnTo>
                                  <a:lnTo>
                                    <a:pt x="13" y="25"/>
                                  </a:lnTo>
                                  <a:lnTo>
                                    <a:pt x="19" y="22"/>
                                  </a:lnTo>
                                  <a:lnTo>
                                    <a:pt x="35" y="22"/>
                                  </a:lnTo>
                                  <a:lnTo>
                                    <a:pt x="38" y="28"/>
                                  </a:lnTo>
                                  <a:lnTo>
                                    <a:pt x="44" y="30"/>
                                  </a:lnTo>
                                  <a:lnTo>
                                    <a:pt x="44" y="36"/>
                                  </a:lnTo>
                                  <a:lnTo>
                                    <a:pt x="46" y="41"/>
                                  </a:lnTo>
                                  <a:lnTo>
                                    <a:pt x="44" y="49"/>
                                  </a:lnTo>
                                  <a:lnTo>
                                    <a:pt x="44"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5" name="Line 145"/>
                          <wps:cNvCnPr/>
                          <wps:spPr bwMode="auto">
                            <a:xfrm flipV="1">
                              <a:off x="7407"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6" name="Line 146"/>
                          <wps:cNvCnPr/>
                          <wps:spPr bwMode="auto">
                            <a:xfrm>
                              <a:off x="7407"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7" name="Freeform 147"/>
                          <wps:cNvSpPr>
                            <a:spLocks/>
                          </wps:cNvSpPr>
                          <wps:spPr bwMode="auto">
                            <a:xfrm>
                              <a:off x="7358" y="6108"/>
                              <a:ext cx="47" cy="69"/>
                            </a:xfrm>
                            <a:custGeom>
                              <a:avLst/>
                              <a:gdLst>
                                <a:gd name="T0" fmla="*/ 0 w 47"/>
                                <a:gd name="T1" fmla="*/ 52 h 69"/>
                                <a:gd name="T2" fmla="*/ 11 w 47"/>
                                <a:gd name="T3" fmla="*/ 50 h 69"/>
                                <a:gd name="T4" fmla="*/ 11 w 47"/>
                                <a:gd name="T5" fmla="*/ 55 h 69"/>
                                <a:gd name="T6" fmla="*/ 14 w 47"/>
                                <a:gd name="T7" fmla="*/ 58 h 69"/>
                                <a:gd name="T8" fmla="*/ 19 w 47"/>
                                <a:gd name="T9" fmla="*/ 61 h 69"/>
                                <a:gd name="T10" fmla="*/ 30 w 47"/>
                                <a:gd name="T11" fmla="*/ 61 h 69"/>
                                <a:gd name="T12" fmla="*/ 33 w 47"/>
                                <a:gd name="T13" fmla="*/ 58 h 69"/>
                                <a:gd name="T14" fmla="*/ 36 w 47"/>
                                <a:gd name="T15" fmla="*/ 52 h 69"/>
                                <a:gd name="T16" fmla="*/ 36 w 47"/>
                                <a:gd name="T17" fmla="*/ 44 h 69"/>
                                <a:gd name="T18" fmla="*/ 33 w 47"/>
                                <a:gd name="T19" fmla="*/ 39 h 69"/>
                                <a:gd name="T20" fmla="*/ 30 w 47"/>
                                <a:gd name="T21" fmla="*/ 36 h 69"/>
                                <a:gd name="T22" fmla="*/ 19 w 47"/>
                                <a:gd name="T23" fmla="*/ 36 h 69"/>
                                <a:gd name="T24" fmla="*/ 19 w 47"/>
                                <a:gd name="T25" fmla="*/ 28 h 69"/>
                                <a:gd name="T26" fmla="*/ 27 w 47"/>
                                <a:gd name="T27" fmla="*/ 28 h 69"/>
                                <a:gd name="T28" fmla="*/ 33 w 47"/>
                                <a:gd name="T29" fmla="*/ 22 h 69"/>
                                <a:gd name="T30" fmla="*/ 33 w 47"/>
                                <a:gd name="T31" fmla="*/ 14 h 69"/>
                                <a:gd name="T32" fmla="*/ 27 w 47"/>
                                <a:gd name="T33" fmla="*/ 9 h 69"/>
                                <a:gd name="T34" fmla="*/ 19 w 47"/>
                                <a:gd name="T35" fmla="*/ 9 h 69"/>
                                <a:gd name="T36" fmla="*/ 14 w 47"/>
                                <a:gd name="T37" fmla="*/ 11 h 69"/>
                                <a:gd name="T38" fmla="*/ 14 w 47"/>
                                <a:gd name="T39" fmla="*/ 14 h 69"/>
                                <a:gd name="T40" fmla="*/ 11 w 47"/>
                                <a:gd name="T41" fmla="*/ 20 h 69"/>
                                <a:gd name="T42" fmla="*/ 3 w 47"/>
                                <a:gd name="T43" fmla="*/ 20 h 69"/>
                                <a:gd name="T44" fmla="*/ 3 w 47"/>
                                <a:gd name="T45" fmla="*/ 14 h 69"/>
                                <a:gd name="T46" fmla="*/ 6 w 47"/>
                                <a:gd name="T47" fmla="*/ 9 h 69"/>
                                <a:gd name="T48" fmla="*/ 8 w 47"/>
                                <a:gd name="T49" fmla="*/ 6 h 69"/>
                                <a:gd name="T50" fmla="*/ 14 w 47"/>
                                <a:gd name="T51" fmla="*/ 3 h 69"/>
                                <a:gd name="T52" fmla="*/ 22 w 47"/>
                                <a:gd name="T53" fmla="*/ 0 h 69"/>
                                <a:gd name="T54" fmla="*/ 27 w 47"/>
                                <a:gd name="T55" fmla="*/ 0 h 69"/>
                                <a:gd name="T56" fmla="*/ 33 w 47"/>
                                <a:gd name="T57" fmla="*/ 3 h 69"/>
                                <a:gd name="T58" fmla="*/ 38 w 47"/>
                                <a:gd name="T59" fmla="*/ 9 h 69"/>
                                <a:gd name="T60" fmla="*/ 41 w 47"/>
                                <a:gd name="T61" fmla="*/ 14 h 69"/>
                                <a:gd name="T62" fmla="*/ 41 w 47"/>
                                <a:gd name="T63" fmla="*/ 22 h 69"/>
                                <a:gd name="T64" fmla="*/ 38 w 47"/>
                                <a:gd name="T65" fmla="*/ 25 h 69"/>
                                <a:gd name="T66" fmla="*/ 36 w 47"/>
                                <a:gd name="T67" fmla="*/ 31 h 69"/>
                                <a:gd name="T68" fmla="*/ 33 w 47"/>
                                <a:gd name="T69" fmla="*/ 31 h 69"/>
                                <a:gd name="T70" fmla="*/ 38 w 47"/>
                                <a:gd name="T71" fmla="*/ 33 h 69"/>
                                <a:gd name="T72" fmla="*/ 41 w 47"/>
                                <a:gd name="T73" fmla="*/ 39 h 69"/>
                                <a:gd name="T74" fmla="*/ 44 w 47"/>
                                <a:gd name="T75" fmla="*/ 42 h 69"/>
                                <a:gd name="T76" fmla="*/ 44 w 47"/>
                                <a:gd name="T77" fmla="*/ 44 h 69"/>
                                <a:gd name="T78" fmla="*/ 47 w 47"/>
                                <a:gd name="T79" fmla="*/ 47 h 69"/>
                                <a:gd name="T80" fmla="*/ 44 w 47"/>
                                <a:gd name="T81" fmla="*/ 55 h 69"/>
                                <a:gd name="T82" fmla="*/ 38 w 47"/>
                                <a:gd name="T83" fmla="*/ 63 h 69"/>
                                <a:gd name="T84" fmla="*/ 33 w 47"/>
                                <a:gd name="T85" fmla="*/ 66 h 69"/>
                                <a:gd name="T86" fmla="*/ 30 w 47"/>
                                <a:gd name="T87" fmla="*/ 69 h 69"/>
                                <a:gd name="T88" fmla="*/ 14 w 47"/>
                                <a:gd name="T89" fmla="*/ 69 h 69"/>
                                <a:gd name="T90" fmla="*/ 8 w 47"/>
                                <a:gd name="T91" fmla="*/ 66 h 69"/>
                                <a:gd name="T92" fmla="*/ 3 w 47"/>
                                <a:gd name="T93" fmla="*/ 58 h 69"/>
                                <a:gd name="T94" fmla="*/ 0 w 47"/>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7" h="69">
                                  <a:moveTo>
                                    <a:pt x="0" y="52"/>
                                  </a:moveTo>
                                  <a:lnTo>
                                    <a:pt x="11" y="50"/>
                                  </a:lnTo>
                                  <a:lnTo>
                                    <a:pt x="11" y="55"/>
                                  </a:lnTo>
                                  <a:lnTo>
                                    <a:pt x="14" y="58"/>
                                  </a:lnTo>
                                  <a:lnTo>
                                    <a:pt x="19" y="61"/>
                                  </a:lnTo>
                                  <a:lnTo>
                                    <a:pt x="30" y="61"/>
                                  </a:lnTo>
                                  <a:lnTo>
                                    <a:pt x="33" y="58"/>
                                  </a:lnTo>
                                  <a:lnTo>
                                    <a:pt x="36" y="52"/>
                                  </a:lnTo>
                                  <a:lnTo>
                                    <a:pt x="36" y="44"/>
                                  </a:lnTo>
                                  <a:lnTo>
                                    <a:pt x="33" y="39"/>
                                  </a:lnTo>
                                  <a:lnTo>
                                    <a:pt x="30" y="36"/>
                                  </a:lnTo>
                                  <a:lnTo>
                                    <a:pt x="19" y="36"/>
                                  </a:lnTo>
                                  <a:lnTo>
                                    <a:pt x="19" y="28"/>
                                  </a:lnTo>
                                  <a:lnTo>
                                    <a:pt x="27" y="28"/>
                                  </a:lnTo>
                                  <a:lnTo>
                                    <a:pt x="33" y="22"/>
                                  </a:lnTo>
                                  <a:lnTo>
                                    <a:pt x="33" y="14"/>
                                  </a:lnTo>
                                  <a:lnTo>
                                    <a:pt x="27" y="9"/>
                                  </a:lnTo>
                                  <a:lnTo>
                                    <a:pt x="19" y="9"/>
                                  </a:lnTo>
                                  <a:lnTo>
                                    <a:pt x="14" y="11"/>
                                  </a:lnTo>
                                  <a:lnTo>
                                    <a:pt x="14" y="14"/>
                                  </a:lnTo>
                                  <a:lnTo>
                                    <a:pt x="11" y="20"/>
                                  </a:lnTo>
                                  <a:lnTo>
                                    <a:pt x="3" y="20"/>
                                  </a:lnTo>
                                  <a:lnTo>
                                    <a:pt x="3" y="14"/>
                                  </a:lnTo>
                                  <a:lnTo>
                                    <a:pt x="6" y="9"/>
                                  </a:lnTo>
                                  <a:lnTo>
                                    <a:pt x="8" y="6"/>
                                  </a:lnTo>
                                  <a:lnTo>
                                    <a:pt x="14" y="3"/>
                                  </a:lnTo>
                                  <a:lnTo>
                                    <a:pt x="22" y="0"/>
                                  </a:lnTo>
                                  <a:lnTo>
                                    <a:pt x="27" y="0"/>
                                  </a:lnTo>
                                  <a:lnTo>
                                    <a:pt x="33" y="3"/>
                                  </a:lnTo>
                                  <a:lnTo>
                                    <a:pt x="38" y="9"/>
                                  </a:lnTo>
                                  <a:lnTo>
                                    <a:pt x="41" y="14"/>
                                  </a:lnTo>
                                  <a:lnTo>
                                    <a:pt x="41" y="22"/>
                                  </a:lnTo>
                                  <a:lnTo>
                                    <a:pt x="38" y="25"/>
                                  </a:lnTo>
                                  <a:lnTo>
                                    <a:pt x="36" y="31"/>
                                  </a:lnTo>
                                  <a:lnTo>
                                    <a:pt x="33" y="31"/>
                                  </a:lnTo>
                                  <a:lnTo>
                                    <a:pt x="38" y="33"/>
                                  </a:lnTo>
                                  <a:lnTo>
                                    <a:pt x="41" y="39"/>
                                  </a:lnTo>
                                  <a:lnTo>
                                    <a:pt x="44" y="42"/>
                                  </a:lnTo>
                                  <a:lnTo>
                                    <a:pt x="44" y="44"/>
                                  </a:lnTo>
                                  <a:lnTo>
                                    <a:pt x="47" y="47"/>
                                  </a:lnTo>
                                  <a:lnTo>
                                    <a:pt x="44" y="55"/>
                                  </a:lnTo>
                                  <a:lnTo>
                                    <a:pt x="38" y="63"/>
                                  </a:lnTo>
                                  <a:lnTo>
                                    <a:pt x="33" y="66"/>
                                  </a:lnTo>
                                  <a:lnTo>
                                    <a:pt x="30" y="69"/>
                                  </a:lnTo>
                                  <a:lnTo>
                                    <a:pt x="14" y="69"/>
                                  </a:lnTo>
                                  <a:lnTo>
                                    <a:pt x="8" y="66"/>
                                  </a:lnTo>
                                  <a:lnTo>
                                    <a:pt x="3"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8" name="Freeform 148"/>
                          <wps:cNvSpPr>
                            <a:spLocks noEditPoints="1"/>
                          </wps:cNvSpPr>
                          <wps:spPr bwMode="auto">
                            <a:xfrm>
                              <a:off x="7410"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7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6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7"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6"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9" name="Line 149"/>
                          <wps:cNvCnPr/>
                          <wps:spPr bwMode="auto">
                            <a:xfrm flipV="1">
                              <a:off x="7785"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0"/>
                          <wps:cNvCnPr/>
                          <wps:spPr bwMode="auto">
                            <a:xfrm>
                              <a:off x="7785"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81" name="Freeform 151"/>
                          <wps:cNvSpPr>
                            <a:spLocks/>
                          </wps:cNvSpPr>
                          <wps:spPr bwMode="auto">
                            <a:xfrm>
                              <a:off x="7736" y="6108"/>
                              <a:ext cx="46" cy="69"/>
                            </a:xfrm>
                            <a:custGeom>
                              <a:avLst/>
                              <a:gdLst>
                                <a:gd name="T0" fmla="*/ 0 w 46"/>
                                <a:gd name="T1" fmla="*/ 52 h 69"/>
                                <a:gd name="T2" fmla="*/ 11 w 46"/>
                                <a:gd name="T3" fmla="*/ 50 h 69"/>
                                <a:gd name="T4" fmla="*/ 11 w 46"/>
                                <a:gd name="T5" fmla="*/ 55 h 69"/>
                                <a:gd name="T6" fmla="*/ 13 w 46"/>
                                <a:gd name="T7" fmla="*/ 58 h 69"/>
                                <a:gd name="T8" fmla="*/ 19 w 46"/>
                                <a:gd name="T9" fmla="*/ 61 h 69"/>
                                <a:gd name="T10" fmla="*/ 30 w 46"/>
                                <a:gd name="T11" fmla="*/ 61 h 69"/>
                                <a:gd name="T12" fmla="*/ 33 w 46"/>
                                <a:gd name="T13" fmla="*/ 58 h 69"/>
                                <a:gd name="T14" fmla="*/ 35 w 46"/>
                                <a:gd name="T15" fmla="*/ 52 h 69"/>
                                <a:gd name="T16" fmla="*/ 35 w 46"/>
                                <a:gd name="T17" fmla="*/ 44 h 69"/>
                                <a:gd name="T18" fmla="*/ 33 w 46"/>
                                <a:gd name="T19" fmla="*/ 39 h 69"/>
                                <a:gd name="T20" fmla="*/ 30 w 46"/>
                                <a:gd name="T21" fmla="*/ 36 h 69"/>
                                <a:gd name="T22" fmla="*/ 19 w 46"/>
                                <a:gd name="T23" fmla="*/ 36 h 69"/>
                                <a:gd name="T24" fmla="*/ 19 w 46"/>
                                <a:gd name="T25" fmla="*/ 28 h 69"/>
                                <a:gd name="T26" fmla="*/ 27 w 46"/>
                                <a:gd name="T27" fmla="*/ 28 h 69"/>
                                <a:gd name="T28" fmla="*/ 33 w 46"/>
                                <a:gd name="T29" fmla="*/ 22 h 69"/>
                                <a:gd name="T30" fmla="*/ 33 w 46"/>
                                <a:gd name="T31" fmla="*/ 14 h 69"/>
                                <a:gd name="T32" fmla="*/ 27 w 46"/>
                                <a:gd name="T33" fmla="*/ 9 h 69"/>
                                <a:gd name="T34" fmla="*/ 19 w 46"/>
                                <a:gd name="T35" fmla="*/ 9 h 69"/>
                                <a:gd name="T36" fmla="*/ 13 w 46"/>
                                <a:gd name="T37" fmla="*/ 11 h 69"/>
                                <a:gd name="T38" fmla="*/ 13 w 46"/>
                                <a:gd name="T39" fmla="*/ 14 h 69"/>
                                <a:gd name="T40" fmla="*/ 11 w 46"/>
                                <a:gd name="T41" fmla="*/ 20 h 69"/>
                                <a:gd name="T42" fmla="*/ 2 w 46"/>
                                <a:gd name="T43" fmla="*/ 20 h 69"/>
                                <a:gd name="T44" fmla="*/ 2 w 46"/>
                                <a:gd name="T45" fmla="*/ 14 h 69"/>
                                <a:gd name="T46" fmla="*/ 5 w 46"/>
                                <a:gd name="T47" fmla="*/ 9 h 69"/>
                                <a:gd name="T48" fmla="*/ 8 w 46"/>
                                <a:gd name="T49" fmla="*/ 6 h 69"/>
                                <a:gd name="T50" fmla="*/ 13 w 46"/>
                                <a:gd name="T51" fmla="*/ 3 h 69"/>
                                <a:gd name="T52" fmla="*/ 22 w 46"/>
                                <a:gd name="T53" fmla="*/ 0 h 69"/>
                                <a:gd name="T54" fmla="*/ 27 w 46"/>
                                <a:gd name="T55" fmla="*/ 0 h 69"/>
                                <a:gd name="T56" fmla="*/ 33 w 46"/>
                                <a:gd name="T57" fmla="*/ 3 h 69"/>
                                <a:gd name="T58" fmla="*/ 38 w 46"/>
                                <a:gd name="T59" fmla="*/ 9 h 69"/>
                                <a:gd name="T60" fmla="*/ 41 w 46"/>
                                <a:gd name="T61" fmla="*/ 14 h 69"/>
                                <a:gd name="T62" fmla="*/ 41 w 46"/>
                                <a:gd name="T63" fmla="*/ 22 h 69"/>
                                <a:gd name="T64" fmla="*/ 38 w 46"/>
                                <a:gd name="T65" fmla="*/ 25 h 69"/>
                                <a:gd name="T66" fmla="*/ 35 w 46"/>
                                <a:gd name="T67" fmla="*/ 31 h 69"/>
                                <a:gd name="T68" fmla="*/ 33 w 46"/>
                                <a:gd name="T69" fmla="*/ 31 h 69"/>
                                <a:gd name="T70" fmla="*/ 38 w 46"/>
                                <a:gd name="T71" fmla="*/ 33 h 69"/>
                                <a:gd name="T72" fmla="*/ 41 w 46"/>
                                <a:gd name="T73" fmla="*/ 39 h 69"/>
                                <a:gd name="T74" fmla="*/ 43 w 46"/>
                                <a:gd name="T75" fmla="*/ 42 h 69"/>
                                <a:gd name="T76" fmla="*/ 43 w 46"/>
                                <a:gd name="T77" fmla="*/ 44 h 69"/>
                                <a:gd name="T78" fmla="*/ 46 w 46"/>
                                <a:gd name="T79" fmla="*/ 47 h 69"/>
                                <a:gd name="T80" fmla="*/ 43 w 46"/>
                                <a:gd name="T81" fmla="*/ 55 h 69"/>
                                <a:gd name="T82" fmla="*/ 38 w 46"/>
                                <a:gd name="T83" fmla="*/ 63 h 69"/>
                                <a:gd name="T84" fmla="*/ 33 w 46"/>
                                <a:gd name="T85" fmla="*/ 66 h 69"/>
                                <a:gd name="T86" fmla="*/ 30 w 46"/>
                                <a:gd name="T87" fmla="*/ 69 h 69"/>
                                <a:gd name="T88" fmla="*/ 13 w 46"/>
                                <a:gd name="T89" fmla="*/ 69 h 69"/>
                                <a:gd name="T90" fmla="*/ 8 w 46"/>
                                <a:gd name="T91" fmla="*/ 66 h 69"/>
                                <a:gd name="T92" fmla="*/ 2 w 46"/>
                                <a:gd name="T93" fmla="*/ 58 h 69"/>
                                <a:gd name="T94" fmla="*/ 0 w 46"/>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6" h="69">
                                  <a:moveTo>
                                    <a:pt x="0" y="52"/>
                                  </a:moveTo>
                                  <a:lnTo>
                                    <a:pt x="11" y="50"/>
                                  </a:lnTo>
                                  <a:lnTo>
                                    <a:pt x="11" y="55"/>
                                  </a:lnTo>
                                  <a:lnTo>
                                    <a:pt x="13" y="58"/>
                                  </a:lnTo>
                                  <a:lnTo>
                                    <a:pt x="19" y="61"/>
                                  </a:lnTo>
                                  <a:lnTo>
                                    <a:pt x="30" y="61"/>
                                  </a:lnTo>
                                  <a:lnTo>
                                    <a:pt x="33" y="58"/>
                                  </a:lnTo>
                                  <a:lnTo>
                                    <a:pt x="35" y="52"/>
                                  </a:lnTo>
                                  <a:lnTo>
                                    <a:pt x="35" y="44"/>
                                  </a:lnTo>
                                  <a:lnTo>
                                    <a:pt x="33" y="39"/>
                                  </a:lnTo>
                                  <a:lnTo>
                                    <a:pt x="30" y="36"/>
                                  </a:lnTo>
                                  <a:lnTo>
                                    <a:pt x="19" y="36"/>
                                  </a:lnTo>
                                  <a:lnTo>
                                    <a:pt x="19" y="28"/>
                                  </a:lnTo>
                                  <a:lnTo>
                                    <a:pt x="27" y="28"/>
                                  </a:lnTo>
                                  <a:lnTo>
                                    <a:pt x="33" y="22"/>
                                  </a:lnTo>
                                  <a:lnTo>
                                    <a:pt x="33" y="14"/>
                                  </a:lnTo>
                                  <a:lnTo>
                                    <a:pt x="27" y="9"/>
                                  </a:lnTo>
                                  <a:lnTo>
                                    <a:pt x="19" y="9"/>
                                  </a:lnTo>
                                  <a:lnTo>
                                    <a:pt x="13" y="11"/>
                                  </a:lnTo>
                                  <a:lnTo>
                                    <a:pt x="13" y="14"/>
                                  </a:lnTo>
                                  <a:lnTo>
                                    <a:pt x="11" y="20"/>
                                  </a:lnTo>
                                  <a:lnTo>
                                    <a:pt x="2" y="20"/>
                                  </a:lnTo>
                                  <a:lnTo>
                                    <a:pt x="2" y="14"/>
                                  </a:lnTo>
                                  <a:lnTo>
                                    <a:pt x="5" y="9"/>
                                  </a:lnTo>
                                  <a:lnTo>
                                    <a:pt x="8" y="6"/>
                                  </a:lnTo>
                                  <a:lnTo>
                                    <a:pt x="13" y="3"/>
                                  </a:lnTo>
                                  <a:lnTo>
                                    <a:pt x="22" y="0"/>
                                  </a:lnTo>
                                  <a:lnTo>
                                    <a:pt x="27" y="0"/>
                                  </a:lnTo>
                                  <a:lnTo>
                                    <a:pt x="33" y="3"/>
                                  </a:lnTo>
                                  <a:lnTo>
                                    <a:pt x="38" y="9"/>
                                  </a:lnTo>
                                  <a:lnTo>
                                    <a:pt x="41" y="14"/>
                                  </a:lnTo>
                                  <a:lnTo>
                                    <a:pt x="41" y="22"/>
                                  </a:lnTo>
                                  <a:lnTo>
                                    <a:pt x="38" y="25"/>
                                  </a:lnTo>
                                  <a:lnTo>
                                    <a:pt x="35" y="31"/>
                                  </a:lnTo>
                                  <a:lnTo>
                                    <a:pt x="33" y="31"/>
                                  </a:lnTo>
                                  <a:lnTo>
                                    <a:pt x="38" y="33"/>
                                  </a:lnTo>
                                  <a:lnTo>
                                    <a:pt x="41" y="39"/>
                                  </a:lnTo>
                                  <a:lnTo>
                                    <a:pt x="43" y="42"/>
                                  </a:lnTo>
                                  <a:lnTo>
                                    <a:pt x="43" y="44"/>
                                  </a:lnTo>
                                  <a:lnTo>
                                    <a:pt x="46" y="47"/>
                                  </a:lnTo>
                                  <a:lnTo>
                                    <a:pt x="43" y="55"/>
                                  </a:lnTo>
                                  <a:lnTo>
                                    <a:pt x="38" y="63"/>
                                  </a:lnTo>
                                  <a:lnTo>
                                    <a:pt x="33" y="66"/>
                                  </a:lnTo>
                                  <a:lnTo>
                                    <a:pt x="30" y="69"/>
                                  </a:lnTo>
                                  <a:lnTo>
                                    <a:pt x="13" y="69"/>
                                  </a:lnTo>
                                  <a:lnTo>
                                    <a:pt x="8" y="66"/>
                                  </a:lnTo>
                                  <a:lnTo>
                                    <a:pt x="2"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2" name="Freeform 152"/>
                          <wps:cNvSpPr>
                            <a:spLocks/>
                          </wps:cNvSpPr>
                          <wps:spPr bwMode="auto">
                            <a:xfrm>
                              <a:off x="7788" y="6111"/>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8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19 w 46"/>
                                <a:gd name="T37" fmla="*/ 22 h 66"/>
                                <a:gd name="T38" fmla="*/ 35 w 46"/>
                                <a:gd name="T39" fmla="*/ 22 h 66"/>
                                <a:gd name="T40" fmla="*/ 38 w 46"/>
                                <a:gd name="T41" fmla="*/ 28 h 66"/>
                                <a:gd name="T42" fmla="*/ 43 w 46"/>
                                <a:gd name="T43" fmla="*/ 30 h 66"/>
                                <a:gd name="T44" fmla="*/ 43 w 46"/>
                                <a:gd name="T45" fmla="*/ 36 h 66"/>
                                <a:gd name="T46" fmla="*/ 46 w 46"/>
                                <a:gd name="T47" fmla="*/ 41 h 66"/>
                                <a:gd name="T48" fmla="*/ 43 w 46"/>
                                <a:gd name="T49" fmla="*/ 49 h 66"/>
                                <a:gd name="T50" fmla="*/ 43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8"/>
                                  </a:lnTo>
                                  <a:lnTo>
                                    <a:pt x="16" y="30"/>
                                  </a:lnTo>
                                  <a:lnTo>
                                    <a:pt x="11" y="36"/>
                                  </a:lnTo>
                                  <a:lnTo>
                                    <a:pt x="2" y="33"/>
                                  </a:lnTo>
                                  <a:lnTo>
                                    <a:pt x="8" y="0"/>
                                  </a:lnTo>
                                  <a:lnTo>
                                    <a:pt x="41" y="0"/>
                                  </a:lnTo>
                                  <a:lnTo>
                                    <a:pt x="41" y="8"/>
                                  </a:lnTo>
                                  <a:lnTo>
                                    <a:pt x="16" y="8"/>
                                  </a:lnTo>
                                  <a:lnTo>
                                    <a:pt x="13" y="25"/>
                                  </a:lnTo>
                                  <a:lnTo>
                                    <a:pt x="19" y="22"/>
                                  </a:lnTo>
                                  <a:lnTo>
                                    <a:pt x="35" y="22"/>
                                  </a:lnTo>
                                  <a:lnTo>
                                    <a:pt x="38" y="28"/>
                                  </a:lnTo>
                                  <a:lnTo>
                                    <a:pt x="43" y="30"/>
                                  </a:lnTo>
                                  <a:lnTo>
                                    <a:pt x="43" y="36"/>
                                  </a:lnTo>
                                  <a:lnTo>
                                    <a:pt x="46" y="41"/>
                                  </a:lnTo>
                                  <a:lnTo>
                                    <a:pt x="43" y="49"/>
                                  </a:lnTo>
                                  <a:lnTo>
                                    <a:pt x="43"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3" name="Line 153"/>
                          <wps:cNvCnPr/>
                          <wps:spPr bwMode="auto">
                            <a:xfrm flipV="1">
                              <a:off x="8163"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84" name="Line 154"/>
                          <wps:cNvCnPr/>
                          <wps:spPr bwMode="auto">
                            <a:xfrm>
                              <a:off x="8163"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85" name="Freeform 155"/>
                          <wps:cNvSpPr>
                            <a:spLocks noEditPoints="1"/>
                          </wps:cNvSpPr>
                          <wps:spPr bwMode="auto">
                            <a:xfrm>
                              <a:off x="8111" y="6111"/>
                              <a:ext cx="49" cy="66"/>
                            </a:xfrm>
                            <a:custGeom>
                              <a:avLst/>
                              <a:gdLst>
                                <a:gd name="T0" fmla="*/ 30 w 49"/>
                                <a:gd name="T1" fmla="*/ 66 h 66"/>
                                <a:gd name="T2" fmla="*/ 30 w 49"/>
                                <a:gd name="T3" fmla="*/ 49 h 66"/>
                                <a:gd name="T4" fmla="*/ 0 w 49"/>
                                <a:gd name="T5" fmla="*/ 49 h 66"/>
                                <a:gd name="T6" fmla="*/ 0 w 49"/>
                                <a:gd name="T7" fmla="*/ 41 h 66"/>
                                <a:gd name="T8" fmla="*/ 32 w 49"/>
                                <a:gd name="T9" fmla="*/ 0 h 66"/>
                                <a:gd name="T10" fmla="*/ 41 w 49"/>
                                <a:gd name="T11" fmla="*/ 0 h 66"/>
                                <a:gd name="T12" fmla="*/ 41 w 49"/>
                                <a:gd name="T13" fmla="*/ 41 h 66"/>
                                <a:gd name="T14" fmla="*/ 49 w 49"/>
                                <a:gd name="T15" fmla="*/ 41 h 66"/>
                                <a:gd name="T16" fmla="*/ 49 w 49"/>
                                <a:gd name="T17" fmla="*/ 49 h 66"/>
                                <a:gd name="T18" fmla="*/ 41 w 49"/>
                                <a:gd name="T19" fmla="*/ 49 h 66"/>
                                <a:gd name="T20" fmla="*/ 41 w 49"/>
                                <a:gd name="T21" fmla="*/ 66 h 66"/>
                                <a:gd name="T22" fmla="*/ 30 w 49"/>
                                <a:gd name="T23" fmla="*/ 66 h 66"/>
                                <a:gd name="T24" fmla="*/ 30 w 49"/>
                                <a:gd name="T25" fmla="*/ 41 h 66"/>
                                <a:gd name="T26" fmla="*/ 30 w 49"/>
                                <a:gd name="T27" fmla="*/ 17 h 66"/>
                                <a:gd name="T28" fmla="*/ 11 w 49"/>
                                <a:gd name="T29" fmla="*/ 41 h 66"/>
                                <a:gd name="T30" fmla="*/ 30 w 49"/>
                                <a:gd name="T31" fmla="*/ 4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66">
                                  <a:moveTo>
                                    <a:pt x="30" y="66"/>
                                  </a:moveTo>
                                  <a:lnTo>
                                    <a:pt x="30" y="49"/>
                                  </a:lnTo>
                                  <a:lnTo>
                                    <a:pt x="0" y="49"/>
                                  </a:lnTo>
                                  <a:lnTo>
                                    <a:pt x="0" y="41"/>
                                  </a:lnTo>
                                  <a:lnTo>
                                    <a:pt x="32" y="0"/>
                                  </a:lnTo>
                                  <a:lnTo>
                                    <a:pt x="41" y="0"/>
                                  </a:lnTo>
                                  <a:lnTo>
                                    <a:pt x="41" y="41"/>
                                  </a:lnTo>
                                  <a:lnTo>
                                    <a:pt x="49" y="41"/>
                                  </a:lnTo>
                                  <a:lnTo>
                                    <a:pt x="49" y="49"/>
                                  </a:lnTo>
                                  <a:lnTo>
                                    <a:pt x="41" y="49"/>
                                  </a:lnTo>
                                  <a:lnTo>
                                    <a:pt x="41" y="66"/>
                                  </a:lnTo>
                                  <a:lnTo>
                                    <a:pt x="30" y="66"/>
                                  </a:lnTo>
                                  <a:close/>
                                  <a:moveTo>
                                    <a:pt x="30" y="41"/>
                                  </a:moveTo>
                                  <a:lnTo>
                                    <a:pt x="30" y="17"/>
                                  </a:lnTo>
                                  <a:lnTo>
                                    <a:pt x="11" y="41"/>
                                  </a:lnTo>
                                  <a:lnTo>
                                    <a:pt x="30"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6" name="Freeform 156"/>
                          <wps:cNvSpPr>
                            <a:spLocks noEditPoints="1"/>
                          </wps:cNvSpPr>
                          <wps:spPr bwMode="auto">
                            <a:xfrm>
                              <a:off x="8165"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9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9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9" y="9"/>
                                  </a:lnTo>
                                  <a:lnTo>
                                    <a:pt x="44" y="20"/>
                                  </a:lnTo>
                                  <a:lnTo>
                                    <a:pt x="44" y="28"/>
                                  </a:lnTo>
                                  <a:lnTo>
                                    <a:pt x="47" y="36"/>
                                  </a:lnTo>
                                  <a:lnTo>
                                    <a:pt x="44" y="47"/>
                                  </a:lnTo>
                                  <a:lnTo>
                                    <a:pt x="44" y="55"/>
                                  </a:lnTo>
                                  <a:lnTo>
                                    <a:pt x="41" y="61"/>
                                  </a:lnTo>
                                  <a:lnTo>
                                    <a:pt x="36" y="66"/>
                                  </a:lnTo>
                                  <a:lnTo>
                                    <a:pt x="30" y="69"/>
                                  </a:lnTo>
                                  <a:lnTo>
                                    <a:pt x="19" y="69"/>
                                  </a:lnTo>
                                  <a:lnTo>
                                    <a:pt x="9"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7" name="Rectangle 157"/>
                          <wps:cNvSpPr>
                            <a:spLocks noChangeArrowheads="1"/>
                          </wps:cNvSpPr>
                          <wps:spPr bwMode="auto">
                            <a:xfrm>
                              <a:off x="5133" y="4568"/>
                              <a:ext cx="3030" cy="1467"/>
                            </a:xfrm>
                            <a:prstGeom prst="rect">
                              <a:avLst/>
                            </a:prstGeom>
                            <a:noFill/>
                            <a:ln w="190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58"/>
                          <wps:cNvSpPr>
                            <a:spLocks/>
                          </wps:cNvSpPr>
                          <wps:spPr bwMode="auto">
                            <a:xfrm>
                              <a:off x="6335" y="4366"/>
                              <a:ext cx="63" cy="68"/>
                            </a:xfrm>
                            <a:custGeom>
                              <a:avLst/>
                              <a:gdLst>
                                <a:gd name="T0" fmla="*/ 0 w 63"/>
                                <a:gd name="T1" fmla="*/ 68 h 68"/>
                                <a:gd name="T2" fmla="*/ 0 w 63"/>
                                <a:gd name="T3" fmla="*/ 0 h 68"/>
                                <a:gd name="T4" fmla="*/ 13 w 63"/>
                                <a:gd name="T5" fmla="*/ 0 h 68"/>
                                <a:gd name="T6" fmla="*/ 27 w 63"/>
                                <a:gd name="T7" fmla="*/ 49 h 68"/>
                                <a:gd name="T8" fmla="*/ 30 w 63"/>
                                <a:gd name="T9" fmla="*/ 55 h 68"/>
                                <a:gd name="T10" fmla="*/ 30 w 63"/>
                                <a:gd name="T11" fmla="*/ 57 h 68"/>
                                <a:gd name="T12" fmla="*/ 33 w 63"/>
                                <a:gd name="T13" fmla="*/ 55 h 68"/>
                                <a:gd name="T14" fmla="*/ 33 w 63"/>
                                <a:gd name="T15" fmla="*/ 46 h 68"/>
                                <a:gd name="T16" fmla="*/ 49 w 63"/>
                                <a:gd name="T17" fmla="*/ 0 h 68"/>
                                <a:gd name="T18" fmla="*/ 63 w 63"/>
                                <a:gd name="T19" fmla="*/ 0 h 68"/>
                                <a:gd name="T20" fmla="*/ 63 w 63"/>
                                <a:gd name="T21" fmla="*/ 68 h 68"/>
                                <a:gd name="T22" fmla="*/ 54 w 63"/>
                                <a:gd name="T23" fmla="*/ 68 h 68"/>
                                <a:gd name="T24" fmla="*/ 54 w 63"/>
                                <a:gd name="T25" fmla="*/ 11 h 68"/>
                                <a:gd name="T26" fmla="*/ 35 w 63"/>
                                <a:gd name="T27" fmla="*/ 68 h 68"/>
                                <a:gd name="T28" fmla="*/ 24 w 63"/>
                                <a:gd name="T29" fmla="*/ 68 h 68"/>
                                <a:gd name="T30" fmla="*/ 8 w 63"/>
                                <a:gd name="T31" fmla="*/ 11 h 68"/>
                                <a:gd name="T32" fmla="*/ 8 w 63"/>
                                <a:gd name="T33" fmla="*/ 68 h 68"/>
                                <a:gd name="T34" fmla="*/ 0 w 63"/>
                                <a:gd name="T3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3" h="68">
                                  <a:moveTo>
                                    <a:pt x="0" y="68"/>
                                  </a:moveTo>
                                  <a:lnTo>
                                    <a:pt x="0" y="0"/>
                                  </a:lnTo>
                                  <a:lnTo>
                                    <a:pt x="13" y="0"/>
                                  </a:lnTo>
                                  <a:lnTo>
                                    <a:pt x="27" y="49"/>
                                  </a:lnTo>
                                  <a:lnTo>
                                    <a:pt x="30" y="55"/>
                                  </a:lnTo>
                                  <a:lnTo>
                                    <a:pt x="30" y="57"/>
                                  </a:lnTo>
                                  <a:lnTo>
                                    <a:pt x="33" y="55"/>
                                  </a:lnTo>
                                  <a:lnTo>
                                    <a:pt x="33" y="46"/>
                                  </a:lnTo>
                                  <a:lnTo>
                                    <a:pt x="49" y="0"/>
                                  </a:lnTo>
                                  <a:lnTo>
                                    <a:pt x="63" y="0"/>
                                  </a:lnTo>
                                  <a:lnTo>
                                    <a:pt x="63" y="68"/>
                                  </a:lnTo>
                                  <a:lnTo>
                                    <a:pt x="54" y="68"/>
                                  </a:lnTo>
                                  <a:lnTo>
                                    <a:pt x="54" y="11"/>
                                  </a:lnTo>
                                  <a:lnTo>
                                    <a:pt x="35" y="68"/>
                                  </a:lnTo>
                                  <a:lnTo>
                                    <a:pt x="24" y="68"/>
                                  </a:lnTo>
                                  <a:lnTo>
                                    <a:pt x="8" y="11"/>
                                  </a:lnTo>
                                  <a:lnTo>
                                    <a:pt x="8"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9" name="Freeform 159"/>
                          <wps:cNvSpPr>
                            <a:spLocks noEditPoints="1"/>
                          </wps:cNvSpPr>
                          <wps:spPr bwMode="auto">
                            <a:xfrm>
                              <a:off x="6409" y="4385"/>
                              <a:ext cx="43" cy="49"/>
                            </a:xfrm>
                            <a:custGeom>
                              <a:avLst/>
                              <a:gdLst>
                                <a:gd name="T0" fmla="*/ 0 w 43"/>
                                <a:gd name="T1" fmla="*/ 25 h 49"/>
                                <a:gd name="T2" fmla="*/ 0 w 43"/>
                                <a:gd name="T3" fmla="*/ 16 h 49"/>
                                <a:gd name="T4" fmla="*/ 5 w 43"/>
                                <a:gd name="T5" fmla="*/ 6 h 49"/>
                                <a:gd name="T6" fmla="*/ 13 w 43"/>
                                <a:gd name="T7" fmla="*/ 0 h 49"/>
                                <a:gd name="T8" fmla="*/ 27 w 43"/>
                                <a:gd name="T9" fmla="*/ 0 h 49"/>
                                <a:gd name="T10" fmla="*/ 38 w 43"/>
                                <a:gd name="T11" fmla="*/ 6 h 49"/>
                                <a:gd name="T12" fmla="*/ 43 w 43"/>
                                <a:gd name="T13" fmla="*/ 16 h 49"/>
                                <a:gd name="T14" fmla="*/ 43 w 43"/>
                                <a:gd name="T15" fmla="*/ 33 h 49"/>
                                <a:gd name="T16" fmla="*/ 38 w 43"/>
                                <a:gd name="T17" fmla="*/ 44 h 49"/>
                                <a:gd name="T18" fmla="*/ 27 w 43"/>
                                <a:gd name="T19" fmla="*/ 49 h 49"/>
                                <a:gd name="T20" fmla="*/ 16 w 43"/>
                                <a:gd name="T21" fmla="*/ 49 h 49"/>
                                <a:gd name="T22" fmla="*/ 5 w 43"/>
                                <a:gd name="T23" fmla="*/ 44 h 49"/>
                                <a:gd name="T24" fmla="*/ 0 w 43"/>
                                <a:gd name="T25" fmla="*/ 33 h 49"/>
                                <a:gd name="T26" fmla="*/ 0 w 43"/>
                                <a:gd name="T27" fmla="*/ 25 h 49"/>
                                <a:gd name="T28" fmla="*/ 8 w 43"/>
                                <a:gd name="T29" fmla="*/ 25 h 49"/>
                                <a:gd name="T30" fmla="*/ 8 w 43"/>
                                <a:gd name="T31" fmla="*/ 30 h 49"/>
                                <a:gd name="T32" fmla="*/ 11 w 43"/>
                                <a:gd name="T33" fmla="*/ 36 h 49"/>
                                <a:gd name="T34" fmla="*/ 11 w 43"/>
                                <a:gd name="T35" fmla="*/ 38 h 49"/>
                                <a:gd name="T36" fmla="*/ 16 w 43"/>
                                <a:gd name="T37" fmla="*/ 41 h 49"/>
                                <a:gd name="T38" fmla="*/ 27 w 43"/>
                                <a:gd name="T39" fmla="*/ 41 h 49"/>
                                <a:gd name="T40" fmla="*/ 30 w 43"/>
                                <a:gd name="T41" fmla="*/ 38 h 49"/>
                                <a:gd name="T42" fmla="*/ 32 w 43"/>
                                <a:gd name="T43" fmla="*/ 33 h 49"/>
                                <a:gd name="T44" fmla="*/ 35 w 43"/>
                                <a:gd name="T45" fmla="*/ 25 h 49"/>
                                <a:gd name="T46" fmla="*/ 35 w 43"/>
                                <a:gd name="T47" fmla="*/ 19 h 49"/>
                                <a:gd name="T48" fmla="*/ 32 w 43"/>
                                <a:gd name="T49" fmla="*/ 14 h 49"/>
                                <a:gd name="T50" fmla="*/ 27 w 43"/>
                                <a:gd name="T51" fmla="*/ 8 h 49"/>
                                <a:gd name="T52" fmla="*/ 13 w 43"/>
                                <a:gd name="T53" fmla="*/ 8 h 49"/>
                                <a:gd name="T54" fmla="*/ 11 w 43"/>
                                <a:gd name="T55" fmla="*/ 11 h 49"/>
                                <a:gd name="T56" fmla="*/ 8 w 43"/>
                                <a:gd name="T57" fmla="*/ 16 h 49"/>
                                <a:gd name="T58" fmla="*/ 8 w 43"/>
                                <a:gd name="T59"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3" h="49">
                                  <a:moveTo>
                                    <a:pt x="0" y="25"/>
                                  </a:moveTo>
                                  <a:lnTo>
                                    <a:pt x="0" y="16"/>
                                  </a:lnTo>
                                  <a:lnTo>
                                    <a:pt x="5" y="6"/>
                                  </a:lnTo>
                                  <a:lnTo>
                                    <a:pt x="13" y="0"/>
                                  </a:lnTo>
                                  <a:lnTo>
                                    <a:pt x="27" y="0"/>
                                  </a:lnTo>
                                  <a:lnTo>
                                    <a:pt x="38" y="6"/>
                                  </a:lnTo>
                                  <a:lnTo>
                                    <a:pt x="43" y="16"/>
                                  </a:lnTo>
                                  <a:lnTo>
                                    <a:pt x="43" y="33"/>
                                  </a:lnTo>
                                  <a:lnTo>
                                    <a:pt x="38" y="44"/>
                                  </a:lnTo>
                                  <a:lnTo>
                                    <a:pt x="27" y="49"/>
                                  </a:lnTo>
                                  <a:lnTo>
                                    <a:pt x="16" y="49"/>
                                  </a:lnTo>
                                  <a:lnTo>
                                    <a:pt x="5" y="44"/>
                                  </a:lnTo>
                                  <a:lnTo>
                                    <a:pt x="0" y="33"/>
                                  </a:lnTo>
                                  <a:lnTo>
                                    <a:pt x="0" y="25"/>
                                  </a:lnTo>
                                  <a:close/>
                                  <a:moveTo>
                                    <a:pt x="8" y="25"/>
                                  </a:moveTo>
                                  <a:lnTo>
                                    <a:pt x="8" y="30"/>
                                  </a:lnTo>
                                  <a:lnTo>
                                    <a:pt x="11" y="36"/>
                                  </a:lnTo>
                                  <a:lnTo>
                                    <a:pt x="11" y="38"/>
                                  </a:lnTo>
                                  <a:lnTo>
                                    <a:pt x="16" y="41"/>
                                  </a:lnTo>
                                  <a:lnTo>
                                    <a:pt x="27" y="41"/>
                                  </a:lnTo>
                                  <a:lnTo>
                                    <a:pt x="30" y="38"/>
                                  </a:lnTo>
                                  <a:lnTo>
                                    <a:pt x="32" y="33"/>
                                  </a:lnTo>
                                  <a:lnTo>
                                    <a:pt x="35" y="25"/>
                                  </a:lnTo>
                                  <a:lnTo>
                                    <a:pt x="35" y="19"/>
                                  </a:lnTo>
                                  <a:lnTo>
                                    <a:pt x="32" y="14"/>
                                  </a:lnTo>
                                  <a:lnTo>
                                    <a:pt x="27" y="8"/>
                                  </a:lnTo>
                                  <a:lnTo>
                                    <a:pt x="13" y="8"/>
                                  </a:lnTo>
                                  <a:lnTo>
                                    <a:pt x="11" y="11"/>
                                  </a:lnTo>
                                  <a:lnTo>
                                    <a:pt x="8" y="16"/>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0" name="Freeform 160"/>
                          <wps:cNvSpPr>
                            <a:spLocks/>
                          </wps:cNvSpPr>
                          <wps:spPr bwMode="auto">
                            <a:xfrm>
                              <a:off x="6463" y="4385"/>
                              <a:ext cx="39" cy="49"/>
                            </a:xfrm>
                            <a:custGeom>
                              <a:avLst/>
                              <a:gdLst>
                                <a:gd name="T0" fmla="*/ 0 w 39"/>
                                <a:gd name="T1" fmla="*/ 49 h 49"/>
                                <a:gd name="T2" fmla="*/ 0 w 39"/>
                                <a:gd name="T3" fmla="*/ 0 h 49"/>
                                <a:gd name="T4" fmla="*/ 9 w 39"/>
                                <a:gd name="T5" fmla="*/ 0 h 49"/>
                                <a:gd name="T6" fmla="*/ 9 w 39"/>
                                <a:gd name="T7" fmla="*/ 8 h 49"/>
                                <a:gd name="T8" fmla="*/ 11 w 39"/>
                                <a:gd name="T9" fmla="*/ 3 h 49"/>
                                <a:gd name="T10" fmla="*/ 17 w 39"/>
                                <a:gd name="T11" fmla="*/ 0 h 49"/>
                                <a:gd name="T12" fmla="*/ 30 w 39"/>
                                <a:gd name="T13" fmla="*/ 0 h 49"/>
                                <a:gd name="T14" fmla="*/ 36 w 39"/>
                                <a:gd name="T15" fmla="*/ 6 h 49"/>
                                <a:gd name="T16" fmla="*/ 36 w 39"/>
                                <a:gd name="T17" fmla="*/ 8 h 49"/>
                                <a:gd name="T18" fmla="*/ 39 w 39"/>
                                <a:gd name="T19" fmla="*/ 11 h 49"/>
                                <a:gd name="T20" fmla="*/ 39 w 39"/>
                                <a:gd name="T21" fmla="*/ 49 h 49"/>
                                <a:gd name="T22" fmla="*/ 30 w 39"/>
                                <a:gd name="T23" fmla="*/ 49 h 49"/>
                                <a:gd name="T24" fmla="*/ 30 w 39"/>
                                <a:gd name="T25" fmla="*/ 16 h 49"/>
                                <a:gd name="T26" fmla="*/ 28 w 39"/>
                                <a:gd name="T27" fmla="*/ 14 h 49"/>
                                <a:gd name="T28" fmla="*/ 28 w 39"/>
                                <a:gd name="T29" fmla="*/ 11 h 49"/>
                                <a:gd name="T30" fmla="*/ 25 w 39"/>
                                <a:gd name="T31" fmla="*/ 8 h 49"/>
                                <a:gd name="T32" fmla="*/ 17 w 39"/>
                                <a:gd name="T33" fmla="*/ 8 h 49"/>
                                <a:gd name="T34" fmla="*/ 11 w 39"/>
                                <a:gd name="T35" fmla="*/ 11 h 49"/>
                                <a:gd name="T36" fmla="*/ 11 w 39"/>
                                <a:gd name="T37" fmla="*/ 14 h 49"/>
                                <a:gd name="T38" fmla="*/ 9 w 39"/>
                                <a:gd name="T39" fmla="*/ 16 h 49"/>
                                <a:gd name="T40" fmla="*/ 9 w 39"/>
                                <a:gd name="T41" fmla="*/ 49 h 49"/>
                                <a:gd name="T42" fmla="*/ 0 w 39"/>
                                <a:gd name="T43"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9" h="49">
                                  <a:moveTo>
                                    <a:pt x="0" y="49"/>
                                  </a:moveTo>
                                  <a:lnTo>
                                    <a:pt x="0" y="0"/>
                                  </a:lnTo>
                                  <a:lnTo>
                                    <a:pt x="9" y="0"/>
                                  </a:lnTo>
                                  <a:lnTo>
                                    <a:pt x="9" y="8"/>
                                  </a:lnTo>
                                  <a:lnTo>
                                    <a:pt x="11" y="3"/>
                                  </a:lnTo>
                                  <a:lnTo>
                                    <a:pt x="17" y="0"/>
                                  </a:lnTo>
                                  <a:lnTo>
                                    <a:pt x="30" y="0"/>
                                  </a:lnTo>
                                  <a:lnTo>
                                    <a:pt x="36" y="6"/>
                                  </a:lnTo>
                                  <a:lnTo>
                                    <a:pt x="36" y="8"/>
                                  </a:lnTo>
                                  <a:lnTo>
                                    <a:pt x="39" y="11"/>
                                  </a:lnTo>
                                  <a:lnTo>
                                    <a:pt x="39" y="49"/>
                                  </a:lnTo>
                                  <a:lnTo>
                                    <a:pt x="30" y="49"/>
                                  </a:lnTo>
                                  <a:lnTo>
                                    <a:pt x="30" y="16"/>
                                  </a:lnTo>
                                  <a:lnTo>
                                    <a:pt x="28" y="14"/>
                                  </a:lnTo>
                                  <a:lnTo>
                                    <a:pt x="28" y="11"/>
                                  </a:lnTo>
                                  <a:lnTo>
                                    <a:pt x="25" y="8"/>
                                  </a:lnTo>
                                  <a:lnTo>
                                    <a:pt x="17" y="8"/>
                                  </a:lnTo>
                                  <a:lnTo>
                                    <a:pt x="11" y="11"/>
                                  </a:lnTo>
                                  <a:lnTo>
                                    <a:pt x="11" y="14"/>
                                  </a:lnTo>
                                  <a:lnTo>
                                    <a:pt x="9" y="16"/>
                                  </a:lnTo>
                                  <a:lnTo>
                                    <a:pt x="9"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1" name="Freeform 161"/>
                          <wps:cNvSpPr>
                            <a:spLocks noEditPoints="1"/>
                          </wps:cNvSpPr>
                          <wps:spPr bwMode="auto">
                            <a:xfrm>
                              <a:off x="6510" y="4385"/>
                              <a:ext cx="46" cy="49"/>
                            </a:xfrm>
                            <a:custGeom>
                              <a:avLst/>
                              <a:gdLst>
                                <a:gd name="T0" fmla="*/ 38 w 46"/>
                                <a:gd name="T1" fmla="*/ 36 h 49"/>
                                <a:gd name="T2" fmla="*/ 46 w 46"/>
                                <a:gd name="T3" fmla="*/ 36 h 49"/>
                                <a:gd name="T4" fmla="*/ 44 w 46"/>
                                <a:gd name="T5" fmla="*/ 41 h 49"/>
                                <a:gd name="T6" fmla="*/ 38 w 46"/>
                                <a:gd name="T7" fmla="*/ 47 h 49"/>
                                <a:gd name="T8" fmla="*/ 33 w 46"/>
                                <a:gd name="T9" fmla="*/ 49 h 49"/>
                                <a:gd name="T10" fmla="*/ 19 w 46"/>
                                <a:gd name="T11" fmla="*/ 49 h 49"/>
                                <a:gd name="T12" fmla="*/ 11 w 46"/>
                                <a:gd name="T13" fmla="*/ 47 h 49"/>
                                <a:gd name="T14" fmla="*/ 8 w 46"/>
                                <a:gd name="T15" fmla="*/ 44 h 49"/>
                                <a:gd name="T16" fmla="*/ 3 w 46"/>
                                <a:gd name="T17" fmla="*/ 33 h 49"/>
                                <a:gd name="T18" fmla="*/ 0 w 46"/>
                                <a:gd name="T19" fmla="*/ 25 h 49"/>
                                <a:gd name="T20" fmla="*/ 3 w 46"/>
                                <a:gd name="T21" fmla="*/ 14 h 49"/>
                                <a:gd name="T22" fmla="*/ 8 w 46"/>
                                <a:gd name="T23" fmla="*/ 6 h 49"/>
                                <a:gd name="T24" fmla="*/ 13 w 46"/>
                                <a:gd name="T25" fmla="*/ 3 h 49"/>
                                <a:gd name="T26" fmla="*/ 16 w 46"/>
                                <a:gd name="T27" fmla="*/ 0 h 49"/>
                                <a:gd name="T28" fmla="*/ 30 w 46"/>
                                <a:gd name="T29" fmla="*/ 0 h 49"/>
                                <a:gd name="T30" fmla="*/ 41 w 46"/>
                                <a:gd name="T31" fmla="*/ 6 h 49"/>
                                <a:gd name="T32" fmla="*/ 46 w 46"/>
                                <a:gd name="T33" fmla="*/ 16 h 49"/>
                                <a:gd name="T34" fmla="*/ 46 w 46"/>
                                <a:gd name="T35" fmla="*/ 27 h 49"/>
                                <a:gd name="T36" fmla="*/ 11 w 46"/>
                                <a:gd name="T37" fmla="*/ 27 h 49"/>
                                <a:gd name="T38" fmla="*/ 11 w 46"/>
                                <a:gd name="T39" fmla="*/ 33 h 49"/>
                                <a:gd name="T40" fmla="*/ 13 w 46"/>
                                <a:gd name="T41" fmla="*/ 38 h 49"/>
                                <a:gd name="T42" fmla="*/ 19 w 46"/>
                                <a:gd name="T43" fmla="*/ 41 h 49"/>
                                <a:gd name="T44" fmla="*/ 33 w 46"/>
                                <a:gd name="T45" fmla="*/ 41 h 49"/>
                                <a:gd name="T46" fmla="*/ 38 w 46"/>
                                <a:gd name="T47" fmla="*/ 36 h 49"/>
                                <a:gd name="T48" fmla="*/ 11 w 46"/>
                                <a:gd name="T49" fmla="*/ 19 h 49"/>
                                <a:gd name="T50" fmla="*/ 38 w 46"/>
                                <a:gd name="T51" fmla="*/ 19 h 49"/>
                                <a:gd name="T52" fmla="*/ 35 w 46"/>
                                <a:gd name="T53" fmla="*/ 14 h 49"/>
                                <a:gd name="T54" fmla="*/ 35 w 46"/>
                                <a:gd name="T55" fmla="*/ 11 h 49"/>
                                <a:gd name="T56" fmla="*/ 30 w 46"/>
                                <a:gd name="T57" fmla="*/ 8 h 49"/>
                                <a:gd name="T58" fmla="*/ 16 w 46"/>
                                <a:gd name="T59" fmla="*/ 8 h 49"/>
                                <a:gd name="T60" fmla="*/ 11 w 46"/>
                                <a:gd name="T61" fmla="*/ 14 h 49"/>
                                <a:gd name="T62" fmla="*/ 11 w 46"/>
                                <a:gd name="T63" fmla="*/ 1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49">
                                  <a:moveTo>
                                    <a:pt x="38" y="36"/>
                                  </a:moveTo>
                                  <a:lnTo>
                                    <a:pt x="46" y="36"/>
                                  </a:lnTo>
                                  <a:lnTo>
                                    <a:pt x="44" y="41"/>
                                  </a:lnTo>
                                  <a:lnTo>
                                    <a:pt x="38" y="47"/>
                                  </a:lnTo>
                                  <a:lnTo>
                                    <a:pt x="33" y="49"/>
                                  </a:lnTo>
                                  <a:lnTo>
                                    <a:pt x="19" y="49"/>
                                  </a:lnTo>
                                  <a:lnTo>
                                    <a:pt x="11" y="47"/>
                                  </a:lnTo>
                                  <a:lnTo>
                                    <a:pt x="8" y="44"/>
                                  </a:lnTo>
                                  <a:lnTo>
                                    <a:pt x="3" y="33"/>
                                  </a:lnTo>
                                  <a:lnTo>
                                    <a:pt x="0" y="25"/>
                                  </a:lnTo>
                                  <a:lnTo>
                                    <a:pt x="3" y="14"/>
                                  </a:lnTo>
                                  <a:lnTo>
                                    <a:pt x="8" y="6"/>
                                  </a:lnTo>
                                  <a:lnTo>
                                    <a:pt x="13" y="3"/>
                                  </a:lnTo>
                                  <a:lnTo>
                                    <a:pt x="16" y="0"/>
                                  </a:lnTo>
                                  <a:lnTo>
                                    <a:pt x="30" y="0"/>
                                  </a:lnTo>
                                  <a:lnTo>
                                    <a:pt x="41" y="6"/>
                                  </a:lnTo>
                                  <a:lnTo>
                                    <a:pt x="46" y="16"/>
                                  </a:lnTo>
                                  <a:lnTo>
                                    <a:pt x="46" y="27"/>
                                  </a:lnTo>
                                  <a:lnTo>
                                    <a:pt x="11" y="27"/>
                                  </a:lnTo>
                                  <a:lnTo>
                                    <a:pt x="11" y="33"/>
                                  </a:lnTo>
                                  <a:lnTo>
                                    <a:pt x="13" y="38"/>
                                  </a:lnTo>
                                  <a:lnTo>
                                    <a:pt x="19" y="41"/>
                                  </a:lnTo>
                                  <a:lnTo>
                                    <a:pt x="33" y="41"/>
                                  </a:lnTo>
                                  <a:lnTo>
                                    <a:pt x="38" y="36"/>
                                  </a:lnTo>
                                  <a:close/>
                                  <a:moveTo>
                                    <a:pt x="11" y="19"/>
                                  </a:moveTo>
                                  <a:lnTo>
                                    <a:pt x="38" y="19"/>
                                  </a:lnTo>
                                  <a:lnTo>
                                    <a:pt x="35" y="14"/>
                                  </a:lnTo>
                                  <a:lnTo>
                                    <a:pt x="35" y="11"/>
                                  </a:lnTo>
                                  <a:lnTo>
                                    <a:pt x="30" y="8"/>
                                  </a:lnTo>
                                  <a:lnTo>
                                    <a:pt x="16" y="8"/>
                                  </a:lnTo>
                                  <a:lnTo>
                                    <a:pt x="11" y="14"/>
                                  </a:lnTo>
                                  <a:lnTo>
                                    <a:pt x="11" y="1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2" name="Freeform 162"/>
                          <wps:cNvSpPr>
                            <a:spLocks/>
                          </wps:cNvSpPr>
                          <wps:spPr bwMode="auto">
                            <a:xfrm>
                              <a:off x="6562" y="4385"/>
                              <a:ext cx="44" cy="68"/>
                            </a:xfrm>
                            <a:custGeom>
                              <a:avLst/>
                              <a:gdLst>
                                <a:gd name="T0" fmla="*/ 5 w 44"/>
                                <a:gd name="T1" fmla="*/ 68 h 68"/>
                                <a:gd name="T2" fmla="*/ 3 w 44"/>
                                <a:gd name="T3" fmla="*/ 60 h 68"/>
                                <a:gd name="T4" fmla="*/ 13 w 44"/>
                                <a:gd name="T5" fmla="*/ 60 h 68"/>
                                <a:gd name="T6" fmla="*/ 13 w 44"/>
                                <a:gd name="T7" fmla="*/ 58 h 68"/>
                                <a:gd name="T8" fmla="*/ 16 w 44"/>
                                <a:gd name="T9" fmla="*/ 55 h 68"/>
                                <a:gd name="T10" fmla="*/ 16 w 44"/>
                                <a:gd name="T11" fmla="*/ 52 h 68"/>
                                <a:gd name="T12" fmla="*/ 19 w 44"/>
                                <a:gd name="T13" fmla="*/ 49 h 68"/>
                                <a:gd name="T14" fmla="*/ 0 w 44"/>
                                <a:gd name="T15" fmla="*/ 0 h 68"/>
                                <a:gd name="T16" fmla="*/ 8 w 44"/>
                                <a:gd name="T17" fmla="*/ 0 h 68"/>
                                <a:gd name="T18" fmla="*/ 19 w 44"/>
                                <a:gd name="T19" fmla="*/ 27 h 68"/>
                                <a:gd name="T20" fmla="*/ 19 w 44"/>
                                <a:gd name="T21" fmla="*/ 33 h 68"/>
                                <a:gd name="T22" fmla="*/ 22 w 44"/>
                                <a:gd name="T23" fmla="*/ 38 h 68"/>
                                <a:gd name="T24" fmla="*/ 24 w 44"/>
                                <a:gd name="T25" fmla="*/ 33 h 68"/>
                                <a:gd name="T26" fmla="*/ 24 w 44"/>
                                <a:gd name="T27" fmla="*/ 27 h 68"/>
                                <a:gd name="T28" fmla="*/ 35 w 44"/>
                                <a:gd name="T29" fmla="*/ 0 h 68"/>
                                <a:gd name="T30" fmla="*/ 44 w 44"/>
                                <a:gd name="T31" fmla="*/ 0 h 68"/>
                                <a:gd name="T32" fmla="*/ 27 w 44"/>
                                <a:gd name="T33" fmla="*/ 52 h 68"/>
                                <a:gd name="T34" fmla="*/ 24 w 44"/>
                                <a:gd name="T35" fmla="*/ 58 h 68"/>
                                <a:gd name="T36" fmla="*/ 22 w 44"/>
                                <a:gd name="T37" fmla="*/ 60 h 68"/>
                                <a:gd name="T38" fmla="*/ 19 w 44"/>
                                <a:gd name="T39" fmla="*/ 66 h 68"/>
                                <a:gd name="T40" fmla="*/ 16 w 44"/>
                                <a:gd name="T41" fmla="*/ 66 h 68"/>
                                <a:gd name="T42" fmla="*/ 13 w 44"/>
                                <a:gd name="T43" fmla="*/ 68 h 68"/>
                                <a:gd name="T44" fmla="*/ 5 w 44"/>
                                <a:gd name="T4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 h="68">
                                  <a:moveTo>
                                    <a:pt x="5" y="68"/>
                                  </a:moveTo>
                                  <a:lnTo>
                                    <a:pt x="3" y="60"/>
                                  </a:lnTo>
                                  <a:lnTo>
                                    <a:pt x="13" y="60"/>
                                  </a:lnTo>
                                  <a:lnTo>
                                    <a:pt x="13" y="58"/>
                                  </a:lnTo>
                                  <a:lnTo>
                                    <a:pt x="16" y="55"/>
                                  </a:lnTo>
                                  <a:lnTo>
                                    <a:pt x="16" y="52"/>
                                  </a:lnTo>
                                  <a:lnTo>
                                    <a:pt x="19" y="49"/>
                                  </a:lnTo>
                                  <a:lnTo>
                                    <a:pt x="0" y="0"/>
                                  </a:lnTo>
                                  <a:lnTo>
                                    <a:pt x="8" y="0"/>
                                  </a:lnTo>
                                  <a:lnTo>
                                    <a:pt x="19" y="27"/>
                                  </a:lnTo>
                                  <a:lnTo>
                                    <a:pt x="19" y="33"/>
                                  </a:lnTo>
                                  <a:lnTo>
                                    <a:pt x="22" y="38"/>
                                  </a:lnTo>
                                  <a:lnTo>
                                    <a:pt x="24" y="33"/>
                                  </a:lnTo>
                                  <a:lnTo>
                                    <a:pt x="24" y="27"/>
                                  </a:lnTo>
                                  <a:lnTo>
                                    <a:pt x="35" y="0"/>
                                  </a:lnTo>
                                  <a:lnTo>
                                    <a:pt x="44" y="0"/>
                                  </a:lnTo>
                                  <a:lnTo>
                                    <a:pt x="27" y="52"/>
                                  </a:lnTo>
                                  <a:lnTo>
                                    <a:pt x="24" y="58"/>
                                  </a:lnTo>
                                  <a:lnTo>
                                    <a:pt x="22" y="60"/>
                                  </a:lnTo>
                                  <a:lnTo>
                                    <a:pt x="19" y="66"/>
                                  </a:lnTo>
                                  <a:lnTo>
                                    <a:pt x="16" y="66"/>
                                  </a:lnTo>
                                  <a:lnTo>
                                    <a:pt x="13" y="68"/>
                                  </a:lnTo>
                                  <a:lnTo>
                                    <a:pt x="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 name="Freeform 163"/>
                          <wps:cNvSpPr>
                            <a:spLocks/>
                          </wps:cNvSpPr>
                          <wps:spPr bwMode="auto">
                            <a:xfrm>
                              <a:off x="6638" y="4366"/>
                              <a:ext cx="52" cy="68"/>
                            </a:xfrm>
                            <a:custGeom>
                              <a:avLst/>
                              <a:gdLst>
                                <a:gd name="T0" fmla="*/ 0 w 52"/>
                                <a:gd name="T1" fmla="*/ 44 h 68"/>
                                <a:gd name="T2" fmla="*/ 9 w 52"/>
                                <a:gd name="T3" fmla="*/ 44 h 68"/>
                                <a:gd name="T4" fmla="*/ 9 w 52"/>
                                <a:gd name="T5" fmla="*/ 49 h 68"/>
                                <a:gd name="T6" fmla="*/ 11 w 52"/>
                                <a:gd name="T7" fmla="*/ 55 h 68"/>
                                <a:gd name="T8" fmla="*/ 17 w 52"/>
                                <a:gd name="T9" fmla="*/ 60 h 68"/>
                                <a:gd name="T10" fmla="*/ 36 w 52"/>
                                <a:gd name="T11" fmla="*/ 60 h 68"/>
                                <a:gd name="T12" fmla="*/ 44 w 52"/>
                                <a:gd name="T13" fmla="*/ 52 h 68"/>
                                <a:gd name="T14" fmla="*/ 44 w 52"/>
                                <a:gd name="T15" fmla="*/ 46 h 68"/>
                                <a:gd name="T16" fmla="*/ 39 w 52"/>
                                <a:gd name="T17" fmla="*/ 41 h 68"/>
                                <a:gd name="T18" fmla="*/ 33 w 52"/>
                                <a:gd name="T19" fmla="*/ 41 h 68"/>
                                <a:gd name="T20" fmla="*/ 31 w 52"/>
                                <a:gd name="T21" fmla="*/ 38 h 68"/>
                                <a:gd name="T22" fmla="*/ 25 w 52"/>
                                <a:gd name="T23" fmla="*/ 38 h 68"/>
                                <a:gd name="T24" fmla="*/ 20 w 52"/>
                                <a:gd name="T25" fmla="*/ 35 h 68"/>
                                <a:gd name="T26" fmla="*/ 14 w 52"/>
                                <a:gd name="T27" fmla="*/ 35 h 68"/>
                                <a:gd name="T28" fmla="*/ 6 w 52"/>
                                <a:gd name="T29" fmla="*/ 27 h 68"/>
                                <a:gd name="T30" fmla="*/ 3 w 52"/>
                                <a:gd name="T31" fmla="*/ 22 h 68"/>
                                <a:gd name="T32" fmla="*/ 3 w 52"/>
                                <a:gd name="T33" fmla="*/ 14 h 68"/>
                                <a:gd name="T34" fmla="*/ 6 w 52"/>
                                <a:gd name="T35" fmla="*/ 8 h 68"/>
                                <a:gd name="T36" fmla="*/ 9 w 52"/>
                                <a:gd name="T37" fmla="*/ 5 h 68"/>
                                <a:gd name="T38" fmla="*/ 20 w 52"/>
                                <a:gd name="T39" fmla="*/ 0 h 68"/>
                                <a:gd name="T40" fmla="*/ 33 w 52"/>
                                <a:gd name="T41" fmla="*/ 0 h 68"/>
                                <a:gd name="T42" fmla="*/ 44 w 52"/>
                                <a:gd name="T43" fmla="*/ 5 h 68"/>
                                <a:gd name="T44" fmla="*/ 47 w 52"/>
                                <a:gd name="T45" fmla="*/ 8 h 68"/>
                                <a:gd name="T46" fmla="*/ 50 w 52"/>
                                <a:gd name="T47" fmla="*/ 14 h 68"/>
                                <a:gd name="T48" fmla="*/ 50 w 52"/>
                                <a:gd name="T49" fmla="*/ 19 h 68"/>
                                <a:gd name="T50" fmla="*/ 41 w 52"/>
                                <a:gd name="T51" fmla="*/ 19 h 68"/>
                                <a:gd name="T52" fmla="*/ 41 w 52"/>
                                <a:gd name="T53" fmla="*/ 14 h 68"/>
                                <a:gd name="T54" fmla="*/ 36 w 52"/>
                                <a:gd name="T55" fmla="*/ 11 h 68"/>
                                <a:gd name="T56" fmla="*/ 33 w 52"/>
                                <a:gd name="T57" fmla="*/ 8 h 68"/>
                                <a:gd name="T58" fmla="*/ 20 w 52"/>
                                <a:gd name="T59" fmla="*/ 8 h 68"/>
                                <a:gd name="T60" fmla="*/ 14 w 52"/>
                                <a:gd name="T61" fmla="*/ 11 h 68"/>
                                <a:gd name="T62" fmla="*/ 11 w 52"/>
                                <a:gd name="T63" fmla="*/ 14 h 68"/>
                                <a:gd name="T64" fmla="*/ 11 w 52"/>
                                <a:gd name="T65" fmla="*/ 22 h 68"/>
                                <a:gd name="T66" fmla="*/ 14 w 52"/>
                                <a:gd name="T67" fmla="*/ 25 h 68"/>
                                <a:gd name="T68" fmla="*/ 17 w 52"/>
                                <a:gd name="T69" fmla="*/ 25 h 68"/>
                                <a:gd name="T70" fmla="*/ 22 w 52"/>
                                <a:gd name="T71" fmla="*/ 27 h 68"/>
                                <a:gd name="T72" fmla="*/ 28 w 52"/>
                                <a:gd name="T73" fmla="*/ 27 h 68"/>
                                <a:gd name="T74" fmla="*/ 33 w 52"/>
                                <a:gd name="T75" fmla="*/ 30 h 68"/>
                                <a:gd name="T76" fmla="*/ 39 w 52"/>
                                <a:gd name="T77" fmla="*/ 30 h 68"/>
                                <a:gd name="T78" fmla="*/ 41 w 52"/>
                                <a:gd name="T79" fmla="*/ 33 h 68"/>
                                <a:gd name="T80" fmla="*/ 47 w 52"/>
                                <a:gd name="T81" fmla="*/ 35 h 68"/>
                                <a:gd name="T82" fmla="*/ 50 w 52"/>
                                <a:gd name="T83" fmla="*/ 41 h 68"/>
                                <a:gd name="T84" fmla="*/ 52 w 52"/>
                                <a:gd name="T85" fmla="*/ 44 h 68"/>
                                <a:gd name="T86" fmla="*/ 52 w 52"/>
                                <a:gd name="T87" fmla="*/ 55 h 68"/>
                                <a:gd name="T88" fmla="*/ 50 w 52"/>
                                <a:gd name="T89" fmla="*/ 60 h 68"/>
                                <a:gd name="T90" fmla="*/ 47 w 52"/>
                                <a:gd name="T91" fmla="*/ 63 h 68"/>
                                <a:gd name="T92" fmla="*/ 36 w 52"/>
                                <a:gd name="T93" fmla="*/ 68 h 68"/>
                                <a:gd name="T94" fmla="*/ 20 w 52"/>
                                <a:gd name="T95" fmla="*/ 68 h 68"/>
                                <a:gd name="T96" fmla="*/ 11 w 52"/>
                                <a:gd name="T97" fmla="*/ 66 h 68"/>
                                <a:gd name="T98" fmla="*/ 6 w 52"/>
                                <a:gd name="T99" fmla="*/ 63 h 68"/>
                                <a:gd name="T100" fmla="*/ 0 w 52"/>
                                <a:gd name="T101" fmla="*/ 52 h 68"/>
                                <a:gd name="T102" fmla="*/ 0 w 52"/>
                                <a:gd name="T103" fmla="*/ 4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2" h="68">
                                  <a:moveTo>
                                    <a:pt x="0" y="44"/>
                                  </a:moveTo>
                                  <a:lnTo>
                                    <a:pt x="9" y="44"/>
                                  </a:lnTo>
                                  <a:lnTo>
                                    <a:pt x="9" y="49"/>
                                  </a:lnTo>
                                  <a:lnTo>
                                    <a:pt x="11" y="55"/>
                                  </a:lnTo>
                                  <a:lnTo>
                                    <a:pt x="17" y="60"/>
                                  </a:lnTo>
                                  <a:lnTo>
                                    <a:pt x="36" y="60"/>
                                  </a:lnTo>
                                  <a:lnTo>
                                    <a:pt x="44" y="52"/>
                                  </a:lnTo>
                                  <a:lnTo>
                                    <a:pt x="44" y="46"/>
                                  </a:lnTo>
                                  <a:lnTo>
                                    <a:pt x="39" y="41"/>
                                  </a:lnTo>
                                  <a:lnTo>
                                    <a:pt x="33" y="41"/>
                                  </a:lnTo>
                                  <a:lnTo>
                                    <a:pt x="31" y="38"/>
                                  </a:lnTo>
                                  <a:lnTo>
                                    <a:pt x="25" y="38"/>
                                  </a:lnTo>
                                  <a:lnTo>
                                    <a:pt x="20" y="35"/>
                                  </a:lnTo>
                                  <a:lnTo>
                                    <a:pt x="14" y="35"/>
                                  </a:lnTo>
                                  <a:lnTo>
                                    <a:pt x="6" y="27"/>
                                  </a:lnTo>
                                  <a:lnTo>
                                    <a:pt x="3" y="22"/>
                                  </a:lnTo>
                                  <a:lnTo>
                                    <a:pt x="3" y="14"/>
                                  </a:lnTo>
                                  <a:lnTo>
                                    <a:pt x="6" y="8"/>
                                  </a:lnTo>
                                  <a:lnTo>
                                    <a:pt x="9" y="5"/>
                                  </a:lnTo>
                                  <a:lnTo>
                                    <a:pt x="20" y="0"/>
                                  </a:lnTo>
                                  <a:lnTo>
                                    <a:pt x="33" y="0"/>
                                  </a:lnTo>
                                  <a:lnTo>
                                    <a:pt x="44" y="5"/>
                                  </a:lnTo>
                                  <a:lnTo>
                                    <a:pt x="47" y="8"/>
                                  </a:lnTo>
                                  <a:lnTo>
                                    <a:pt x="50" y="14"/>
                                  </a:lnTo>
                                  <a:lnTo>
                                    <a:pt x="50" y="19"/>
                                  </a:lnTo>
                                  <a:lnTo>
                                    <a:pt x="41" y="19"/>
                                  </a:lnTo>
                                  <a:lnTo>
                                    <a:pt x="41" y="14"/>
                                  </a:lnTo>
                                  <a:lnTo>
                                    <a:pt x="36" y="11"/>
                                  </a:lnTo>
                                  <a:lnTo>
                                    <a:pt x="33" y="8"/>
                                  </a:lnTo>
                                  <a:lnTo>
                                    <a:pt x="20" y="8"/>
                                  </a:lnTo>
                                  <a:lnTo>
                                    <a:pt x="14" y="11"/>
                                  </a:lnTo>
                                  <a:lnTo>
                                    <a:pt x="11" y="14"/>
                                  </a:lnTo>
                                  <a:lnTo>
                                    <a:pt x="11" y="22"/>
                                  </a:lnTo>
                                  <a:lnTo>
                                    <a:pt x="14" y="25"/>
                                  </a:lnTo>
                                  <a:lnTo>
                                    <a:pt x="17" y="25"/>
                                  </a:lnTo>
                                  <a:lnTo>
                                    <a:pt x="22" y="27"/>
                                  </a:lnTo>
                                  <a:lnTo>
                                    <a:pt x="28" y="27"/>
                                  </a:lnTo>
                                  <a:lnTo>
                                    <a:pt x="33" y="30"/>
                                  </a:lnTo>
                                  <a:lnTo>
                                    <a:pt x="39" y="30"/>
                                  </a:lnTo>
                                  <a:lnTo>
                                    <a:pt x="41" y="33"/>
                                  </a:lnTo>
                                  <a:lnTo>
                                    <a:pt x="47" y="35"/>
                                  </a:lnTo>
                                  <a:lnTo>
                                    <a:pt x="50" y="41"/>
                                  </a:lnTo>
                                  <a:lnTo>
                                    <a:pt x="52" y="44"/>
                                  </a:lnTo>
                                  <a:lnTo>
                                    <a:pt x="52" y="55"/>
                                  </a:lnTo>
                                  <a:lnTo>
                                    <a:pt x="50" y="60"/>
                                  </a:lnTo>
                                  <a:lnTo>
                                    <a:pt x="47" y="63"/>
                                  </a:lnTo>
                                  <a:lnTo>
                                    <a:pt x="36" y="68"/>
                                  </a:lnTo>
                                  <a:lnTo>
                                    <a:pt x="20" y="68"/>
                                  </a:lnTo>
                                  <a:lnTo>
                                    <a:pt x="11" y="66"/>
                                  </a:lnTo>
                                  <a:lnTo>
                                    <a:pt x="6" y="63"/>
                                  </a:lnTo>
                                  <a:lnTo>
                                    <a:pt x="0" y="52"/>
                                  </a:lnTo>
                                  <a:lnTo>
                                    <a:pt x="0" y="4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4" name="Freeform 164"/>
                          <wps:cNvSpPr>
                            <a:spLocks/>
                          </wps:cNvSpPr>
                          <wps:spPr bwMode="auto">
                            <a:xfrm>
                              <a:off x="6699" y="4369"/>
                              <a:ext cx="22" cy="65"/>
                            </a:xfrm>
                            <a:custGeom>
                              <a:avLst/>
                              <a:gdLst>
                                <a:gd name="T0" fmla="*/ 22 w 22"/>
                                <a:gd name="T1" fmla="*/ 57 h 65"/>
                                <a:gd name="T2" fmla="*/ 22 w 22"/>
                                <a:gd name="T3" fmla="*/ 65 h 65"/>
                                <a:gd name="T4" fmla="*/ 11 w 22"/>
                                <a:gd name="T5" fmla="*/ 65 h 65"/>
                                <a:gd name="T6" fmla="*/ 8 w 22"/>
                                <a:gd name="T7" fmla="*/ 63 h 65"/>
                                <a:gd name="T8" fmla="*/ 5 w 22"/>
                                <a:gd name="T9" fmla="*/ 63 h 65"/>
                                <a:gd name="T10" fmla="*/ 5 w 22"/>
                                <a:gd name="T11" fmla="*/ 24 h 65"/>
                                <a:gd name="T12" fmla="*/ 0 w 22"/>
                                <a:gd name="T13" fmla="*/ 24 h 65"/>
                                <a:gd name="T14" fmla="*/ 0 w 22"/>
                                <a:gd name="T15" fmla="*/ 16 h 65"/>
                                <a:gd name="T16" fmla="*/ 5 w 22"/>
                                <a:gd name="T17" fmla="*/ 16 h 65"/>
                                <a:gd name="T18" fmla="*/ 5 w 22"/>
                                <a:gd name="T19" fmla="*/ 5 h 65"/>
                                <a:gd name="T20" fmla="*/ 13 w 22"/>
                                <a:gd name="T21" fmla="*/ 0 h 65"/>
                                <a:gd name="T22" fmla="*/ 13 w 22"/>
                                <a:gd name="T23" fmla="*/ 16 h 65"/>
                                <a:gd name="T24" fmla="*/ 22 w 22"/>
                                <a:gd name="T25" fmla="*/ 16 h 65"/>
                                <a:gd name="T26" fmla="*/ 22 w 22"/>
                                <a:gd name="T27" fmla="*/ 24 h 65"/>
                                <a:gd name="T28" fmla="*/ 13 w 22"/>
                                <a:gd name="T29" fmla="*/ 24 h 65"/>
                                <a:gd name="T30" fmla="*/ 13 w 22"/>
                                <a:gd name="T31" fmla="*/ 57 h 65"/>
                                <a:gd name="T32" fmla="*/ 22 w 22"/>
                                <a:gd name="T33"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65">
                                  <a:moveTo>
                                    <a:pt x="22" y="57"/>
                                  </a:moveTo>
                                  <a:lnTo>
                                    <a:pt x="22" y="65"/>
                                  </a:lnTo>
                                  <a:lnTo>
                                    <a:pt x="11" y="65"/>
                                  </a:lnTo>
                                  <a:lnTo>
                                    <a:pt x="8" y="63"/>
                                  </a:lnTo>
                                  <a:lnTo>
                                    <a:pt x="5" y="63"/>
                                  </a:lnTo>
                                  <a:lnTo>
                                    <a:pt x="5" y="24"/>
                                  </a:lnTo>
                                  <a:lnTo>
                                    <a:pt x="0" y="24"/>
                                  </a:lnTo>
                                  <a:lnTo>
                                    <a:pt x="0" y="16"/>
                                  </a:lnTo>
                                  <a:lnTo>
                                    <a:pt x="5" y="16"/>
                                  </a:lnTo>
                                  <a:lnTo>
                                    <a:pt x="5" y="5"/>
                                  </a:lnTo>
                                  <a:lnTo>
                                    <a:pt x="13" y="0"/>
                                  </a:lnTo>
                                  <a:lnTo>
                                    <a:pt x="13" y="16"/>
                                  </a:lnTo>
                                  <a:lnTo>
                                    <a:pt x="22" y="16"/>
                                  </a:lnTo>
                                  <a:lnTo>
                                    <a:pt x="22" y="24"/>
                                  </a:lnTo>
                                  <a:lnTo>
                                    <a:pt x="13" y="24"/>
                                  </a:lnTo>
                                  <a:lnTo>
                                    <a:pt x="13" y="57"/>
                                  </a:lnTo>
                                  <a:lnTo>
                                    <a:pt x="22"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5" name="Freeform 165"/>
                          <wps:cNvSpPr>
                            <a:spLocks noEditPoints="1"/>
                          </wps:cNvSpPr>
                          <wps:spPr bwMode="auto">
                            <a:xfrm>
                              <a:off x="6726" y="4385"/>
                              <a:ext cx="44" cy="49"/>
                            </a:xfrm>
                            <a:custGeom>
                              <a:avLst/>
                              <a:gdLst>
                                <a:gd name="T0" fmla="*/ 0 w 44"/>
                                <a:gd name="T1" fmla="*/ 25 h 49"/>
                                <a:gd name="T2" fmla="*/ 0 w 44"/>
                                <a:gd name="T3" fmla="*/ 16 h 49"/>
                                <a:gd name="T4" fmla="*/ 3 w 44"/>
                                <a:gd name="T5" fmla="*/ 11 h 49"/>
                                <a:gd name="T6" fmla="*/ 11 w 44"/>
                                <a:gd name="T7" fmla="*/ 3 h 49"/>
                                <a:gd name="T8" fmla="*/ 16 w 44"/>
                                <a:gd name="T9" fmla="*/ 0 h 49"/>
                                <a:gd name="T10" fmla="*/ 27 w 44"/>
                                <a:gd name="T11" fmla="*/ 0 h 49"/>
                                <a:gd name="T12" fmla="*/ 38 w 44"/>
                                <a:gd name="T13" fmla="*/ 6 h 49"/>
                                <a:gd name="T14" fmla="*/ 44 w 44"/>
                                <a:gd name="T15" fmla="*/ 16 h 49"/>
                                <a:gd name="T16" fmla="*/ 44 w 44"/>
                                <a:gd name="T17" fmla="*/ 33 h 49"/>
                                <a:gd name="T18" fmla="*/ 38 w 44"/>
                                <a:gd name="T19" fmla="*/ 44 h 49"/>
                                <a:gd name="T20" fmla="*/ 27 w 44"/>
                                <a:gd name="T21" fmla="*/ 49 h 49"/>
                                <a:gd name="T22" fmla="*/ 16 w 44"/>
                                <a:gd name="T23" fmla="*/ 49 h 49"/>
                                <a:gd name="T24" fmla="*/ 5 w 44"/>
                                <a:gd name="T25" fmla="*/ 44 h 49"/>
                                <a:gd name="T26" fmla="*/ 0 w 44"/>
                                <a:gd name="T27" fmla="*/ 33 h 49"/>
                                <a:gd name="T28" fmla="*/ 0 w 44"/>
                                <a:gd name="T29" fmla="*/ 25 h 49"/>
                                <a:gd name="T30" fmla="*/ 8 w 44"/>
                                <a:gd name="T31" fmla="*/ 25 h 49"/>
                                <a:gd name="T32" fmla="*/ 8 w 44"/>
                                <a:gd name="T33" fmla="*/ 30 h 49"/>
                                <a:gd name="T34" fmla="*/ 11 w 44"/>
                                <a:gd name="T35" fmla="*/ 36 h 49"/>
                                <a:gd name="T36" fmla="*/ 16 w 44"/>
                                <a:gd name="T37" fmla="*/ 41 h 49"/>
                                <a:gd name="T38" fmla="*/ 30 w 44"/>
                                <a:gd name="T39" fmla="*/ 41 h 49"/>
                                <a:gd name="T40" fmla="*/ 30 w 44"/>
                                <a:gd name="T41" fmla="*/ 38 h 49"/>
                                <a:gd name="T42" fmla="*/ 36 w 44"/>
                                <a:gd name="T43" fmla="*/ 33 h 49"/>
                                <a:gd name="T44" fmla="*/ 36 w 44"/>
                                <a:gd name="T45" fmla="*/ 19 h 49"/>
                                <a:gd name="T46" fmla="*/ 33 w 44"/>
                                <a:gd name="T47" fmla="*/ 14 h 49"/>
                                <a:gd name="T48" fmla="*/ 27 w 44"/>
                                <a:gd name="T49" fmla="*/ 8 h 49"/>
                                <a:gd name="T50" fmla="*/ 16 w 44"/>
                                <a:gd name="T51" fmla="*/ 8 h 49"/>
                                <a:gd name="T52" fmla="*/ 11 w 44"/>
                                <a:gd name="T53" fmla="*/ 14 h 49"/>
                                <a:gd name="T54" fmla="*/ 8 w 44"/>
                                <a:gd name="T55" fmla="*/ 19 h 49"/>
                                <a:gd name="T56" fmla="*/ 8 w 44"/>
                                <a:gd name="T57"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4" h="49">
                                  <a:moveTo>
                                    <a:pt x="0" y="25"/>
                                  </a:moveTo>
                                  <a:lnTo>
                                    <a:pt x="0" y="16"/>
                                  </a:lnTo>
                                  <a:lnTo>
                                    <a:pt x="3" y="11"/>
                                  </a:lnTo>
                                  <a:lnTo>
                                    <a:pt x="11" y="3"/>
                                  </a:lnTo>
                                  <a:lnTo>
                                    <a:pt x="16" y="0"/>
                                  </a:lnTo>
                                  <a:lnTo>
                                    <a:pt x="27" y="0"/>
                                  </a:lnTo>
                                  <a:lnTo>
                                    <a:pt x="38" y="6"/>
                                  </a:lnTo>
                                  <a:lnTo>
                                    <a:pt x="44" y="16"/>
                                  </a:lnTo>
                                  <a:lnTo>
                                    <a:pt x="44" y="33"/>
                                  </a:lnTo>
                                  <a:lnTo>
                                    <a:pt x="38" y="44"/>
                                  </a:lnTo>
                                  <a:lnTo>
                                    <a:pt x="27" y="49"/>
                                  </a:lnTo>
                                  <a:lnTo>
                                    <a:pt x="16" y="49"/>
                                  </a:lnTo>
                                  <a:lnTo>
                                    <a:pt x="5" y="44"/>
                                  </a:lnTo>
                                  <a:lnTo>
                                    <a:pt x="0" y="33"/>
                                  </a:lnTo>
                                  <a:lnTo>
                                    <a:pt x="0" y="25"/>
                                  </a:lnTo>
                                  <a:close/>
                                  <a:moveTo>
                                    <a:pt x="8" y="25"/>
                                  </a:moveTo>
                                  <a:lnTo>
                                    <a:pt x="8" y="30"/>
                                  </a:lnTo>
                                  <a:lnTo>
                                    <a:pt x="11" y="36"/>
                                  </a:lnTo>
                                  <a:lnTo>
                                    <a:pt x="16" y="41"/>
                                  </a:lnTo>
                                  <a:lnTo>
                                    <a:pt x="30" y="41"/>
                                  </a:lnTo>
                                  <a:lnTo>
                                    <a:pt x="30" y="38"/>
                                  </a:lnTo>
                                  <a:lnTo>
                                    <a:pt x="36" y="33"/>
                                  </a:lnTo>
                                  <a:lnTo>
                                    <a:pt x="36" y="19"/>
                                  </a:lnTo>
                                  <a:lnTo>
                                    <a:pt x="33" y="14"/>
                                  </a:lnTo>
                                  <a:lnTo>
                                    <a:pt x="27" y="8"/>
                                  </a:lnTo>
                                  <a:lnTo>
                                    <a:pt x="16" y="8"/>
                                  </a:lnTo>
                                  <a:lnTo>
                                    <a:pt x="11" y="14"/>
                                  </a:lnTo>
                                  <a:lnTo>
                                    <a:pt x="8" y="19"/>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6" name="Freeform 166"/>
                          <wps:cNvSpPr>
                            <a:spLocks/>
                          </wps:cNvSpPr>
                          <wps:spPr bwMode="auto">
                            <a:xfrm>
                              <a:off x="6778" y="4385"/>
                              <a:ext cx="41" cy="49"/>
                            </a:xfrm>
                            <a:custGeom>
                              <a:avLst/>
                              <a:gdLst>
                                <a:gd name="T0" fmla="*/ 33 w 41"/>
                                <a:gd name="T1" fmla="*/ 33 h 49"/>
                                <a:gd name="T2" fmla="*/ 41 w 41"/>
                                <a:gd name="T3" fmla="*/ 33 h 49"/>
                                <a:gd name="T4" fmla="*/ 41 w 41"/>
                                <a:gd name="T5" fmla="*/ 38 h 49"/>
                                <a:gd name="T6" fmla="*/ 38 w 41"/>
                                <a:gd name="T7" fmla="*/ 41 h 49"/>
                                <a:gd name="T8" fmla="*/ 36 w 41"/>
                                <a:gd name="T9" fmla="*/ 47 h 49"/>
                                <a:gd name="T10" fmla="*/ 30 w 41"/>
                                <a:gd name="T11" fmla="*/ 49 h 49"/>
                                <a:gd name="T12" fmla="*/ 16 w 41"/>
                                <a:gd name="T13" fmla="*/ 49 h 49"/>
                                <a:gd name="T14" fmla="*/ 5 w 41"/>
                                <a:gd name="T15" fmla="*/ 44 h 49"/>
                                <a:gd name="T16" fmla="*/ 0 w 41"/>
                                <a:gd name="T17" fmla="*/ 33 h 49"/>
                                <a:gd name="T18" fmla="*/ 0 w 41"/>
                                <a:gd name="T19" fmla="*/ 16 h 49"/>
                                <a:gd name="T20" fmla="*/ 5 w 41"/>
                                <a:gd name="T21" fmla="*/ 6 h 49"/>
                                <a:gd name="T22" fmla="*/ 16 w 41"/>
                                <a:gd name="T23" fmla="*/ 0 h 49"/>
                                <a:gd name="T24" fmla="*/ 30 w 41"/>
                                <a:gd name="T25" fmla="*/ 0 h 49"/>
                                <a:gd name="T26" fmla="*/ 36 w 41"/>
                                <a:gd name="T27" fmla="*/ 3 h 49"/>
                                <a:gd name="T28" fmla="*/ 41 w 41"/>
                                <a:gd name="T29" fmla="*/ 14 h 49"/>
                                <a:gd name="T30" fmla="*/ 33 w 41"/>
                                <a:gd name="T31" fmla="*/ 16 h 49"/>
                                <a:gd name="T32" fmla="*/ 30 w 41"/>
                                <a:gd name="T33" fmla="*/ 11 h 49"/>
                                <a:gd name="T34" fmla="*/ 27 w 41"/>
                                <a:gd name="T35" fmla="*/ 8 h 49"/>
                                <a:gd name="T36" fmla="*/ 16 w 41"/>
                                <a:gd name="T37" fmla="*/ 8 h 49"/>
                                <a:gd name="T38" fmla="*/ 11 w 41"/>
                                <a:gd name="T39" fmla="*/ 14 h 49"/>
                                <a:gd name="T40" fmla="*/ 8 w 41"/>
                                <a:gd name="T41" fmla="*/ 19 h 49"/>
                                <a:gd name="T42" fmla="*/ 8 w 41"/>
                                <a:gd name="T43" fmla="*/ 30 h 49"/>
                                <a:gd name="T44" fmla="*/ 11 w 41"/>
                                <a:gd name="T45" fmla="*/ 36 h 49"/>
                                <a:gd name="T46" fmla="*/ 16 w 41"/>
                                <a:gd name="T47" fmla="*/ 41 h 49"/>
                                <a:gd name="T48" fmla="*/ 25 w 41"/>
                                <a:gd name="T49" fmla="*/ 41 h 49"/>
                                <a:gd name="T50" fmla="*/ 30 w 41"/>
                                <a:gd name="T51" fmla="*/ 38 h 49"/>
                                <a:gd name="T52" fmla="*/ 33 w 41"/>
                                <a:gd name="T53" fmla="*/ 36 h 49"/>
                                <a:gd name="T54" fmla="*/ 33 w 41"/>
                                <a:gd name="T55" fmla="*/ 3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1" h="49">
                                  <a:moveTo>
                                    <a:pt x="33" y="33"/>
                                  </a:moveTo>
                                  <a:lnTo>
                                    <a:pt x="41" y="33"/>
                                  </a:lnTo>
                                  <a:lnTo>
                                    <a:pt x="41" y="38"/>
                                  </a:lnTo>
                                  <a:lnTo>
                                    <a:pt x="38" y="41"/>
                                  </a:lnTo>
                                  <a:lnTo>
                                    <a:pt x="36" y="47"/>
                                  </a:lnTo>
                                  <a:lnTo>
                                    <a:pt x="30" y="49"/>
                                  </a:lnTo>
                                  <a:lnTo>
                                    <a:pt x="16" y="49"/>
                                  </a:lnTo>
                                  <a:lnTo>
                                    <a:pt x="5" y="44"/>
                                  </a:lnTo>
                                  <a:lnTo>
                                    <a:pt x="0" y="33"/>
                                  </a:lnTo>
                                  <a:lnTo>
                                    <a:pt x="0" y="16"/>
                                  </a:lnTo>
                                  <a:lnTo>
                                    <a:pt x="5" y="6"/>
                                  </a:lnTo>
                                  <a:lnTo>
                                    <a:pt x="16" y="0"/>
                                  </a:lnTo>
                                  <a:lnTo>
                                    <a:pt x="30" y="0"/>
                                  </a:lnTo>
                                  <a:lnTo>
                                    <a:pt x="36" y="3"/>
                                  </a:lnTo>
                                  <a:lnTo>
                                    <a:pt x="41" y="14"/>
                                  </a:lnTo>
                                  <a:lnTo>
                                    <a:pt x="33" y="16"/>
                                  </a:lnTo>
                                  <a:lnTo>
                                    <a:pt x="30" y="11"/>
                                  </a:lnTo>
                                  <a:lnTo>
                                    <a:pt x="27" y="8"/>
                                  </a:lnTo>
                                  <a:lnTo>
                                    <a:pt x="16" y="8"/>
                                  </a:lnTo>
                                  <a:lnTo>
                                    <a:pt x="11" y="14"/>
                                  </a:lnTo>
                                  <a:lnTo>
                                    <a:pt x="8" y="19"/>
                                  </a:lnTo>
                                  <a:lnTo>
                                    <a:pt x="8" y="30"/>
                                  </a:lnTo>
                                  <a:lnTo>
                                    <a:pt x="11" y="36"/>
                                  </a:lnTo>
                                  <a:lnTo>
                                    <a:pt x="16" y="41"/>
                                  </a:lnTo>
                                  <a:lnTo>
                                    <a:pt x="25" y="41"/>
                                  </a:lnTo>
                                  <a:lnTo>
                                    <a:pt x="30" y="38"/>
                                  </a:lnTo>
                                  <a:lnTo>
                                    <a:pt x="33" y="36"/>
                                  </a:lnTo>
                                  <a:lnTo>
                                    <a:pt x="33" y="3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7" name="Freeform 167"/>
                          <wps:cNvSpPr>
                            <a:spLocks/>
                          </wps:cNvSpPr>
                          <wps:spPr bwMode="auto">
                            <a:xfrm>
                              <a:off x="6827" y="4366"/>
                              <a:ext cx="41" cy="68"/>
                            </a:xfrm>
                            <a:custGeom>
                              <a:avLst/>
                              <a:gdLst>
                                <a:gd name="T0" fmla="*/ 0 w 41"/>
                                <a:gd name="T1" fmla="*/ 68 h 68"/>
                                <a:gd name="T2" fmla="*/ 0 w 41"/>
                                <a:gd name="T3" fmla="*/ 0 h 68"/>
                                <a:gd name="T4" fmla="*/ 8 w 41"/>
                                <a:gd name="T5" fmla="*/ 0 h 68"/>
                                <a:gd name="T6" fmla="*/ 8 w 41"/>
                                <a:gd name="T7" fmla="*/ 38 h 68"/>
                                <a:gd name="T8" fmla="*/ 28 w 41"/>
                                <a:gd name="T9" fmla="*/ 19 h 68"/>
                                <a:gd name="T10" fmla="*/ 39 w 41"/>
                                <a:gd name="T11" fmla="*/ 19 h 68"/>
                                <a:gd name="T12" fmla="*/ 19 w 41"/>
                                <a:gd name="T13" fmla="*/ 38 h 68"/>
                                <a:gd name="T14" fmla="*/ 41 w 41"/>
                                <a:gd name="T15" fmla="*/ 68 h 68"/>
                                <a:gd name="T16" fmla="*/ 30 w 41"/>
                                <a:gd name="T17" fmla="*/ 68 h 68"/>
                                <a:gd name="T18" fmla="*/ 14 w 41"/>
                                <a:gd name="T19" fmla="*/ 44 h 68"/>
                                <a:gd name="T20" fmla="*/ 8 w 41"/>
                                <a:gd name="T21" fmla="*/ 49 h 68"/>
                                <a:gd name="T22" fmla="*/ 8 w 41"/>
                                <a:gd name="T23" fmla="*/ 68 h 68"/>
                                <a:gd name="T24" fmla="*/ 0 w 41"/>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68">
                                  <a:moveTo>
                                    <a:pt x="0" y="68"/>
                                  </a:moveTo>
                                  <a:lnTo>
                                    <a:pt x="0" y="0"/>
                                  </a:lnTo>
                                  <a:lnTo>
                                    <a:pt x="8" y="0"/>
                                  </a:lnTo>
                                  <a:lnTo>
                                    <a:pt x="8" y="38"/>
                                  </a:lnTo>
                                  <a:lnTo>
                                    <a:pt x="28" y="19"/>
                                  </a:lnTo>
                                  <a:lnTo>
                                    <a:pt x="39" y="19"/>
                                  </a:lnTo>
                                  <a:lnTo>
                                    <a:pt x="19" y="38"/>
                                  </a:lnTo>
                                  <a:lnTo>
                                    <a:pt x="41" y="68"/>
                                  </a:lnTo>
                                  <a:lnTo>
                                    <a:pt x="30" y="68"/>
                                  </a:lnTo>
                                  <a:lnTo>
                                    <a:pt x="14" y="44"/>
                                  </a:lnTo>
                                  <a:lnTo>
                                    <a:pt x="8" y="49"/>
                                  </a:lnTo>
                                  <a:lnTo>
                                    <a:pt x="8"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8" name="Freeform 168"/>
                          <wps:cNvSpPr>
                            <a:spLocks/>
                          </wps:cNvSpPr>
                          <wps:spPr bwMode="auto">
                            <a:xfrm>
                              <a:off x="6901" y="4366"/>
                              <a:ext cx="66" cy="68"/>
                            </a:xfrm>
                            <a:custGeom>
                              <a:avLst/>
                              <a:gdLst>
                                <a:gd name="T0" fmla="*/ 0 w 66"/>
                                <a:gd name="T1" fmla="*/ 68 h 68"/>
                                <a:gd name="T2" fmla="*/ 0 w 66"/>
                                <a:gd name="T3" fmla="*/ 0 h 68"/>
                                <a:gd name="T4" fmla="*/ 14 w 66"/>
                                <a:gd name="T5" fmla="*/ 0 h 68"/>
                                <a:gd name="T6" fmla="*/ 30 w 66"/>
                                <a:gd name="T7" fmla="*/ 49 h 68"/>
                                <a:gd name="T8" fmla="*/ 33 w 66"/>
                                <a:gd name="T9" fmla="*/ 55 h 68"/>
                                <a:gd name="T10" fmla="*/ 33 w 66"/>
                                <a:gd name="T11" fmla="*/ 57 h 68"/>
                                <a:gd name="T12" fmla="*/ 33 w 66"/>
                                <a:gd name="T13" fmla="*/ 55 h 68"/>
                                <a:gd name="T14" fmla="*/ 36 w 66"/>
                                <a:gd name="T15" fmla="*/ 46 h 68"/>
                                <a:gd name="T16" fmla="*/ 49 w 66"/>
                                <a:gd name="T17" fmla="*/ 0 h 68"/>
                                <a:gd name="T18" fmla="*/ 66 w 66"/>
                                <a:gd name="T19" fmla="*/ 0 h 68"/>
                                <a:gd name="T20" fmla="*/ 66 w 66"/>
                                <a:gd name="T21" fmla="*/ 68 h 68"/>
                                <a:gd name="T22" fmla="*/ 55 w 66"/>
                                <a:gd name="T23" fmla="*/ 68 h 68"/>
                                <a:gd name="T24" fmla="*/ 55 w 66"/>
                                <a:gd name="T25" fmla="*/ 11 h 68"/>
                                <a:gd name="T26" fmla="*/ 38 w 66"/>
                                <a:gd name="T27" fmla="*/ 68 h 68"/>
                                <a:gd name="T28" fmla="*/ 27 w 66"/>
                                <a:gd name="T29" fmla="*/ 68 h 68"/>
                                <a:gd name="T30" fmla="*/ 8 w 66"/>
                                <a:gd name="T31" fmla="*/ 11 h 68"/>
                                <a:gd name="T32" fmla="*/ 8 w 66"/>
                                <a:gd name="T33" fmla="*/ 68 h 68"/>
                                <a:gd name="T34" fmla="*/ 0 w 66"/>
                                <a:gd name="T3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6" h="68">
                                  <a:moveTo>
                                    <a:pt x="0" y="68"/>
                                  </a:moveTo>
                                  <a:lnTo>
                                    <a:pt x="0" y="0"/>
                                  </a:lnTo>
                                  <a:lnTo>
                                    <a:pt x="14" y="0"/>
                                  </a:lnTo>
                                  <a:lnTo>
                                    <a:pt x="30" y="49"/>
                                  </a:lnTo>
                                  <a:lnTo>
                                    <a:pt x="33" y="55"/>
                                  </a:lnTo>
                                  <a:lnTo>
                                    <a:pt x="33" y="57"/>
                                  </a:lnTo>
                                  <a:lnTo>
                                    <a:pt x="33" y="55"/>
                                  </a:lnTo>
                                  <a:lnTo>
                                    <a:pt x="36" y="46"/>
                                  </a:lnTo>
                                  <a:lnTo>
                                    <a:pt x="49" y="0"/>
                                  </a:lnTo>
                                  <a:lnTo>
                                    <a:pt x="66" y="0"/>
                                  </a:lnTo>
                                  <a:lnTo>
                                    <a:pt x="66" y="68"/>
                                  </a:lnTo>
                                  <a:lnTo>
                                    <a:pt x="55" y="68"/>
                                  </a:lnTo>
                                  <a:lnTo>
                                    <a:pt x="55" y="11"/>
                                  </a:lnTo>
                                  <a:lnTo>
                                    <a:pt x="38" y="68"/>
                                  </a:lnTo>
                                  <a:lnTo>
                                    <a:pt x="27" y="68"/>
                                  </a:lnTo>
                                  <a:lnTo>
                                    <a:pt x="8" y="11"/>
                                  </a:lnTo>
                                  <a:lnTo>
                                    <a:pt x="8"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9" name="Line 169"/>
                          <wps:cNvCnPr/>
                          <wps:spPr bwMode="auto">
                            <a:xfrm>
                              <a:off x="5210" y="6035"/>
                              <a:ext cx="298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0" name="Line 170"/>
                          <wps:cNvCnPr/>
                          <wps:spPr bwMode="auto">
                            <a:xfrm>
                              <a:off x="5210" y="4861"/>
                              <a:ext cx="14"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1" name="Line 171"/>
                          <wps:cNvCnPr/>
                          <wps:spPr bwMode="auto">
                            <a:xfrm>
                              <a:off x="5232" y="4902"/>
                              <a:ext cx="14"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2" name="Line 172"/>
                          <wps:cNvCnPr/>
                          <wps:spPr bwMode="auto">
                            <a:xfrm>
                              <a:off x="5254" y="4946"/>
                              <a:ext cx="14"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3" name="Line 173"/>
                          <wps:cNvCnPr/>
                          <wps:spPr bwMode="auto">
                            <a:xfrm>
                              <a:off x="5276" y="4987"/>
                              <a:ext cx="13"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4" name="Line 174"/>
                          <wps:cNvCnPr/>
                          <wps:spPr bwMode="auto">
                            <a:xfrm>
                              <a:off x="5298" y="5028"/>
                              <a:ext cx="16"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5" name="Line 175"/>
                          <wps:cNvCnPr/>
                          <wps:spPr bwMode="auto">
                            <a:xfrm>
                              <a:off x="5322" y="5069"/>
                              <a:ext cx="17"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76"/>
                          <wps:cNvCnPr/>
                          <wps:spPr bwMode="auto">
                            <a:xfrm>
                              <a:off x="5347" y="5107"/>
                              <a:ext cx="16" cy="2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77"/>
                          <wps:cNvCnPr/>
                          <wps:spPr bwMode="auto">
                            <a:xfrm>
                              <a:off x="5371" y="5148"/>
                              <a:ext cx="17" cy="2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 name="Line 178"/>
                          <wps:cNvCnPr/>
                          <wps:spPr bwMode="auto">
                            <a:xfrm>
                              <a:off x="5399" y="5187"/>
                              <a:ext cx="16"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 name="Freeform 179"/>
                          <wps:cNvSpPr>
                            <a:spLocks/>
                          </wps:cNvSpPr>
                          <wps:spPr bwMode="auto">
                            <a:xfrm>
                              <a:off x="5423" y="5228"/>
                              <a:ext cx="20" cy="24"/>
                            </a:xfrm>
                            <a:custGeom>
                              <a:avLst/>
                              <a:gdLst>
                                <a:gd name="T0" fmla="*/ 0 w 20"/>
                                <a:gd name="T1" fmla="*/ 0 h 24"/>
                                <a:gd name="T2" fmla="*/ 17 w 20"/>
                                <a:gd name="T3" fmla="*/ 22 h 24"/>
                                <a:gd name="T4" fmla="*/ 20 w 20"/>
                                <a:gd name="T5" fmla="*/ 24 h 24"/>
                              </a:gdLst>
                              <a:ahLst/>
                              <a:cxnLst>
                                <a:cxn ang="0">
                                  <a:pos x="T0" y="T1"/>
                                </a:cxn>
                                <a:cxn ang="0">
                                  <a:pos x="T2" y="T3"/>
                                </a:cxn>
                                <a:cxn ang="0">
                                  <a:pos x="T4" y="T5"/>
                                </a:cxn>
                              </a:cxnLst>
                              <a:rect l="0" t="0" r="r" b="b"/>
                              <a:pathLst>
                                <a:path w="20" h="24">
                                  <a:moveTo>
                                    <a:pt x="0" y="0"/>
                                  </a:moveTo>
                                  <a:lnTo>
                                    <a:pt x="17" y="22"/>
                                  </a:lnTo>
                                  <a:lnTo>
                                    <a:pt x="20" y="24"/>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Line 180"/>
                          <wps:cNvCnPr/>
                          <wps:spPr bwMode="auto">
                            <a:xfrm>
                              <a:off x="5451" y="5266"/>
                              <a:ext cx="19"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81"/>
                          <wps:cNvCnPr/>
                          <wps:spPr bwMode="auto">
                            <a:xfrm>
                              <a:off x="5481" y="5301"/>
                              <a:ext cx="19"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 name="Line 182"/>
                          <wps:cNvCnPr/>
                          <wps:spPr bwMode="auto">
                            <a:xfrm>
                              <a:off x="5508" y="5340"/>
                              <a:ext cx="22"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83"/>
                          <wps:cNvCnPr/>
                          <wps:spPr bwMode="auto">
                            <a:xfrm>
                              <a:off x="5541" y="5375"/>
                              <a:ext cx="19"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84"/>
                          <wps:cNvCnPr/>
                          <wps:spPr bwMode="auto">
                            <a:xfrm>
                              <a:off x="5571" y="5408"/>
                              <a:ext cx="22"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85"/>
                          <wps:cNvCnPr/>
                          <wps:spPr bwMode="auto">
                            <a:xfrm>
                              <a:off x="5604" y="5444"/>
                              <a:ext cx="22"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86"/>
                          <wps:cNvCnPr/>
                          <wps:spPr bwMode="auto">
                            <a:xfrm>
                              <a:off x="5637" y="5477"/>
                              <a:ext cx="22" cy="2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 name="Line 187"/>
                          <wps:cNvCnPr/>
                          <wps:spPr bwMode="auto">
                            <a:xfrm>
                              <a:off x="5670" y="5509"/>
                              <a:ext cx="24"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 name="Line 188"/>
                          <wps:cNvCnPr/>
                          <wps:spPr bwMode="auto">
                            <a:xfrm>
                              <a:off x="5705" y="5542"/>
                              <a:ext cx="25"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 name="Freeform 189"/>
                          <wps:cNvSpPr>
                            <a:spLocks/>
                          </wps:cNvSpPr>
                          <wps:spPr bwMode="auto">
                            <a:xfrm>
                              <a:off x="5744" y="5572"/>
                              <a:ext cx="24" cy="19"/>
                            </a:xfrm>
                            <a:custGeom>
                              <a:avLst/>
                              <a:gdLst>
                                <a:gd name="T0" fmla="*/ 0 w 24"/>
                                <a:gd name="T1" fmla="*/ 0 h 19"/>
                                <a:gd name="T2" fmla="*/ 2 w 24"/>
                                <a:gd name="T3" fmla="*/ 3 h 19"/>
                                <a:gd name="T4" fmla="*/ 24 w 24"/>
                                <a:gd name="T5" fmla="*/ 19 h 19"/>
                              </a:gdLst>
                              <a:ahLst/>
                              <a:cxnLst>
                                <a:cxn ang="0">
                                  <a:pos x="T0" y="T1"/>
                                </a:cxn>
                                <a:cxn ang="0">
                                  <a:pos x="T2" y="T3"/>
                                </a:cxn>
                                <a:cxn ang="0">
                                  <a:pos x="T4" y="T5"/>
                                </a:cxn>
                              </a:cxnLst>
                              <a:rect l="0" t="0" r="r" b="b"/>
                              <a:pathLst>
                                <a:path w="24" h="19">
                                  <a:moveTo>
                                    <a:pt x="0" y="0"/>
                                  </a:moveTo>
                                  <a:lnTo>
                                    <a:pt x="2" y="3"/>
                                  </a:lnTo>
                                  <a:lnTo>
                                    <a:pt x="24" y="19"/>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Line 190"/>
                          <wps:cNvCnPr/>
                          <wps:spPr bwMode="auto">
                            <a:xfrm>
                              <a:off x="5779" y="5600"/>
                              <a:ext cx="25"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 name="Freeform 191"/>
                          <wps:cNvSpPr>
                            <a:spLocks/>
                          </wps:cNvSpPr>
                          <wps:spPr bwMode="auto">
                            <a:xfrm>
                              <a:off x="5818" y="5630"/>
                              <a:ext cx="27" cy="16"/>
                            </a:xfrm>
                            <a:custGeom>
                              <a:avLst/>
                              <a:gdLst>
                                <a:gd name="T0" fmla="*/ 0 w 27"/>
                                <a:gd name="T1" fmla="*/ 0 h 16"/>
                                <a:gd name="T2" fmla="*/ 5 w 27"/>
                                <a:gd name="T3" fmla="*/ 2 h 16"/>
                                <a:gd name="T4" fmla="*/ 27 w 27"/>
                                <a:gd name="T5" fmla="*/ 16 h 16"/>
                              </a:gdLst>
                              <a:ahLst/>
                              <a:cxnLst>
                                <a:cxn ang="0">
                                  <a:pos x="T0" y="T1"/>
                                </a:cxn>
                                <a:cxn ang="0">
                                  <a:pos x="T2" y="T3"/>
                                </a:cxn>
                                <a:cxn ang="0">
                                  <a:pos x="T4" y="T5"/>
                                </a:cxn>
                              </a:cxnLst>
                              <a:rect l="0" t="0" r="r" b="b"/>
                              <a:pathLst>
                                <a:path w="27" h="16">
                                  <a:moveTo>
                                    <a:pt x="0" y="0"/>
                                  </a:moveTo>
                                  <a:lnTo>
                                    <a:pt x="5" y="2"/>
                                  </a:lnTo>
                                  <a:lnTo>
                                    <a:pt x="27" y="16"/>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Line 192"/>
                          <wps:cNvCnPr/>
                          <wps:spPr bwMode="auto">
                            <a:xfrm>
                              <a:off x="5856" y="5654"/>
                              <a:ext cx="27" cy="1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 name="Freeform 193"/>
                          <wps:cNvSpPr>
                            <a:spLocks/>
                          </wps:cNvSpPr>
                          <wps:spPr bwMode="auto">
                            <a:xfrm>
                              <a:off x="5897" y="5679"/>
                              <a:ext cx="27" cy="16"/>
                            </a:xfrm>
                            <a:custGeom>
                              <a:avLst/>
                              <a:gdLst>
                                <a:gd name="T0" fmla="*/ 0 w 27"/>
                                <a:gd name="T1" fmla="*/ 0 h 16"/>
                                <a:gd name="T2" fmla="*/ 3 w 27"/>
                                <a:gd name="T3" fmla="*/ 3 h 16"/>
                                <a:gd name="T4" fmla="*/ 27 w 27"/>
                                <a:gd name="T5" fmla="*/ 16 h 16"/>
                              </a:gdLst>
                              <a:ahLst/>
                              <a:cxnLst>
                                <a:cxn ang="0">
                                  <a:pos x="T0" y="T1"/>
                                </a:cxn>
                                <a:cxn ang="0">
                                  <a:pos x="T2" y="T3"/>
                                </a:cxn>
                                <a:cxn ang="0">
                                  <a:pos x="T4" y="T5"/>
                                </a:cxn>
                              </a:cxnLst>
                              <a:rect l="0" t="0" r="r" b="b"/>
                              <a:pathLst>
                                <a:path w="27" h="16">
                                  <a:moveTo>
                                    <a:pt x="0" y="0"/>
                                  </a:moveTo>
                                  <a:lnTo>
                                    <a:pt x="3" y="3"/>
                                  </a:lnTo>
                                  <a:lnTo>
                                    <a:pt x="27" y="16"/>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Line 194"/>
                          <wps:cNvCnPr/>
                          <wps:spPr bwMode="auto">
                            <a:xfrm>
                              <a:off x="5938" y="5704"/>
                              <a:ext cx="27"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 name="Line 195"/>
                          <wps:cNvCnPr/>
                          <wps:spPr bwMode="auto">
                            <a:xfrm>
                              <a:off x="5979" y="5725"/>
                              <a:ext cx="27" cy="1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 name="Line 196"/>
                          <wps:cNvCnPr/>
                          <wps:spPr bwMode="auto">
                            <a:xfrm>
                              <a:off x="6020" y="5747"/>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 name="Line 197"/>
                          <wps:cNvCnPr/>
                          <wps:spPr bwMode="auto">
                            <a:xfrm>
                              <a:off x="6064" y="5769"/>
                              <a:ext cx="27"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 name="Freeform 198"/>
                          <wps:cNvSpPr>
                            <a:spLocks/>
                          </wps:cNvSpPr>
                          <wps:spPr bwMode="auto">
                            <a:xfrm>
                              <a:off x="6105" y="5786"/>
                              <a:ext cx="30" cy="13"/>
                            </a:xfrm>
                            <a:custGeom>
                              <a:avLst/>
                              <a:gdLst>
                                <a:gd name="T0" fmla="*/ 0 w 30"/>
                                <a:gd name="T1" fmla="*/ 0 h 13"/>
                                <a:gd name="T2" fmla="*/ 24 w 30"/>
                                <a:gd name="T3" fmla="*/ 11 h 13"/>
                                <a:gd name="T4" fmla="*/ 30 w 30"/>
                                <a:gd name="T5" fmla="*/ 13 h 13"/>
                              </a:gdLst>
                              <a:ahLst/>
                              <a:cxnLst>
                                <a:cxn ang="0">
                                  <a:pos x="T0" y="T1"/>
                                </a:cxn>
                                <a:cxn ang="0">
                                  <a:pos x="T2" y="T3"/>
                                </a:cxn>
                                <a:cxn ang="0">
                                  <a:pos x="T4" y="T5"/>
                                </a:cxn>
                              </a:cxnLst>
                              <a:rect l="0" t="0" r="r" b="b"/>
                              <a:pathLst>
                                <a:path w="30" h="13">
                                  <a:moveTo>
                                    <a:pt x="0" y="0"/>
                                  </a:moveTo>
                                  <a:lnTo>
                                    <a:pt x="24" y="11"/>
                                  </a:lnTo>
                                  <a:lnTo>
                                    <a:pt x="30" y="13"/>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199"/>
                          <wps:cNvCnPr/>
                          <wps:spPr bwMode="auto">
                            <a:xfrm>
                              <a:off x="6149" y="5805"/>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 name="Freeform 200"/>
                          <wps:cNvSpPr>
                            <a:spLocks/>
                          </wps:cNvSpPr>
                          <wps:spPr bwMode="auto">
                            <a:xfrm>
                              <a:off x="6192" y="5821"/>
                              <a:ext cx="30" cy="11"/>
                            </a:xfrm>
                            <a:custGeom>
                              <a:avLst/>
                              <a:gdLst>
                                <a:gd name="T0" fmla="*/ 0 w 30"/>
                                <a:gd name="T1" fmla="*/ 0 h 11"/>
                                <a:gd name="T2" fmla="*/ 14 w 30"/>
                                <a:gd name="T3" fmla="*/ 6 h 11"/>
                                <a:gd name="T4" fmla="*/ 30 w 30"/>
                                <a:gd name="T5" fmla="*/ 11 h 11"/>
                              </a:gdLst>
                              <a:ahLst/>
                              <a:cxnLst>
                                <a:cxn ang="0">
                                  <a:pos x="T0" y="T1"/>
                                </a:cxn>
                                <a:cxn ang="0">
                                  <a:pos x="T2" y="T3"/>
                                </a:cxn>
                                <a:cxn ang="0">
                                  <a:pos x="T4" y="T5"/>
                                </a:cxn>
                              </a:cxnLst>
                              <a:rect l="0" t="0" r="r" b="b"/>
                              <a:pathLst>
                                <a:path w="30" h="11">
                                  <a:moveTo>
                                    <a:pt x="0" y="0"/>
                                  </a:moveTo>
                                  <a:lnTo>
                                    <a:pt x="14" y="6"/>
                                  </a:lnTo>
                                  <a:lnTo>
                                    <a:pt x="30" y="11"/>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201"/>
                          <wps:cNvCnPr/>
                          <wps:spPr bwMode="auto">
                            <a:xfrm>
                              <a:off x="6239" y="5838"/>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2" name="Line 202"/>
                          <wps:cNvCnPr/>
                          <wps:spPr bwMode="auto">
                            <a:xfrm>
                              <a:off x="6283" y="5851"/>
                              <a:ext cx="30" cy="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3" name="Line 203"/>
                          <wps:cNvCnPr/>
                          <wps:spPr bwMode="auto">
                            <a:xfrm>
                              <a:off x="6329" y="5865"/>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4" name="Line 204"/>
                          <wps:cNvCnPr/>
                          <wps:spPr bwMode="auto">
                            <a:xfrm>
                              <a:off x="6373" y="5876"/>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5" name="Line 205"/>
                          <wps:cNvCnPr/>
                          <wps:spPr bwMode="auto">
                            <a:xfrm>
                              <a:off x="6420" y="5887"/>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6" name="Line 206"/>
                          <wps:cNvCnPr/>
                          <wps:spPr bwMode="auto">
                            <a:xfrm>
                              <a:off x="6466" y="5901"/>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7" name="Freeform 207"/>
                          <wps:cNvSpPr>
                            <a:spLocks/>
                          </wps:cNvSpPr>
                          <wps:spPr bwMode="auto">
                            <a:xfrm>
                              <a:off x="6510" y="5912"/>
                              <a:ext cx="33" cy="5"/>
                            </a:xfrm>
                            <a:custGeom>
                              <a:avLst/>
                              <a:gdLst>
                                <a:gd name="T0" fmla="*/ 0 w 33"/>
                                <a:gd name="T1" fmla="*/ 0 h 5"/>
                                <a:gd name="T2" fmla="*/ 3 w 33"/>
                                <a:gd name="T3" fmla="*/ 0 h 5"/>
                                <a:gd name="T4" fmla="*/ 33 w 33"/>
                                <a:gd name="T5" fmla="*/ 5 h 5"/>
                              </a:gdLst>
                              <a:ahLst/>
                              <a:cxnLst>
                                <a:cxn ang="0">
                                  <a:pos x="T0" y="T1"/>
                                </a:cxn>
                                <a:cxn ang="0">
                                  <a:pos x="T2" y="T3"/>
                                </a:cxn>
                                <a:cxn ang="0">
                                  <a:pos x="T4" y="T5"/>
                                </a:cxn>
                              </a:cxnLst>
                              <a:rect l="0" t="0" r="r" b="b"/>
                              <a:pathLst>
                                <a:path w="33" h="5">
                                  <a:moveTo>
                                    <a:pt x="0" y="0"/>
                                  </a:moveTo>
                                  <a:lnTo>
                                    <a:pt x="3" y="0"/>
                                  </a:lnTo>
                                  <a:lnTo>
                                    <a:pt x="33" y="5"/>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Line 208"/>
                          <wps:cNvCnPr/>
                          <wps:spPr bwMode="auto">
                            <a:xfrm>
                              <a:off x="6556" y="5920"/>
                              <a:ext cx="33"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9" name="Line 209"/>
                          <wps:cNvCnPr/>
                          <wps:spPr bwMode="auto">
                            <a:xfrm>
                              <a:off x="6603" y="5928"/>
                              <a:ext cx="33"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 name="Line 210"/>
                          <wps:cNvCnPr/>
                          <wps:spPr bwMode="auto">
                            <a:xfrm>
                              <a:off x="6649" y="5936"/>
                              <a:ext cx="33"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 name="Line 211"/>
                          <wps:cNvCnPr/>
                          <wps:spPr bwMode="auto">
                            <a:xfrm>
                              <a:off x="6696" y="5944"/>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 name="Line 212"/>
                          <wps:cNvCnPr/>
                          <wps:spPr bwMode="auto">
                            <a:xfrm>
                              <a:off x="6742" y="5950"/>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3" name="Line 213"/>
                          <wps:cNvCnPr/>
                          <wps:spPr bwMode="auto">
                            <a:xfrm>
                              <a:off x="6789" y="5955"/>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 name="Line 214"/>
                          <wps:cNvCnPr/>
                          <wps:spPr bwMode="auto">
                            <a:xfrm>
                              <a:off x="6838" y="5961"/>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 name="Line 215"/>
                          <wps:cNvCnPr/>
                          <wps:spPr bwMode="auto">
                            <a:xfrm>
                              <a:off x="6885" y="5966"/>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 name="Line 216"/>
                          <wps:cNvCnPr/>
                          <wps:spPr bwMode="auto">
                            <a:xfrm>
                              <a:off x="6931" y="5969"/>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 name="Line 217"/>
                          <wps:cNvCnPr/>
                          <wps:spPr bwMode="auto">
                            <a:xfrm>
                              <a:off x="6978" y="5974"/>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 name="Line 218"/>
                          <wps:cNvCnPr/>
                          <wps:spPr bwMode="auto">
                            <a:xfrm>
                              <a:off x="7024" y="5977"/>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 name="Line 219"/>
                          <wps:cNvCnPr/>
                          <wps:spPr bwMode="auto">
                            <a:xfrm>
                              <a:off x="7071" y="5983"/>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 name="Line 220"/>
                          <wps:cNvCnPr/>
                          <wps:spPr bwMode="auto">
                            <a:xfrm>
                              <a:off x="7117" y="5985"/>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 name="Line 221"/>
                          <wps:cNvCnPr/>
                          <wps:spPr bwMode="auto">
                            <a:xfrm>
                              <a:off x="7167" y="5988"/>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 name="Line 222"/>
                          <wps:cNvCnPr/>
                          <wps:spPr bwMode="auto">
                            <a:xfrm>
                              <a:off x="7213" y="5991"/>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 name="Line 223"/>
                          <wps:cNvCnPr/>
                          <wps:spPr bwMode="auto">
                            <a:xfrm>
                              <a:off x="7260" y="5994"/>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 name="Line 224"/>
                          <wps:cNvCnPr/>
                          <wps:spPr bwMode="auto">
                            <a:xfrm>
                              <a:off x="7306" y="5994"/>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 name="Line 225"/>
                          <wps:cNvCnPr/>
                          <wps:spPr bwMode="auto">
                            <a:xfrm>
                              <a:off x="7353" y="5996"/>
                              <a:ext cx="32"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 name="Line 226"/>
                          <wps:cNvCnPr/>
                          <wps:spPr bwMode="auto">
                            <a:xfrm>
                              <a:off x="7402" y="5999"/>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 name="Line 227"/>
                          <wps:cNvCnPr/>
                          <wps:spPr bwMode="auto">
                            <a:xfrm>
                              <a:off x="7448" y="5999"/>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 name="Line 228"/>
                          <wps:cNvCnPr/>
                          <wps:spPr bwMode="auto">
                            <a:xfrm>
                              <a:off x="7495" y="6002"/>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 name="Line 229"/>
                          <wps:cNvCnPr/>
                          <wps:spPr bwMode="auto">
                            <a:xfrm>
                              <a:off x="7541" y="6002"/>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 name="Line 230"/>
                          <wps:cNvCnPr/>
                          <wps:spPr bwMode="auto">
                            <a:xfrm>
                              <a:off x="7588" y="6005"/>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 name="Line 231"/>
                          <wps:cNvCnPr/>
                          <wps:spPr bwMode="auto">
                            <a:xfrm>
                              <a:off x="7637" y="6007"/>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 name="Line 232"/>
                          <wps:cNvCnPr/>
                          <wps:spPr bwMode="auto">
                            <a:xfrm>
                              <a:off x="7684" y="6007"/>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3" name="Line 233"/>
                          <wps:cNvCnPr/>
                          <wps:spPr bwMode="auto">
                            <a:xfrm>
                              <a:off x="7730" y="6010"/>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4" name="Line 234"/>
                          <wps:cNvCnPr/>
                          <wps:spPr bwMode="auto">
                            <a:xfrm>
                              <a:off x="7777" y="6013"/>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5" name="Line 235"/>
                          <wps:cNvCnPr/>
                          <wps:spPr bwMode="auto">
                            <a:xfrm>
                              <a:off x="7823" y="6013"/>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6" name="Line 236"/>
                          <wps:cNvCnPr/>
                          <wps:spPr bwMode="auto">
                            <a:xfrm>
                              <a:off x="7873" y="6015"/>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7" name="Line 237"/>
                          <wps:cNvCnPr/>
                          <wps:spPr bwMode="auto">
                            <a:xfrm>
                              <a:off x="7919" y="6015"/>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8" name="Line 238"/>
                          <wps:cNvCnPr/>
                          <wps:spPr bwMode="auto">
                            <a:xfrm>
                              <a:off x="7966" y="6018"/>
                              <a:ext cx="32"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9" name="Line 239"/>
                          <wps:cNvCnPr/>
                          <wps:spPr bwMode="auto">
                            <a:xfrm>
                              <a:off x="8012" y="601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0" name="Line 240"/>
                          <wps:cNvCnPr/>
                          <wps:spPr bwMode="auto">
                            <a:xfrm>
                              <a:off x="8059" y="6018"/>
                              <a:ext cx="32"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1" name="Line 241"/>
                          <wps:cNvCnPr/>
                          <wps:spPr bwMode="auto">
                            <a:xfrm>
                              <a:off x="8108" y="602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 name="Line 242"/>
                          <wps:cNvCnPr/>
                          <wps:spPr bwMode="auto">
                            <a:xfrm>
                              <a:off x="8154" y="602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 name="Line 243"/>
                          <wps:cNvCnPr/>
                          <wps:spPr bwMode="auto">
                            <a:xfrm flipV="1">
                              <a:off x="5210" y="481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4" name="Line 244"/>
                          <wps:cNvCnPr/>
                          <wps:spPr bwMode="auto">
                            <a:xfrm>
                              <a:off x="5161" y="486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 name="Line 245"/>
                          <wps:cNvCnPr/>
                          <wps:spPr bwMode="auto">
                            <a:xfrm>
                              <a:off x="5161" y="481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 name="Line 246"/>
                          <wps:cNvCnPr/>
                          <wps:spPr bwMode="auto">
                            <a:xfrm flipV="1">
                              <a:off x="5161" y="481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 name="Line 247"/>
                          <wps:cNvCnPr/>
                          <wps:spPr bwMode="auto">
                            <a:xfrm flipV="1">
                              <a:off x="5287" y="496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 name="Line 248"/>
                          <wps:cNvCnPr/>
                          <wps:spPr bwMode="auto">
                            <a:xfrm>
                              <a:off x="5237" y="500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 name="Line 249"/>
                          <wps:cNvCnPr/>
                          <wps:spPr bwMode="auto">
                            <a:xfrm>
                              <a:off x="5235" y="496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 name="Line 250"/>
                          <wps:cNvCnPr/>
                          <wps:spPr bwMode="auto">
                            <a:xfrm flipV="1">
                              <a:off x="5235" y="496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 name="Line 251"/>
                          <wps:cNvCnPr/>
                          <wps:spPr bwMode="auto">
                            <a:xfrm flipV="1">
                              <a:off x="5361" y="5088"/>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 name="Line 252"/>
                          <wps:cNvCnPr/>
                          <wps:spPr bwMode="auto">
                            <a:xfrm>
                              <a:off x="5311" y="513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 name="Line 253"/>
                          <wps:cNvCnPr/>
                          <wps:spPr bwMode="auto">
                            <a:xfrm>
                              <a:off x="5311" y="508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 name="Line 254"/>
                          <wps:cNvCnPr/>
                          <wps:spPr bwMode="auto">
                            <a:xfrm flipV="1">
                              <a:off x="5311" y="508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 name="Line 255"/>
                          <wps:cNvCnPr/>
                          <wps:spPr bwMode="auto">
                            <a:xfrm flipV="1">
                              <a:off x="5437" y="520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 name="Line 256"/>
                          <wps:cNvCnPr/>
                          <wps:spPr bwMode="auto">
                            <a:xfrm>
                              <a:off x="5388" y="525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 name="Line 257"/>
                          <wps:cNvCnPr/>
                          <wps:spPr bwMode="auto">
                            <a:xfrm>
                              <a:off x="5388" y="520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 name="Line 258"/>
                          <wps:cNvCnPr/>
                          <wps:spPr bwMode="auto">
                            <a:xfrm flipV="1">
                              <a:off x="5388" y="520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 name="Line 259"/>
                          <wps:cNvCnPr/>
                          <wps:spPr bwMode="auto">
                            <a:xfrm flipV="1">
                              <a:off x="5511" y="529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 name="Line 260"/>
                          <wps:cNvCnPr/>
                          <wps:spPr bwMode="auto">
                            <a:xfrm>
                              <a:off x="5462" y="534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 name="Line 261"/>
                          <wps:cNvCnPr/>
                          <wps:spPr bwMode="auto">
                            <a:xfrm>
                              <a:off x="5462" y="529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 name="Line 262"/>
                          <wps:cNvCnPr/>
                          <wps:spPr bwMode="auto">
                            <a:xfrm flipV="1">
                              <a:off x="5462" y="529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 name="Line 263"/>
                          <wps:cNvCnPr/>
                          <wps:spPr bwMode="auto">
                            <a:xfrm flipV="1">
                              <a:off x="5588" y="538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 name="Line 264"/>
                          <wps:cNvCnPr/>
                          <wps:spPr bwMode="auto">
                            <a:xfrm>
                              <a:off x="5538" y="543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5" name="Line 265"/>
                          <wps:cNvCnPr/>
                          <wps:spPr bwMode="auto">
                            <a:xfrm>
                              <a:off x="5538" y="538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6" name="Line 266"/>
                          <wps:cNvCnPr/>
                          <wps:spPr bwMode="auto">
                            <a:xfrm flipV="1">
                              <a:off x="5538" y="538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7" name="Line 267"/>
                          <wps:cNvCnPr/>
                          <wps:spPr bwMode="auto">
                            <a:xfrm flipV="1">
                              <a:off x="5664" y="546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8" name="Line 268"/>
                          <wps:cNvCnPr/>
                          <wps:spPr bwMode="auto">
                            <a:xfrm>
                              <a:off x="5615" y="550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9" name="Line 269"/>
                          <wps:cNvCnPr/>
                          <wps:spPr bwMode="auto">
                            <a:xfrm>
                              <a:off x="5615" y="546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0" name="Line 270"/>
                          <wps:cNvCnPr/>
                          <wps:spPr bwMode="auto">
                            <a:xfrm flipV="1">
                              <a:off x="5615" y="546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1" name="Line 271"/>
                          <wps:cNvCnPr/>
                          <wps:spPr bwMode="auto">
                            <a:xfrm flipV="1">
                              <a:off x="5741" y="552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2" name="Line 272"/>
                          <wps:cNvCnPr/>
                          <wps:spPr bwMode="auto">
                            <a:xfrm>
                              <a:off x="5692" y="557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3" name="Line 273"/>
                          <wps:cNvCnPr/>
                          <wps:spPr bwMode="auto">
                            <a:xfrm>
                              <a:off x="5692" y="552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4" name="Line 274"/>
                          <wps:cNvCnPr/>
                          <wps:spPr bwMode="auto">
                            <a:xfrm flipV="1">
                              <a:off x="5692" y="552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5" name="Line 275"/>
                          <wps:cNvCnPr/>
                          <wps:spPr bwMode="auto">
                            <a:xfrm flipV="1">
                              <a:off x="5815" y="558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6" name="Line 276"/>
                          <wps:cNvCnPr/>
                          <wps:spPr bwMode="auto">
                            <a:xfrm>
                              <a:off x="5766" y="563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7" name="Line 277"/>
                          <wps:cNvCnPr/>
                          <wps:spPr bwMode="auto">
                            <a:xfrm>
                              <a:off x="5766" y="5583"/>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8" name="Line 278"/>
                          <wps:cNvCnPr/>
                          <wps:spPr bwMode="auto">
                            <a:xfrm flipV="1">
                              <a:off x="5766" y="5583"/>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09" name="Line 279"/>
                          <wps:cNvCnPr/>
                          <wps:spPr bwMode="auto">
                            <a:xfrm flipV="1">
                              <a:off x="5891" y="563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0" name="Line 280"/>
                          <wps:cNvCnPr/>
                          <wps:spPr bwMode="auto">
                            <a:xfrm>
                              <a:off x="5842" y="568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1" name="Line 281"/>
                          <wps:cNvCnPr/>
                          <wps:spPr bwMode="auto">
                            <a:xfrm>
                              <a:off x="5842" y="563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2" name="Line 282"/>
                          <wps:cNvCnPr/>
                          <wps:spPr bwMode="auto">
                            <a:xfrm flipV="1">
                              <a:off x="5842" y="563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3" name="Line 283"/>
                          <wps:cNvCnPr/>
                          <wps:spPr bwMode="auto">
                            <a:xfrm flipV="1">
                              <a:off x="5968" y="567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4" name="Line 284"/>
                          <wps:cNvCnPr/>
                          <wps:spPr bwMode="auto">
                            <a:xfrm>
                              <a:off x="5919" y="572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5" name="Line 285"/>
                          <wps:cNvCnPr/>
                          <wps:spPr bwMode="auto">
                            <a:xfrm>
                              <a:off x="5919" y="567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6" name="Line 286"/>
                          <wps:cNvCnPr/>
                          <wps:spPr bwMode="auto">
                            <a:xfrm flipV="1">
                              <a:off x="5919" y="567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7" name="Line 287"/>
                          <wps:cNvCnPr/>
                          <wps:spPr bwMode="auto">
                            <a:xfrm flipV="1">
                              <a:off x="6042" y="571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8" name="Line 288"/>
                          <wps:cNvCnPr/>
                          <wps:spPr bwMode="auto">
                            <a:xfrm>
                              <a:off x="5993" y="576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9" name="Line 289"/>
                          <wps:cNvCnPr/>
                          <wps:spPr bwMode="auto">
                            <a:xfrm>
                              <a:off x="5993" y="571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0" name="Line 290"/>
                          <wps:cNvCnPr/>
                          <wps:spPr bwMode="auto">
                            <a:xfrm flipV="1">
                              <a:off x="5993" y="571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1" name="Line 291"/>
                          <wps:cNvCnPr/>
                          <wps:spPr bwMode="auto">
                            <a:xfrm flipV="1">
                              <a:off x="6119" y="575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2" name="Line 292"/>
                          <wps:cNvCnPr/>
                          <wps:spPr bwMode="auto">
                            <a:xfrm>
                              <a:off x="6069" y="579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3" name="Line 293"/>
                          <wps:cNvCnPr/>
                          <wps:spPr bwMode="auto">
                            <a:xfrm>
                              <a:off x="6069" y="575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4" name="Line 294"/>
                          <wps:cNvCnPr/>
                          <wps:spPr bwMode="auto">
                            <a:xfrm flipV="1">
                              <a:off x="6069" y="575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5" name="Line 295"/>
                          <wps:cNvCnPr/>
                          <wps:spPr bwMode="auto">
                            <a:xfrm flipV="1">
                              <a:off x="6195" y="578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6" name="Line 296"/>
                          <wps:cNvCnPr/>
                          <wps:spPr bwMode="auto">
                            <a:xfrm>
                              <a:off x="6146" y="5829"/>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7" name="Line 297"/>
                          <wps:cNvCnPr/>
                          <wps:spPr bwMode="auto">
                            <a:xfrm>
                              <a:off x="6143" y="578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8" name="Line 298"/>
                          <wps:cNvCnPr/>
                          <wps:spPr bwMode="auto">
                            <a:xfrm flipV="1">
                              <a:off x="6143" y="578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29" name="Line 299"/>
                          <wps:cNvCnPr/>
                          <wps:spPr bwMode="auto">
                            <a:xfrm flipV="1">
                              <a:off x="6269" y="580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wpg:wgp>
                        <wpg:cNvPr id="230" name="Group 300"/>
                        <wpg:cNvGrpSpPr>
                          <a:grpSpLocks/>
                        </wpg:cNvGrpSpPr>
                        <wpg:grpSpPr bwMode="auto">
                          <a:xfrm>
                            <a:off x="578485" y="2772410"/>
                            <a:ext cx="4636135" cy="1149985"/>
                            <a:chOff x="911" y="4366"/>
                            <a:chExt cx="7301" cy="1811"/>
                          </a:xfrm>
                        </wpg:grpSpPr>
                        <wps:wsp>
                          <wps:cNvPr id="231" name="Line 301"/>
                          <wps:cNvCnPr/>
                          <wps:spPr bwMode="auto">
                            <a:xfrm>
                              <a:off x="6220" y="585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2" name="Line 302"/>
                          <wps:cNvCnPr/>
                          <wps:spPr bwMode="auto">
                            <a:xfrm>
                              <a:off x="6220" y="580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3" name="Line 303"/>
                          <wps:cNvCnPr/>
                          <wps:spPr bwMode="auto">
                            <a:xfrm flipV="1">
                              <a:off x="6220" y="580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4" name="Line 304"/>
                          <wps:cNvCnPr/>
                          <wps:spPr bwMode="auto">
                            <a:xfrm flipV="1">
                              <a:off x="6346" y="582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5" name="Line 305"/>
                          <wps:cNvCnPr/>
                          <wps:spPr bwMode="auto">
                            <a:xfrm>
                              <a:off x="6296" y="587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6" name="Line 306"/>
                          <wps:cNvCnPr/>
                          <wps:spPr bwMode="auto">
                            <a:xfrm>
                              <a:off x="6296" y="582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7" name="Line 307"/>
                          <wps:cNvCnPr/>
                          <wps:spPr bwMode="auto">
                            <a:xfrm flipV="1">
                              <a:off x="6296" y="582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8" name="Line 308"/>
                          <wps:cNvCnPr/>
                          <wps:spPr bwMode="auto">
                            <a:xfrm flipV="1">
                              <a:off x="6422" y="584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39" name="Line 309"/>
                          <wps:cNvCnPr/>
                          <wps:spPr bwMode="auto">
                            <a:xfrm>
                              <a:off x="6373" y="589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0" name="Line 310"/>
                          <wps:cNvCnPr/>
                          <wps:spPr bwMode="auto">
                            <a:xfrm>
                              <a:off x="6373" y="584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1" name="Line 311"/>
                          <wps:cNvCnPr/>
                          <wps:spPr bwMode="auto">
                            <a:xfrm flipV="1">
                              <a:off x="6373" y="584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2" name="Line 312"/>
                          <wps:cNvCnPr/>
                          <wps:spPr bwMode="auto">
                            <a:xfrm flipV="1">
                              <a:off x="6496" y="586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3" name="Line 313"/>
                          <wps:cNvCnPr/>
                          <wps:spPr bwMode="auto">
                            <a:xfrm>
                              <a:off x="6447" y="591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4" name="Line 314"/>
                          <wps:cNvCnPr/>
                          <wps:spPr bwMode="auto">
                            <a:xfrm>
                              <a:off x="6447" y="586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5" name="Line 315"/>
                          <wps:cNvCnPr/>
                          <wps:spPr bwMode="auto">
                            <a:xfrm flipV="1">
                              <a:off x="6447" y="586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6"/>
                          <wps:cNvCnPr/>
                          <wps:spPr bwMode="auto">
                            <a:xfrm flipV="1">
                              <a:off x="6573" y="588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7" name="Line 317"/>
                          <wps:cNvCnPr/>
                          <wps:spPr bwMode="auto">
                            <a:xfrm>
                              <a:off x="6523" y="593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8" name="Line 318"/>
                          <wps:cNvCnPr/>
                          <wps:spPr bwMode="auto">
                            <a:xfrm>
                              <a:off x="6523" y="588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9" name="Line 319"/>
                          <wps:cNvCnPr/>
                          <wps:spPr bwMode="auto">
                            <a:xfrm flipV="1">
                              <a:off x="6523" y="588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0" name="Line 320"/>
                          <wps:cNvCnPr/>
                          <wps:spPr bwMode="auto">
                            <a:xfrm flipV="1">
                              <a:off x="6649" y="589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1" name="Line 321"/>
                          <wps:cNvCnPr/>
                          <wps:spPr bwMode="auto">
                            <a:xfrm>
                              <a:off x="6600" y="594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2" name="Line 322"/>
                          <wps:cNvCnPr/>
                          <wps:spPr bwMode="auto">
                            <a:xfrm>
                              <a:off x="6600" y="589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3" name="Line 323"/>
                          <wps:cNvCnPr/>
                          <wps:spPr bwMode="auto">
                            <a:xfrm flipV="1">
                              <a:off x="6600" y="589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4" name="Line 324"/>
                          <wps:cNvCnPr/>
                          <wps:spPr bwMode="auto">
                            <a:xfrm flipV="1">
                              <a:off x="6723" y="590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5" name="Line 325"/>
                          <wps:cNvCnPr/>
                          <wps:spPr bwMode="auto">
                            <a:xfrm>
                              <a:off x="6674" y="595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6" name="Line 326"/>
                          <wps:cNvCnPr/>
                          <wps:spPr bwMode="auto">
                            <a:xfrm>
                              <a:off x="6674" y="590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7" name="Line 327"/>
                          <wps:cNvCnPr/>
                          <wps:spPr bwMode="auto">
                            <a:xfrm flipV="1">
                              <a:off x="6674" y="590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8" name="Line 328"/>
                          <wps:cNvCnPr/>
                          <wps:spPr bwMode="auto">
                            <a:xfrm flipV="1">
                              <a:off x="6800" y="591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59" name="Line 329"/>
                          <wps:cNvCnPr/>
                          <wps:spPr bwMode="auto">
                            <a:xfrm>
                              <a:off x="6751" y="596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0" name="Line 330"/>
                          <wps:cNvCnPr/>
                          <wps:spPr bwMode="auto">
                            <a:xfrm>
                              <a:off x="6751" y="591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1" name="Line 331"/>
                          <wps:cNvCnPr/>
                          <wps:spPr bwMode="auto">
                            <a:xfrm flipV="1">
                              <a:off x="6751" y="591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2" name="Line 332"/>
                          <wps:cNvCnPr/>
                          <wps:spPr bwMode="auto">
                            <a:xfrm flipV="1">
                              <a:off x="6876" y="592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3" name="Line 333"/>
                          <wps:cNvCnPr/>
                          <wps:spPr bwMode="auto">
                            <a:xfrm>
                              <a:off x="6827" y="597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4" name="Line 334"/>
                          <wps:cNvCnPr/>
                          <wps:spPr bwMode="auto">
                            <a:xfrm>
                              <a:off x="6827" y="592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5" name="Line 335"/>
                          <wps:cNvCnPr/>
                          <wps:spPr bwMode="auto">
                            <a:xfrm flipV="1">
                              <a:off x="6827" y="592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6" name="Line 336"/>
                          <wps:cNvCnPr/>
                          <wps:spPr bwMode="auto">
                            <a:xfrm flipV="1">
                              <a:off x="6950" y="593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7" name="Line 337"/>
                          <wps:cNvCnPr/>
                          <wps:spPr bwMode="auto">
                            <a:xfrm>
                              <a:off x="6901" y="598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8" name="Line 338"/>
                          <wps:cNvCnPr/>
                          <wps:spPr bwMode="auto">
                            <a:xfrm>
                              <a:off x="6901" y="593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9" name="Line 339"/>
                          <wps:cNvCnPr/>
                          <wps:spPr bwMode="auto">
                            <a:xfrm flipV="1">
                              <a:off x="6901" y="593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0" name="Line 340"/>
                          <wps:cNvCnPr/>
                          <wps:spPr bwMode="auto">
                            <a:xfrm flipV="1">
                              <a:off x="7027" y="593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1" name="Line 341"/>
                          <wps:cNvCnPr/>
                          <wps:spPr bwMode="auto">
                            <a:xfrm>
                              <a:off x="6978" y="598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2" name="Line 342"/>
                          <wps:cNvCnPr/>
                          <wps:spPr bwMode="auto">
                            <a:xfrm>
                              <a:off x="6978" y="593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3" name="Line 343"/>
                          <wps:cNvCnPr/>
                          <wps:spPr bwMode="auto">
                            <a:xfrm flipV="1">
                              <a:off x="6978" y="593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4" name="Line 344"/>
                          <wps:cNvCnPr/>
                          <wps:spPr bwMode="auto">
                            <a:xfrm flipV="1">
                              <a:off x="7104" y="594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5" name="Line 345"/>
                          <wps:cNvCnPr/>
                          <wps:spPr bwMode="auto">
                            <a:xfrm>
                              <a:off x="7054" y="599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6" name="Line 346"/>
                          <wps:cNvCnPr/>
                          <wps:spPr bwMode="auto">
                            <a:xfrm>
                              <a:off x="7054" y="5944"/>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7" name="Line 347"/>
                          <wps:cNvCnPr/>
                          <wps:spPr bwMode="auto">
                            <a:xfrm flipV="1">
                              <a:off x="7054" y="5944"/>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8" name="Line 348"/>
                          <wps:cNvCnPr/>
                          <wps:spPr bwMode="auto">
                            <a:xfrm flipV="1">
                              <a:off x="7177" y="595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9" name="Line 349"/>
                          <wps:cNvCnPr/>
                          <wps:spPr bwMode="auto">
                            <a:xfrm>
                              <a:off x="7128" y="599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0" name="Line 350"/>
                          <wps:cNvCnPr/>
                          <wps:spPr bwMode="auto">
                            <a:xfrm>
                              <a:off x="7128" y="595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1" name="Line 351"/>
                          <wps:cNvCnPr/>
                          <wps:spPr bwMode="auto">
                            <a:xfrm flipV="1">
                              <a:off x="7128" y="595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2" name="Line 352"/>
                          <wps:cNvCnPr/>
                          <wps:spPr bwMode="auto">
                            <a:xfrm flipV="1">
                              <a:off x="7254" y="595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3" name="Line 353"/>
                          <wps:cNvCnPr/>
                          <wps:spPr bwMode="auto">
                            <a:xfrm>
                              <a:off x="7205" y="600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4" name="Line 354"/>
                          <wps:cNvCnPr/>
                          <wps:spPr bwMode="auto">
                            <a:xfrm>
                              <a:off x="7205" y="595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5" name="Line 355"/>
                          <wps:cNvCnPr/>
                          <wps:spPr bwMode="auto">
                            <a:xfrm flipV="1">
                              <a:off x="7205" y="595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6" name="Line 356"/>
                          <wps:cNvCnPr/>
                          <wps:spPr bwMode="auto">
                            <a:xfrm flipV="1">
                              <a:off x="7331" y="595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7" name="Line 357"/>
                          <wps:cNvCnPr/>
                          <wps:spPr bwMode="auto">
                            <a:xfrm>
                              <a:off x="7281" y="600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8" name="Line 358"/>
                          <wps:cNvCnPr/>
                          <wps:spPr bwMode="auto">
                            <a:xfrm>
                              <a:off x="7281" y="595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9" name="Line 359"/>
                          <wps:cNvCnPr/>
                          <wps:spPr bwMode="auto">
                            <a:xfrm flipV="1">
                              <a:off x="7281" y="595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0" name="Line 360"/>
                          <wps:cNvCnPr/>
                          <wps:spPr bwMode="auto">
                            <a:xfrm flipV="1">
                              <a:off x="7407" y="596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1" name="Line 361"/>
                          <wps:cNvCnPr/>
                          <wps:spPr bwMode="auto">
                            <a:xfrm>
                              <a:off x="7358" y="601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2" name="Line 362"/>
                          <wps:cNvCnPr/>
                          <wps:spPr bwMode="auto">
                            <a:xfrm>
                              <a:off x="7355" y="596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3" name="Line 363"/>
                          <wps:cNvCnPr/>
                          <wps:spPr bwMode="auto">
                            <a:xfrm flipV="1">
                              <a:off x="7355" y="596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4" name="Line 364"/>
                          <wps:cNvCnPr/>
                          <wps:spPr bwMode="auto">
                            <a:xfrm flipV="1">
                              <a:off x="7481" y="596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5" name="Line 365"/>
                          <wps:cNvCnPr/>
                          <wps:spPr bwMode="auto">
                            <a:xfrm>
                              <a:off x="7432" y="601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6" name="Line 366"/>
                          <wps:cNvCnPr/>
                          <wps:spPr bwMode="auto">
                            <a:xfrm>
                              <a:off x="7432" y="596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7" name="Line 367"/>
                          <wps:cNvCnPr/>
                          <wps:spPr bwMode="auto">
                            <a:xfrm flipV="1">
                              <a:off x="7432" y="596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8" name="Line 368"/>
                          <wps:cNvCnPr/>
                          <wps:spPr bwMode="auto">
                            <a:xfrm flipV="1">
                              <a:off x="7558" y="596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9" name="Line 369"/>
                          <wps:cNvCnPr/>
                          <wps:spPr bwMode="auto">
                            <a:xfrm>
                              <a:off x="7509" y="601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0" name="Line 370"/>
                          <wps:cNvCnPr/>
                          <wps:spPr bwMode="auto">
                            <a:xfrm>
                              <a:off x="7509" y="596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1" name="Line 371"/>
                          <wps:cNvCnPr/>
                          <wps:spPr bwMode="auto">
                            <a:xfrm flipV="1">
                              <a:off x="7509" y="596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2" name="Line 372"/>
                          <wps:cNvCnPr/>
                          <wps:spPr bwMode="auto">
                            <a:xfrm flipV="1">
                              <a:off x="7634" y="597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3" name="Line 373"/>
                          <wps:cNvCnPr/>
                          <wps:spPr bwMode="auto">
                            <a:xfrm>
                              <a:off x="7585" y="602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4" name="Line 374"/>
                          <wps:cNvCnPr/>
                          <wps:spPr bwMode="auto">
                            <a:xfrm>
                              <a:off x="7582" y="596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5" name="Line 375"/>
                          <wps:cNvCnPr/>
                          <wps:spPr bwMode="auto">
                            <a:xfrm flipV="1">
                              <a:off x="7582" y="596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6" name="Line 376"/>
                          <wps:cNvCnPr/>
                          <wps:spPr bwMode="auto">
                            <a:xfrm flipV="1">
                              <a:off x="7708" y="597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7" name="Line 377"/>
                          <wps:cNvCnPr/>
                          <wps:spPr bwMode="auto">
                            <a:xfrm>
                              <a:off x="7659" y="602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8" name="Line 378"/>
                          <wps:cNvCnPr/>
                          <wps:spPr bwMode="auto">
                            <a:xfrm>
                              <a:off x="7659" y="597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9" name="Line 379"/>
                          <wps:cNvCnPr/>
                          <wps:spPr bwMode="auto">
                            <a:xfrm flipV="1">
                              <a:off x="7659" y="597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0" name="Line 380"/>
                          <wps:cNvCnPr/>
                          <wps:spPr bwMode="auto">
                            <a:xfrm flipV="1">
                              <a:off x="7785" y="597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1" name="Line 381"/>
                          <wps:cNvCnPr/>
                          <wps:spPr bwMode="auto">
                            <a:xfrm>
                              <a:off x="7736" y="602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2" name="Line 382"/>
                          <wps:cNvCnPr/>
                          <wps:spPr bwMode="auto">
                            <a:xfrm>
                              <a:off x="7736" y="597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3" name="Line 383"/>
                          <wps:cNvCnPr/>
                          <wps:spPr bwMode="auto">
                            <a:xfrm flipV="1">
                              <a:off x="7736" y="597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4" name="Line 384"/>
                          <wps:cNvCnPr/>
                          <wps:spPr bwMode="auto">
                            <a:xfrm flipV="1">
                              <a:off x="7859" y="597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5" name="Line 385"/>
                          <wps:cNvCnPr/>
                          <wps:spPr bwMode="auto">
                            <a:xfrm>
                              <a:off x="7810" y="602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6" name="Line 386"/>
                          <wps:cNvCnPr/>
                          <wps:spPr bwMode="auto">
                            <a:xfrm>
                              <a:off x="7810" y="597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7" name="Line 387"/>
                          <wps:cNvCnPr/>
                          <wps:spPr bwMode="auto">
                            <a:xfrm flipV="1">
                              <a:off x="7810" y="597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8" name="Line 388"/>
                          <wps:cNvCnPr/>
                          <wps:spPr bwMode="auto">
                            <a:xfrm flipV="1">
                              <a:off x="7935" y="597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9" name="Line 389"/>
                          <wps:cNvCnPr/>
                          <wps:spPr bwMode="auto">
                            <a:xfrm>
                              <a:off x="7886" y="6026"/>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0" name="Line 390"/>
                          <wps:cNvCnPr/>
                          <wps:spPr bwMode="auto">
                            <a:xfrm>
                              <a:off x="7886" y="597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1" name="Line 391"/>
                          <wps:cNvCnPr/>
                          <wps:spPr bwMode="auto">
                            <a:xfrm flipV="1">
                              <a:off x="7886" y="597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2" name="Line 392"/>
                          <wps:cNvCnPr/>
                          <wps:spPr bwMode="auto">
                            <a:xfrm flipV="1">
                              <a:off x="8012" y="597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3" name="Line 393"/>
                          <wps:cNvCnPr/>
                          <wps:spPr bwMode="auto">
                            <a:xfrm>
                              <a:off x="7963" y="602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4" name="Line 394"/>
                          <wps:cNvCnPr/>
                          <wps:spPr bwMode="auto">
                            <a:xfrm>
                              <a:off x="7963" y="597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5" name="Line 395"/>
                          <wps:cNvCnPr/>
                          <wps:spPr bwMode="auto">
                            <a:xfrm flipV="1">
                              <a:off x="7963" y="597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6" name="Line 396"/>
                          <wps:cNvCnPr/>
                          <wps:spPr bwMode="auto">
                            <a:xfrm flipV="1">
                              <a:off x="8089" y="598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7" name="Line 397"/>
                          <wps:cNvCnPr/>
                          <wps:spPr bwMode="auto">
                            <a:xfrm>
                              <a:off x="8039" y="602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8" name="Line 398"/>
                          <wps:cNvCnPr/>
                          <wps:spPr bwMode="auto">
                            <a:xfrm>
                              <a:off x="8039" y="598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9" name="Line 399"/>
                          <wps:cNvCnPr/>
                          <wps:spPr bwMode="auto">
                            <a:xfrm flipV="1">
                              <a:off x="8039" y="598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0" name="Line 400"/>
                          <wps:cNvCnPr/>
                          <wps:spPr bwMode="auto">
                            <a:xfrm flipV="1">
                              <a:off x="8163" y="598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1" name="Line 401"/>
                          <wps:cNvCnPr/>
                          <wps:spPr bwMode="auto">
                            <a:xfrm>
                              <a:off x="8113" y="602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2" name="Line 402"/>
                          <wps:cNvCnPr/>
                          <wps:spPr bwMode="auto">
                            <a:xfrm>
                              <a:off x="8113" y="598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3" name="Line 403"/>
                          <wps:cNvCnPr/>
                          <wps:spPr bwMode="auto">
                            <a:xfrm flipV="1">
                              <a:off x="8113" y="598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4" name="Line 404"/>
                          <wps:cNvCnPr/>
                          <wps:spPr bwMode="auto">
                            <a:xfrm>
                              <a:off x="1157" y="603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35" name="Line 405"/>
                          <wps:cNvCnPr/>
                          <wps:spPr bwMode="auto">
                            <a:xfrm flipH="1">
                              <a:off x="4118" y="603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36" name="Freeform 406"/>
                          <wps:cNvSpPr>
                            <a:spLocks noEditPoints="1"/>
                          </wps:cNvSpPr>
                          <wps:spPr bwMode="auto">
                            <a:xfrm>
                              <a:off x="911" y="5996"/>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9 w 47"/>
                                <a:gd name="T17" fmla="*/ 9 h 69"/>
                                <a:gd name="T18" fmla="*/ 44 w 47"/>
                                <a:gd name="T19" fmla="*/ 19 h 69"/>
                                <a:gd name="T20" fmla="*/ 44 w 47"/>
                                <a:gd name="T21" fmla="*/ 28 h 69"/>
                                <a:gd name="T22" fmla="*/ 47 w 47"/>
                                <a:gd name="T23" fmla="*/ 36 h 69"/>
                                <a:gd name="T24" fmla="*/ 44 w 47"/>
                                <a:gd name="T25" fmla="*/ 47 h 69"/>
                                <a:gd name="T26" fmla="*/ 44 w 47"/>
                                <a:gd name="T27" fmla="*/ 55 h 69"/>
                                <a:gd name="T28" fmla="*/ 41 w 47"/>
                                <a:gd name="T29" fmla="*/ 60 h 69"/>
                                <a:gd name="T30" fmla="*/ 36 w 47"/>
                                <a:gd name="T31" fmla="*/ 66 h 69"/>
                                <a:gd name="T32" fmla="*/ 30 w 47"/>
                                <a:gd name="T33" fmla="*/ 69 h 69"/>
                                <a:gd name="T34" fmla="*/ 17 w 47"/>
                                <a:gd name="T35" fmla="*/ 69 h 69"/>
                                <a:gd name="T36" fmla="*/ 14 w 47"/>
                                <a:gd name="T37" fmla="*/ 66 h 69"/>
                                <a:gd name="T38" fmla="*/ 8 w 47"/>
                                <a:gd name="T39" fmla="*/ 63 h 69"/>
                                <a:gd name="T40" fmla="*/ 3 w 47"/>
                                <a:gd name="T41" fmla="*/ 47 h 69"/>
                                <a:gd name="T42" fmla="*/ 0 w 47"/>
                                <a:gd name="T43" fmla="*/ 36 h 69"/>
                                <a:gd name="T44" fmla="*/ 11 w 47"/>
                                <a:gd name="T45" fmla="*/ 36 h 69"/>
                                <a:gd name="T46" fmla="*/ 11 w 47"/>
                                <a:gd name="T47" fmla="*/ 52 h 69"/>
                                <a:gd name="T48" fmla="*/ 14 w 47"/>
                                <a:gd name="T49" fmla="*/ 58 h 69"/>
                                <a:gd name="T50" fmla="*/ 19 w 47"/>
                                <a:gd name="T51" fmla="*/ 60 h 69"/>
                                <a:gd name="T52" fmla="*/ 30 w 47"/>
                                <a:gd name="T53" fmla="*/ 60 h 69"/>
                                <a:gd name="T54" fmla="*/ 33 w 47"/>
                                <a:gd name="T55" fmla="*/ 58 h 69"/>
                                <a:gd name="T56" fmla="*/ 36 w 47"/>
                                <a:gd name="T57" fmla="*/ 52 h 69"/>
                                <a:gd name="T58" fmla="*/ 36 w 47"/>
                                <a:gd name="T59" fmla="*/ 19 h 69"/>
                                <a:gd name="T60" fmla="*/ 33 w 47"/>
                                <a:gd name="T61" fmla="*/ 14 h 69"/>
                                <a:gd name="T62" fmla="*/ 22 w 47"/>
                                <a:gd name="T63" fmla="*/ 9 h 69"/>
                                <a:gd name="T64" fmla="*/ 17 w 47"/>
                                <a:gd name="T65" fmla="*/ 11 h 69"/>
                                <a:gd name="T66" fmla="*/ 14 w 47"/>
                                <a:gd name="T67" fmla="*/ 14 h 69"/>
                                <a:gd name="T68" fmla="*/ 11 w 47"/>
                                <a:gd name="T69" fmla="*/ 19 h 69"/>
                                <a:gd name="T70" fmla="*/ 11 w 47"/>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9">
                                  <a:moveTo>
                                    <a:pt x="0" y="36"/>
                                  </a:moveTo>
                                  <a:lnTo>
                                    <a:pt x="3" y="25"/>
                                  </a:lnTo>
                                  <a:lnTo>
                                    <a:pt x="6" y="17"/>
                                  </a:lnTo>
                                  <a:lnTo>
                                    <a:pt x="6" y="11"/>
                                  </a:lnTo>
                                  <a:lnTo>
                                    <a:pt x="14" y="3"/>
                                  </a:lnTo>
                                  <a:lnTo>
                                    <a:pt x="19" y="0"/>
                                  </a:lnTo>
                                  <a:lnTo>
                                    <a:pt x="28" y="0"/>
                                  </a:lnTo>
                                  <a:lnTo>
                                    <a:pt x="33" y="3"/>
                                  </a:lnTo>
                                  <a:lnTo>
                                    <a:pt x="39" y="9"/>
                                  </a:lnTo>
                                  <a:lnTo>
                                    <a:pt x="44" y="19"/>
                                  </a:lnTo>
                                  <a:lnTo>
                                    <a:pt x="44" y="28"/>
                                  </a:lnTo>
                                  <a:lnTo>
                                    <a:pt x="47" y="36"/>
                                  </a:lnTo>
                                  <a:lnTo>
                                    <a:pt x="44" y="47"/>
                                  </a:lnTo>
                                  <a:lnTo>
                                    <a:pt x="44" y="55"/>
                                  </a:lnTo>
                                  <a:lnTo>
                                    <a:pt x="41" y="60"/>
                                  </a:lnTo>
                                  <a:lnTo>
                                    <a:pt x="36" y="66"/>
                                  </a:lnTo>
                                  <a:lnTo>
                                    <a:pt x="30" y="69"/>
                                  </a:lnTo>
                                  <a:lnTo>
                                    <a:pt x="17" y="69"/>
                                  </a:lnTo>
                                  <a:lnTo>
                                    <a:pt x="14" y="66"/>
                                  </a:lnTo>
                                  <a:lnTo>
                                    <a:pt x="8" y="63"/>
                                  </a:lnTo>
                                  <a:lnTo>
                                    <a:pt x="3" y="47"/>
                                  </a:lnTo>
                                  <a:lnTo>
                                    <a:pt x="0" y="36"/>
                                  </a:lnTo>
                                  <a:close/>
                                  <a:moveTo>
                                    <a:pt x="11" y="36"/>
                                  </a:moveTo>
                                  <a:lnTo>
                                    <a:pt x="11" y="52"/>
                                  </a:lnTo>
                                  <a:lnTo>
                                    <a:pt x="14" y="58"/>
                                  </a:lnTo>
                                  <a:lnTo>
                                    <a:pt x="19" y="60"/>
                                  </a:lnTo>
                                  <a:lnTo>
                                    <a:pt x="30" y="60"/>
                                  </a:lnTo>
                                  <a:lnTo>
                                    <a:pt x="33" y="58"/>
                                  </a:lnTo>
                                  <a:lnTo>
                                    <a:pt x="36" y="52"/>
                                  </a:lnTo>
                                  <a:lnTo>
                                    <a:pt x="36" y="19"/>
                                  </a:lnTo>
                                  <a:lnTo>
                                    <a:pt x="33" y="14"/>
                                  </a:lnTo>
                                  <a:lnTo>
                                    <a:pt x="22" y="9"/>
                                  </a:lnTo>
                                  <a:lnTo>
                                    <a:pt x="17" y="11"/>
                                  </a:lnTo>
                                  <a:lnTo>
                                    <a:pt x="14"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7" name="Rectangle 407"/>
                          <wps:cNvSpPr>
                            <a:spLocks noChangeArrowheads="1"/>
                          </wps:cNvSpPr>
                          <wps:spPr bwMode="auto">
                            <a:xfrm>
                              <a:off x="969" y="6056"/>
                              <a:ext cx="8" cy="9"/>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38" name="Freeform 408"/>
                          <wps:cNvSpPr>
                            <a:spLocks/>
                          </wps:cNvSpPr>
                          <wps:spPr bwMode="auto">
                            <a:xfrm>
                              <a:off x="991" y="5999"/>
                              <a:ext cx="43" cy="66"/>
                            </a:xfrm>
                            <a:custGeom>
                              <a:avLst/>
                              <a:gdLst>
                                <a:gd name="T0" fmla="*/ 0 w 43"/>
                                <a:gd name="T1" fmla="*/ 49 h 66"/>
                                <a:gd name="T2" fmla="*/ 8 w 43"/>
                                <a:gd name="T3" fmla="*/ 47 h 66"/>
                                <a:gd name="T4" fmla="*/ 11 w 43"/>
                                <a:gd name="T5" fmla="*/ 52 h 66"/>
                                <a:gd name="T6" fmla="*/ 16 w 43"/>
                                <a:gd name="T7" fmla="*/ 57 h 66"/>
                                <a:gd name="T8" fmla="*/ 30 w 43"/>
                                <a:gd name="T9" fmla="*/ 57 h 66"/>
                                <a:gd name="T10" fmla="*/ 32 w 43"/>
                                <a:gd name="T11" fmla="*/ 55 h 66"/>
                                <a:gd name="T12" fmla="*/ 35 w 43"/>
                                <a:gd name="T13" fmla="*/ 49 h 66"/>
                                <a:gd name="T14" fmla="*/ 35 w 43"/>
                                <a:gd name="T15" fmla="*/ 36 h 66"/>
                                <a:gd name="T16" fmla="*/ 32 w 43"/>
                                <a:gd name="T17" fmla="*/ 33 h 66"/>
                                <a:gd name="T18" fmla="*/ 21 w 43"/>
                                <a:gd name="T19" fmla="*/ 27 h 66"/>
                                <a:gd name="T20" fmla="*/ 19 w 43"/>
                                <a:gd name="T21" fmla="*/ 30 h 66"/>
                                <a:gd name="T22" fmla="*/ 16 w 43"/>
                                <a:gd name="T23" fmla="*/ 30 h 66"/>
                                <a:gd name="T24" fmla="*/ 11 w 43"/>
                                <a:gd name="T25" fmla="*/ 36 h 66"/>
                                <a:gd name="T26" fmla="*/ 0 w 43"/>
                                <a:gd name="T27" fmla="*/ 33 h 66"/>
                                <a:gd name="T28" fmla="*/ 8 w 43"/>
                                <a:gd name="T29" fmla="*/ 0 h 66"/>
                                <a:gd name="T30" fmla="*/ 41 w 43"/>
                                <a:gd name="T31" fmla="*/ 0 h 66"/>
                                <a:gd name="T32" fmla="*/ 41 w 43"/>
                                <a:gd name="T33" fmla="*/ 8 h 66"/>
                                <a:gd name="T34" fmla="*/ 16 w 43"/>
                                <a:gd name="T35" fmla="*/ 8 h 66"/>
                                <a:gd name="T36" fmla="*/ 11 w 43"/>
                                <a:gd name="T37" fmla="*/ 25 h 66"/>
                                <a:gd name="T38" fmla="*/ 19 w 43"/>
                                <a:gd name="T39" fmla="*/ 22 h 66"/>
                                <a:gd name="T40" fmla="*/ 32 w 43"/>
                                <a:gd name="T41" fmla="*/ 22 h 66"/>
                                <a:gd name="T42" fmla="*/ 41 w 43"/>
                                <a:gd name="T43" fmla="*/ 30 h 66"/>
                                <a:gd name="T44" fmla="*/ 43 w 43"/>
                                <a:gd name="T45" fmla="*/ 36 h 66"/>
                                <a:gd name="T46" fmla="*/ 43 w 43"/>
                                <a:gd name="T47" fmla="*/ 49 h 66"/>
                                <a:gd name="T48" fmla="*/ 41 w 43"/>
                                <a:gd name="T49" fmla="*/ 55 h 66"/>
                                <a:gd name="T50" fmla="*/ 32 w 43"/>
                                <a:gd name="T51" fmla="*/ 63 h 66"/>
                                <a:gd name="T52" fmla="*/ 27 w 43"/>
                                <a:gd name="T53" fmla="*/ 66 h 66"/>
                                <a:gd name="T54" fmla="*/ 16 w 43"/>
                                <a:gd name="T55" fmla="*/ 66 h 66"/>
                                <a:gd name="T56" fmla="*/ 11 w 43"/>
                                <a:gd name="T57" fmla="*/ 63 h 66"/>
                                <a:gd name="T58" fmla="*/ 8 w 43"/>
                                <a:gd name="T59" fmla="*/ 63 h 66"/>
                                <a:gd name="T60" fmla="*/ 2 w 43"/>
                                <a:gd name="T61" fmla="*/ 52 h 66"/>
                                <a:gd name="T62" fmla="*/ 0 w 43"/>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66">
                                  <a:moveTo>
                                    <a:pt x="0" y="49"/>
                                  </a:moveTo>
                                  <a:lnTo>
                                    <a:pt x="8" y="47"/>
                                  </a:lnTo>
                                  <a:lnTo>
                                    <a:pt x="11" y="52"/>
                                  </a:lnTo>
                                  <a:lnTo>
                                    <a:pt x="16" y="57"/>
                                  </a:lnTo>
                                  <a:lnTo>
                                    <a:pt x="30" y="57"/>
                                  </a:lnTo>
                                  <a:lnTo>
                                    <a:pt x="32" y="55"/>
                                  </a:lnTo>
                                  <a:lnTo>
                                    <a:pt x="35" y="49"/>
                                  </a:lnTo>
                                  <a:lnTo>
                                    <a:pt x="35" y="36"/>
                                  </a:lnTo>
                                  <a:lnTo>
                                    <a:pt x="32" y="33"/>
                                  </a:lnTo>
                                  <a:lnTo>
                                    <a:pt x="21" y="27"/>
                                  </a:lnTo>
                                  <a:lnTo>
                                    <a:pt x="19" y="30"/>
                                  </a:lnTo>
                                  <a:lnTo>
                                    <a:pt x="16" y="30"/>
                                  </a:lnTo>
                                  <a:lnTo>
                                    <a:pt x="11" y="36"/>
                                  </a:lnTo>
                                  <a:lnTo>
                                    <a:pt x="0" y="33"/>
                                  </a:lnTo>
                                  <a:lnTo>
                                    <a:pt x="8" y="0"/>
                                  </a:lnTo>
                                  <a:lnTo>
                                    <a:pt x="41" y="0"/>
                                  </a:lnTo>
                                  <a:lnTo>
                                    <a:pt x="41" y="8"/>
                                  </a:lnTo>
                                  <a:lnTo>
                                    <a:pt x="16" y="8"/>
                                  </a:lnTo>
                                  <a:lnTo>
                                    <a:pt x="11" y="25"/>
                                  </a:lnTo>
                                  <a:lnTo>
                                    <a:pt x="19" y="22"/>
                                  </a:lnTo>
                                  <a:lnTo>
                                    <a:pt x="32" y="22"/>
                                  </a:lnTo>
                                  <a:lnTo>
                                    <a:pt x="41" y="30"/>
                                  </a:lnTo>
                                  <a:lnTo>
                                    <a:pt x="43" y="36"/>
                                  </a:lnTo>
                                  <a:lnTo>
                                    <a:pt x="43" y="49"/>
                                  </a:lnTo>
                                  <a:lnTo>
                                    <a:pt x="41" y="55"/>
                                  </a:lnTo>
                                  <a:lnTo>
                                    <a:pt x="32" y="63"/>
                                  </a:lnTo>
                                  <a:lnTo>
                                    <a:pt x="27" y="66"/>
                                  </a:lnTo>
                                  <a:lnTo>
                                    <a:pt x="16" y="66"/>
                                  </a:lnTo>
                                  <a:lnTo>
                                    <a:pt x="11" y="63"/>
                                  </a:lnTo>
                                  <a:lnTo>
                                    <a:pt x="8" y="63"/>
                                  </a:lnTo>
                                  <a:lnTo>
                                    <a:pt x="2" y="52"/>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9" name="Freeform 409"/>
                          <wps:cNvSpPr>
                            <a:spLocks/>
                          </wps:cNvSpPr>
                          <wps:spPr bwMode="auto">
                            <a:xfrm>
                              <a:off x="1043" y="5999"/>
                              <a:ext cx="43" cy="66"/>
                            </a:xfrm>
                            <a:custGeom>
                              <a:avLst/>
                              <a:gdLst>
                                <a:gd name="T0" fmla="*/ 0 w 43"/>
                                <a:gd name="T1" fmla="*/ 49 h 66"/>
                                <a:gd name="T2" fmla="*/ 8 w 43"/>
                                <a:gd name="T3" fmla="*/ 47 h 66"/>
                                <a:gd name="T4" fmla="*/ 11 w 43"/>
                                <a:gd name="T5" fmla="*/ 52 h 66"/>
                                <a:gd name="T6" fmla="*/ 16 w 43"/>
                                <a:gd name="T7" fmla="*/ 57 h 66"/>
                                <a:gd name="T8" fmla="*/ 30 w 43"/>
                                <a:gd name="T9" fmla="*/ 57 h 66"/>
                                <a:gd name="T10" fmla="*/ 32 w 43"/>
                                <a:gd name="T11" fmla="*/ 55 h 66"/>
                                <a:gd name="T12" fmla="*/ 35 w 43"/>
                                <a:gd name="T13" fmla="*/ 49 h 66"/>
                                <a:gd name="T14" fmla="*/ 35 w 43"/>
                                <a:gd name="T15" fmla="*/ 36 h 66"/>
                                <a:gd name="T16" fmla="*/ 32 w 43"/>
                                <a:gd name="T17" fmla="*/ 33 h 66"/>
                                <a:gd name="T18" fmla="*/ 21 w 43"/>
                                <a:gd name="T19" fmla="*/ 27 h 66"/>
                                <a:gd name="T20" fmla="*/ 19 w 43"/>
                                <a:gd name="T21" fmla="*/ 30 h 66"/>
                                <a:gd name="T22" fmla="*/ 16 w 43"/>
                                <a:gd name="T23" fmla="*/ 30 h 66"/>
                                <a:gd name="T24" fmla="*/ 11 w 43"/>
                                <a:gd name="T25" fmla="*/ 36 h 66"/>
                                <a:gd name="T26" fmla="*/ 0 w 43"/>
                                <a:gd name="T27" fmla="*/ 33 h 66"/>
                                <a:gd name="T28" fmla="*/ 8 w 43"/>
                                <a:gd name="T29" fmla="*/ 0 h 66"/>
                                <a:gd name="T30" fmla="*/ 41 w 43"/>
                                <a:gd name="T31" fmla="*/ 0 h 66"/>
                                <a:gd name="T32" fmla="*/ 41 w 43"/>
                                <a:gd name="T33" fmla="*/ 8 h 66"/>
                                <a:gd name="T34" fmla="*/ 16 w 43"/>
                                <a:gd name="T35" fmla="*/ 8 h 66"/>
                                <a:gd name="T36" fmla="*/ 11 w 43"/>
                                <a:gd name="T37" fmla="*/ 25 h 66"/>
                                <a:gd name="T38" fmla="*/ 19 w 43"/>
                                <a:gd name="T39" fmla="*/ 22 h 66"/>
                                <a:gd name="T40" fmla="*/ 32 w 43"/>
                                <a:gd name="T41" fmla="*/ 22 h 66"/>
                                <a:gd name="T42" fmla="*/ 41 w 43"/>
                                <a:gd name="T43" fmla="*/ 30 h 66"/>
                                <a:gd name="T44" fmla="*/ 43 w 43"/>
                                <a:gd name="T45" fmla="*/ 36 h 66"/>
                                <a:gd name="T46" fmla="*/ 43 w 43"/>
                                <a:gd name="T47" fmla="*/ 49 h 66"/>
                                <a:gd name="T48" fmla="*/ 41 w 43"/>
                                <a:gd name="T49" fmla="*/ 55 h 66"/>
                                <a:gd name="T50" fmla="*/ 32 w 43"/>
                                <a:gd name="T51" fmla="*/ 63 h 66"/>
                                <a:gd name="T52" fmla="*/ 27 w 43"/>
                                <a:gd name="T53" fmla="*/ 66 h 66"/>
                                <a:gd name="T54" fmla="*/ 16 w 43"/>
                                <a:gd name="T55" fmla="*/ 66 h 66"/>
                                <a:gd name="T56" fmla="*/ 11 w 43"/>
                                <a:gd name="T57" fmla="*/ 63 h 66"/>
                                <a:gd name="T58" fmla="*/ 8 w 43"/>
                                <a:gd name="T59" fmla="*/ 63 h 66"/>
                                <a:gd name="T60" fmla="*/ 2 w 43"/>
                                <a:gd name="T61" fmla="*/ 52 h 66"/>
                                <a:gd name="T62" fmla="*/ 0 w 43"/>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66">
                                  <a:moveTo>
                                    <a:pt x="0" y="49"/>
                                  </a:moveTo>
                                  <a:lnTo>
                                    <a:pt x="8" y="47"/>
                                  </a:lnTo>
                                  <a:lnTo>
                                    <a:pt x="11" y="52"/>
                                  </a:lnTo>
                                  <a:lnTo>
                                    <a:pt x="16" y="57"/>
                                  </a:lnTo>
                                  <a:lnTo>
                                    <a:pt x="30" y="57"/>
                                  </a:lnTo>
                                  <a:lnTo>
                                    <a:pt x="32" y="55"/>
                                  </a:lnTo>
                                  <a:lnTo>
                                    <a:pt x="35" y="49"/>
                                  </a:lnTo>
                                  <a:lnTo>
                                    <a:pt x="35" y="36"/>
                                  </a:lnTo>
                                  <a:lnTo>
                                    <a:pt x="32" y="33"/>
                                  </a:lnTo>
                                  <a:lnTo>
                                    <a:pt x="21" y="27"/>
                                  </a:lnTo>
                                  <a:lnTo>
                                    <a:pt x="19" y="30"/>
                                  </a:lnTo>
                                  <a:lnTo>
                                    <a:pt x="16" y="30"/>
                                  </a:lnTo>
                                  <a:lnTo>
                                    <a:pt x="11" y="36"/>
                                  </a:lnTo>
                                  <a:lnTo>
                                    <a:pt x="0" y="33"/>
                                  </a:lnTo>
                                  <a:lnTo>
                                    <a:pt x="8" y="0"/>
                                  </a:lnTo>
                                  <a:lnTo>
                                    <a:pt x="41" y="0"/>
                                  </a:lnTo>
                                  <a:lnTo>
                                    <a:pt x="41" y="8"/>
                                  </a:lnTo>
                                  <a:lnTo>
                                    <a:pt x="16" y="8"/>
                                  </a:lnTo>
                                  <a:lnTo>
                                    <a:pt x="11" y="25"/>
                                  </a:lnTo>
                                  <a:lnTo>
                                    <a:pt x="19" y="22"/>
                                  </a:lnTo>
                                  <a:lnTo>
                                    <a:pt x="32" y="22"/>
                                  </a:lnTo>
                                  <a:lnTo>
                                    <a:pt x="41" y="30"/>
                                  </a:lnTo>
                                  <a:lnTo>
                                    <a:pt x="43" y="36"/>
                                  </a:lnTo>
                                  <a:lnTo>
                                    <a:pt x="43" y="49"/>
                                  </a:lnTo>
                                  <a:lnTo>
                                    <a:pt x="41" y="55"/>
                                  </a:lnTo>
                                  <a:lnTo>
                                    <a:pt x="32" y="63"/>
                                  </a:lnTo>
                                  <a:lnTo>
                                    <a:pt x="27" y="66"/>
                                  </a:lnTo>
                                  <a:lnTo>
                                    <a:pt x="16" y="66"/>
                                  </a:lnTo>
                                  <a:lnTo>
                                    <a:pt x="11" y="63"/>
                                  </a:lnTo>
                                  <a:lnTo>
                                    <a:pt x="8" y="63"/>
                                  </a:lnTo>
                                  <a:lnTo>
                                    <a:pt x="2" y="52"/>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40" name="Line 410"/>
                          <wps:cNvCnPr/>
                          <wps:spPr bwMode="auto">
                            <a:xfrm>
                              <a:off x="1157" y="582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41" name="Line 411"/>
                          <wps:cNvCnPr/>
                          <wps:spPr bwMode="auto">
                            <a:xfrm flipH="1">
                              <a:off x="4118" y="582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42" name="Freeform 412"/>
                          <wps:cNvSpPr>
                            <a:spLocks noEditPoints="1"/>
                          </wps:cNvSpPr>
                          <wps:spPr bwMode="auto">
                            <a:xfrm>
                              <a:off x="963" y="578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9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7 w 47"/>
                                <a:gd name="T35" fmla="*/ 69 h 69"/>
                                <a:gd name="T36" fmla="*/ 14 w 47"/>
                                <a:gd name="T37" fmla="*/ 66 h 69"/>
                                <a:gd name="T38" fmla="*/ 8 w 47"/>
                                <a:gd name="T39" fmla="*/ 63 h 69"/>
                                <a:gd name="T40" fmla="*/ 3 w 47"/>
                                <a:gd name="T41" fmla="*/ 47 h 69"/>
                                <a:gd name="T42" fmla="*/ 0 w 47"/>
                                <a:gd name="T43" fmla="*/ 36 h 69"/>
                                <a:gd name="T44" fmla="*/ 11 w 47"/>
                                <a:gd name="T45" fmla="*/ 36 h 69"/>
                                <a:gd name="T46" fmla="*/ 11 w 47"/>
                                <a:gd name="T47" fmla="*/ 52 h 69"/>
                                <a:gd name="T48" fmla="*/ 14 w 47"/>
                                <a:gd name="T49" fmla="*/ 58 h 69"/>
                                <a:gd name="T50" fmla="*/ 19 w 47"/>
                                <a:gd name="T51" fmla="*/ 61 h 69"/>
                                <a:gd name="T52" fmla="*/ 30 w 47"/>
                                <a:gd name="T53" fmla="*/ 61 h 69"/>
                                <a:gd name="T54" fmla="*/ 33 w 47"/>
                                <a:gd name="T55" fmla="*/ 58 h 69"/>
                                <a:gd name="T56" fmla="*/ 36 w 47"/>
                                <a:gd name="T57" fmla="*/ 52 h 69"/>
                                <a:gd name="T58" fmla="*/ 36 w 47"/>
                                <a:gd name="T59" fmla="*/ 20 h 69"/>
                                <a:gd name="T60" fmla="*/ 33 w 47"/>
                                <a:gd name="T61" fmla="*/ 14 h 69"/>
                                <a:gd name="T62" fmla="*/ 22 w 47"/>
                                <a:gd name="T63" fmla="*/ 9 h 69"/>
                                <a:gd name="T64" fmla="*/ 17 w 47"/>
                                <a:gd name="T65" fmla="*/ 11 h 69"/>
                                <a:gd name="T66" fmla="*/ 14 w 47"/>
                                <a:gd name="T67" fmla="*/ 14 h 69"/>
                                <a:gd name="T68" fmla="*/ 11 w 47"/>
                                <a:gd name="T69" fmla="*/ 20 h 69"/>
                                <a:gd name="T70" fmla="*/ 11 w 47"/>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9">
                                  <a:moveTo>
                                    <a:pt x="0" y="36"/>
                                  </a:moveTo>
                                  <a:lnTo>
                                    <a:pt x="3" y="25"/>
                                  </a:lnTo>
                                  <a:lnTo>
                                    <a:pt x="6" y="17"/>
                                  </a:lnTo>
                                  <a:lnTo>
                                    <a:pt x="6" y="11"/>
                                  </a:lnTo>
                                  <a:lnTo>
                                    <a:pt x="14" y="3"/>
                                  </a:lnTo>
                                  <a:lnTo>
                                    <a:pt x="19" y="0"/>
                                  </a:lnTo>
                                  <a:lnTo>
                                    <a:pt x="28" y="0"/>
                                  </a:lnTo>
                                  <a:lnTo>
                                    <a:pt x="33" y="3"/>
                                  </a:lnTo>
                                  <a:lnTo>
                                    <a:pt x="39" y="9"/>
                                  </a:lnTo>
                                  <a:lnTo>
                                    <a:pt x="44" y="20"/>
                                  </a:lnTo>
                                  <a:lnTo>
                                    <a:pt x="44" y="28"/>
                                  </a:lnTo>
                                  <a:lnTo>
                                    <a:pt x="47" y="36"/>
                                  </a:lnTo>
                                  <a:lnTo>
                                    <a:pt x="44" y="47"/>
                                  </a:lnTo>
                                  <a:lnTo>
                                    <a:pt x="44" y="55"/>
                                  </a:lnTo>
                                  <a:lnTo>
                                    <a:pt x="41" y="61"/>
                                  </a:lnTo>
                                  <a:lnTo>
                                    <a:pt x="36" y="66"/>
                                  </a:lnTo>
                                  <a:lnTo>
                                    <a:pt x="30" y="69"/>
                                  </a:lnTo>
                                  <a:lnTo>
                                    <a:pt x="17" y="69"/>
                                  </a:lnTo>
                                  <a:lnTo>
                                    <a:pt x="14" y="66"/>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43" name="Rectangle 413"/>
                          <wps:cNvSpPr>
                            <a:spLocks noChangeArrowheads="1"/>
                          </wps:cNvSpPr>
                          <wps:spPr bwMode="auto">
                            <a:xfrm>
                              <a:off x="1021" y="5849"/>
                              <a:ext cx="8"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44" name="Freeform 414"/>
                          <wps:cNvSpPr>
                            <a:spLocks noEditPoints="1"/>
                          </wps:cNvSpPr>
                          <wps:spPr bwMode="auto">
                            <a:xfrm>
                              <a:off x="1043" y="5788"/>
                              <a:ext cx="43" cy="69"/>
                            </a:xfrm>
                            <a:custGeom>
                              <a:avLst/>
                              <a:gdLst>
                                <a:gd name="T0" fmla="*/ 43 w 43"/>
                                <a:gd name="T1" fmla="*/ 20 h 69"/>
                                <a:gd name="T2" fmla="*/ 35 w 43"/>
                                <a:gd name="T3" fmla="*/ 20 h 69"/>
                                <a:gd name="T4" fmla="*/ 32 w 43"/>
                                <a:gd name="T5" fmla="*/ 17 h 69"/>
                                <a:gd name="T6" fmla="*/ 32 w 43"/>
                                <a:gd name="T7" fmla="*/ 14 h 69"/>
                                <a:gd name="T8" fmla="*/ 27 w 43"/>
                                <a:gd name="T9" fmla="*/ 9 h 69"/>
                                <a:gd name="T10" fmla="*/ 19 w 43"/>
                                <a:gd name="T11" fmla="*/ 9 h 69"/>
                                <a:gd name="T12" fmla="*/ 13 w 43"/>
                                <a:gd name="T13" fmla="*/ 14 h 69"/>
                                <a:gd name="T14" fmla="*/ 8 w 43"/>
                                <a:gd name="T15" fmla="*/ 25 h 69"/>
                                <a:gd name="T16" fmla="*/ 8 w 43"/>
                                <a:gd name="T17" fmla="*/ 33 h 69"/>
                                <a:gd name="T18" fmla="*/ 11 w 43"/>
                                <a:gd name="T19" fmla="*/ 31 h 69"/>
                                <a:gd name="T20" fmla="*/ 16 w 43"/>
                                <a:gd name="T21" fmla="*/ 28 h 69"/>
                                <a:gd name="T22" fmla="*/ 19 w 43"/>
                                <a:gd name="T23" fmla="*/ 25 h 69"/>
                                <a:gd name="T24" fmla="*/ 32 w 43"/>
                                <a:gd name="T25" fmla="*/ 25 h 69"/>
                                <a:gd name="T26" fmla="*/ 38 w 43"/>
                                <a:gd name="T27" fmla="*/ 31 h 69"/>
                                <a:gd name="T28" fmla="*/ 43 w 43"/>
                                <a:gd name="T29" fmla="*/ 41 h 69"/>
                                <a:gd name="T30" fmla="*/ 43 w 43"/>
                                <a:gd name="T31" fmla="*/ 52 h 69"/>
                                <a:gd name="T32" fmla="*/ 38 w 43"/>
                                <a:gd name="T33" fmla="*/ 63 h 69"/>
                                <a:gd name="T34" fmla="*/ 27 w 43"/>
                                <a:gd name="T35" fmla="*/ 69 h 69"/>
                                <a:gd name="T36" fmla="*/ 16 w 43"/>
                                <a:gd name="T37" fmla="*/ 69 h 69"/>
                                <a:gd name="T38" fmla="*/ 11 w 43"/>
                                <a:gd name="T39" fmla="*/ 66 h 69"/>
                                <a:gd name="T40" fmla="*/ 5 w 43"/>
                                <a:gd name="T41" fmla="*/ 61 h 69"/>
                                <a:gd name="T42" fmla="*/ 2 w 43"/>
                                <a:gd name="T43" fmla="*/ 55 h 69"/>
                                <a:gd name="T44" fmla="*/ 0 w 43"/>
                                <a:gd name="T45" fmla="*/ 47 h 69"/>
                                <a:gd name="T46" fmla="*/ 0 w 43"/>
                                <a:gd name="T47" fmla="*/ 25 h 69"/>
                                <a:gd name="T48" fmla="*/ 2 w 43"/>
                                <a:gd name="T49" fmla="*/ 17 h 69"/>
                                <a:gd name="T50" fmla="*/ 8 w 43"/>
                                <a:gd name="T51" fmla="*/ 9 h 69"/>
                                <a:gd name="T52" fmla="*/ 11 w 43"/>
                                <a:gd name="T53" fmla="*/ 6 h 69"/>
                                <a:gd name="T54" fmla="*/ 16 w 43"/>
                                <a:gd name="T55" fmla="*/ 3 h 69"/>
                                <a:gd name="T56" fmla="*/ 24 w 43"/>
                                <a:gd name="T57" fmla="*/ 0 h 69"/>
                                <a:gd name="T58" fmla="*/ 32 w 43"/>
                                <a:gd name="T59" fmla="*/ 3 h 69"/>
                                <a:gd name="T60" fmla="*/ 38 w 43"/>
                                <a:gd name="T61" fmla="*/ 6 h 69"/>
                                <a:gd name="T62" fmla="*/ 41 w 43"/>
                                <a:gd name="T63" fmla="*/ 11 h 69"/>
                                <a:gd name="T64" fmla="*/ 43 w 43"/>
                                <a:gd name="T65" fmla="*/ 20 h 69"/>
                                <a:gd name="T66" fmla="*/ 8 w 43"/>
                                <a:gd name="T67" fmla="*/ 47 h 69"/>
                                <a:gd name="T68" fmla="*/ 8 w 43"/>
                                <a:gd name="T69" fmla="*/ 50 h 69"/>
                                <a:gd name="T70" fmla="*/ 11 w 43"/>
                                <a:gd name="T71" fmla="*/ 55 h 69"/>
                                <a:gd name="T72" fmla="*/ 16 w 43"/>
                                <a:gd name="T73" fmla="*/ 61 h 69"/>
                                <a:gd name="T74" fmla="*/ 30 w 43"/>
                                <a:gd name="T75" fmla="*/ 61 h 69"/>
                                <a:gd name="T76" fmla="*/ 32 w 43"/>
                                <a:gd name="T77" fmla="*/ 58 h 69"/>
                                <a:gd name="T78" fmla="*/ 35 w 43"/>
                                <a:gd name="T79" fmla="*/ 52 h 69"/>
                                <a:gd name="T80" fmla="*/ 35 w 43"/>
                                <a:gd name="T81" fmla="*/ 41 h 69"/>
                                <a:gd name="T82" fmla="*/ 32 w 43"/>
                                <a:gd name="T83" fmla="*/ 36 h 69"/>
                                <a:gd name="T84" fmla="*/ 27 w 43"/>
                                <a:gd name="T85" fmla="*/ 33 h 69"/>
                                <a:gd name="T86" fmla="*/ 16 w 43"/>
                                <a:gd name="T87" fmla="*/ 33 h 69"/>
                                <a:gd name="T88" fmla="*/ 11 w 43"/>
                                <a:gd name="T89" fmla="*/ 36 h 69"/>
                                <a:gd name="T90" fmla="*/ 8 w 43"/>
                                <a:gd name="T91" fmla="*/ 41 h 69"/>
                                <a:gd name="T92" fmla="*/ 8 w 43"/>
                                <a:gd name="T93" fmla="*/ 4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3" h="69">
                                  <a:moveTo>
                                    <a:pt x="43" y="20"/>
                                  </a:moveTo>
                                  <a:lnTo>
                                    <a:pt x="35" y="20"/>
                                  </a:lnTo>
                                  <a:lnTo>
                                    <a:pt x="32" y="17"/>
                                  </a:lnTo>
                                  <a:lnTo>
                                    <a:pt x="32" y="14"/>
                                  </a:lnTo>
                                  <a:lnTo>
                                    <a:pt x="27" y="9"/>
                                  </a:lnTo>
                                  <a:lnTo>
                                    <a:pt x="19" y="9"/>
                                  </a:lnTo>
                                  <a:lnTo>
                                    <a:pt x="13" y="14"/>
                                  </a:lnTo>
                                  <a:lnTo>
                                    <a:pt x="8" y="25"/>
                                  </a:lnTo>
                                  <a:lnTo>
                                    <a:pt x="8" y="33"/>
                                  </a:lnTo>
                                  <a:lnTo>
                                    <a:pt x="11" y="31"/>
                                  </a:lnTo>
                                  <a:lnTo>
                                    <a:pt x="16" y="28"/>
                                  </a:lnTo>
                                  <a:lnTo>
                                    <a:pt x="19" y="25"/>
                                  </a:lnTo>
                                  <a:lnTo>
                                    <a:pt x="32" y="25"/>
                                  </a:lnTo>
                                  <a:lnTo>
                                    <a:pt x="38" y="31"/>
                                  </a:lnTo>
                                  <a:lnTo>
                                    <a:pt x="43" y="41"/>
                                  </a:lnTo>
                                  <a:lnTo>
                                    <a:pt x="43" y="52"/>
                                  </a:lnTo>
                                  <a:lnTo>
                                    <a:pt x="38" y="63"/>
                                  </a:lnTo>
                                  <a:lnTo>
                                    <a:pt x="27" y="69"/>
                                  </a:lnTo>
                                  <a:lnTo>
                                    <a:pt x="16" y="69"/>
                                  </a:lnTo>
                                  <a:lnTo>
                                    <a:pt x="11" y="66"/>
                                  </a:lnTo>
                                  <a:lnTo>
                                    <a:pt x="5" y="61"/>
                                  </a:lnTo>
                                  <a:lnTo>
                                    <a:pt x="2" y="55"/>
                                  </a:lnTo>
                                  <a:lnTo>
                                    <a:pt x="0" y="47"/>
                                  </a:lnTo>
                                  <a:lnTo>
                                    <a:pt x="0" y="25"/>
                                  </a:lnTo>
                                  <a:lnTo>
                                    <a:pt x="2" y="17"/>
                                  </a:lnTo>
                                  <a:lnTo>
                                    <a:pt x="8" y="9"/>
                                  </a:lnTo>
                                  <a:lnTo>
                                    <a:pt x="11" y="6"/>
                                  </a:lnTo>
                                  <a:lnTo>
                                    <a:pt x="16" y="3"/>
                                  </a:lnTo>
                                  <a:lnTo>
                                    <a:pt x="24" y="0"/>
                                  </a:lnTo>
                                  <a:lnTo>
                                    <a:pt x="32" y="3"/>
                                  </a:lnTo>
                                  <a:lnTo>
                                    <a:pt x="38" y="6"/>
                                  </a:lnTo>
                                  <a:lnTo>
                                    <a:pt x="41" y="11"/>
                                  </a:lnTo>
                                  <a:lnTo>
                                    <a:pt x="43" y="20"/>
                                  </a:lnTo>
                                  <a:close/>
                                  <a:moveTo>
                                    <a:pt x="8" y="47"/>
                                  </a:moveTo>
                                  <a:lnTo>
                                    <a:pt x="8" y="50"/>
                                  </a:lnTo>
                                  <a:lnTo>
                                    <a:pt x="11" y="55"/>
                                  </a:lnTo>
                                  <a:lnTo>
                                    <a:pt x="16" y="61"/>
                                  </a:lnTo>
                                  <a:lnTo>
                                    <a:pt x="30" y="61"/>
                                  </a:lnTo>
                                  <a:lnTo>
                                    <a:pt x="32" y="58"/>
                                  </a:lnTo>
                                  <a:lnTo>
                                    <a:pt x="35" y="52"/>
                                  </a:lnTo>
                                  <a:lnTo>
                                    <a:pt x="35" y="41"/>
                                  </a:lnTo>
                                  <a:lnTo>
                                    <a:pt x="32" y="36"/>
                                  </a:lnTo>
                                  <a:lnTo>
                                    <a:pt x="27" y="33"/>
                                  </a:lnTo>
                                  <a:lnTo>
                                    <a:pt x="16" y="33"/>
                                  </a:lnTo>
                                  <a:lnTo>
                                    <a:pt x="11" y="36"/>
                                  </a:lnTo>
                                  <a:lnTo>
                                    <a:pt x="8" y="41"/>
                                  </a:lnTo>
                                  <a:lnTo>
                                    <a:pt x="8"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45" name="Line 415"/>
                          <wps:cNvCnPr/>
                          <wps:spPr bwMode="auto">
                            <a:xfrm>
                              <a:off x="1157" y="5616"/>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46" name="Line 416"/>
                          <wps:cNvCnPr/>
                          <wps:spPr bwMode="auto">
                            <a:xfrm flipH="1">
                              <a:off x="4118" y="5616"/>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47" name="Freeform 417"/>
                          <wps:cNvSpPr>
                            <a:spLocks noEditPoints="1"/>
                          </wps:cNvSpPr>
                          <wps:spPr bwMode="auto">
                            <a:xfrm>
                              <a:off x="911" y="5578"/>
                              <a:ext cx="47" cy="68"/>
                            </a:xfrm>
                            <a:custGeom>
                              <a:avLst/>
                              <a:gdLst>
                                <a:gd name="T0" fmla="*/ 0 w 47"/>
                                <a:gd name="T1" fmla="*/ 35 h 68"/>
                                <a:gd name="T2" fmla="*/ 3 w 47"/>
                                <a:gd name="T3" fmla="*/ 24 h 68"/>
                                <a:gd name="T4" fmla="*/ 6 w 47"/>
                                <a:gd name="T5" fmla="*/ 16 h 68"/>
                                <a:gd name="T6" fmla="*/ 6 w 47"/>
                                <a:gd name="T7" fmla="*/ 11 h 68"/>
                                <a:gd name="T8" fmla="*/ 14 w 47"/>
                                <a:gd name="T9" fmla="*/ 3 h 68"/>
                                <a:gd name="T10" fmla="*/ 19 w 47"/>
                                <a:gd name="T11" fmla="*/ 0 h 68"/>
                                <a:gd name="T12" fmla="*/ 28 w 47"/>
                                <a:gd name="T13" fmla="*/ 0 h 68"/>
                                <a:gd name="T14" fmla="*/ 33 w 47"/>
                                <a:gd name="T15" fmla="*/ 3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7 w 47"/>
                                <a:gd name="T35" fmla="*/ 68 h 68"/>
                                <a:gd name="T36" fmla="*/ 14 w 47"/>
                                <a:gd name="T37" fmla="*/ 65 h 68"/>
                                <a:gd name="T38" fmla="*/ 8 w 47"/>
                                <a:gd name="T39" fmla="*/ 63 h 68"/>
                                <a:gd name="T40" fmla="*/ 3 w 47"/>
                                <a:gd name="T41" fmla="*/ 46 h 68"/>
                                <a:gd name="T42" fmla="*/ 0 w 47"/>
                                <a:gd name="T43" fmla="*/ 35 h 68"/>
                                <a:gd name="T44" fmla="*/ 11 w 47"/>
                                <a:gd name="T45" fmla="*/ 35 h 68"/>
                                <a:gd name="T46" fmla="*/ 11 w 47"/>
                                <a:gd name="T47" fmla="*/ 52 h 68"/>
                                <a:gd name="T48" fmla="*/ 14 w 47"/>
                                <a:gd name="T49" fmla="*/ 57 h 68"/>
                                <a:gd name="T50" fmla="*/ 19 w 47"/>
                                <a:gd name="T51" fmla="*/ 60 h 68"/>
                                <a:gd name="T52" fmla="*/ 30 w 47"/>
                                <a:gd name="T53" fmla="*/ 60 h 68"/>
                                <a:gd name="T54" fmla="*/ 33 w 47"/>
                                <a:gd name="T55" fmla="*/ 57 h 68"/>
                                <a:gd name="T56" fmla="*/ 36 w 47"/>
                                <a:gd name="T57" fmla="*/ 52 h 68"/>
                                <a:gd name="T58" fmla="*/ 36 w 47"/>
                                <a:gd name="T59" fmla="*/ 19 h 68"/>
                                <a:gd name="T60" fmla="*/ 33 w 47"/>
                                <a:gd name="T61" fmla="*/ 13 h 68"/>
                                <a:gd name="T62" fmla="*/ 22 w 47"/>
                                <a:gd name="T63" fmla="*/ 8 h 68"/>
                                <a:gd name="T64" fmla="*/ 17 w 47"/>
                                <a:gd name="T65" fmla="*/ 11 h 68"/>
                                <a:gd name="T66" fmla="*/ 14 w 47"/>
                                <a:gd name="T67" fmla="*/ 13 h 68"/>
                                <a:gd name="T68" fmla="*/ 11 w 47"/>
                                <a:gd name="T69" fmla="*/ 19 h 68"/>
                                <a:gd name="T70" fmla="*/ 11 w 47"/>
                                <a:gd name="T71"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5"/>
                                  </a:moveTo>
                                  <a:lnTo>
                                    <a:pt x="3" y="24"/>
                                  </a:lnTo>
                                  <a:lnTo>
                                    <a:pt x="6" y="16"/>
                                  </a:lnTo>
                                  <a:lnTo>
                                    <a:pt x="6" y="11"/>
                                  </a:lnTo>
                                  <a:lnTo>
                                    <a:pt x="14" y="3"/>
                                  </a:lnTo>
                                  <a:lnTo>
                                    <a:pt x="19" y="0"/>
                                  </a:lnTo>
                                  <a:lnTo>
                                    <a:pt x="28" y="0"/>
                                  </a:lnTo>
                                  <a:lnTo>
                                    <a:pt x="33" y="3"/>
                                  </a:lnTo>
                                  <a:lnTo>
                                    <a:pt x="39" y="8"/>
                                  </a:lnTo>
                                  <a:lnTo>
                                    <a:pt x="44" y="19"/>
                                  </a:lnTo>
                                  <a:lnTo>
                                    <a:pt x="44" y="27"/>
                                  </a:lnTo>
                                  <a:lnTo>
                                    <a:pt x="47" y="35"/>
                                  </a:lnTo>
                                  <a:lnTo>
                                    <a:pt x="44" y="46"/>
                                  </a:lnTo>
                                  <a:lnTo>
                                    <a:pt x="44" y="54"/>
                                  </a:lnTo>
                                  <a:lnTo>
                                    <a:pt x="41" y="60"/>
                                  </a:lnTo>
                                  <a:lnTo>
                                    <a:pt x="36" y="65"/>
                                  </a:lnTo>
                                  <a:lnTo>
                                    <a:pt x="30" y="68"/>
                                  </a:lnTo>
                                  <a:lnTo>
                                    <a:pt x="17" y="68"/>
                                  </a:lnTo>
                                  <a:lnTo>
                                    <a:pt x="14" y="65"/>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48" name="Rectangle 418"/>
                          <wps:cNvSpPr>
                            <a:spLocks noChangeArrowheads="1"/>
                          </wps:cNvSpPr>
                          <wps:spPr bwMode="auto">
                            <a:xfrm>
                              <a:off x="969" y="5638"/>
                              <a:ext cx="8"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49" name="Freeform 419"/>
                          <wps:cNvSpPr>
                            <a:spLocks noEditPoints="1"/>
                          </wps:cNvSpPr>
                          <wps:spPr bwMode="auto">
                            <a:xfrm>
                              <a:off x="991" y="5578"/>
                              <a:ext cx="43" cy="68"/>
                            </a:xfrm>
                            <a:custGeom>
                              <a:avLst/>
                              <a:gdLst>
                                <a:gd name="T0" fmla="*/ 43 w 43"/>
                                <a:gd name="T1" fmla="*/ 19 h 68"/>
                                <a:gd name="T2" fmla="*/ 35 w 43"/>
                                <a:gd name="T3" fmla="*/ 19 h 68"/>
                                <a:gd name="T4" fmla="*/ 32 w 43"/>
                                <a:gd name="T5" fmla="*/ 16 h 68"/>
                                <a:gd name="T6" fmla="*/ 32 w 43"/>
                                <a:gd name="T7" fmla="*/ 13 h 68"/>
                                <a:gd name="T8" fmla="*/ 27 w 43"/>
                                <a:gd name="T9" fmla="*/ 8 h 68"/>
                                <a:gd name="T10" fmla="*/ 19 w 43"/>
                                <a:gd name="T11" fmla="*/ 8 h 68"/>
                                <a:gd name="T12" fmla="*/ 13 w 43"/>
                                <a:gd name="T13" fmla="*/ 13 h 68"/>
                                <a:gd name="T14" fmla="*/ 8 w 43"/>
                                <a:gd name="T15" fmla="*/ 24 h 68"/>
                                <a:gd name="T16" fmla="*/ 8 w 43"/>
                                <a:gd name="T17" fmla="*/ 33 h 68"/>
                                <a:gd name="T18" fmla="*/ 11 w 43"/>
                                <a:gd name="T19" fmla="*/ 30 h 68"/>
                                <a:gd name="T20" fmla="*/ 16 w 43"/>
                                <a:gd name="T21" fmla="*/ 27 h 68"/>
                                <a:gd name="T22" fmla="*/ 19 w 43"/>
                                <a:gd name="T23" fmla="*/ 24 h 68"/>
                                <a:gd name="T24" fmla="*/ 32 w 43"/>
                                <a:gd name="T25" fmla="*/ 24 h 68"/>
                                <a:gd name="T26" fmla="*/ 38 w 43"/>
                                <a:gd name="T27" fmla="*/ 30 h 68"/>
                                <a:gd name="T28" fmla="*/ 43 w 43"/>
                                <a:gd name="T29" fmla="*/ 41 h 68"/>
                                <a:gd name="T30" fmla="*/ 43 w 43"/>
                                <a:gd name="T31" fmla="*/ 52 h 68"/>
                                <a:gd name="T32" fmla="*/ 38 w 43"/>
                                <a:gd name="T33" fmla="*/ 63 h 68"/>
                                <a:gd name="T34" fmla="*/ 27 w 43"/>
                                <a:gd name="T35" fmla="*/ 68 h 68"/>
                                <a:gd name="T36" fmla="*/ 16 w 43"/>
                                <a:gd name="T37" fmla="*/ 68 h 68"/>
                                <a:gd name="T38" fmla="*/ 11 w 43"/>
                                <a:gd name="T39" fmla="*/ 65 h 68"/>
                                <a:gd name="T40" fmla="*/ 5 w 43"/>
                                <a:gd name="T41" fmla="*/ 60 h 68"/>
                                <a:gd name="T42" fmla="*/ 2 w 43"/>
                                <a:gd name="T43" fmla="*/ 54 h 68"/>
                                <a:gd name="T44" fmla="*/ 0 w 43"/>
                                <a:gd name="T45" fmla="*/ 46 h 68"/>
                                <a:gd name="T46" fmla="*/ 0 w 43"/>
                                <a:gd name="T47" fmla="*/ 24 h 68"/>
                                <a:gd name="T48" fmla="*/ 2 w 43"/>
                                <a:gd name="T49" fmla="*/ 16 h 68"/>
                                <a:gd name="T50" fmla="*/ 8 w 43"/>
                                <a:gd name="T51" fmla="*/ 8 h 68"/>
                                <a:gd name="T52" fmla="*/ 11 w 43"/>
                                <a:gd name="T53" fmla="*/ 5 h 68"/>
                                <a:gd name="T54" fmla="*/ 16 w 43"/>
                                <a:gd name="T55" fmla="*/ 3 h 68"/>
                                <a:gd name="T56" fmla="*/ 24 w 43"/>
                                <a:gd name="T57" fmla="*/ 0 h 68"/>
                                <a:gd name="T58" fmla="*/ 32 w 43"/>
                                <a:gd name="T59" fmla="*/ 3 h 68"/>
                                <a:gd name="T60" fmla="*/ 38 w 43"/>
                                <a:gd name="T61" fmla="*/ 5 h 68"/>
                                <a:gd name="T62" fmla="*/ 41 w 43"/>
                                <a:gd name="T63" fmla="*/ 11 h 68"/>
                                <a:gd name="T64" fmla="*/ 43 w 43"/>
                                <a:gd name="T65" fmla="*/ 19 h 68"/>
                                <a:gd name="T66" fmla="*/ 8 w 43"/>
                                <a:gd name="T67" fmla="*/ 46 h 68"/>
                                <a:gd name="T68" fmla="*/ 8 w 43"/>
                                <a:gd name="T69" fmla="*/ 49 h 68"/>
                                <a:gd name="T70" fmla="*/ 11 w 43"/>
                                <a:gd name="T71" fmla="*/ 54 h 68"/>
                                <a:gd name="T72" fmla="*/ 16 w 43"/>
                                <a:gd name="T73" fmla="*/ 60 h 68"/>
                                <a:gd name="T74" fmla="*/ 30 w 43"/>
                                <a:gd name="T75" fmla="*/ 60 h 68"/>
                                <a:gd name="T76" fmla="*/ 32 w 43"/>
                                <a:gd name="T77" fmla="*/ 57 h 68"/>
                                <a:gd name="T78" fmla="*/ 35 w 43"/>
                                <a:gd name="T79" fmla="*/ 52 h 68"/>
                                <a:gd name="T80" fmla="*/ 35 w 43"/>
                                <a:gd name="T81" fmla="*/ 41 h 68"/>
                                <a:gd name="T82" fmla="*/ 32 w 43"/>
                                <a:gd name="T83" fmla="*/ 35 h 68"/>
                                <a:gd name="T84" fmla="*/ 27 w 43"/>
                                <a:gd name="T85" fmla="*/ 33 h 68"/>
                                <a:gd name="T86" fmla="*/ 16 w 43"/>
                                <a:gd name="T87" fmla="*/ 33 h 68"/>
                                <a:gd name="T88" fmla="*/ 11 w 43"/>
                                <a:gd name="T89" fmla="*/ 35 h 68"/>
                                <a:gd name="T90" fmla="*/ 8 w 43"/>
                                <a:gd name="T91" fmla="*/ 41 h 68"/>
                                <a:gd name="T92" fmla="*/ 8 w 43"/>
                                <a:gd name="T93" fmla="*/ 4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3" h="68">
                                  <a:moveTo>
                                    <a:pt x="43" y="19"/>
                                  </a:moveTo>
                                  <a:lnTo>
                                    <a:pt x="35" y="19"/>
                                  </a:lnTo>
                                  <a:lnTo>
                                    <a:pt x="32" y="16"/>
                                  </a:lnTo>
                                  <a:lnTo>
                                    <a:pt x="32" y="13"/>
                                  </a:lnTo>
                                  <a:lnTo>
                                    <a:pt x="27" y="8"/>
                                  </a:lnTo>
                                  <a:lnTo>
                                    <a:pt x="19" y="8"/>
                                  </a:lnTo>
                                  <a:lnTo>
                                    <a:pt x="13" y="13"/>
                                  </a:lnTo>
                                  <a:lnTo>
                                    <a:pt x="8" y="24"/>
                                  </a:lnTo>
                                  <a:lnTo>
                                    <a:pt x="8" y="33"/>
                                  </a:lnTo>
                                  <a:lnTo>
                                    <a:pt x="11" y="30"/>
                                  </a:lnTo>
                                  <a:lnTo>
                                    <a:pt x="16" y="27"/>
                                  </a:lnTo>
                                  <a:lnTo>
                                    <a:pt x="19" y="24"/>
                                  </a:lnTo>
                                  <a:lnTo>
                                    <a:pt x="32" y="24"/>
                                  </a:lnTo>
                                  <a:lnTo>
                                    <a:pt x="38" y="30"/>
                                  </a:lnTo>
                                  <a:lnTo>
                                    <a:pt x="43" y="41"/>
                                  </a:lnTo>
                                  <a:lnTo>
                                    <a:pt x="43" y="52"/>
                                  </a:lnTo>
                                  <a:lnTo>
                                    <a:pt x="38" y="63"/>
                                  </a:lnTo>
                                  <a:lnTo>
                                    <a:pt x="27" y="68"/>
                                  </a:lnTo>
                                  <a:lnTo>
                                    <a:pt x="16" y="68"/>
                                  </a:lnTo>
                                  <a:lnTo>
                                    <a:pt x="11" y="65"/>
                                  </a:lnTo>
                                  <a:lnTo>
                                    <a:pt x="5" y="60"/>
                                  </a:lnTo>
                                  <a:lnTo>
                                    <a:pt x="2" y="54"/>
                                  </a:lnTo>
                                  <a:lnTo>
                                    <a:pt x="0" y="46"/>
                                  </a:lnTo>
                                  <a:lnTo>
                                    <a:pt x="0" y="24"/>
                                  </a:lnTo>
                                  <a:lnTo>
                                    <a:pt x="2" y="16"/>
                                  </a:lnTo>
                                  <a:lnTo>
                                    <a:pt x="8" y="8"/>
                                  </a:lnTo>
                                  <a:lnTo>
                                    <a:pt x="11" y="5"/>
                                  </a:lnTo>
                                  <a:lnTo>
                                    <a:pt x="16" y="3"/>
                                  </a:lnTo>
                                  <a:lnTo>
                                    <a:pt x="24" y="0"/>
                                  </a:lnTo>
                                  <a:lnTo>
                                    <a:pt x="32" y="3"/>
                                  </a:lnTo>
                                  <a:lnTo>
                                    <a:pt x="38" y="5"/>
                                  </a:lnTo>
                                  <a:lnTo>
                                    <a:pt x="41" y="11"/>
                                  </a:lnTo>
                                  <a:lnTo>
                                    <a:pt x="43" y="19"/>
                                  </a:lnTo>
                                  <a:close/>
                                  <a:moveTo>
                                    <a:pt x="8" y="46"/>
                                  </a:moveTo>
                                  <a:lnTo>
                                    <a:pt x="8" y="49"/>
                                  </a:lnTo>
                                  <a:lnTo>
                                    <a:pt x="11" y="54"/>
                                  </a:lnTo>
                                  <a:lnTo>
                                    <a:pt x="16" y="60"/>
                                  </a:lnTo>
                                  <a:lnTo>
                                    <a:pt x="30" y="60"/>
                                  </a:lnTo>
                                  <a:lnTo>
                                    <a:pt x="32" y="57"/>
                                  </a:lnTo>
                                  <a:lnTo>
                                    <a:pt x="35" y="52"/>
                                  </a:lnTo>
                                  <a:lnTo>
                                    <a:pt x="35" y="41"/>
                                  </a:lnTo>
                                  <a:lnTo>
                                    <a:pt x="32" y="35"/>
                                  </a:lnTo>
                                  <a:lnTo>
                                    <a:pt x="27" y="33"/>
                                  </a:lnTo>
                                  <a:lnTo>
                                    <a:pt x="16" y="33"/>
                                  </a:lnTo>
                                  <a:lnTo>
                                    <a:pt x="11" y="35"/>
                                  </a:lnTo>
                                  <a:lnTo>
                                    <a:pt x="8" y="41"/>
                                  </a:lnTo>
                                  <a:lnTo>
                                    <a:pt x="8" y="4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50" name="Freeform 420"/>
                          <wps:cNvSpPr>
                            <a:spLocks/>
                          </wps:cNvSpPr>
                          <wps:spPr bwMode="auto">
                            <a:xfrm>
                              <a:off x="1043" y="5581"/>
                              <a:ext cx="43" cy="65"/>
                            </a:xfrm>
                            <a:custGeom>
                              <a:avLst/>
                              <a:gdLst>
                                <a:gd name="T0" fmla="*/ 0 w 43"/>
                                <a:gd name="T1" fmla="*/ 49 h 65"/>
                                <a:gd name="T2" fmla="*/ 8 w 43"/>
                                <a:gd name="T3" fmla="*/ 46 h 65"/>
                                <a:gd name="T4" fmla="*/ 11 w 43"/>
                                <a:gd name="T5" fmla="*/ 51 h 65"/>
                                <a:gd name="T6" fmla="*/ 16 w 43"/>
                                <a:gd name="T7" fmla="*/ 57 h 65"/>
                                <a:gd name="T8" fmla="*/ 30 w 43"/>
                                <a:gd name="T9" fmla="*/ 57 h 65"/>
                                <a:gd name="T10" fmla="*/ 32 w 43"/>
                                <a:gd name="T11" fmla="*/ 54 h 65"/>
                                <a:gd name="T12" fmla="*/ 35 w 43"/>
                                <a:gd name="T13" fmla="*/ 49 h 65"/>
                                <a:gd name="T14" fmla="*/ 35 w 43"/>
                                <a:gd name="T15" fmla="*/ 35 h 65"/>
                                <a:gd name="T16" fmla="*/ 32 w 43"/>
                                <a:gd name="T17" fmla="*/ 32 h 65"/>
                                <a:gd name="T18" fmla="*/ 21 w 43"/>
                                <a:gd name="T19" fmla="*/ 27 h 65"/>
                                <a:gd name="T20" fmla="*/ 19 w 43"/>
                                <a:gd name="T21" fmla="*/ 30 h 65"/>
                                <a:gd name="T22" fmla="*/ 16 w 43"/>
                                <a:gd name="T23" fmla="*/ 30 h 65"/>
                                <a:gd name="T24" fmla="*/ 11 w 43"/>
                                <a:gd name="T25" fmla="*/ 35 h 65"/>
                                <a:gd name="T26" fmla="*/ 0 w 43"/>
                                <a:gd name="T27" fmla="*/ 32 h 65"/>
                                <a:gd name="T28" fmla="*/ 8 w 43"/>
                                <a:gd name="T29" fmla="*/ 0 h 65"/>
                                <a:gd name="T30" fmla="*/ 41 w 43"/>
                                <a:gd name="T31" fmla="*/ 0 h 65"/>
                                <a:gd name="T32" fmla="*/ 41 w 43"/>
                                <a:gd name="T33" fmla="*/ 8 h 65"/>
                                <a:gd name="T34" fmla="*/ 16 w 43"/>
                                <a:gd name="T35" fmla="*/ 8 h 65"/>
                                <a:gd name="T36" fmla="*/ 11 w 43"/>
                                <a:gd name="T37" fmla="*/ 24 h 65"/>
                                <a:gd name="T38" fmla="*/ 19 w 43"/>
                                <a:gd name="T39" fmla="*/ 21 h 65"/>
                                <a:gd name="T40" fmla="*/ 32 w 43"/>
                                <a:gd name="T41" fmla="*/ 21 h 65"/>
                                <a:gd name="T42" fmla="*/ 41 w 43"/>
                                <a:gd name="T43" fmla="*/ 30 h 65"/>
                                <a:gd name="T44" fmla="*/ 43 w 43"/>
                                <a:gd name="T45" fmla="*/ 35 h 65"/>
                                <a:gd name="T46" fmla="*/ 43 w 43"/>
                                <a:gd name="T47" fmla="*/ 49 h 65"/>
                                <a:gd name="T48" fmla="*/ 41 w 43"/>
                                <a:gd name="T49" fmla="*/ 54 h 65"/>
                                <a:gd name="T50" fmla="*/ 32 w 43"/>
                                <a:gd name="T51" fmla="*/ 62 h 65"/>
                                <a:gd name="T52" fmla="*/ 27 w 43"/>
                                <a:gd name="T53" fmla="*/ 65 h 65"/>
                                <a:gd name="T54" fmla="*/ 16 w 43"/>
                                <a:gd name="T55" fmla="*/ 65 h 65"/>
                                <a:gd name="T56" fmla="*/ 11 w 43"/>
                                <a:gd name="T57" fmla="*/ 62 h 65"/>
                                <a:gd name="T58" fmla="*/ 8 w 43"/>
                                <a:gd name="T59" fmla="*/ 62 h 65"/>
                                <a:gd name="T60" fmla="*/ 2 w 43"/>
                                <a:gd name="T61" fmla="*/ 51 h 65"/>
                                <a:gd name="T62" fmla="*/ 0 w 43"/>
                                <a:gd name="T63"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65">
                                  <a:moveTo>
                                    <a:pt x="0" y="49"/>
                                  </a:moveTo>
                                  <a:lnTo>
                                    <a:pt x="8" y="46"/>
                                  </a:lnTo>
                                  <a:lnTo>
                                    <a:pt x="11" y="51"/>
                                  </a:lnTo>
                                  <a:lnTo>
                                    <a:pt x="16" y="57"/>
                                  </a:lnTo>
                                  <a:lnTo>
                                    <a:pt x="30" y="57"/>
                                  </a:lnTo>
                                  <a:lnTo>
                                    <a:pt x="32" y="54"/>
                                  </a:lnTo>
                                  <a:lnTo>
                                    <a:pt x="35" y="49"/>
                                  </a:lnTo>
                                  <a:lnTo>
                                    <a:pt x="35" y="35"/>
                                  </a:lnTo>
                                  <a:lnTo>
                                    <a:pt x="32" y="32"/>
                                  </a:lnTo>
                                  <a:lnTo>
                                    <a:pt x="21" y="27"/>
                                  </a:lnTo>
                                  <a:lnTo>
                                    <a:pt x="19" y="30"/>
                                  </a:lnTo>
                                  <a:lnTo>
                                    <a:pt x="16" y="30"/>
                                  </a:lnTo>
                                  <a:lnTo>
                                    <a:pt x="11" y="35"/>
                                  </a:lnTo>
                                  <a:lnTo>
                                    <a:pt x="0" y="32"/>
                                  </a:lnTo>
                                  <a:lnTo>
                                    <a:pt x="8" y="0"/>
                                  </a:lnTo>
                                  <a:lnTo>
                                    <a:pt x="41" y="0"/>
                                  </a:lnTo>
                                  <a:lnTo>
                                    <a:pt x="41" y="8"/>
                                  </a:lnTo>
                                  <a:lnTo>
                                    <a:pt x="16" y="8"/>
                                  </a:lnTo>
                                  <a:lnTo>
                                    <a:pt x="11" y="24"/>
                                  </a:lnTo>
                                  <a:lnTo>
                                    <a:pt x="19" y="21"/>
                                  </a:lnTo>
                                  <a:lnTo>
                                    <a:pt x="32" y="21"/>
                                  </a:lnTo>
                                  <a:lnTo>
                                    <a:pt x="41" y="30"/>
                                  </a:lnTo>
                                  <a:lnTo>
                                    <a:pt x="43" y="35"/>
                                  </a:lnTo>
                                  <a:lnTo>
                                    <a:pt x="43" y="49"/>
                                  </a:lnTo>
                                  <a:lnTo>
                                    <a:pt x="41" y="54"/>
                                  </a:lnTo>
                                  <a:lnTo>
                                    <a:pt x="32" y="62"/>
                                  </a:lnTo>
                                  <a:lnTo>
                                    <a:pt x="27" y="65"/>
                                  </a:lnTo>
                                  <a:lnTo>
                                    <a:pt x="16" y="65"/>
                                  </a:lnTo>
                                  <a:lnTo>
                                    <a:pt x="11" y="62"/>
                                  </a:lnTo>
                                  <a:lnTo>
                                    <a:pt x="8" y="62"/>
                                  </a:lnTo>
                                  <a:lnTo>
                                    <a:pt x="2" y="51"/>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51" name="Line 421"/>
                          <wps:cNvCnPr/>
                          <wps:spPr bwMode="auto">
                            <a:xfrm>
                              <a:off x="1157" y="540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52" name="Line 422"/>
                          <wps:cNvCnPr/>
                          <wps:spPr bwMode="auto">
                            <a:xfrm flipH="1">
                              <a:off x="4118" y="540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53" name="Freeform 423"/>
                          <wps:cNvSpPr>
                            <a:spLocks noEditPoints="1"/>
                          </wps:cNvSpPr>
                          <wps:spPr bwMode="auto">
                            <a:xfrm>
                              <a:off x="963" y="5370"/>
                              <a:ext cx="47" cy="68"/>
                            </a:xfrm>
                            <a:custGeom>
                              <a:avLst/>
                              <a:gdLst>
                                <a:gd name="T0" fmla="*/ 0 w 47"/>
                                <a:gd name="T1" fmla="*/ 35 h 68"/>
                                <a:gd name="T2" fmla="*/ 3 w 47"/>
                                <a:gd name="T3" fmla="*/ 24 h 68"/>
                                <a:gd name="T4" fmla="*/ 6 w 47"/>
                                <a:gd name="T5" fmla="*/ 16 h 68"/>
                                <a:gd name="T6" fmla="*/ 6 w 47"/>
                                <a:gd name="T7" fmla="*/ 11 h 68"/>
                                <a:gd name="T8" fmla="*/ 14 w 47"/>
                                <a:gd name="T9" fmla="*/ 3 h 68"/>
                                <a:gd name="T10" fmla="*/ 19 w 47"/>
                                <a:gd name="T11" fmla="*/ 0 h 68"/>
                                <a:gd name="T12" fmla="*/ 28 w 47"/>
                                <a:gd name="T13" fmla="*/ 0 h 68"/>
                                <a:gd name="T14" fmla="*/ 33 w 47"/>
                                <a:gd name="T15" fmla="*/ 3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5 h 68"/>
                                <a:gd name="T28" fmla="*/ 41 w 47"/>
                                <a:gd name="T29" fmla="*/ 60 h 68"/>
                                <a:gd name="T30" fmla="*/ 36 w 47"/>
                                <a:gd name="T31" fmla="*/ 66 h 68"/>
                                <a:gd name="T32" fmla="*/ 30 w 47"/>
                                <a:gd name="T33" fmla="*/ 68 h 68"/>
                                <a:gd name="T34" fmla="*/ 17 w 47"/>
                                <a:gd name="T35" fmla="*/ 68 h 68"/>
                                <a:gd name="T36" fmla="*/ 14 w 47"/>
                                <a:gd name="T37" fmla="*/ 66 h 68"/>
                                <a:gd name="T38" fmla="*/ 8 w 47"/>
                                <a:gd name="T39" fmla="*/ 63 h 68"/>
                                <a:gd name="T40" fmla="*/ 3 w 47"/>
                                <a:gd name="T41" fmla="*/ 46 h 68"/>
                                <a:gd name="T42" fmla="*/ 0 w 47"/>
                                <a:gd name="T43" fmla="*/ 35 h 68"/>
                                <a:gd name="T44" fmla="*/ 11 w 47"/>
                                <a:gd name="T45" fmla="*/ 35 h 68"/>
                                <a:gd name="T46" fmla="*/ 11 w 47"/>
                                <a:gd name="T47" fmla="*/ 52 h 68"/>
                                <a:gd name="T48" fmla="*/ 14 w 47"/>
                                <a:gd name="T49" fmla="*/ 57 h 68"/>
                                <a:gd name="T50" fmla="*/ 19 w 47"/>
                                <a:gd name="T51" fmla="*/ 60 h 68"/>
                                <a:gd name="T52" fmla="*/ 30 w 47"/>
                                <a:gd name="T53" fmla="*/ 60 h 68"/>
                                <a:gd name="T54" fmla="*/ 33 w 47"/>
                                <a:gd name="T55" fmla="*/ 57 h 68"/>
                                <a:gd name="T56" fmla="*/ 36 w 47"/>
                                <a:gd name="T57" fmla="*/ 52 h 68"/>
                                <a:gd name="T58" fmla="*/ 36 w 47"/>
                                <a:gd name="T59" fmla="*/ 19 h 68"/>
                                <a:gd name="T60" fmla="*/ 33 w 47"/>
                                <a:gd name="T61" fmla="*/ 14 h 68"/>
                                <a:gd name="T62" fmla="*/ 22 w 47"/>
                                <a:gd name="T63" fmla="*/ 8 h 68"/>
                                <a:gd name="T64" fmla="*/ 17 w 47"/>
                                <a:gd name="T65" fmla="*/ 11 h 68"/>
                                <a:gd name="T66" fmla="*/ 14 w 47"/>
                                <a:gd name="T67" fmla="*/ 14 h 68"/>
                                <a:gd name="T68" fmla="*/ 11 w 47"/>
                                <a:gd name="T69" fmla="*/ 19 h 68"/>
                                <a:gd name="T70" fmla="*/ 11 w 47"/>
                                <a:gd name="T71"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5"/>
                                  </a:moveTo>
                                  <a:lnTo>
                                    <a:pt x="3" y="24"/>
                                  </a:lnTo>
                                  <a:lnTo>
                                    <a:pt x="6" y="16"/>
                                  </a:lnTo>
                                  <a:lnTo>
                                    <a:pt x="6" y="11"/>
                                  </a:lnTo>
                                  <a:lnTo>
                                    <a:pt x="14" y="3"/>
                                  </a:lnTo>
                                  <a:lnTo>
                                    <a:pt x="19" y="0"/>
                                  </a:lnTo>
                                  <a:lnTo>
                                    <a:pt x="28" y="0"/>
                                  </a:lnTo>
                                  <a:lnTo>
                                    <a:pt x="33" y="3"/>
                                  </a:lnTo>
                                  <a:lnTo>
                                    <a:pt x="39" y="8"/>
                                  </a:lnTo>
                                  <a:lnTo>
                                    <a:pt x="44" y="19"/>
                                  </a:lnTo>
                                  <a:lnTo>
                                    <a:pt x="44" y="27"/>
                                  </a:lnTo>
                                  <a:lnTo>
                                    <a:pt x="47" y="35"/>
                                  </a:lnTo>
                                  <a:lnTo>
                                    <a:pt x="44" y="46"/>
                                  </a:lnTo>
                                  <a:lnTo>
                                    <a:pt x="44" y="55"/>
                                  </a:lnTo>
                                  <a:lnTo>
                                    <a:pt x="41" y="60"/>
                                  </a:lnTo>
                                  <a:lnTo>
                                    <a:pt x="36" y="66"/>
                                  </a:lnTo>
                                  <a:lnTo>
                                    <a:pt x="30" y="68"/>
                                  </a:lnTo>
                                  <a:lnTo>
                                    <a:pt x="17" y="68"/>
                                  </a:lnTo>
                                  <a:lnTo>
                                    <a:pt x="14" y="66"/>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4"/>
                                  </a:lnTo>
                                  <a:lnTo>
                                    <a:pt x="22" y="8"/>
                                  </a:lnTo>
                                  <a:lnTo>
                                    <a:pt x="17" y="11"/>
                                  </a:lnTo>
                                  <a:lnTo>
                                    <a:pt x="14" y="14"/>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54" name="Rectangle 424"/>
                          <wps:cNvSpPr>
                            <a:spLocks noChangeArrowheads="1"/>
                          </wps:cNvSpPr>
                          <wps:spPr bwMode="auto">
                            <a:xfrm>
                              <a:off x="1021" y="5430"/>
                              <a:ext cx="8"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55" name="Freeform 425"/>
                          <wps:cNvSpPr>
                            <a:spLocks/>
                          </wps:cNvSpPr>
                          <wps:spPr bwMode="auto">
                            <a:xfrm>
                              <a:off x="1043" y="5373"/>
                              <a:ext cx="43" cy="65"/>
                            </a:xfrm>
                            <a:custGeom>
                              <a:avLst/>
                              <a:gdLst>
                                <a:gd name="T0" fmla="*/ 0 w 43"/>
                                <a:gd name="T1" fmla="*/ 8 h 65"/>
                                <a:gd name="T2" fmla="*/ 0 w 43"/>
                                <a:gd name="T3" fmla="*/ 0 h 65"/>
                                <a:gd name="T4" fmla="*/ 43 w 43"/>
                                <a:gd name="T5" fmla="*/ 0 h 65"/>
                                <a:gd name="T6" fmla="*/ 43 w 43"/>
                                <a:gd name="T7" fmla="*/ 5 h 65"/>
                                <a:gd name="T8" fmla="*/ 38 w 43"/>
                                <a:gd name="T9" fmla="*/ 13 h 65"/>
                                <a:gd name="T10" fmla="*/ 21 w 43"/>
                                <a:gd name="T11" fmla="*/ 46 h 65"/>
                                <a:gd name="T12" fmla="*/ 21 w 43"/>
                                <a:gd name="T13" fmla="*/ 54 h 65"/>
                                <a:gd name="T14" fmla="*/ 19 w 43"/>
                                <a:gd name="T15" fmla="*/ 65 h 65"/>
                                <a:gd name="T16" fmla="*/ 11 w 43"/>
                                <a:gd name="T17" fmla="*/ 65 h 65"/>
                                <a:gd name="T18" fmla="*/ 11 w 43"/>
                                <a:gd name="T19" fmla="*/ 57 h 65"/>
                                <a:gd name="T20" fmla="*/ 16 w 43"/>
                                <a:gd name="T21" fmla="*/ 35 h 65"/>
                                <a:gd name="T22" fmla="*/ 21 w 43"/>
                                <a:gd name="T23" fmla="*/ 24 h 65"/>
                                <a:gd name="T24" fmla="*/ 30 w 43"/>
                                <a:gd name="T25" fmla="*/ 16 h 65"/>
                                <a:gd name="T26" fmla="*/ 35 w 43"/>
                                <a:gd name="T27" fmla="*/ 8 h 65"/>
                                <a:gd name="T28" fmla="*/ 0 w 43"/>
                                <a:gd name="T29" fmla="*/ 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65">
                                  <a:moveTo>
                                    <a:pt x="0" y="8"/>
                                  </a:moveTo>
                                  <a:lnTo>
                                    <a:pt x="0" y="0"/>
                                  </a:lnTo>
                                  <a:lnTo>
                                    <a:pt x="43" y="0"/>
                                  </a:lnTo>
                                  <a:lnTo>
                                    <a:pt x="43" y="5"/>
                                  </a:lnTo>
                                  <a:lnTo>
                                    <a:pt x="38" y="13"/>
                                  </a:lnTo>
                                  <a:lnTo>
                                    <a:pt x="21" y="46"/>
                                  </a:lnTo>
                                  <a:lnTo>
                                    <a:pt x="21" y="54"/>
                                  </a:lnTo>
                                  <a:lnTo>
                                    <a:pt x="19" y="65"/>
                                  </a:lnTo>
                                  <a:lnTo>
                                    <a:pt x="11" y="65"/>
                                  </a:lnTo>
                                  <a:lnTo>
                                    <a:pt x="11" y="57"/>
                                  </a:lnTo>
                                  <a:lnTo>
                                    <a:pt x="16" y="35"/>
                                  </a:lnTo>
                                  <a:lnTo>
                                    <a:pt x="21" y="24"/>
                                  </a:lnTo>
                                  <a:lnTo>
                                    <a:pt x="30" y="16"/>
                                  </a:lnTo>
                                  <a:lnTo>
                                    <a:pt x="35" y="8"/>
                                  </a:lnTo>
                                  <a:lnTo>
                                    <a:pt x="0" y="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56" name="Line 426"/>
                          <wps:cNvCnPr/>
                          <wps:spPr bwMode="auto">
                            <a:xfrm>
                              <a:off x="1157" y="519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57" name="Line 427"/>
                          <wps:cNvCnPr/>
                          <wps:spPr bwMode="auto">
                            <a:xfrm flipH="1">
                              <a:off x="4118" y="519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58" name="Freeform 428"/>
                          <wps:cNvSpPr>
                            <a:spLocks noEditPoints="1"/>
                          </wps:cNvSpPr>
                          <wps:spPr bwMode="auto">
                            <a:xfrm>
                              <a:off x="911" y="5159"/>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9 w 47"/>
                                <a:gd name="T17" fmla="*/ 8 h 69"/>
                                <a:gd name="T18" fmla="*/ 44 w 47"/>
                                <a:gd name="T19" fmla="*/ 19 h 69"/>
                                <a:gd name="T20" fmla="*/ 44 w 47"/>
                                <a:gd name="T21" fmla="*/ 28 h 69"/>
                                <a:gd name="T22" fmla="*/ 47 w 47"/>
                                <a:gd name="T23" fmla="*/ 36 h 69"/>
                                <a:gd name="T24" fmla="*/ 44 w 47"/>
                                <a:gd name="T25" fmla="*/ 47 h 69"/>
                                <a:gd name="T26" fmla="*/ 44 w 47"/>
                                <a:gd name="T27" fmla="*/ 55 h 69"/>
                                <a:gd name="T28" fmla="*/ 41 w 47"/>
                                <a:gd name="T29" fmla="*/ 60 h 69"/>
                                <a:gd name="T30" fmla="*/ 36 w 47"/>
                                <a:gd name="T31" fmla="*/ 66 h 69"/>
                                <a:gd name="T32" fmla="*/ 30 w 47"/>
                                <a:gd name="T33" fmla="*/ 69 h 69"/>
                                <a:gd name="T34" fmla="*/ 17 w 47"/>
                                <a:gd name="T35" fmla="*/ 69 h 69"/>
                                <a:gd name="T36" fmla="*/ 14 w 47"/>
                                <a:gd name="T37" fmla="*/ 66 h 69"/>
                                <a:gd name="T38" fmla="*/ 8 w 47"/>
                                <a:gd name="T39" fmla="*/ 63 h 69"/>
                                <a:gd name="T40" fmla="*/ 3 w 47"/>
                                <a:gd name="T41" fmla="*/ 47 h 69"/>
                                <a:gd name="T42" fmla="*/ 0 w 47"/>
                                <a:gd name="T43" fmla="*/ 36 h 69"/>
                                <a:gd name="T44" fmla="*/ 11 w 47"/>
                                <a:gd name="T45" fmla="*/ 36 h 69"/>
                                <a:gd name="T46" fmla="*/ 11 w 47"/>
                                <a:gd name="T47" fmla="*/ 52 h 69"/>
                                <a:gd name="T48" fmla="*/ 14 w 47"/>
                                <a:gd name="T49" fmla="*/ 58 h 69"/>
                                <a:gd name="T50" fmla="*/ 19 w 47"/>
                                <a:gd name="T51" fmla="*/ 60 h 69"/>
                                <a:gd name="T52" fmla="*/ 30 w 47"/>
                                <a:gd name="T53" fmla="*/ 60 h 69"/>
                                <a:gd name="T54" fmla="*/ 33 w 47"/>
                                <a:gd name="T55" fmla="*/ 58 h 69"/>
                                <a:gd name="T56" fmla="*/ 36 w 47"/>
                                <a:gd name="T57" fmla="*/ 52 h 69"/>
                                <a:gd name="T58" fmla="*/ 36 w 47"/>
                                <a:gd name="T59" fmla="*/ 19 h 69"/>
                                <a:gd name="T60" fmla="*/ 33 w 47"/>
                                <a:gd name="T61" fmla="*/ 14 h 69"/>
                                <a:gd name="T62" fmla="*/ 22 w 47"/>
                                <a:gd name="T63" fmla="*/ 8 h 69"/>
                                <a:gd name="T64" fmla="*/ 17 w 47"/>
                                <a:gd name="T65" fmla="*/ 11 h 69"/>
                                <a:gd name="T66" fmla="*/ 14 w 47"/>
                                <a:gd name="T67" fmla="*/ 14 h 69"/>
                                <a:gd name="T68" fmla="*/ 11 w 47"/>
                                <a:gd name="T69" fmla="*/ 19 h 69"/>
                                <a:gd name="T70" fmla="*/ 11 w 47"/>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9">
                                  <a:moveTo>
                                    <a:pt x="0" y="36"/>
                                  </a:moveTo>
                                  <a:lnTo>
                                    <a:pt x="3" y="25"/>
                                  </a:lnTo>
                                  <a:lnTo>
                                    <a:pt x="6" y="17"/>
                                  </a:lnTo>
                                  <a:lnTo>
                                    <a:pt x="6" y="11"/>
                                  </a:lnTo>
                                  <a:lnTo>
                                    <a:pt x="14" y="3"/>
                                  </a:lnTo>
                                  <a:lnTo>
                                    <a:pt x="19" y="0"/>
                                  </a:lnTo>
                                  <a:lnTo>
                                    <a:pt x="28" y="0"/>
                                  </a:lnTo>
                                  <a:lnTo>
                                    <a:pt x="33" y="3"/>
                                  </a:lnTo>
                                  <a:lnTo>
                                    <a:pt x="39" y="8"/>
                                  </a:lnTo>
                                  <a:lnTo>
                                    <a:pt x="44" y="19"/>
                                  </a:lnTo>
                                  <a:lnTo>
                                    <a:pt x="44" y="28"/>
                                  </a:lnTo>
                                  <a:lnTo>
                                    <a:pt x="47" y="36"/>
                                  </a:lnTo>
                                  <a:lnTo>
                                    <a:pt x="44" y="47"/>
                                  </a:lnTo>
                                  <a:lnTo>
                                    <a:pt x="44" y="55"/>
                                  </a:lnTo>
                                  <a:lnTo>
                                    <a:pt x="41" y="60"/>
                                  </a:lnTo>
                                  <a:lnTo>
                                    <a:pt x="36" y="66"/>
                                  </a:lnTo>
                                  <a:lnTo>
                                    <a:pt x="30" y="69"/>
                                  </a:lnTo>
                                  <a:lnTo>
                                    <a:pt x="17" y="69"/>
                                  </a:lnTo>
                                  <a:lnTo>
                                    <a:pt x="14" y="66"/>
                                  </a:lnTo>
                                  <a:lnTo>
                                    <a:pt x="8" y="63"/>
                                  </a:lnTo>
                                  <a:lnTo>
                                    <a:pt x="3" y="47"/>
                                  </a:lnTo>
                                  <a:lnTo>
                                    <a:pt x="0" y="36"/>
                                  </a:lnTo>
                                  <a:close/>
                                  <a:moveTo>
                                    <a:pt x="11" y="36"/>
                                  </a:moveTo>
                                  <a:lnTo>
                                    <a:pt x="11" y="52"/>
                                  </a:lnTo>
                                  <a:lnTo>
                                    <a:pt x="14" y="58"/>
                                  </a:lnTo>
                                  <a:lnTo>
                                    <a:pt x="19" y="60"/>
                                  </a:lnTo>
                                  <a:lnTo>
                                    <a:pt x="30" y="60"/>
                                  </a:lnTo>
                                  <a:lnTo>
                                    <a:pt x="33" y="58"/>
                                  </a:lnTo>
                                  <a:lnTo>
                                    <a:pt x="36" y="52"/>
                                  </a:lnTo>
                                  <a:lnTo>
                                    <a:pt x="36" y="19"/>
                                  </a:lnTo>
                                  <a:lnTo>
                                    <a:pt x="33" y="14"/>
                                  </a:lnTo>
                                  <a:lnTo>
                                    <a:pt x="22" y="8"/>
                                  </a:lnTo>
                                  <a:lnTo>
                                    <a:pt x="17" y="11"/>
                                  </a:lnTo>
                                  <a:lnTo>
                                    <a:pt x="14"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59" name="Rectangle 429"/>
                          <wps:cNvSpPr>
                            <a:spLocks noChangeArrowheads="1"/>
                          </wps:cNvSpPr>
                          <wps:spPr bwMode="auto">
                            <a:xfrm>
                              <a:off x="969" y="5219"/>
                              <a:ext cx="8" cy="9"/>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60" name="Freeform 430"/>
                          <wps:cNvSpPr>
                            <a:spLocks/>
                          </wps:cNvSpPr>
                          <wps:spPr bwMode="auto">
                            <a:xfrm>
                              <a:off x="991" y="5162"/>
                              <a:ext cx="43" cy="66"/>
                            </a:xfrm>
                            <a:custGeom>
                              <a:avLst/>
                              <a:gdLst>
                                <a:gd name="T0" fmla="*/ 0 w 43"/>
                                <a:gd name="T1" fmla="*/ 8 h 66"/>
                                <a:gd name="T2" fmla="*/ 0 w 43"/>
                                <a:gd name="T3" fmla="*/ 0 h 66"/>
                                <a:gd name="T4" fmla="*/ 43 w 43"/>
                                <a:gd name="T5" fmla="*/ 0 h 66"/>
                                <a:gd name="T6" fmla="*/ 43 w 43"/>
                                <a:gd name="T7" fmla="*/ 5 h 66"/>
                                <a:gd name="T8" fmla="*/ 38 w 43"/>
                                <a:gd name="T9" fmla="*/ 14 h 66"/>
                                <a:gd name="T10" fmla="*/ 21 w 43"/>
                                <a:gd name="T11" fmla="*/ 46 h 66"/>
                                <a:gd name="T12" fmla="*/ 21 w 43"/>
                                <a:gd name="T13" fmla="*/ 55 h 66"/>
                                <a:gd name="T14" fmla="*/ 19 w 43"/>
                                <a:gd name="T15" fmla="*/ 66 h 66"/>
                                <a:gd name="T16" fmla="*/ 11 w 43"/>
                                <a:gd name="T17" fmla="*/ 66 h 66"/>
                                <a:gd name="T18" fmla="*/ 11 w 43"/>
                                <a:gd name="T19" fmla="*/ 57 h 66"/>
                                <a:gd name="T20" fmla="*/ 16 w 43"/>
                                <a:gd name="T21" fmla="*/ 36 h 66"/>
                                <a:gd name="T22" fmla="*/ 21 w 43"/>
                                <a:gd name="T23" fmla="*/ 25 h 66"/>
                                <a:gd name="T24" fmla="*/ 30 w 43"/>
                                <a:gd name="T25" fmla="*/ 16 h 66"/>
                                <a:gd name="T26" fmla="*/ 35 w 43"/>
                                <a:gd name="T27" fmla="*/ 8 h 66"/>
                                <a:gd name="T28" fmla="*/ 0 w 43"/>
                                <a:gd name="T29" fmla="*/ 8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66">
                                  <a:moveTo>
                                    <a:pt x="0" y="8"/>
                                  </a:moveTo>
                                  <a:lnTo>
                                    <a:pt x="0" y="0"/>
                                  </a:lnTo>
                                  <a:lnTo>
                                    <a:pt x="43" y="0"/>
                                  </a:lnTo>
                                  <a:lnTo>
                                    <a:pt x="43" y="5"/>
                                  </a:lnTo>
                                  <a:lnTo>
                                    <a:pt x="38" y="14"/>
                                  </a:lnTo>
                                  <a:lnTo>
                                    <a:pt x="21" y="46"/>
                                  </a:lnTo>
                                  <a:lnTo>
                                    <a:pt x="21" y="55"/>
                                  </a:lnTo>
                                  <a:lnTo>
                                    <a:pt x="19" y="66"/>
                                  </a:lnTo>
                                  <a:lnTo>
                                    <a:pt x="11" y="66"/>
                                  </a:lnTo>
                                  <a:lnTo>
                                    <a:pt x="11" y="57"/>
                                  </a:lnTo>
                                  <a:lnTo>
                                    <a:pt x="16" y="36"/>
                                  </a:lnTo>
                                  <a:lnTo>
                                    <a:pt x="21" y="25"/>
                                  </a:lnTo>
                                  <a:lnTo>
                                    <a:pt x="30" y="16"/>
                                  </a:lnTo>
                                  <a:lnTo>
                                    <a:pt x="35" y="8"/>
                                  </a:lnTo>
                                  <a:lnTo>
                                    <a:pt x="0" y="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61" name="Freeform 431"/>
                          <wps:cNvSpPr>
                            <a:spLocks/>
                          </wps:cNvSpPr>
                          <wps:spPr bwMode="auto">
                            <a:xfrm>
                              <a:off x="1043" y="5162"/>
                              <a:ext cx="43" cy="66"/>
                            </a:xfrm>
                            <a:custGeom>
                              <a:avLst/>
                              <a:gdLst>
                                <a:gd name="T0" fmla="*/ 0 w 43"/>
                                <a:gd name="T1" fmla="*/ 49 h 66"/>
                                <a:gd name="T2" fmla="*/ 8 w 43"/>
                                <a:gd name="T3" fmla="*/ 46 h 66"/>
                                <a:gd name="T4" fmla="*/ 11 w 43"/>
                                <a:gd name="T5" fmla="*/ 52 h 66"/>
                                <a:gd name="T6" fmla="*/ 16 w 43"/>
                                <a:gd name="T7" fmla="*/ 57 h 66"/>
                                <a:gd name="T8" fmla="*/ 30 w 43"/>
                                <a:gd name="T9" fmla="*/ 57 h 66"/>
                                <a:gd name="T10" fmla="*/ 32 w 43"/>
                                <a:gd name="T11" fmla="*/ 55 h 66"/>
                                <a:gd name="T12" fmla="*/ 35 w 43"/>
                                <a:gd name="T13" fmla="*/ 49 h 66"/>
                                <a:gd name="T14" fmla="*/ 35 w 43"/>
                                <a:gd name="T15" fmla="*/ 36 h 66"/>
                                <a:gd name="T16" fmla="*/ 32 w 43"/>
                                <a:gd name="T17" fmla="*/ 33 h 66"/>
                                <a:gd name="T18" fmla="*/ 21 w 43"/>
                                <a:gd name="T19" fmla="*/ 27 h 66"/>
                                <a:gd name="T20" fmla="*/ 19 w 43"/>
                                <a:gd name="T21" fmla="*/ 30 h 66"/>
                                <a:gd name="T22" fmla="*/ 16 w 43"/>
                                <a:gd name="T23" fmla="*/ 30 h 66"/>
                                <a:gd name="T24" fmla="*/ 11 w 43"/>
                                <a:gd name="T25" fmla="*/ 36 h 66"/>
                                <a:gd name="T26" fmla="*/ 0 w 43"/>
                                <a:gd name="T27" fmla="*/ 33 h 66"/>
                                <a:gd name="T28" fmla="*/ 8 w 43"/>
                                <a:gd name="T29" fmla="*/ 0 h 66"/>
                                <a:gd name="T30" fmla="*/ 41 w 43"/>
                                <a:gd name="T31" fmla="*/ 0 h 66"/>
                                <a:gd name="T32" fmla="*/ 41 w 43"/>
                                <a:gd name="T33" fmla="*/ 8 h 66"/>
                                <a:gd name="T34" fmla="*/ 16 w 43"/>
                                <a:gd name="T35" fmla="*/ 8 h 66"/>
                                <a:gd name="T36" fmla="*/ 11 w 43"/>
                                <a:gd name="T37" fmla="*/ 25 h 66"/>
                                <a:gd name="T38" fmla="*/ 19 w 43"/>
                                <a:gd name="T39" fmla="*/ 22 h 66"/>
                                <a:gd name="T40" fmla="*/ 32 w 43"/>
                                <a:gd name="T41" fmla="*/ 22 h 66"/>
                                <a:gd name="T42" fmla="*/ 41 w 43"/>
                                <a:gd name="T43" fmla="*/ 30 h 66"/>
                                <a:gd name="T44" fmla="*/ 43 w 43"/>
                                <a:gd name="T45" fmla="*/ 36 h 66"/>
                                <a:gd name="T46" fmla="*/ 43 w 43"/>
                                <a:gd name="T47" fmla="*/ 49 h 66"/>
                                <a:gd name="T48" fmla="*/ 41 w 43"/>
                                <a:gd name="T49" fmla="*/ 55 h 66"/>
                                <a:gd name="T50" fmla="*/ 32 w 43"/>
                                <a:gd name="T51" fmla="*/ 63 h 66"/>
                                <a:gd name="T52" fmla="*/ 27 w 43"/>
                                <a:gd name="T53" fmla="*/ 66 h 66"/>
                                <a:gd name="T54" fmla="*/ 16 w 43"/>
                                <a:gd name="T55" fmla="*/ 66 h 66"/>
                                <a:gd name="T56" fmla="*/ 11 w 43"/>
                                <a:gd name="T57" fmla="*/ 63 h 66"/>
                                <a:gd name="T58" fmla="*/ 8 w 43"/>
                                <a:gd name="T59" fmla="*/ 63 h 66"/>
                                <a:gd name="T60" fmla="*/ 2 w 43"/>
                                <a:gd name="T61" fmla="*/ 52 h 66"/>
                                <a:gd name="T62" fmla="*/ 0 w 43"/>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66">
                                  <a:moveTo>
                                    <a:pt x="0" y="49"/>
                                  </a:moveTo>
                                  <a:lnTo>
                                    <a:pt x="8" y="46"/>
                                  </a:lnTo>
                                  <a:lnTo>
                                    <a:pt x="11" y="52"/>
                                  </a:lnTo>
                                  <a:lnTo>
                                    <a:pt x="16" y="57"/>
                                  </a:lnTo>
                                  <a:lnTo>
                                    <a:pt x="30" y="57"/>
                                  </a:lnTo>
                                  <a:lnTo>
                                    <a:pt x="32" y="55"/>
                                  </a:lnTo>
                                  <a:lnTo>
                                    <a:pt x="35" y="49"/>
                                  </a:lnTo>
                                  <a:lnTo>
                                    <a:pt x="35" y="36"/>
                                  </a:lnTo>
                                  <a:lnTo>
                                    <a:pt x="32" y="33"/>
                                  </a:lnTo>
                                  <a:lnTo>
                                    <a:pt x="21" y="27"/>
                                  </a:lnTo>
                                  <a:lnTo>
                                    <a:pt x="19" y="30"/>
                                  </a:lnTo>
                                  <a:lnTo>
                                    <a:pt x="16" y="30"/>
                                  </a:lnTo>
                                  <a:lnTo>
                                    <a:pt x="11" y="36"/>
                                  </a:lnTo>
                                  <a:lnTo>
                                    <a:pt x="0" y="33"/>
                                  </a:lnTo>
                                  <a:lnTo>
                                    <a:pt x="8" y="0"/>
                                  </a:lnTo>
                                  <a:lnTo>
                                    <a:pt x="41" y="0"/>
                                  </a:lnTo>
                                  <a:lnTo>
                                    <a:pt x="41" y="8"/>
                                  </a:lnTo>
                                  <a:lnTo>
                                    <a:pt x="16" y="8"/>
                                  </a:lnTo>
                                  <a:lnTo>
                                    <a:pt x="11" y="25"/>
                                  </a:lnTo>
                                  <a:lnTo>
                                    <a:pt x="19" y="22"/>
                                  </a:lnTo>
                                  <a:lnTo>
                                    <a:pt x="32" y="22"/>
                                  </a:lnTo>
                                  <a:lnTo>
                                    <a:pt x="41" y="30"/>
                                  </a:lnTo>
                                  <a:lnTo>
                                    <a:pt x="43" y="36"/>
                                  </a:lnTo>
                                  <a:lnTo>
                                    <a:pt x="43" y="49"/>
                                  </a:lnTo>
                                  <a:lnTo>
                                    <a:pt x="41" y="55"/>
                                  </a:lnTo>
                                  <a:lnTo>
                                    <a:pt x="32" y="63"/>
                                  </a:lnTo>
                                  <a:lnTo>
                                    <a:pt x="27" y="66"/>
                                  </a:lnTo>
                                  <a:lnTo>
                                    <a:pt x="16" y="66"/>
                                  </a:lnTo>
                                  <a:lnTo>
                                    <a:pt x="11" y="63"/>
                                  </a:lnTo>
                                  <a:lnTo>
                                    <a:pt x="8" y="63"/>
                                  </a:lnTo>
                                  <a:lnTo>
                                    <a:pt x="2" y="52"/>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62" name="Line 432"/>
                          <wps:cNvCnPr/>
                          <wps:spPr bwMode="auto">
                            <a:xfrm>
                              <a:off x="1157" y="498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63" name="Line 433"/>
                          <wps:cNvCnPr/>
                          <wps:spPr bwMode="auto">
                            <a:xfrm flipH="1">
                              <a:off x="4118" y="498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64" name="Freeform 434"/>
                          <wps:cNvSpPr>
                            <a:spLocks noEditPoints="1"/>
                          </wps:cNvSpPr>
                          <wps:spPr bwMode="auto">
                            <a:xfrm>
                              <a:off x="963" y="494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8 w 47"/>
                                <a:gd name="T13" fmla="*/ 0 h 68"/>
                                <a:gd name="T14" fmla="*/ 33 w 47"/>
                                <a:gd name="T15" fmla="*/ 2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7 w 47"/>
                                <a:gd name="T35" fmla="*/ 68 h 68"/>
                                <a:gd name="T36" fmla="*/ 14 w 47"/>
                                <a:gd name="T37" fmla="*/ 65 h 68"/>
                                <a:gd name="T38" fmla="*/ 8 w 47"/>
                                <a:gd name="T39" fmla="*/ 63 h 68"/>
                                <a:gd name="T40" fmla="*/ 3 w 47"/>
                                <a:gd name="T41" fmla="*/ 46 h 68"/>
                                <a:gd name="T42" fmla="*/ 0 w 47"/>
                                <a:gd name="T43" fmla="*/ 35 h 68"/>
                                <a:gd name="T44" fmla="*/ 11 w 47"/>
                                <a:gd name="T45" fmla="*/ 35 h 68"/>
                                <a:gd name="T46" fmla="*/ 11 w 47"/>
                                <a:gd name="T47" fmla="*/ 52 h 68"/>
                                <a:gd name="T48" fmla="*/ 14 w 47"/>
                                <a:gd name="T49" fmla="*/ 57 h 68"/>
                                <a:gd name="T50" fmla="*/ 19 w 47"/>
                                <a:gd name="T51" fmla="*/ 60 h 68"/>
                                <a:gd name="T52" fmla="*/ 30 w 47"/>
                                <a:gd name="T53" fmla="*/ 60 h 68"/>
                                <a:gd name="T54" fmla="*/ 33 w 47"/>
                                <a:gd name="T55" fmla="*/ 57 h 68"/>
                                <a:gd name="T56" fmla="*/ 36 w 47"/>
                                <a:gd name="T57" fmla="*/ 52 h 68"/>
                                <a:gd name="T58" fmla="*/ 36 w 47"/>
                                <a:gd name="T59" fmla="*/ 19 h 68"/>
                                <a:gd name="T60" fmla="*/ 33 w 47"/>
                                <a:gd name="T61" fmla="*/ 13 h 68"/>
                                <a:gd name="T62" fmla="*/ 22 w 47"/>
                                <a:gd name="T63" fmla="*/ 8 h 68"/>
                                <a:gd name="T64" fmla="*/ 17 w 47"/>
                                <a:gd name="T65" fmla="*/ 11 h 68"/>
                                <a:gd name="T66" fmla="*/ 14 w 47"/>
                                <a:gd name="T67" fmla="*/ 13 h 68"/>
                                <a:gd name="T68" fmla="*/ 11 w 47"/>
                                <a:gd name="T69" fmla="*/ 19 h 68"/>
                                <a:gd name="T70" fmla="*/ 11 w 47"/>
                                <a:gd name="T71"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5"/>
                                  </a:moveTo>
                                  <a:lnTo>
                                    <a:pt x="3" y="24"/>
                                  </a:lnTo>
                                  <a:lnTo>
                                    <a:pt x="6" y="16"/>
                                  </a:lnTo>
                                  <a:lnTo>
                                    <a:pt x="6" y="11"/>
                                  </a:lnTo>
                                  <a:lnTo>
                                    <a:pt x="14" y="2"/>
                                  </a:lnTo>
                                  <a:lnTo>
                                    <a:pt x="19" y="0"/>
                                  </a:lnTo>
                                  <a:lnTo>
                                    <a:pt x="28" y="0"/>
                                  </a:lnTo>
                                  <a:lnTo>
                                    <a:pt x="33" y="2"/>
                                  </a:lnTo>
                                  <a:lnTo>
                                    <a:pt x="39" y="8"/>
                                  </a:lnTo>
                                  <a:lnTo>
                                    <a:pt x="44" y="19"/>
                                  </a:lnTo>
                                  <a:lnTo>
                                    <a:pt x="44" y="27"/>
                                  </a:lnTo>
                                  <a:lnTo>
                                    <a:pt x="47" y="35"/>
                                  </a:lnTo>
                                  <a:lnTo>
                                    <a:pt x="44" y="46"/>
                                  </a:lnTo>
                                  <a:lnTo>
                                    <a:pt x="44" y="54"/>
                                  </a:lnTo>
                                  <a:lnTo>
                                    <a:pt x="41" y="60"/>
                                  </a:lnTo>
                                  <a:lnTo>
                                    <a:pt x="36" y="65"/>
                                  </a:lnTo>
                                  <a:lnTo>
                                    <a:pt x="30" y="68"/>
                                  </a:lnTo>
                                  <a:lnTo>
                                    <a:pt x="17" y="68"/>
                                  </a:lnTo>
                                  <a:lnTo>
                                    <a:pt x="14" y="65"/>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65" name="Rectangle 435"/>
                          <wps:cNvSpPr>
                            <a:spLocks noChangeArrowheads="1"/>
                          </wps:cNvSpPr>
                          <wps:spPr bwMode="auto">
                            <a:xfrm>
                              <a:off x="1021" y="5009"/>
                              <a:ext cx="8"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66" name="Freeform 436"/>
                          <wps:cNvSpPr>
                            <a:spLocks noEditPoints="1"/>
                          </wps:cNvSpPr>
                          <wps:spPr bwMode="auto">
                            <a:xfrm>
                              <a:off x="1043" y="4949"/>
                              <a:ext cx="43" cy="68"/>
                            </a:xfrm>
                            <a:custGeom>
                              <a:avLst/>
                              <a:gdLst>
                                <a:gd name="T0" fmla="*/ 13 w 43"/>
                                <a:gd name="T1" fmla="*/ 30 h 68"/>
                                <a:gd name="T2" fmla="*/ 8 w 43"/>
                                <a:gd name="T3" fmla="*/ 30 h 68"/>
                                <a:gd name="T4" fmla="*/ 5 w 43"/>
                                <a:gd name="T5" fmla="*/ 24 h 68"/>
                                <a:gd name="T6" fmla="*/ 2 w 43"/>
                                <a:gd name="T7" fmla="*/ 21 h 68"/>
                                <a:gd name="T8" fmla="*/ 2 w 43"/>
                                <a:gd name="T9" fmla="*/ 11 h 68"/>
                                <a:gd name="T10" fmla="*/ 8 w 43"/>
                                <a:gd name="T11" fmla="*/ 5 h 68"/>
                                <a:gd name="T12" fmla="*/ 13 w 43"/>
                                <a:gd name="T13" fmla="*/ 2 h 68"/>
                                <a:gd name="T14" fmla="*/ 21 w 43"/>
                                <a:gd name="T15" fmla="*/ 0 h 68"/>
                                <a:gd name="T16" fmla="*/ 30 w 43"/>
                                <a:gd name="T17" fmla="*/ 2 h 68"/>
                                <a:gd name="T18" fmla="*/ 35 w 43"/>
                                <a:gd name="T19" fmla="*/ 5 h 68"/>
                                <a:gd name="T20" fmla="*/ 38 w 43"/>
                                <a:gd name="T21" fmla="*/ 8 h 68"/>
                                <a:gd name="T22" fmla="*/ 41 w 43"/>
                                <a:gd name="T23" fmla="*/ 13 h 68"/>
                                <a:gd name="T24" fmla="*/ 41 w 43"/>
                                <a:gd name="T25" fmla="*/ 21 h 68"/>
                                <a:gd name="T26" fmla="*/ 38 w 43"/>
                                <a:gd name="T27" fmla="*/ 24 h 68"/>
                                <a:gd name="T28" fmla="*/ 38 w 43"/>
                                <a:gd name="T29" fmla="*/ 27 h 68"/>
                                <a:gd name="T30" fmla="*/ 35 w 43"/>
                                <a:gd name="T31" fmla="*/ 30 h 68"/>
                                <a:gd name="T32" fmla="*/ 32 w 43"/>
                                <a:gd name="T33" fmla="*/ 30 h 68"/>
                                <a:gd name="T34" fmla="*/ 38 w 43"/>
                                <a:gd name="T35" fmla="*/ 32 h 68"/>
                                <a:gd name="T36" fmla="*/ 43 w 43"/>
                                <a:gd name="T37" fmla="*/ 43 h 68"/>
                                <a:gd name="T38" fmla="*/ 43 w 43"/>
                                <a:gd name="T39" fmla="*/ 49 h 68"/>
                                <a:gd name="T40" fmla="*/ 41 w 43"/>
                                <a:gd name="T41" fmla="*/ 57 h 68"/>
                                <a:gd name="T42" fmla="*/ 38 w 43"/>
                                <a:gd name="T43" fmla="*/ 63 h 68"/>
                                <a:gd name="T44" fmla="*/ 27 w 43"/>
                                <a:gd name="T45" fmla="*/ 68 h 68"/>
                                <a:gd name="T46" fmla="*/ 16 w 43"/>
                                <a:gd name="T47" fmla="*/ 68 h 68"/>
                                <a:gd name="T48" fmla="*/ 5 w 43"/>
                                <a:gd name="T49" fmla="*/ 63 h 68"/>
                                <a:gd name="T50" fmla="*/ 2 w 43"/>
                                <a:gd name="T51" fmla="*/ 57 h 68"/>
                                <a:gd name="T52" fmla="*/ 0 w 43"/>
                                <a:gd name="T53" fmla="*/ 49 h 68"/>
                                <a:gd name="T54" fmla="*/ 0 w 43"/>
                                <a:gd name="T55" fmla="*/ 41 h 68"/>
                                <a:gd name="T56" fmla="*/ 8 w 43"/>
                                <a:gd name="T57" fmla="*/ 32 h 68"/>
                                <a:gd name="T58" fmla="*/ 13 w 43"/>
                                <a:gd name="T59" fmla="*/ 30 h 68"/>
                                <a:gd name="T60" fmla="*/ 11 w 43"/>
                                <a:gd name="T61" fmla="*/ 16 h 68"/>
                                <a:gd name="T62" fmla="*/ 11 w 43"/>
                                <a:gd name="T63" fmla="*/ 21 h 68"/>
                                <a:gd name="T64" fmla="*/ 16 w 43"/>
                                <a:gd name="T65" fmla="*/ 27 h 68"/>
                                <a:gd name="T66" fmla="*/ 27 w 43"/>
                                <a:gd name="T67" fmla="*/ 27 h 68"/>
                                <a:gd name="T68" fmla="*/ 32 w 43"/>
                                <a:gd name="T69" fmla="*/ 21 h 68"/>
                                <a:gd name="T70" fmla="*/ 32 w 43"/>
                                <a:gd name="T71" fmla="*/ 13 h 68"/>
                                <a:gd name="T72" fmla="*/ 27 w 43"/>
                                <a:gd name="T73" fmla="*/ 8 h 68"/>
                                <a:gd name="T74" fmla="*/ 16 w 43"/>
                                <a:gd name="T75" fmla="*/ 8 h 68"/>
                                <a:gd name="T76" fmla="*/ 11 w 43"/>
                                <a:gd name="T77" fmla="*/ 13 h 68"/>
                                <a:gd name="T78" fmla="*/ 11 w 43"/>
                                <a:gd name="T79" fmla="*/ 16 h 68"/>
                                <a:gd name="T80" fmla="*/ 8 w 43"/>
                                <a:gd name="T81" fmla="*/ 46 h 68"/>
                                <a:gd name="T82" fmla="*/ 8 w 43"/>
                                <a:gd name="T83" fmla="*/ 52 h 68"/>
                                <a:gd name="T84" fmla="*/ 16 w 43"/>
                                <a:gd name="T85" fmla="*/ 60 h 68"/>
                                <a:gd name="T86" fmla="*/ 27 w 43"/>
                                <a:gd name="T87" fmla="*/ 60 h 68"/>
                                <a:gd name="T88" fmla="*/ 32 w 43"/>
                                <a:gd name="T89" fmla="*/ 57 h 68"/>
                                <a:gd name="T90" fmla="*/ 32 w 43"/>
                                <a:gd name="T91" fmla="*/ 54 h 68"/>
                                <a:gd name="T92" fmla="*/ 35 w 43"/>
                                <a:gd name="T93" fmla="*/ 49 h 68"/>
                                <a:gd name="T94" fmla="*/ 35 w 43"/>
                                <a:gd name="T95" fmla="*/ 43 h 68"/>
                                <a:gd name="T96" fmla="*/ 27 w 43"/>
                                <a:gd name="T97" fmla="*/ 35 h 68"/>
                                <a:gd name="T98" fmla="*/ 16 w 43"/>
                                <a:gd name="T99" fmla="*/ 35 h 68"/>
                                <a:gd name="T100" fmla="*/ 11 w 43"/>
                                <a:gd name="T101" fmla="*/ 38 h 68"/>
                                <a:gd name="T102" fmla="*/ 11 w 43"/>
                                <a:gd name="T103" fmla="*/ 43 h 68"/>
                                <a:gd name="T104" fmla="*/ 8 w 43"/>
                                <a:gd name="T105" fmla="*/ 4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3" h="68">
                                  <a:moveTo>
                                    <a:pt x="13" y="30"/>
                                  </a:moveTo>
                                  <a:lnTo>
                                    <a:pt x="8" y="30"/>
                                  </a:lnTo>
                                  <a:lnTo>
                                    <a:pt x="5" y="24"/>
                                  </a:lnTo>
                                  <a:lnTo>
                                    <a:pt x="2" y="21"/>
                                  </a:lnTo>
                                  <a:lnTo>
                                    <a:pt x="2" y="11"/>
                                  </a:lnTo>
                                  <a:lnTo>
                                    <a:pt x="8" y="5"/>
                                  </a:lnTo>
                                  <a:lnTo>
                                    <a:pt x="13" y="2"/>
                                  </a:lnTo>
                                  <a:lnTo>
                                    <a:pt x="21" y="0"/>
                                  </a:lnTo>
                                  <a:lnTo>
                                    <a:pt x="30" y="2"/>
                                  </a:lnTo>
                                  <a:lnTo>
                                    <a:pt x="35" y="5"/>
                                  </a:lnTo>
                                  <a:lnTo>
                                    <a:pt x="38" y="8"/>
                                  </a:lnTo>
                                  <a:lnTo>
                                    <a:pt x="41" y="13"/>
                                  </a:lnTo>
                                  <a:lnTo>
                                    <a:pt x="41" y="21"/>
                                  </a:lnTo>
                                  <a:lnTo>
                                    <a:pt x="38" y="24"/>
                                  </a:lnTo>
                                  <a:lnTo>
                                    <a:pt x="38" y="27"/>
                                  </a:lnTo>
                                  <a:lnTo>
                                    <a:pt x="35" y="30"/>
                                  </a:lnTo>
                                  <a:lnTo>
                                    <a:pt x="32" y="30"/>
                                  </a:lnTo>
                                  <a:lnTo>
                                    <a:pt x="38" y="32"/>
                                  </a:lnTo>
                                  <a:lnTo>
                                    <a:pt x="43" y="43"/>
                                  </a:lnTo>
                                  <a:lnTo>
                                    <a:pt x="43" y="49"/>
                                  </a:lnTo>
                                  <a:lnTo>
                                    <a:pt x="41" y="57"/>
                                  </a:lnTo>
                                  <a:lnTo>
                                    <a:pt x="38" y="63"/>
                                  </a:lnTo>
                                  <a:lnTo>
                                    <a:pt x="27" y="68"/>
                                  </a:lnTo>
                                  <a:lnTo>
                                    <a:pt x="16" y="68"/>
                                  </a:lnTo>
                                  <a:lnTo>
                                    <a:pt x="5" y="63"/>
                                  </a:lnTo>
                                  <a:lnTo>
                                    <a:pt x="2" y="57"/>
                                  </a:lnTo>
                                  <a:lnTo>
                                    <a:pt x="0" y="49"/>
                                  </a:lnTo>
                                  <a:lnTo>
                                    <a:pt x="0" y="41"/>
                                  </a:lnTo>
                                  <a:lnTo>
                                    <a:pt x="8" y="32"/>
                                  </a:lnTo>
                                  <a:lnTo>
                                    <a:pt x="13" y="30"/>
                                  </a:lnTo>
                                  <a:close/>
                                  <a:moveTo>
                                    <a:pt x="11" y="16"/>
                                  </a:moveTo>
                                  <a:lnTo>
                                    <a:pt x="11" y="21"/>
                                  </a:lnTo>
                                  <a:lnTo>
                                    <a:pt x="16" y="27"/>
                                  </a:lnTo>
                                  <a:lnTo>
                                    <a:pt x="27" y="27"/>
                                  </a:lnTo>
                                  <a:lnTo>
                                    <a:pt x="32" y="21"/>
                                  </a:lnTo>
                                  <a:lnTo>
                                    <a:pt x="32" y="13"/>
                                  </a:lnTo>
                                  <a:lnTo>
                                    <a:pt x="27" y="8"/>
                                  </a:lnTo>
                                  <a:lnTo>
                                    <a:pt x="16" y="8"/>
                                  </a:lnTo>
                                  <a:lnTo>
                                    <a:pt x="11" y="13"/>
                                  </a:lnTo>
                                  <a:lnTo>
                                    <a:pt x="11" y="16"/>
                                  </a:lnTo>
                                  <a:close/>
                                  <a:moveTo>
                                    <a:pt x="8" y="46"/>
                                  </a:moveTo>
                                  <a:lnTo>
                                    <a:pt x="8" y="52"/>
                                  </a:lnTo>
                                  <a:lnTo>
                                    <a:pt x="16" y="60"/>
                                  </a:lnTo>
                                  <a:lnTo>
                                    <a:pt x="27" y="60"/>
                                  </a:lnTo>
                                  <a:lnTo>
                                    <a:pt x="32" y="57"/>
                                  </a:lnTo>
                                  <a:lnTo>
                                    <a:pt x="32" y="54"/>
                                  </a:lnTo>
                                  <a:lnTo>
                                    <a:pt x="35" y="49"/>
                                  </a:lnTo>
                                  <a:lnTo>
                                    <a:pt x="35" y="43"/>
                                  </a:lnTo>
                                  <a:lnTo>
                                    <a:pt x="27" y="35"/>
                                  </a:lnTo>
                                  <a:lnTo>
                                    <a:pt x="16" y="35"/>
                                  </a:lnTo>
                                  <a:lnTo>
                                    <a:pt x="11" y="38"/>
                                  </a:lnTo>
                                  <a:lnTo>
                                    <a:pt x="11" y="43"/>
                                  </a:lnTo>
                                  <a:lnTo>
                                    <a:pt x="8" y="4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67" name="Line 437"/>
                          <wps:cNvCnPr/>
                          <wps:spPr bwMode="auto">
                            <a:xfrm>
                              <a:off x="1157" y="477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68" name="Line 438"/>
                          <wps:cNvCnPr/>
                          <wps:spPr bwMode="auto">
                            <a:xfrm flipH="1">
                              <a:off x="4118" y="477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69" name="Freeform 439"/>
                          <wps:cNvSpPr>
                            <a:spLocks noEditPoints="1"/>
                          </wps:cNvSpPr>
                          <wps:spPr bwMode="auto">
                            <a:xfrm>
                              <a:off x="911" y="4741"/>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8 w 47"/>
                                <a:gd name="T13" fmla="*/ 0 h 68"/>
                                <a:gd name="T14" fmla="*/ 33 w 47"/>
                                <a:gd name="T15" fmla="*/ 2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7 w 47"/>
                                <a:gd name="T35" fmla="*/ 68 h 68"/>
                                <a:gd name="T36" fmla="*/ 14 w 47"/>
                                <a:gd name="T37" fmla="*/ 65 h 68"/>
                                <a:gd name="T38" fmla="*/ 8 w 47"/>
                                <a:gd name="T39" fmla="*/ 63 h 68"/>
                                <a:gd name="T40" fmla="*/ 3 w 47"/>
                                <a:gd name="T41" fmla="*/ 46 h 68"/>
                                <a:gd name="T42" fmla="*/ 0 w 47"/>
                                <a:gd name="T43" fmla="*/ 35 h 68"/>
                                <a:gd name="T44" fmla="*/ 11 w 47"/>
                                <a:gd name="T45" fmla="*/ 35 h 68"/>
                                <a:gd name="T46" fmla="*/ 11 w 47"/>
                                <a:gd name="T47" fmla="*/ 52 h 68"/>
                                <a:gd name="T48" fmla="*/ 14 w 47"/>
                                <a:gd name="T49" fmla="*/ 57 h 68"/>
                                <a:gd name="T50" fmla="*/ 19 w 47"/>
                                <a:gd name="T51" fmla="*/ 60 h 68"/>
                                <a:gd name="T52" fmla="*/ 30 w 47"/>
                                <a:gd name="T53" fmla="*/ 60 h 68"/>
                                <a:gd name="T54" fmla="*/ 33 w 47"/>
                                <a:gd name="T55" fmla="*/ 57 h 68"/>
                                <a:gd name="T56" fmla="*/ 36 w 47"/>
                                <a:gd name="T57" fmla="*/ 52 h 68"/>
                                <a:gd name="T58" fmla="*/ 36 w 47"/>
                                <a:gd name="T59" fmla="*/ 19 h 68"/>
                                <a:gd name="T60" fmla="*/ 33 w 47"/>
                                <a:gd name="T61" fmla="*/ 13 h 68"/>
                                <a:gd name="T62" fmla="*/ 22 w 47"/>
                                <a:gd name="T63" fmla="*/ 8 h 68"/>
                                <a:gd name="T64" fmla="*/ 17 w 47"/>
                                <a:gd name="T65" fmla="*/ 11 h 68"/>
                                <a:gd name="T66" fmla="*/ 14 w 47"/>
                                <a:gd name="T67" fmla="*/ 13 h 68"/>
                                <a:gd name="T68" fmla="*/ 11 w 47"/>
                                <a:gd name="T69" fmla="*/ 19 h 68"/>
                                <a:gd name="T70" fmla="*/ 11 w 47"/>
                                <a:gd name="T71"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5"/>
                                  </a:moveTo>
                                  <a:lnTo>
                                    <a:pt x="3" y="24"/>
                                  </a:lnTo>
                                  <a:lnTo>
                                    <a:pt x="6" y="16"/>
                                  </a:lnTo>
                                  <a:lnTo>
                                    <a:pt x="6" y="11"/>
                                  </a:lnTo>
                                  <a:lnTo>
                                    <a:pt x="14" y="2"/>
                                  </a:lnTo>
                                  <a:lnTo>
                                    <a:pt x="19" y="0"/>
                                  </a:lnTo>
                                  <a:lnTo>
                                    <a:pt x="28" y="0"/>
                                  </a:lnTo>
                                  <a:lnTo>
                                    <a:pt x="33" y="2"/>
                                  </a:lnTo>
                                  <a:lnTo>
                                    <a:pt x="39" y="8"/>
                                  </a:lnTo>
                                  <a:lnTo>
                                    <a:pt x="44" y="19"/>
                                  </a:lnTo>
                                  <a:lnTo>
                                    <a:pt x="44" y="27"/>
                                  </a:lnTo>
                                  <a:lnTo>
                                    <a:pt x="47" y="35"/>
                                  </a:lnTo>
                                  <a:lnTo>
                                    <a:pt x="44" y="46"/>
                                  </a:lnTo>
                                  <a:lnTo>
                                    <a:pt x="44" y="54"/>
                                  </a:lnTo>
                                  <a:lnTo>
                                    <a:pt x="41" y="60"/>
                                  </a:lnTo>
                                  <a:lnTo>
                                    <a:pt x="36" y="65"/>
                                  </a:lnTo>
                                  <a:lnTo>
                                    <a:pt x="30" y="68"/>
                                  </a:lnTo>
                                  <a:lnTo>
                                    <a:pt x="17" y="68"/>
                                  </a:lnTo>
                                  <a:lnTo>
                                    <a:pt x="14" y="65"/>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70" name="Rectangle 440"/>
                          <wps:cNvSpPr>
                            <a:spLocks noChangeArrowheads="1"/>
                          </wps:cNvSpPr>
                          <wps:spPr bwMode="auto">
                            <a:xfrm>
                              <a:off x="969" y="4801"/>
                              <a:ext cx="8"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71" name="Freeform 441"/>
                          <wps:cNvSpPr>
                            <a:spLocks noEditPoints="1"/>
                          </wps:cNvSpPr>
                          <wps:spPr bwMode="auto">
                            <a:xfrm>
                              <a:off x="991" y="4741"/>
                              <a:ext cx="43" cy="68"/>
                            </a:xfrm>
                            <a:custGeom>
                              <a:avLst/>
                              <a:gdLst>
                                <a:gd name="T0" fmla="*/ 13 w 43"/>
                                <a:gd name="T1" fmla="*/ 30 h 68"/>
                                <a:gd name="T2" fmla="*/ 8 w 43"/>
                                <a:gd name="T3" fmla="*/ 30 h 68"/>
                                <a:gd name="T4" fmla="*/ 5 w 43"/>
                                <a:gd name="T5" fmla="*/ 24 h 68"/>
                                <a:gd name="T6" fmla="*/ 2 w 43"/>
                                <a:gd name="T7" fmla="*/ 22 h 68"/>
                                <a:gd name="T8" fmla="*/ 2 w 43"/>
                                <a:gd name="T9" fmla="*/ 11 h 68"/>
                                <a:gd name="T10" fmla="*/ 8 w 43"/>
                                <a:gd name="T11" fmla="*/ 5 h 68"/>
                                <a:gd name="T12" fmla="*/ 13 w 43"/>
                                <a:gd name="T13" fmla="*/ 2 h 68"/>
                                <a:gd name="T14" fmla="*/ 21 w 43"/>
                                <a:gd name="T15" fmla="*/ 0 h 68"/>
                                <a:gd name="T16" fmla="*/ 30 w 43"/>
                                <a:gd name="T17" fmla="*/ 2 h 68"/>
                                <a:gd name="T18" fmla="*/ 35 w 43"/>
                                <a:gd name="T19" fmla="*/ 5 h 68"/>
                                <a:gd name="T20" fmla="*/ 38 w 43"/>
                                <a:gd name="T21" fmla="*/ 8 h 68"/>
                                <a:gd name="T22" fmla="*/ 41 w 43"/>
                                <a:gd name="T23" fmla="*/ 13 h 68"/>
                                <a:gd name="T24" fmla="*/ 41 w 43"/>
                                <a:gd name="T25" fmla="*/ 22 h 68"/>
                                <a:gd name="T26" fmla="*/ 38 w 43"/>
                                <a:gd name="T27" fmla="*/ 24 h 68"/>
                                <a:gd name="T28" fmla="*/ 38 w 43"/>
                                <a:gd name="T29" fmla="*/ 27 h 68"/>
                                <a:gd name="T30" fmla="*/ 35 w 43"/>
                                <a:gd name="T31" fmla="*/ 30 h 68"/>
                                <a:gd name="T32" fmla="*/ 32 w 43"/>
                                <a:gd name="T33" fmla="*/ 30 h 68"/>
                                <a:gd name="T34" fmla="*/ 38 w 43"/>
                                <a:gd name="T35" fmla="*/ 33 h 68"/>
                                <a:gd name="T36" fmla="*/ 43 w 43"/>
                                <a:gd name="T37" fmla="*/ 43 h 68"/>
                                <a:gd name="T38" fmla="*/ 43 w 43"/>
                                <a:gd name="T39" fmla="*/ 49 h 68"/>
                                <a:gd name="T40" fmla="*/ 41 w 43"/>
                                <a:gd name="T41" fmla="*/ 57 h 68"/>
                                <a:gd name="T42" fmla="*/ 38 w 43"/>
                                <a:gd name="T43" fmla="*/ 63 h 68"/>
                                <a:gd name="T44" fmla="*/ 27 w 43"/>
                                <a:gd name="T45" fmla="*/ 68 h 68"/>
                                <a:gd name="T46" fmla="*/ 16 w 43"/>
                                <a:gd name="T47" fmla="*/ 68 h 68"/>
                                <a:gd name="T48" fmla="*/ 5 w 43"/>
                                <a:gd name="T49" fmla="*/ 63 h 68"/>
                                <a:gd name="T50" fmla="*/ 2 w 43"/>
                                <a:gd name="T51" fmla="*/ 57 h 68"/>
                                <a:gd name="T52" fmla="*/ 0 w 43"/>
                                <a:gd name="T53" fmla="*/ 49 h 68"/>
                                <a:gd name="T54" fmla="*/ 0 w 43"/>
                                <a:gd name="T55" fmla="*/ 41 h 68"/>
                                <a:gd name="T56" fmla="*/ 8 w 43"/>
                                <a:gd name="T57" fmla="*/ 33 h 68"/>
                                <a:gd name="T58" fmla="*/ 13 w 43"/>
                                <a:gd name="T59" fmla="*/ 30 h 68"/>
                                <a:gd name="T60" fmla="*/ 11 w 43"/>
                                <a:gd name="T61" fmla="*/ 16 h 68"/>
                                <a:gd name="T62" fmla="*/ 11 w 43"/>
                                <a:gd name="T63" fmla="*/ 22 h 68"/>
                                <a:gd name="T64" fmla="*/ 16 w 43"/>
                                <a:gd name="T65" fmla="*/ 27 h 68"/>
                                <a:gd name="T66" fmla="*/ 27 w 43"/>
                                <a:gd name="T67" fmla="*/ 27 h 68"/>
                                <a:gd name="T68" fmla="*/ 32 w 43"/>
                                <a:gd name="T69" fmla="*/ 22 h 68"/>
                                <a:gd name="T70" fmla="*/ 32 w 43"/>
                                <a:gd name="T71" fmla="*/ 13 h 68"/>
                                <a:gd name="T72" fmla="*/ 27 w 43"/>
                                <a:gd name="T73" fmla="*/ 8 h 68"/>
                                <a:gd name="T74" fmla="*/ 16 w 43"/>
                                <a:gd name="T75" fmla="*/ 8 h 68"/>
                                <a:gd name="T76" fmla="*/ 11 w 43"/>
                                <a:gd name="T77" fmla="*/ 13 h 68"/>
                                <a:gd name="T78" fmla="*/ 11 w 43"/>
                                <a:gd name="T79" fmla="*/ 16 h 68"/>
                                <a:gd name="T80" fmla="*/ 8 w 43"/>
                                <a:gd name="T81" fmla="*/ 46 h 68"/>
                                <a:gd name="T82" fmla="*/ 8 w 43"/>
                                <a:gd name="T83" fmla="*/ 52 h 68"/>
                                <a:gd name="T84" fmla="*/ 16 w 43"/>
                                <a:gd name="T85" fmla="*/ 60 h 68"/>
                                <a:gd name="T86" fmla="*/ 27 w 43"/>
                                <a:gd name="T87" fmla="*/ 60 h 68"/>
                                <a:gd name="T88" fmla="*/ 32 w 43"/>
                                <a:gd name="T89" fmla="*/ 57 h 68"/>
                                <a:gd name="T90" fmla="*/ 32 w 43"/>
                                <a:gd name="T91" fmla="*/ 54 h 68"/>
                                <a:gd name="T92" fmla="*/ 35 w 43"/>
                                <a:gd name="T93" fmla="*/ 49 h 68"/>
                                <a:gd name="T94" fmla="*/ 35 w 43"/>
                                <a:gd name="T95" fmla="*/ 43 h 68"/>
                                <a:gd name="T96" fmla="*/ 27 w 43"/>
                                <a:gd name="T97" fmla="*/ 35 h 68"/>
                                <a:gd name="T98" fmla="*/ 16 w 43"/>
                                <a:gd name="T99" fmla="*/ 35 h 68"/>
                                <a:gd name="T100" fmla="*/ 11 w 43"/>
                                <a:gd name="T101" fmla="*/ 38 h 68"/>
                                <a:gd name="T102" fmla="*/ 11 w 43"/>
                                <a:gd name="T103" fmla="*/ 43 h 68"/>
                                <a:gd name="T104" fmla="*/ 8 w 43"/>
                                <a:gd name="T105" fmla="*/ 4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3" h="68">
                                  <a:moveTo>
                                    <a:pt x="13" y="30"/>
                                  </a:moveTo>
                                  <a:lnTo>
                                    <a:pt x="8" y="30"/>
                                  </a:lnTo>
                                  <a:lnTo>
                                    <a:pt x="5" y="24"/>
                                  </a:lnTo>
                                  <a:lnTo>
                                    <a:pt x="2" y="22"/>
                                  </a:lnTo>
                                  <a:lnTo>
                                    <a:pt x="2" y="11"/>
                                  </a:lnTo>
                                  <a:lnTo>
                                    <a:pt x="8" y="5"/>
                                  </a:lnTo>
                                  <a:lnTo>
                                    <a:pt x="13" y="2"/>
                                  </a:lnTo>
                                  <a:lnTo>
                                    <a:pt x="21" y="0"/>
                                  </a:lnTo>
                                  <a:lnTo>
                                    <a:pt x="30" y="2"/>
                                  </a:lnTo>
                                  <a:lnTo>
                                    <a:pt x="35" y="5"/>
                                  </a:lnTo>
                                  <a:lnTo>
                                    <a:pt x="38" y="8"/>
                                  </a:lnTo>
                                  <a:lnTo>
                                    <a:pt x="41" y="13"/>
                                  </a:lnTo>
                                  <a:lnTo>
                                    <a:pt x="41" y="22"/>
                                  </a:lnTo>
                                  <a:lnTo>
                                    <a:pt x="38" y="24"/>
                                  </a:lnTo>
                                  <a:lnTo>
                                    <a:pt x="38" y="27"/>
                                  </a:lnTo>
                                  <a:lnTo>
                                    <a:pt x="35" y="30"/>
                                  </a:lnTo>
                                  <a:lnTo>
                                    <a:pt x="32" y="30"/>
                                  </a:lnTo>
                                  <a:lnTo>
                                    <a:pt x="38" y="33"/>
                                  </a:lnTo>
                                  <a:lnTo>
                                    <a:pt x="43" y="43"/>
                                  </a:lnTo>
                                  <a:lnTo>
                                    <a:pt x="43" y="49"/>
                                  </a:lnTo>
                                  <a:lnTo>
                                    <a:pt x="41" y="57"/>
                                  </a:lnTo>
                                  <a:lnTo>
                                    <a:pt x="38" y="63"/>
                                  </a:lnTo>
                                  <a:lnTo>
                                    <a:pt x="27" y="68"/>
                                  </a:lnTo>
                                  <a:lnTo>
                                    <a:pt x="16" y="68"/>
                                  </a:lnTo>
                                  <a:lnTo>
                                    <a:pt x="5" y="63"/>
                                  </a:lnTo>
                                  <a:lnTo>
                                    <a:pt x="2" y="57"/>
                                  </a:lnTo>
                                  <a:lnTo>
                                    <a:pt x="0" y="49"/>
                                  </a:lnTo>
                                  <a:lnTo>
                                    <a:pt x="0" y="41"/>
                                  </a:lnTo>
                                  <a:lnTo>
                                    <a:pt x="8" y="33"/>
                                  </a:lnTo>
                                  <a:lnTo>
                                    <a:pt x="13" y="30"/>
                                  </a:lnTo>
                                  <a:close/>
                                  <a:moveTo>
                                    <a:pt x="11" y="16"/>
                                  </a:moveTo>
                                  <a:lnTo>
                                    <a:pt x="11" y="22"/>
                                  </a:lnTo>
                                  <a:lnTo>
                                    <a:pt x="16" y="27"/>
                                  </a:lnTo>
                                  <a:lnTo>
                                    <a:pt x="27" y="27"/>
                                  </a:lnTo>
                                  <a:lnTo>
                                    <a:pt x="32" y="22"/>
                                  </a:lnTo>
                                  <a:lnTo>
                                    <a:pt x="32" y="13"/>
                                  </a:lnTo>
                                  <a:lnTo>
                                    <a:pt x="27" y="8"/>
                                  </a:lnTo>
                                  <a:lnTo>
                                    <a:pt x="16" y="8"/>
                                  </a:lnTo>
                                  <a:lnTo>
                                    <a:pt x="11" y="13"/>
                                  </a:lnTo>
                                  <a:lnTo>
                                    <a:pt x="11" y="16"/>
                                  </a:lnTo>
                                  <a:close/>
                                  <a:moveTo>
                                    <a:pt x="8" y="46"/>
                                  </a:moveTo>
                                  <a:lnTo>
                                    <a:pt x="8" y="52"/>
                                  </a:lnTo>
                                  <a:lnTo>
                                    <a:pt x="16" y="60"/>
                                  </a:lnTo>
                                  <a:lnTo>
                                    <a:pt x="27" y="60"/>
                                  </a:lnTo>
                                  <a:lnTo>
                                    <a:pt x="32" y="57"/>
                                  </a:lnTo>
                                  <a:lnTo>
                                    <a:pt x="32" y="54"/>
                                  </a:lnTo>
                                  <a:lnTo>
                                    <a:pt x="35" y="49"/>
                                  </a:lnTo>
                                  <a:lnTo>
                                    <a:pt x="35" y="43"/>
                                  </a:lnTo>
                                  <a:lnTo>
                                    <a:pt x="27" y="35"/>
                                  </a:lnTo>
                                  <a:lnTo>
                                    <a:pt x="16" y="35"/>
                                  </a:lnTo>
                                  <a:lnTo>
                                    <a:pt x="11" y="38"/>
                                  </a:lnTo>
                                  <a:lnTo>
                                    <a:pt x="11" y="43"/>
                                  </a:lnTo>
                                  <a:lnTo>
                                    <a:pt x="8" y="4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72" name="Freeform 442"/>
                          <wps:cNvSpPr>
                            <a:spLocks/>
                          </wps:cNvSpPr>
                          <wps:spPr bwMode="auto">
                            <a:xfrm>
                              <a:off x="1043" y="4743"/>
                              <a:ext cx="43" cy="66"/>
                            </a:xfrm>
                            <a:custGeom>
                              <a:avLst/>
                              <a:gdLst>
                                <a:gd name="T0" fmla="*/ 0 w 43"/>
                                <a:gd name="T1" fmla="*/ 50 h 66"/>
                                <a:gd name="T2" fmla="*/ 8 w 43"/>
                                <a:gd name="T3" fmla="*/ 47 h 66"/>
                                <a:gd name="T4" fmla="*/ 11 w 43"/>
                                <a:gd name="T5" fmla="*/ 52 h 66"/>
                                <a:gd name="T6" fmla="*/ 16 w 43"/>
                                <a:gd name="T7" fmla="*/ 58 h 66"/>
                                <a:gd name="T8" fmla="*/ 30 w 43"/>
                                <a:gd name="T9" fmla="*/ 58 h 66"/>
                                <a:gd name="T10" fmla="*/ 32 w 43"/>
                                <a:gd name="T11" fmla="*/ 55 h 66"/>
                                <a:gd name="T12" fmla="*/ 35 w 43"/>
                                <a:gd name="T13" fmla="*/ 50 h 66"/>
                                <a:gd name="T14" fmla="*/ 35 w 43"/>
                                <a:gd name="T15" fmla="*/ 36 h 66"/>
                                <a:gd name="T16" fmla="*/ 32 w 43"/>
                                <a:gd name="T17" fmla="*/ 33 h 66"/>
                                <a:gd name="T18" fmla="*/ 21 w 43"/>
                                <a:gd name="T19" fmla="*/ 28 h 66"/>
                                <a:gd name="T20" fmla="*/ 19 w 43"/>
                                <a:gd name="T21" fmla="*/ 31 h 66"/>
                                <a:gd name="T22" fmla="*/ 16 w 43"/>
                                <a:gd name="T23" fmla="*/ 31 h 66"/>
                                <a:gd name="T24" fmla="*/ 11 w 43"/>
                                <a:gd name="T25" fmla="*/ 36 h 66"/>
                                <a:gd name="T26" fmla="*/ 0 w 43"/>
                                <a:gd name="T27" fmla="*/ 33 h 66"/>
                                <a:gd name="T28" fmla="*/ 8 w 43"/>
                                <a:gd name="T29" fmla="*/ 0 h 66"/>
                                <a:gd name="T30" fmla="*/ 41 w 43"/>
                                <a:gd name="T31" fmla="*/ 0 h 66"/>
                                <a:gd name="T32" fmla="*/ 41 w 43"/>
                                <a:gd name="T33" fmla="*/ 9 h 66"/>
                                <a:gd name="T34" fmla="*/ 16 w 43"/>
                                <a:gd name="T35" fmla="*/ 9 h 66"/>
                                <a:gd name="T36" fmla="*/ 11 w 43"/>
                                <a:gd name="T37" fmla="*/ 25 h 66"/>
                                <a:gd name="T38" fmla="*/ 19 w 43"/>
                                <a:gd name="T39" fmla="*/ 22 h 66"/>
                                <a:gd name="T40" fmla="*/ 32 w 43"/>
                                <a:gd name="T41" fmla="*/ 22 h 66"/>
                                <a:gd name="T42" fmla="*/ 41 w 43"/>
                                <a:gd name="T43" fmla="*/ 31 h 66"/>
                                <a:gd name="T44" fmla="*/ 43 w 43"/>
                                <a:gd name="T45" fmla="*/ 36 h 66"/>
                                <a:gd name="T46" fmla="*/ 43 w 43"/>
                                <a:gd name="T47" fmla="*/ 50 h 66"/>
                                <a:gd name="T48" fmla="*/ 41 w 43"/>
                                <a:gd name="T49" fmla="*/ 55 h 66"/>
                                <a:gd name="T50" fmla="*/ 32 w 43"/>
                                <a:gd name="T51" fmla="*/ 63 h 66"/>
                                <a:gd name="T52" fmla="*/ 27 w 43"/>
                                <a:gd name="T53" fmla="*/ 66 h 66"/>
                                <a:gd name="T54" fmla="*/ 16 w 43"/>
                                <a:gd name="T55" fmla="*/ 66 h 66"/>
                                <a:gd name="T56" fmla="*/ 11 w 43"/>
                                <a:gd name="T57" fmla="*/ 63 h 66"/>
                                <a:gd name="T58" fmla="*/ 8 w 43"/>
                                <a:gd name="T59" fmla="*/ 63 h 66"/>
                                <a:gd name="T60" fmla="*/ 2 w 43"/>
                                <a:gd name="T61" fmla="*/ 52 h 66"/>
                                <a:gd name="T62" fmla="*/ 0 w 43"/>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66">
                                  <a:moveTo>
                                    <a:pt x="0" y="50"/>
                                  </a:moveTo>
                                  <a:lnTo>
                                    <a:pt x="8" y="47"/>
                                  </a:lnTo>
                                  <a:lnTo>
                                    <a:pt x="11" y="52"/>
                                  </a:lnTo>
                                  <a:lnTo>
                                    <a:pt x="16" y="58"/>
                                  </a:lnTo>
                                  <a:lnTo>
                                    <a:pt x="30" y="58"/>
                                  </a:lnTo>
                                  <a:lnTo>
                                    <a:pt x="32" y="55"/>
                                  </a:lnTo>
                                  <a:lnTo>
                                    <a:pt x="35" y="50"/>
                                  </a:lnTo>
                                  <a:lnTo>
                                    <a:pt x="35" y="36"/>
                                  </a:lnTo>
                                  <a:lnTo>
                                    <a:pt x="32" y="33"/>
                                  </a:lnTo>
                                  <a:lnTo>
                                    <a:pt x="21" y="28"/>
                                  </a:lnTo>
                                  <a:lnTo>
                                    <a:pt x="19" y="31"/>
                                  </a:lnTo>
                                  <a:lnTo>
                                    <a:pt x="16" y="31"/>
                                  </a:lnTo>
                                  <a:lnTo>
                                    <a:pt x="11" y="36"/>
                                  </a:lnTo>
                                  <a:lnTo>
                                    <a:pt x="0" y="33"/>
                                  </a:lnTo>
                                  <a:lnTo>
                                    <a:pt x="8" y="0"/>
                                  </a:lnTo>
                                  <a:lnTo>
                                    <a:pt x="41" y="0"/>
                                  </a:lnTo>
                                  <a:lnTo>
                                    <a:pt x="41" y="9"/>
                                  </a:lnTo>
                                  <a:lnTo>
                                    <a:pt x="16" y="9"/>
                                  </a:lnTo>
                                  <a:lnTo>
                                    <a:pt x="11" y="25"/>
                                  </a:lnTo>
                                  <a:lnTo>
                                    <a:pt x="19" y="22"/>
                                  </a:lnTo>
                                  <a:lnTo>
                                    <a:pt x="32" y="22"/>
                                  </a:lnTo>
                                  <a:lnTo>
                                    <a:pt x="41" y="31"/>
                                  </a:lnTo>
                                  <a:lnTo>
                                    <a:pt x="43" y="36"/>
                                  </a:lnTo>
                                  <a:lnTo>
                                    <a:pt x="43" y="50"/>
                                  </a:lnTo>
                                  <a:lnTo>
                                    <a:pt x="41" y="55"/>
                                  </a:lnTo>
                                  <a:lnTo>
                                    <a:pt x="32" y="63"/>
                                  </a:lnTo>
                                  <a:lnTo>
                                    <a:pt x="27" y="66"/>
                                  </a:lnTo>
                                  <a:lnTo>
                                    <a:pt x="16" y="66"/>
                                  </a:lnTo>
                                  <a:lnTo>
                                    <a:pt x="11" y="63"/>
                                  </a:lnTo>
                                  <a:lnTo>
                                    <a:pt x="8" y="63"/>
                                  </a:lnTo>
                                  <a:lnTo>
                                    <a:pt x="2" y="52"/>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73" name="Line 443"/>
                          <wps:cNvCnPr/>
                          <wps:spPr bwMode="auto">
                            <a:xfrm>
                              <a:off x="1157" y="456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74" name="Line 444"/>
                          <wps:cNvCnPr/>
                          <wps:spPr bwMode="auto">
                            <a:xfrm flipH="1">
                              <a:off x="4118" y="456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75" name="Freeform 445"/>
                          <wps:cNvSpPr>
                            <a:spLocks noEditPoints="1"/>
                          </wps:cNvSpPr>
                          <wps:spPr bwMode="auto">
                            <a:xfrm>
                              <a:off x="963" y="4530"/>
                              <a:ext cx="47" cy="68"/>
                            </a:xfrm>
                            <a:custGeom>
                              <a:avLst/>
                              <a:gdLst>
                                <a:gd name="T0" fmla="*/ 0 w 47"/>
                                <a:gd name="T1" fmla="*/ 36 h 68"/>
                                <a:gd name="T2" fmla="*/ 3 w 47"/>
                                <a:gd name="T3" fmla="*/ 25 h 68"/>
                                <a:gd name="T4" fmla="*/ 6 w 47"/>
                                <a:gd name="T5" fmla="*/ 16 h 68"/>
                                <a:gd name="T6" fmla="*/ 6 w 47"/>
                                <a:gd name="T7" fmla="*/ 11 h 68"/>
                                <a:gd name="T8" fmla="*/ 14 w 47"/>
                                <a:gd name="T9" fmla="*/ 3 h 68"/>
                                <a:gd name="T10" fmla="*/ 19 w 47"/>
                                <a:gd name="T11" fmla="*/ 0 h 68"/>
                                <a:gd name="T12" fmla="*/ 28 w 47"/>
                                <a:gd name="T13" fmla="*/ 0 h 68"/>
                                <a:gd name="T14" fmla="*/ 33 w 47"/>
                                <a:gd name="T15" fmla="*/ 3 h 68"/>
                                <a:gd name="T16" fmla="*/ 39 w 47"/>
                                <a:gd name="T17" fmla="*/ 8 h 68"/>
                                <a:gd name="T18" fmla="*/ 44 w 47"/>
                                <a:gd name="T19" fmla="*/ 19 h 68"/>
                                <a:gd name="T20" fmla="*/ 44 w 47"/>
                                <a:gd name="T21" fmla="*/ 27 h 68"/>
                                <a:gd name="T22" fmla="*/ 47 w 47"/>
                                <a:gd name="T23" fmla="*/ 36 h 68"/>
                                <a:gd name="T24" fmla="*/ 44 w 47"/>
                                <a:gd name="T25" fmla="*/ 47 h 68"/>
                                <a:gd name="T26" fmla="*/ 44 w 47"/>
                                <a:gd name="T27" fmla="*/ 55 h 68"/>
                                <a:gd name="T28" fmla="*/ 41 w 47"/>
                                <a:gd name="T29" fmla="*/ 60 h 68"/>
                                <a:gd name="T30" fmla="*/ 36 w 47"/>
                                <a:gd name="T31" fmla="*/ 66 h 68"/>
                                <a:gd name="T32" fmla="*/ 30 w 47"/>
                                <a:gd name="T33" fmla="*/ 68 h 68"/>
                                <a:gd name="T34" fmla="*/ 17 w 47"/>
                                <a:gd name="T35" fmla="*/ 68 h 68"/>
                                <a:gd name="T36" fmla="*/ 14 w 47"/>
                                <a:gd name="T37" fmla="*/ 66 h 68"/>
                                <a:gd name="T38" fmla="*/ 8 w 47"/>
                                <a:gd name="T39" fmla="*/ 63 h 68"/>
                                <a:gd name="T40" fmla="*/ 3 w 47"/>
                                <a:gd name="T41" fmla="*/ 47 h 68"/>
                                <a:gd name="T42" fmla="*/ 0 w 47"/>
                                <a:gd name="T43" fmla="*/ 36 h 68"/>
                                <a:gd name="T44" fmla="*/ 11 w 47"/>
                                <a:gd name="T45" fmla="*/ 36 h 68"/>
                                <a:gd name="T46" fmla="*/ 11 w 47"/>
                                <a:gd name="T47" fmla="*/ 52 h 68"/>
                                <a:gd name="T48" fmla="*/ 14 w 47"/>
                                <a:gd name="T49" fmla="*/ 58 h 68"/>
                                <a:gd name="T50" fmla="*/ 19 w 47"/>
                                <a:gd name="T51" fmla="*/ 60 h 68"/>
                                <a:gd name="T52" fmla="*/ 30 w 47"/>
                                <a:gd name="T53" fmla="*/ 60 h 68"/>
                                <a:gd name="T54" fmla="*/ 33 w 47"/>
                                <a:gd name="T55" fmla="*/ 58 h 68"/>
                                <a:gd name="T56" fmla="*/ 36 w 47"/>
                                <a:gd name="T57" fmla="*/ 52 h 68"/>
                                <a:gd name="T58" fmla="*/ 36 w 47"/>
                                <a:gd name="T59" fmla="*/ 19 h 68"/>
                                <a:gd name="T60" fmla="*/ 33 w 47"/>
                                <a:gd name="T61" fmla="*/ 14 h 68"/>
                                <a:gd name="T62" fmla="*/ 22 w 47"/>
                                <a:gd name="T63" fmla="*/ 8 h 68"/>
                                <a:gd name="T64" fmla="*/ 17 w 47"/>
                                <a:gd name="T65" fmla="*/ 11 h 68"/>
                                <a:gd name="T66" fmla="*/ 14 w 47"/>
                                <a:gd name="T67" fmla="*/ 14 h 68"/>
                                <a:gd name="T68" fmla="*/ 11 w 47"/>
                                <a:gd name="T69" fmla="*/ 19 h 68"/>
                                <a:gd name="T70" fmla="*/ 11 w 47"/>
                                <a:gd name="T71"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6"/>
                                  </a:moveTo>
                                  <a:lnTo>
                                    <a:pt x="3" y="25"/>
                                  </a:lnTo>
                                  <a:lnTo>
                                    <a:pt x="6" y="16"/>
                                  </a:lnTo>
                                  <a:lnTo>
                                    <a:pt x="6" y="11"/>
                                  </a:lnTo>
                                  <a:lnTo>
                                    <a:pt x="14" y="3"/>
                                  </a:lnTo>
                                  <a:lnTo>
                                    <a:pt x="19" y="0"/>
                                  </a:lnTo>
                                  <a:lnTo>
                                    <a:pt x="28" y="0"/>
                                  </a:lnTo>
                                  <a:lnTo>
                                    <a:pt x="33" y="3"/>
                                  </a:lnTo>
                                  <a:lnTo>
                                    <a:pt x="39" y="8"/>
                                  </a:lnTo>
                                  <a:lnTo>
                                    <a:pt x="44" y="19"/>
                                  </a:lnTo>
                                  <a:lnTo>
                                    <a:pt x="44" y="27"/>
                                  </a:lnTo>
                                  <a:lnTo>
                                    <a:pt x="47" y="36"/>
                                  </a:lnTo>
                                  <a:lnTo>
                                    <a:pt x="44" y="47"/>
                                  </a:lnTo>
                                  <a:lnTo>
                                    <a:pt x="44" y="55"/>
                                  </a:lnTo>
                                  <a:lnTo>
                                    <a:pt x="41" y="60"/>
                                  </a:lnTo>
                                  <a:lnTo>
                                    <a:pt x="36" y="66"/>
                                  </a:lnTo>
                                  <a:lnTo>
                                    <a:pt x="30" y="68"/>
                                  </a:lnTo>
                                  <a:lnTo>
                                    <a:pt x="17" y="68"/>
                                  </a:lnTo>
                                  <a:lnTo>
                                    <a:pt x="14" y="66"/>
                                  </a:lnTo>
                                  <a:lnTo>
                                    <a:pt x="8" y="63"/>
                                  </a:lnTo>
                                  <a:lnTo>
                                    <a:pt x="3" y="47"/>
                                  </a:lnTo>
                                  <a:lnTo>
                                    <a:pt x="0" y="36"/>
                                  </a:lnTo>
                                  <a:close/>
                                  <a:moveTo>
                                    <a:pt x="11" y="36"/>
                                  </a:moveTo>
                                  <a:lnTo>
                                    <a:pt x="11" y="52"/>
                                  </a:lnTo>
                                  <a:lnTo>
                                    <a:pt x="14" y="58"/>
                                  </a:lnTo>
                                  <a:lnTo>
                                    <a:pt x="19" y="60"/>
                                  </a:lnTo>
                                  <a:lnTo>
                                    <a:pt x="30" y="60"/>
                                  </a:lnTo>
                                  <a:lnTo>
                                    <a:pt x="33" y="58"/>
                                  </a:lnTo>
                                  <a:lnTo>
                                    <a:pt x="36" y="52"/>
                                  </a:lnTo>
                                  <a:lnTo>
                                    <a:pt x="36" y="19"/>
                                  </a:lnTo>
                                  <a:lnTo>
                                    <a:pt x="33" y="14"/>
                                  </a:lnTo>
                                  <a:lnTo>
                                    <a:pt x="22" y="8"/>
                                  </a:lnTo>
                                  <a:lnTo>
                                    <a:pt x="17" y="11"/>
                                  </a:lnTo>
                                  <a:lnTo>
                                    <a:pt x="14"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76" name="Rectangle 446"/>
                          <wps:cNvSpPr>
                            <a:spLocks noChangeArrowheads="1"/>
                          </wps:cNvSpPr>
                          <wps:spPr bwMode="auto">
                            <a:xfrm>
                              <a:off x="1021" y="4590"/>
                              <a:ext cx="8"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377" name="Freeform 447"/>
                          <wps:cNvSpPr>
                            <a:spLocks noEditPoints="1"/>
                          </wps:cNvSpPr>
                          <wps:spPr bwMode="auto">
                            <a:xfrm>
                              <a:off x="1043" y="4530"/>
                              <a:ext cx="43" cy="68"/>
                            </a:xfrm>
                            <a:custGeom>
                              <a:avLst/>
                              <a:gdLst>
                                <a:gd name="T0" fmla="*/ 0 w 43"/>
                                <a:gd name="T1" fmla="*/ 52 h 68"/>
                                <a:gd name="T2" fmla="*/ 11 w 43"/>
                                <a:gd name="T3" fmla="*/ 52 h 68"/>
                                <a:gd name="T4" fmla="*/ 11 w 43"/>
                                <a:gd name="T5" fmla="*/ 55 h 68"/>
                                <a:gd name="T6" fmla="*/ 16 w 43"/>
                                <a:gd name="T7" fmla="*/ 60 h 68"/>
                                <a:gd name="T8" fmla="*/ 27 w 43"/>
                                <a:gd name="T9" fmla="*/ 60 h 68"/>
                                <a:gd name="T10" fmla="*/ 32 w 43"/>
                                <a:gd name="T11" fmla="*/ 55 h 68"/>
                                <a:gd name="T12" fmla="*/ 32 w 43"/>
                                <a:gd name="T13" fmla="*/ 52 h 68"/>
                                <a:gd name="T14" fmla="*/ 35 w 43"/>
                                <a:gd name="T15" fmla="*/ 49 h 68"/>
                                <a:gd name="T16" fmla="*/ 35 w 43"/>
                                <a:gd name="T17" fmla="*/ 38 h 68"/>
                                <a:gd name="T18" fmla="*/ 30 w 43"/>
                                <a:gd name="T19" fmla="*/ 44 h 68"/>
                                <a:gd name="T20" fmla="*/ 24 w 43"/>
                                <a:gd name="T21" fmla="*/ 47 h 68"/>
                                <a:gd name="T22" fmla="*/ 19 w 43"/>
                                <a:gd name="T23" fmla="*/ 47 h 68"/>
                                <a:gd name="T24" fmla="*/ 11 w 43"/>
                                <a:gd name="T25" fmla="*/ 44 h 68"/>
                                <a:gd name="T26" fmla="*/ 5 w 43"/>
                                <a:gd name="T27" fmla="*/ 41 h 68"/>
                                <a:gd name="T28" fmla="*/ 0 w 43"/>
                                <a:gd name="T29" fmla="*/ 25 h 68"/>
                                <a:gd name="T30" fmla="*/ 0 w 43"/>
                                <a:gd name="T31" fmla="*/ 16 h 68"/>
                                <a:gd name="T32" fmla="*/ 5 w 43"/>
                                <a:gd name="T33" fmla="*/ 6 h 68"/>
                                <a:gd name="T34" fmla="*/ 16 w 43"/>
                                <a:gd name="T35" fmla="*/ 0 h 68"/>
                                <a:gd name="T36" fmla="*/ 21 w 43"/>
                                <a:gd name="T37" fmla="*/ 0 h 68"/>
                                <a:gd name="T38" fmla="*/ 32 w 43"/>
                                <a:gd name="T39" fmla="*/ 6 h 68"/>
                                <a:gd name="T40" fmla="*/ 41 w 43"/>
                                <a:gd name="T41" fmla="*/ 14 h 68"/>
                                <a:gd name="T42" fmla="*/ 43 w 43"/>
                                <a:gd name="T43" fmla="*/ 19 h 68"/>
                                <a:gd name="T44" fmla="*/ 43 w 43"/>
                                <a:gd name="T45" fmla="*/ 49 h 68"/>
                                <a:gd name="T46" fmla="*/ 38 w 43"/>
                                <a:gd name="T47" fmla="*/ 60 h 68"/>
                                <a:gd name="T48" fmla="*/ 32 w 43"/>
                                <a:gd name="T49" fmla="*/ 66 h 68"/>
                                <a:gd name="T50" fmla="*/ 27 w 43"/>
                                <a:gd name="T51" fmla="*/ 68 h 68"/>
                                <a:gd name="T52" fmla="*/ 13 w 43"/>
                                <a:gd name="T53" fmla="*/ 68 h 68"/>
                                <a:gd name="T54" fmla="*/ 8 w 43"/>
                                <a:gd name="T55" fmla="*/ 66 h 68"/>
                                <a:gd name="T56" fmla="*/ 2 w 43"/>
                                <a:gd name="T57" fmla="*/ 60 h 68"/>
                                <a:gd name="T58" fmla="*/ 0 w 43"/>
                                <a:gd name="T59" fmla="*/ 52 h 68"/>
                                <a:gd name="T60" fmla="*/ 35 w 43"/>
                                <a:gd name="T61" fmla="*/ 25 h 68"/>
                                <a:gd name="T62" fmla="*/ 35 w 43"/>
                                <a:gd name="T63" fmla="*/ 19 h 68"/>
                                <a:gd name="T64" fmla="*/ 32 w 43"/>
                                <a:gd name="T65" fmla="*/ 16 h 68"/>
                                <a:gd name="T66" fmla="*/ 32 w 43"/>
                                <a:gd name="T67" fmla="*/ 14 h 68"/>
                                <a:gd name="T68" fmla="*/ 27 w 43"/>
                                <a:gd name="T69" fmla="*/ 8 h 68"/>
                                <a:gd name="T70" fmla="*/ 19 w 43"/>
                                <a:gd name="T71" fmla="*/ 8 h 68"/>
                                <a:gd name="T72" fmla="*/ 8 w 43"/>
                                <a:gd name="T73" fmla="*/ 19 h 68"/>
                                <a:gd name="T74" fmla="*/ 8 w 43"/>
                                <a:gd name="T75" fmla="*/ 25 h 68"/>
                                <a:gd name="T76" fmla="*/ 11 w 43"/>
                                <a:gd name="T77" fmla="*/ 30 h 68"/>
                                <a:gd name="T78" fmla="*/ 19 w 43"/>
                                <a:gd name="T79" fmla="*/ 38 h 68"/>
                                <a:gd name="T80" fmla="*/ 27 w 43"/>
                                <a:gd name="T81" fmla="*/ 38 h 68"/>
                                <a:gd name="T82" fmla="*/ 35 w 43"/>
                                <a:gd name="T83" fmla="*/ 30 h 68"/>
                                <a:gd name="T84" fmla="*/ 35 w 43"/>
                                <a:gd name="T85" fmla="*/ 2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3" h="68">
                                  <a:moveTo>
                                    <a:pt x="0" y="52"/>
                                  </a:moveTo>
                                  <a:lnTo>
                                    <a:pt x="11" y="52"/>
                                  </a:lnTo>
                                  <a:lnTo>
                                    <a:pt x="11" y="55"/>
                                  </a:lnTo>
                                  <a:lnTo>
                                    <a:pt x="16" y="60"/>
                                  </a:lnTo>
                                  <a:lnTo>
                                    <a:pt x="27" y="60"/>
                                  </a:lnTo>
                                  <a:lnTo>
                                    <a:pt x="32" y="55"/>
                                  </a:lnTo>
                                  <a:lnTo>
                                    <a:pt x="32" y="52"/>
                                  </a:lnTo>
                                  <a:lnTo>
                                    <a:pt x="35" y="49"/>
                                  </a:lnTo>
                                  <a:lnTo>
                                    <a:pt x="35" y="38"/>
                                  </a:lnTo>
                                  <a:lnTo>
                                    <a:pt x="30" y="44"/>
                                  </a:lnTo>
                                  <a:lnTo>
                                    <a:pt x="24" y="47"/>
                                  </a:lnTo>
                                  <a:lnTo>
                                    <a:pt x="19" y="47"/>
                                  </a:lnTo>
                                  <a:lnTo>
                                    <a:pt x="11" y="44"/>
                                  </a:lnTo>
                                  <a:lnTo>
                                    <a:pt x="5" y="41"/>
                                  </a:lnTo>
                                  <a:lnTo>
                                    <a:pt x="0" y="25"/>
                                  </a:lnTo>
                                  <a:lnTo>
                                    <a:pt x="0" y="16"/>
                                  </a:lnTo>
                                  <a:lnTo>
                                    <a:pt x="5" y="6"/>
                                  </a:lnTo>
                                  <a:lnTo>
                                    <a:pt x="16" y="0"/>
                                  </a:lnTo>
                                  <a:lnTo>
                                    <a:pt x="21" y="0"/>
                                  </a:lnTo>
                                  <a:lnTo>
                                    <a:pt x="32" y="6"/>
                                  </a:lnTo>
                                  <a:lnTo>
                                    <a:pt x="41" y="14"/>
                                  </a:lnTo>
                                  <a:lnTo>
                                    <a:pt x="43" y="19"/>
                                  </a:lnTo>
                                  <a:lnTo>
                                    <a:pt x="43" y="49"/>
                                  </a:lnTo>
                                  <a:lnTo>
                                    <a:pt x="38" y="60"/>
                                  </a:lnTo>
                                  <a:lnTo>
                                    <a:pt x="32" y="66"/>
                                  </a:lnTo>
                                  <a:lnTo>
                                    <a:pt x="27" y="68"/>
                                  </a:lnTo>
                                  <a:lnTo>
                                    <a:pt x="13" y="68"/>
                                  </a:lnTo>
                                  <a:lnTo>
                                    <a:pt x="8" y="66"/>
                                  </a:lnTo>
                                  <a:lnTo>
                                    <a:pt x="2" y="60"/>
                                  </a:lnTo>
                                  <a:lnTo>
                                    <a:pt x="0" y="52"/>
                                  </a:lnTo>
                                  <a:close/>
                                  <a:moveTo>
                                    <a:pt x="35" y="25"/>
                                  </a:moveTo>
                                  <a:lnTo>
                                    <a:pt x="35" y="19"/>
                                  </a:lnTo>
                                  <a:lnTo>
                                    <a:pt x="32" y="16"/>
                                  </a:lnTo>
                                  <a:lnTo>
                                    <a:pt x="32" y="14"/>
                                  </a:lnTo>
                                  <a:lnTo>
                                    <a:pt x="27" y="8"/>
                                  </a:lnTo>
                                  <a:lnTo>
                                    <a:pt x="19" y="8"/>
                                  </a:lnTo>
                                  <a:lnTo>
                                    <a:pt x="8" y="19"/>
                                  </a:lnTo>
                                  <a:lnTo>
                                    <a:pt x="8" y="25"/>
                                  </a:lnTo>
                                  <a:lnTo>
                                    <a:pt x="11" y="30"/>
                                  </a:lnTo>
                                  <a:lnTo>
                                    <a:pt x="19" y="38"/>
                                  </a:lnTo>
                                  <a:lnTo>
                                    <a:pt x="27" y="38"/>
                                  </a:lnTo>
                                  <a:lnTo>
                                    <a:pt x="35" y="30"/>
                                  </a:lnTo>
                                  <a:lnTo>
                                    <a:pt x="35"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78" name="Line 448"/>
                          <wps:cNvCnPr/>
                          <wps:spPr bwMode="auto">
                            <a:xfrm flipV="1">
                              <a:off x="1157"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79" name="Line 449"/>
                          <wps:cNvCnPr/>
                          <wps:spPr bwMode="auto">
                            <a:xfrm>
                              <a:off x="1157"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80" name="Freeform 450"/>
                          <wps:cNvSpPr>
                            <a:spLocks noEditPoints="1"/>
                          </wps:cNvSpPr>
                          <wps:spPr bwMode="auto">
                            <a:xfrm>
                              <a:off x="1133" y="6108"/>
                              <a:ext cx="46" cy="69"/>
                            </a:xfrm>
                            <a:custGeom>
                              <a:avLst/>
                              <a:gdLst>
                                <a:gd name="T0" fmla="*/ 0 w 46"/>
                                <a:gd name="T1" fmla="*/ 36 h 69"/>
                                <a:gd name="T2" fmla="*/ 3 w 46"/>
                                <a:gd name="T3" fmla="*/ 25 h 69"/>
                                <a:gd name="T4" fmla="*/ 5 w 46"/>
                                <a:gd name="T5" fmla="*/ 17 h 69"/>
                                <a:gd name="T6" fmla="*/ 5 w 46"/>
                                <a:gd name="T7" fmla="*/ 11 h 69"/>
                                <a:gd name="T8" fmla="*/ 14 w 46"/>
                                <a:gd name="T9" fmla="*/ 3 h 69"/>
                                <a:gd name="T10" fmla="*/ 19 w 46"/>
                                <a:gd name="T11" fmla="*/ 0 h 69"/>
                                <a:gd name="T12" fmla="*/ 27 w 46"/>
                                <a:gd name="T13" fmla="*/ 0 h 69"/>
                                <a:gd name="T14" fmla="*/ 33 w 46"/>
                                <a:gd name="T15" fmla="*/ 3 h 69"/>
                                <a:gd name="T16" fmla="*/ 38 w 46"/>
                                <a:gd name="T17" fmla="*/ 9 h 69"/>
                                <a:gd name="T18" fmla="*/ 44 w 46"/>
                                <a:gd name="T19" fmla="*/ 20 h 69"/>
                                <a:gd name="T20" fmla="*/ 44 w 46"/>
                                <a:gd name="T21" fmla="*/ 28 h 69"/>
                                <a:gd name="T22" fmla="*/ 46 w 46"/>
                                <a:gd name="T23" fmla="*/ 36 h 69"/>
                                <a:gd name="T24" fmla="*/ 44 w 46"/>
                                <a:gd name="T25" fmla="*/ 47 h 69"/>
                                <a:gd name="T26" fmla="*/ 44 w 46"/>
                                <a:gd name="T27" fmla="*/ 55 h 69"/>
                                <a:gd name="T28" fmla="*/ 41 w 46"/>
                                <a:gd name="T29" fmla="*/ 61 h 69"/>
                                <a:gd name="T30" fmla="*/ 35 w 46"/>
                                <a:gd name="T31" fmla="*/ 66 h 69"/>
                                <a:gd name="T32" fmla="*/ 30 w 46"/>
                                <a:gd name="T33" fmla="*/ 69 h 69"/>
                                <a:gd name="T34" fmla="*/ 16 w 46"/>
                                <a:gd name="T35" fmla="*/ 69 h 69"/>
                                <a:gd name="T36" fmla="*/ 14 w 46"/>
                                <a:gd name="T37" fmla="*/ 66 h 69"/>
                                <a:gd name="T38" fmla="*/ 8 w 46"/>
                                <a:gd name="T39" fmla="*/ 63 h 69"/>
                                <a:gd name="T40" fmla="*/ 3 w 46"/>
                                <a:gd name="T41" fmla="*/ 47 h 69"/>
                                <a:gd name="T42" fmla="*/ 0 w 46"/>
                                <a:gd name="T43" fmla="*/ 36 h 69"/>
                                <a:gd name="T44" fmla="*/ 11 w 46"/>
                                <a:gd name="T45" fmla="*/ 36 h 69"/>
                                <a:gd name="T46" fmla="*/ 11 w 46"/>
                                <a:gd name="T47" fmla="*/ 52 h 69"/>
                                <a:gd name="T48" fmla="*/ 14 w 46"/>
                                <a:gd name="T49" fmla="*/ 58 h 69"/>
                                <a:gd name="T50" fmla="*/ 19 w 46"/>
                                <a:gd name="T51" fmla="*/ 61 h 69"/>
                                <a:gd name="T52" fmla="*/ 30 w 46"/>
                                <a:gd name="T53" fmla="*/ 61 h 69"/>
                                <a:gd name="T54" fmla="*/ 33 w 46"/>
                                <a:gd name="T55" fmla="*/ 58 h 69"/>
                                <a:gd name="T56" fmla="*/ 35 w 46"/>
                                <a:gd name="T57" fmla="*/ 52 h 69"/>
                                <a:gd name="T58" fmla="*/ 35 w 46"/>
                                <a:gd name="T59" fmla="*/ 20 h 69"/>
                                <a:gd name="T60" fmla="*/ 33 w 46"/>
                                <a:gd name="T61" fmla="*/ 14 h 69"/>
                                <a:gd name="T62" fmla="*/ 22 w 46"/>
                                <a:gd name="T63" fmla="*/ 9 h 69"/>
                                <a:gd name="T64" fmla="*/ 16 w 46"/>
                                <a:gd name="T65" fmla="*/ 11 h 69"/>
                                <a:gd name="T66" fmla="*/ 14 w 46"/>
                                <a:gd name="T67" fmla="*/ 14 h 69"/>
                                <a:gd name="T68" fmla="*/ 11 w 46"/>
                                <a:gd name="T69" fmla="*/ 20 h 69"/>
                                <a:gd name="T70" fmla="*/ 11 w 46"/>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 h="69">
                                  <a:moveTo>
                                    <a:pt x="0" y="36"/>
                                  </a:moveTo>
                                  <a:lnTo>
                                    <a:pt x="3" y="25"/>
                                  </a:lnTo>
                                  <a:lnTo>
                                    <a:pt x="5" y="17"/>
                                  </a:lnTo>
                                  <a:lnTo>
                                    <a:pt x="5" y="11"/>
                                  </a:lnTo>
                                  <a:lnTo>
                                    <a:pt x="14" y="3"/>
                                  </a:lnTo>
                                  <a:lnTo>
                                    <a:pt x="19" y="0"/>
                                  </a:lnTo>
                                  <a:lnTo>
                                    <a:pt x="27" y="0"/>
                                  </a:lnTo>
                                  <a:lnTo>
                                    <a:pt x="33" y="3"/>
                                  </a:lnTo>
                                  <a:lnTo>
                                    <a:pt x="38" y="9"/>
                                  </a:lnTo>
                                  <a:lnTo>
                                    <a:pt x="44" y="20"/>
                                  </a:lnTo>
                                  <a:lnTo>
                                    <a:pt x="44" y="28"/>
                                  </a:lnTo>
                                  <a:lnTo>
                                    <a:pt x="46" y="36"/>
                                  </a:lnTo>
                                  <a:lnTo>
                                    <a:pt x="44" y="47"/>
                                  </a:lnTo>
                                  <a:lnTo>
                                    <a:pt x="44" y="55"/>
                                  </a:lnTo>
                                  <a:lnTo>
                                    <a:pt x="41" y="61"/>
                                  </a:lnTo>
                                  <a:lnTo>
                                    <a:pt x="35" y="66"/>
                                  </a:lnTo>
                                  <a:lnTo>
                                    <a:pt x="30" y="69"/>
                                  </a:lnTo>
                                  <a:lnTo>
                                    <a:pt x="16" y="69"/>
                                  </a:lnTo>
                                  <a:lnTo>
                                    <a:pt x="14" y="66"/>
                                  </a:lnTo>
                                  <a:lnTo>
                                    <a:pt x="8" y="63"/>
                                  </a:lnTo>
                                  <a:lnTo>
                                    <a:pt x="3" y="47"/>
                                  </a:lnTo>
                                  <a:lnTo>
                                    <a:pt x="0" y="36"/>
                                  </a:lnTo>
                                  <a:close/>
                                  <a:moveTo>
                                    <a:pt x="11" y="36"/>
                                  </a:moveTo>
                                  <a:lnTo>
                                    <a:pt x="11" y="52"/>
                                  </a:lnTo>
                                  <a:lnTo>
                                    <a:pt x="14" y="58"/>
                                  </a:lnTo>
                                  <a:lnTo>
                                    <a:pt x="19" y="61"/>
                                  </a:lnTo>
                                  <a:lnTo>
                                    <a:pt x="30" y="61"/>
                                  </a:lnTo>
                                  <a:lnTo>
                                    <a:pt x="33" y="58"/>
                                  </a:lnTo>
                                  <a:lnTo>
                                    <a:pt x="35" y="52"/>
                                  </a:lnTo>
                                  <a:lnTo>
                                    <a:pt x="35" y="20"/>
                                  </a:lnTo>
                                  <a:lnTo>
                                    <a:pt x="33" y="14"/>
                                  </a:lnTo>
                                  <a:lnTo>
                                    <a:pt x="22" y="9"/>
                                  </a:lnTo>
                                  <a:lnTo>
                                    <a:pt x="16"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81" name="Line 451"/>
                          <wps:cNvCnPr/>
                          <wps:spPr bwMode="auto">
                            <a:xfrm flipV="1">
                              <a:off x="1538"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82" name="Line 452"/>
                          <wps:cNvCnPr/>
                          <wps:spPr bwMode="auto">
                            <a:xfrm>
                              <a:off x="1538"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83" name="Freeform 453"/>
                          <wps:cNvSpPr>
                            <a:spLocks/>
                          </wps:cNvSpPr>
                          <wps:spPr bwMode="auto">
                            <a:xfrm>
                              <a:off x="1513" y="6111"/>
                              <a:ext cx="47" cy="66"/>
                            </a:xfrm>
                            <a:custGeom>
                              <a:avLst/>
                              <a:gdLst>
                                <a:gd name="T0" fmla="*/ 0 w 47"/>
                                <a:gd name="T1" fmla="*/ 49 h 66"/>
                                <a:gd name="T2" fmla="*/ 11 w 47"/>
                                <a:gd name="T3" fmla="*/ 47 h 66"/>
                                <a:gd name="T4" fmla="*/ 11 w 47"/>
                                <a:gd name="T5" fmla="*/ 52 h 66"/>
                                <a:gd name="T6" fmla="*/ 17 w 47"/>
                                <a:gd name="T7" fmla="*/ 58 h 66"/>
                                <a:gd name="T8" fmla="*/ 30 w 47"/>
                                <a:gd name="T9" fmla="*/ 58 h 66"/>
                                <a:gd name="T10" fmla="*/ 33 w 47"/>
                                <a:gd name="T11" fmla="*/ 55 h 66"/>
                                <a:gd name="T12" fmla="*/ 36 w 47"/>
                                <a:gd name="T13" fmla="*/ 49 h 66"/>
                                <a:gd name="T14" fmla="*/ 36 w 47"/>
                                <a:gd name="T15" fmla="*/ 36 h 66"/>
                                <a:gd name="T16" fmla="*/ 30 w 47"/>
                                <a:gd name="T17" fmla="*/ 30 h 66"/>
                                <a:gd name="T18" fmla="*/ 22 w 47"/>
                                <a:gd name="T19" fmla="*/ 28 h 66"/>
                                <a:gd name="T20" fmla="*/ 17 w 47"/>
                                <a:gd name="T21" fmla="*/ 30 h 66"/>
                                <a:gd name="T22" fmla="*/ 11 w 47"/>
                                <a:gd name="T23" fmla="*/ 36 h 66"/>
                                <a:gd name="T24" fmla="*/ 3 w 47"/>
                                <a:gd name="T25" fmla="*/ 33 h 66"/>
                                <a:gd name="T26" fmla="*/ 8 w 47"/>
                                <a:gd name="T27" fmla="*/ 0 h 66"/>
                                <a:gd name="T28" fmla="*/ 41 w 47"/>
                                <a:gd name="T29" fmla="*/ 0 h 66"/>
                                <a:gd name="T30" fmla="*/ 41 w 47"/>
                                <a:gd name="T31" fmla="*/ 8 h 66"/>
                                <a:gd name="T32" fmla="*/ 17 w 47"/>
                                <a:gd name="T33" fmla="*/ 8 h 66"/>
                                <a:gd name="T34" fmla="*/ 14 w 47"/>
                                <a:gd name="T35" fmla="*/ 25 h 66"/>
                                <a:gd name="T36" fmla="*/ 19 w 47"/>
                                <a:gd name="T37" fmla="*/ 22 h 66"/>
                                <a:gd name="T38" fmla="*/ 36 w 47"/>
                                <a:gd name="T39" fmla="*/ 22 h 66"/>
                                <a:gd name="T40" fmla="*/ 39 w 47"/>
                                <a:gd name="T41" fmla="*/ 28 h 66"/>
                                <a:gd name="T42" fmla="*/ 41 w 47"/>
                                <a:gd name="T43" fmla="*/ 30 h 66"/>
                                <a:gd name="T44" fmla="*/ 47 w 47"/>
                                <a:gd name="T45" fmla="*/ 41 h 66"/>
                                <a:gd name="T46" fmla="*/ 44 w 47"/>
                                <a:gd name="T47" fmla="*/ 49 h 66"/>
                                <a:gd name="T48" fmla="*/ 44 w 47"/>
                                <a:gd name="T49" fmla="*/ 55 h 66"/>
                                <a:gd name="T50" fmla="*/ 36 w 47"/>
                                <a:gd name="T51" fmla="*/ 63 h 66"/>
                                <a:gd name="T52" fmla="*/ 30 w 47"/>
                                <a:gd name="T53" fmla="*/ 66 h 66"/>
                                <a:gd name="T54" fmla="*/ 14 w 47"/>
                                <a:gd name="T55" fmla="*/ 66 h 66"/>
                                <a:gd name="T56" fmla="*/ 8 w 47"/>
                                <a:gd name="T57" fmla="*/ 63 h 66"/>
                                <a:gd name="T58" fmla="*/ 3 w 47"/>
                                <a:gd name="T59" fmla="*/ 55 h 66"/>
                                <a:gd name="T60" fmla="*/ 0 w 47"/>
                                <a:gd name="T61"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7" h="66">
                                  <a:moveTo>
                                    <a:pt x="0" y="49"/>
                                  </a:moveTo>
                                  <a:lnTo>
                                    <a:pt x="11" y="47"/>
                                  </a:lnTo>
                                  <a:lnTo>
                                    <a:pt x="11" y="52"/>
                                  </a:lnTo>
                                  <a:lnTo>
                                    <a:pt x="17" y="58"/>
                                  </a:lnTo>
                                  <a:lnTo>
                                    <a:pt x="30" y="58"/>
                                  </a:lnTo>
                                  <a:lnTo>
                                    <a:pt x="33" y="55"/>
                                  </a:lnTo>
                                  <a:lnTo>
                                    <a:pt x="36" y="49"/>
                                  </a:lnTo>
                                  <a:lnTo>
                                    <a:pt x="36" y="36"/>
                                  </a:lnTo>
                                  <a:lnTo>
                                    <a:pt x="30" y="30"/>
                                  </a:lnTo>
                                  <a:lnTo>
                                    <a:pt x="22" y="28"/>
                                  </a:lnTo>
                                  <a:lnTo>
                                    <a:pt x="17" y="30"/>
                                  </a:lnTo>
                                  <a:lnTo>
                                    <a:pt x="11" y="36"/>
                                  </a:lnTo>
                                  <a:lnTo>
                                    <a:pt x="3" y="33"/>
                                  </a:lnTo>
                                  <a:lnTo>
                                    <a:pt x="8" y="0"/>
                                  </a:lnTo>
                                  <a:lnTo>
                                    <a:pt x="41" y="0"/>
                                  </a:lnTo>
                                  <a:lnTo>
                                    <a:pt x="41" y="8"/>
                                  </a:lnTo>
                                  <a:lnTo>
                                    <a:pt x="17" y="8"/>
                                  </a:lnTo>
                                  <a:lnTo>
                                    <a:pt x="14" y="25"/>
                                  </a:lnTo>
                                  <a:lnTo>
                                    <a:pt x="19" y="22"/>
                                  </a:lnTo>
                                  <a:lnTo>
                                    <a:pt x="36" y="22"/>
                                  </a:lnTo>
                                  <a:lnTo>
                                    <a:pt x="39" y="28"/>
                                  </a:lnTo>
                                  <a:lnTo>
                                    <a:pt x="41" y="30"/>
                                  </a:lnTo>
                                  <a:lnTo>
                                    <a:pt x="47" y="41"/>
                                  </a:lnTo>
                                  <a:lnTo>
                                    <a:pt x="44" y="49"/>
                                  </a:lnTo>
                                  <a:lnTo>
                                    <a:pt x="44" y="55"/>
                                  </a:lnTo>
                                  <a:lnTo>
                                    <a:pt x="36" y="63"/>
                                  </a:lnTo>
                                  <a:lnTo>
                                    <a:pt x="30" y="66"/>
                                  </a:lnTo>
                                  <a:lnTo>
                                    <a:pt x="14" y="66"/>
                                  </a:lnTo>
                                  <a:lnTo>
                                    <a:pt x="8"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84" name="Line 454"/>
                          <wps:cNvCnPr/>
                          <wps:spPr bwMode="auto">
                            <a:xfrm flipV="1">
                              <a:off x="1915"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85" name="Line 455"/>
                          <wps:cNvCnPr/>
                          <wps:spPr bwMode="auto">
                            <a:xfrm>
                              <a:off x="1915"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86" name="Freeform 456"/>
                          <wps:cNvSpPr>
                            <a:spLocks/>
                          </wps:cNvSpPr>
                          <wps:spPr bwMode="auto">
                            <a:xfrm>
                              <a:off x="1874" y="6108"/>
                              <a:ext cx="25" cy="69"/>
                            </a:xfrm>
                            <a:custGeom>
                              <a:avLst/>
                              <a:gdLst>
                                <a:gd name="T0" fmla="*/ 25 w 25"/>
                                <a:gd name="T1" fmla="*/ 69 h 69"/>
                                <a:gd name="T2" fmla="*/ 14 w 25"/>
                                <a:gd name="T3" fmla="*/ 69 h 69"/>
                                <a:gd name="T4" fmla="*/ 14 w 25"/>
                                <a:gd name="T5" fmla="*/ 17 h 69"/>
                                <a:gd name="T6" fmla="*/ 11 w 25"/>
                                <a:gd name="T7" fmla="*/ 20 h 69"/>
                                <a:gd name="T8" fmla="*/ 6 w 25"/>
                                <a:gd name="T9" fmla="*/ 22 h 69"/>
                                <a:gd name="T10" fmla="*/ 3 w 25"/>
                                <a:gd name="T11" fmla="*/ 25 h 69"/>
                                <a:gd name="T12" fmla="*/ 0 w 25"/>
                                <a:gd name="T13" fmla="*/ 25 h 69"/>
                                <a:gd name="T14" fmla="*/ 0 w 25"/>
                                <a:gd name="T15" fmla="*/ 17 h 69"/>
                                <a:gd name="T16" fmla="*/ 6 w 25"/>
                                <a:gd name="T17" fmla="*/ 14 h 69"/>
                                <a:gd name="T18" fmla="*/ 14 w 25"/>
                                <a:gd name="T19" fmla="*/ 6 h 69"/>
                                <a:gd name="T20" fmla="*/ 17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6" y="22"/>
                                  </a:lnTo>
                                  <a:lnTo>
                                    <a:pt x="3" y="25"/>
                                  </a:lnTo>
                                  <a:lnTo>
                                    <a:pt x="0" y="25"/>
                                  </a:lnTo>
                                  <a:lnTo>
                                    <a:pt x="0" y="17"/>
                                  </a:lnTo>
                                  <a:lnTo>
                                    <a:pt x="6" y="14"/>
                                  </a:lnTo>
                                  <a:lnTo>
                                    <a:pt x="14" y="6"/>
                                  </a:lnTo>
                                  <a:lnTo>
                                    <a:pt x="17"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87" name="Freeform 457"/>
                          <wps:cNvSpPr>
                            <a:spLocks noEditPoints="1"/>
                          </wps:cNvSpPr>
                          <wps:spPr bwMode="auto">
                            <a:xfrm>
                              <a:off x="1918"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9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9"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88" name="Line 458"/>
                          <wps:cNvCnPr/>
                          <wps:spPr bwMode="auto">
                            <a:xfrm flipV="1">
                              <a:off x="2293"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89" name="Line 459"/>
                          <wps:cNvCnPr/>
                          <wps:spPr bwMode="auto">
                            <a:xfrm>
                              <a:off x="2293"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90" name="Freeform 460"/>
                          <wps:cNvSpPr>
                            <a:spLocks/>
                          </wps:cNvSpPr>
                          <wps:spPr bwMode="auto">
                            <a:xfrm>
                              <a:off x="2252" y="6108"/>
                              <a:ext cx="25" cy="69"/>
                            </a:xfrm>
                            <a:custGeom>
                              <a:avLst/>
                              <a:gdLst>
                                <a:gd name="T0" fmla="*/ 25 w 25"/>
                                <a:gd name="T1" fmla="*/ 69 h 69"/>
                                <a:gd name="T2" fmla="*/ 14 w 25"/>
                                <a:gd name="T3" fmla="*/ 69 h 69"/>
                                <a:gd name="T4" fmla="*/ 14 w 25"/>
                                <a:gd name="T5" fmla="*/ 17 h 69"/>
                                <a:gd name="T6" fmla="*/ 11 w 25"/>
                                <a:gd name="T7" fmla="*/ 20 h 69"/>
                                <a:gd name="T8" fmla="*/ 6 w 25"/>
                                <a:gd name="T9" fmla="*/ 22 h 69"/>
                                <a:gd name="T10" fmla="*/ 3 w 25"/>
                                <a:gd name="T11" fmla="*/ 25 h 69"/>
                                <a:gd name="T12" fmla="*/ 0 w 25"/>
                                <a:gd name="T13" fmla="*/ 25 h 69"/>
                                <a:gd name="T14" fmla="*/ 0 w 25"/>
                                <a:gd name="T15" fmla="*/ 17 h 69"/>
                                <a:gd name="T16" fmla="*/ 6 w 25"/>
                                <a:gd name="T17" fmla="*/ 14 h 69"/>
                                <a:gd name="T18" fmla="*/ 14 w 25"/>
                                <a:gd name="T19" fmla="*/ 6 h 69"/>
                                <a:gd name="T20" fmla="*/ 16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6" y="22"/>
                                  </a:lnTo>
                                  <a:lnTo>
                                    <a:pt x="3" y="25"/>
                                  </a:lnTo>
                                  <a:lnTo>
                                    <a:pt x="0" y="25"/>
                                  </a:lnTo>
                                  <a:lnTo>
                                    <a:pt x="0" y="17"/>
                                  </a:lnTo>
                                  <a:lnTo>
                                    <a:pt x="6" y="14"/>
                                  </a:lnTo>
                                  <a:lnTo>
                                    <a:pt x="14" y="6"/>
                                  </a:lnTo>
                                  <a:lnTo>
                                    <a:pt x="16"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91" name="Freeform 461"/>
                          <wps:cNvSpPr>
                            <a:spLocks/>
                          </wps:cNvSpPr>
                          <wps:spPr bwMode="auto">
                            <a:xfrm>
                              <a:off x="2296" y="6111"/>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8 h 66"/>
                                <a:gd name="T20" fmla="*/ 16 w 46"/>
                                <a:gd name="T21" fmla="*/ 30 h 66"/>
                                <a:gd name="T22" fmla="*/ 11 w 46"/>
                                <a:gd name="T23" fmla="*/ 36 h 66"/>
                                <a:gd name="T24" fmla="*/ 3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19 w 46"/>
                                <a:gd name="T37" fmla="*/ 22 h 66"/>
                                <a:gd name="T38" fmla="*/ 35 w 46"/>
                                <a:gd name="T39" fmla="*/ 22 h 66"/>
                                <a:gd name="T40" fmla="*/ 38 w 46"/>
                                <a:gd name="T41" fmla="*/ 28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3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8"/>
                                  </a:lnTo>
                                  <a:lnTo>
                                    <a:pt x="16" y="30"/>
                                  </a:lnTo>
                                  <a:lnTo>
                                    <a:pt x="11" y="36"/>
                                  </a:lnTo>
                                  <a:lnTo>
                                    <a:pt x="3" y="33"/>
                                  </a:lnTo>
                                  <a:lnTo>
                                    <a:pt x="8" y="0"/>
                                  </a:lnTo>
                                  <a:lnTo>
                                    <a:pt x="41" y="0"/>
                                  </a:lnTo>
                                  <a:lnTo>
                                    <a:pt x="41" y="8"/>
                                  </a:lnTo>
                                  <a:lnTo>
                                    <a:pt x="16" y="8"/>
                                  </a:lnTo>
                                  <a:lnTo>
                                    <a:pt x="13" y="25"/>
                                  </a:lnTo>
                                  <a:lnTo>
                                    <a:pt x="19" y="22"/>
                                  </a:lnTo>
                                  <a:lnTo>
                                    <a:pt x="35" y="22"/>
                                  </a:lnTo>
                                  <a:lnTo>
                                    <a:pt x="38" y="28"/>
                                  </a:lnTo>
                                  <a:lnTo>
                                    <a:pt x="44" y="30"/>
                                  </a:lnTo>
                                  <a:lnTo>
                                    <a:pt x="44" y="36"/>
                                  </a:lnTo>
                                  <a:lnTo>
                                    <a:pt x="46" y="41"/>
                                  </a:lnTo>
                                  <a:lnTo>
                                    <a:pt x="44" y="49"/>
                                  </a:lnTo>
                                  <a:lnTo>
                                    <a:pt x="44" y="55"/>
                                  </a:lnTo>
                                  <a:lnTo>
                                    <a:pt x="35" y="63"/>
                                  </a:lnTo>
                                  <a:lnTo>
                                    <a:pt x="30" y="66"/>
                                  </a:lnTo>
                                  <a:lnTo>
                                    <a:pt x="13" y="66"/>
                                  </a:lnTo>
                                  <a:lnTo>
                                    <a:pt x="8"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92" name="Line 462"/>
                          <wps:cNvCnPr/>
                          <wps:spPr bwMode="auto">
                            <a:xfrm flipV="1">
                              <a:off x="2673"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93" name="Line 463"/>
                          <wps:cNvCnPr/>
                          <wps:spPr bwMode="auto">
                            <a:xfrm>
                              <a:off x="2673"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94" name="Freeform 464"/>
                          <wps:cNvSpPr>
                            <a:spLocks/>
                          </wps:cNvSpPr>
                          <wps:spPr bwMode="auto">
                            <a:xfrm>
                              <a:off x="2624" y="6108"/>
                              <a:ext cx="44" cy="69"/>
                            </a:xfrm>
                            <a:custGeom>
                              <a:avLst/>
                              <a:gdLst>
                                <a:gd name="T0" fmla="*/ 44 w 44"/>
                                <a:gd name="T1" fmla="*/ 61 h 69"/>
                                <a:gd name="T2" fmla="*/ 44 w 44"/>
                                <a:gd name="T3" fmla="*/ 69 h 69"/>
                                <a:gd name="T4" fmla="*/ 0 w 44"/>
                                <a:gd name="T5" fmla="*/ 69 h 69"/>
                                <a:gd name="T6" fmla="*/ 0 w 44"/>
                                <a:gd name="T7" fmla="*/ 63 h 69"/>
                                <a:gd name="T8" fmla="*/ 6 w 44"/>
                                <a:gd name="T9" fmla="*/ 52 h 69"/>
                                <a:gd name="T10" fmla="*/ 11 w 44"/>
                                <a:gd name="T11" fmla="*/ 50 h 69"/>
                                <a:gd name="T12" fmla="*/ 30 w 44"/>
                                <a:gd name="T13" fmla="*/ 31 h 69"/>
                                <a:gd name="T14" fmla="*/ 36 w 44"/>
                                <a:gd name="T15" fmla="*/ 20 h 69"/>
                                <a:gd name="T16" fmla="*/ 33 w 44"/>
                                <a:gd name="T17" fmla="*/ 14 h 69"/>
                                <a:gd name="T18" fmla="*/ 33 w 44"/>
                                <a:gd name="T19" fmla="*/ 11 h 69"/>
                                <a:gd name="T20" fmla="*/ 28 w 44"/>
                                <a:gd name="T21" fmla="*/ 9 h 69"/>
                                <a:gd name="T22" fmla="*/ 17 w 44"/>
                                <a:gd name="T23" fmla="*/ 9 h 69"/>
                                <a:gd name="T24" fmla="*/ 14 w 44"/>
                                <a:gd name="T25" fmla="*/ 11 h 69"/>
                                <a:gd name="T26" fmla="*/ 11 w 44"/>
                                <a:gd name="T27" fmla="*/ 17 h 69"/>
                                <a:gd name="T28" fmla="*/ 11 w 44"/>
                                <a:gd name="T29" fmla="*/ 20 h 69"/>
                                <a:gd name="T30" fmla="*/ 0 w 44"/>
                                <a:gd name="T31" fmla="*/ 20 h 69"/>
                                <a:gd name="T32" fmla="*/ 6 w 44"/>
                                <a:gd name="T33" fmla="*/ 9 h 69"/>
                                <a:gd name="T34" fmla="*/ 8 w 44"/>
                                <a:gd name="T35" fmla="*/ 6 h 69"/>
                                <a:gd name="T36" fmla="*/ 14 w 44"/>
                                <a:gd name="T37" fmla="*/ 3 h 69"/>
                                <a:gd name="T38" fmla="*/ 22 w 44"/>
                                <a:gd name="T39" fmla="*/ 0 h 69"/>
                                <a:gd name="T40" fmla="*/ 28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4 w 44"/>
                                <a:gd name="T55" fmla="*/ 55 h 69"/>
                                <a:gd name="T56" fmla="*/ 14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6" y="52"/>
                                  </a:lnTo>
                                  <a:lnTo>
                                    <a:pt x="11" y="50"/>
                                  </a:lnTo>
                                  <a:lnTo>
                                    <a:pt x="30" y="31"/>
                                  </a:lnTo>
                                  <a:lnTo>
                                    <a:pt x="36" y="20"/>
                                  </a:lnTo>
                                  <a:lnTo>
                                    <a:pt x="33" y="14"/>
                                  </a:lnTo>
                                  <a:lnTo>
                                    <a:pt x="33" y="11"/>
                                  </a:lnTo>
                                  <a:lnTo>
                                    <a:pt x="28" y="9"/>
                                  </a:lnTo>
                                  <a:lnTo>
                                    <a:pt x="17" y="9"/>
                                  </a:lnTo>
                                  <a:lnTo>
                                    <a:pt x="14" y="11"/>
                                  </a:lnTo>
                                  <a:lnTo>
                                    <a:pt x="11" y="17"/>
                                  </a:lnTo>
                                  <a:lnTo>
                                    <a:pt x="11" y="20"/>
                                  </a:lnTo>
                                  <a:lnTo>
                                    <a:pt x="0" y="20"/>
                                  </a:lnTo>
                                  <a:lnTo>
                                    <a:pt x="6" y="9"/>
                                  </a:lnTo>
                                  <a:lnTo>
                                    <a:pt x="8" y="6"/>
                                  </a:lnTo>
                                  <a:lnTo>
                                    <a:pt x="14" y="3"/>
                                  </a:lnTo>
                                  <a:lnTo>
                                    <a:pt x="22" y="0"/>
                                  </a:lnTo>
                                  <a:lnTo>
                                    <a:pt x="28" y="0"/>
                                  </a:lnTo>
                                  <a:lnTo>
                                    <a:pt x="38" y="6"/>
                                  </a:lnTo>
                                  <a:lnTo>
                                    <a:pt x="41" y="11"/>
                                  </a:lnTo>
                                  <a:lnTo>
                                    <a:pt x="44" y="20"/>
                                  </a:lnTo>
                                  <a:lnTo>
                                    <a:pt x="44" y="22"/>
                                  </a:lnTo>
                                  <a:lnTo>
                                    <a:pt x="38" y="33"/>
                                  </a:lnTo>
                                  <a:lnTo>
                                    <a:pt x="19" y="52"/>
                                  </a:lnTo>
                                  <a:lnTo>
                                    <a:pt x="14" y="55"/>
                                  </a:lnTo>
                                  <a:lnTo>
                                    <a:pt x="14"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95" name="Freeform 465"/>
                          <wps:cNvSpPr>
                            <a:spLocks noEditPoints="1"/>
                          </wps:cNvSpPr>
                          <wps:spPr bwMode="auto">
                            <a:xfrm>
                              <a:off x="2676"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96" name="Line 466"/>
                          <wps:cNvCnPr/>
                          <wps:spPr bwMode="auto">
                            <a:xfrm flipV="1">
                              <a:off x="3051"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97" name="Line 467"/>
                          <wps:cNvCnPr/>
                          <wps:spPr bwMode="auto">
                            <a:xfrm>
                              <a:off x="3051"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398" name="Freeform 468"/>
                          <wps:cNvSpPr>
                            <a:spLocks/>
                          </wps:cNvSpPr>
                          <wps:spPr bwMode="auto">
                            <a:xfrm>
                              <a:off x="3002" y="6108"/>
                              <a:ext cx="44" cy="69"/>
                            </a:xfrm>
                            <a:custGeom>
                              <a:avLst/>
                              <a:gdLst>
                                <a:gd name="T0" fmla="*/ 44 w 44"/>
                                <a:gd name="T1" fmla="*/ 61 h 69"/>
                                <a:gd name="T2" fmla="*/ 44 w 44"/>
                                <a:gd name="T3" fmla="*/ 69 h 69"/>
                                <a:gd name="T4" fmla="*/ 0 w 44"/>
                                <a:gd name="T5" fmla="*/ 69 h 69"/>
                                <a:gd name="T6" fmla="*/ 0 w 44"/>
                                <a:gd name="T7" fmla="*/ 63 h 69"/>
                                <a:gd name="T8" fmla="*/ 5 w 44"/>
                                <a:gd name="T9" fmla="*/ 52 h 69"/>
                                <a:gd name="T10" fmla="*/ 11 w 44"/>
                                <a:gd name="T11" fmla="*/ 50 h 69"/>
                                <a:gd name="T12" fmla="*/ 30 w 44"/>
                                <a:gd name="T13" fmla="*/ 31 h 69"/>
                                <a:gd name="T14" fmla="*/ 35 w 44"/>
                                <a:gd name="T15" fmla="*/ 20 h 69"/>
                                <a:gd name="T16" fmla="*/ 33 w 44"/>
                                <a:gd name="T17" fmla="*/ 14 h 69"/>
                                <a:gd name="T18" fmla="*/ 33 w 44"/>
                                <a:gd name="T19" fmla="*/ 11 h 69"/>
                                <a:gd name="T20" fmla="*/ 27 w 44"/>
                                <a:gd name="T21" fmla="*/ 9 h 69"/>
                                <a:gd name="T22" fmla="*/ 16 w 44"/>
                                <a:gd name="T23" fmla="*/ 9 h 69"/>
                                <a:gd name="T24" fmla="*/ 13 w 44"/>
                                <a:gd name="T25" fmla="*/ 11 h 69"/>
                                <a:gd name="T26" fmla="*/ 11 w 44"/>
                                <a:gd name="T27" fmla="*/ 17 h 69"/>
                                <a:gd name="T28" fmla="*/ 11 w 44"/>
                                <a:gd name="T29" fmla="*/ 20 h 69"/>
                                <a:gd name="T30" fmla="*/ 0 w 44"/>
                                <a:gd name="T31" fmla="*/ 20 h 69"/>
                                <a:gd name="T32" fmla="*/ 5 w 44"/>
                                <a:gd name="T33" fmla="*/ 9 h 69"/>
                                <a:gd name="T34" fmla="*/ 8 w 44"/>
                                <a:gd name="T35" fmla="*/ 6 h 69"/>
                                <a:gd name="T36" fmla="*/ 13 w 44"/>
                                <a:gd name="T37" fmla="*/ 3 h 69"/>
                                <a:gd name="T38" fmla="*/ 22 w 44"/>
                                <a:gd name="T39" fmla="*/ 0 h 69"/>
                                <a:gd name="T40" fmla="*/ 27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3 w 44"/>
                                <a:gd name="T55" fmla="*/ 55 h 69"/>
                                <a:gd name="T56" fmla="*/ 13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5" y="52"/>
                                  </a:lnTo>
                                  <a:lnTo>
                                    <a:pt x="11" y="50"/>
                                  </a:lnTo>
                                  <a:lnTo>
                                    <a:pt x="30" y="31"/>
                                  </a:lnTo>
                                  <a:lnTo>
                                    <a:pt x="35" y="20"/>
                                  </a:lnTo>
                                  <a:lnTo>
                                    <a:pt x="33" y="14"/>
                                  </a:lnTo>
                                  <a:lnTo>
                                    <a:pt x="33" y="11"/>
                                  </a:lnTo>
                                  <a:lnTo>
                                    <a:pt x="27" y="9"/>
                                  </a:lnTo>
                                  <a:lnTo>
                                    <a:pt x="16" y="9"/>
                                  </a:lnTo>
                                  <a:lnTo>
                                    <a:pt x="13" y="11"/>
                                  </a:lnTo>
                                  <a:lnTo>
                                    <a:pt x="11" y="17"/>
                                  </a:lnTo>
                                  <a:lnTo>
                                    <a:pt x="11" y="20"/>
                                  </a:lnTo>
                                  <a:lnTo>
                                    <a:pt x="0" y="20"/>
                                  </a:lnTo>
                                  <a:lnTo>
                                    <a:pt x="5" y="9"/>
                                  </a:lnTo>
                                  <a:lnTo>
                                    <a:pt x="8" y="6"/>
                                  </a:lnTo>
                                  <a:lnTo>
                                    <a:pt x="13" y="3"/>
                                  </a:lnTo>
                                  <a:lnTo>
                                    <a:pt x="22" y="0"/>
                                  </a:lnTo>
                                  <a:lnTo>
                                    <a:pt x="27" y="0"/>
                                  </a:lnTo>
                                  <a:lnTo>
                                    <a:pt x="38" y="6"/>
                                  </a:lnTo>
                                  <a:lnTo>
                                    <a:pt x="41" y="11"/>
                                  </a:lnTo>
                                  <a:lnTo>
                                    <a:pt x="44" y="20"/>
                                  </a:lnTo>
                                  <a:lnTo>
                                    <a:pt x="44" y="22"/>
                                  </a:lnTo>
                                  <a:lnTo>
                                    <a:pt x="38" y="33"/>
                                  </a:lnTo>
                                  <a:lnTo>
                                    <a:pt x="19" y="52"/>
                                  </a:lnTo>
                                  <a:lnTo>
                                    <a:pt x="13" y="55"/>
                                  </a:lnTo>
                                  <a:lnTo>
                                    <a:pt x="13"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99" name="Freeform 469"/>
                          <wps:cNvSpPr>
                            <a:spLocks/>
                          </wps:cNvSpPr>
                          <wps:spPr bwMode="auto">
                            <a:xfrm>
                              <a:off x="3054" y="6111"/>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8 h 66"/>
                                <a:gd name="T20" fmla="*/ 16 w 46"/>
                                <a:gd name="T21" fmla="*/ 30 h 66"/>
                                <a:gd name="T22" fmla="*/ 11 w 46"/>
                                <a:gd name="T23" fmla="*/ 36 h 66"/>
                                <a:gd name="T24" fmla="*/ 3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19 w 46"/>
                                <a:gd name="T37" fmla="*/ 22 h 66"/>
                                <a:gd name="T38" fmla="*/ 35 w 46"/>
                                <a:gd name="T39" fmla="*/ 22 h 66"/>
                                <a:gd name="T40" fmla="*/ 38 w 46"/>
                                <a:gd name="T41" fmla="*/ 28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3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8"/>
                                  </a:lnTo>
                                  <a:lnTo>
                                    <a:pt x="16" y="30"/>
                                  </a:lnTo>
                                  <a:lnTo>
                                    <a:pt x="11" y="36"/>
                                  </a:lnTo>
                                  <a:lnTo>
                                    <a:pt x="3" y="33"/>
                                  </a:lnTo>
                                  <a:lnTo>
                                    <a:pt x="8" y="0"/>
                                  </a:lnTo>
                                  <a:lnTo>
                                    <a:pt x="41" y="0"/>
                                  </a:lnTo>
                                  <a:lnTo>
                                    <a:pt x="41" y="8"/>
                                  </a:lnTo>
                                  <a:lnTo>
                                    <a:pt x="16" y="8"/>
                                  </a:lnTo>
                                  <a:lnTo>
                                    <a:pt x="13" y="25"/>
                                  </a:lnTo>
                                  <a:lnTo>
                                    <a:pt x="19" y="22"/>
                                  </a:lnTo>
                                  <a:lnTo>
                                    <a:pt x="35" y="22"/>
                                  </a:lnTo>
                                  <a:lnTo>
                                    <a:pt x="38" y="28"/>
                                  </a:lnTo>
                                  <a:lnTo>
                                    <a:pt x="44" y="30"/>
                                  </a:lnTo>
                                  <a:lnTo>
                                    <a:pt x="44" y="36"/>
                                  </a:lnTo>
                                  <a:lnTo>
                                    <a:pt x="46" y="41"/>
                                  </a:lnTo>
                                  <a:lnTo>
                                    <a:pt x="44" y="49"/>
                                  </a:lnTo>
                                  <a:lnTo>
                                    <a:pt x="44" y="55"/>
                                  </a:lnTo>
                                  <a:lnTo>
                                    <a:pt x="35" y="63"/>
                                  </a:lnTo>
                                  <a:lnTo>
                                    <a:pt x="30" y="66"/>
                                  </a:lnTo>
                                  <a:lnTo>
                                    <a:pt x="13" y="66"/>
                                  </a:lnTo>
                                  <a:lnTo>
                                    <a:pt x="8"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00" name="Line 470"/>
                          <wps:cNvCnPr/>
                          <wps:spPr bwMode="auto">
                            <a:xfrm flipV="1">
                              <a:off x="3431"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401" name="Line 471"/>
                          <wps:cNvCnPr/>
                          <wps:spPr bwMode="auto">
                            <a:xfrm>
                              <a:off x="3431"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402" name="Freeform 472"/>
                          <wps:cNvSpPr>
                            <a:spLocks/>
                          </wps:cNvSpPr>
                          <wps:spPr bwMode="auto">
                            <a:xfrm>
                              <a:off x="3382" y="6108"/>
                              <a:ext cx="47" cy="69"/>
                            </a:xfrm>
                            <a:custGeom>
                              <a:avLst/>
                              <a:gdLst>
                                <a:gd name="T0" fmla="*/ 0 w 47"/>
                                <a:gd name="T1" fmla="*/ 52 h 69"/>
                                <a:gd name="T2" fmla="*/ 11 w 47"/>
                                <a:gd name="T3" fmla="*/ 50 h 69"/>
                                <a:gd name="T4" fmla="*/ 11 w 47"/>
                                <a:gd name="T5" fmla="*/ 55 h 69"/>
                                <a:gd name="T6" fmla="*/ 14 w 47"/>
                                <a:gd name="T7" fmla="*/ 58 h 69"/>
                                <a:gd name="T8" fmla="*/ 19 w 47"/>
                                <a:gd name="T9" fmla="*/ 61 h 69"/>
                                <a:gd name="T10" fmla="*/ 30 w 47"/>
                                <a:gd name="T11" fmla="*/ 61 h 69"/>
                                <a:gd name="T12" fmla="*/ 33 w 47"/>
                                <a:gd name="T13" fmla="*/ 58 h 69"/>
                                <a:gd name="T14" fmla="*/ 36 w 47"/>
                                <a:gd name="T15" fmla="*/ 52 h 69"/>
                                <a:gd name="T16" fmla="*/ 36 w 47"/>
                                <a:gd name="T17" fmla="*/ 44 h 69"/>
                                <a:gd name="T18" fmla="*/ 33 w 47"/>
                                <a:gd name="T19" fmla="*/ 39 h 69"/>
                                <a:gd name="T20" fmla="*/ 30 w 47"/>
                                <a:gd name="T21" fmla="*/ 36 h 69"/>
                                <a:gd name="T22" fmla="*/ 19 w 47"/>
                                <a:gd name="T23" fmla="*/ 36 h 69"/>
                                <a:gd name="T24" fmla="*/ 19 w 47"/>
                                <a:gd name="T25" fmla="*/ 28 h 69"/>
                                <a:gd name="T26" fmla="*/ 28 w 47"/>
                                <a:gd name="T27" fmla="*/ 28 h 69"/>
                                <a:gd name="T28" fmla="*/ 33 w 47"/>
                                <a:gd name="T29" fmla="*/ 22 h 69"/>
                                <a:gd name="T30" fmla="*/ 33 w 47"/>
                                <a:gd name="T31" fmla="*/ 14 h 69"/>
                                <a:gd name="T32" fmla="*/ 28 w 47"/>
                                <a:gd name="T33" fmla="*/ 9 h 69"/>
                                <a:gd name="T34" fmla="*/ 19 w 47"/>
                                <a:gd name="T35" fmla="*/ 9 h 69"/>
                                <a:gd name="T36" fmla="*/ 14 w 47"/>
                                <a:gd name="T37" fmla="*/ 11 h 69"/>
                                <a:gd name="T38" fmla="*/ 14 w 47"/>
                                <a:gd name="T39" fmla="*/ 14 h 69"/>
                                <a:gd name="T40" fmla="*/ 11 w 47"/>
                                <a:gd name="T41" fmla="*/ 20 h 69"/>
                                <a:gd name="T42" fmla="*/ 3 w 47"/>
                                <a:gd name="T43" fmla="*/ 20 h 69"/>
                                <a:gd name="T44" fmla="*/ 3 w 47"/>
                                <a:gd name="T45" fmla="*/ 14 h 69"/>
                                <a:gd name="T46" fmla="*/ 6 w 47"/>
                                <a:gd name="T47" fmla="*/ 9 h 69"/>
                                <a:gd name="T48" fmla="*/ 8 w 47"/>
                                <a:gd name="T49" fmla="*/ 6 h 69"/>
                                <a:gd name="T50" fmla="*/ 14 w 47"/>
                                <a:gd name="T51" fmla="*/ 3 h 69"/>
                                <a:gd name="T52" fmla="*/ 22 w 47"/>
                                <a:gd name="T53" fmla="*/ 0 h 69"/>
                                <a:gd name="T54" fmla="*/ 28 w 47"/>
                                <a:gd name="T55" fmla="*/ 0 h 69"/>
                                <a:gd name="T56" fmla="*/ 33 w 47"/>
                                <a:gd name="T57" fmla="*/ 3 h 69"/>
                                <a:gd name="T58" fmla="*/ 38 w 47"/>
                                <a:gd name="T59" fmla="*/ 9 h 69"/>
                                <a:gd name="T60" fmla="*/ 41 w 47"/>
                                <a:gd name="T61" fmla="*/ 14 h 69"/>
                                <a:gd name="T62" fmla="*/ 41 w 47"/>
                                <a:gd name="T63" fmla="*/ 22 h 69"/>
                                <a:gd name="T64" fmla="*/ 38 w 47"/>
                                <a:gd name="T65" fmla="*/ 25 h 69"/>
                                <a:gd name="T66" fmla="*/ 36 w 47"/>
                                <a:gd name="T67" fmla="*/ 31 h 69"/>
                                <a:gd name="T68" fmla="*/ 33 w 47"/>
                                <a:gd name="T69" fmla="*/ 31 h 69"/>
                                <a:gd name="T70" fmla="*/ 38 w 47"/>
                                <a:gd name="T71" fmla="*/ 33 h 69"/>
                                <a:gd name="T72" fmla="*/ 41 w 47"/>
                                <a:gd name="T73" fmla="*/ 39 h 69"/>
                                <a:gd name="T74" fmla="*/ 44 w 47"/>
                                <a:gd name="T75" fmla="*/ 42 h 69"/>
                                <a:gd name="T76" fmla="*/ 44 w 47"/>
                                <a:gd name="T77" fmla="*/ 44 h 69"/>
                                <a:gd name="T78" fmla="*/ 47 w 47"/>
                                <a:gd name="T79" fmla="*/ 47 h 69"/>
                                <a:gd name="T80" fmla="*/ 44 w 47"/>
                                <a:gd name="T81" fmla="*/ 55 h 69"/>
                                <a:gd name="T82" fmla="*/ 38 w 47"/>
                                <a:gd name="T83" fmla="*/ 63 h 69"/>
                                <a:gd name="T84" fmla="*/ 33 w 47"/>
                                <a:gd name="T85" fmla="*/ 66 h 69"/>
                                <a:gd name="T86" fmla="*/ 30 w 47"/>
                                <a:gd name="T87" fmla="*/ 69 h 69"/>
                                <a:gd name="T88" fmla="*/ 14 w 47"/>
                                <a:gd name="T89" fmla="*/ 69 h 69"/>
                                <a:gd name="T90" fmla="*/ 8 w 47"/>
                                <a:gd name="T91" fmla="*/ 66 h 69"/>
                                <a:gd name="T92" fmla="*/ 3 w 47"/>
                                <a:gd name="T93" fmla="*/ 58 h 69"/>
                                <a:gd name="T94" fmla="*/ 0 w 47"/>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7" h="69">
                                  <a:moveTo>
                                    <a:pt x="0" y="52"/>
                                  </a:moveTo>
                                  <a:lnTo>
                                    <a:pt x="11" y="50"/>
                                  </a:lnTo>
                                  <a:lnTo>
                                    <a:pt x="11" y="55"/>
                                  </a:lnTo>
                                  <a:lnTo>
                                    <a:pt x="14" y="58"/>
                                  </a:lnTo>
                                  <a:lnTo>
                                    <a:pt x="19" y="61"/>
                                  </a:lnTo>
                                  <a:lnTo>
                                    <a:pt x="30" y="61"/>
                                  </a:lnTo>
                                  <a:lnTo>
                                    <a:pt x="33" y="58"/>
                                  </a:lnTo>
                                  <a:lnTo>
                                    <a:pt x="36" y="52"/>
                                  </a:lnTo>
                                  <a:lnTo>
                                    <a:pt x="36" y="44"/>
                                  </a:lnTo>
                                  <a:lnTo>
                                    <a:pt x="33" y="39"/>
                                  </a:lnTo>
                                  <a:lnTo>
                                    <a:pt x="30" y="36"/>
                                  </a:lnTo>
                                  <a:lnTo>
                                    <a:pt x="19" y="36"/>
                                  </a:lnTo>
                                  <a:lnTo>
                                    <a:pt x="19" y="28"/>
                                  </a:lnTo>
                                  <a:lnTo>
                                    <a:pt x="28" y="28"/>
                                  </a:lnTo>
                                  <a:lnTo>
                                    <a:pt x="33" y="22"/>
                                  </a:lnTo>
                                  <a:lnTo>
                                    <a:pt x="33" y="14"/>
                                  </a:lnTo>
                                  <a:lnTo>
                                    <a:pt x="28" y="9"/>
                                  </a:lnTo>
                                  <a:lnTo>
                                    <a:pt x="19" y="9"/>
                                  </a:lnTo>
                                  <a:lnTo>
                                    <a:pt x="14" y="11"/>
                                  </a:lnTo>
                                  <a:lnTo>
                                    <a:pt x="14" y="14"/>
                                  </a:lnTo>
                                  <a:lnTo>
                                    <a:pt x="11" y="20"/>
                                  </a:lnTo>
                                  <a:lnTo>
                                    <a:pt x="3" y="20"/>
                                  </a:lnTo>
                                  <a:lnTo>
                                    <a:pt x="3" y="14"/>
                                  </a:lnTo>
                                  <a:lnTo>
                                    <a:pt x="6" y="9"/>
                                  </a:lnTo>
                                  <a:lnTo>
                                    <a:pt x="8" y="6"/>
                                  </a:lnTo>
                                  <a:lnTo>
                                    <a:pt x="14" y="3"/>
                                  </a:lnTo>
                                  <a:lnTo>
                                    <a:pt x="22" y="0"/>
                                  </a:lnTo>
                                  <a:lnTo>
                                    <a:pt x="28" y="0"/>
                                  </a:lnTo>
                                  <a:lnTo>
                                    <a:pt x="33" y="3"/>
                                  </a:lnTo>
                                  <a:lnTo>
                                    <a:pt x="38" y="9"/>
                                  </a:lnTo>
                                  <a:lnTo>
                                    <a:pt x="41" y="14"/>
                                  </a:lnTo>
                                  <a:lnTo>
                                    <a:pt x="41" y="22"/>
                                  </a:lnTo>
                                  <a:lnTo>
                                    <a:pt x="38" y="25"/>
                                  </a:lnTo>
                                  <a:lnTo>
                                    <a:pt x="36" y="31"/>
                                  </a:lnTo>
                                  <a:lnTo>
                                    <a:pt x="33" y="31"/>
                                  </a:lnTo>
                                  <a:lnTo>
                                    <a:pt x="38" y="33"/>
                                  </a:lnTo>
                                  <a:lnTo>
                                    <a:pt x="41" y="39"/>
                                  </a:lnTo>
                                  <a:lnTo>
                                    <a:pt x="44" y="42"/>
                                  </a:lnTo>
                                  <a:lnTo>
                                    <a:pt x="44" y="44"/>
                                  </a:lnTo>
                                  <a:lnTo>
                                    <a:pt x="47" y="47"/>
                                  </a:lnTo>
                                  <a:lnTo>
                                    <a:pt x="44" y="55"/>
                                  </a:lnTo>
                                  <a:lnTo>
                                    <a:pt x="38" y="63"/>
                                  </a:lnTo>
                                  <a:lnTo>
                                    <a:pt x="33" y="66"/>
                                  </a:lnTo>
                                  <a:lnTo>
                                    <a:pt x="30" y="69"/>
                                  </a:lnTo>
                                  <a:lnTo>
                                    <a:pt x="14" y="69"/>
                                  </a:lnTo>
                                  <a:lnTo>
                                    <a:pt x="8" y="66"/>
                                  </a:lnTo>
                                  <a:lnTo>
                                    <a:pt x="3"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03" name="Freeform 473"/>
                          <wps:cNvSpPr>
                            <a:spLocks noEditPoints="1"/>
                          </wps:cNvSpPr>
                          <wps:spPr bwMode="auto">
                            <a:xfrm>
                              <a:off x="3434"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04" name="Line 474"/>
                          <wps:cNvCnPr/>
                          <wps:spPr bwMode="auto">
                            <a:xfrm flipV="1">
                              <a:off x="3809"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405" name="Line 475"/>
                          <wps:cNvCnPr/>
                          <wps:spPr bwMode="auto">
                            <a:xfrm>
                              <a:off x="3809"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406" name="Freeform 476"/>
                          <wps:cNvSpPr>
                            <a:spLocks/>
                          </wps:cNvSpPr>
                          <wps:spPr bwMode="auto">
                            <a:xfrm>
                              <a:off x="3760" y="6108"/>
                              <a:ext cx="46" cy="69"/>
                            </a:xfrm>
                            <a:custGeom>
                              <a:avLst/>
                              <a:gdLst>
                                <a:gd name="T0" fmla="*/ 0 w 46"/>
                                <a:gd name="T1" fmla="*/ 52 h 69"/>
                                <a:gd name="T2" fmla="*/ 11 w 46"/>
                                <a:gd name="T3" fmla="*/ 50 h 69"/>
                                <a:gd name="T4" fmla="*/ 11 w 46"/>
                                <a:gd name="T5" fmla="*/ 55 h 69"/>
                                <a:gd name="T6" fmla="*/ 13 w 46"/>
                                <a:gd name="T7" fmla="*/ 58 h 69"/>
                                <a:gd name="T8" fmla="*/ 19 w 46"/>
                                <a:gd name="T9" fmla="*/ 61 h 69"/>
                                <a:gd name="T10" fmla="*/ 30 w 46"/>
                                <a:gd name="T11" fmla="*/ 61 h 69"/>
                                <a:gd name="T12" fmla="*/ 33 w 46"/>
                                <a:gd name="T13" fmla="*/ 58 h 69"/>
                                <a:gd name="T14" fmla="*/ 35 w 46"/>
                                <a:gd name="T15" fmla="*/ 52 h 69"/>
                                <a:gd name="T16" fmla="*/ 35 w 46"/>
                                <a:gd name="T17" fmla="*/ 44 h 69"/>
                                <a:gd name="T18" fmla="*/ 33 w 46"/>
                                <a:gd name="T19" fmla="*/ 39 h 69"/>
                                <a:gd name="T20" fmla="*/ 30 w 46"/>
                                <a:gd name="T21" fmla="*/ 36 h 69"/>
                                <a:gd name="T22" fmla="*/ 19 w 46"/>
                                <a:gd name="T23" fmla="*/ 36 h 69"/>
                                <a:gd name="T24" fmla="*/ 19 w 46"/>
                                <a:gd name="T25" fmla="*/ 28 h 69"/>
                                <a:gd name="T26" fmla="*/ 27 w 46"/>
                                <a:gd name="T27" fmla="*/ 28 h 69"/>
                                <a:gd name="T28" fmla="*/ 33 w 46"/>
                                <a:gd name="T29" fmla="*/ 22 h 69"/>
                                <a:gd name="T30" fmla="*/ 33 w 46"/>
                                <a:gd name="T31" fmla="*/ 14 h 69"/>
                                <a:gd name="T32" fmla="*/ 27 w 46"/>
                                <a:gd name="T33" fmla="*/ 9 h 69"/>
                                <a:gd name="T34" fmla="*/ 19 w 46"/>
                                <a:gd name="T35" fmla="*/ 9 h 69"/>
                                <a:gd name="T36" fmla="*/ 13 w 46"/>
                                <a:gd name="T37" fmla="*/ 11 h 69"/>
                                <a:gd name="T38" fmla="*/ 13 w 46"/>
                                <a:gd name="T39" fmla="*/ 14 h 69"/>
                                <a:gd name="T40" fmla="*/ 11 w 46"/>
                                <a:gd name="T41" fmla="*/ 20 h 69"/>
                                <a:gd name="T42" fmla="*/ 3 w 46"/>
                                <a:gd name="T43" fmla="*/ 20 h 69"/>
                                <a:gd name="T44" fmla="*/ 3 w 46"/>
                                <a:gd name="T45" fmla="*/ 14 h 69"/>
                                <a:gd name="T46" fmla="*/ 5 w 46"/>
                                <a:gd name="T47" fmla="*/ 9 h 69"/>
                                <a:gd name="T48" fmla="*/ 8 w 46"/>
                                <a:gd name="T49" fmla="*/ 6 h 69"/>
                                <a:gd name="T50" fmla="*/ 13 w 46"/>
                                <a:gd name="T51" fmla="*/ 3 h 69"/>
                                <a:gd name="T52" fmla="*/ 22 w 46"/>
                                <a:gd name="T53" fmla="*/ 0 h 69"/>
                                <a:gd name="T54" fmla="*/ 27 w 46"/>
                                <a:gd name="T55" fmla="*/ 0 h 69"/>
                                <a:gd name="T56" fmla="*/ 33 w 46"/>
                                <a:gd name="T57" fmla="*/ 3 h 69"/>
                                <a:gd name="T58" fmla="*/ 38 w 46"/>
                                <a:gd name="T59" fmla="*/ 9 h 69"/>
                                <a:gd name="T60" fmla="*/ 41 w 46"/>
                                <a:gd name="T61" fmla="*/ 14 h 69"/>
                                <a:gd name="T62" fmla="*/ 41 w 46"/>
                                <a:gd name="T63" fmla="*/ 22 h 69"/>
                                <a:gd name="T64" fmla="*/ 38 w 46"/>
                                <a:gd name="T65" fmla="*/ 25 h 69"/>
                                <a:gd name="T66" fmla="*/ 35 w 46"/>
                                <a:gd name="T67" fmla="*/ 31 h 69"/>
                                <a:gd name="T68" fmla="*/ 33 w 46"/>
                                <a:gd name="T69" fmla="*/ 31 h 69"/>
                                <a:gd name="T70" fmla="*/ 38 w 46"/>
                                <a:gd name="T71" fmla="*/ 33 h 69"/>
                                <a:gd name="T72" fmla="*/ 41 w 46"/>
                                <a:gd name="T73" fmla="*/ 39 h 69"/>
                                <a:gd name="T74" fmla="*/ 44 w 46"/>
                                <a:gd name="T75" fmla="*/ 42 h 69"/>
                                <a:gd name="T76" fmla="*/ 44 w 46"/>
                                <a:gd name="T77" fmla="*/ 44 h 69"/>
                                <a:gd name="T78" fmla="*/ 46 w 46"/>
                                <a:gd name="T79" fmla="*/ 47 h 69"/>
                                <a:gd name="T80" fmla="*/ 44 w 46"/>
                                <a:gd name="T81" fmla="*/ 55 h 69"/>
                                <a:gd name="T82" fmla="*/ 38 w 46"/>
                                <a:gd name="T83" fmla="*/ 63 h 69"/>
                                <a:gd name="T84" fmla="*/ 33 w 46"/>
                                <a:gd name="T85" fmla="*/ 66 h 69"/>
                                <a:gd name="T86" fmla="*/ 30 w 46"/>
                                <a:gd name="T87" fmla="*/ 69 h 69"/>
                                <a:gd name="T88" fmla="*/ 13 w 46"/>
                                <a:gd name="T89" fmla="*/ 69 h 69"/>
                                <a:gd name="T90" fmla="*/ 8 w 46"/>
                                <a:gd name="T91" fmla="*/ 66 h 69"/>
                                <a:gd name="T92" fmla="*/ 3 w 46"/>
                                <a:gd name="T93" fmla="*/ 58 h 69"/>
                                <a:gd name="T94" fmla="*/ 0 w 46"/>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6" h="69">
                                  <a:moveTo>
                                    <a:pt x="0" y="52"/>
                                  </a:moveTo>
                                  <a:lnTo>
                                    <a:pt x="11" y="50"/>
                                  </a:lnTo>
                                  <a:lnTo>
                                    <a:pt x="11" y="55"/>
                                  </a:lnTo>
                                  <a:lnTo>
                                    <a:pt x="13" y="58"/>
                                  </a:lnTo>
                                  <a:lnTo>
                                    <a:pt x="19" y="61"/>
                                  </a:lnTo>
                                  <a:lnTo>
                                    <a:pt x="30" y="61"/>
                                  </a:lnTo>
                                  <a:lnTo>
                                    <a:pt x="33" y="58"/>
                                  </a:lnTo>
                                  <a:lnTo>
                                    <a:pt x="35" y="52"/>
                                  </a:lnTo>
                                  <a:lnTo>
                                    <a:pt x="35" y="44"/>
                                  </a:lnTo>
                                  <a:lnTo>
                                    <a:pt x="33" y="39"/>
                                  </a:lnTo>
                                  <a:lnTo>
                                    <a:pt x="30" y="36"/>
                                  </a:lnTo>
                                  <a:lnTo>
                                    <a:pt x="19" y="36"/>
                                  </a:lnTo>
                                  <a:lnTo>
                                    <a:pt x="19" y="28"/>
                                  </a:lnTo>
                                  <a:lnTo>
                                    <a:pt x="27" y="28"/>
                                  </a:lnTo>
                                  <a:lnTo>
                                    <a:pt x="33" y="22"/>
                                  </a:lnTo>
                                  <a:lnTo>
                                    <a:pt x="33" y="14"/>
                                  </a:lnTo>
                                  <a:lnTo>
                                    <a:pt x="27" y="9"/>
                                  </a:lnTo>
                                  <a:lnTo>
                                    <a:pt x="19" y="9"/>
                                  </a:lnTo>
                                  <a:lnTo>
                                    <a:pt x="13" y="11"/>
                                  </a:lnTo>
                                  <a:lnTo>
                                    <a:pt x="13" y="14"/>
                                  </a:lnTo>
                                  <a:lnTo>
                                    <a:pt x="11" y="20"/>
                                  </a:lnTo>
                                  <a:lnTo>
                                    <a:pt x="3" y="20"/>
                                  </a:lnTo>
                                  <a:lnTo>
                                    <a:pt x="3" y="14"/>
                                  </a:lnTo>
                                  <a:lnTo>
                                    <a:pt x="5" y="9"/>
                                  </a:lnTo>
                                  <a:lnTo>
                                    <a:pt x="8" y="6"/>
                                  </a:lnTo>
                                  <a:lnTo>
                                    <a:pt x="13" y="3"/>
                                  </a:lnTo>
                                  <a:lnTo>
                                    <a:pt x="22" y="0"/>
                                  </a:lnTo>
                                  <a:lnTo>
                                    <a:pt x="27" y="0"/>
                                  </a:lnTo>
                                  <a:lnTo>
                                    <a:pt x="33" y="3"/>
                                  </a:lnTo>
                                  <a:lnTo>
                                    <a:pt x="38" y="9"/>
                                  </a:lnTo>
                                  <a:lnTo>
                                    <a:pt x="41" y="14"/>
                                  </a:lnTo>
                                  <a:lnTo>
                                    <a:pt x="41" y="22"/>
                                  </a:lnTo>
                                  <a:lnTo>
                                    <a:pt x="38" y="25"/>
                                  </a:lnTo>
                                  <a:lnTo>
                                    <a:pt x="35" y="31"/>
                                  </a:lnTo>
                                  <a:lnTo>
                                    <a:pt x="33" y="31"/>
                                  </a:lnTo>
                                  <a:lnTo>
                                    <a:pt x="38" y="33"/>
                                  </a:lnTo>
                                  <a:lnTo>
                                    <a:pt x="41" y="39"/>
                                  </a:lnTo>
                                  <a:lnTo>
                                    <a:pt x="44" y="42"/>
                                  </a:lnTo>
                                  <a:lnTo>
                                    <a:pt x="44" y="44"/>
                                  </a:lnTo>
                                  <a:lnTo>
                                    <a:pt x="46" y="47"/>
                                  </a:lnTo>
                                  <a:lnTo>
                                    <a:pt x="44" y="55"/>
                                  </a:lnTo>
                                  <a:lnTo>
                                    <a:pt x="38" y="63"/>
                                  </a:lnTo>
                                  <a:lnTo>
                                    <a:pt x="33" y="66"/>
                                  </a:lnTo>
                                  <a:lnTo>
                                    <a:pt x="30" y="69"/>
                                  </a:lnTo>
                                  <a:lnTo>
                                    <a:pt x="13" y="69"/>
                                  </a:lnTo>
                                  <a:lnTo>
                                    <a:pt x="8" y="66"/>
                                  </a:lnTo>
                                  <a:lnTo>
                                    <a:pt x="3"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07" name="Freeform 477"/>
                          <wps:cNvSpPr>
                            <a:spLocks/>
                          </wps:cNvSpPr>
                          <wps:spPr bwMode="auto">
                            <a:xfrm>
                              <a:off x="3812" y="6111"/>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8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19 w 46"/>
                                <a:gd name="T37" fmla="*/ 22 h 66"/>
                                <a:gd name="T38" fmla="*/ 35 w 46"/>
                                <a:gd name="T39" fmla="*/ 22 h 66"/>
                                <a:gd name="T40" fmla="*/ 38 w 46"/>
                                <a:gd name="T41" fmla="*/ 28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8"/>
                                  </a:lnTo>
                                  <a:lnTo>
                                    <a:pt x="16" y="30"/>
                                  </a:lnTo>
                                  <a:lnTo>
                                    <a:pt x="11" y="36"/>
                                  </a:lnTo>
                                  <a:lnTo>
                                    <a:pt x="2" y="33"/>
                                  </a:lnTo>
                                  <a:lnTo>
                                    <a:pt x="8" y="0"/>
                                  </a:lnTo>
                                  <a:lnTo>
                                    <a:pt x="41" y="0"/>
                                  </a:lnTo>
                                  <a:lnTo>
                                    <a:pt x="41" y="8"/>
                                  </a:lnTo>
                                  <a:lnTo>
                                    <a:pt x="16" y="8"/>
                                  </a:lnTo>
                                  <a:lnTo>
                                    <a:pt x="13" y="25"/>
                                  </a:lnTo>
                                  <a:lnTo>
                                    <a:pt x="19" y="22"/>
                                  </a:lnTo>
                                  <a:lnTo>
                                    <a:pt x="35" y="22"/>
                                  </a:lnTo>
                                  <a:lnTo>
                                    <a:pt x="38" y="28"/>
                                  </a:lnTo>
                                  <a:lnTo>
                                    <a:pt x="44" y="30"/>
                                  </a:lnTo>
                                  <a:lnTo>
                                    <a:pt x="44" y="36"/>
                                  </a:lnTo>
                                  <a:lnTo>
                                    <a:pt x="46" y="41"/>
                                  </a:lnTo>
                                  <a:lnTo>
                                    <a:pt x="44" y="49"/>
                                  </a:lnTo>
                                  <a:lnTo>
                                    <a:pt x="44"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08" name="Line 478"/>
                          <wps:cNvCnPr/>
                          <wps:spPr bwMode="auto">
                            <a:xfrm flipV="1">
                              <a:off x="4187" y="5966"/>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409" name="Line 479"/>
                          <wps:cNvCnPr/>
                          <wps:spPr bwMode="auto">
                            <a:xfrm>
                              <a:off x="4187" y="4568"/>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410" name="Freeform 480"/>
                          <wps:cNvSpPr>
                            <a:spLocks noEditPoints="1"/>
                          </wps:cNvSpPr>
                          <wps:spPr bwMode="auto">
                            <a:xfrm>
                              <a:off x="4135" y="6111"/>
                              <a:ext cx="49" cy="66"/>
                            </a:xfrm>
                            <a:custGeom>
                              <a:avLst/>
                              <a:gdLst>
                                <a:gd name="T0" fmla="*/ 30 w 49"/>
                                <a:gd name="T1" fmla="*/ 66 h 66"/>
                                <a:gd name="T2" fmla="*/ 30 w 49"/>
                                <a:gd name="T3" fmla="*/ 49 h 66"/>
                                <a:gd name="T4" fmla="*/ 0 w 49"/>
                                <a:gd name="T5" fmla="*/ 49 h 66"/>
                                <a:gd name="T6" fmla="*/ 0 w 49"/>
                                <a:gd name="T7" fmla="*/ 41 h 66"/>
                                <a:gd name="T8" fmla="*/ 32 w 49"/>
                                <a:gd name="T9" fmla="*/ 0 h 66"/>
                                <a:gd name="T10" fmla="*/ 41 w 49"/>
                                <a:gd name="T11" fmla="*/ 0 h 66"/>
                                <a:gd name="T12" fmla="*/ 41 w 49"/>
                                <a:gd name="T13" fmla="*/ 41 h 66"/>
                                <a:gd name="T14" fmla="*/ 49 w 49"/>
                                <a:gd name="T15" fmla="*/ 41 h 66"/>
                                <a:gd name="T16" fmla="*/ 49 w 49"/>
                                <a:gd name="T17" fmla="*/ 49 h 66"/>
                                <a:gd name="T18" fmla="*/ 41 w 49"/>
                                <a:gd name="T19" fmla="*/ 49 h 66"/>
                                <a:gd name="T20" fmla="*/ 41 w 49"/>
                                <a:gd name="T21" fmla="*/ 66 h 66"/>
                                <a:gd name="T22" fmla="*/ 30 w 49"/>
                                <a:gd name="T23" fmla="*/ 66 h 66"/>
                                <a:gd name="T24" fmla="*/ 30 w 49"/>
                                <a:gd name="T25" fmla="*/ 41 h 66"/>
                                <a:gd name="T26" fmla="*/ 30 w 49"/>
                                <a:gd name="T27" fmla="*/ 17 h 66"/>
                                <a:gd name="T28" fmla="*/ 11 w 49"/>
                                <a:gd name="T29" fmla="*/ 41 h 66"/>
                                <a:gd name="T30" fmla="*/ 30 w 49"/>
                                <a:gd name="T31" fmla="*/ 4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66">
                                  <a:moveTo>
                                    <a:pt x="30" y="66"/>
                                  </a:moveTo>
                                  <a:lnTo>
                                    <a:pt x="30" y="49"/>
                                  </a:lnTo>
                                  <a:lnTo>
                                    <a:pt x="0" y="49"/>
                                  </a:lnTo>
                                  <a:lnTo>
                                    <a:pt x="0" y="41"/>
                                  </a:lnTo>
                                  <a:lnTo>
                                    <a:pt x="32" y="0"/>
                                  </a:lnTo>
                                  <a:lnTo>
                                    <a:pt x="41" y="0"/>
                                  </a:lnTo>
                                  <a:lnTo>
                                    <a:pt x="41" y="41"/>
                                  </a:lnTo>
                                  <a:lnTo>
                                    <a:pt x="49" y="41"/>
                                  </a:lnTo>
                                  <a:lnTo>
                                    <a:pt x="49" y="49"/>
                                  </a:lnTo>
                                  <a:lnTo>
                                    <a:pt x="41" y="49"/>
                                  </a:lnTo>
                                  <a:lnTo>
                                    <a:pt x="41" y="66"/>
                                  </a:lnTo>
                                  <a:lnTo>
                                    <a:pt x="30" y="66"/>
                                  </a:lnTo>
                                  <a:close/>
                                  <a:moveTo>
                                    <a:pt x="30" y="41"/>
                                  </a:moveTo>
                                  <a:lnTo>
                                    <a:pt x="30" y="17"/>
                                  </a:lnTo>
                                  <a:lnTo>
                                    <a:pt x="11" y="41"/>
                                  </a:lnTo>
                                  <a:lnTo>
                                    <a:pt x="30"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1" name="Freeform 481"/>
                          <wps:cNvSpPr>
                            <a:spLocks noEditPoints="1"/>
                          </wps:cNvSpPr>
                          <wps:spPr bwMode="auto">
                            <a:xfrm>
                              <a:off x="4189" y="6108"/>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20 w 47"/>
                                <a:gd name="T11" fmla="*/ 0 h 69"/>
                                <a:gd name="T12" fmla="*/ 28 w 47"/>
                                <a:gd name="T13" fmla="*/ 0 h 69"/>
                                <a:gd name="T14" fmla="*/ 33 w 47"/>
                                <a:gd name="T15" fmla="*/ 3 h 69"/>
                                <a:gd name="T16" fmla="*/ 39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20 w 47"/>
                                <a:gd name="T35" fmla="*/ 69 h 69"/>
                                <a:gd name="T36" fmla="*/ 9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20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20" y="0"/>
                                  </a:lnTo>
                                  <a:lnTo>
                                    <a:pt x="28" y="0"/>
                                  </a:lnTo>
                                  <a:lnTo>
                                    <a:pt x="33" y="3"/>
                                  </a:lnTo>
                                  <a:lnTo>
                                    <a:pt x="39" y="9"/>
                                  </a:lnTo>
                                  <a:lnTo>
                                    <a:pt x="44" y="20"/>
                                  </a:lnTo>
                                  <a:lnTo>
                                    <a:pt x="44" y="28"/>
                                  </a:lnTo>
                                  <a:lnTo>
                                    <a:pt x="47" y="36"/>
                                  </a:lnTo>
                                  <a:lnTo>
                                    <a:pt x="44" y="47"/>
                                  </a:lnTo>
                                  <a:lnTo>
                                    <a:pt x="44" y="55"/>
                                  </a:lnTo>
                                  <a:lnTo>
                                    <a:pt x="41" y="61"/>
                                  </a:lnTo>
                                  <a:lnTo>
                                    <a:pt x="36" y="66"/>
                                  </a:lnTo>
                                  <a:lnTo>
                                    <a:pt x="30" y="69"/>
                                  </a:lnTo>
                                  <a:lnTo>
                                    <a:pt x="20" y="69"/>
                                  </a:lnTo>
                                  <a:lnTo>
                                    <a:pt x="9" y="63"/>
                                  </a:lnTo>
                                  <a:lnTo>
                                    <a:pt x="3" y="47"/>
                                  </a:lnTo>
                                  <a:lnTo>
                                    <a:pt x="0" y="36"/>
                                  </a:lnTo>
                                  <a:close/>
                                  <a:moveTo>
                                    <a:pt x="11" y="36"/>
                                  </a:moveTo>
                                  <a:lnTo>
                                    <a:pt x="11" y="52"/>
                                  </a:lnTo>
                                  <a:lnTo>
                                    <a:pt x="14" y="58"/>
                                  </a:lnTo>
                                  <a:lnTo>
                                    <a:pt x="20"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2" name="Rectangle 482"/>
                          <wps:cNvSpPr>
                            <a:spLocks noChangeArrowheads="1"/>
                          </wps:cNvSpPr>
                          <wps:spPr bwMode="auto">
                            <a:xfrm>
                              <a:off x="1157" y="4568"/>
                              <a:ext cx="3030" cy="1467"/>
                            </a:xfrm>
                            <a:prstGeom prst="rect">
                              <a:avLst/>
                            </a:prstGeom>
                            <a:noFill/>
                            <a:ln w="190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483"/>
                          <wps:cNvSpPr>
                            <a:spLocks/>
                          </wps:cNvSpPr>
                          <wps:spPr bwMode="auto">
                            <a:xfrm>
                              <a:off x="2381" y="4366"/>
                              <a:ext cx="49" cy="68"/>
                            </a:xfrm>
                            <a:custGeom>
                              <a:avLst/>
                              <a:gdLst>
                                <a:gd name="T0" fmla="*/ 0 w 49"/>
                                <a:gd name="T1" fmla="*/ 68 h 68"/>
                                <a:gd name="T2" fmla="*/ 0 w 49"/>
                                <a:gd name="T3" fmla="*/ 0 h 68"/>
                                <a:gd name="T4" fmla="*/ 46 w 49"/>
                                <a:gd name="T5" fmla="*/ 0 h 68"/>
                                <a:gd name="T6" fmla="*/ 46 w 49"/>
                                <a:gd name="T7" fmla="*/ 8 h 68"/>
                                <a:gd name="T8" fmla="*/ 8 w 49"/>
                                <a:gd name="T9" fmla="*/ 8 h 68"/>
                                <a:gd name="T10" fmla="*/ 8 w 49"/>
                                <a:gd name="T11" fmla="*/ 30 h 68"/>
                                <a:gd name="T12" fmla="*/ 43 w 49"/>
                                <a:gd name="T13" fmla="*/ 30 h 68"/>
                                <a:gd name="T14" fmla="*/ 43 w 49"/>
                                <a:gd name="T15" fmla="*/ 38 h 68"/>
                                <a:gd name="T16" fmla="*/ 8 w 49"/>
                                <a:gd name="T17" fmla="*/ 38 h 68"/>
                                <a:gd name="T18" fmla="*/ 8 w 49"/>
                                <a:gd name="T19" fmla="*/ 60 h 68"/>
                                <a:gd name="T20" fmla="*/ 49 w 49"/>
                                <a:gd name="T21" fmla="*/ 60 h 68"/>
                                <a:gd name="T22" fmla="*/ 49 w 49"/>
                                <a:gd name="T23" fmla="*/ 68 h 68"/>
                                <a:gd name="T24" fmla="*/ 0 w 49"/>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68">
                                  <a:moveTo>
                                    <a:pt x="0" y="68"/>
                                  </a:moveTo>
                                  <a:lnTo>
                                    <a:pt x="0" y="0"/>
                                  </a:lnTo>
                                  <a:lnTo>
                                    <a:pt x="46" y="0"/>
                                  </a:lnTo>
                                  <a:lnTo>
                                    <a:pt x="46" y="8"/>
                                  </a:lnTo>
                                  <a:lnTo>
                                    <a:pt x="8" y="8"/>
                                  </a:lnTo>
                                  <a:lnTo>
                                    <a:pt x="8" y="30"/>
                                  </a:lnTo>
                                  <a:lnTo>
                                    <a:pt x="43" y="30"/>
                                  </a:lnTo>
                                  <a:lnTo>
                                    <a:pt x="43" y="38"/>
                                  </a:lnTo>
                                  <a:lnTo>
                                    <a:pt x="8" y="38"/>
                                  </a:lnTo>
                                  <a:lnTo>
                                    <a:pt x="8" y="60"/>
                                  </a:lnTo>
                                  <a:lnTo>
                                    <a:pt x="49" y="60"/>
                                  </a:lnTo>
                                  <a:lnTo>
                                    <a:pt x="49"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4" name="Freeform 484"/>
                          <wps:cNvSpPr>
                            <a:spLocks/>
                          </wps:cNvSpPr>
                          <wps:spPr bwMode="auto">
                            <a:xfrm>
                              <a:off x="2441" y="4385"/>
                              <a:ext cx="68" cy="49"/>
                            </a:xfrm>
                            <a:custGeom>
                              <a:avLst/>
                              <a:gdLst>
                                <a:gd name="T0" fmla="*/ 0 w 68"/>
                                <a:gd name="T1" fmla="*/ 49 h 49"/>
                                <a:gd name="T2" fmla="*/ 0 w 68"/>
                                <a:gd name="T3" fmla="*/ 0 h 49"/>
                                <a:gd name="T4" fmla="*/ 8 w 68"/>
                                <a:gd name="T5" fmla="*/ 0 h 49"/>
                                <a:gd name="T6" fmla="*/ 8 w 68"/>
                                <a:gd name="T7" fmla="*/ 8 h 49"/>
                                <a:gd name="T8" fmla="*/ 11 w 68"/>
                                <a:gd name="T9" fmla="*/ 6 h 49"/>
                                <a:gd name="T10" fmla="*/ 14 w 68"/>
                                <a:gd name="T11" fmla="*/ 0 h 49"/>
                                <a:gd name="T12" fmla="*/ 33 w 68"/>
                                <a:gd name="T13" fmla="*/ 0 h 49"/>
                                <a:gd name="T14" fmla="*/ 35 w 68"/>
                                <a:gd name="T15" fmla="*/ 3 h 49"/>
                                <a:gd name="T16" fmla="*/ 38 w 68"/>
                                <a:gd name="T17" fmla="*/ 8 h 49"/>
                                <a:gd name="T18" fmla="*/ 41 w 68"/>
                                <a:gd name="T19" fmla="*/ 3 h 49"/>
                                <a:gd name="T20" fmla="*/ 46 w 68"/>
                                <a:gd name="T21" fmla="*/ 0 h 49"/>
                                <a:gd name="T22" fmla="*/ 60 w 68"/>
                                <a:gd name="T23" fmla="*/ 0 h 49"/>
                                <a:gd name="T24" fmla="*/ 66 w 68"/>
                                <a:gd name="T25" fmla="*/ 6 h 49"/>
                                <a:gd name="T26" fmla="*/ 68 w 68"/>
                                <a:gd name="T27" fmla="*/ 11 h 49"/>
                                <a:gd name="T28" fmla="*/ 68 w 68"/>
                                <a:gd name="T29" fmla="*/ 49 h 49"/>
                                <a:gd name="T30" fmla="*/ 60 w 68"/>
                                <a:gd name="T31" fmla="*/ 49 h 49"/>
                                <a:gd name="T32" fmla="*/ 60 w 68"/>
                                <a:gd name="T33" fmla="*/ 14 h 49"/>
                                <a:gd name="T34" fmla="*/ 57 w 68"/>
                                <a:gd name="T35" fmla="*/ 11 h 49"/>
                                <a:gd name="T36" fmla="*/ 57 w 68"/>
                                <a:gd name="T37" fmla="*/ 8 h 49"/>
                                <a:gd name="T38" fmla="*/ 46 w 68"/>
                                <a:gd name="T39" fmla="*/ 8 h 49"/>
                                <a:gd name="T40" fmla="*/ 41 w 68"/>
                                <a:gd name="T41" fmla="*/ 11 h 49"/>
                                <a:gd name="T42" fmla="*/ 38 w 68"/>
                                <a:gd name="T43" fmla="*/ 14 h 49"/>
                                <a:gd name="T44" fmla="*/ 38 w 68"/>
                                <a:gd name="T45" fmla="*/ 49 h 49"/>
                                <a:gd name="T46" fmla="*/ 30 w 68"/>
                                <a:gd name="T47" fmla="*/ 49 h 49"/>
                                <a:gd name="T48" fmla="*/ 30 w 68"/>
                                <a:gd name="T49" fmla="*/ 11 h 49"/>
                                <a:gd name="T50" fmla="*/ 27 w 68"/>
                                <a:gd name="T51" fmla="*/ 11 h 49"/>
                                <a:gd name="T52" fmla="*/ 27 w 68"/>
                                <a:gd name="T53" fmla="*/ 8 h 49"/>
                                <a:gd name="T54" fmla="*/ 14 w 68"/>
                                <a:gd name="T55" fmla="*/ 8 h 49"/>
                                <a:gd name="T56" fmla="*/ 11 w 68"/>
                                <a:gd name="T57" fmla="*/ 11 h 49"/>
                                <a:gd name="T58" fmla="*/ 11 w 68"/>
                                <a:gd name="T59" fmla="*/ 14 h 49"/>
                                <a:gd name="T60" fmla="*/ 8 w 68"/>
                                <a:gd name="T61" fmla="*/ 19 h 49"/>
                                <a:gd name="T62" fmla="*/ 8 w 68"/>
                                <a:gd name="T63" fmla="*/ 49 h 49"/>
                                <a:gd name="T64" fmla="*/ 0 w 68"/>
                                <a:gd name="T65"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8" h="49">
                                  <a:moveTo>
                                    <a:pt x="0" y="49"/>
                                  </a:moveTo>
                                  <a:lnTo>
                                    <a:pt x="0" y="0"/>
                                  </a:lnTo>
                                  <a:lnTo>
                                    <a:pt x="8" y="0"/>
                                  </a:lnTo>
                                  <a:lnTo>
                                    <a:pt x="8" y="8"/>
                                  </a:lnTo>
                                  <a:lnTo>
                                    <a:pt x="11" y="6"/>
                                  </a:lnTo>
                                  <a:lnTo>
                                    <a:pt x="14" y="0"/>
                                  </a:lnTo>
                                  <a:lnTo>
                                    <a:pt x="33" y="0"/>
                                  </a:lnTo>
                                  <a:lnTo>
                                    <a:pt x="35" y="3"/>
                                  </a:lnTo>
                                  <a:lnTo>
                                    <a:pt x="38" y="8"/>
                                  </a:lnTo>
                                  <a:lnTo>
                                    <a:pt x="41" y="3"/>
                                  </a:lnTo>
                                  <a:lnTo>
                                    <a:pt x="46" y="0"/>
                                  </a:lnTo>
                                  <a:lnTo>
                                    <a:pt x="60" y="0"/>
                                  </a:lnTo>
                                  <a:lnTo>
                                    <a:pt x="66" y="6"/>
                                  </a:lnTo>
                                  <a:lnTo>
                                    <a:pt x="68" y="11"/>
                                  </a:lnTo>
                                  <a:lnTo>
                                    <a:pt x="68" y="49"/>
                                  </a:lnTo>
                                  <a:lnTo>
                                    <a:pt x="60" y="49"/>
                                  </a:lnTo>
                                  <a:lnTo>
                                    <a:pt x="60" y="14"/>
                                  </a:lnTo>
                                  <a:lnTo>
                                    <a:pt x="57" y="11"/>
                                  </a:lnTo>
                                  <a:lnTo>
                                    <a:pt x="57" y="8"/>
                                  </a:lnTo>
                                  <a:lnTo>
                                    <a:pt x="46" y="8"/>
                                  </a:lnTo>
                                  <a:lnTo>
                                    <a:pt x="41" y="11"/>
                                  </a:lnTo>
                                  <a:lnTo>
                                    <a:pt x="38" y="14"/>
                                  </a:lnTo>
                                  <a:lnTo>
                                    <a:pt x="38" y="49"/>
                                  </a:lnTo>
                                  <a:lnTo>
                                    <a:pt x="30" y="49"/>
                                  </a:lnTo>
                                  <a:lnTo>
                                    <a:pt x="30" y="11"/>
                                  </a:lnTo>
                                  <a:lnTo>
                                    <a:pt x="27" y="11"/>
                                  </a:lnTo>
                                  <a:lnTo>
                                    <a:pt x="27" y="8"/>
                                  </a:lnTo>
                                  <a:lnTo>
                                    <a:pt x="14" y="8"/>
                                  </a:lnTo>
                                  <a:lnTo>
                                    <a:pt x="11" y="11"/>
                                  </a:lnTo>
                                  <a:lnTo>
                                    <a:pt x="11" y="14"/>
                                  </a:lnTo>
                                  <a:lnTo>
                                    <a:pt x="8" y="19"/>
                                  </a:lnTo>
                                  <a:lnTo>
                                    <a:pt x="8"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5" name="Freeform 485"/>
                          <wps:cNvSpPr>
                            <a:spLocks noEditPoints="1"/>
                          </wps:cNvSpPr>
                          <wps:spPr bwMode="auto">
                            <a:xfrm>
                              <a:off x="2523" y="4385"/>
                              <a:ext cx="41" cy="68"/>
                            </a:xfrm>
                            <a:custGeom>
                              <a:avLst/>
                              <a:gdLst>
                                <a:gd name="T0" fmla="*/ 0 w 41"/>
                                <a:gd name="T1" fmla="*/ 68 h 68"/>
                                <a:gd name="T2" fmla="*/ 0 w 41"/>
                                <a:gd name="T3" fmla="*/ 0 h 68"/>
                                <a:gd name="T4" fmla="*/ 8 w 41"/>
                                <a:gd name="T5" fmla="*/ 0 h 68"/>
                                <a:gd name="T6" fmla="*/ 8 w 41"/>
                                <a:gd name="T7" fmla="*/ 8 h 68"/>
                                <a:gd name="T8" fmla="*/ 11 w 41"/>
                                <a:gd name="T9" fmla="*/ 6 h 68"/>
                                <a:gd name="T10" fmla="*/ 14 w 41"/>
                                <a:gd name="T11" fmla="*/ 0 h 68"/>
                                <a:gd name="T12" fmla="*/ 27 w 41"/>
                                <a:gd name="T13" fmla="*/ 0 h 68"/>
                                <a:gd name="T14" fmla="*/ 33 w 41"/>
                                <a:gd name="T15" fmla="*/ 3 h 68"/>
                                <a:gd name="T16" fmla="*/ 36 w 41"/>
                                <a:gd name="T17" fmla="*/ 6 h 68"/>
                                <a:gd name="T18" fmla="*/ 38 w 41"/>
                                <a:gd name="T19" fmla="*/ 11 h 68"/>
                                <a:gd name="T20" fmla="*/ 41 w 41"/>
                                <a:gd name="T21" fmla="*/ 19 h 68"/>
                                <a:gd name="T22" fmla="*/ 41 w 41"/>
                                <a:gd name="T23" fmla="*/ 30 h 68"/>
                                <a:gd name="T24" fmla="*/ 38 w 41"/>
                                <a:gd name="T25" fmla="*/ 38 h 68"/>
                                <a:gd name="T26" fmla="*/ 36 w 41"/>
                                <a:gd name="T27" fmla="*/ 44 h 68"/>
                                <a:gd name="T28" fmla="*/ 25 w 41"/>
                                <a:gd name="T29" fmla="*/ 49 h 68"/>
                                <a:gd name="T30" fmla="*/ 14 w 41"/>
                                <a:gd name="T31" fmla="*/ 49 h 68"/>
                                <a:gd name="T32" fmla="*/ 8 w 41"/>
                                <a:gd name="T33" fmla="*/ 44 h 68"/>
                                <a:gd name="T34" fmla="*/ 8 w 41"/>
                                <a:gd name="T35" fmla="*/ 68 h 68"/>
                                <a:gd name="T36" fmla="*/ 0 w 41"/>
                                <a:gd name="T37" fmla="*/ 68 h 68"/>
                                <a:gd name="T38" fmla="*/ 8 w 41"/>
                                <a:gd name="T39" fmla="*/ 25 h 68"/>
                                <a:gd name="T40" fmla="*/ 8 w 41"/>
                                <a:gd name="T41" fmla="*/ 36 h 68"/>
                                <a:gd name="T42" fmla="*/ 14 w 41"/>
                                <a:gd name="T43" fmla="*/ 41 h 68"/>
                                <a:gd name="T44" fmla="*/ 25 w 41"/>
                                <a:gd name="T45" fmla="*/ 41 h 68"/>
                                <a:gd name="T46" fmla="*/ 30 w 41"/>
                                <a:gd name="T47" fmla="*/ 36 h 68"/>
                                <a:gd name="T48" fmla="*/ 33 w 41"/>
                                <a:gd name="T49" fmla="*/ 30 h 68"/>
                                <a:gd name="T50" fmla="*/ 33 w 41"/>
                                <a:gd name="T51" fmla="*/ 19 h 68"/>
                                <a:gd name="T52" fmla="*/ 30 w 41"/>
                                <a:gd name="T53" fmla="*/ 14 h 68"/>
                                <a:gd name="T54" fmla="*/ 25 w 41"/>
                                <a:gd name="T55" fmla="*/ 8 h 68"/>
                                <a:gd name="T56" fmla="*/ 14 w 41"/>
                                <a:gd name="T57" fmla="*/ 8 h 68"/>
                                <a:gd name="T58" fmla="*/ 11 w 41"/>
                                <a:gd name="T59" fmla="*/ 11 h 68"/>
                                <a:gd name="T60" fmla="*/ 8 w 41"/>
                                <a:gd name="T61" fmla="*/ 16 h 68"/>
                                <a:gd name="T62" fmla="*/ 8 w 41"/>
                                <a:gd name="T63" fmla="*/ 2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1" h="68">
                                  <a:moveTo>
                                    <a:pt x="0" y="68"/>
                                  </a:moveTo>
                                  <a:lnTo>
                                    <a:pt x="0" y="0"/>
                                  </a:lnTo>
                                  <a:lnTo>
                                    <a:pt x="8" y="0"/>
                                  </a:lnTo>
                                  <a:lnTo>
                                    <a:pt x="8" y="8"/>
                                  </a:lnTo>
                                  <a:lnTo>
                                    <a:pt x="11" y="6"/>
                                  </a:lnTo>
                                  <a:lnTo>
                                    <a:pt x="14" y="0"/>
                                  </a:lnTo>
                                  <a:lnTo>
                                    <a:pt x="27" y="0"/>
                                  </a:lnTo>
                                  <a:lnTo>
                                    <a:pt x="33" y="3"/>
                                  </a:lnTo>
                                  <a:lnTo>
                                    <a:pt x="36" y="6"/>
                                  </a:lnTo>
                                  <a:lnTo>
                                    <a:pt x="38" y="11"/>
                                  </a:lnTo>
                                  <a:lnTo>
                                    <a:pt x="41" y="19"/>
                                  </a:lnTo>
                                  <a:lnTo>
                                    <a:pt x="41" y="30"/>
                                  </a:lnTo>
                                  <a:lnTo>
                                    <a:pt x="38" y="38"/>
                                  </a:lnTo>
                                  <a:lnTo>
                                    <a:pt x="36" y="44"/>
                                  </a:lnTo>
                                  <a:lnTo>
                                    <a:pt x="25" y="49"/>
                                  </a:lnTo>
                                  <a:lnTo>
                                    <a:pt x="14" y="49"/>
                                  </a:lnTo>
                                  <a:lnTo>
                                    <a:pt x="8" y="44"/>
                                  </a:lnTo>
                                  <a:lnTo>
                                    <a:pt x="8" y="68"/>
                                  </a:lnTo>
                                  <a:lnTo>
                                    <a:pt x="0" y="68"/>
                                  </a:lnTo>
                                  <a:close/>
                                  <a:moveTo>
                                    <a:pt x="8" y="25"/>
                                  </a:moveTo>
                                  <a:lnTo>
                                    <a:pt x="8" y="36"/>
                                  </a:lnTo>
                                  <a:lnTo>
                                    <a:pt x="14" y="41"/>
                                  </a:lnTo>
                                  <a:lnTo>
                                    <a:pt x="25" y="41"/>
                                  </a:lnTo>
                                  <a:lnTo>
                                    <a:pt x="30" y="36"/>
                                  </a:lnTo>
                                  <a:lnTo>
                                    <a:pt x="33" y="30"/>
                                  </a:lnTo>
                                  <a:lnTo>
                                    <a:pt x="33" y="19"/>
                                  </a:lnTo>
                                  <a:lnTo>
                                    <a:pt x="30" y="14"/>
                                  </a:lnTo>
                                  <a:lnTo>
                                    <a:pt x="25" y="8"/>
                                  </a:lnTo>
                                  <a:lnTo>
                                    <a:pt x="14" y="8"/>
                                  </a:lnTo>
                                  <a:lnTo>
                                    <a:pt x="11" y="11"/>
                                  </a:lnTo>
                                  <a:lnTo>
                                    <a:pt x="8" y="16"/>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6" name="Rectangle 486"/>
                          <wps:cNvSpPr>
                            <a:spLocks noChangeArrowheads="1"/>
                          </wps:cNvSpPr>
                          <wps:spPr bwMode="auto">
                            <a:xfrm>
                              <a:off x="2575" y="4366"/>
                              <a:ext cx="8" cy="6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417" name="Freeform 487"/>
                          <wps:cNvSpPr>
                            <a:spLocks noEditPoints="1"/>
                          </wps:cNvSpPr>
                          <wps:spPr bwMode="auto">
                            <a:xfrm>
                              <a:off x="2591" y="4385"/>
                              <a:ext cx="44" cy="49"/>
                            </a:xfrm>
                            <a:custGeom>
                              <a:avLst/>
                              <a:gdLst>
                                <a:gd name="T0" fmla="*/ 0 w 44"/>
                                <a:gd name="T1" fmla="*/ 25 h 49"/>
                                <a:gd name="T2" fmla="*/ 0 w 44"/>
                                <a:gd name="T3" fmla="*/ 16 h 49"/>
                                <a:gd name="T4" fmla="*/ 3 w 44"/>
                                <a:gd name="T5" fmla="*/ 11 h 49"/>
                                <a:gd name="T6" fmla="*/ 9 w 44"/>
                                <a:gd name="T7" fmla="*/ 6 h 49"/>
                                <a:gd name="T8" fmla="*/ 14 w 44"/>
                                <a:gd name="T9" fmla="*/ 3 h 49"/>
                                <a:gd name="T10" fmla="*/ 17 w 44"/>
                                <a:gd name="T11" fmla="*/ 0 h 49"/>
                                <a:gd name="T12" fmla="*/ 30 w 44"/>
                                <a:gd name="T13" fmla="*/ 0 h 49"/>
                                <a:gd name="T14" fmla="*/ 36 w 44"/>
                                <a:gd name="T15" fmla="*/ 3 h 49"/>
                                <a:gd name="T16" fmla="*/ 39 w 44"/>
                                <a:gd name="T17" fmla="*/ 6 h 49"/>
                                <a:gd name="T18" fmla="*/ 44 w 44"/>
                                <a:gd name="T19" fmla="*/ 16 h 49"/>
                                <a:gd name="T20" fmla="*/ 44 w 44"/>
                                <a:gd name="T21" fmla="*/ 33 h 49"/>
                                <a:gd name="T22" fmla="*/ 39 w 44"/>
                                <a:gd name="T23" fmla="*/ 44 h 49"/>
                                <a:gd name="T24" fmla="*/ 36 w 44"/>
                                <a:gd name="T25" fmla="*/ 47 h 49"/>
                                <a:gd name="T26" fmla="*/ 30 w 44"/>
                                <a:gd name="T27" fmla="*/ 49 h 49"/>
                                <a:gd name="T28" fmla="*/ 17 w 44"/>
                                <a:gd name="T29" fmla="*/ 49 h 49"/>
                                <a:gd name="T30" fmla="*/ 6 w 44"/>
                                <a:gd name="T31" fmla="*/ 44 h 49"/>
                                <a:gd name="T32" fmla="*/ 3 w 44"/>
                                <a:gd name="T33" fmla="*/ 36 h 49"/>
                                <a:gd name="T34" fmla="*/ 0 w 44"/>
                                <a:gd name="T35" fmla="*/ 25 h 49"/>
                                <a:gd name="T36" fmla="*/ 11 w 44"/>
                                <a:gd name="T37" fmla="*/ 25 h 49"/>
                                <a:gd name="T38" fmla="*/ 11 w 44"/>
                                <a:gd name="T39" fmla="*/ 36 h 49"/>
                                <a:gd name="T40" fmla="*/ 17 w 44"/>
                                <a:gd name="T41" fmla="*/ 41 h 49"/>
                                <a:gd name="T42" fmla="*/ 30 w 44"/>
                                <a:gd name="T43" fmla="*/ 41 h 49"/>
                                <a:gd name="T44" fmla="*/ 33 w 44"/>
                                <a:gd name="T45" fmla="*/ 38 h 49"/>
                                <a:gd name="T46" fmla="*/ 36 w 44"/>
                                <a:gd name="T47" fmla="*/ 33 h 49"/>
                                <a:gd name="T48" fmla="*/ 36 w 44"/>
                                <a:gd name="T49" fmla="*/ 14 h 49"/>
                                <a:gd name="T50" fmla="*/ 33 w 44"/>
                                <a:gd name="T51" fmla="*/ 11 h 49"/>
                                <a:gd name="T52" fmla="*/ 28 w 44"/>
                                <a:gd name="T53" fmla="*/ 8 h 49"/>
                                <a:gd name="T54" fmla="*/ 17 w 44"/>
                                <a:gd name="T55" fmla="*/ 8 h 49"/>
                                <a:gd name="T56" fmla="*/ 11 w 44"/>
                                <a:gd name="T57" fmla="*/ 14 h 49"/>
                                <a:gd name="T58" fmla="*/ 11 w 44"/>
                                <a:gd name="T59"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4" h="49">
                                  <a:moveTo>
                                    <a:pt x="0" y="25"/>
                                  </a:moveTo>
                                  <a:lnTo>
                                    <a:pt x="0" y="16"/>
                                  </a:lnTo>
                                  <a:lnTo>
                                    <a:pt x="3" y="11"/>
                                  </a:lnTo>
                                  <a:lnTo>
                                    <a:pt x="9" y="6"/>
                                  </a:lnTo>
                                  <a:lnTo>
                                    <a:pt x="14" y="3"/>
                                  </a:lnTo>
                                  <a:lnTo>
                                    <a:pt x="17" y="0"/>
                                  </a:lnTo>
                                  <a:lnTo>
                                    <a:pt x="30" y="0"/>
                                  </a:lnTo>
                                  <a:lnTo>
                                    <a:pt x="36" y="3"/>
                                  </a:lnTo>
                                  <a:lnTo>
                                    <a:pt x="39" y="6"/>
                                  </a:lnTo>
                                  <a:lnTo>
                                    <a:pt x="44" y="16"/>
                                  </a:lnTo>
                                  <a:lnTo>
                                    <a:pt x="44" y="33"/>
                                  </a:lnTo>
                                  <a:lnTo>
                                    <a:pt x="39" y="44"/>
                                  </a:lnTo>
                                  <a:lnTo>
                                    <a:pt x="36" y="47"/>
                                  </a:lnTo>
                                  <a:lnTo>
                                    <a:pt x="30" y="49"/>
                                  </a:lnTo>
                                  <a:lnTo>
                                    <a:pt x="17" y="49"/>
                                  </a:lnTo>
                                  <a:lnTo>
                                    <a:pt x="6" y="44"/>
                                  </a:lnTo>
                                  <a:lnTo>
                                    <a:pt x="3" y="36"/>
                                  </a:lnTo>
                                  <a:lnTo>
                                    <a:pt x="0" y="25"/>
                                  </a:lnTo>
                                  <a:close/>
                                  <a:moveTo>
                                    <a:pt x="11" y="25"/>
                                  </a:moveTo>
                                  <a:lnTo>
                                    <a:pt x="11" y="36"/>
                                  </a:lnTo>
                                  <a:lnTo>
                                    <a:pt x="17" y="41"/>
                                  </a:lnTo>
                                  <a:lnTo>
                                    <a:pt x="30" y="41"/>
                                  </a:lnTo>
                                  <a:lnTo>
                                    <a:pt x="33" y="38"/>
                                  </a:lnTo>
                                  <a:lnTo>
                                    <a:pt x="36" y="33"/>
                                  </a:lnTo>
                                  <a:lnTo>
                                    <a:pt x="36" y="14"/>
                                  </a:lnTo>
                                  <a:lnTo>
                                    <a:pt x="33" y="11"/>
                                  </a:lnTo>
                                  <a:lnTo>
                                    <a:pt x="28" y="8"/>
                                  </a:lnTo>
                                  <a:lnTo>
                                    <a:pt x="17" y="8"/>
                                  </a:lnTo>
                                  <a:lnTo>
                                    <a:pt x="11" y="14"/>
                                  </a:lnTo>
                                  <a:lnTo>
                                    <a:pt x="11"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8" name="Freeform 488"/>
                          <wps:cNvSpPr>
                            <a:spLocks/>
                          </wps:cNvSpPr>
                          <wps:spPr bwMode="auto">
                            <a:xfrm>
                              <a:off x="2641" y="4385"/>
                              <a:ext cx="43" cy="68"/>
                            </a:xfrm>
                            <a:custGeom>
                              <a:avLst/>
                              <a:gdLst>
                                <a:gd name="T0" fmla="*/ 5 w 43"/>
                                <a:gd name="T1" fmla="*/ 68 h 68"/>
                                <a:gd name="T2" fmla="*/ 5 w 43"/>
                                <a:gd name="T3" fmla="*/ 60 h 68"/>
                                <a:gd name="T4" fmla="*/ 13 w 43"/>
                                <a:gd name="T5" fmla="*/ 60 h 68"/>
                                <a:gd name="T6" fmla="*/ 16 w 43"/>
                                <a:gd name="T7" fmla="*/ 58 h 68"/>
                                <a:gd name="T8" fmla="*/ 16 w 43"/>
                                <a:gd name="T9" fmla="*/ 55 h 68"/>
                                <a:gd name="T10" fmla="*/ 19 w 43"/>
                                <a:gd name="T11" fmla="*/ 52 h 68"/>
                                <a:gd name="T12" fmla="*/ 19 w 43"/>
                                <a:gd name="T13" fmla="*/ 49 h 68"/>
                                <a:gd name="T14" fmla="*/ 0 w 43"/>
                                <a:gd name="T15" fmla="*/ 0 h 68"/>
                                <a:gd name="T16" fmla="*/ 11 w 43"/>
                                <a:gd name="T17" fmla="*/ 0 h 68"/>
                                <a:gd name="T18" fmla="*/ 19 w 43"/>
                                <a:gd name="T19" fmla="*/ 27 h 68"/>
                                <a:gd name="T20" fmla="*/ 24 w 43"/>
                                <a:gd name="T21" fmla="*/ 38 h 68"/>
                                <a:gd name="T22" fmla="*/ 24 w 43"/>
                                <a:gd name="T23" fmla="*/ 33 h 68"/>
                                <a:gd name="T24" fmla="*/ 27 w 43"/>
                                <a:gd name="T25" fmla="*/ 27 h 68"/>
                                <a:gd name="T26" fmla="*/ 35 w 43"/>
                                <a:gd name="T27" fmla="*/ 0 h 68"/>
                                <a:gd name="T28" fmla="*/ 43 w 43"/>
                                <a:gd name="T29" fmla="*/ 0 h 68"/>
                                <a:gd name="T30" fmla="*/ 27 w 43"/>
                                <a:gd name="T31" fmla="*/ 52 h 68"/>
                                <a:gd name="T32" fmla="*/ 24 w 43"/>
                                <a:gd name="T33" fmla="*/ 58 h 68"/>
                                <a:gd name="T34" fmla="*/ 24 w 43"/>
                                <a:gd name="T35" fmla="*/ 60 h 68"/>
                                <a:gd name="T36" fmla="*/ 21 w 43"/>
                                <a:gd name="T37" fmla="*/ 66 h 68"/>
                                <a:gd name="T38" fmla="*/ 19 w 43"/>
                                <a:gd name="T39" fmla="*/ 66 h 68"/>
                                <a:gd name="T40" fmla="*/ 16 w 43"/>
                                <a:gd name="T41" fmla="*/ 68 h 68"/>
                                <a:gd name="T42" fmla="*/ 5 w 43"/>
                                <a:gd name="T43"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3" h="68">
                                  <a:moveTo>
                                    <a:pt x="5" y="68"/>
                                  </a:moveTo>
                                  <a:lnTo>
                                    <a:pt x="5" y="60"/>
                                  </a:lnTo>
                                  <a:lnTo>
                                    <a:pt x="13" y="60"/>
                                  </a:lnTo>
                                  <a:lnTo>
                                    <a:pt x="16" y="58"/>
                                  </a:lnTo>
                                  <a:lnTo>
                                    <a:pt x="16" y="55"/>
                                  </a:lnTo>
                                  <a:lnTo>
                                    <a:pt x="19" y="52"/>
                                  </a:lnTo>
                                  <a:lnTo>
                                    <a:pt x="19" y="49"/>
                                  </a:lnTo>
                                  <a:lnTo>
                                    <a:pt x="0" y="0"/>
                                  </a:lnTo>
                                  <a:lnTo>
                                    <a:pt x="11" y="0"/>
                                  </a:lnTo>
                                  <a:lnTo>
                                    <a:pt x="19" y="27"/>
                                  </a:lnTo>
                                  <a:lnTo>
                                    <a:pt x="24" y="38"/>
                                  </a:lnTo>
                                  <a:lnTo>
                                    <a:pt x="24" y="33"/>
                                  </a:lnTo>
                                  <a:lnTo>
                                    <a:pt x="27" y="27"/>
                                  </a:lnTo>
                                  <a:lnTo>
                                    <a:pt x="35" y="0"/>
                                  </a:lnTo>
                                  <a:lnTo>
                                    <a:pt x="43" y="0"/>
                                  </a:lnTo>
                                  <a:lnTo>
                                    <a:pt x="27" y="52"/>
                                  </a:lnTo>
                                  <a:lnTo>
                                    <a:pt x="24" y="58"/>
                                  </a:lnTo>
                                  <a:lnTo>
                                    <a:pt x="24" y="60"/>
                                  </a:lnTo>
                                  <a:lnTo>
                                    <a:pt x="21" y="66"/>
                                  </a:lnTo>
                                  <a:lnTo>
                                    <a:pt x="19" y="66"/>
                                  </a:lnTo>
                                  <a:lnTo>
                                    <a:pt x="16" y="68"/>
                                  </a:lnTo>
                                  <a:lnTo>
                                    <a:pt x="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19" name="Freeform 489"/>
                          <wps:cNvSpPr>
                            <a:spLocks/>
                          </wps:cNvSpPr>
                          <wps:spPr bwMode="auto">
                            <a:xfrm>
                              <a:off x="2693" y="4385"/>
                              <a:ext cx="68" cy="49"/>
                            </a:xfrm>
                            <a:custGeom>
                              <a:avLst/>
                              <a:gdLst>
                                <a:gd name="T0" fmla="*/ 0 w 68"/>
                                <a:gd name="T1" fmla="*/ 49 h 49"/>
                                <a:gd name="T2" fmla="*/ 0 w 68"/>
                                <a:gd name="T3" fmla="*/ 0 h 49"/>
                                <a:gd name="T4" fmla="*/ 8 w 68"/>
                                <a:gd name="T5" fmla="*/ 0 h 49"/>
                                <a:gd name="T6" fmla="*/ 8 w 68"/>
                                <a:gd name="T7" fmla="*/ 8 h 49"/>
                                <a:gd name="T8" fmla="*/ 11 w 68"/>
                                <a:gd name="T9" fmla="*/ 6 h 49"/>
                                <a:gd name="T10" fmla="*/ 13 w 68"/>
                                <a:gd name="T11" fmla="*/ 0 h 49"/>
                                <a:gd name="T12" fmla="*/ 32 w 68"/>
                                <a:gd name="T13" fmla="*/ 0 h 49"/>
                                <a:gd name="T14" fmla="*/ 35 w 68"/>
                                <a:gd name="T15" fmla="*/ 3 h 49"/>
                                <a:gd name="T16" fmla="*/ 38 w 68"/>
                                <a:gd name="T17" fmla="*/ 8 h 49"/>
                                <a:gd name="T18" fmla="*/ 41 w 68"/>
                                <a:gd name="T19" fmla="*/ 3 h 49"/>
                                <a:gd name="T20" fmla="*/ 46 w 68"/>
                                <a:gd name="T21" fmla="*/ 0 h 49"/>
                                <a:gd name="T22" fmla="*/ 57 w 68"/>
                                <a:gd name="T23" fmla="*/ 0 h 49"/>
                                <a:gd name="T24" fmla="*/ 63 w 68"/>
                                <a:gd name="T25" fmla="*/ 3 h 49"/>
                                <a:gd name="T26" fmla="*/ 65 w 68"/>
                                <a:gd name="T27" fmla="*/ 8 h 49"/>
                                <a:gd name="T28" fmla="*/ 68 w 68"/>
                                <a:gd name="T29" fmla="*/ 16 h 49"/>
                                <a:gd name="T30" fmla="*/ 68 w 68"/>
                                <a:gd name="T31" fmla="*/ 49 h 49"/>
                                <a:gd name="T32" fmla="*/ 57 w 68"/>
                                <a:gd name="T33" fmla="*/ 49 h 49"/>
                                <a:gd name="T34" fmla="*/ 57 w 68"/>
                                <a:gd name="T35" fmla="*/ 8 h 49"/>
                                <a:gd name="T36" fmla="*/ 46 w 68"/>
                                <a:gd name="T37" fmla="*/ 8 h 49"/>
                                <a:gd name="T38" fmla="*/ 41 w 68"/>
                                <a:gd name="T39" fmla="*/ 11 h 49"/>
                                <a:gd name="T40" fmla="*/ 38 w 68"/>
                                <a:gd name="T41" fmla="*/ 14 h 49"/>
                                <a:gd name="T42" fmla="*/ 38 w 68"/>
                                <a:gd name="T43" fmla="*/ 49 h 49"/>
                                <a:gd name="T44" fmla="*/ 30 w 68"/>
                                <a:gd name="T45" fmla="*/ 49 h 49"/>
                                <a:gd name="T46" fmla="*/ 30 w 68"/>
                                <a:gd name="T47" fmla="*/ 14 h 49"/>
                                <a:gd name="T48" fmla="*/ 24 w 68"/>
                                <a:gd name="T49" fmla="*/ 8 h 49"/>
                                <a:gd name="T50" fmla="*/ 13 w 68"/>
                                <a:gd name="T51" fmla="*/ 8 h 49"/>
                                <a:gd name="T52" fmla="*/ 11 w 68"/>
                                <a:gd name="T53" fmla="*/ 11 h 49"/>
                                <a:gd name="T54" fmla="*/ 11 w 68"/>
                                <a:gd name="T55" fmla="*/ 14 h 49"/>
                                <a:gd name="T56" fmla="*/ 8 w 68"/>
                                <a:gd name="T57" fmla="*/ 19 h 49"/>
                                <a:gd name="T58" fmla="*/ 8 w 68"/>
                                <a:gd name="T59" fmla="*/ 49 h 49"/>
                                <a:gd name="T60" fmla="*/ 0 w 68"/>
                                <a:gd name="T6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8" h="49">
                                  <a:moveTo>
                                    <a:pt x="0" y="49"/>
                                  </a:moveTo>
                                  <a:lnTo>
                                    <a:pt x="0" y="0"/>
                                  </a:lnTo>
                                  <a:lnTo>
                                    <a:pt x="8" y="0"/>
                                  </a:lnTo>
                                  <a:lnTo>
                                    <a:pt x="8" y="8"/>
                                  </a:lnTo>
                                  <a:lnTo>
                                    <a:pt x="11" y="6"/>
                                  </a:lnTo>
                                  <a:lnTo>
                                    <a:pt x="13" y="0"/>
                                  </a:lnTo>
                                  <a:lnTo>
                                    <a:pt x="32" y="0"/>
                                  </a:lnTo>
                                  <a:lnTo>
                                    <a:pt x="35" y="3"/>
                                  </a:lnTo>
                                  <a:lnTo>
                                    <a:pt x="38" y="8"/>
                                  </a:lnTo>
                                  <a:lnTo>
                                    <a:pt x="41" y="3"/>
                                  </a:lnTo>
                                  <a:lnTo>
                                    <a:pt x="46" y="0"/>
                                  </a:lnTo>
                                  <a:lnTo>
                                    <a:pt x="57" y="0"/>
                                  </a:lnTo>
                                  <a:lnTo>
                                    <a:pt x="63" y="3"/>
                                  </a:lnTo>
                                  <a:lnTo>
                                    <a:pt x="65" y="8"/>
                                  </a:lnTo>
                                  <a:lnTo>
                                    <a:pt x="68" y="16"/>
                                  </a:lnTo>
                                  <a:lnTo>
                                    <a:pt x="68" y="49"/>
                                  </a:lnTo>
                                  <a:lnTo>
                                    <a:pt x="57" y="49"/>
                                  </a:lnTo>
                                  <a:lnTo>
                                    <a:pt x="57" y="8"/>
                                  </a:lnTo>
                                  <a:lnTo>
                                    <a:pt x="46" y="8"/>
                                  </a:lnTo>
                                  <a:lnTo>
                                    <a:pt x="41" y="11"/>
                                  </a:lnTo>
                                  <a:lnTo>
                                    <a:pt x="38" y="14"/>
                                  </a:lnTo>
                                  <a:lnTo>
                                    <a:pt x="38" y="49"/>
                                  </a:lnTo>
                                  <a:lnTo>
                                    <a:pt x="30" y="49"/>
                                  </a:lnTo>
                                  <a:lnTo>
                                    <a:pt x="30" y="14"/>
                                  </a:lnTo>
                                  <a:lnTo>
                                    <a:pt x="24" y="8"/>
                                  </a:lnTo>
                                  <a:lnTo>
                                    <a:pt x="13" y="8"/>
                                  </a:lnTo>
                                  <a:lnTo>
                                    <a:pt x="11" y="11"/>
                                  </a:lnTo>
                                  <a:lnTo>
                                    <a:pt x="11" y="14"/>
                                  </a:lnTo>
                                  <a:lnTo>
                                    <a:pt x="8" y="19"/>
                                  </a:lnTo>
                                  <a:lnTo>
                                    <a:pt x="8"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20" name="Freeform 490"/>
                          <wps:cNvSpPr>
                            <a:spLocks noEditPoints="1"/>
                          </wps:cNvSpPr>
                          <wps:spPr bwMode="auto">
                            <a:xfrm>
                              <a:off x="2769" y="4385"/>
                              <a:ext cx="47" cy="49"/>
                            </a:xfrm>
                            <a:custGeom>
                              <a:avLst/>
                              <a:gdLst>
                                <a:gd name="T0" fmla="*/ 39 w 47"/>
                                <a:gd name="T1" fmla="*/ 36 h 49"/>
                                <a:gd name="T2" fmla="*/ 47 w 47"/>
                                <a:gd name="T3" fmla="*/ 36 h 49"/>
                                <a:gd name="T4" fmla="*/ 44 w 47"/>
                                <a:gd name="T5" fmla="*/ 41 h 49"/>
                                <a:gd name="T6" fmla="*/ 39 w 47"/>
                                <a:gd name="T7" fmla="*/ 47 h 49"/>
                                <a:gd name="T8" fmla="*/ 33 w 47"/>
                                <a:gd name="T9" fmla="*/ 49 h 49"/>
                                <a:gd name="T10" fmla="*/ 19 w 47"/>
                                <a:gd name="T11" fmla="*/ 49 h 49"/>
                                <a:gd name="T12" fmla="*/ 11 w 47"/>
                                <a:gd name="T13" fmla="*/ 47 h 49"/>
                                <a:gd name="T14" fmla="*/ 6 w 47"/>
                                <a:gd name="T15" fmla="*/ 44 h 49"/>
                                <a:gd name="T16" fmla="*/ 0 w 47"/>
                                <a:gd name="T17" fmla="*/ 33 h 49"/>
                                <a:gd name="T18" fmla="*/ 0 w 47"/>
                                <a:gd name="T19" fmla="*/ 25 h 49"/>
                                <a:gd name="T20" fmla="*/ 3 w 47"/>
                                <a:gd name="T21" fmla="*/ 14 h 49"/>
                                <a:gd name="T22" fmla="*/ 6 w 47"/>
                                <a:gd name="T23" fmla="*/ 6 h 49"/>
                                <a:gd name="T24" fmla="*/ 17 w 47"/>
                                <a:gd name="T25" fmla="*/ 0 h 49"/>
                                <a:gd name="T26" fmla="*/ 33 w 47"/>
                                <a:gd name="T27" fmla="*/ 0 h 49"/>
                                <a:gd name="T28" fmla="*/ 41 w 47"/>
                                <a:gd name="T29" fmla="*/ 6 h 49"/>
                                <a:gd name="T30" fmla="*/ 44 w 47"/>
                                <a:gd name="T31" fmla="*/ 14 h 49"/>
                                <a:gd name="T32" fmla="*/ 47 w 47"/>
                                <a:gd name="T33" fmla="*/ 25 h 49"/>
                                <a:gd name="T34" fmla="*/ 47 w 47"/>
                                <a:gd name="T35" fmla="*/ 27 h 49"/>
                                <a:gd name="T36" fmla="*/ 8 w 47"/>
                                <a:gd name="T37" fmla="*/ 27 h 49"/>
                                <a:gd name="T38" fmla="*/ 14 w 47"/>
                                <a:gd name="T39" fmla="*/ 38 h 49"/>
                                <a:gd name="T40" fmla="*/ 19 w 47"/>
                                <a:gd name="T41" fmla="*/ 41 h 49"/>
                                <a:gd name="T42" fmla="*/ 33 w 47"/>
                                <a:gd name="T43" fmla="*/ 41 h 49"/>
                                <a:gd name="T44" fmla="*/ 39 w 47"/>
                                <a:gd name="T45" fmla="*/ 36 h 49"/>
                                <a:gd name="T46" fmla="*/ 8 w 47"/>
                                <a:gd name="T47" fmla="*/ 19 h 49"/>
                                <a:gd name="T48" fmla="*/ 39 w 47"/>
                                <a:gd name="T49" fmla="*/ 19 h 49"/>
                                <a:gd name="T50" fmla="*/ 36 w 47"/>
                                <a:gd name="T51" fmla="*/ 14 h 49"/>
                                <a:gd name="T52" fmla="*/ 30 w 47"/>
                                <a:gd name="T53" fmla="*/ 8 h 49"/>
                                <a:gd name="T54" fmla="*/ 17 w 47"/>
                                <a:gd name="T55" fmla="*/ 8 h 49"/>
                                <a:gd name="T56" fmla="*/ 11 w 47"/>
                                <a:gd name="T57" fmla="*/ 14 h 49"/>
                                <a:gd name="T58" fmla="*/ 8 w 47"/>
                                <a:gd name="T59" fmla="*/ 1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7" h="49">
                                  <a:moveTo>
                                    <a:pt x="39" y="36"/>
                                  </a:moveTo>
                                  <a:lnTo>
                                    <a:pt x="47" y="36"/>
                                  </a:lnTo>
                                  <a:lnTo>
                                    <a:pt x="44" y="41"/>
                                  </a:lnTo>
                                  <a:lnTo>
                                    <a:pt x="39" y="47"/>
                                  </a:lnTo>
                                  <a:lnTo>
                                    <a:pt x="33" y="49"/>
                                  </a:lnTo>
                                  <a:lnTo>
                                    <a:pt x="19" y="49"/>
                                  </a:lnTo>
                                  <a:lnTo>
                                    <a:pt x="11" y="47"/>
                                  </a:lnTo>
                                  <a:lnTo>
                                    <a:pt x="6" y="44"/>
                                  </a:lnTo>
                                  <a:lnTo>
                                    <a:pt x="0" y="33"/>
                                  </a:lnTo>
                                  <a:lnTo>
                                    <a:pt x="0" y="25"/>
                                  </a:lnTo>
                                  <a:lnTo>
                                    <a:pt x="3" y="14"/>
                                  </a:lnTo>
                                  <a:lnTo>
                                    <a:pt x="6" y="6"/>
                                  </a:lnTo>
                                  <a:lnTo>
                                    <a:pt x="17" y="0"/>
                                  </a:lnTo>
                                  <a:lnTo>
                                    <a:pt x="33" y="0"/>
                                  </a:lnTo>
                                  <a:lnTo>
                                    <a:pt x="41" y="6"/>
                                  </a:lnTo>
                                  <a:lnTo>
                                    <a:pt x="44" y="14"/>
                                  </a:lnTo>
                                  <a:lnTo>
                                    <a:pt x="47" y="25"/>
                                  </a:lnTo>
                                  <a:lnTo>
                                    <a:pt x="47" y="27"/>
                                  </a:lnTo>
                                  <a:lnTo>
                                    <a:pt x="8" y="27"/>
                                  </a:lnTo>
                                  <a:lnTo>
                                    <a:pt x="14" y="38"/>
                                  </a:lnTo>
                                  <a:lnTo>
                                    <a:pt x="19" y="41"/>
                                  </a:lnTo>
                                  <a:lnTo>
                                    <a:pt x="33" y="41"/>
                                  </a:lnTo>
                                  <a:lnTo>
                                    <a:pt x="39" y="36"/>
                                  </a:lnTo>
                                  <a:close/>
                                  <a:moveTo>
                                    <a:pt x="8" y="19"/>
                                  </a:moveTo>
                                  <a:lnTo>
                                    <a:pt x="39" y="19"/>
                                  </a:lnTo>
                                  <a:lnTo>
                                    <a:pt x="36" y="14"/>
                                  </a:lnTo>
                                  <a:lnTo>
                                    <a:pt x="30" y="8"/>
                                  </a:lnTo>
                                  <a:lnTo>
                                    <a:pt x="17" y="8"/>
                                  </a:lnTo>
                                  <a:lnTo>
                                    <a:pt x="11" y="14"/>
                                  </a:lnTo>
                                  <a:lnTo>
                                    <a:pt x="8" y="1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21" name="Freeform 491"/>
                          <wps:cNvSpPr>
                            <a:spLocks/>
                          </wps:cNvSpPr>
                          <wps:spPr bwMode="auto">
                            <a:xfrm>
                              <a:off x="2827" y="4385"/>
                              <a:ext cx="38" cy="49"/>
                            </a:xfrm>
                            <a:custGeom>
                              <a:avLst/>
                              <a:gdLst>
                                <a:gd name="T0" fmla="*/ 0 w 38"/>
                                <a:gd name="T1" fmla="*/ 49 h 49"/>
                                <a:gd name="T2" fmla="*/ 0 w 38"/>
                                <a:gd name="T3" fmla="*/ 0 h 49"/>
                                <a:gd name="T4" fmla="*/ 8 w 38"/>
                                <a:gd name="T5" fmla="*/ 0 h 49"/>
                                <a:gd name="T6" fmla="*/ 8 w 38"/>
                                <a:gd name="T7" fmla="*/ 8 h 49"/>
                                <a:gd name="T8" fmla="*/ 11 w 38"/>
                                <a:gd name="T9" fmla="*/ 3 h 49"/>
                                <a:gd name="T10" fmla="*/ 16 w 38"/>
                                <a:gd name="T11" fmla="*/ 0 h 49"/>
                                <a:gd name="T12" fmla="*/ 30 w 38"/>
                                <a:gd name="T13" fmla="*/ 0 h 49"/>
                                <a:gd name="T14" fmla="*/ 35 w 38"/>
                                <a:gd name="T15" fmla="*/ 6 h 49"/>
                                <a:gd name="T16" fmla="*/ 35 w 38"/>
                                <a:gd name="T17" fmla="*/ 8 h 49"/>
                                <a:gd name="T18" fmla="*/ 38 w 38"/>
                                <a:gd name="T19" fmla="*/ 11 h 49"/>
                                <a:gd name="T20" fmla="*/ 38 w 38"/>
                                <a:gd name="T21" fmla="*/ 49 h 49"/>
                                <a:gd name="T22" fmla="*/ 27 w 38"/>
                                <a:gd name="T23" fmla="*/ 49 h 49"/>
                                <a:gd name="T24" fmla="*/ 27 w 38"/>
                                <a:gd name="T25" fmla="*/ 11 h 49"/>
                                <a:gd name="T26" fmla="*/ 24 w 38"/>
                                <a:gd name="T27" fmla="*/ 8 h 49"/>
                                <a:gd name="T28" fmla="*/ 16 w 38"/>
                                <a:gd name="T29" fmla="*/ 8 h 49"/>
                                <a:gd name="T30" fmla="*/ 11 w 38"/>
                                <a:gd name="T31" fmla="*/ 11 h 49"/>
                                <a:gd name="T32" fmla="*/ 8 w 38"/>
                                <a:gd name="T33" fmla="*/ 14 h 49"/>
                                <a:gd name="T34" fmla="*/ 8 w 38"/>
                                <a:gd name="T35" fmla="*/ 49 h 49"/>
                                <a:gd name="T36" fmla="*/ 0 w 38"/>
                                <a:gd name="T37"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8" h="49">
                                  <a:moveTo>
                                    <a:pt x="0" y="49"/>
                                  </a:moveTo>
                                  <a:lnTo>
                                    <a:pt x="0" y="0"/>
                                  </a:lnTo>
                                  <a:lnTo>
                                    <a:pt x="8" y="0"/>
                                  </a:lnTo>
                                  <a:lnTo>
                                    <a:pt x="8" y="8"/>
                                  </a:lnTo>
                                  <a:lnTo>
                                    <a:pt x="11" y="3"/>
                                  </a:lnTo>
                                  <a:lnTo>
                                    <a:pt x="16" y="0"/>
                                  </a:lnTo>
                                  <a:lnTo>
                                    <a:pt x="30" y="0"/>
                                  </a:lnTo>
                                  <a:lnTo>
                                    <a:pt x="35" y="6"/>
                                  </a:lnTo>
                                  <a:lnTo>
                                    <a:pt x="35" y="8"/>
                                  </a:lnTo>
                                  <a:lnTo>
                                    <a:pt x="38" y="11"/>
                                  </a:lnTo>
                                  <a:lnTo>
                                    <a:pt x="38" y="49"/>
                                  </a:lnTo>
                                  <a:lnTo>
                                    <a:pt x="27" y="49"/>
                                  </a:lnTo>
                                  <a:lnTo>
                                    <a:pt x="27" y="11"/>
                                  </a:lnTo>
                                  <a:lnTo>
                                    <a:pt x="24" y="8"/>
                                  </a:lnTo>
                                  <a:lnTo>
                                    <a:pt x="16" y="8"/>
                                  </a:lnTo>
                                  <a:lnTo>
                                    <a:pt x="11" y="11"/>
                                  </a:lnTo>
                                  <a:lnTo>
                                    <a:pt x="8" y="14"/>
                                  </a:lnTo>
                                  <a:lnTo>
                                    <a:pt x="8"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22" name="Freeform 492"/>
                          <wps:cNvSpPr>
                            <a:spLocks/>
                          </wps:cNvSpPr>
                          <wps:spPr bwMode="auto">
                            <a:xfrm>
                              <a:off x="2873" y="4369"/>
                              <a:ext cx="25" cy="65"/>
                            </a:xfrm>
                            <a:custGeom>
                              <a:avLst/>
                              <a:gdLst>
                                <a:gd name="T0" fmla="*/ 22 w 25"/>
                                <a:gd name="T1" fmla="*/ 57 h 65"/>
                                <a:gd name="T2" fmla="*/ 25 w 25"/>
                                <a:gd name="T3" fmla="*/ 65 h 65"/>
                                <a:gd name="T4" fmla="*/ 11 w 25"/>
                                <a:gd name="T5" fmla="*/ 65 h 65"/>
                                <a:gd name="T6" fmla="*/ 8 w 25"/>
                                <a:gd name="T7" fmla="*/ 63 h 65"/>
                                <a:gd name="T8" fmla="*/ 6 w 25"/>
                                <a:gd name="T9" fmla="*/ 63 h 65"/>
                                <a:gd name="T10" fmla="*/ 6 w 25"/>
                                <a:gd name="T11" fmla="*/ 24 h 65"/>
                                <a:gd name="T12" fmla="*/ 0 w 25"/>
                                <a:gd name="T13" fmla="*/ 24 h 65"/>
                                <a:gd name="T14" fmla="*/ 0 w 25"/>
                                <a:gd name="T15" fmla="*/ 16 h 65"/>
                                <a:gd name="T16" fmla="*/ 6 w 25"/>
                                <a:gd name="T17" fmla="*/ 16 h 65"/>
                                <a:gd name="T18" fmla="*/ 6 w 25"/>
                                <a:gd name="T19" fmla="*/ 5 h 65"/>
                                <a:gd name="T20" fmla="*/ 14 w 25"/>
                                <a:gd name="T21" fmla="*/ 0 h 65"/>
                                <a:gd name="T22" fmla="*/ 14 w 25"/>
                                <a:gd name="T23" fmla="*/ 16 h 65"/>
                                <a:gd name="T24" fmla="*/ 22 w 25"/>
                                <a:gd name="T25" fmla="*/ 16 h 65"/>
                                <a:gd name="T26" fmla="*/ 22 w 25"/>
                                <a:gd name="T27" fmla="*/ 24 h 65"/>
                                <a:gd name="T28" fmla="*/ 14 w 25"/>
                                <a:gd name="T29" fmla="*/ 24 h 65"/>
                                <a:gd name="T30" fmla="*/ 14 w 25"/>
                                <a:gd name="T31" fmla="*/ 57 h 65"/>
                                <a:gd name="T32" fmla="*/ 22 w 25"/>
                                <a:gd name="T33"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 h="65">
                                  <a:moveTo>
                                    <a:pt x="22" y="57"/>
                                  </a:moveTo>
                                  <a:lnTo>
                                    <a:pt x="25" y="65"/>
                                  </a:lnTo>
                                  <a:lnTo>
                                    <a:pt x="11" y="65"/>
                                  </a:lnTo>
                                  <a:lnTo>
                                    <a:pt x="8" y="63"/>
                                  </a:lnTo>
                                  <a:lnTo>
                                    <a:pt x="6" y="63"/>
                                  </a:lnTo>
                                  <a:lnTo>
                                    <a:pt x="6" y="24"/>
                                  </a:lnTo>
                                  <a:lnTo>
                                    <a:pt x="0" y="24"/>
                                  </a:lnTo>
                                  <a:lnTo>
                                    <a:pt x="0" y="16"/>
                                  </a:lnTo>
                                  <a:lnTo>
                                    <a:pt x="6" y="16"/>
                                  </a:lnTo>
                                  <a:lnTo>
                                    <a:pt x="6" y="5"/>
                                  </a:lnTo>
                                  <a:lnTo>
                                    <a:pt x="14" y="0"/>
                                  </a:lnTo>
                                  <a:lnTo>
                                    <a:pt x="14" y="16"/>
                                  </a:lnTo>
                                  <a:lnTo>
                                    <a:pt x="22" y="16"/>
                                  </a:lnTo>
                                  <a:lnTo>
                                    <a:pt x="22" y="24"/>
                                  </a:lnTo>
                                  <a:lnTo>
                                    <a:pt x="14" y="24"/>
                                  </a:lnTo>
                                  <a:lnTo>
                                    <a:pt x="14" y="57"/>
                                  </a:lnTo>
                                  <a:lnTo>
                                    <a:pt x="22"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23" name="Freeform 493"/>
                          <wps:cNvSpPr>
                            <a:spLocks/>
                          </wps:cNvSpPr>
                          <wps:spPr bwMode="auto">
                            <a:xfrm>
                              <a:off x="2931" y="4366"/>
                              <a:ext cx="43" cy="68"/>
                            </a:xfrm>
                            <a:custGeom>
                              <a:avLst/>
                              <a:gdLst>
                                <a:gd name="T0" fmla="*/ 0 w 43"/>
                                <a:gd name="T1" fmla="*/ 68 h 68"/>
                                <a:gd name="T2" fmla="*/ 0 w 43"/>
                                <a:gd name="T3" fmla="*/ 0 h 68"/>
                                <a:gd name="T4" fmla="*/ 11 w 43"/>
                                <a:gd name="T5" fmla="*/ 0 h 68"/>
                                <a:gd name="T6" fmla="*/ 11 w 43"/>
                                <a:gd name="T7" fmla="*/ 60 h 68"/>
                                <a:gd name="T8" fmla="*/ 43 w 43"/>
                                <a:gd name="T9" fmla="*/ 60 h 68"/>
                                <a:gd name="T10" fmla="*/ 43 w 43"/>
                                <a:gd name="T11" fmla="*/ 68 h 68"/>
                                <a:gd name="T12" fmla="*/ 0 w 43"/>
                                <a:gd name="T13" fmla="*/ 68 h 68"/>
                              </a:gdLst>
                              <a:ahLst/>
                              <a:cxnLst>
                                <a:cxn ang="0">
                                  <a:pos x="T0" y="T1"/>
                                </a:cxn>
                                <a:cxn ang="0">
                                  <a:pos x="T2" y="T3"/>
                                </a:cxn>
                                <a:cxn ang="0">
                                  <a:pos x="T4" y="T5"/>
                                </a:cxn>
                                <a:cxn ang="0">
                                  <a:pos x="T6" y="T7"/>
                                </a:cxn>
                                <a:cxn ang="0">
                                  <a:pos x="T8" y="T9"/>
                                </a:cxn>
                                <a:cxn ang="0">
                                  <a:pos x="T10" y="T11"/>
                                </a:cxn>
                                <a:cxn ang="0">
                                  <a:pos x="T12" y="T13"/>
                                </a:cxn>
                              </a:cxnLst>
                              <a:rect l="0" t="0" r="r" b="b"/>
                              <a:pathLst>
                                <a:path w="43" h="68">
                                  <a:moveTo>
                                    <a:pt x="0" y="68"/>
                                  </a:moveTo>
                                  <a:lnTo>
                                    <a:pt x="0" y="0"/>
                                  </a:lnTo>
                                  <a:lnTo>
                                    <a:pt x="11" y="0"/>
                                  </a:lnTo>
                                  <a:lnTo>
                                    <a:pt x="11" y="60"/>
                                  </a:lnTo>
                                  <a:lnTo>
                                    <a:pt x="43" y="60"/>
                                  </a:lnTo>
                                  <a:lnTo>
                                    <a:pt x="43"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24" name="Freeform 494"/>
                          <wps:cNvSpPr>
                            <a:spLocks/>
                          </wps:cNvSpPr>
                          <wps:spPr bwMode="auto">
                            <a:xfrm>
                              <a:off x="1234" y="4743"/>
                              <a:ext cx="2988" cy="1108"/>
                            </a:xfrm>
                            <a:custGeom>
                              <a:avLst/>
                              <a:gdLst>
                                <a:gd name="T0" fmla="*/ 0 w 2988"/>
                                <a:gd name="T1" fmla="*/ 132 h 1108"/>
                                <a:gd name="T2" fmla="*/ 77 w 2988"/>
                                <a:gd name="T3" fmla="*/ 1108 h 1108"/>
                                <a:gd name="T4" fmla="*/ 153 w 2988"/>
                                <a:gd name="T5" fmla="*/ 982 h 1108"/>
                                <a:gd name="T6" fmla="*/ 230 w 2988"/>
                                <a:gd name="T7" fmla="*/ 879 h 1108"/>
                                <a:gd name="T8" fmla="*/ 307 w 2988"/>
                                <a:gd name="T9" fmla="*/ 788 h 1108"/>
                                <a:gd name="T10" fmla="*/ 383 w 2988"/>
                                <a:gd name="T11" fmla="*/ 703 h 1108"/>
                                <a:gd name="T12" fmla="*/ 460 w 2988"/>
                                <a:gd name="T13" fmla="*/ 624 h 1108"/>
                                <a:gd name="T14" fmla="*/ 536 w 2988"/>
                                <a:gd name="T15" fmla="*/ 553 h 1108"/>
                                <a:gd name="T16" fmla="*/ 613 w 2988"/>
                                <a:gd name="T17" fmla="*/ 487 h 1108"/>
                                <a:gd name="T18" fmla="*/ 690 w 2988"/>
                                <a:gd name="T19" fmla="*/ 433 h 1108"/>
                                <a:gd name="T20" fmla="*/ 766 w 2988"/>
                                <a:gd name="T21" fmla="*/ 381 h 1108"/>
                                <a:gd name="T22" fmla="*/ 843 w 2988"/>
                                <a:gd name="T23" fmla="*/ 334 h 1108"/>
                                <a:gd name="T24" fmla="*/ 920 w 2988"/>
                                <a:gd name="T25" fmla="*/ 293 h 1108"/>
                                <a:gd name="T26" fmla="*/ 996 w 2988"/>
                                <a:gd name="T27" fmla="*/ 258 h 1108"/>
                                <a:gd name="T28" fmla="*/ 1073 w 2988"/>
                                <a:gd name="T29" fmla="*/ 225 h 1108"/>
                                <a:gd name="T30" fmla="*/ 1149 w 2988"/>
                                <a:gd name="T31" fmla="*/ 197 h 1108"/>
                                <a:gd name="T32" fmla="*/ 1226 w 2988"/>
                                <a:gd name="T33" fmla="*/ 173 h 1108"/>
                                <a:gd name="T34" fmla="*/ 1303 w 2988"/>
                                <a:gd name="T35" fmla="*/ 151 h 1108"/>
                                <a:gd name="T36" fmla="*/ 1456 w 2988"/>
                                <a:gd name="T37" fmla="*/ 113 h 1108"/>
                                <a:gd name="T38" fmla="*/ 1609 w 2988"/>
                                <a:gd name="T39" fmla="*/ 85 h 1108"/>
                                <a:gd name="T40" fmla="*/ 1839 w 2988"/>
                                <a:gd name="T41" fmla="*/ 52 h 1108"/>
                                <a:gd name="T42" fmla="*/ 1916 w 2988"/>
                                <a:gd name="T43" fmla="*/ 44 h 1108"/>
                                <a:gd name="T44" fmla="*/ 2222 w 2988"/>
                                <a:gd name="T45" fmla="*/ 22 h 1108"/>
                                <a:gd name="T46" fmla="*/ 2758 w 2988"/>
                                <a:gd name="T47" fmla="*/ 3 h 1108"/>
                                <a:gd name="T48" fmla="*/ 2912 w 2988"/>
                                <a:gd name="T49" fmla="*/ 3 h 1108"/>
                                <a:gd name="T50" fmla="*/ 2988 w 2988"/>
                                <a:gd name="T51" fmla="*/ 0 h 1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88" h="1108">
                                  <a:moveTo>
                                    <a:pt x="0" y="132"/>
                                  </a:moveTo>
                                  <a:lnTo>
                                    <a:pt x="77" y="1108"/>
                                  </a:lnTo>
                                  <a:lnTo>
                                    <a:pt x="153" y="982"/>
                                  </a:lnTo>
                                  <a:lnTo>
                                    <a:pt x="230" y="879"/>
                                  </a:lnTo>
                                  <a:lnTo>
                                    <a:pt x="307" y="788"/>
                                  </a:lnTo>
                                  <a:lnTo>
                                    <a:pt x="383" y="703"/>
                                  </a:lnTo>
                                  <a:lnTo>
                                    <a:pt x="460" y="624"/>
                                  </a:lnTo>
                                  <a:lnTo>
                                    <a:pt x="536" y="553"/>
                                  </a:lnTo>
                                  <a:lnTo>
                                    <a:pt x="613" y="487"/>
                                  </a:lnTo>
                                  <a:lnTo>
                                    <a:pt x="690" y="433"/>
                                  </a:lnTo>
                                  <a:lnTo>
                                    <a:pt x="766" y="381"/>
                                  </a:lnTo>
                                  <a:lnTo>
                                    <a:pt x="843" y="334"/>
                                  </a:lnTo>
                                  <a:lnTo>
                                    <a:pt x="920" y="293"/>
                                  </a:lnTo>
                                  <a:lnTo>
                                    <a:pt x="996" y="258"/>
                                  </a:lnTo>
                                  <a:lnTo>
                                    <a:pt x="1073" y="225"/>
                                  </a:lnTo>
                                  <a:lnTo>
                                    <a:pt x="1149" y="197"/>
                                  </a:lnTo>
                                  <a:lnTo>
                                    <a:pt x="1226" y="173"/>
                                  </a:lnTo>
                                  <a:lnTo>
                                    <a:pt x="1303" y="151"/>
                                  </a:lnTo>
                                  <a:lnTo>
                                    <a:pt x="1456" y="113"/>
                                  </a:lnTo>
                                  <a:lnTo>
                                    <a:pt x="1609" y="85"/>
                                  </a:lnTo>
                                  <a:lnTo>
                                    <a:pt x="1839" y="52"/>
                                  </a:lnTo>
                                  <a:lnTo>
                                    <a:pt x="1916" y="44"/>
                                  </a:lnTo>
                                  <a:lnTo>
                                    <a:pt x="2222" y="22"/>
                                  </a:lnTo>
                                  <a:lnTo>
                                    <a:pt x="2758" y="3"/>
                                  </a:lnTo>
                                  <a:lnTo>
                                    <a:pt x="2912" y="3"/>
                                  </a:lnTo>
                                  <a:lnTo>
                                    <a:pt x="2988"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Line 495"/>
                          <wps:cNvCnPr/>
                          <wps:spPr bwMode="auto">
                            <a:xfrm>
                              <a:off x="1234" y="4815"/>
                              <a:ext cx="6"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26" name="Line 496"/>
                          <wps:cNvCnPr/>
                          <wps:spPr bwMode="auto">
                            <a:xfrm>
                              <a:off x="1240" y="4861"/>
                              <a:ext cx="5"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27" name="Line 497"/>
                          <wps:cNvCnPr/>
                          <wps:spPr bwMode="auto">
                            <a:xfrm>
                              <a:off x="1248" y="4908"/>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28" name="Line 498"/>
                          <wps:cNvCnPr/>
                          <wps:spPr bwMode="auto">
                            <a:xfrm>
                              <a:off x="1253" y="4954"/>
                              <a:ext cx="6"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29" name="Line 499"/>
                          <wps:cNvCnPr/>
                          <wps:spPr bwMode="auto">
                            <a:xfrm>
                              <a:off x="1259" y="5001"/>
                              <a:ext cx="5" cy="3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0" name="Line 500"/>
                          <wps:cNvCnPr/>
                          <wps:spPr bwMode="auto">
                            <a:xfrm>
                              <a:off x="1267" y="5047"/>
                              <a:ext cx="3"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wpg:wgp>
                        <wpg:cNvPr id="431" name="Group 501"/>
                        <wpg:cNvGrpSpPr>
                          <a:grpSpLocks/>
                        </wpg:cNvGrpSpPr>
                        <wpg:grpSpPr bwMode="auto">
                          <a:xfrm>
                            <a:off x="752475" y="2994660"/>
                            <a:ext cx="1928495" cy="450215"/>
                            <a:chOff x="1185" y="4716"/>
                            <a:chExt cx="3037" cy="709"/>
                          </a:xfrm>
                        </wpg:grpSpPr>
                        <wps:wsp>
                          <wps:cNvPr id="432" name="Line 502"/>
                          <wps:cNvCnPr/>
                          <wps:spPr bwMode="auto">
                            <a:xfrm>
                              <a:off x="1272" y="5094"/>
                              <a:ext cx="6" cy="3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3" name="Line 503"/>
                          <wps:cNvCnPr/>
                          <wps:spPr bwMode="auto">
                            <a:xfrm>
                              <a:off x="1278" y="5140"/>
                              <a:ext cx="5"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4" name="Line 504"/>
                          <wps:cNvCnPr/>
                          <wps:spPr bwMode="auto">
                            <a:xfrm>
                              <a:off x="1286" y="5187"/>
                              <a:ext cx="3" cy="3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5" name="Line 505"/>
                          <wps:cNvCnPr/>
                          <wps:spPr bwMode="auto">
                            <a:xfrm>
                              <a:off x="1292" y="5236"/>
                              <a:ext cx="5"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6" name="Line 506"/>
                          <wps:cNvCnPr/>
                          <wps:spPr bwMode="auto">
                            <a:xfrm>
                              <a:off x="1297" y="5282"/>
                              <a:ext cx="6"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7" name="Line 507"/>
                          <wps:cNvCnPr/>
                          <wps:spPr bwMode="auto">
                            <a:xfrm>
                              <a:off x="1305" y="5329"/>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8" name="Line 508"/>
                          <wps:cNvCnPr/>
                          <wps:spPr bwMode="auto">
                            <a:xfrm flipV="1">
                              <a:off x="1311" y="5353"/>
                              <a:ext cx="22"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39" name="Line 509"/>
                          <wps:cNvCnPr/>
                          <wps:spPr bwMode="auto">
                            <a:xfrm flipV="1">
                              <a:off x="1344" y="5321"/>
                              <a:ext cx="21"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0" name="Freeform 510"/>
                          <wps:cNvSpPr>
                            <a:spLocks/>
                          </wps:cNvSpPr>
                          <wps:spPr bwMode="auto">
                            <a:xfrm>
                              <a:off x="1379" y="5291"/>
                              <a:ext cx="22" cy="19"/>
                            </a:xfrm>
                            <a:custGeom>
                              <a:avLst/>
                              <a:gdLst>
                                <a:gd name="T0" fmla="*/ 0 w 22"/>
                                <a:gd name="T1" fmla="*/ 19 h 19"/>
                                <a:gd name="T2" fmla="*/ 8 w 22"/>
                                <a:gd name="T3" fmla="*/ 10 h 19"/>
                                <a:gd name="T4" fmla="*/ 22 w 22"/>
                                <a:gd name="T5" fmla="*/ 0 h 19"/>
                              </a:gdLst>
                              <a:ahLst/>
                              <a:cxnLst>
                                <a:cxn ang="0">
                                  <a:pos x="T0" y="T1"/>
                                </a:cxn>
                                <a:cxn ang="0">
                                  <a:pos x="T2" y="T3"/>
                                </a:cxn>
                                <a:cxn ang="0">
                                  <a:pos x="T4" y="T5"/>
                                </a:cxn>
                              </a:cxnLst>
                              <a:rect l="0" t="0" r="r" b="b"/>
                              <a:pathLst>
                                <a:path w="22" h="19">
                                  <a:moveTo>
                                    <a:pt x="0" y="19"/>
                                  </a:moveTo>
                                  <a:lnTo>
                                    <a:pt x="8" y="10"/>
                                  </a:lnTo>
                                  <a:lnTo>
                                    <a:pt x="22"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Line 511"/>
                          <wps:cNvCnPr/>
                          <wps:spPr bwMode="auto">
                            <a:xfrm flipV="1">
                              <a:off x="1412" y="5258"/>
                              <a:ext cx="25"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2" name="Freeform 512"/>
                          <wps:cNvSpPr>
                            <a:spLocks/>
                          </wps:cNvSpPr>
                          <wps:spPr bwMode="auto">
                            <a:xfrm>
                              <a:off x="1450" y="5230"/>
                              <a:ext cx="25" cy="20"/>
                            </a:xfrm>
                            <a:custGeom>
                              <a:avLst/>
                              <a:gdLst>
                                <a:gd name="T0" fmla="*/ 0 w 25"/>
                                <a:gd name="T1" fmla="*/ 20 h 20"/>
                                <a:gd name="T2" fmla="*/ 14 w 25"/>
                                <a:gd name="T3" fmla="*/ 6 h 20"/>
                                <a:gd name="T4" fmla="*/ 25 w 25"/>
                                <a:gd name="T5" fmla="*/ 0 h 20"/>
                              </a:gdLst>
                              <a:ahLst/>
                              <a:cxnLst>
                                <a:cxn ang="0">
                                  <a:pos x="T0" y="T1"/>
                                </a:cxn>
                                <a:cxn ang="0">
                                  <a:pos x="T2" y="T3"/>
                                </a:cxn>
                                <a:cxn ang="0">
                                  <a:pos x="T4" y="T5"/>
                                </a:cxn>
                              </a:cxnLst>
                              <a:rect l="0" t="0" r="r" b="b"/>
                              <a:pathLst>
                                <a:path w="25" h="20">
                                  <a:moveTo>
                                    <a:pt x="0" y="20"/>
                                  </a:moveTo>
                                  <a:lnTo>
                                    <a:pt x="14" y="6"/>
                                  </a:lnTo>
                                  <a:lnTo>
                                    <a:pt x="25"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Line 513"/>
                          <wps:cNvCnPr/>
                          <wps:spPr bwMode="auto">
                            <a:xfrm flipV="1">
                              <a:off x="1489" y="5206"/>
                              <a:ext cx="27"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4" name="Line 514"/>
                          <wps:cNvCnPr/>
                          <wps:spPr bwMode="auto">
                            <a:xfrm flipV="1">
                              <a:off x="1530" y="5184"/>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5" name="Line 515"/>
                          <wps:cNvCnPr/>
                          <wps:spPr bwMode="auto">
                            <a:xfrm flipV="1">
                              <a:off x="1571" y="5162"/>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6" name="Line 516"/>
                          <wps:cNvCnPr/>
                          <wps:spPr bwMode="auto">
                            <a:xfrm flipV="1">
                              <a:off x="1612" y="5140"/>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17"/>
                          <wps:cNvCnPr/>
                          <wps:spPr bwMode="auto">
                            <a:xfrm flipV="1">
                              <a:off x="1653" y="5118"/>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8"/>
                          <wps:cNvCnPr/>
                          <wps:spPr bwMode="auto">
                            <a:xfrm flipV="1">
                              <a:off x="1694" y="5096"/>
                              <a:ext cx="30"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19"/>
                          <wps:cNvCnPr/>
                          <wps:spPr bwMode="auto">
                            <a:xfrm flipV="1">
                              <a:off x="1738" y="5074"/>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50" name="Line 520"/>
                          <wps:cNvCnPr/>
                          <wps:spPr bwMode="auto">
                            <a:xfrm flipV="1">
                              <a:off x="1779" y="5055"/>
                              <a:ext cx="30"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51" name="Freeform 521"/>
                          <wps:cNvSpPr>
                            <a:spLocks/>
                          </wps:cNvSpPr>
                          <wps:spPr bwMode="auto">
                            <a:xfrm>
                              <a:off x="1822" y="5036"/>
                              <a:ext cx="31" cy="14"/>
                            </a:xfrm>
                            <a:custGeom>
                              <a:avLst/>
                              <a:gdLst>
                                <a:gd name="T0" fmla="*/ 0 w 31"/>
                                <a:gd name="T1" fmla="*/ 14 h 14"/>
                                <a:gd name="T2" fmla="*/ 25 w 31"/>
                                <a:gd name="T3" fmla="*/ 3 h 14"/>
                                <a:gd name="T4" fmla="*/ 31 w 31"/>
                                <a:gd name="T5" fmla="*/ 0 h 14"/>
                              </a:gdLst>
                              <a:ahLst/>
                              <a:cxnLst>
                                <a:cxn ang="0">
                                  <a:pos x="T0" y="T1"/>
                                </a:cxn>
                                <a:cxn ang="0">
                                  <a:pos x="T2" y="T3"/>
                                </a:cxn>
                                <a:cxn ang="0">
                                  <a:pos x="T4" y="T5"/>
                                </a:cxn>
                              </a:cxnLst>
                              <a:rect l="0" t="0" r="r" b="b"/>
                              <a:pathLst>
                                <a:path w="31" h="14">
                                  <a:moveTo>
                                    <a:pt x="0" y="14"/>
                                  </a:moveTo>
                                  <a:lnTo>
                                    <a:pt x="25" y="3"/>
                                  </a:lnTo>
                                  <a:lnTo>
                                    <a:pt x="31"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Line 522"/>
                          <wps:cNvCnPr/>
                          <wps:spPr bwMode="auto">
                            <a:xfrm flipV="1">
                              <a:off x="1866" y="5020"/>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53" name="Freeform 523"/>
                          <wps:cNvSpPr>
                            <a:spLocks/>
                          </wps:cNvSpPr>
                          <wps:spPr bwMode="auto">
                            <a:xfrm>
                              <a:off x="1910" y="5003"/>
                              <a:ext cx="30" cy="11"/>
                            </a:xfrm>
                            <a:custGeom>
                              <a:avLst/>
                              <a:gdLst>
                                <a:gd name="T0" fmla="*/ 0 w 30"/>
                                <a:gd name="T1" fmla="*/ 11 h 11"/>
                                <a:gd name="T2" fmla="*/ 14 w 30"/>
                                <a:gd name="T3" fmla="*/ 6 h 11"/>
                                <a:gd name="T4" fmla="*/ 30 w 30"/>
                                <a:gd name="T5" fmla="*/ 0 h 11"/>
                              </a:gdLst>
                              <a:ahLst/>
                              <a:cxnLst>
                                <a:cxn ang="0">
                                  <a:pos x="T0" y="T1"/>
                                </a:cxn>
                                <a:cxn ang="0">
                                  <a:pos x="T2" y="T3"/>
                                </a:cxn>
                                <a:cxn ang="0">
                                  <a:pos x="T4" y="T5"/>
                                </a:cxn>
                              </a:cxnLst>
                              <a:rect l="0" t="0" r="r" b="b"/>
                              <a:pathLst>
                                <a:path w="30" h="11">
                                  <a:moveTo>
                                    <a:pt x="0" y="11"/>
                                  </a:moveTo>
                                  <a:lnTo>
                                    <a:pt x="14" y="6"/>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524"/>
                          <wps:cNvCnPr/>
                          <wps:spPr bwMode="auto">
                            <a:xfrm flipV="1">
                              <a:off x="1954" y="4990"/>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25"/>
                          <wps:cNvCnPr/>
                          <wps:spPr bwMode="auto">
                            <a:xfrm flipV="1">
                              <a:off x="2000" y="4973"/>
                              <a:ext cx="28"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26"/>
                          <wps:cNvCnPr/>
                          <wps:spPr bwMode="auto">
                            <a:xfrm flipV="1">
                              <a:off x="2044" y="4957"/>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7"/>
                          <wps:cNvCnPr/>
                          <wps:spPr bwMode="auto">
                            <a:xfrm flipV="1">
                              <a:off x="2088" y="4943"/>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58" name="Freeform 528"/>
                          <wps:cNvSpPr>
                            <a:spLocks/>
                          </wps:cNvSpPr>
                          <wps:spPr bwMode="auto">
                            <a:xfrm>
                              <a:off x="2132" y="4929"/>
                              <a:ext cx="30" cy="9"/>
                            </a:xfrm>
                            <a:custGeom>
                              <a:avLst/>
                              <a:gdLst>
                                <a:gd name="T0" fmla="*/ 0 w 30"/>
                                <a:gd name="T1" fmla="*/ 9 h 9"/>
                                <a:gd name="T2" fmla="*/ 22 w 30"/>
                                <a:gd name="T3" fmla="*/ 3 h 9"/>
                                <a:gd name="T4" fmla="*/ 30 w 30"/>
                                <a:gd name="T5" fmla="*/ 0 h 9"/>
                              </a:gdLst>
                              <a:ahLst/>
                              <a:cxnLst>
                                <a:cxn ang="0">
                                  <a:pos x="T0" y="T1"/>
                                </a:cxn>
                                <a:cxn ang="0">
                                  <a:pos x="T2" y="T3"/>
                                </a:cxn>
                                <a:cxn ang="0">
                                  <a:pos x="T4" y="T5"/>
                                </a:cxn>
                              </a:cxnLst>
                              <a:rect l="0" t="0" r="r" b="b"/>
                              <a:pathLst>
                                <a:path w="30" h="9">
                                  <a:moveTo>
                                    <a:pt x="0" y="9"/>
                                  </a:moveTo>
                                  <a:lnTo>
                                    <a:pt x="22" y="3"/>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Line 529"/>
                          <wps:cNvCnPr/>
                          <wps:spPr bwMode="auto">
                            <a:xfrm flipV="1">
                              <a:off x="2178" y="4916"/>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60" name="Freeform 530"/>
                          <wps:cNvSpPr>
                            <a:spLocks/>
                          </wps:cNvSpPr>
                          <wps:spPr bwMode="auto">
                            <a:xfrm>
                              <a:off x="2225" y="4905"/>
                              <a:ext cx="30" cy="8"/>
                            </a:xfrm>
                            <a:custGeom>
                              <a:avLst/>
                              <a:gdLst>
                                <a:gd name="T0" fmla="*/ 0 w 30"/>
                                <a:gd name="T1" fmla="*/ 8 h 8"/>
                                <a:gd name="T2" fmla="*/ 5 w 30"/>
                                <a:gd name="T3" fmla="*/ 5 h 8"/>
                                <a:gd name="T4" fmla="*/ 30 w 30"/>
                                <a:gd name="T5" fmla="*/ 0 h 8"/>
                              </a:gdLst>
                              <a:ahLst/>
                              <a:cxnLst>
                                <a:cxn ang="0">
                                  <a:pos x="T0" y="T1"/>
                                </a:cxn>
                                <a:cxn ang="0">
                                  <a:pos x="T2" y="T3"/>
                                </a:cxn>
                                <a:cxn ang="0">
                                  <a:pos x="T4" y="T5"/>
                                </a:cxn>
                              </a:cxnLst>
                              <a:rect l="0" t="0" r="r" b="b"/>
                              <a:pathLst>
                                <a:path w="30" h="8">
                                  <a:moveTo>
                                    <a:pt x="0" y="8"/>
                                  </a:moveTo>
                                  <a:lnTo>
                                    <a:pt x="5" y="5"/>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Line 531"/>
                          <wps:cNvCnPr/>
                          <wps:spPr bwMode="auto">
                            <a:xfrm flipV="1">
                              <a:off x="2268" y="4894"/>
                              <a:ext cx="31"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62" name="Line 532"/>
                          <wps:cNvCnPr/>
                          <wps:spPr bwMode="auto">
                            <a:xfrm flipV="1">
                              <a:off x="2315" y="4880"/>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63" name="Freeform 533"/>
                          <wps:cNvSpPr>
                            <a:spLocks/>
                          </wps:cNvSpPr>
                          <wps:spPr bwMode="auto">
                            <a:xfrm>
                              <a:off x="2361" y="4872"/>
                              <a:ext cx="31" cy="5"/>
                            </a:xfrm>
                            <a:custGeom>
                              <a:avLst/>
                              <a:gdLst>
                                <a:gd name="T0" fmla="*/ 0 w 31"/>
                                <a:gd name="T1" fmla="*/ 5 h 5"/>
                                <a:gd name="T2" fmla="*/ 22 w 31"/>
                                <a:gd name="T3" fmla="*/ 0 h 5"/>
                                <a:gd name="T4" fmla="*/ 31 w 31"/>
                                <a:gd name="T5" fmla="*/ 0 h 5"/>
                              </a:gdLst>
                              <a:ahLst/>
                              <a:cxnLst>
                                <a:cxn ang="0">
                                  <a:pos x="T0" y="T1"/>
                                </a:cxn>
                                <a:cxn ang="0">
                                  <a:pos x="T2" y="T3"/>
                                </a:cxn>
                                <a:cxn ang="0">
                                  <a:pos x="T4" y="T5"/>
                                </a:cxn>
                              </a:cxnLst>
                              <a:rect l="0" t="0" r="r" b="b"/>
                              <a:pathLst>
                                <a:path w="31" h="5">
                                  <a:moveTo>
                                    <a:pt x="0" y="5"/>
                                  </a:moveTo>
                                  <a:lnTo>
                                    <a:pt x="22" y="0"/>
                                  </a:lnTo>
                                  <a:lnTo>
                                    <a:pt x="31"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Line 534"/>
                          <wps:cNvCnPr/>
                          <wps:spPr bwMode="auto">
                            <a:xfrm flipV="1">
                              <a:off x="2405" y="4861"/>
                              <a:ext cx="33"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65" name="Freeform 535"/>
                          <wps:cNvSpPr>
                            <a:spLocks/>
                          </wps:cNvSpPr>
                          <wps:spPr bwMode="auto">
                            <a:xfrm>
                              <a:off x="2452" y="4856"/>
                              <a:ext cx="33" cy="2"/>
                            </a:xfrm>
                            <a:custGeom>
                              <a:avLst/>
                              <a:gdLst>
                                <a:gd name="T0" fmla="*/ 0 w 33"/>
                                <a:gd name="T1" fmla="*/ 2 h 2"/>
                                <a:gd name="T2" fmla="*/ 8 w 33"/>
                                <a:gd name="T3" fmla="*/ 2 h 2"/>
                                <a:gd name="T4" fmla="*/ 33 w 33"/>
                                <a:gd name="T5" fmla="*/ 0 h 2"/>
                              </a:gdLst>
                              <a:ahLst/>
                              <a:cxnLst>
                                <a:cxn ang="0">
                                  <a:pos x="T0" y="T1"/>
                                </a:cxn>
                                <a:cxn ang="0">
                                  <a:pos x="T2" y="T3"/>
                                </a:cxn>
                                <a:cxn ang="0">
                                  <a:pos x="T4" y="T5"/>
                                </a:cxn>
                              </a:cxnLst>
                              <a:rect l="0" t="0" r="r" b="b"/>
                              <a:pathLst>
                                <a:path w="33" h="2">
                                  <a:moveTo>
                                    <a:pt x="0" y="2"/>
                                  </a:moveTo>
                                  <a:lnTo>
                                    <a:pt x="8" y="2"/>
                                  </a:lnTo>
                                  <a:lnTo>
                                    <a:pt x="33"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Line 536"/>
                          <wps:cNvCnPr/>
                          <wps:spPr bwMode="auto">
                            <a:xfrm flipV="1">
                              <a:off x="2498" y="4847"/>
                              <a:ext cx="33"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67" name="Line 537"/>
                          <wps:cNvCnPr/>
                          <wps:spPr bwMode="auto">
                            <a:xfrm flipV="1">
                              <a:off x="2545" y="4839"/>
                              <a:ext cx="33"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68" name="Freeform 538"/>
                          <wps:cNvSpPr>
                            <a:spLocks/>
                          </wps:cNvSpPr>
                          <wps:spPr bwMode="auto">
                            <a:xfrm>
                              <a:off x="2591" y="4834"/>
                              <a:ext cx="33" cy="2"/>
                            </a:xfrm>
                            <a:custGeom>
                              <a:avLst/>
                              <a:gdLst>
                                <a:gd name="T0" fmla="*/ 0 w 33"/>
                                <a:gd name="T1" fmla="*/ 2 h 2"/>
                                <a:gd name="T2" fmla="*/ 22 w 33"/>
                                <a:gd name="T3" fmla="*/ 0 h 2"/>
                                <a:gd name="T4" fmla="*/ 33 w 33"/>
                                <a:gd name="T5" fmla="*/ 0 h 2"/>
                              </a:gdLst>
                              <a:ahLst/>
                              <a:cxnLst>
                                <a:cxn ang="0">
                                  <a:pos x="T0" y="T1"/>
                                </a:cxn>
                                <a:cxn ang="0">
                                  <a:pos x="T2" y="T3"/>
                                </a:cxn>
                                <a:cxn ang="0">
                                  <a:pos x="T4" y="T5"/>
                                </a:cxn>
                              </a:cxnLst>
                              <a:rect l="0" t="0" r="r" b="b"/>
                              <a:pathLst>
                                <a:path w="33" h="2">
                                  <a:moveTo>
                                    <a:pt x="0" y="2"/>
                                  </a:moveTo>
                                  <a:lnTo>
                                    <a:pt x="22" y="0"/>
                                  </a:lnTo>
                                  <a:lnTo>
                                    <a:pt x="33"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Line 539"/>
                          <wps:cNvCnPr/>
                          <wps:spPr bwMode="auto">
                            <a:xfrm flipV="1">
                              <a:off x="2638" y="4828"/>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0" name="Line 540"/>
                          <wps:cNvCnPr/>
                          <wps:spPr bwMode="auto">
                            <a:xfrm flipV="1">
                              <a:off x="2687" y="4823"/>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1" name="Line 541"/>
                          <wps:cNvCnPr/>
                          <wps:spPr bwMode="auto">
                            <a:xfrm flipV="1">
                              <a:off x="2734" y="4817"/>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2" name="Line 542"/>
                          <wps:cNvCnPr/>
                          <wps:spPr bwMode="auto">
                            <a:xfrm flipV="1">
                              <a:off x="2780" y="4812"/>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3" name="Line 543"/>
                          <wps:cNvCnPr/>
                          <wps:spPr bwMode="auto">
                            <a:xfrm flipV="1">
                              <a:off x="2827" y="4806"/>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4" name="Line 544"/>
                          <wps:cNvCnPr/>
                          <wps:spPr bwMode="auto">
                            <a:xfrm flipV="1">
                              <a:off x="2873" y="4804"/>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5" name="Line 545"/>
                          <wps:cNvCnPr/>
                          <wps:spPr bwMode="auto">
                            <a:xfrm flipV="1">
                              <a:off x="2920" y="4798"/>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6" name="Freeform 546"/>
                          <wps:cNvSpPr>
                            <a:spLocks/>
                          </wps:cNvSpPr>
                          <wps:spPr bwMode="auto">
                            <a:xfrm>
                              <a:off x="2966" y="4795"/>
                              <a:ext cx="33" cy="3"/>
                            </a:xfrm>
                            <a:custGeom>
                              <a:avLst/>
                              <a:gdLst>
                                <a:gd name="T0" fmla="*/ 0 w 33"/>
                                <a:gd name="T1" fmla="*/ 3 h 3"/>
                                <a:gd name="T2" fmla="*/ 30 w 33"/>
                                <a:gd name="T3" fmla="*/ 0 h 3"/>
                                <a:gd name="T4" fmla="*/ 33 w 33"/>
                                <a:gd name="T5" fmla="*/ 0 h 3"/>
                              </a:gdLst>
                              <a:ahLst/>
                              <a:cxnLst>
                                <a:cxn ang="0">
                                  <a:pos x="T0" y="T1"/>
                                </a:cxn>
                                <a:cxn ang="0">
                                  <a:pos x="T2" y="T3"/>
                                </a:cxn>
                                <a:cxn ang="0">
                                  <a:pos x="T4" y="T5"/>
                                </a:cxn>
                              </a:cxnLst>
                              <a:rect l="0" t="0" r="r" b="b"/>
                              <a:pathLst>
                                <a:path w="33" h="3">
                                  <a:moveTo>
                                    <a:pt x="0" y="3"/>
                                  </a:moveTo>
                                  <a:lnTo>
                                    <a:pt x="30" y="0"/>
                                  </a:lnTo>
                                  <a:lnTo>
                                    <a:pt x="33"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Line 547"/>
                          <wps:cNvCnPr/>
                          <wps:spPr bwMode="auto">
                            <a:xfrm flipV="1">
                              <a:off x="3013" y="4793"/>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8" name="Line 548"/>
                          <wps:cNvCnPr/>
                          <wps:spPr bwMode="auto">
                            <a:xfrm>
                              <a:off x="3062" y="4793"/>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9" name="Line 549"/>
                          <wps:cNvCnPr/>
                          <wps:spPr bwMode="auto">
                            <a:xfrm flipV="1">
                              <a:off x="3109" y="4790"/>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0" name="Line 550"/>
                          <wps:cNvCnPr/>
                          <wps:spPr bwMode="auto">
                            <a:xfrm flipV="1">
                              <a:off x="3155" y="4787"/>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1" name="Line 551"/>
                          <wps:cNvCnPr/>
                          <wps:spPr bwMode="auto">
                            <a:xfrm flipV="1">
                              <a:off x="3202" y="4784"/>
                              <a:ext cx="32"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2" name="Line 552"/>
                          <wps:cNvCnPr/>
                          <wps:spPr bwMode="auto">
                            <a:xfrm>
                              <a:off x="3248" y="4782"/>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3" name="Line 553"/>
                          <wps:cNvCnPr/>
                          <wps:spPr bwMode="auto">
                            <a:xfrm>
                              <a:off x="3297" y="4779"/>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4" name="Line 554"/>
                          <wps:cNvCnPr/>
                          <wps:spPr bwMode="auto">
                            <a:xfrm>
                              <a:off x="3344" y="4776"/>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5" name="Line 555"/>
                          <wps:cNvCnPr/>
                          <wps:spPr bwMode="auto">
                            <a:xfrm flipV="1">
                              <a:off x="3390" y="4774"/>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6" name="Line 556"/>
                          <wps:cNvCnPr/>
                          <wps:spPr bwMode="auto">
                            <a:xfrm>
                              <a:off x="3437" y="4774"/>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7" name="Line 557"/>
                          <wps:cNvCnPr/>
                          <wps:spPr bwMode="auto">
                            <a:xfrm flipV="1">
                              <a:off x="3483" y="4771"/>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8" name="Line 558"/>
                          <wps:cNvCnPr/>
                          <wps:spPr bwMode="auto">
                            <a:xfrm>
                              <a:off x="3533" y="477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9" name="Line 559"/>
                          <wps:cNvCnPr/>
                          <wps:spPr bwMode="auto">
                            <a:xfrm>
                              <a:off x="3579" y="476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0" name="Line 560"/>
                          <wps:cNvCnPr/>
                          <wps:spPr bwMode="auto">
                            <a:xfrm flipV="1">
                              <a:off x="3626" y="4765"/>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1" name="Line 561"/>
                          <wps:cNvCnPr/>
                          <wps:spPr bwMode="auto">
                            <a:xfrm>
                              <a:off x="3672" y="4765"/>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2" name="Line 562"/>
                          <wps:cNvCnPr/>
                          <wps:spPr bwMode="auto">
                            <a:xfrm flipV="1">
                              <a:off x="3719" y="4763"/>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3"/>
                          <wps:cNvCnPr/>
                          <wps:spPr bwMode="auto">
                            <a:xfrm>
                              <a:off x="3768" y="4763"/>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4" name="Line 564"/>
                          <wps:cNvCnPr/>
                          <wps:spPr bwMode="auto">
                            <a:xfrm>
                              <a:off x="3814" y="4760"/>
                              <a:ext cx="31"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5" name="Line 565"/>
                          <wps:cNvCnPr/>
                          <wps:spPr bwMode="auto">
                            <a:xfrm flipV="1">
                              <a:off x="3861" y="4757"/>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6" name="Line 566"/>
                          <wps:cNvCnPr/>
                          <wps:spPr bwMode="auto">
                            <a:xfrm>
                              <a:off x="3908" y="4757"/>
                              <a:ext cx="32"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7" name="Line 567"/>
                          <wps:cNvCnPr/>
                          <wps:spPr bwMode="auto">
                            <a:xfrm>
                              <a:off x="3957" y="4754"/>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8" name="Line 568"/>
                          <wps:cNvCnPr/>
                          <wps:spPr bwMode="auto">
                            <a:xfrm flipV="1">
                              <a:off x="4003" y="4752"/>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9" name="Line 569"/>
                          <wps:cNvCnPr/>
                          <wps:spPr bwMode="auto">
                            <a:xfrm>
                              <a:off x="4050" y="4752"/>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0" name="Line 570"/>
                          <wps:cNvCnPr/>
                          <wps:spPr bwMode="auto">
                            <a:xfrm flipV="1">
                              <a:off x="4096" y="4749"/>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1" name="Line 571"/>
                          <wps:cNvCnPr/>
                          <wps:spPr bwMode="auto">
                            <a:xfrm>
                              <a:off x="4143" y="4749"/>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2" name="Line 572"/>
                          <wps:cNvCnPr/>
                          <wps:spPr bwMode="auto">
                            <a:xfrm>
                              <a:off x="4192" y="4749"/>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3" name="Line 573"/>
                          <wps:cNvCnPr/>
                          <wps:spPr bwMode="auto">
                            <a:xfrm flipV="1">
                              <a:off x="1234" y="476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4" name="Line 574"/>
                          <wps:cNvCnPr/>
                          <wps:spPr bwMode="auto">
                            <a:xfrm>
                              <a:off x="1185" y="481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5" name="Line 575"/>
                          <wps:cNvCnPr/>
                          <wps:spPr bwMode="auto">
                            <a:xfrm>
                              <a:off x="1185" y="476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6" name="Line 576"/>
                          <wps:cNvCnPr/>
                          <wps:spPr bwMode="auto">
                            <a:xfrm flipV="1">
                              <a:off x="1185" y="476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7" name="Line 577"/>
                          <wps:cNvCnPr/>
                          <wps:spPr bwMode="auto">
                            <a:xfrm flipV="1">
                              <a:off x="1311" y="532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8" name="Line 578"/>
                          <wps:cNvCnPr/>
                          <wps:spPr bwMode="auto">
                            <a:xfrm>
                              <a:off x="1261" y="537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9" name="Line 579"/>
                          <wps:cNvCnPr/>
                          <wps:spPr bwMode="auto">
                            <a:xfrm>
                              <a:off x="1261" y="532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0" name="Line 580"/>
                          <wps:cNvCnPr/>
                          <wps:spPr bwMode="auto">
                            <a:xfrm flipV="1">
                              <a:off x="1261" y="532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1" name="Line 581"/>
                          <wps:cNvCnPr/>
                          <wps:spPr bwMode="auto">
                            <a:xfrm flipV="1">
                              <a:off x="1385" y="525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2" name="Line 582"/>
                          <wps:cNvCnPr/>
                          <wps:spPr bwMode="auto">
                            <a:xfrm>
                              <a:off x="1335" y="530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3" name="Line 583"/>
                          <wps:cNvCnPr/>
                          <wps:spPr bwMode="auto">
                            <a:xfrm>
                              <a:off x="1335" y="525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4" name="Line 584"/>
                          <wps:cNvCnPr/>
                          <wps:spPr bwMode="auto">
                            <a:xfrm flipV="1">
                              <a:off x="1335" y="525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5" name="Line 585"/>
                          <wps:cNvCnPr/>
                          <wps:spPr bwMode="auto">
                            <a:xfrm flipV="1">
                              <a:off x="1461" y="518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6" name="Line 586"/>
                          <wps:cNvCnPr/>
                          <wps:spPr bwMode="auto">
                            <a:xfrm>
                              <a:off x="1412" y="523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7" name="Line 587"/>
                          <wps:cNvCnPr/>
                          <wps:spPr bwMode="auto">
                            <a:xfrm>
                              <a:off x="1412" y="518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8" name="Line 588"/>
                          <wps:cNvCnPr/>
                          <wps:spPr bwMode="auto">
                            <a:xfrm flipV="1">
                              <a:off x="1412" y="518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9" name="Line 589"/>
                          <wps:cNvCnPr/>
                          <wps:spPr bwMode="auto">
                            <a:xfrm flipV="1">
                              <a:off x="1538" y="5143"/>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0" name="Line 590"/>
                          <wps:cNvCnPr/>
                          <wps:spPr bwMode="auto">
                            <a:xfrm>
                              <a:off x="1489" y="519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1" name="Line 591"/>
                          <wps:cNvCnPr/>
                          <wps:spPr bwMode="auto">
                            <a:xfrm>
                              <a:off x="1486" y="514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2" name="Line 592"/>
                          <wps:cNvCnPr/>
                          <wps:spPr bwMode="auto">
                            <a:xfrm flipV="1">
                              <a:off x="1486" y="514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3" name="Line 593"/>
                          <wps:cNvCnPr/>
                          <wps:spPr bwMode="auto">
                            <a:xfrm flipV="1">
                              <a:off x="1612" y="510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4" name="Line 594"/>
                          <wps:cNvCnPr/>
                          <wps:spPr bwMode="auto">
                            <a:xfrm>
                              <a:off x="1562" y="515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5" name="Line 595"/>
                          <wps:cNvCnPr/>
                          <wps:spPr bwMode="auto">
                            <a:xfrm>
                              <a:off x="1562" y="50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6" name="Line 596"/>
                          <wps:cNvCnPr/>
                          <wps:spPr bwMode="auto">
                            <a:xfrm flipV="1">
                              <a:off x="1562" y="50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7" name="Line 597"/>
                          <wps:cNvCnPr/>
                          <wps:spPr bwMode="auto">
                            <a:xfrm flipV="1">
                              <a:off x="1688" y="506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8" name="Line 598"/>
                          <wps:cNvCnPr/>
                          <wps:spPr bwMode="auto">
                            <a:xfrm>
                              <a:off x="1639" y="511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9" name="Line 599"/>
                          <wps:cNvCnPr/>
                          <wps:spPr bwMode="auto">
                            <a:xfrm>
                              <a:off x="1639" y="506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0" name="Line 600"/>
                          <wps:cNvCnPr/>
                          <wps:spPr bwMode="auto">
                            <a:xfrm flipV="1">
                              <a:off x="1639" y="506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1" name="Line 601"/>
                          <wps:cNvCnPr/>
                          <wps:spPr bwMode="auto">
                            <a:xfrm flipV="1">
                              <a:off x="1765" y="502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2" name="Line 602"/>
                          <wps:cNvCnPr/>
                          <wps:spPr bwMode="auto">
                            <a:xfrm>
                              <a:off x="1716" y="507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3" name="Line 603"/>
                          <wps:cNvCnPr/>
                          <wps:spPr bwMode="auto">
                            <a:xfrm>
                              <a:off x="1716" y="502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4" name="Line 604"/>
                          <wps:cNvCnPr/>
                          <wps:spPr bwMode="auto">
                            <a:xfrm flipV="1">
                              <a:off x="1716" y="502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5" name="Line 605"/>
                          <wps:cNvCnPr/>
                          <wps:spPr bwMode="auto">
                            <a:xfrm flipV="1">
                              <a:off x="1839" y="499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6" name="Line 606"/>
                          <wps:cNvCnPr/>
                          <wps:spPr bwMode="auto">
                            <a:xfrm>
                              <a:off x="1790" y="5039"/>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7" name="Line 607"/>
                          <wps:cNvCnPr/>
                          <wps:spPr bwMode="auto">
                            <a:xfrm>
                              <a:off x="1790" y="498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8" name="Line 608"/>
                          <wps:cNvCnPr/>
                          <wps:spPr bwMode="auto">
                            <a:xfrm flipV="1">
                              <a:off x="1790" y="498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9" name="Line 609"/>
                          <wps:cNvCnPr/>
                          <wps:spPr bwMode="auto">
                            <a:xfrm flipV="1">
                              <a:off x="1915" y="495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0" name="Line 610"/>
                          <wps:cNvCnPr/>
                          <wps:spPr bwMode="auto">
                            <a:xfrm>
                              <a:off x="1866" y="5006"/>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1" name="Line 611"/>
                          <wps:cNvCnPr/>
                          <wps:spPr bwMode="auto">
                            <a:xfrm>
                              <a:off x="1866" y="495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2" name="Line 612"/>
                          <wps:cNvCnPr/>
                          <wps:spPr bwMode="auto">
                            <a:xfrm flipV="1">
                              <a:off x="1866" y="495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3" name="Line 613"/>
                          <wps:cNvCnPr/>
                          <wps:spPr bwMode="auto">
                            <a:xfrm flipV="1">
                              <a:off x="1992" y="493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4" name="Line 614"/>
                          <wps:cNvCnPr/>
                          <wps:spPr bwMode="auto">
                            <a:xfrm>
                              <a:off x="1943" y="498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5" name="Line 615"/>
                          <wps:cNvCnPr/>
                          <wps:spPr bwMode="auto">
                            <a:xfrm>
                              <a:off x="1943" y="493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6" name="Line 616"/>
                          <wps:cNvCnPr/>
                          <wps:spPr bwMode="auto">
                            <a:xfrm flipV="1">
                              <a:off x="1943" y="493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7" name="Line 617"/>
                          <wps:cNvCnPr/>
                          <wps:spPr bwMode="auto">
                            <a:xfrm flipV="1">
                              <a:off x="2066" y="490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8" name="Line 618"/>
                          <wps:cNvCnPr/>
                          <wps:spPr bwMode="auto">
                            <a:xfrm>
                              <a:off x="2017" y="495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9" name="Line 619"/>
                          <wps:cNvCnPr/>
                          <wps:spPr bwMode="auto">
                            <a:xfrm>
                              <a:off x="2017" y="490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0" name="Line 620"/>
                          <wps:cNvCnPr/>
                          <wps:spPr bwMode="auto">
                            <a:xfrm flipV="1">
                              <a:off x="2017" y="490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1" name="Line 621"/>
                          <wps:cNvCnPr/>
                          <wps:spPr bwMode="auto">
                            <a:xfrm flipV="1">
                              <a:off x="2143" y="4883"/>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2" name="Line 622"/>
                          <wps:cNvCnPr/>
                          <wps:spPr bwMode="auto">
                            <a:xfrm>
                              <a:off x="2093" y="493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3" name="Line 623"/>
                          <wps:cNvCnPr/>
                          <wps:spPr bwMode="auto">
                            <a:xfrm>
                              <a:off x="2093" y="488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4" name="Line 624"/>
                          <wps:cNvCnPr/>
                          <wps:spPr bwMode="auto">
                            <a:xfrm flipV="1">
                              <a:off x="2093" y="488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5" name="Line 625"/>
                          <wps:cNvCnPr/>
                          <wps:spPr bwMode="auto">
                            <a:xfrm flipV="1">
                              <a:off x="2219" y="486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6" name="Line 626"/>
                          <wps:cNvCnPr/>
                          <wps:spPr bwMode="auto">
                            <a:xfrm>
                              <a:off x="2170" y="491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7" name="Line 627"/>
                          <wps:cNvCnPr/>
                          <wps:spPr bwMode="auto">
                            <a:xfrm>
                              <a:off x="2170" y="486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8" name="Line 628"/>
                          <wps:cNvCnPr/>
                          <wps:spPr bwMode="auto">
                            <a:xfrm flipV="1">
                              <a:off x="2170" y="486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9" name="Line 629"/>
                          <wps:cNvCnPr/>
                          <wps:spPr bwMode="auto">
                            <a:xfrm flipV="1">
                              <a:off x="2293" y="483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0" name="Line 630"/>
                          <wps:cNvCnPr/>
                          <wps:spPr bwMode="auto">
                            <a:xfrm>
                              <a:off x="2244" y="488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1" name="Line 631"/>
                          <wps:cNvCnPr/>
                          <wps:spPr bwMode="auto">
                            <a:xfrm>
                              <a:off x="2244" y="483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2" name="Line 632"/>
                          <wps:cNvCnPr/>
                          <wps:spPr bwMode="auto">
                            <a:xfrm flipV="1">
                              <a:off x="2244" y="483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3" name="Line 633"/>
                          <wps:cNvCnPr/>
                          <wps:spPr bwMode="auto">
                            <a:xfrm flipV="1">
                              <a:off x="2370" y="482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4" name="Line 634"/>
                          <wps:cNvCnPr/>
                          <wps:spPr bwMode="auto">
                            <a:xfrm>
                              <a:off x="2320" y="486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5" name="Line 635"/>
                          <wps:cNvCnPr/>
                          <wps:spPr bwMode="auto">
                            <a:xfrm>
                              <a:off x="2320" y="482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6" name="Line 636"/>
                          <wps:cNvCnPr/>
                          <wps:spPr bwMode="auto">
                            <a:xfrm flipV="1">
                              <a:off x="2320" y="482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7" name="Line 637"/>
                          <wps:cNvCnPr/>
                          <wps:spPr bwMode="auto">
                            <a:xfrm flipV="1">
                              <a:off x="2446" y="480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8" name="Line 638"/>
                          <wps:cNvCnPr/>
                          <wps:spPr bwMode="auto">
                            <a:xfrm>
                              <a:off x="2397" y="485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9" name="Line 639"/>
                          <wps:cNvCnPr/>
                          <wps:spPr bwMode="auto">
                            <a:xfrm>
                              <a:off x="2397" y="480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0" name="Line 640"/>
                          <wps:cNvCnPr/>
                          <wps:spPr bwMode="auto">
                            <a:xfrm flipV="1">
                              <a:off x="2397" y="480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1" name="Line 641"/>
                          <wps:cNvCnPr/>
                          <wps:spPr bwMode="auto">
                            <a:xfrm flipV="1">
                              <a:off x="2520" y="479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2" name="Line 642"/>
                          <wps:cNvCnPr/>
                          <wps:spPr bwMode="auto">
                            <a:xfrm>
                              <a:off x="2471" y="484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3" name="Line 643"/>
                          <wps:cNvCnPr/>
                          <wps:spPr bwMode="auto">
                            <a:xfrm>
                              <a:off x="2471" y="479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4" name="Line 644"/>
                          <wps:cNvCnPr/>
                          <wps:spPr bwMode="auto">
                            <a:xfrm flipV="1">
                              <a:off x="2471" y="479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5" name="Line 645"/>
                          <wps:cNvCnPr/>
                          <wps:spPr bwMode="auto">
                            <a:xfrm flipV="1">
                              <a:off x="2597" y="478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6" name="Line 646"/>
                          <wps:cNvCnPr/>
                          <wps:spPr bwMode="auto">
                            <a:xfrm>
                              <a:off x="2548" y="483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7" name="Line 647"/>
                          <wps:cNvCnPr/>
                          <wps:spPr bwMode="auto">
                            <a:xfrm>
                              <a:off x="2548" y="478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8" name="Line 648"/>
                          <wps:cNvCnPr/>
                          <wps:spPr bwMode="auto">
                            <a:xfrm flipV="1">
                              <a:off x="2548" y="478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9" name="Line 649"/>
                          <wps:cNvCnPr/>
                          <wps:spPr bwMode="auto">
                            <a:xfrm flipV="1">
                              <a:off x="2673" y="477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0" name="Line 650"/>
                          <wps:cNvCnPr/>
                          <wps:spPr bwMode="auto">
                            <a:xfrm>
                              <a:off x="2624" y="482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1" name="Line 651"/>
                          <wps:cNvCnPr/>
                          <wps:spPr bwMode="auto">
                            <a:xfrm>
                              <a:off x="2624" y="477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2" name="Line 652"/>
                          <wps:cNvCnPr/>
                          <wps:spPr bwMode="auto">
                            <a:xfrm flipV="1">
                              <a:off x="2624" y="477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3" name="Line 653"/>
                          <wps:cNvCnPr/>
                          <wps:spPr bwMode="auto">
                            <a:xfrm flipV="1">
                              <a:off x="2747" y="476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4" name="Line 654"/>
                          <wps:cNvCnPr/>
                          <wps:spPr bwMode="auto">
                            <a:xfrm>
                              <a:off x="2698" y="481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5" name="Line 655"/>
                          <wps:cNvCnPr/>
                          <wps:spPr bwMode="auto">
                            <a:xfrm>
                              <a:off x="2698" y="476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6" name="Line 656"/>
                          <wps:cNvCnPr/>
                          <wps:spPr bwMode="auto">
                            <a:xfrm flipV="1">
                              <a:off x="2698" y="476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7" name="Line 657"/>
                          <wps:cNvCnPr/>
                          <wps:spPr bwMode="auto">
                            <a:xfrm flipV="1">
                              <a:off x="2824" y="475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8" name="Line 658"/>
                          <wps:cNvCnPr/>
                          <wps:spPr bwMode="auto">
                            <a:xfrm>
                              <a:off x="2775" y="480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9" name="Line 659"/>
                          <wps:cNvCnPr/>
                          <wps:spPr bwMode="auto">
                            <a:xfrm>
                              <a:off x="2775" y="475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0" name="Line 660"/>
                          <wps:cNvCnPr/>
                          <wps:spPr bwMode="auto">
                            <a:xfrm flipV="1">
                              <a:off x="2775" y="475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1" name="Line 661"/>
                          <wps:cNvCnPr/>
                          <wps:spPr bwMode="auto">
                            <a:xfrm flipV="1">
                              <a:off x="2901" y="474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2" name="Line 662"/>
                          <wps:cNvCnPr/>
                          <wps:spPr bwMode="auto">
                            <a:xfrm>
                              <a:off x="2851" y="479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3" name="Line 663"/>
                          <wps:cNvCnPr/>
                          <wps:spPr bwMode="auto">
                            <a:xfrm>
                              <a:off x="2851" y="474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4" name="Line 664"/>
                          <wps:cNvCnPr/>
                          <wps:spPr bwMode="auto">
                            <a:xfrm flipV="1">
                              <a:off x="2851" y="474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5" name="Line 665"/>
                          <wps:cNvCnPr/>
                          <wps:spPr bwMode="auto">
                            <a:xfrm flipV="1">
                              <a:off x="2977" y="474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6" name="Line 666"/>
                          <wps:cNvCnPr/>
                          <wps:spPr bwMode="auto">
                            <a:xfrm>
                              <a:off x="2928" y="479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7" name="Line 667"/>
                          <wps:cNvCnPr/>
                          <wps:spPr bwMode="auto">
                            <a:xfrm>
                              <a:off x="2925" y="474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8" name="Line 668"/>
                          <wps:cNvCnPr/>
                          <wps:spPr bwMode="auto">
                            <a:xfrm flipV="1">
                              <a:off x="2925" y="474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9" name="Line 669"/>
                          <wps:cNvCnPr/>
                          <wps:spPr bwMode="auto">
                            <a:xfrm flipV="1">
                              <a:off x="3051" y="474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0" name="Line 670"/>
                          <wps:cNvCnPr/>
                          <wps:spPr bwMode="auto">
                            <a:xfrm>
                              <a:off x="3002" y="479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1" name="Line 671"/>
                          <wps:cNvCnPr/>
                          <wps:spPr bwMode="auto">
                            <a:xfrm>
                              <a:off x="3002" y="474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2" name="Line 672"/>
                          <wps:cNvCnPr/>
                          <wps:spPr bwMode="auto">
                            <a:xfrm flipV="1">
                              <a:off x="3002" y="474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3" name="Line 673"/>
                          <wps:cNvCnPr/>
                          <wps:spPr bwMode="auto">
                            <a:xfrm flipV="1">
                              <a:off x="3128" y="473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4" name="Line 674"/>
                          <wps:cNvCnPr/>
                          <wps:spPr bwMode="auto">
                            <a:xfrm>
                              <a:off x="3078" y="478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5" name="Line 675"/>
                          <wps:cNvCnPr/>
                          <wps:spPr bwMode="auto">
                            <a:xfrm>
                              <a:off x="3078" y="473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6" name="Line 676"/>
                          <wps:cNvCnPr/>
                          <wps:spPr bwMode="auto">
                            <a:xfrm flipV="1">
                              <a:off x="3078" y="473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7" name="Line 677"/>
                          <wps:cNvCnPr/>
                          <wps:spPr bwMode="auto">
                            <a:xfrm flipV="1">
                              <a:off x="3202" y="473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8" name="Line 678"/>
                          <wps:cNvCnPr/>
                          <wps:spPr bwMode="auto">
                            <a:xfrm>
                              <a:off x="3152" y="478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9" name="Line 679"/>
                          <wps:cNvCnPr/>
                          <wps:spPr bwMode="auto">
                            <a:xfrm>
                              <a:off x="3152" y="473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0" name="Line 680"/>
                          <wps:cNvCnPr/>
                          <wps:spPr bwMode="auto">
                            <a:xfrm flipV="1">
                              <a:off x="3152" y="473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1" name="Line 681"/>
                          <wps:cNvCnPr/>
                          <wps:spPr bwMode="auto">
                            <a:xfrm flipV="1">
                              <a:off x="3278" y="472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2" name="Line 682"/>
                          <wps:cNvCnPr/>
                          <wps:spPr bwMode="auto">
                            <a:xfrm>
                              <a:off x="3229" y="477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3" name="Line 683"/>
                          <wps:cNvCnPr/>
                          <wps:spPr bwMode="auto">
                            <a:xfrm>
                              <a:off x="3229" y="472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4" name="Line 684"/>
                          <wps:cNvCnPr/>
                          <wps:spPr bwMode="auto">
                            <a:xfrm flipV="1">
                              <a:off x="3229" y="472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5" name="Line 685"/>
                          <wps:cNvCnPr/>
                          <wps:spPr bwMode="auto">
                            <a:xfrm flipV="1">
                              <a:off x="3355" y="472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6" name="Line 686"/>
                          <wps:cNvCnPr/>
                          <wps:spPr bwMode="auto">
                            <a:xfrm>
                              <a:off x="3306" y="477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7" name="Line 687"/>
                          <wps:cNvCnPr/>
                          <wps:spPr bwMode="auto">
                            <a:xfrm>
                              <a:off x="3306" y="472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8" name="Line 688"/>
                          <wps:cNvCnPr/>
                          <wps:spPr bwMode="auto">
                            <a:xfrm flipV="1">
                              <a:off x="3306" y="472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9" name="Line 689"/>
                          <wps:cNvCnPr/>
                          <wps:spPr bwMode="auto">
                            <a:xfrm flipV="1">
                              <a:off x="3431" y="472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0" name="Line 690"/>
                          <wps:cNvCnPr/>
                          <wps:spPr bwMode="auto">
                            <a:xfrm>
                              <a:off x="3382" y="477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1" name="Line 691"/>
                          <wps:cNvCnPr/>
                          <wps:spPr bwMode="auto">
                            <a:xfrm>
                              <a:off x="3382" y="472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2" name="Line 692"/>
                          <wps:cNvCnPr/>
                          <wps:spPr bwMode="auto">
                            <a:xfrm flipV="1">
                              <a:off x="3382" y="472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3" name="Line 693"/>
                          <wps:cNvCnPr/>
                          <wps:spPr bwMode="auto">
                            <a:xfrm flipV="1">
                              <a:off x="3505" y="472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4" name="Line 694"/>
                          <wps:cNvCnPr/>
                          <wps:spPr bwMode="auto">
                            <a:xfrm>
                              <a:off x="3456" y="477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5" name="Line 695"/>
                          <wps:cNvCnPr/>
                          <wps:spPr bwMode="auto">
                            <a:xfrm>
                              <a:off x="3456" y="472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6" name="Line 696"/>
                          <wps:cNvCnPr/>
                          <wps:spPr bwMode="auto">
                            <a:xfrm flipV="1">
                              <a:off x="3456" y="472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7" name="Line 697"/>
                          <wps:cNvCnPr/>
                          <wps:spPr bwMode="auto">
                            <a:xfrm flipV="1">
                              <a:off x="3582" y="471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8" name="Line 698"/>
                          <wps:cNvCnPr/>
                          <wps:spPr bwMode="auto">
                            <a:xfrm>
                              <a:off x="3533" y="476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9" name="Line 699"/>
                          <wps:cNvCnPr/>
                          <wps:spPr bwMode="auto">
                            <a:xfrm>
                              <a:off x="3533" y="471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0" name="Line 700"/>
                          <wps:cNvCnPr/>
                          <wps:spPr bwMode="auto">
                            <a:xfrm flipV="1">
                              <a:off x="3533" y="471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1" name="Line 701"/>
                          <wps:cNvCnPr/>
                          <wps:spPr bwMode="auto">
                            <a:xfrm flipV="1">
                              <a:off x="3659" y="471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wpg:wgp>
                        <wpg:cNvPr id="632" name="Group 702"/>
                        <wpg:cNvGrpSpPr>
                          <a:grpSpLocks/>
                        </wpg:cNvGrpSpPr>
                        <wpg:grpSpPr bwMode="auto">
                          <a:xfrm>
                            <a:off x="2291715" y="1485265"/>
                            <a:ext cx="2922905" cy="1572260"/>
                            <a:chOff x="3609" y="2339"/>
                            <a:chExt cx="4603" cy="2476"/>
                          </a:xfrm>
                        </wpg:grpSpPr>
                        <wps:wsp>
                          <wps:cNvPr id="633" name="Line 703"/>
                          <wps:cNvCnPr/>
                          <wps:spPr bwMode="auto">
                            <a:xfrm>
                              <a:off x="3609" y="476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4" name="Line 704"/>
                          <wps:cNvCnPr/>
                          <wps:spPr bwMode="auto">
                            <a:xfrm>
                              <a:off x="3609" y="471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5" name="Line 705"/>
                          <wps:cNvCnPr/>
                          <wps:spPr bwMode="auto">
                            <a:xfrm flipV="1">
                              <a:off x="3609" y="471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6" name="Line 706"/>
                          <wps:cNvCnPr/>
                          <wps:spPr bwMode="auto">
                            <a:xfrm flipV="1">
                              <a:off x="3732" y="471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7" name="Line 707"/>
                          <wps:cNvCnPr/>
                          <wps:spPr bwMode="auto">
                            <a:xfrm>
                              <a:off x="3683" y="476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8" name="Line 708"/>
                          <wps:cNvCnPr/>
                          <wps:spPr bwMode="auto">
                            <a:xfrm>
                              <a:off x="3683" y="471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9" name="Line 709"/>
                          <wps:cNvCnPr/>
                          <wps:spPr bwMode="auto">
                            <a:xfrm flipV="1">
                              <a:off x="3683" y="471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0" name="Line 710"/>
                          <wps:cNvCnPr/>
                          <wps:spPr bwMode="auto">
                            <a:xfrm flipV="1">
                              <a:off x="3809" y="471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1" name="Line 711"/>
                          <wps:cNvCnPr/>
                          <wps:spPr bwMode="auto">
                            <a:xfrm>
                              <a:off x="3760" y="476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2" name="Line 712"/>
                          <wps:cNvCnPr/>
                          <wps:spPr bwMode="auto">
                            <a:xfrm>
                              <a:off x="3760" y="471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3" name="Line 713"/>
                          <wps:cNvCnPr/>
                          <wps:spPr bwMode="auto">
                            <a:xfrm flipV="1">
                              <a:off x="3760" y="471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4" name="Line 714"/>
                          <wps:cNvCnPr/>
                          <wps:spPr bwMode="auto">
                            <a:xfrm flipV="1">
                              <a:off x="3886" y="471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5" name="Line 715"/>
                          <wps:cNvCnPr/>
                          <wps:spPr bwMode="auto">
                            <a:xfrm>
                              <a:off x="3836" y="476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6" name="Line 716"/>
                          <wps:cNvCnPr/>
                          <wps:spPr bwMode="auto">
                            <a:xfrm>
                              <a:off x="3834" y="471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7" name="Line 717"/>
                          <wps:cNvCnPr/>
                          <wps:spPr bwMode="auto">
                            <a:xfrm flipV="1">
                              <a:off x="3834" y="471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8" name="Line 718"/>
                          <wps:cNvCnPr/>
                          <wps:spPr bwMode="auto">
                            <a:xfrm flipV="1">
                              <a:off x="3960" y="470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49" name="Line 719"/>
                          <wps:cNvCnPr/>
                          <wps:spPr bwMode="auto">
                            <a:xfrm>
                              <a:off x="3910" y="475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0" name="Line 720"/>
                          <wps:cNvCnPr/>
                          <wps:spPr bwMode="auto">
                            <a:xfrm>
                              <a:off x="3910" y="470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1" name="Line 721"/>
                          <wps:cNvCnPr/>
                          <wps:spPr bwMode="auto">
                            <a:xfrm flipV="1">
                              <a:off x="3910" y="470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2" name="Line 722"/>
                          <wps:cNvCnPr/>
                          <wps:spPr bwMode="auto">
                            <a:xfrm flipV="1">
                              <a:off x="4036" y="470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3" name="Line 723"/>
                          <wps:cNvCnPr/>
                          <wps:spPr bwMode="auto">
                            <a:xfrm>
                              <a:off x="3987" y="475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4" name="Line 724"/>
                          <wps:cNvCnPr/>
                          <wps:spPr bwMode="auto">
                            <a:xfrm>
                              <a:off x="3987" y="470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5" name="Line 725"/>
                          <wps:cNvCnPr/>
                          <wps:spPr bwMode="auto">
                            <a:xfrm flipV="1">
                              <a:off x="3987" y="470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6" name="Line 726"/>
                          <wps:cNvCnPr/>
                          <wps:spPr bwMode="auto">
                            <a:xfrm flipV="1">
                              <a:off x="4113" y="470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7" name="Line 727"/>
                          <wps:cNvCnPr/>
                          <wps:spPr bwMode="auto">
                            <a:xfrm>
                              <a:off x="4064" y="475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8" name="Line 728"/>
                          <wps:cNvCnPr/>
                          <wps:spPr bwMode="auto">
                            <a:xfrm>
                              <a:off x="4064" y="470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59" name="Line 729"/>
                          <wps:cNvCnPr/>
                          <wps:spPr bwMode="auto">
                            <a:xfrm flipV="1">
                              <a:off x="4064" y="4705"/>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60" name="Line 730"/>
                          <wps:cNvCnPr/>
                          <wps:spPr bwMode="auto">
                            <a:xfrm flipV="1">
                              <a:off x="4187" y="470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61" name="Line 731"/>
                          <wps:cNvCnPr/>
                          <wps:spPr bwMode="auto">
                            <a:xfrm>
                              <a:off x="4137" y="475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62" name="Line 732"/>
                          <wps:cNvCnPr/>
                          <wps:spPr bwMode="auto">
                            <a:xfrm>
                              <a:off x="4137" y="470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63" name="Line 733"/>
                          <wps:cNvCnPr/>
                          <wps:spPr bwMode="auto">
                            <a:xfrm flipV="1">
                              <a:off x="4137" y="470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64" name="Line 734"/>
                          <wps:cNvCnPr/>
                          <wps:spPr bwMode="auto">
                            <a:xfrm>
                              <a:off x="5133" y="400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65" name="Line 735"/>
                          <wps:cNvCnPr/>
                          <wps:spPr bwMode="auto">
                            <a:xfrm flipH="1">
                              <a:off x="8094" y="400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66" name="Rectangle 736"/>
                          <wps:cNvSpPr>
                            <a:spLocks noChangeArrowheads="1"/>
                          </wps:cNvSpPr>
                          <wps:spPr bwMode="auto">
                            <a:xfrm>
                              <a:off x="4988" y="4010"/>
                              <a:ext cx="25"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667" name="Freeform 737"/>
                          <wps:cNvSpPr>
                            <a:spLocks/>
                          </wps:cNvSpPr>
                          <wps:spPr bwMode="auto">
                            <a:xfrm>
                              <a:off x="5021" y="3972"/>
                              <a:ext cx="44" cy="66"/>
                            </a:xfrm>
                            <a:custGeom>
                              <a:avLst/>
                              <a:gdLst>
                                <a:gd name="T0" fmla="*/ 0 w 44"/>
                                <a:gd name="T1" fmla="*/ 8 h 66"/>
                                <a:gd name="T2" fmla="*/ 0 w 44"/>
                                <a:gd name="T3" fmla="*/ 0 h 66"/>
                                <a:gd name="T4" fmla="*/ 44 w 44"/>
                                <a:gd name="T5" fmla="*/ 0 h 66"/>
                                <a:gd name="T6" fmla="*/ 44 w 44"/>
                                <a:gd name="T7" fmla="*/ 5 h 66"/>
                                <a:gd name="T8" fmla="*/ 39 w 44"/>
                                <a:gd name="T9" fmla="*/ 14 h 66"/>
                                <a:gd name="T10" fmla="*/ 22 w 44"/>
                                <a:gd name="T11" fmla="*/ 47 h 66"/>
                                <a:gd name="T12" fmla="*/ 19 w 44"/>
                                <a:gd name="T13" fmla="*/ 55 h 66"/>
                                <a:gd name="T14" fmla="*/ 19 w 44"/>
                                <a:gd name="T15" fmla="*/ 66 h 66"/>
                                <a:gd name="T16" fmla="*/ 11 w 44"/>
                                <a:gd name="T17" fmla="*/ 66 h 66"/>
                                <a:gd name="T18" fmla="*/ 11 w 44"/>
                                <a:gd name="T19" fmla="*/ 57 h 66"/>
                                <a:gd name="T20" fmla="*/ 17 w 44"/>
                                <a:gd name="T21" fmla="*/ 36 h 66"/>
                                <a:gd name="T22" fmla="*/ 22 w 44"/>
                                <a:gd name="T23" fmla="*/ 25 h 66"/>
                                <a:gd name="T24" fmla="*/ 28 w 44"/>
                                <a:gd name="T25" fmla="*/ 16 h 66"/>
                                <a:gd name="T26" fmla="*/ 36 w 44"/>
                                <a:gd name="T27" fmla="*/ 8 h 66"/>
                                <a:gd name="T28" fmla="*/ 0 w 44"/>
                                <a:gd name="T29" fmla="*/ 8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66">
                                  <a:moveTo>
                                    <a:pt x="0" y="8"/>
                                  </a:moveTo>
                                  <a:lnTo>
                                    <a:pt x="0" y="0"/>
                                  </a:lnTo>
                                  <a:lnTo>
                                    <a:pt x="44" y="0"/>
                                  </a:lnTo>
                                  <a:lnTo>
                                    <a:pt x="44" y="5"/>
                                  </a:lnTo>
                                  <a:lnTo>
                                    <a:pt x="39" y="14"/>
                                  </a:lnTo>
                                  <a:lnTo>
                                    <a:pt x="22" y="47"/>
                                  </a:lnTo>
                                  <a:lnTo>
                                    <a:pt x="19" y="55"/>
                                  </a:lnTo>
                                  <a:lnTo>
                                    <a:pt x="19" y="66"/>
                                  </a:lnTo>
                                  <a:lnTo>
                                    <a:pt x="11" y="66"/>
                                  </a:lnTo>
                                  <a:lnTo>
                                    <a:pt x="11" y="57"/>
                                  </a:lnTo>
                                  <a:lnTo>
                                    <a:pt x="17" y="36"/>
                                  </a:lnTo>
                                  <a:lnTo>
                                    <a:pt x="22" y="25"/>
                                  </a:lnTo>
                                  <a:lnTo>
                                    <a:pt x="28" y="16"/>
                                  </a:lnTo>
                                  <a:lnTo>
                                    <a:pt x="36" y="8"/>
                                  </a:lnTo>
                                  <a:lnTo>
                                    <a:pt x="0" y="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68" name="Line 738"/>
                          <wps:cNvCnPr/>
                          <wps:spPr bwMode="auto">
                            <a:xfrm>
                              <a:off x="5133" y="3800"/>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69" name="Line 739"/>
                          <wps:cNvCnPr/>
                          <wps:spPr bwMode="auto">
                            <a:xfrm flipH="1">
                              <a:off x="8094" y="3800"/>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70" name="Rectangle 740"/>
                          <wps:cNvSpPr>
                            <a:spLocks noChangeArrowheads="1"/>
                          </wps:cNvSpPr>
                          <wps:spPr bwMode="auto">
                            <a:xfrm>
                              <a:off x="4988" y="3802"/>
                              <a:ext cx="25"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671" name="Freeform 741"/>
                          <wps:cNvSpPr>
                            <a:spLocks noEditPoints="1"/>
                          </wps:cNvSpPr>
                          <wps:spPr bwMode="auto">
                            <a:xfrm>
                              <a:off x="5021" y="3761"/>
                              <a:ext cx="44" cy="69"/>
                            </a:xfrm>
                            <a:custGeom>
                              <a:avLst/>
                              <a:gdLst>
                                <a:gd name="T0" fmla="*/ 44 w 44"/>
                                <a:gd name="T1" fmla="*/ 20 h 69"/>
                                <a:gd name="T2" fmla="*/ 33 w 44"/>
                                <a:gd name="T3" fmla="*/ 20 h 69"/>
                                <a:gd name="T4" fmla="*/ 33 w 44"/>
                                <a:gd name="T5" fmla="*/ 17 h 69"/>
                                <a:gd name="T6" fmla="*/ 28 w 44"/>
                                <a:gd name="T7" fmla="*/ 11 h 69"/>
                                <a:gd name="T8" fmla="*/ 28 w 44"/>
                                <a:gd name="T9" fmla="*/ 9 h 69"/>
                                <a:gd name="T10" fmla="*/ 19 w 44"/>
                                <a:gd name="T11" fmla="*/ 9 h 69"/>
                                <a:gd name="T12" fmla="*/ 14 w 44"/>
                                <a:gd name="T13" fmla="*/ 14 h 69"/>
                                <a:gd name="T14" fmla="*/ 11 w 44"/>
                                <a:gd name="T15" fmla="*/ 20 h 69"/>
                                <a:gd name="T16" fmla="*/ 8 w 44"/>
                                <a:gd name="T17" fmla="*/ 22 h 69"/>
                                <a:gd name="T18" fmla="*/ 8 w 44"/>
                                <a:gd name="T19" fmla="*/ 33 h 69"/>
                                <a:gd name="T20" fmla="*/ 14 w 44"/>
                                <a:gd name="T21" fmla="*/ 28 h 69"/>
                                <a:gd name="T22" fmla="*/ 19 w 44"/>
                                <a:gd name="T23" fmla="*/ 25 h 69"/>
                                <a:gd name="T24" fmla="*/ 33 w 44"/>
                                <a:gd name="T25" fmla="*/ 25 h 69"/>
                                <a:gd name="T26" fmla="*/ 39 w 44"/>
                                <a:gd name="T27" fmla="*/ 30 h 69"/>
                                <a:gd name="T28" fmla="*/ 44 w 44"/>
                                <a:gd name="T29" fmla="*/ 39 h 69"/>
                                <a:gd name="T30" fmla="*/ 44 w 44"/>
                                <a:gd name="T31" fmla="*/ 52 h 69"/>
                                <a:gd name="T32" fmla="*/ 39 w 44"/>
                                <a:gd name="T33" fmla="*/ 63 h 69"/>
                                <a:gd name="T34" fmla="*/ 28 w 44"/>
                                <a:gd name="T35" fmla="*/ 69 h 69"/>
                                <a:gd name="T36" fmla="*/ 17 w 44"/>
                                <a:gd name="T37" fmla="*/ 69 h 69"/>
                                <a:gd name="T38" fmla="*/ 11 w 44"/>
                                <a:gd name="T39" fmla="*/ 66 h 69"/>
                                <a:gd name="T40" fmla="*/ 6 w 44"/>
                                <a:gd name="T41" fmla="*/ 61 h 69"/>
                                <a:gd name="T42" fmla="*/ 3 w 44"/>
                                <a:gd name="T43" fmla="*/ 55 h 69"/>
                                <a:gd name="T44" fmla="*/ 0 w 44"/>
                                <a:gd name="T45" fmla="*/ 47 h 69"/>
                                <a:gd name="T46" fmla="*/ 0 w 44"/>
                                <a:gd name="T47" fmla="*/ 20 h 69"/>
                                <a:gd name="T48" fmla="*/ 6 w 44"/>
                                <a:gd name="T49" fmla="*/ 9 h 69"/>
                                <a:gd name="T50" fmla="*/ 17 w 44"/>
                                <a:gd name="T51" fmla="*/ 3 h 69"/>
                                <a:gd name="T52" fmla="*/ 25 w 44"/>
                                <a:gd name="T53" fmla="*/ 0 h 69"/>
                                <a:gd name="T54" fmla="*/ 30 w 44"/>
                                <a:gd name="T55" fmla="*/ 3 h 69"/>
                                <a:gd name="T56" fmla="*/ 39 w 44"/>
                                <a:gd name="T57" fmla="*/ 6 h 69"/>
                                <a:gd name="T58" fmla="*/ 41 w 44"/>
                                <a:gd name="T59" fmla="*/ 11 h 69"/>
                                <a:gd name="T60" fmla="*/ 44 w 44"/>
                                <a:gd name="T61" fmla="*/ 20 h 69"/>
                                <a:gd name="T62" fmla="*/ 8 w 44"/>
                                <a:gd name="T63" fmla="*/ 47 h 69"/>
                                <a:gd name="T64" fmla="*/ 8 w 44"/>
                                <a:gd name="T65" fmla="*/ 50 h 69"/>
                                <a:gd name="T66" fmla="*/ 11 w 44"/>
                                <a:gd name="T67" fmla="*/ 55 h 69"/>
                                <a:gd name="T68" fmla="*/ 11 w 44"/>
                                <a:gd name="T69" fmla="*/ 58 h 69"/>
                                <a:gd name="T70" fmla="*/ 14 w 44"/>
                                <a:gd name="T71" fmla="*/ 61 h 69"/>
                                <a:gd name="T72" fmla="*/ 30 w 44"/>
                                <a:gd name="T73" fmla="*/ 61 h 69"/>
                                <a:gd name="T74" fmla="*/ 30 w 44"/>
                                <a:gd name="T75" fmla="*/ 58 h 69"/>
                                <a:gd name="T76" fmla="*/ 36 w 44"/>
                                <a:gd name="T77" fmla="*/ 52 h 69"/>
                                <a:gd name="T78" fmla="*/ 36 w 44"/>
                                <a:gd name="T79" fmla="*/ 41 h 69"/>
                                <a:gd name="T80" fmla="*/ 28 w 44"/>
                                <a:gd name="T81" fmla="*/ 33 h 69"/>
                                <a:gd name="T82" fmla="*/ 17 w 44"/>
                                <a:gd name="T83" fmla="*/ 33 h 69"/>
                                <a:gd name="T84" fmla="*/ 11 w 44"/>
                                <a:gd name="T85" fmla="*/ 36 h 69"/>
                                <a:gd name="T86" fmla="*/ 8 w 44"/>
                                <a:gd name="T87" fmla="*/ 41 h 69"/>
                                <a:gd name="T88" fmla="*/ 8 w 44"/>
                                <a:gd name="T89" fmla="*/ 4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 h="69">
                                  <a:moveTo>
                                    <a:pt x="44" y="20"/>
                                  </a:moveTo>
                                  <a:lnTo>
                                    <a:pt x="33" y="20"/>
                                  </a:lnTo>
                                  <a:lnTo>
                                    <a:pt x="33" y="17"/>
                                  </a:lnTo>
                                  <a:lnTo>
                                    <a:pt x="28" y="11"/>
                                  </a:lnTo>
                                  <a:lnTo>
                                    <a:pt x="28" y="9"/>
                                  </a:lnTo>
                                  <a:lnTo>
                                    <a:pt x="19" y="9"/>
                                  </a:lnTo>
                                  <a:lnTo>
                                    <a:pt x="14" y="14"/>
                                  </a:lnTo>
                                  <a:lnTo>
                                    <a:pt x="11" y="20"/>
                                  </a:lnTo>
                                  <a:lnTo>
                                    <a:pt x="8" y="22"/>
                                  </a:lnTo>
                                  <a:lnTo>
                                    <a:pt x="8" y="33"/>
                                  </a:lnTo>
                                  <a:lnTo>
                                    <a:pt x="14" y="28"/>
                                  </a:lnTo>
                                  <a:lnTo>
                                    <a:pt x="19" y="25"/>
                                  </a:lnTo>
                                  <a:lnTo>
                                    <a:pt x="33" y="25"/>
                                  </a:lnTo>
                                  <a:lnTo>
                                    <a:pt x="39" y="30"/>
                                  </a:lnTo>
                                  <a:lnTo>
                                    <a:pt x="44" y="39"/>
                                  </a:lnTo>
                                  <a:lnTo>
                                    <a:pt x="44" y="52"/>
                                  </a:lnTo>
                                  <a:lnTo>
                                    <a:pt x="39" y="63"/>
                                  </a:lnTo>
                                  <a:lnTo>
                                    <a:pt x="28" y="69"/>
                                  </a:lnTo>
                                  <a:lnTo>
                                    <a:pt x="17" y="69"/>
                                  </a:lnTo>
                                  <a:lnTo>
                                    <a:pt x="11" y="66"/>
                                  </a:lnTo>
                                  <a:lnTo>
                                    <a:pt x="6" y="61"/>
                                  </a:lnTo>
                                  <a:lnTo>
                                    <a:pt x="3" y="55"/>
                                  </a:lnTo>
                                  <a:lnTo>
                                    <a:pt x="0" y="47"/>
                                  </a:lnTo>
                                  <a:lnTo>
                                    <a:pt x="0" y="20"/>
                                  </a:lnTo>
                                  <a:lnTo>
                                    <a:pt x="6" y="9"/>
                                  </a:lnTo>
                                  <a:lnTo>
                                    <a:pt x="17" y="3"/>
                                  </a:lnTo>
                                  <a:lnTo>
                                    <a:pt x="25" y="0"/>
                                  </a:lnTo>
                                  <a:lnTo>
                                    <a:pt x="30" y="3"/>
                                  </a:lnTo>
                                  <a:lnTo>
                                    <a:pt x="39" y="6"/>
                                  </a:lnTo>
                                  <a:lnTo>
                                    <a:pt x="41" y="11"/>
                                  </a:lnTo>
                                  <a:lnTo>
                                    <a:pt x="44" y="20"/>
                                  </a:lnTo>
                                  <a:close/>
                                  <a:moveTo>
                                    <a:pt x="8" y="47"/>
                                  </a:moveTo>
                                  <a:lnTo>
                                    <a:pt x="8" y="50"/>
                                  </a:lnTo>
                                  <a:lnTo>
                                    <a:pt x="11" y="55"/>
                                  </a:lnTo>
                                  <a:lnTo>
                                    <a:pt x="11" y="58"/>
                                  </a:lnTo>
                                  <a:lnTo>
                                    <a:pt x="14" y="61"/>
                                  </a:lnTo>
                                  <a:lnTo>
                                    <a:pt x="30" y="61"/>
                                  </a:lnTo>
                                  <a:lnTo>
                                    <a:pt x="30" y="58"/>
                                  </a:lnTo>
                                  <a:lnTo>
                                    <a:pt x="36" y="52"/>
                                  </a:lnTo>
                                  <a:lnTo>
                                    <a:pt x="36" y="41"/>
                                  </a:lnTo>
                                  <a:lnTo>
                                    <a:pt x="28" y="33"/>
                                  </a:lnTo>
                                  <a:lnTo>
                                    <a:pt x="17" y="33"/>
                                  </a:lnTo>
                                  <a:lnTo>
                                    <a:pt x="11" y="36"/>
                                  </a:lnTo>
                                  <a:lnTo>
                                    <a:pt x="8" y="41"/>
                                  </a:lnTo>
                                  <a:lnTo>
                                    <a:pt x="8"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72" name="Line 742"/>
                          <wps:cNvCnPr/>
                          <wps:spPr bwMode="auto">
                            <a:xfrm>
                              <a:off x="5133" y="358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73" name="Line 743"/>
                          <wps:cNvCnPr/>
                          <wps:spPr bwMode="auto">
                            <a:xfrm flipH="1">
                              <a:off x="8094" y="358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74" name="Rectangle 744"/>
                          <wps:cNvSpPr>
                            <a:spLocks noChangeArrowheads="1"/>
                          </wps:cNvSpPr>
                          <wps:spPr bwMode="auto">
                            <a:xfrm>
                              <a:off x="4988" y="3592"/>
                              <a:ext cx="25"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675" name="Freeform 745"/>
                          <wps:cNvSpPr>
                            <a:spLocks/>
                          </wps:cNvSpPr>
                          <wps:spPr bwMode="auto">
                            <a:xfrm>
                              <a:off x="5021" y="3553"/>
                              <a:ext cx="44" cy="66"/>
                            </a:xfrm>
                            <a:custGeom>
                              <a:avLst/>
                              <a:gdLst>
                                <a:gd name="T0" fmla="*/ 0 w 44"/>
                                <a:gd name="T1" fmla="*/ 50 h 66"/>
                                <a:gd name="T2" fmla="*/ 8 w 44"/>
                                <a:gd name="T3" fmla="*/ 47 h 66"/>
                                <a:gd name="T4" fmla="*/ 11 w 44"/>
                                <a:gd name="T5" fmla="*/ 52 h 66"/>
                                <a:gd name="T6" fmla="*/ 17 w 44"/>
                                <a:gd name="T7" fmla="*/ 58 h 66"/>
                                <a:gd name="T8" fmla="*/ 28 w 44"/>
                                <a:gd name="T9" fmla="*/ 58 h 66"/>
                                <a:gd name="T10" fmla="*/ 33 w 44"/>
                                <a:gd name="T11" fmla="*/ 52 h 66"/>
                                <a:gd name="T12" fmla="*/ 36 w 44"/>
                                <a:gd name="T13" fmla="*/ 47 h 66"/>
                                <a:gd name="T14" fmla="*/ 36 w 44"/>
                                <a:gd name="T15" fmla="*/ 39 h 66"/>
                                <a:gd name="T16" fmla="*/ 33 w 44"/>
                                <a:gd name="T17" fmla="*/ 33 h 66"/>
                                <a:gd name="T18" fmla="*/ 22 w 44"/>
                                <a:gd name="T19" fmla="*/ 28 h 66"/>
                                <a:gd name="T20" fmla="*/ 17 w 44"/>
                                <a:gd name="T21" fmla="*/ 31 h 66"/>
                                <a:gd name="T22" fmla="*/ 14 w 44"/>
                                <a:gd name="T23" fmla="*/ 31 h 66"/>
                                <a:gd name="T24" fmla="*/ 11 w 44"/>
                                <a:gd name="T25" fmla="*/ 33 h 66"/>
                                <a:gd name="T26" fmla="*/ 11 w 44"/>
                                <a:gd name="T27" fmla="*/ 36 h 66"/>
                                <a:gd name="T28" fmla="*/ 0 w 44"/>
                                <a:gd name="T29" fmla="*/ 33 h 66"/>
                                <a:gd name="T30" fmla="*/ 8 w 44"/>
                                <a:gd name="T31" fmla="*/ 0 h 66"/>
                                <a:gd name="T32" fmla="*/ 41 w 44"/>
                                <a:gd name="T33" fmla="*/ 0 h 66"/>
                                <a:gd name="T34" fmla="*/ 41 w 44"/>
                                <a:gd name="T35" fmla="*/ 9 h 66"/>
                                <a:gd name="T36" fmla="*/ 14 w 44"/>
                                <a:gd name="T37" fmla="*/ 9 h 66"/>
                                <a:gd name="T38" fmla="*/ 11 w 44"/>
                                <a:gd name="T39" fmla="*/ 25 h 66"/>
                                <a:gd name="T40" fmla="*/ 17 w 44"/>
                                <a:gd name="T41" fmla="*/ 22 h 66"/>
                                <a:gd name="T42" fmla="*/ 33 w 44"/>
                                <a:gd name="T43" fmla="*/ 22 h 66"/>
                                <a:gd name="T44" fmla="*/ 41 w 44"/>
                                <a:gd name="T45" fmla="*/ 31 h 66"/>
                                <a:gd name="T46" fmla="*/ 44 w 44"/>
                                <a:gd name="T47" fmla="*/ 36 h 66"/>
                                <a:gd name="T48" fmla="*/ 44 w 44"/>
                                <a:gd name="T49" fmla="*/ 50 h 66"/>
                                <a:gd name="T50" fmla="*/ 41 w 44"/>
                                <a:gd name="T51" fmla="*/ 55 h 66"/>
                                <a:gd name="T52" fmla="*/ 33 w 44"/>
                                <a:gd name="T53" fmla="*/ 63 h 66"/>
                                <a:gd name="T54" fmla="*/ 28 w 44"/>
                                <a:gd name="T55" fmla="*/ 66 h 66"/>
                                <a:gd name="T56" fmla="*/ 17 w 44"/>
                                <a:gd name="T57" fmla="*/ 66 h 66"/>
                                <a:gd name="T58" fmla="*/ 11 w 44"/>
                                <a:gd name="T59" fmla="*/ 63 h 66"/>
                                <a:gd name="T60" fmla="*/ 6 w 44"/>
                                <a:gd name="T61" fmla="*/ 63 h 66"/>
                                <a:gd name="T62" fmla="*/ 3 w 44"/>
                                <a:gd name="T63" fmla="*/ 55 h 66"/>
                                <a:gd name="T64" fmla="*/ 0 w 44"/>
                                <a:gd name="T65"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4" h="66">
                                  <a:moveTo>
                                    <a:pt x="0" y="50"/>
                                  </a:moveTo>
                                  <a:lnTo>
                                    <a:pt x="8" y="47"/>
                                  </a:lnTo>
                                  <a:lnTo>
                                    <a:pt x="11" y="52"/>
                                  </a:lnTo>
                                  <a:lnTo>
                                    <a:pt x="17" y="58"/>
                                  </a:lnTo>
                                  <a:lnTo>
                                    <a:pt x="28" y="58"/>
                                  </a:lnTo>
                                  <a:lnTo>
                                    <a:pt x="33" y="52"/>
                                  </a:lnTo>
                                  <a:lnTo>
                                    <a:pt x="36" y="47"/>
                                  </a:lnTo>
                                  <a:lnTo>
                                    <a:pt x="36" y="39"/>
                                  </a:lnTo>
                                  <a:lnTo>
                                    <a:pt x="33" y="33"/>
                                  </a:lnTo>
                                  <a:lnTo>
                                    <a:pt x="22" y="28"/>
                                  </a:lnTo>
                                  <a:lnTo>
                                    <a:pt x="17" y="31"/>
                                  </a:lnTo>
                                  <a:lnTo>
                                    <a:pt x="14" y="31"/>
                                  </a:lnTo>
                                  <a:lnTo>
                                    <a:pt x="11" y="33"/>
                                  </a:lnTo>
                                  <a:lnTo>
                                    <a:pt x="11" y="36"/>
                                  </a:lnTo>
                                  <a:lnTo>
                                    <a:pt x="0" y="33"/>
                                  </a:lnTo>
                                  <a:lnTo>
                                    <a:pt x="8" y="0"/>
                                  </a:lnTo>
                                  <a:lnTo>
                                    <a:pt x="41" y="0"/>
                                  </a:lnTo>
                                  <a:lnTo>
                                    <a:pt x="41" y="9"/>
                                  </a:lnTo>
                                  <a:lnTo>
                                    <a:pt x="14" y="9"/>
                                  </a:lnTo>
                                  <a:lnTo>
                                    <a:pt x="11" y="25"/>
                                  </a:lnTo>
                                  <a:lnTo>
                                    <a:pt x="17" y="22"/>
                                  </a:lnTo>
                                  <a:lnTo>
                                    <a:pt x="33" y="22"/>
                                  </a:lnTo>
                                  <a:lnTo>
                                    <a:pt x="41" y="31"/>
                                  </a:lnTo>
                                  <a:lnTo>
                                    <a:pt x="44" y="36"/>
                                  </a:lnTo>
                                  <a:lnTo>
                                    <a:pt x="44" y="50"/>
                                  </a:lnTo>
                                  <a:lnTo>
                                    <a:pt x="41" y="55"/>
                                  </a:lnTo>
                                  <a:lnTo>
                                    <a:pt x="33" y="63"/>
                                  </a:lnTo>
                                  <a:lnTo>
                                    <a:pt x="28" y="66"/>
                                  </a:lnTo>
                                  <a:lnTo>
                                    <a:pt x="17" y="66"/>
                                  </a:lnTo>
                                  <a:lnTo>
                                    <a:pt x="11" y="63"/>
                                  </a:lnTo>
                                  <a:lnTo>
                                    <a:pt x="6" y="63"/>
                                  </a:lnTo>
                                  <a:lnTo>
                                    <a:pt x="3"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76" name="Line 746"/>
                          <wps:cNvCnPr/>
                          <wps:spPr bwMode="auto">
                            <a:xfrm>
                              <a:off x="5133" y="337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77" name="Line 747"/>
                          <wps:cNvCnPr/>
                          <wps:spPr bwMode="auto">
                            <a:xfrm flipH="1">
                              <a:off x="8094" y="337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78" name="Rectangle 748"/>
                          <wps:cNvSpPr>
                            <a:spLocks noChangeArrowheads="1"/>
                          </wps:cNvSpPr>
                          <wps:spPr bwMode="auto">
                            <a:xfrm>
                              <a:off x="4988" y="3378"/>
                              <a:ext cx="25" cy="9"/>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679" name="Freeform 749"/>
                          <wps:cNvSpPr>
                            <a:spLocks noEditPoints="1"/>
                          </wps:cNvSpPr>
                          <wps:spPr bwMode="auto">
                            <a:xfrm>
                              <a:off x="5018" y="3343"/>
                              <a:ext cx="47" cy="65"/>
                            </a:xfrm>
                            <a:custGeom>
                              <a:avLst/>
                              <a:gdLst>
                                <a:gd name="T0" fmla="*/ 31 w 47"/>
                                <a:gd name="T1" fmla="*/ 65 h 65"/>
                                <a:gd name="T2" fmla="*/ 31 w 47"/>
                                <a:gd name="T3" fmla="*/ 49 h 65"/>
                                <a:gd name="T4" fmla="*/ 0 w 47"/>
                                <a:gd name="T5" fmla="*/ 49 h 65"/>
                                <a:gd name="T6" fmla="*/ 0 w 47"/>
                                <a:gd name="T7" fmla="*/ 41 h 65"/>
                                <a:gd name="T8" fmla="*/ 33 w 47"/>
                                <a:gd name="T9" fmla="*/ 0 h 65"/>
                                <a:gd name="T10" fmla="*/ 39 w 47"/>
                                <a:gd name="T11" fmla="*/ 0 h 65"/>
                                <a:gd name="T12" fmla="*/ 39 w 47"/>
                                <a:gd name="T13" fmla="*/ 41 h 65"/>
                                <a:gd name="T14" fmla="*/ 47 w 47"/>
                                <a:gd name="T15" fmla="*/ 41 h 65"/>
                                <a:gd name="T16" fmla="*/ 47 w 47"/>
                                <a:gd name="T17" fmla="*/ 49 h 65"/>
                                <a:gd name="T18" fmla="*/ 39 w 47"/>
                                <a:gd name="T19" fmla="*/ 49 h 65"/>
                                <a:gd name="T20" fmla="*/ 39 w 47"/>
                                <a:gd name="T21" fmla="*/ 65 h 65"/>
                                <a:gd name="T22" fmla="*/ 31 w 47"/>
                                <a:gd name="T23" fmla="*/ 65 h 65"/>
                                <a:gd name="T24" fmla="*/ 31 w 47"/>
                                <a:gd name="T25" fmla="*/ 41 h 65"/>
                                <a:gd name="T26" fmla="*/ 31 w 47"/>
                                <a:gd name="T27" fmla="*/ 16 h 65"/>
                                <a:gd name="T28" fmla="*/ 11 w 47"/>
                                <a:gd name="T29" fmla="*/ 41 h 65"/>
                                <a:gd name="T30" fmla="*/ 31 w 47"/>
                                <a:gd name="T31"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7" h="65">
                                  <a:moveTo>
                                    <a:pt x="31" y="65"/>
                                  </a:moveTo>
                                  <a:lnTo>
                                    <a:pt x="31" y="49"/>
                                  </a:lnTo>
                                  <a:lnTo>
                                    <a:pt x="0" y="49"/>
                                  </a:lnTo>
                                  <a:lnTo>
                                    <a:pt x="0" y="41"/>
                                  </a:lnTo>
                                  <a:lnTo>
                                    <a:pt x="33" y="0"/>
                                  </a:lnTo>
                                  <a:lnTo>
                                    <a:pt x="39" y="0"/>
                                  </a:lnTo>
                                  <a:lnTo>
                                    <a:pt x="39" y="41"/>
                                  </a:lnTo>
                                  <a:lnTo>
                                    <a:pt x="47" y="41"/>
                                  </a:lnTo>
                                  <a:lnTo>
                                    <a:pt x="47" y="49"/>
                                  </a:lnTo>
                                  <a:lnTo>
                                    <a:pt x="39" y="49"/>
                                  </a:lnTo>
                                  <a:lnTo>
                                    <a:pt x="39" y="65"/>
                                  </a:lnTo>
                                  <a:lnTo>
                                    <a:pt x="31" y="65"/>
                                  </a:lnTo>
                                  <a:close/>
                                  <a:moveTo>
                                    <a:pt x="31" y="41"/>
                                  </a:moveTo>
                                  <a:lnTo>
                                    <a:pt x="31" y="16"/>
                                  </a:lnTo>
                                  <a:lnTo>
                                    <a:pt x="11" y="41"/>
                                  </a:lnTo>
                                  <a:lnTo>
                                    <a:pt x="31"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80" name="Line 750"/>
                          <wps:cNvCnPr/>
                          <wps:spPr bwMode="auto">
                            <a:xfrm>
                              <a:off x="5133" y="3170"/>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81" name="Line 751"/>
                          <wps:cNvCnPr/>
                          <wps:spPr bwMode="auto">
                            <a:xfrm flipH="1">
                              <a:off x="8094" y="3170"/>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82" name="Rectangle 752"/>
                          <wps:cNvSpPr>
                            <a:spLocks noChangeArrowheads="1"/>
                          </wps:cNvSpPr>
                          <wps:spPr bwMode="auto">
                            <a:xfrm>
                              <a:off x="4988" y="3173"/>
                              <a:ext cx="25"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683" name="Freeform 753"/>
                          <wps:cNvSpPr>
                            <a:spLocks/>
                          </wps:cNvSpPr>
                          <wps:spPr bwMode="auto">
                            <a:xfrm>
                              <a:off x="5021" y="3132"/>
                              <a:ext cx="44" cy="69"/>
                            </a:xfrm>
                            <a:custGeom>
                              <a:avLst/>
                              <a:gdLst>
                                <a:gd name="T0" fmla="*/ 0 w 44"/>
                                <a:gd name="T1" fmla="*/ 52 h 69"/>
                                <a:gd name="T2" fmla="*/ 8 w 44"/>
                                <a:gd name="T3" fmla="*/ 49 h 69"/>
                                <a:gd name="T4" fmla="*/ 11 w 44"/>
                                <a:gd name="T5" fmla="*/ 55 h 69"/>
                                <a:gd name="T6" fmla="*/ 17 w 44"/>
                                <a:gd name="T7" fmla="*/ 60 h 69"/>
                                <a:gd name="T8" fmla="*/ 28 w 44"/>
                                <a:gd name="T9" fmla="*/ 60 h 69"/>
                                <a:gd name="T10" fmla="*/ 30 w 44"/>
                                <a:gd name="T11" fmla="*/ 58 h 69"/>
                                <a:gd name="T12" fmla="*/ 36 w 44"/>
                                <a:gd name="T13" fmla="*/ 47 h 69"/>
                                <a:gd name="T14" fmla="*/ 36 w 44"/>
                                <a:gd name="T15" fmla="*/ 44 h 69"/>
                                <a:gd name="T16" fmla="*/ 28 w 44"/>
                                <a:gd name="T17" fmla="*/ 36 h 69"/>
                                <a:gd name="T18" fmla="*/ 17 w 44"/>
                                <a:gd name="T19" fmla="*/ 36 h 69"/>
                                <a:gd name="T20" fmla="*/ 17 w 44"/>
                                <a:gd name="T21" fmla="*/ 28 h 69"/>
                                <a:gd name="T22" fmla="*/ 28 w 44"/>
                                <a:gd name="T23" fmla="*/ 28 h 69"/>
                                <a:gd name="T24" fmla="*/ 30 w 44"/>
                                <a:gd name="T25" fmla="*/ 22 h 69"/>
                                <a:gd name="T26" fmla="*/ 30 w 44"/>
                                <a:gd name="T27" fmla="*/ 14 h 69"/>
                                <a:gd name="T28" fmla="*/ 25 w 44"/>
                                <a:gd name="T29" fmla="*/ 8 h 69"/>
                                <a:gd name="T30" fmla="*/ 17 w 44"/>
                                <a:gd name="T31" fmla="*/ 8 h 69"/>
                                <a:gd name="T32" fmla="*/ 11 w 44"/>
                                <a:gd name="T33" fmla="*/ 14 h 69"/>
                                <a:gd name="T34" fmla="*/ 11 w 44"/>
                                <a:gd name="T35" fmla="*/ 19 h 69"/>
                                <a:gd name="T36" fmla="*/ 0 w 44"/>
                                <a:gd name="T37" fmla="*/ 19 h 69"/>
                                <a:gd name="T38" fmla="*/ 3 w 44"/>
                                <a:gd name="T39" fmla="*/ 11 h 69"/>
                                <a:gd name="T40" fmla="*/ 8 w 44"/>
                                <a:gd name="T41" fmla="*/ 6 h 69"/>
                                <a:gd name="T42" fmla="*/ 19 w 44"/>
                                <a:gd name="T43" fmla="*/ 0 h 69"/>
                                <a:gd name="T44" fmla="*/ 25 w 44"/>
                                <a:gd name="T45" fmla="*/ 0 h 69"/>
                                <a:gd name="T46" fmla="*/ 36 w 44"/>
                                <a:gd name="T47" fmla="*/ 6 h 69"/>
                                <a:gd name="T48" fmla="*/ 39 w 44"/>
                                <a:gd name="T49" fmla="*/ 8 h 69"/>
                                <a:gd name="T50" fmla="*/ 39 w 44"/>
                                <a:gd name="T51" fmla="*/ 14 h 69"/>
                                <a:gd name="T52" fmla="*/ 41 w 44"/>
                                <a:gd name="T53" fmla="*/ 17 h 69"/>
                                <a:gd name="T54" fmla="*/ 39 w 44"/>
                                <a:gd name="T55" fmla="*/ 22 h 69"/>
                                <a:gd name="T56" fmla="*/ 39 w 44"/>
                                <a:gd name="T57" fmla="*/ 25 h 69"/>
                                <a:gd name="T58" fmla="*/ 36 w 44"/>
                                <a:gd name="T59" fmla="*/ 30 h 69"/>
                                <a:gd name="T60" fmla="*/ 30 w 44"/>
                                <a:gd name="T61" fmla="*/ 30 h 69"/>
                                <a:gd name="T62" fmla="*/ 36 w 44"/>
                                <a:gd name="T63" fmla="*/ 33 h 69"/>
                                <a:gd name="T64" fmla="*/ 44 w 44"/>
                                <a:gd name="T65" fmla="*/ 41 h 69"/>
                                <a:gd name="T66" fmla="*/ 44 w 44"/>
                                <a:gd name="T67" fmla="*/ 52 h 69"/>
                                <a:gd name="T68" fmla="*/ 39 w 44"/>
                                <a:gd name="T69" fmla="*/ 63 h 69"/>
                                <a:gd name="T70" fmla="*/ 28 w 44"/>
                                <a:gd name="T71" fmla="*/ 69 h 69"/>
                                <a:gd name="T72" fmla="*/ 17 w 44"/>
                                <a:gd name="T73" fmla="*/ 69 h 69"/>
                                <a:gd name="T74" fmla="*/ 11 w 44"/>
                                <a:gd name="T75" fmla="*/ 66 h 69"/>
                                <a:gd name="T76" fmla="*/ 6 w 44"/>
                                <a:gd name="T77" fmla="*/ 66 h 69"/>
                                <a:gd name="T78" fmla="*/ 3 w 44"/>
                                <a:gd name="T79" fmla="*/ 58 h 69"/>
                                <a:gd name="T80" fmla="*/ 0 w 44"/>
                                <a:gd name="T81"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4" h="69">
                                  <a:moveTo>
                                    <a:pt x="0" y="52"/>
                                  </a:moveTo>
                                  <a:lnTo>
                                    <a:pt x="8" y="49"/>
                                  </a:lnTo>
                                  <a:lnTo>
                                    <a:pt x="11" y="55"/>
                                  </a:lnTo>
                                  <a:lnTo>
                                    <a:pt x="17" y="60"/>
                                  </a:lnTo>
                                  <a:lnTo>
                                    <a:pt x="28" y="60"/>
                                  </a:lnTo>
                                  <a:lnTo>
                                    <a:pt x="30" y="58"/>
                                  </a:lnTo>
                                  <a:lnTo>
                                    <a:pt x="36" y="47"/>
                                  </a:lnTo>
                                  <a:lnTo>
                                    <a:pt x="36" y="44"/>
                                  </a:lnTo>
                                  <a:lnTo>
                                    <a:pt x="28" y="36"/>
                                  </a:lnTo>
                                  <a:lnTo>
                                    <a:pt x="17" y="36"/>
                                  </a:lnTo>
                                  <a:lnTo>
                                    <a:pt x="17" y="28"/>
                                  </a:lnTo>
                                  <a:lnTo>
                                    <a:pt x="28" y="28"/>
                                  </a:lnTo>
                                  <a:lnTo>
                                    <a:pt x="30" y="22"/>
                                  </a:lnTo>
                                  <a:lnTo>
                                    <a:pt x="30" y="14"/>
                                  </a:lnTo>
                                  <a:lnTo>
                                    <a:pt x="25" y="8"/>
                                  </a:lnTo>
                                  <a:lnTo>
                                    <a:pt x="17" y="8"/>
                                  </a:lnTo>
                                  <a:lnTo>
                                    <a:pt x="11" y="14"/>
                                  </a:lnTo>
                                  <a:lnTo>
                                    <a:pt x="11" y="19"/>
                                  </a:lnTo>
                                  <a:lnTo>
                                    <a:pt x="0" y="19"/>
                                  </a:lnTo>
                                  <a:lnTo>
                                    <a:pt x="3" y="11"/>
                                  </a:lnTo>
                                  <a:lnTo>
                                    <a:pt x="8" y="6"/>
                                  </a:lnTo>
                                  <a:lnTo>
                                    <a:pt x="19" y="0"/>
                                  </a:lnTo>
                                  <a:lnTo>
                                    <a:pt x="25" y="0"/>
                                  </a:lnTo>
                                  <a:lnTo>
                                    <a:pt x="36" y="6"/>
                                  </a:lnTo>
                                  <a:lnTo>
                                    <a:pt x="39" y="8"/>
                                  </a:lnTo>
                                  <a:lnTo>
                                    <a:pt x="39" y="14"/>
                                  </a:lnTo>
                                  <a:lnTo>
                                    <a:pt x="41" y="17"/>
                                  </a:lnTo>
                                  <a:lnTo>
                                    <a:pt x="39" y="22"/>
                                  </a:lnTo>
                                  <a:lnTo>
                                    <a:pt x="39" y="25"/>
                                  </a:lnTo>
                                  <a:lnTo>
                                    <a:pt x="36" y="30"/>
                                  </a:lnTo>
                                  <a:lnTo>
                                    <a:pt x="30" y="30"/>
                                  </a:lnTo>
                                  <a:lnTo>
                                    <a:pt x="36" y="33"/>
                                  </a:lnTo>
                                  <a:lnTo>
                                    <a:pt x="44" y="41"/>
                                  </a:lnTo>
                                  <a:lnTo>
                                    <a:pt x="44" y="52"/>
                                  </a:lnTo>
                                  <a:lnTo>
                                    <a:pt x="39" y="63"/>
                                  </a:lnTo>
                                  <a:lnTo>
                                    <a:pt x="28" y="69"/>
                                  </a:lnTo>
                                  <a:lnTo>
                                    <a:pt x="17" y="69"/>
                                  </a:lnTo>
                                  <a:lnTo>
                                    <a:pt x="11" y="66"/>
                                  </a:lnTo>
                                  <a:lnTo>
                                    <a:pt x="6" y="66"/>
                                  </a:lnTo>
                                  <a:lnTo>
                                    <a:pt x="3"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84" name="Line 754"/>
                          <wps:cNvCnPr/>
                          <wps:spPr bwMode="auto">
                            <a:xfrm>
                              <a:off x="5133" y="2960"/>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85" name="Line 755"/>
                          <wps:cNvCnPr/>
                          <wps:spPr bwMode="auto">
                            <a:xfrm flipH="1">
                              <a:off x="8094" y="2960"/>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86" name="Rectangle 756"/>
                          <wps:cNvSpPr>
                            <a:spLocks noChangeArrowheads="1"/>
                          </wps:cNvSpPr>
                          <wps:spPr bwMode="auto">
                            <a:xfrm>
                              <a:off x="4988" y="2963"/>
                              <a:ext cx="25"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687" name="Freeform 757"/>
                          <wps:cNvSpPr>
                            <a:spLocks/>
                          </wps:cNvSpPr>
                          <wps:spPr bwMode="auto">
                            <a:xfrm>
                              <a:off x="5021" y="2922"/>
                              <a:ext cx="44" cy="68"/>
                            </a:xfrm>
                            <a:custGeom>
                              <a:avLst/>
                              <a:gdLst>
                                <a:gd name="T0" fmla="*/ 44 w 44"/>
                                <a:gd name="T1" fmla="*/ 60 h 68"/>
                                <a:gd name="T2" fmla="*/ 44 w 44"/>
                                <a:gd name="T3" fmla="*/ 68 h 68"/>
                                <a:gd name="T4" fmla="*/ 0 w 44"/>
                                <a:gd name="T5" fmla="*/ 68 h 68"/>
                                <a:gd name="T6" fmla="*/ 0 w 44"/>
                                <a:gd name="T7" fmla="*/ 62 h 68"/>
                                <a:gd name="T8" fmla="*/ 6 w 44"/>
                                <a:gd name="T9" fmla="*/ 52 h 68"/>
                                <a:gd name="T10" fmla="*/ 8 w 44"/>
                                <a:gd name="T11" fmla="*/ 49 h 68"/>
                                <a:gd name="T12" fmla="*/ 17 w 44"/>
                                <a:gd name="T13" fmla="*/ 43 h 68"/>
                                <a:gd name="T14" fmla="*/ 30 w 44"/>
                                <a:gd name="T15" fmla="*/ 30 h 68"/>
                                <a:gd name="T16" fmla="*/ 33 w 44"/>
                                <a:gd name="T17" fmla="*/ 24 h 68"/>
                                <a:gd name="T18" fmla="*/ 33 w 44"/>
                                <a:gd name="T19" fmla="*/ 13 h 68"/>
                                <a:gd name="T20" fmla="*/ 30 w 44"/>
                                <a:gd name="T21" fmla="*/ 11 h 68"/>
                                <a:gd name="T22" fmla="*/ 25 w 44"/>
                                <a:gd name="T23" fmla="*/ 8 h 68"/>
                                <a:gd name="T24" fmla="*/ 17 w 44"/>
                                <a:gd name="T25" fmla="*/ 8 h 68"/>
                                <a:gd name="T26" fmla="*/ 14 w 44"/>
                                <a:gd name="T27" fmla="*/ 11 h 68"/>
                                <a:gd name="T28" fmla="*/ 11 w 44"/>
                                <a:gd name="T29" fmla="*/ 16 h 68"/>
                                <a:gd name="T30" fmla="*/ 8 w 44"/>
                                <a:gd name="T31" fmla="*/ 19 h 68"/>
                                <a:gd name="T32" fmla="*/ 0 w 44"/>
                                <a:gd name="T33" fmla="*/ 19 h 68"/>
                                <a:gd name="T34" fmla="*/ 0 w 44"/>
                                <a:gd name="T35" fmla="*/ 13 h 68"/>
                                <a:gd name="T36" fmla="*/ 3 w 44"/>
                                <a:gd name="T37" fmla="*/ 8 h 68"/>
                                <a:gd name="T38" fmla="*/ 6 w 44"/>
                                <a:gd name="T39" fmla="*/ 5 h 68"/>
                                <a:gd name="T40" fmla="*/ 22 w 44"/>
                                <a:gd name="T41" fmla="*/ 0 h 68"/>
                                <a:gd name="T42" fmla="*/ 28 w 44"/>
                                <a:gd name="T43" fmla="*/ 0 h 68"/>
                                <a:gd name="T44" fmla="*/ 33 w 44"/>
                                <a:gd name="T45" fmla="*/ 2 h 68"/>
                                <a:gd name="T46" fmla="*/ 41 w 44"/>
                                <a:gd name="T47" fmla="*/ 11 h 68"/>
                                <a:gd name="T48" fmla="*/ 41 w 44"/>
                                <a:gd name="T49" fmla="*/ 27 h 68"/>
                                <a:gd name="T50" fmla="*/ 39 w 44"/>
                                <a:gd name="T51" fmla="*/ 32 h 68"/>
                                <a:gd name="T52" fmla="*/ 25 w 44"/>
                                <a:gd name="T53" fmla="*/ 46 h 68"/>
                                <a:gd name="T54" fmla="*/ 19 w 44"/>
                                <a:gd name="T55" fmla="*/ 49 h 68"/>
                                <a:gd name="T56" fmla="*/ 11 w 44"/>
                                <a:gd name="T57" fmla="*/ 57 h 68"/>
                                <a:gd name="T58" fmla="*/ 11 w 44"/>
                                <a:gd name="T59" fmla="*/ 60 h 68"/>
                                <a:gd name="T60" fmla="*/ 44 w 44"/>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8">
                                  <a:moveTo>
                                    <a:pt x="44" y="60"/>
                                  </a:moveTo>
                                  <a:lnTo>
                                    <a:pt x="44" y="68"/>
                                  </a:lnTo>
                                  <a:lnTo>
                                    <a:pt x="0" y="68"/>
                                  </a:lnTo>
                                  <a:lnTo>
                                    <a:pt x="0" y="62"/>
                                  </a:lnTo>
                                  <a:lnTo>
                                    <a:pt x="6" y="52"/>
                                  </a:lnTo>
                                  <a:lnTo>
                                    <a:pt x="8" y="49"/>
                                  </a:lnTo>
                                  <a:lnTo>
                                    <a:pt x="17" y="43"/>
                                  </a:lnTo>
                                  <a:lnTo>
                                    <a:pt x="30" y="30"/>
                                  </a:lnTo>
                                  <a:lnTo>
                                    <a:pt x="33" y="24"/>
                                  </a:lnTo>
                                  <a:lnTo>
                                    <a:pt x="33" y="13"/>
                                  </a:lnTo>
                                  <a:lnTo>
                                    <a:pt x="30" y="11"/>
                                  </a:lnTo>
                                  <a:lnTo>
                                    <a:pt x="25" y="8"/>
                                  </a:lnTo>
                                  <a:lnTo>
                                    <a:pt x="17" y="8"/>
                                  </a:lnTo>
                                  <a:lnTo>
                                    <a:pt x="14" y="11"/>
                                  </a:lnTo>
                                  <a:lnTo>
                                    <a:pt x="11" y="16"/>
                                  </a:lnTo>
                                  <a:lnTo>
                                    <a:pt x="8" y="19"/>
                                  </a:lnTo>
                                  <a:lnTo>
                                    <a:pt x="0" y="19"/>
                                  </a:lnTo>
                                  <a:lnTo>
                                    <a:pt x="0" y="13"/>
                                  </a:lnTo>
                                  <a:lnTo>
                                    <a:pt x="3" y="8"/>
                                  </a:lnTo>
                                  <a:lnTo>
                                    <a:pt x="6" y="5"/>
                                  </a:lnTo>
                                  <a:lnTo>
                                    <a:pt x="22" y="0"/>
                                  </a:lnTo>
                                  <a:lnTo>
                                    <a:pt x="28" y="0"/>
                                  </a:lnTo>
                                  <a:lnTo>
                                    <a:pt x="33" y="2"/>
                                  </a:lnTo>
                                  <a:lnTo>
                                    <a:pt x="41" y="11"/>
                                  </a:lnTo>
                                  <a:lnTo>
                                    <a:pt x="41" y="27"/>
                                  </a:lnTo>
                                  <a:lnTo>
                                    <a:pt x="39" y="32"/>
                                  </a:lnTo>
                                  <a:lnTo>
                                    <a:pt x="25" y="46"/>
                                  </a:lnTo>
                                  <a:lnTo>
                                    <a:pt x="19" y="49"/>
                                  </a:lnTo>
                                  <a:lnTo>
                                    <a:pt x="11" y="57"/>
                                  </a:lnTo>
                                  <a:lnTo>
                                    <a:pt x="11" y="60"/>
                                  </a:lnTo>
                                  <a:lnTo>
                                    <a:pt x="44"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88" name="Line 758"/>
                          <wps:cNvCnPr/>
                          <wps:spPr bwMode="auto">
                            <a:xfrm>
                              <a:off x="5133" y="275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89" name="Line 759"/>
                          <wps:cNvCnPr/>
                          <wps:spPr bwMode="auto">
                            <a:xfrm flipH="1">
                              <a:off x="8094" y="275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90" name="Rectangle 760"/>
                          <wps:cNvSpPr>
                            <a:spLocks noChangeArrowheads="1"/>
                          </wps:cNvSpPr>
                          <wps:spPr bwMode="auto">
                            <a:xfrm>
                              <a:off x="4988" y="2755"/>
                              <a:ext cx="25"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691" name="Freeform 761"/>
                          <wps:cNvSpPr>
                            <a:spLocks/>
                          </wps:cNvSpPr>
                          <wps:spPr bwMode="auto">
                            <a:xfrm>
                              <a:off x="5027" y="2714"/>
                              <a:ext cx="24" cy="68"/>
                            </a:xfrm>
                            <a:custGeom>
                              <a:avLst/>
                              <a:gdLst>
                                <a:gd name="T0" fmla="*/ 24 w 24"/>
                                <a:gd name="T1" fmla="*/ 68 h 68"/>
                                <a:gd name="T2" fmla="*/ 16 w 24"/>
                                <a:gd name="T3" fmla="*/ 68 h 68"/>
                                <a:gd name="T4" fmla="*/ 16 w 24"/>
                                <a:gd name="T5" fmla="*/ 16 h 68"/>
                                <a:gd name="T6" fmla="*/ 13 w 24"/>
                                <a:gd name="T7" fmla="*/ 19 h 68"/>
                                <a:gd name="T8" fmla="*/ 2 w 24"/>
                                <a:gd name="T9" fmla="*/ 24 h 68"/>
                                <a:gd name="T10" fmla="*/ 0 w 24"/>
                                <a:gd name="T11" fmla="*/ 24 h 68"/>
                                <a:gd name="T12" fmla="*/ 0 w 24"/>
                                <a:gd name="T13" fmla="*/ 16 h 68"/>
                                <a:gd name="T14" fmla="*/ 5 w 24"/>
                                <a:gd name="T15" fmla="*/ 13 h 68"/>
                                <a:gd name="T16" fmla="*/ 11 w 24"/>
                                <a:gd name="T17" fmla="*/ 8 h 68"/>
                                <a:gd name="T18" fmla="*/ 16 w 24"/>
                                <a:gd name="T19" fmla="*/ 5 h 68"/>
                                <a:gd name="T20" fmla="*/ 19 w 24"/>
                                <a:gd name="T21" fmla="*/ 0 h 68"/>
                                <a:gd name="T22" fmla="*/ 24 w 24"/>
                                <a:gd name="T23" fmla="*/ 0 h 68"/>
                                <a:gd name="T24" fmla="*/ 24 w 24"/>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68">
                                  <a:moveTo>
                                    <a:pt x="24" y="68"/>
                                  </a:moveTo>
                                  <a:lnTo>
                                    <a:pt x="16" y="68"/>
                                  </a:lnTo>
                                  <a:lnTo>
                                    <a:pt x="16" y="16"/>
                                  </a:lnTo>
                                  <a:lnTo>
                                    <a:pt x="13" y="19"/>
                                  </a:lnTo>
                                  <a:lnTo>
                                    <a:pt x="2" y="24"/>
                                  </a:lnTo>
                                  <a:lnTo>
                                    <a:pt x="0" y="24"/>
                                  </a:lnTo>
                                  <a:lnTo>
                                    <a:pt x="0" y="16"/>
                                  </a:lnTo>
                                  <a:lnTo>
                                    <a:pt x="5" y="13"/>
                                  </a:lnTo>
                                  <a:lnTo>
                                    <a:pt x="11" y="8"/>
                                  </a:lnTo>
                                  <a:lnTo>
                                    <a:pt x="16" y="5"/>
                                  </a:lnTo>
                                  <a:lnTo>
                                    <a:pt x="19" y="0"/>
                                  </a:lnTo>
                                  <a:lnTo>
                                    <a:pt x="24" y="0"/>
                                  </a:lnTo>
                                  <a:lnTo>
                                    <a:pt x="24"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92" name="Line 762"/>
                          <wps:cNvCnPr/>
                          <wps:spPr bwMode="auto">
                            <a:xfrm>
                              <a:off x="5133" y="254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93" name="Line 763"/>
                          <wps:cNvCnPr/>
                          <wps:spPr bwMode="auto">
                            <a:xfrm flipH="1">
                              <a:off x="8094" y="254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94" name="Freeform 764"/>
                          <wps:cNvSpPr>
                            <a:spLocks noEditPoints="1"/>
                          </wps:cNvSpPr>
                          <wps:spPr bwMode="auto">
                            <a:xfrm>
                              <a:off x="5018" y="2503"/>
                              <a:ext cx="47" cy="68"/>
                            </a:xfrm>
                            <a:custGeom>
                              <a:avLst/>
                              <a:gdLst>
                                <a:gd name="T0" fmla="*/ 0 w 47"/>
                                <a:gd name="T1" fmla="*/ 36 h 68"/>
                                <a:gd name="T2" fmla="*/ 3 w 47"/>
                                <a:gd name="T3" fmla="*/ 25 h 68"/>
                                <a:gd name="T4" fmla="*/ 6 w 47"/>
                                <a:gd name="T5" fmla="*/ 16 h 68"/>
                                <a:gd name="T6" fmla="*/ 6 w 47"/>
                                <a:gd name="T7" fmla="*/ 11 h 68"/>
                                <a:gd name="T8" fmla="*/ 14 w 47"/>
                                <a:gd name="T9" fmla="*/ 3 h 68"/>
                                <a:gd name="T10" fmla="*/ 20 w 47"/>
                                <a:gd name="T11" fmla="*/ 0 h 68"/>
                                <a:gd name="T12" fmla="*/ 28 w 47"/>
                                <a:gd name="T13" fmla="*/ 0 h 68"/>
                                <a:gd name="T14" fmla="*/ 33 w 47"/>
                                <a:gd name="T15" fmla="*/ 3 h 68"/>
                                <a:gd name="T16" fmla="*/ 39 w 47"/>
                                <a:gd name="T17" fmla="*/ 8 h 68"/>
                                <a:gd name="T18" fmla="*/ 44 w 47"/>
                                <a:gd name="T19" fmla="*/ 19 h 68"/>
                                <a:gd name="T20" fmla="*/ 44 w 47"/>
                                <a:gd name="T21" fmla="*/ 27 h 68"/>
                                <a:gd name="T22" fmla="*/ 47 w 47"/>
                                <a:gd name="T23" fmla="*/ 36 h 68"/>
                                <a:gd name="T24" fmla="*/ 44 w 47"/>
                                <a:gd name="T25" fmla="*/ 47 h 68"/>
                                <a:gd name="T26" fmla="*/ 44 w 47"/>
                                <a:gd name="T27" fmla="*/ 55 h 68"/>
                                <a:gd name="T28" fmla="*/ 42 w 47"/>
                                <a:gd name="T29" fmla="*/ 60 h 68"/>
                                <a:gd name="T30" fmla="*/ 36 w 47"/>
                                <a:gd name="T31" fmla="*/ 66 h 68"/>
                                <a:gd name="T32" fmla="*/ 31 w 47"/>
                                <a:gd name="T33" fmla="*/ 68 h 68"/>
                                <a:gd name="T34" fmla="*/ 17 w 47"/>
                                <a:gd name="T35" fmla="*/ 68 h 68"/>
                                <a:gd name="T36" fmla="*/ 14 w 47"/>
                                <a:gd name="T37" fmla="*/ 66 h 68"/>
                                <a:gd name="T38" fmla="*/ 9 w 47"/>
                                <a:gd name="T39" fmla="*/ 63 h 68"/>
                                <a:gd name="T40" fmla="*/ 3 w 47"/>
                                <a:gd name="T41" fmla="*/ 47 h 68"/>
                                <a:gd name="T42" fmla="*/ 0 w 47"/>
                                <a:gd name="T43" fmla="*/ 36 h 68"/>
                                <a:gd name="T44" fmla="*/ 11 w 47"/>
                                <a:gd name="T45" fmla="*/ 36 h 68"/>
                                <a:gd name="T46" fmla="*/ 11 w 47"/>
                                <a:gd name="T47" fmla="*/ 52 h 68"/>
                                <a:gd name="T48" fmla="*/ 14 w 47"/>
                                <a:gd name="T49" fmla="*/ 57 h 68"/>
                                <a:gd name="T50" fmla="*/ 20 w 47"/>
                                <a:gd name="T51" fmla="*/ 60 h 68"/>
                                <a:gd name="T52" fmla="*/ 31 w 47"/>
                                <a:gd name="T53" fmla="*/ 60 h 68"/>
                                <a:gd name="T54" fmla="*/ 33 w 47"/>
                                <a:gd name="T55" fmla="*/ 57 h 68"/>
                                <a:gd name="T56" fmla="*/ 36 w 47"/>
                                <a:gd name="T57" fmla="*/ 52 h 68"/>
                                <a:gd name="T58" fmla="*/ 36 w 47"/>
                                <a:gd name="T59" fmla="*/ 19 h 68"/>
                                <a:gd name="T60" fmla="*/ 33 w 47"/>
                                <a:gd name="T61" fmla="*/ 14 h 68"/>
                                <a:gd name="T62" fmla="*/ 22 w 47"/>
                                <a:gd name="T63" fmla="*/ 8 h 68"/>
                                <a:gd name="T64" fmla="*/ 17 w 47"/>
                                <a:gd name="T65" fmla="*/ 11 h 68"/>
                                <a:gd name="T66" fmla="*/ 14 w 47"/>
                                <a:gd name="T67" fmla="*/ 14 h 68"/>
                                <a:gd name="T68" fmla="*/ 11 w 47"/>
                                <a:gd name="T69" fmla="*/ 19 h 68"/>
                                <a:gd name="T70" fmla="*/ 11 w 47"/>
                                <a:gd name="T71"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6"/>
                                  </a:moveTo>
                                  <a:lnTo>
                                    <a:pt x="3" y="25"/>
                                  </a:lnTo>
                                  <a:lnTo>
                                    <a:pt x="6" y="16"/>
                                  </a:lnTo>
                                  <a:lnTo>
                                    <a:pt x="6" y="11"/>
                                  </a:lnTo>
                                  <a:lnTo>
                                    <a:pt x="14" y="3"/>
                                  </a:lnTo>
                                  <a:lnTo>
                                    <a:pt x="20" y="0"/>
                                  </a:lnTo>
                                  <a:lnTo>
                                    <a:pt x="28" y="0"/>
                                  </a:lnTo>
                                  <a:lnTo>
                                    <a:pt x="33" y="3"/>
                                  </a:lnTo>
                                  <a:lnTo>
                                    <a:pt x="39" y="8"/>
                                  </a:lnTo>
                                  <a:lnTo>
                                    <a:pt x="44" y="19"/>
                                  </a:lnTo>
                                  <a:lnTo>
                                    <a:pt x="44" y="27"/>
                                  </a:lnTo>
                                  <a:lnTo>
                                    <a:pt x="47" y="36"/>
                                  </a:lnTo>
                                  <a:lnTo>
                                    <a:pt x="44" y="47"/>
                                  </a:lnTo>
                                  <a:lnTo>
                                    <a:pt x="44" y="55"/>
                                  </a:lnTo>
                                  <a:lnTo>
                                    <a:pt x="42" y="60"/>
                                  </a:lnTo>
                                  <a:lnTo>
                                    <a:pt x="36" y="66"/>
                                  </a:lnTo>
                                  <a:lnTo>
                                    <a:pt x="31" y="68"/>
                                  </a:lnTo>
                                  <a:lnTo>
                                    <a:pt x="17" y="68"/>
                                  </a:lnTo>
                                  <a:lnTo>
                                    <a:pt x="14" y="66"/>
                                  </a:lnTo>
                                  <a:lnTo>
                                    <a:pt x="9" y="63"/>
                                  </a:lnTo>
                                  <a:lnTo>
                                    <a:pt x="3" y="47"/>
                                  </a:lnTo>
                                  <a:lnTo>
                                    <a:pt x="0" y="36"/>
                                  </a:lnTo>
                                  <a:close/>
                                  <a:moveTo>
                                    <a:pt x="11" y="36"/>
                                  </a:moveTo>
                                  <a:lnTo>
                                    <a:pt x="11" y="52"/>
                                  </a:lnTo>
                                  <a:lnTo>
                                    <a:pt x="14" y="57"/>
                                  </a:lnTo>
                                  <a:lnTo>
                                    <a:pt x="20" y="60"/>
                                  </a:lnTo>
                                  <a:lnTo>
                                    <a:pt x="31" y="60"/>
                                  </a:lnTo>
                                  <a:lnTo>
                                    <a:pt x="33" y="57"/>
                                  </a:lnTo>
                                  <a:lnTo>
                                    <a:pt x="36" y="52"/>
                                  </a:lnTo>
                                  <a:lnTo>
                                    <a:pt x="36" y="19"/>
                                  </a:lnTo>
                                  <a:lnTo>
                                    <a:pt x="33" y="14"/>
                                  </a:lnTo>
                                  <a:lnTo>
                                    <a:pt x="22" y="8"/>
                                  </a:lnTo>
                                  <a:lnTo>
                                    <a:pt x="17" y="11"/>
                                  </a:lnTo>
                                  <a:lnTo>
                                    <a:pt x="14"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95" name="Line 765"/>
                          <wps:cNvCnPr/>
                          <wps:spPr bwMode="auto">
                            <a:xfrm flipV="1">
                              <a:off x="5133"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96" name="Line 766"/>
                          <wps:cNvCnPr/>
                          <wps:spPr bwMode="auto">
                            <a:xfrm>
                              <a:off x="5133"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97" name="Freeform 767"/>
                          <wps:cNvSpPr>
                            <a:spLocks noEditPoints="1"/>
                          </wps:cNvSpPr>
                          <wps:spPr bwMode="auto">
                            <a:xfrm>
                              <a:off x="5109" y="4079"/>
                              <a:ext cx="46" cy="68"/>
                            </a:xfrm>
                            <a:custGeom>
                              <a:avLst/>
                              <a:gdLst>
                                <a:gd name="T0" fmla="*/ 0 w 46"/>
                                <a:gd name="T1" fmla="*/ 35 h 68"/>
                                <a:gd name="T2" fmla="*/ 3 w 46"/>
                                <a:gd name="T3" fmla="*/ 24 h 68"/>
                                <a:gd name="T4" fmla="*/ 5 w 46"/>
                                <a:gd name="T5" fmla="*/ 16 h 68"/>
                                <a:gd name="T6" fmla="*/ 5 w 46"/>
                                <a:gd name="T7" fmla="*/ 11 h 68"/>
                                <a:gd name="T8" fmla="*/ 13 w 46"/>
                                <a:gd name="T9" fmla="*/ 2 h 68"/>
                                <a:gd name="T10" fmla="*/ 19 w 46"/>
                                <a:gd name="T11" fmla="*/ 0 h 68"/>
                                <a:gd name="T12" fmla="*/ 27 w 46"/>
                                <a:gd name="T13" fmla="*/ 0 h 68"/>
                                <a:gd name="T14" fmla="*/ 33 w 46"/>
                                <a:gd name="T15" fmla="*/ 2 h 68"/>
                                <a:gd name="T16" fmla="*/ 38 w 46"/>
                                <a:gd name="T17" fmla="*/ 8 h 68"/>
                                <a:gd name="T18" fmla="*/ 44 w 46"/>
                                <a:gd name="T19" fmla="*/ 19 h 68"/>
                                <a:gd name="T20" fmla="*/ 44 w 46"/>
                                <a:gd name="T21" fmla="*/ 27 h 68"/>
                                <a:gd name="T22" fmla="*/ 46 w 46"/>
                                <a:gd name="T23" fmla="*/ 35 h 68"/>
                                <a:gd name="T24" fmla="*/ 44 w 46"/>
                                <a:gd name="T25" fmla="*/ 46 h 68"/>
                                <a:gd name="T26" fmla="*/ 44 w 46"/>
                                <a:gd name="T27" fmla="*/ 54 h 68"/>
                                <a:gd name="T28" fmla="*/ 41 w 46"/>
                                <a:gd name="T29" fmla="*/ 60 h 68"/>
                                <a:gd name="T30" fmla="*/ 35 w 46"/>
                                <a:gd name="T31" fmla="*/ 65 h 68"/>
                                <a:gd name="T32" fmla="*/ 30 w 46"/>
                                <a:gd name="T33" fmla="*/ 68 h 68"/>
                                <a:gd name="T34" fmla="*/ 16 w 46"/>
                                <a:gd name="T35" fmla="*/ 68 h 68"/>
                                <a:gd name="T36" fmla="*/ 13 w 46"/>
                                <a:gd name="T37" fmla="*/ 65 h 68"/>
                                <a:gd name="T38" fmla="*/ 8 w 46"/>
                                <a:gd name="T39" fmla="*/ 63 h 68"/>
                                <a:gd name="T40" fmla="*/ 3 w 46"/>
                                <a:gd name="T41" fmla="*/ 46 h 68"/>
                                <a:gd name="T42" fmla="*/ 0 w 46"/>
                                <a:gd name="T43" fmla="*/ 35 h 68"/>
                                <a:gd name="T44" fmla="*/ 11 w 46"/>
                                <a:gd name="T45" fmla="*/ 35 h 68"/>
                                <a:gd name="T46" fmla="*/ 11 w 46"/>
                                <a:gd name="T47" fmla="*/ 52 h 68"/>
                                <a:gd name="T48" fmla="*/ 13 w 46"/>
                                <a:gd name="T49" fmla="*/ 57 h 68"/>
                                <a:gd name="T50" fmla="*/ 19 w 46"/>
                                <a:gd name="T51" fmla="*/ 60 h 68"/>
                                <a:gd name="T52" fmla="*/ 30 w 46"/>
                                <a:gd name="T53" fmla="*/ 60 h 68"/>
                                <a:gd name="T54" fmla="*/ 33 w 46"/>
                                <a:gd name="T55" fmla="*/ 57 h 68"/>
                                <a:gd name="T56" fmla="*/ 35 w 46"/>
                                <a:gd name="T57" fmla="*/ 52 h 68"/>
                                <a:gd name="T58" fmla="*/ 35 w 46"/>
                                <a:gd name="T59" fmla="*/ 19 h 68"/>
                                <a:gd name="T60" fmla="*/ 33 w 46"/>
                                <a:gd name="T61" fmla="*/ 13 h 68"/>
                                <a:gd name="T62" fmla="*/ 22 w 46"/>
                                <a:gd name="T63" fmla="*/ 8 h 68"/>
                                <a:gd name="T64" fmla="*/ 16 w 46"/>
                                <a:gd name="T65" fmla="*/ 11 h 68"/>
                                <a:gd name="T66" fmla="*/ 13 w 46"/>
                                <a:gd name="T67" fmla="*/ 13 h 68"/>
                                <a:gd name="T68" fmla="*/ 11 w 46"/>
                                <a:gd name="T69" fmla="*/ 19 h 68"/>
                                <a:gd name="T70" fmla="*/ 11 w 46"/>
                                <a:gd name="T71"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 h="68">
                                  <a:moveTo>
                                    <a:pt x="0" y="35"/>
                                  </a:moveTo>
                                  <a:lnTo>
                                    <a:pt x="3" y="24"/>
                                  </a:lnTo>
                                  <a:lnTo>
                                    <a:pt x="5" y="16"/>
                                  </a:lnTo>
                                  <a:lnTo>
                                    <a:pt x="5" y="11"/>
                                  </a:lnTo>
                                  <a:lnTo>
                                    <a:pt x="13" y="2"/>
                                  </a:lnTo>
                                  <a:lnTo>
                                    <a:pt x="19" y="0"/>
                                  </a:lnTo>
                                  <a:lnTo>
                                    <a:pt x="27" y="0"/>
                                  </a:lnTo>
                                  <a:lnTo>
                                    <a:pt x="33" y="2"/>
                                  </a:lnTo>
                                  <a:lnTo>
                                    <a:pt x="38" y="8"/>
                                  </a:lnTo>
                                  <a:lnTo>
                                    <a:pt x="44" y="19"/>
                                  </a:lnTo>
                                  <a:lnTo>
                                    <a:pt x="44" y="27"/>
                                  </a:lnTo>
                                  <a:lnTo>
                                    <a:pt x="46" y="35"/>
                                  </a:lnTo>
                                  <a:lnTo>
                                    <a:pt x="44" y="46"/>
                                  </a:lnTo>
                                  <a:lnTo>
                                    <a:pt x="44" y="54"/>
                                  </a:lnTo>
                                  <a:lnTo>
                                    <a:pt x="41" y="60"/>
                                  </a:lnTo>
                                  <a:lnTo>
                                    <a:pt x="35" y="65"/>
                                  </a:lnTo>
                                  <a:lnTo>
                                    <a:pt x="30" y="68"/>
                                  </a:lnTo>
                                  <a:lnTo>
                                    <a:pt x="16" y="68"/>
                                  </a:lnTo>
                                  <a:lnTo>
                                    <a:pt x="13" y="65"/>
                                  </a:lnTo>
                                  <a:lnTo>
                                    <a:pt x="8" y="63"/>
                                  </a:lnTo>
                                  <a:lnTo>
                                    <a:pt x="3" y="46"/>
                                  </a:lnTo>
                                  <a:lnTo>
                                    <a:pt x="0" y="35"/>
                                  </a:lnTo>
                                  <a:close/>
                                  <a:moveTo>
                                    <a:pt x="11" y="35"/>
                                  </a:moveTo>
                                  <a:lnTo>
                                    <a:pt x="11" y="52"/>
                                  </a:lnTo>
                                  <a:lnTo>
                                    <a:pt x="13" y="57"/>
                                  </a:lnTo>
                                  <a:lnTo>
                                    <a:pt x="19" y="60"/>
                                  </a:lnTo>
                                  <a:lnTo>
                                    <a:pt x="30" y="60"/>
                                  </a:lnTo>
                                  <a:lnTo>
                                    <a:pt x="33" y="57"/>
                                  </a:lnTo>
                                  <a:lnTo>
                                    <a:pt x="35" y="52"/>
                                  </a:lnTo>
                                  <a:lnTo>
                                    <a:pt x="35" y="19"/>
                                  </a:lnTo>
                                  <a:lnTo>
                                    <a:pt x="33" y="13"/>
                                  </a:lnTo>
                                  <a:lnTo>
                                    <a:pt x="22" y="8"/>
                                  </a:lnTo>
                                  <a:lnTo>
                                    <a:pt x="16" y="11"/>
                                  </a:lnTo>
                                  <a:lnTo>
                                    <a:pt x="13"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98" name="Line 768"/>
                          <wps:cNvCnPr/>
                          <wps:spPr bwMode="auto">
                            <a:xfrm flipV="1">
                              <a:off x="5511"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699" name="Line 769"/>
                          <wps:cNvCnPr/>
                          <wps:spPr bwMode="auto">
                            <a:xfrm>
                              <a:off x="5511"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00" name="Freeform 770"/>
                          <wps:cNvSpPr>
                            <a:spLocks/>
                          </wps:cNvSpPr>
                          <wps:spPr bwMode="auto">
                            <a:xfrm>
                              <a:off x="5486" y="4081"/>
                              <a:ext cx="47" cy="66"/>
                            </a:xfrm>
                            <a:custGeom>
                              <a:avLst/>
                              <a:gdLst>
                                <a:gd name="T0" fmla="*/ 0 w 47"/>
                                <a:gd name="T1" fmla="*/ 50 h 66"/>
                                <a:gd name="T2" fmla="*/ 11 w 47"/>
                                <a:gd name="T3" fmla="*/ 47 h 66"/>
                                <a:gd name="T4" fmla="*/ 11 w 47"/>
                                <a:gd name="T5" fmla="*/ 52 h 66"/>
                                <a:gd name="T6" fmla="*/ 17 w 47"/>
                                <a:gd name="T7" fmla="*/ 58 h 66"/>
                                <a:gd name="T8" fmla="*/ 31 w 47"/>
                                <a:gd name="T9" fmla="*/ 58 h 66"/>
                                <a:gd name="T10" fmla="*/ 33 w 47"/>
                                <a:gd name="T11" fmla="*/ 55 h 66"/>
                                <a:gd name="T12" fmla="*/ 36 w 47"/>
                                <a:gd name="T13" fmla="*/ 50 h 66"/>
                                <a:gd name="T14" fmla="*/ 36 w 47"/>
                                <a:gd name="T15" fmla="*/ 36 h 66"/>
                                <a:gd name="T16" fmla="*/ 31 w 47"/>
                                <a:gd name="T17" fmla="*/ 31 h 66"/>
                                <a:gd name="T18" fmla="*/ 22 w 47"/>
                                <a:gd name="T19" fmla="*/ 28 h 66"/>
                                <a:gd name="T20" fmla="*/ 17 w 47"/>
                                <a:gd name="T21" fmla="*/ 31 h 66"/>
                                <a:gd name="T22" fmla="*/ 11 w 47"/>
                                <a:gd name="T23" fmla="*/ 36 h 66"/>
                                <a:gd name="T24" fmla="*/ 3 w 47"/>
                                <a:gd name="T25" fmla="*/ 33 h 66"/>
                                <a:gd name="T26" fmla="*/ 9 w 47"/>
                                <a:gd name="T27" fmla="*/ 0 h 66"/>
                                <a:gd name="T28" fmla="*/ 41 w 47"/>
                                <a:gd name="T29" fmla="*/ 0 h 66"/>
                                <a:gd name="T30" fmla="*/ 41 w 47"/>
                                <a:gd name="T31" fmla="*/ 9 h 66"/>
                                <a:gd name="T32" fmla="*/ 17 w 47"/>
                                <a:gd name="T33" fmla="*/ 9 h 66"/>
                                <a:gd name="T34" fmla="*/ 14 w 47"/>
                                <a:gd name="T35" fmla="*/ 25 h 66"/>
                                <a:gd name="T36" fmla="*/ 20 w 47"/>
                                <a:gd name="T37" fmla="*/ 22 h 66"/>
                                <a:gd name="T38" fmla="*/ 36 w 47"/>
                                <a:gd name="T39" fmla="*/ 22 h 66"/>
                                <a:gd name="T40" fmla="*/ 39 w 47"/>
                                <a:gd name="T41" fmla="*/ 28 h 66"/>
                                <a:gd name="T42" fmla="*/ 41 w 47"/>
                                <a:gd name="T43" fmla="*/ 31 h 66"/>
                                <a:gd name="T44" fmla="*/ 47 w 47"/>
                                <a:gd name="T45" fmla="*/ 41 h 66"/>
                                <a:gd name="T46" fmla="*/ 44 w 47"/>
                                <a:gd name="T47" fmla="*/ 50 h 66"/>
                                <a:gd name="T48" fmla="*/ 44 w 47"/>
                                <a:gd name="T49" fmla="*/ 55 h 66"/>
                                <a:gd name="T50" fmla="*/ 36 w 47"/>
                                <a:gd name="T51" fmla="*/ 63 h 66"/>
                                <a:gd name="T52" fmla="*/ 31 w 47"/>
                                <a:gd name="T53" fmla="*/ 66 h 66"/>
                                <a:gd name="T54" fmla="*/ 14 w 47"/>
                                <a:gd name="T55" fmla="*/ 66 h 66"/>
                                <a:gd name="T56" fmla="*/ 9 w 47"/>
                                <a:gd name="T57" fmla="*/ 63 h 66"/>
                                <a:gd name="T58" fmla="*/ 3 w 47"/>
                                <a:gd name="T59" fmla="*/ 55 h 66"/>
                                <a:gd name="T60" fmla="*/ 0 w 47"/>
                                <a:gd name="T61"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7" h="66">
                                  <a:moveTo>
                                    <a:pt x="0" y="50"/>
                                  </a:moveTo>
                                  <a:lnTo>
                                    <a:pt x="11" y="47"/>
                                  </a:lnTo>
                                  <a:lnTo>
                                    <a:pt x="11" y="52"/>
                                  </a:lnTo>
                                  <a:lnTo>
                                    <a:pt x="17" y="58"/>
                                  </a:lnTo>
                                  <a:lnTo>
                                    <a:pt x="31" y="58"/>
                                  </a:lnTo>
                                  <a:lnTo>
                                    <a:pt x="33" y="55"/>
                                  </a:lnTo>
                                  <a:lnTo>
                                    <a:pt x="36" y="50"/>
                                  </a:lnTo>
                                  <a:lnTo>
                                    <a:pt x="36" y="36"/>
                                  </a:lnTo>
                                  <a:lnTo>
                                    <a:pt x="31" y="31"/>
                                  </a:lnTo>
                                  <a:lnTo>
                                    <a:pt x="22" y="28"/>
                                  </a:lnTo>
                                  <a:lnTo>
                                    <a:pt x="17" y="31"/>
                                  </a:lnTo>
                                  <a:lnTo>
                                    <a:pt x="11" y="36"/>
                                  </a:lnTo>
                                  <a:lnTo>
                                    <a:pt x="3" y="33"/>
                                  </a:lnTo>
                                  <a:lnTo>
                                    <a:pt x="9" y="0"/>
                                  </a:lnTo>
                                  <a:lnTo>
                                    <a:pt x="41" y="0"/>
                                  </a:lnTo>
                                  <a:lnTo>
                                    <a:pt x="41" y="9"/>
                                  </a:lnTo>
                                  <a:lnTo>
                                    <a:pt x="17" y="9"/>
                                  </a:lnTo>
                                  <a:lnTo>
                                    <a:pt x="14" y="25"/>
                                  </a:lnTo>
                                  <a:lnTo>
                                    <a:pt x="20" y="22"/>
                                  </a:lnTo>
                                  <a:lnTo>
                                    <a:pt x="36" y="22"/>
                                  </a:lnTo>
                                  <a:lnTo>
                                    <a:pt x="39" y="28"/>
                                  </a:lnTo>
                                  <a:lnTo>
                                    <a:pt x="41" y="31"/>
                                  </a:lnTo>
                                  <a:lnTo>
                                    <a:pt x="47" y="41"/>
                                  </a:lnTo>
                                  <a:lnTo>
                                    <a:pt x="44" y="50"/>
                                  </a:lnTo>
                                  <a:lnTo>
                                    <a:pt x="44" y="55"/>
                                  </a:lnTo>
                                  <a:lnTo>
                                    <a:pt x="36" y="63"/>
                                  </a:lnTo>
                                  <a:lnTo>
                                    <a:pt x="31" y="66"/>
                                  </a:lnTo>
                                  <a:lnTo>
                                    <a:pt x="14" y="66"/>
                                  </a:lnTo>
                                  <a:lnTo>
                                    <a:pt x="9" y="63"/>
                                  </a:lnTo>
                                  <a:lnTo>
                                    <a:pt x="3"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01" name="Line 771"/>
                          <wps:cNvCnPr/>
                          <wps:spPr bwMode="auto">
                            <a:xfrm flipV="1">
                              <a:off x="5891"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02" name="Line 772"/>
                          <wps:cNvCnPr/>
                          <wps:spPr bwMode="auto">
                            <a:xfrm>
                              <a:off x="5891"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03" name="Freeform 773"/>
                          <wps:cNvSpPr>
                            <a:spLocks/>
                          </wps:cNvSpPr>
                          <wps:spPr bwMode="auto">
                            <a:xfrm>
                              <a:off x="5850" y="4079"/>
                              <a:ext cx="25" cy="68"/>
                            </a:xfrm>
                            <a:custGeom>
                              <a:avLst/>
                              <a:gdLst>
                                <a:gd name="T0" fmla="*/ 25 w 25"/>
                                <a:gd name="T1" fmla="*/ 68 h 68"/>
                                <a:gd name="T2" fmla="*/ 14 w 25"/>
                                <a:gd name="T3" fmla="*/ 68 h 68"/>
                                <a:gd name="T4" fmla="*/ 14 w 25"/>
                                <a:gd name="T5" fmla="*/ 16 h 68"/>
                                <a:gd name="T6" fmla="*/ 11 w 25"/>
                                <a:gd name="T7" fmla="*/ 19 h 68"/>
                                <a:gd name="T8" fmla="*/ 6 w 25"/>
                                <a:gd name="T9" fmla="*/ 22 h 68"/>
                                <a:gd name="T10" fmla="*/ 3 w 25"/>
                                <a:gd name="T11" fmla="*/ 24 h 68"/>
                                <a:gd name="T12" fmla="*/ 0 w 25"/>
                                <a:gd name="T13" fmla="*/ 24 h 68"/>
                                <a:gd name="T14" fmla="*/ 0 w 25"/>
                                <a:gd name="T15" fmla="*/ 16 h 68"/>
                                <a:gd name="T16" fmla="*/ 6 w 25"/>
                                <a:gd name="T17" fmla="*/ 13 h 68"/>
                                <a:gd name="T18" fmla="*/ 14 w 25"/>
                                <a:gd name="T19" fmla="*/ 5 h 68"/>
                                <a:gd name="T20" fmla="*/ 17 w 25"/>
                                <a:gd name="T21" fmla="*/ 0 h 68"/>
                                <a:gd name="T22" fmla="*/ 25 w 25"/>
                                <a:gd name="T23" fmla="*/ 0 h 68"/>
                                <a:gd name="T24" fmla="*/ 25 w 25"/>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8">
                                  <a:moveTo>
                                    <a:pt x="25" y="68"/>
                                  </a:moveTo>
                                  <a:lnTo>
                                    <a:pt x="14" y="68"/>
                                  </a:lnTo>
                                  <a:lnTo>
                                    <a:pt x="14" y="16"/>
                                  </a:lnTo>
                                  <a:lnTo>
                                    <a:pt x="11" y="19"/>
                                  </a:lnTo>
                                  <a:lnTo>
                                    <a:pt x="6" y="22"/>
                                  </a:lnTo>
                                  <a:lnTo>
                                    <a:pt x="3" y="24"/>
                                  </a:lnTo>
                                  <a:lnTo>
                                    <a:pt x="0" y="24"/>
                                  </a:lnTo>
                                  <a:lnTo>
                                    <a:pt x="0" y="16"/>
                                  </a:lnTo>
                                  <a:lnTo>
                                    <a:pt x="6" y="13"/>
                                  </a:lnTo>
                                  <a:lnTo>
                                    <a:pt x="14" y="5"/>
                                  </a:lnTo>
                                  <a:lnTo>
                                    <a:pt x="17" y="0"/>
                                  </a:lnTo>
                                  <a:lnTo>
                                    <a:pt x="25" y="0"/>
                                  </a:lnTo>
                                  <a:lnTo>
                                    <a:pt x="2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04" name="Freeform 774"/>
                          <wps:cNvSpPr>
                            <a:spLocks noEditPoints="1"/>
                          </wps:cNvSpPr>
                          <wps:spPr bwMode="auto">
                            <a:xfrm>
                              <a:off x="5894"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7 w 47"/>
                                <a:gd name="T13" fmla="*/ 0 h 68"/>
                                <a:gd name="T14" fmla="*/ 33 w 47"/>
                                <a:gd name="T15" fmla="*/ 2 h 68"/>
                                <a:gd name="T16" fmla="*/ 38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9 w 47"/>
                                <a:gd name="T35" fmla="*/ 68 h 68"/>
                                <a:gd name="T36" fmla="*/ 8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19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19" y="0"/>
                                  </a:lnTo>
                                  <a:lnTo>
                                    <a:pt x="27" y="0"/>
                                  </a:lnTo>
                                  <a:lnTo>
                                    <a:pt x="33" y="2"/>
                                  </a:lnTo>
                                  <a:lnTo>
                                    <a:pt x="38" y="8"/>
                                  </a:lnTo>
                                  <a:lnTo>
                                    <a:pt x="44" y="19"/>
                                  </a:lnTo>
                                  <a:lnTo>
                                    <a:pt x="44" y="27"/>
                                  </a:lnTo>
                                  <a:lnTo>
                                    <a:pt x="47" y="35"/>
                                  </a:lnTo>
                                  <a:lnTo>
                                    <a:pt x="44" y="46"/>
                                  </a:lnTo>
                                  <a:lnTo>
                                    <a:pt x="44" y="54"/>
                                  </a:lnTo>
                                  <a:lnTo>
                                    <a:pt x="41" y="60"/>
                                  </a:lnTo>
                                  <a:lnTo>
                                    <a:pt x="36" y="65"/>
                                  </a:lnTo>
                                  <a:lnTo>
                                    <a:pt x="30" y="68"/>
                                  </a:lnTo>
                                  <a:lnTo>
                                    <a:pt x="19" y="68"/>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05" name="Line 775"/>
                          <wps:cNvCnPr/>
                          <wps:spPr bwMode="auto">
                            <a:xfrm flipV="1">
                              <a:off x="6269"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06" name="Line 776"/>
                          <wps:cNvCnPr/>
                          <wps:spPr bwMode="auto">
                            <a:xfrm>
                              <a:off x="6269"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07" name="Freeform 777"/>
                          <wps:cNvSpPr>
                            <a:spLocks/>
                          </wps:cNvSpPr>
                          <wps:spPr bwMode="auto">
                            <a:xfrm>
                              <a:off x="6228" y="4079"/>
                              <a:ext cx="25" cy="68"/>
                            </a:xfrm>
                            <a:custGeom>
                              <a:avLst/>
                              <a:gdLst>
                                <a:gd name="T0" fmla="*/ 25 w 25"/>
                                <a:gd name="T1" fmla="*/ 68 h 68"/>
                                <a:gd name="T2" fmla="*/ 14 w 25"/>
                                <a:gd name="T3" fmla="*/ 68 h 68"/>
                                <a:gd name="T4" fmla="*/ 14 w 25"/>
                                <a:gd name="T5" fmla="*/ 16 h 68"/>
                                <a:gd name="T6" fmla="*/ 11 w 25"/>
                                <a:gd name="T7" fmla="*/ 19 h 68"/>
                                <a:gd name="T8" fmla="*/ 5 w 25"/>
                                <a:gd name="T9" fmla="*/ 22 h 68"/>
                                <a:gd name="T10" fmla="*/ 3 w 25"/>
                                <a:gd name="T11" fmla="*/ 24 h 68"/>
                                <a:gd name="T12" fmla="*/ 0 w 25"/>
                                <a:gd name="T13" fmla="*/ 24 h 68"/>
                                <a:gd name="T14" fmla="*/ 0 w 25"/>
                                <a:gd name="T15" fmla="*/ 16 h 68"/>
                                <a:gd name="T16" fmla="*/ 5 w 25"/>
                                <a:gd name="T17" fmla="*/ 13 h 68"/>
                                <a:gd name="T18" fmla="*/ 14 w 25"/>
                                <a:gd name="T19" fmla="*/ 5 h 68"/>
                                <a:gd name="T20" fmla="*/ 16 w 25"/>
                                <a:gd name="T21" fmla="*/ 0 h 68"/>
                                <a:gd name="T22" fmla="*/ 25 w 25"/>
                                <a:gd name="T23" fmla="*/ 0 h 68"/>
                                <a:gd name="T24" fmla="*/ 25 w 25"/>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8">
                                  <a:moveTo>
                                    <a:pt x="25" y="68"/>
                                  </a:moveTo>
                                  <a:lnTo>
                                    <a:pt x="14" y="68"/>
                                  </a:lnTo>
                                  <a:lnTo>
                                    <a:pt x="14" y="16"/>
                                  </a:lnTo>
                                  <a:lnTo>
                                    <a:pt x="11" y="19"/>
                                  </a:lnTo>
                                  <a:lnTo>
                                    <a:pt x="5" y="22"/>
                                  </a:lnTo>
                                  <a:lnTo>
                                    <a:pt x="3" y="24"/>
                                  </a:lnTo>
                                  <a:lnTo>
                                    <a:pt x="0" y="24"/>
                                  </a:lnTo>
                                  <a:lnTo>
                                    <a:pt x="0" y="16"/>
                                  </a:lnTo>
                                  <a:lnTo>
                                    <a:pt x="5" y="13"/>
                                  </a:lnTo>
                                  <a:lnTo>
                                    <a:pt x="14" y="5"/>
                                  </a:lnTo>
                                  <a:lnTo>
                                    <a:pt x="16" y="0"/>
                                  </a:lnTo>
                                  <a:lnTo>
                                    <a:pt x="25" y="0"/>
                                  </a:lnTo>
                                  <a:lnTo>
                                    <a:pt x="2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08" name="Freeform 778"/>
                          <wps:cNvSpPr>
                            <a:spLocks/>
                          </wps:cNvSpPr>
                          <wps:spPr bwMode="auto">
                            <a:xfrm>
                              <a:off x="6272" y="4081"/>
                              <a:ext cx="46" cy="66"/>
                            </a:xfrm>
                            <a:custGeom>
                              <a:avLst/>
                              <a:gdLst>
                                <a:gd name="T0" fmla="*/ 0 w 46"/>
                                <a:gd name="T1" fmla="*/ 50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50 h 66"/>
                                <a:gd name="T14" fmla="*/ 35 w 46"/>
                                <a:gd name="T15" fmla="*/ 36 h 66"/>
                                <a:gd name="T16" fmla="*/ 30 w 46"/>
                                <a:gd name="T17" fmla="*/ 31 h 66"/>
                                <a:gd name="T18" fmla="*/ 22 w 46"/>
                                <a:gd name="T19" fmla="*/ 28 h 66"/>
                                <a:gd name="T20" fmla="*/ 16 w 46"/>
                                <a:gd name="T21" fmla="*/ 31 h 66"/>
                                <a:gd name="T22" fmla="*/ 11 w 46"/>
                                <a:gd name="T23" fmla="*/ 36 h 66"/>
                                <a:gd name="T24" fmla="*/ 2 w 46"/>
                                <a:gd name="T25" fmla="*/ 33 h 66"/>
                                <a:gd name="T26" fmla="*/ 8 w 46"/>
                                <a:gd name="T27" fmla="*/ 0 h 66"/>
                                <a:gd name="T28" fmla="*/ 41 w 46"/>
                                <a:gd name="T29" fmla="*/ 0 h 66"/>
                                <a:gd name="T30" fmla="*/ 41 w 46"/>
                                <a:gd name="T31" fmla="*/ 9 h 66"/>
                                <a:gd name="T32" fmla="*/ 16 w 46"/>
                                <a:gd name="T33" fmla="*/ 9 h 66"/>
                                <a:gd name="T34" fmla="*/ 13 w 46"/>
                                <a:gd name="T35" fmla="*/ 25 h 66"/>
                                <a:gd name="T36" fmla="*/ 19 w 46"/>
                                <a:gd name="T37" fmla="*/ 22 h 66"/>
                                <a:gd name="T38" fmla="*/ 35 w 46"/>
                                <a:gd name="T39" fmla="*/ 22 h 66"/>
                                <a:gd name="T40" fmla="*/ 38 w 46"/>
                                <a:gd name="T41" fmla="*/ 28 h 66"/>
                                <a:gd name="T42" fmla="*/ 44 w 46"/>
                                <a:gd name="T43" fmla="*/ 31 h 66"/>
                                <a:gd name="T44" fmla="*/ 44 w 46"/>
                                <a:gd name="T45" fmla="*/ 36 h 66"/>
                                <a:gd name="T46" fmla="*/ 46 w 46"/>
                                <a:gd name="T47" fmla="*/ 41 h 66"/>
                                <a:gd name="T48" fmla="*/ 44 w 46"/>
                                <a:gd name="T49" fmla="*/ 50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50"/>
                                  </a:moveTo>
                                  <a:lnTo>
                                    <a:pt x="11" y="47"/>
                                  </a:lnTo>
                                  <a:lnTo>
                                    <a:pt x="11" y="52"/>
                                  </a:lnTo>
                                  <a:lnTo>
                                    <a:pt x="16" y="58"/>
                                  </a:lnTo>
                                  <a:lnTo>
                                    <a:pt x="30" y="58"/>
                                  </a:lnTo>
                                  <a:lnTo>
                                    <a:pt x="33" y="55"/>
                                  </a:lnTo>
                                  <a:lnTo>
                                    <a:pt x="35" y="50"/>
                                  </a:lnTo>
                                  <a:lnTo>
                                    <a:pt x="35" y="36"/>
                                  </a:lnTo>
                                  <a:lnTo>
                                    <a:pt x="30" y="31"/>
                                  </a:lnTo>
                                  <a:lnTo>
                                    <a:pt x="22" y="28"/>
                                  </a:lnTo>
                                  <a:lnTo>
                                    <a:pt x="16" y="31"/>
                                  </a:lnTo>
                                  <a:lnTo>
                                    <a:pt x="11" y="36"/>
                                  </a:lnTo>
                                  <a:lnTo>
                                    <a:pt x="2" y="33"/>
                                  </a:lnTo>
                                  <a:lnTo>
                                    <a:pt x="8" y="0"/>
                                  </a:lnTo>
                                  <a:lnTo>
                                    <a:pt x="41" y="0"/>
                                  </a:lnTo>
                                  <a:lnTo>
                                    <a:pt x="41" y="9"/>
                                  </a:lnTo>
                                  <a:lnTo>
                                    <a:pt x="16" y="9"/>
                                  </a:lnTo>
                                  <a:lnTo>
                                    <a:pt x="13" y="25"/>
                                  </a:lnTo>
                                  <a:lnTo>
                                    <a:pt x="19" y="22"/>
                                  </a:lnTo>
                                  <a:lnTo>
                                    <a:pt x="35" y="22"/>
                                  </a:lnTo>
                                  <a:lnTo>
                                    <a:pt x="38" y="28"/>
                                  </a:lnTo>
                                  <a:lnTo>
                                    <a:pt x="44" y="31"/>
                                  </a:lnTo>
                                  <a:lnTo>
                                    <a:pt x="44" y="36"/>
                                  </a:lnTo>
                                  <a:lnTo>
                                    <a:pt x="46" y="41"/>
                                  </a:lnTo>
                                  <a:lnTo>
                                    <a:pt x="44" y="50"/>
                                  </a:lnTo>
                                  <a:lnTo>
                                    <a:pt x="44" y="55"/>
                                  </a:lnTo>
                                  <a:lnTo>
                                    <a:pt x="35" y="63"/>
                                  </a:lnTo>
                                  <a:lnTo>
                                    <a:pt x="30" y="66"/>
                                  </a:lnTo>
                                  <a:lnTo>
                                    <a:pt x="13" y="66"/>
                                  </a:lnTo>
                                  <a:lnTo>
                                    <a:pt x="8" y="63"/>
                                  </a:lnTo>
                                  <a:lnTo>
                                    <a:pt x="2"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09" name="Line 779"/>
                          <wps:cNvCnPr/>
                          <wps:spPr bwMode="auto">
                            <a:xfrm flipV="1">
                              <a:off x="6649"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10" name="Line 780"/>
                          <wps:cNvCnPr/>
                          <wps:spPr bwMode="auto">
                            <a:xfrm>
                              <a:off x="6649"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11" name="Freeform 781"/>
                          <wps:cNvSpPr>
                            <a:spLocks/>
                          </wps:cNvSpPr>
                          <wps:spPr bwMode="auto">
                            <a:xfrm>
                              <a:off x="6600" y="4079"/>
                              <a:ext cx="44" cy="68"/>
                            </a:xfrm>
                            <a:custGeom>
                              <a:avLst/>
                              <a:gdLst>
                                <a:gd name="T0" fmla="*/ 44 w 44"/>
                                <a:gd name="T1" fmla="*/ 60 h 68"/>
                                <a:gd name="T2" fmla="*/ 44 w 44"/>
                                <a:gd name="T3" fmla="*/ 68 h 68"/>
                                <a:gd name="T4" fmla="*/ 0 w 44"/>
                                <a:gd name="T5" fmla="*/ 68 h 68"/>
                                <a:gd name="T6" fmla="*/ 0 w 44"/>
                                <a:gd name="T7" fmla="*/ 63 h 68"/>
                                <a:gd name="T8" fmla="*/ 6 w 44"/>
                                <a:gd name="T9" fmla="*/ 52 h 68"/>
                                <a:gd name="T10" fmla="*/ 11 w 44"/>
                                <a:gd name="T11" fmla="*/ 49 h 68"/>
                                <a:gd name="T12" fmla="*/ 30 w 44"/>
                                <a:gd name="T13" fmla="*/ 30 h 68"/>
                                <a:gd name="T14" fmla="*/ 36 w 44"/>
                                <a:gd name="T15" fmla="*/ 19 h 68"/>
                                <a:gd name="T16" fmla="*/ 33 w 44"/>
                                <a:gd name="T17" fmla="*/ 13 h 68"/>
                                <a:gd name="T18" fmla="*/ 33 w 44"/>
                                <a:gd name="T19" fmla="*/ 11 h 68"/>
                                <a:gd name="T20" fmla="*/ 27 w 44"/>
                                <a:gd name="T21" fmla="*/ 8 h 68"/>
                                <a:gd name="T22" fmla="*/ 17 w 44"/>
                                <a:gd name="T23" fmla="*/ 8 h 68"/>
                                <a:gd name="T24" fmla="*/ 14 w 44"/>
                                <a:gd name="T25" fmla="*/ 11 h 68"/>
                                <a:gd name="T26" fmla="*/ 11 w 44"/>
                                <a:gd name="T27" fmla="*/ 16 h 68"/>
                                <a:gd name="T28" fmla="*/ 11 w 44"/>
                                <a:gd name="T29" fmla="*/ 19 h 68"/>
                                <a:gd name="T30" fmla="*/ 0 w 44"/>
                                <a:gd name="T31" fmla="*/ 19 h 68"/>
                                <a:gd name="T32" fmla="*/ 6 w 44"/>
                                <a:gd name="T33" fmla="*/ 8 h 68"/>
                                <a:gd name="T34" fmla="*/ 8 w 44"/>
                                <a:gd name="T35" fmla="*/ 5 h 68"/>
                                <a:gd name="T36" fmla="*/ 14 w 44"/>
                                <a:gd name="T37" fmla="*/ 2 h 68"/>
                                <a:gd name="T38" fmla="*/ 22 w 44"/>
                                <a:gd name="T39" fmla="*/ 0 h 68"/>
                                <a:gd name="T40" fmla="*/ 27 w 44"/>
                                <a:gd name="T41" fmla="*/ 0 h 68"/>
                                <a:gd name="T42" fmla="*/ 38 w 44"/>
                                <a:gd name="T43" fmla="*/ 5 h 68"/>
                                <a:gd name="T44" fmla="*/ 41 w 44"/>
                                <a:gd name="T45" fmla="*/ 11 h 68"/>
                                <a:gd name="T46" fmla="*/ 44 w 44"/>
                                <a:gd name="T47" fmla="*/ 19 h 68"/>
                                <a:gd name="T48" fmla="*/ 44 w 44"/>
                                <a:gd name="T49" fmla="*/ 22 h 68"/>
                                <a:gd name="T50" fmla="*/ 38 w 44"/>
                                <a:gd name="T51" fmla="*/ 33 h 68"/>
                                <a:gd name="T52" fmla="*/ 19 w 44"/>
                                <a:gd name="T53" fmla="*/ 52 h 68"/>
                                <a:gd name="T54" fmla="*/ 14 w 44"/>
                                <a:gd name="T55" fmla="*/ 54 h 68"/>
                                <a:gd name="T56" fmla="*/ 14 w 44"/>
                                <a:gd name="T57" fmla="*/ 57 h 68"/>
                                <a:gd name="T58" fmla="*/ 11 w 44"/>
                                <a:gd name="T59" fmla="*/ 60 h 68"/>
                                <a:gd name="T60" fmla="*/ 44 w 44"/>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8">
                                  <a:moveTo>
                                    <a:pt x="44" y="60"/>
                                  </a:moveTo>
                                  <a:lnTo>
                                    <a:pt x="44" y="68"/>
                                  </a:lnTo>
                                  <a:lnTo>
                                    <a:pt x="0" y="68"/>
                                  </a:lnTo>
                                  <a:lnTo>
                                    <a:pt x="0" y="63"/>
                                  </a:lnTo>
                                  <a:lnTo>
                                    <a:pt x="6" y="52"/>
                                  </a:lnTo>
                                  <a:lnTo>
                                    <a:pt x="11" y="49"/>
                                  </a:lnTo>
                                  <a:lnTo>
                                    <a:pt x="30" y="30"/>
                                  </a:lnTo>
                                  <a:lnTo>
                                    <a:pt x="36" y="19"/>
                                  </a:lnTo>
                                  <a:lnTo>
                                    <a:pt x="33" y="13"/>
                                  </a:lnTo>
                                  <a:lnTo>
                                    <a:pt x="33" y="11"/>
                                  </a:lnTo>
                                  <a:lnTo>
                                    <a:pt x="27" y="8"/>
                                  </a:lnTo>
                                  <a:lnTo>
                                    <a:pt x="17" y="8"/>
                                  </a:lnTo>
                                  <a:lnTo>
                                    <a:pt x="14" y="11"/>
                                  </a:lnTo>
                                  <a:lnTo>
                                    <a:pt x="11" y="16"/>
                                  </a:lnTo>
                                  <a:lnTo>
                                    <a:pt x="11" y="19"/>
                                  </a:lnTo>
                                  <a:lnTo>
                                    <a:pt x="0" y="19"/>
                                  </a:lnTo>
                                  <a:lnTo>
                                    <a:pt x="6" y="8"/>
                                  </a:lnTo>
                                  <a:lnTo>
                                    <a:pt x="8" y="5"/>
                                  </a:lnTo>
                                  <a:lnTo>
                                    <a:pt x="14" y="2"/>
                                  </a:lnTo>
                                  <a:lnTo>
                                    <a:pt x="22" y="0"/>
                                  </a:lnTo>
                                  <a:lnTo>
                                    <a:pt x="27" y="0"/>
                                  </a:lnTo>
                                  <a:lnTo>
                                    <a:pt x="38" y="5"/>
                                  </a:lnTo>
                                  <a:lnTo>
                                    <a:pt x="41" y="11"/>
                                  </a:lnTo>
                                  <a:lnTo>
                                    <a:pt x="44" y="19"/>
                                  </a:lnTo>
                                  <a:lnTo>
                                    <a:pt x="44" y="22"/>
                                  </a:lnTo>
                                  <a:lnTo>
                                    <a:pt x="38" y="33"/>
                                  </a:lnTo>
                                  <a:lnTo>
                                    <a:pt x="19" y="52"/>
                                  </a:lnTo>
                                  <a:lnTo>
                                    <a:pt x="14" y="54"/>
                                  </a:lnTo>
                                  <a:lnTo>
                                    <a:pt x="14" y="57"/>
                                  </a:lnTo>
                                  <a:lnTo>
                                    <a:pt x="11" y="60"/>
                                  </a:lnTo>
                                  <a:lnTo>
                                    <a:pt x="44"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12" name="Freeform 782"/>
                          <wps:cNvSpPr>
                            <a:spLocks noEditPoints="1"/>
                          </wps:cNvSpPr>
                          <wps:spPr bwMode="auto">
                            <a:xfrm>
                              <a:off x="6652"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7 w 47"/>
                                <a:gd name="T13" fmla="*/ 0 h 68"/>
                                <a:gd name="T14" fmla="*/ 33 w 47"/>
                                <a:gd name="T15" fmla="*/ 2 h 68"/>
                                <a:gd name="T16" fmla="*/ 38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9 w 47"/>
                                <a:gd name="T35" fmla="*/ 68 h 68"/>
                                <a:gd name="T36" fmla="*/ 8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19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19" y="0"/>
                                  </a:lnTo>
                                  <a:lnTo>
                                    <a:pt x="27" y="0"/>
                                  </a:lnTo>
                                  <a:lnTo>
                                    <a:pt x="33" y="2"/>
                                  </a:lnTo>
                                  <a:lnTo>
                                    <a:pt x="38" y="8"/>
                                  </a:lnTo>
                                  <a:lnTo>
                                    <a:pt x="44" y="19"/>
                                  </a:lnTo>
                                  <a:lnTo>
                                    <a:pt x="44" y="27"/>
                                  </a:lnTo>
                                  <a:lnTo>
                                    <a:pt x="47" y="35"/>
                                  </a:lnTo>
                                  <a:lnTo>
                                    <a:pt x="44" y="46"/>
                                  </a:lnTo>
                                  <a:lnTo>
                                    <a:pt x="44" y="54"/>
                                  </a:lnTo>
                                  <a:lnTo>
                                    <a:pt x="41" y="60"/>
                                  </a:lnTo>
                                  <a:lnTo>
                                    <a:pt x="36" y="65"/>
                                  </a:lnTo>
                                  <a:lnTo>
                                    <a:pt x="30" y="68"/>
                                  </a:lnTo>
                                  <a:lnTo>
                                    <a:pt x="19" y="68"/>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13" name="Line 783"/>
                          <wps:cNvCnPr/>
                          <wps:spPr bwMode="auto">
                            <a:xfrm flipV="1">
                              <a:off x="7027"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14" name="Line 784"/>
                          <wps:cNvCnPr/>
                          <wps:spPr bwMode="auto">
                            <a:xfrm>
                              <a:off x="7027"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15" name="Freeform 785"/>
                          <wps:cNvSpPr>
                            <a:spLocks/>
                          </wps:cNvSpPr>
                          <wps:spPr bwMode="auto">
                            <a:xfrm>
                              <a:off x="6978" y="4079"/>
                              <a:ext cx="44" cy="68"/>
                            </a:xfrm>
                            <a:custGeom>
                              <a:avLst/>
                              <a:gdLst>
                                <a:gd name="T0" fmla="*/ 44 w 44"/>
                                <a:gd name="T1" fmla="*/ 60 h 68"/>
                                <a:gd name="T2" fmla="*/ 44 w 44"/>
                                <a:gd name="T3" fmla="*/ 68 h 68"/>
                                <a:gd name="T4" fmla="*/ 0 w 44"/>
                                <a:gd name="T5" fmla="*/ 68 h 68"/>
                                <a:gd name="T6" fmla="*/ 0 w 44"/>
                                <a:gd name="T7" fmla="*/ 63 h 68"/>
                                <a:gd name="T8" fmla="*/ 5 w 44"/>
                                <a:gd name="T9" fmla="*/ 52 h 68"/>
                                <a:gd name="T10" fmla="*/ 11 w 44"/>
                                <a:gd name="T11" fmla="*/ 49 h 68"/>
                                <a:gd name="T12" fmla="*/ 30 w 44"/>
                                <a:gd name="T13" fmla="*/ 30 h 68"/>
                                <a:gd name="T14" fmla="*/ 35 w 44"/>
                                <a:gd name="T15" fmla="*/ 19 h 68"/>
                                <a:gd name="T16" fmla="*/ 33 w 44"/>
                                <a:gd name="T17" fmla="*/ 13 h 68"/>
                                <a:gd name="T18" fmla="*/ 33 w 44"/>
                                <a:gd name="T19" fmla="*/ 11 h 68"/>
                                <a:gd name="T20" fmla="*/ 27 w 44"/>
                                <a:gd name="T21" fmla="*/ 8 h 68"/>
                                <a:gd name="T22" fmla="*/ 16 w 44"/>
                                <a:gd name="T23" fmla="*/ 8 h 68"/>
                                <a:gd name="T24" fmla="*/ 13 w 44"/>
                                <a:gd name="T25" fmla="*/ 11 h 68"/>
                                <a:gd name="T26" fmla="*/ 11 w 44"/>
                                <a:gd name="T27" fmla="*/ 16 h 68"/>
                                <a:gd name="T28" fmla="*/ 11 w 44"/>
                                <a:gd name="T29" fmla="*/ 19 h 68"/>
                                <a:gd name="T30" fmla="*/ 0 w 44"/>
                                <a:gd name="T31" fmla="*/ 19 h 68"/>
                                <a:gd name="T32" fmla="*/ 5 w 44"/>
                                <a:gd name="T33" fmla="*/ 8 h 68"/>
                                <a:gd name="T34" fmla="*/ 8 w 44"/>
                                <a:gd name="T35" fmla="*/ 5 h 68"/>
                                <a:gd name="T36" fmla="*/ 13 w 44"/>
                                <a:gd name="T37" fmla="*/ 2 h 68"/>
                                <a:gd name="T38" fmla="*/ 22 w 44"/>
                                <a:gd name="T39" fmla="*/ 0 h 68"/>
                                <a:gd name="T40" fmla="*/ 27 w 44"/>
                                <a:gd name="T41" fmla="*/ 0 h 68"/>
                                <a:gd name="T42" fmla="*/ 38 w 44"/>
                                <a:gd name="T43" fmla="*/ 5 h 68"/>
                                <a:gd name="T44" fmla="*/ 41 w 44"/>
                                <a:gd name="T45" fmla="*/ 11 h 68"/>
                                <a:gd name="T46" fmla="*/ 44 w 44"/>
                                <a:gd name="T47" fmla="*/ 19 h 68"/>
                                <a:gd name="T48" fmla="*/ 44 w 44"/>
                                <a:gd name="T49" fmla="*/ 22 h 68"/>
                                <a:gd name="T50" fmla="*/ 38 w 44"/>
                                <a:gd name="T51" fmla="*/ 33 h 68"/>
                                <a:gd name="T52" fmla="*/ 19 w 44"/>
                                <a:gd name="T53" fmla="*/ 52 h 68"/>
                                <a:gd name="T54" fmla="*/ 13 w 44"/>
                                <a:gd name="T55" fmla="*/ 54 h 68"/>
                                <a:gd name="T56" fmla="*/ 13 w 44"/>
                                <a:gd name="T57" fmla="*/ 57 h 68"/>
                                <a:gd name="T58" fmla="*/ 11 w 44"/>
                                <a:gd name="T59" fmla="*/ 60 h 68"/>
                                <a:gd name="T60" fmla="*/ 44 w 44"/>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8">
                                  <a:moveTo>
                                    <a:pt x="44" y="60"/>
                                  </a:moveTo>
                                  <a:lnTo>
                                    <a:pt x="44" y="68"/>
                                  </a:lnTo>
                                  <a:lnTo>
                                    <a:pt x="0" y="68"/>
                                  </a:lnTo>
                                  <a:lnTo>
                                    <a:pt x="0" y="63"/>
                                  </a:lnTo>
                                  <a:lnTo>
                                    <a:pt x="5" y="52"/>
                                  </a:lnTo>
                                  <a:lnTo>
                                    <a:pt x="11" y="49"/>
                                  </a:lnTo>
                                  <a:lnTo>
                                    <a:pt x="30" y="30"/>
                                  </a:lnTo>
                                  <a:lnTo>
                                    <a:pt x="35" y="19"/>
                                  </a:lnTo>
                                  <a:lnTo>
                                    <a:pt x="33" y="13"/>
                                  </a:lnTo>
                                  <a:lnTo>
                                    <a:pt x="33" y="11"/>
                                  </a:lnTo>
                                  <a:lnTo>
                                    <a:pt x="27" y="8"/>
                                  </a:lnTo>
                                  <a:lnTo>
                                    <a:pt x="16" y="8"/>
                                  </a:lnTo>
                                  <a:lnTo>
                                    <a:pt x="13" y="11"/>
                                  </a:lnTo>
                                  <a:lnTo>
                                    <a:pt x="11" y="16"/>
                                  </a:lnTo>
                                  <a:lnTo>
                                    <a:pt x="11" y="19"/>
                                  </a:lnTo>
                                  <a:lnTo>
                                    <a:pt x="0" y="19"/>
                                  </a:lnTo>
                                  <a:lnTo>
                                    <a:pt x="5" y="8"/>
                                  </a:lnTo>
                                  <a:lnTo>
                                    <a:pt x="8" y="5"/>
                                  </a:lnTo>
                                  <a:lnTo>
                                    <a:pt x="13" y="2"/>
                                  </a:lnTo>
                                  <a:lnTo>
                                    <a:pt x="22" y="0"/>
                                  </a:lnTo>
                                  <a:lnTo>
                                    <a:pt x="27" y="0"/>
                                  </a:lnTo>
                                  <a:lnTo>
                                    <a:pt x="38" y="5"/>
                                  </a:lnTo>
                                  <a:lnTo>
                                    <a:pt x="41" y="11"/>
                                  </a:lnTo>
                                  <a:lnTo>
                                    <a:pt x="44" y="19"/>
                                  </a:lnTo>
                                  <a:lnTo>
                                    <a:pt x="44" y="22"/>
                                  </a:lnTo>
                                  <a:lnTo>
                                    <a:pt x="38" y="33"/>
                                  </a:lnTo>
                                  <a:lnTo>
                                    <a:pt x="19" y="52"/>
                                  </a:lnTo>
                                  <a:lnTo>
                                    <a:pt x="13" y="54"/>
                                  </a:lnTo>
                                  <a:lnTo>
                                    <a:pt x="13" y="57"/>
                                  </a:lnTo>
                                  <a:lnTo>
                                    <a:pt x="11" y="60"/>
                                  </a:lnTo>
                                  <a:lnTo>
                                    <a:pt x="44"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16" name="Freeform 786"/>
                          <wps:cNvSpPr>
                            <a:spLocks/>
                          </wps:cNvSpPr>
                          <wps:spPr bwMode="auto">
                            <a:xfrm>
                              <a:off x="7030" y="4081"/>
                              <a:ext cx="46" cy="66"/>
                            </a:xfrm>
                            <a:custGeom>
                              <a:avLst/>
                              <a:gdLst>
                                <a:gd name="T0" fmla="*/ 0 w 46"/>
                                <a:gd name="T1" fmla="*/ 50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50 h 66"/>
                                <a:gd name="T14" fmla="*/ 35 w 46"/>
                                <a:gd name="T15" fmla="*/ 36 h 66"/>
                                <a:gd name="T16" fmla="*/ 30 w 46"/>
                                <a:gd name="T17" fmla="*/ 31 h 66"/>
                                <a:gd name="T18" fmla="*/ 22 w 46"/>
                                <a:gd name="T19" fmla="*/ 28 h 66"/>
                                <a:gd name="T20" fmla="*/ 16 w 46"/>
                                <a:gd name="T21" fmla="*/ 31 h 66"/>
                                <a:gd name="T22" fmla="*/ 11 w 46"/>
                                <a:gd name="T23" fmla="*/ 36 h 66"/>
                                <a:gd name="T24" fmla="*/ 2 w 46"/>
                                <a:gd name="T25" fmla="*/ 33 h 66"/>
                                <a:gd name="T26" fmla="*/ 8 w 46"/>
                                <a:gd name="T27" fmla="*/ 0 h 66"/>
                                <a:gd name="T28" fmla="*/ 41 w 46"/>
                                <a:gd name="T29" fmla="*/ 0 h 66"/>
                                <a:gd name="T30" fmla="*/ 41 w 46"/>
                                <a:gd name="T31" fmla="*/ 9 h 66"/>
                                <a:gd name="T32" fmla="*/ 16 w 46"/>
                                <a:gd name="T33" fmla="*/ 9 h 66"/>
                                <a:gd name="T34" fmla="*/ 13 w 46"/>
                                <a:gd name="T35" fmla="*/ 25 h 66"/>
                                <a:gd name="T36" fmla="*/ 19 w 46"/>
                                <a:gd name="T37" fmla="*/ 22 h 66"/>
                                <a:gd name="T38" fmla="*/ 35 w 46"/>
                                <a:gd name="T39" fmla="*/ 22 h 66"/>
                                <a:gd name="T40" fmla="*/ 38 w 46"/>
                                <a:gd name="T41" fmla="*/ 28 h 66"/>
                                <a:gd name="T42" fmla="*/ 44 w 46"/>
                                <a:gd name="T43" fmla="*/ 31 h 66"/>
                                <a:gd name="T44" fmla="*/ 44 w 46"/>
                                <a:gd name="T45" fmla="*/ 36 h 66"/>
                                <a:gd name="T46" fmla="*/ 46 w 46"/>
                                <a:gd name="T47" fmla="*/ 41 h 66"/>
                                <a:gd name="T48" fmla="*/ 44 w 46"/>
                                <a:gd name="T49" fmla="*/ 50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50"/>
                                  </a:moveTo>
                                  <a:lnTo>
                                    <a:pt x="11" y="47"/>
                                  </a:lnTo>
                                  <a:lnTo>
                                    <a:pt x="11" y="52"/>
                                  </a:lnTo>
                                  <a:lnTo>
                                    <a:pt x="16" y="58"/>
                                  </a:lnTo>
                                  <a:lnTo>
                                    <a:pt x="30" y="58"/>
                                  </a:lnTo>
                                  <a:lnTo>
                                    <a:pt x="33" y="55"/>
                                  </a:lnTo>
                                  <a:lnTo>
                                    <a:pt x="35" y="50"/>
                                  </a:lnTo>
                                  <a:lnTo>
                                    <a:pt x="35" y="36"/>
                                  </a:lnTo>
                                  <a:lnTo>
                                    <a:pt x="30" y="31"/>
                                  </a:lnTo>
                                  <a:lnTo>
                                    <a:pt x="22" y="28"/>
                                  </a:lnTo>
                                  <a:lnTo>
                                    <a:pt x="16" y="31"/>
                                  </a:lnTo>
                                  <a:lnTo>
                                    <a:pt x="11" y="36"/>
                                  </a:lnTo>
                                  <a:lnTo>
                                    <a:pt x="2" y="33"/>
                                  </a:lnTo>
                                  <a:lnTo>
                                    <a:pt x="8" y="0"/>
                                  </a:lnTo>
                                  <a:lnTo>
                                    <a:pt x="41" y="0"/>
                                  </a:lnTo>
                                  <a:lnTo>
                                    <a:pt x="41" y="9"/>
                                  </a:lnTo>
                                  <a:lnTo>
                                    <a:pt x="16" y="9"/>
                                  </a:lnTo>
                                  <a:lnTo>
                                    <a:pt x="13" y="25"/>
                                  </a:lnTo>
                                  <a:lnTo>
                                    <a:pt x="19" y="22"/>
                                  </a:lnTo>
                                  <a:lnTo>
                                    <a:pt x="35" y="22"/>
                                  </a:lnTo>
                                  <a:lnTo>
                                    <a:pt x="38" y="28"/>
                                  </a:lnTo>
                                  <a:lnTo>
                                    <a:pt x="44" y="31"/>
                                  </a:lnTo>
                                  <a:lnTo>
                                    <a:pt x="44" y="36"/>
                                  </a:lnTo>
                                  <a:lnTo>
                                    <a:pt x="46" y="41"/>
                                  </a:lnTo>
                                  <a:lnTo>
                                    <a:pt x="44" y="50"/>
                                  </a:lnTo>
                                  <a:lnTo>
                                    <a:pt x="44" y="55"/>
                                  </a:lnTo>
                                  <a:lnTo>
                                    <a:pt x="35" y="63"/>
                                  </a:lnTo>
                                  <a:lnTo>
                                    <a:pt x="30" y="66"/>
                                  </a:lnTo>
                                  <a:lnTo>
                                    <a:pt x="13" y="66"/>
                                  </a:lnTo>
                                  <a:lnTo>
                                    <a:pt x="8" y="63"/>
                                  </a:lnTo>
                                  <a:lnTo>
                                    <a:pt x="2"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17" name="Line 787"/>
                          <wps:cNvCnPr/>
                          <wps:spPr bwMode="auto">
                            <a:xfrm flipV="1">
                              <a:off x="7407"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18" name="Line 788"/>
                          <wps:cNvCnPr/>
                          <wps:spPr bwMode="auto">
                            <a:xfrm>
                              <a:off x="7407"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19" name="Freeform 789"/>
                          <wps:cNvSpPr>
                            <a:spLocks/>
                          </wps:cNvSpPr>
                          <wps:spPr bwMode="auto">
                            <a:xfrm>
                              <a:off x="7358" y="4079"/>
                              <a:ext cx="47" cy="68"/>
                            </a:xfrm>
                            <a:custGeom>
                              <a:avLst/>
                              <a:gdLst>
                                <a:gd name="T0" fmla="*/ 0 w 47"/>
                                <a:gd name="T1" fmla="*/ 52 h 68"/>
                                <a:gd name="T2" fmla="*/ 11 w 47"/>
                                <a:gd name="T3" fmla="*/ 49 h 68"/>
                                <a:gd name="T4" fmla="*/ 11 w 47"/>
                                <a:gd name="T5" fmla="*/ 54 h 68"/>
                                <a:gd name="T6" fmla="*/ 14 w 47"/>
                                <a:gd name="T7" fmla="*/ 57 h 68"/>
                                <a:gd name="T8" fmla="*/ 19 w 47"/>
                                <a:gd name="T9" fmla="*/ 60 h 68"/>
                                <a:gd name="T10" fmla="*/ 30 w 47"/>
                                <a:gd name="T11" fmla="*/ 60 h 68"/>
                                <a:gd name="T12" fmla="*/ 33 w 47"/>
                                <a:gd name="T13" fmla="*/ 57 h 68"/>
                                <a:gd name="T14" fmla="*/ 36 w 47"/>
                                <a:gd name="T15" fmla="*/ 52 h 68"/>
                                <a:gd name="T16" fmla="*/ 36 w 47"/>
                                <a:gd name="T17" fmla="*/ 43 h 68"/>
                                <a:gd name="T18" fmla="*/ 33 w 47"/>
                                <a:gd name="T19" fmla="*/ 38 h 68"/>
                                <a:gd name="T20" fmla="*/ 30 w 47"/>
                                <a:gd name="T21" fmla="*/ 35 h 68"/>
                                <a:gd name="T22" fmla="*/ 19 w 47"/>
                                <a:gd name="T23" fmla="*/ 35 h 68"/>
                                <a:gd name="T24" fmla="*/ 19 w 47"/>
                                <a:gd name="T25" fmla="*/ 27 h 68"/>
                                <a:gd name="T26" fmla="*/ 27 w 47"/>
                                <a:gd name="T27" fmla="*/ 27 h 68"/>
                                <a:gd name="T28" fmla="*/ 33 w 47"/>
                                <a:gd name="T29" fmla="*/ 22 h 68"/>
                                <a:gd name="T30" fmla="*/ 33 w 47"/>
                                <a:gd name="T31" fmla="*/ 13 h 68"/>
                                <a:gd name="T32" fmla="*/ 27 w 47"/>
                                <a:gd name="T33" fmla="*/ 8 h 68"/>
                                <a:gd name="T34" fmla="*/ 19 w 47"/>
                                <a:gd name="T35" fmla="*/ 8 h 68"/>
                                <a:gd name="T36" fmla="*/ 14 w 47"/>
                                <a:gd name="T37" fmla="*/ 11 h 68"/>
                                <a:gd name="T38" fmla="*/ 14 w 47"/>
                                <a:gd name="T39" fmla="*/ 13 h 68"/>
                                <a:gd name="T40" fmla="*/ 11 w 47"/>
                                <a:gd name="T41" fmla="*/ 19 h 68"/>
                                <a:gd name="T42" fmla="*/ 3 w 47"/>
                                <a:gd name="T43" fmla="*/ 19 h 68"/>
                                <a:gd name="T44" fmla="*/ 3 w 47"/>
                                <a:gd name="T45" fmla="*/ 13 h 68"/>
                                <a:gd name="T46" fmla="*/ 6 w 47"/>
                                <a:gd name="T47" fmla="*/ 8 h 68"/>
                                <a:gd name="T48" fmla="*/ 8 w 47"/>
                                <a:gd name="T49" fmla="*/ 5 h 68"/>
                                <a:gd name="T50" fmla="*/ 14 w 47"/>
                                <a:gd name="T51" fmla="*/ 2 h 68"/>
                                <a:gd name="T52" fmla="*/ 22 w 47"/>
                                <a:gd name="T53" fmla="*/ 0 h 68"/>
                                <a:gd name="T54" fmla="*/ 27 w 47"/>
                                <a:gd name="T55" fmla="*/ 0 h 68"/>
                                <a:gd name="T56" fmla="*/ 33 w 47"/>
                                <a:gd name="T57" fmla="*/ 2 h 68"/>
                                <a:gd name="T58" fmla="*/ 38 w 47"/>
                                <a:gd name="T59" fmla="*/ 8 h 68"/>
                                <a:gd name="T60" fmla="*/ 41 w 47"/>
                                <a:gd name="T61" fmla="*/ 13 h 68"/>
                                <a:gd name="T62" fmla="*/ 41 w 47"/>
                                <a:gd name="T63" fmla="*/ 22 h 68"/>
                                <a:gd name="T64" fmla="*/ 38 w 47"/>
                                <a:gd name="T65" fmla="*/ 24 h 68"/>
                                <a:gd name="T66" fmla="*/ 36 w 47"/>
                                <a:gd name="T67" fmla="*/ 30 h 68"/>
                                <a:gd name="T68" fmla="*/ 33 w 47"/>
                                <a:gd name="T69" fmla="*/ 30 h 68"/>
                                <a:gd name="T70" fmla="*/ 38 w 47"/>
                                <a:gd name="T71" fmla="*/ 33 h 68"/>
                                <a:gd name="T72" fmla="*/ 41 w 47"/>
                                <a:gd name="T73" fmla="*/ 38 h 68"/>
                                <a:gd name="T74" fmla="*/ 44 w 47"/>
                                <a:gd name="T75" fmla="*/ 41 h 68"/>
                                <a:gd name="T76" fmla="*/ 44 w 47"/>
                                <a:gd name="T77" fmla="*/ 43 h 68"/>
                                <a:gd name="T78" fmla="*/ 47 w 47"/>
                                <a:gd name="T79" fmla="*/ 46 h 68"/>
                                <a:gd name="T80" fmla="*/ 44 w 47"/>
                                <a:gd name="T81" fmla="*/ 54 h 68"/>
                                <a:gd name="T82" fmla="*/ 38 w 47"/>
                                <a:gd name="T83" fmla="*/ 63 h 68"/>
                                <a:gd name="T84" fmla="*/ 33 w 47"/>
                                <a:gd name="T85" fmla="*/ 65 h 68"/>
                                <a:gd name="T86" fmla="*/ 30 w 47"/>
                                <a:gd name="T87" fmla="*/ 68 h 68"/>
                                <a:gd name="T88" fmla="*/ 14 w 47"/>
                                <a:gd name="T89" fmla="*/ 68 h 68"/>
                                <a:gd name="T90" fmla="*/ 8 w 47"/>
                                <a:gd name="T91" fmla="*/ 65 h 68"/>
                                <a:gd name="T92" fmla="*/ 3 w 47"/>
                                <a:gd name="T93" fmla="*/ 57 h 68"/>
                                <a:gd name="T94" fmla="*/ 0 w 47"/>
                                <a:gd name="T95" fmla="*/ 5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7" h="68">
                                  <a:moveTo>
                                    <a:pt x="0" y="52"/>
                                  </a:moveTo>
                                  <a:lnTo>
                                    <a:pt x="11" y="49"/>
                                  </a:lnTo>
                                  <a:lnTo>
                                    <a:pt x="11" y="54"/>
                                  </a:lnTo>
                                  <a:lnTo>
                                    <a:pt x="14" y="57"/>
                                  </a:lnTo>
                                  <a:lnTo>
                                    <a:pt x="19" y="60"/>
                                  </a:lnTo>
                                  <a:lnTo>
                                    <a:pt x="30" y="60"/>
                                  </a:lnTo>
                                  <a:lnTo>
                                    <a:pt x="33" y="57"/>
                                  </a:lnTo>
                                  <a:lnTo>
                                    <a:pt x="36" y="52"/>
                                  </a:lnTo>
                                  <a:lnTo>
                                    <a:pt x="36" y="43"/>
                                  </a:lnTo>
                                  <a:lnTo>
                                    <a:pt x="33" y="38"/>
                                  </a:lnTo>
                                  <a:lnTo>
                                    <a:pt x="30" y="35"/>
                                  </a:lnTo>
                                  <a:lnTo>
                                    <a:pt x="19" y="35"/>
                                  </a:lnTo>
                                  <a:lnTo>
                                    <a:pt x="19" y="27"/>
                                  </a:lnTo>
                                  <a:lnTo>
                                    <a:pt x="27" y="27"/>
                                  </a:lnTo>
                                  <a:lnTo>
                                    <a:pt x="33" y="22"/>
                                  </a:lnTo>
                                  <a:lnTo>
                                    <a:pt x="33" y="13"/>
                                  </a:lnTo>
                                  <a:lnTo>
                                    <a:pt x="27" y="8"/>
                                  </a:lnTo>
                                  <a:lnTo>
                                    <a:pt x="19" y="8"/>
                                  </a:lnTo>
                                  <a:lnTo>
                                    <a:pt x="14" y="11"/>
                                  </a:lnTo>
                                  <a:lnTo>
                                    <a:pt x="14" y="13"/>
                                  </a:lnTo>
                                  <a:lnTo>
                                    <a:pt x="11" y="19"/>
                                  </a:lnTo>
                                  <a:lnTo>
                                    <a:pt x="3" y="19"/>
                                  </a:lnTo>
                                  <a:lnTo>
                                    <a:pt x="3" y="13"/>
                                  </a:lnTo>
                                  <a:lnTo>
                                    <a:pt x="6" y="8"/>
                                  </a:lnTo>
                                  <a:lnTo>
                                    <a:pt x="8" y="5"/>
                                  </a:lnTo>
                                  <a:lnTo>
                                    <a:pt x="14" y="2"/>
                                  </a:lnTo>
                                  <a:lnTo>
                                    <a:pt x="22" y="0"/>
                                  </a:lnTo>
                                  <a:lnTo>
                                    <a:pt x="27" y="0"/>
                                  </a:lnTo>
                                  <a:lnTo>
                                    <a:pt x="33" y="2"/>
                                  </a:lnTo>
                                  <a:lnTo>
                                    <a:pt x="38" y="8"/>
                                  </a:lnTo>
                                  <a:lnTo>
                                    <a:pt x="41" y="13"/>
                                  </a:lnTo>
                                  <a:lnTo>
                                    <a:pt x="41" y="22"/>
                                  </a:lnTo>
                                  <a:lnTo>
                                    <a:pt x="38" y="24"/>
                                  </a:lnTo>
                                  <a:lnTo>
                                    <a:pt x="36" y="30"/>
                                  </a:lnTo>
                                  <a:lnTo>
                                    <a:pt x="33" y="30"/>
                                  </a:lnTo>
                                  <a:lnTo>
                                    <a:pt x="38" y="33"/>
                                  </a:lnTo>
                                  <a:lnTo>
                                    <a:pt x="41" y="38"/>
                                  </a:lnTo>
                                  <a:lnTo>
                                    <a:pt x="44" y="41"/>
                                  </a:lnTo>
                                  <a:lnTo>
                                    <a:pt x="44" y="43"/>
                                  </a:lnTo>
                                  <a:lnTo>
                                    <a:pt x="47" y="46"/>
                                  </a:lnTo>
                                  <a:lnTo>
                                    <a:pt x="44" y="54"/>
                                  </a:lnTo>
                                  <a:lnTo>
                                    <a:pt x="38" y="63"/>
                                  </a:lnTo>
                                  <a:lnTo>
                                    <a:pt x="33" y="65"/>
                                  </a:lnTo>
                                  <a:lnTo>
                                    <a:pt x="30" y="68"/>
                                  </a:lnTo>
                                  <a:lnTo>
                                    <a:pt x="14" y="68"/>
                                  </a:lnTo>
                                  <a:lnTo>
                                    <a:pt x="8" y="65"/>
                                  </a:lnTo>
                                  <a:lnTo>
                                    <a:pt x="3" y="57"/>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20" name="Freeform 790"/>
                          <wps:cNvSpPr>
                            <a:spLocks noEditPoints="1"/>
                          </wps:cNvSpPr>
                          <wps:spPr bwMode="auto">
                            <a:xfrm>
                              <a:off x="7410"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7 w 47"/>
                                <a:gd name="T13" fmla="*/ 0 h 68"/>
                                <a:gd name="T14" fmla="*/ 33 w 47"/>
                                <a:gd name="T15" fmla="*/ 2 h 68"/>
                                <a:gd name="T16" fmla="*/ 38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9 w 47"/>
                                <a:gd name="T35" fmla="*/ 68 h 68"/>
                                <a:gd name="T36" fmla="*/ 8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19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6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19" y="0"/>
                                  </a:lnTo>
                                  <a:lnTo>
                                    <a:pt x="27" y="0"/>
                                  </a:lnTo>
                                  <a:lnTo>
                                    <a:pt x="33" y="2"/>
                                  </a:lnTo>
                                  <a:lnTo>
                                    <a:pt x="38" y="8"/>
                                  </a:lnTo>
                                  <a:lnTo>
                                    <a:pt x="44" y="19"/>
                                  </a:lnTo>
                                  <a:lnTo>
                                    <a:pt x="44" y="27"/>
                                  </a:lnTo>
                                  <a:lnTo>
                                    <a:pt x="47" y="35"/>
                                  </a:lnTo>
                                  <a:lnTo>
                                    <a:pt x="44" y="46"/>
                                  </a:lnTo>
                                  <a:lnTo>
                                    <a:pt x="44" y="54"/>
                                  </a:lnTo>
                                  <a:lnTo>
                                    <a:pt x="41" y="60"/>
                                  </a:lnTo>
                                  <a:lnTo>
                                    <a:pt x="36" y="65"/>
                                  </a:lnTo>
                                  <a:lnTo>
                                    <a:pt x="30" y="68"/>
                                  </a:lnTo>
                                  <a:lnTo>
                                    <a:pt x="19" y="68"/>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6"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21" name="Line 791"/>
                          <wps:cNvCnPr/>
                          <wps:spPr bwMode="auto">
                            <a:xfrm flipV="1">
                              <a:off x="7785"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22" name="Line 792"/>
                          <wps:cNvCnPr/>
                          <wps:spPr bwMode="auto">
                            <a:xfrm>
                              <a:off x="7785"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23" name="Freeform 793"/>
                          <wps:cNvSpPr>
                            <a:spLocks/>
                          </wps:cNvSpPr>
                          <wps:spPr bwMode="auto">
                            <a:xfrm>
                              <a:off x="7736" y="4079"/>
                              <a:ext cx="46" cy="68"/>
                            </a:xfrm>
                            <a:custGeom>
                              <a:avLst/>
                              <a:gdLst>
                                <a:gd name="T0" fmla="*/ 0 w 46"/>
                                <a:gd name="T1" fmla="*/ 52 h 68"/>
                                <a:gd name="T2" fmla="*/ 11 w 46"/>
                                <a:gd name="T3" fmla="*/ 49 h 68"/>
                                <a:gd name="T4" fmla="*/ 11 w 46"/>
                                <a:gd name="T5" fmla="*/ 54 h 68"/>
                                <a:gd name="T6" fmla="*/ 13 w 46"/>
                                <a:gd name="T7" fmla="*/ 57 h 68"/>
                                <a:gd name="T8" fmla="*/ 19 w 46"/>
                                <a:gd name="T9" fmla="*/ 60 h 68"/>
                                <a:gd name="T10" fmla="*/ 30 w 46"/>
                                <a:gd name="T11" fmla="*/ 60 h 68"/>
                                <a:gd name="T12" fmla="*/ 33 w 46"/>
                                <a:gd name="T13" fmla="*/ 57 h 68"/>
                                <a:gd name="T14" fmla="*/ 35 w 46"/>
                                <a:gd name="T15" fmla="*/ 52 h 68"/>
                                <a:gd name="T16" fmla="*/ 35 w 46"/>
                                <a:gd name="T17" fmla="*/ 43 h 68"/>
                                <a:gd name="T18" fmla="*/ 33 w 46"/>
                                <a:gd name="T19" fmla="*/ 38 h 68"/>
                                <a:gd name="T20" fmla="*/ 30 w 46"/>
                                <a:gd name="T21" fmla="*/ 35 h 68"/>
                                <a:gd name="T22" fmla="*/ 19 w 46"/>
                                <a:gd name="T23" fmla="*/ 35 h 68"/>
                                <a:gd name="T24" fmla="*/ 19 w 46"/>
                                <a:gd name="T25" fmla="*/ 27 h 68"/>
                                <a:gd name="T26" fmla="*/ 27 w 46"/>
                                <a:gd name="T27" fmla="*/ 27 h 68"/>
                                <a:gd name="T28" fmla="*/ 33 w 46"/>
                                <a:gd name="T29" fmla="*/ 22 h 68"/>
                                <a:gd name="T30" fmla="*/ 33 w 46"/>
                                <a:gd name="T31" fmla="*/ 13 h 68"/>
                                <a:gd name="T32" fmla="*/ 27 w 46"/>
                                <a:gd name="T33" fmla="*/ 8 h 68"/>
                                <a:gd name="T34" fmla="*/ 19 w 46"/>
                                <a:gd name="T35" fmla="*/ 8 h 68"/>
                                <a:gd name="T36" fmla="*/ 13 w 46"/>
                                <a:gd name="T37" fmla="*/ 11 h 68"/>
                                <a:gd name="T38" fmla="*/ 13 w 46"/>
                                <a:gd name="T39" fmla="*/ 13 h 68"/>
                                <a:gd name="T40" fmla="*/ 11 w 46"/>
                                <a:gd name="T41" fmla="*/ 19 h 68"/>
                                <a:gd name="T42" fmla="*/ 2 w 46"/>
                                <a:gd name="T43" fmla="*/ 19 h 68"/>
                                <a:gd name="T44" fmla="*/ 2 w 46"/>
                                <a:gd name="T45" fmla="*/ 13 h 68"/>
                                <a:gd name="T46" fmla="*/ 5 w 46"/>
                                <a:gd name="T47" fmla="*/ 8 h 68"/>
                                <a:gd name="T48" fmla="*/ 8 w 46"/>
                                <a:gd name="T49" fmla="*/ 5 h 68"/>
                                <a:gd name="T50" fmla="*/ 13 w 46"/>
                                <a:gd name="T51" fmla="*/ 2 h 68"/>
                                <a:gd name="T52" fmla="*/ 22 w 46"/>
                                <a:gd name="T53" fmla="*/ 0 h 68"/>
                                <a:gd name="T54" fmla="*/ 27 w 46"/>
                                <a:gd name="T55" fmla="*/ 0 h 68"/>
                                <a:gd name="T56" fmla="*/ 33 w 46"/>
                                <a:gd name="T57" fmla="*/ 2 h 68"/>
                                <a:gd name="T58" fmla="*/ 38 w 46"/>
                                <a:gd name="T59" fmla="*/ 8 h 68"/>
                                <a:gd name="T60" fmla="*/ 41 w 46"/>
                                <a:gd name="T61" fmla="*/ 13 h 68"/>
                                <a:gd name="T62" fmla="*/ 41 w 46"/>
                                <a:gd name="T63" fmla="*/ 22 h 68"/>
                                <a:gd name="T64" fmla="*/ 38 w 46"/>
                                <a:gd name="T65" fmla="*/ 24 h 68"/>
                                <a:gd name="T66" fmla="*/ 35 w 46"/>
                                <a:gd name="T67" fmla="*/ 30 h 68"/>
                                <a:gd name="T68" fmla="*/ 33 w 46"/>
                                <a:gd name="T69" fmla="*/ 30 h 68"/>
                                <a:gd name="T70" fmla="*/ 38 w 46"/>
                                <a:gd name="T71" fmla="*/ 33 h 68"/>
                                <a:gd name="T72" fmla="*/ 41 w 46"/>
                                <a:gd name="T73" fmla="*/ 38 h 68"/>
                                <a:gd name="T74" fmla="*/ 43 w 46"/>
                                <a:gd name="T75" fmla="*/ 41 h 68"/>
                                <a:gd name="T76" fmla="*/ 43 w 46"/>
                                <a:gd name="T77" fmla="*/ 43 h 68"/>
                                <a:gd name="T78" fmla="*/ 46 w 46"/>
                                <a:gd name="T79" fmla="*/ 46 h 68"/>
                                <a:gd name="T80" fmla="*/ 43 w 46"/>
                                <a:gd name="T81" fmla="*/ 54 h 68"/>
                                <a:gd name="T82" fmla="*/ 38 w 46"/>
                                <a:gd name="T83" fmla="*/ 63 h 68"/>
                                <a:gd name="T84" fmla="*/ 33 w 46"/>
                                <a:gd name="T85" fmla="*/ 65 h 68"/>
                                <a:gd name="T86" fmla="*/ 30 w 46"/>
                                <a:gd name="T87" fmla="*/ 68 h 68"/>
                                <a:gd name="T88" fmla="*/ 13 w 46"/>
                                <a:gd name="T89" fmla="*/ 68 h 68"/>
                                <a:gd name="T90" fmla="*/ 8 w 46"/>
                                <a:gd name="T91" fmla="*/ 65 h 68"/>
                                <a:gd name="T92" fmla="*/ 2 w 46"/>
                                <a:gd name="T93" fmla="*/ 57 h 68"/>
                                <a:gd name="T94" fmla="*/ 0 w 46"/>
                                <a:gd name="T95" fmla="*/ 5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6" h="68">
                                  <a:moveTo>
                                    <a:pt x="0" y="52"/>
                                  </a:moveTo>
                                  <a:lnTo>
                                    <a:pt x="11" y="49"/>
                                  </a:lnTo>
                                  <a:lnTo>
                                    <a:pt x="11" y="54"/>
                                  </a:lnTo>
                                  <a:lnTo>
                                    <a:pt x="13" y="57"/>
                                  </a:lnTo>
                                  <a:lnTo>
                                    <a:pt x="19" y="60"/>
                                  </a:lnTo>
                                  <a:lnTo>
                                    <a:pt x="30" y="60"/>
                                  </a:lnTo>
                                  <a:lnTo>
                                    <a:pt x="33" y="57"/>
                                  </a:lnTo>
                                  <a:lnTo>
                                    <a:pt x="35" y="52"/>
                                  </a:lnTo>
                                  <a:lnTo>
                                    <a:pt x="35" y="43"/>
                                  </a:lnTo>
                                  <a:lnTo>
                                    <a:pt x="33" y="38"/>
                                  </a:lnTo>
                                  <a:lnTo>
                                    <a:pt x="30" y="35"/>
                                  </a:lnTo>
                                  <a:lnTo>
                                    <a:pt x="19" y="35"/>
                                  </a:lnTo>
                                  <a:lnTo>
                                    <a:pt x="19" y="27"/>
                                  </a:lnTo>
                                  <a:lnTo>
                                    <a:pt x="27" y="27"/>
                                  </a:lnTo>
                                  <a:lnTo>
                                    <a:pt x="33" y="22"/>
                                  </a:lnTo>
                                  <a:lnTo>
                                    <a:pt x="33" y="13"/>
                                  </a:lnTo>
                                  <a:lnTo>
                                    <a:pt x="27" y="8"/>
                                  </a:lnTo>
                                  <a:lnTo>
                                    <a:pt x="19" y="8"/>
                                  </a:lnTo>
                                  <a:lnTo>
                                    <a:pt x="13" y="11"/>
                                  </a:lnTo>
                                  <a:lnTo>
                                    <a:pt x="13" y="13"/>
                                  </a:lnTo>
                                  <a:lnTo>
                                    <a:pt x="11" y="19"/>
                                  </a:lnTo>
                                  <a:lnTo>
                                    <a:pt x="2" y="19"/>
                                  </a:lnTo>
                                  <a:lnTo>
                                    <a:pt x="2" y="13"/>
                                  </a:lnTo>
                                  <a:lnTo>
                                    <a:pt x="5" y="8"/>
                                  </a:lnTo>
                                  <a:lnTo>
                                    <a:pt x="8" y="5"/>
                                  </a:lnTo>
                                  <a:lnTo>
                                    <a:pt x="13" y="2"/>
                                  </a:lnTo>
                                  <a:lnTo>
                                    <a:pt x="22" y="0"/>
                                  </a:lnTo>
                                  <a:lnTo>
                                    <a:pt x="27" y="0"/>
                                  </a:lnTo>
                                  <a:lnTo>
                                    <a:pt x="33" y="2"/>
                                  </a:lnTo>
                                  <a:lnTo>
                                    <a:pt x="38" y="8"/>
                                  </a:lnTo>
                                  <a:lnTo>
                                    <a:pt x="41" y="13"/>
                                  </a:lnTo>
                                  <a:lnTo>
                                    <a:pt x="41" y="22"/>
                                  </a:lnTo>
                                  <a:lnTo>
                                    <a:pt x="38" y="24"/>
                                  </a:lnTo>
                                  <a:lnTo>
                                    <a:pt x="35" y="30"/>
                                  </a:lnTo>
                                  <a:lnTo>
                                    <a:pt x="33" y="30"/>
                                  </a:lnTo>
                                  <a:lnTo>
                                    <a:pt x="38" y="33"/>
                                  </a:lnTo>
                                  <a:lnTo>
                                    <a:pt x="41" y="38"/>
                                  </a:lnTo>
                                  <a:lnTo>
                                    <a:pt x="43" y="41"/>
                                  </a:lnTo>
                                  <a:lnTo>
                                    <a:pt x="43" y="43"/>
                                  </a:lnTo>
                                  <a:lnTo>
                                    <a:pt x="46" y="46"/>
                                  </a:lnTo>
                                  <a:lnTo>
                                    <a:pt x="43" y="54"/>
                                  </a:lnTo>
                                  <a:lnTo>
                                    <a:pt x="38" y="63"/>
                                  </a:lnTo>
                                  <a:lnTo>
                                    <a:pt x="33" y="65"/>
                                  </a:lnTo>
                                  <a:lnTo>
                                    <a:pt x="30" y="68"/>
                                  </a:lnTo>
                                  <a:lnTo>
                                    <a:pt x="13" y="68"/>
                                  </a:lnTo>
                                  <a:lnTo>
                                    <a:pt x="8" y="65"/>
                                  </a:lnTo>
                                  <a:lnTo>
                                    <a:pt x="2" y="57"/>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24" name="Freeform 794"/>
                          <wps:cNvSpPr>
                            <a:spLocks/>
                          </wps:cNvSpPr>
                          <wps:spPr bwMode="auto">
                            <a:xfrm>
                              <a:off x="7788" y="4081"/>
                              <a:ext cx="46" cy="66"/>
                            </a:xfrm>
                            <a:custGeom>
                              <a:avLst/>
                              <a:gdLst>
                                <a:gd name="T0" fmla="*/ 0 w 46"/>
                                <a:gd name="T1" fmla="*/ 50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50 h 66"/>
                                <a:gd name="T14" fmla="*/ 35 w 46"/>
                                <a:gd name="T15" fmla="*/ 36 h 66"/>
                                <a:gd name="T16" fmla="*/ 30 w 46"/>
                                <a:gd name="T17" fmla="*/ 31 h 66"/>
                                <a:gd name="T18" fmla="*/ 22 w 46"/>
                                <a:gd name="T19" fmla="*/ 28 h 66"/>
                                <a:gd name="T20" fmla="*/ 16 w 46"/>
                                <a:gd name="T21" fmla="*/ 31 h 66"/>
                                <a:gd name="T22" fmla="*/ 11 w 46"/>
                                <a:gd name="T23" fmla="*/ 36 h 66"/>
                                <a:gd name="T24" fmla="*/ 2 w 46"/>
                                <a:gd name="T25" fmla="*/ 33 h 66"/>
                                <a:gd name="T26" fmla="*/ 8 w 46"/>
                                <a:gd name="T27" fmla="*/ 0 h 66"/>
                                <a:gd name="T28" fmla="*/ 41 w 46"/>
                                <a:gd name="T29" fmla="*/ 0 h 66"/>
                                <a:gd name="T30" fmla="*/ 41 w 46"/>
                                <a:gd name="T31" fmla="*/ 9 h 66"/>
                                <a:gd name="T32" fmla="*/ 16 w 46"/>
                                <a:gd name="T33" fmla="*/ 9 h 66"/>
                                <a:gd name="T34" fmla="*/ 13 w 46"/>
                                <a:gd name="T35" fmla="*/ 25 h 66"/>
                                <a:gd name="T36" fmla="*/ 19 w 46"/>
                                <a:gd name="T37" fmla="*/ 22 h 66"/>
                                <a:gd name="T38" fmla="*/ 35 w 46"/>
                                <a:gd name="T39" fmla="*/ 22 h 66"/>
                                <a:gd name="T40" fmla="*/ 38 w 46"/>
                                <a:gd name="T41" fmla="*/ 28 h 66"/>
                                <a:gd name="T42" fmla="*/ 43 w 46"/>
                                <a:gd name="T43" fmla="*/ 31 h 66"/>
                                <a:gd name="T44" fmla="*/ 43 w 46"/>
                                <a:gd name="T45" fmla="*/ 36 h 66"/>
                                <a:gd name="T46" fmla="*/ 46 w 46"/>
                                <a:gd name="T47" fmla="*/ 41 h 66"/>
                                <a:gd name="T48" fmla="*/ 43 w 46"/>
                                <a:gd name="T49" fmla="*/ 50 h 66"/>
                                <a:gd name="T50" fmla="*/ 43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50"/>
                                  </a:moveTo>
                                  <a:lnTo>
                                    <a:pt x="11" y="47"/>
                                  </a:lnTo>
                                  <a:lnTo>
                                    <a:pt x="11" y="52"/>
                                  </a:lnTo>
                                  <a:lnTo>
                                    <a:pt x="16" y="58"/>
                                  </a:lnTo>
                                  <a:lnTo>
                                    <a:pt x="30" y="58"/>
                                  </a:lnTo>
                                  <a:lnTo>
                                    <a:pt x="33" y="55"/>
                                  </a:lnTo>
                                  <a:lnTo>
                                    <a:pt x="35" y="50"/>
                                  </a:lnTo>
                                  <a:lnTo>
                                    <a:pt x="35" y="36"/>
                                  </a:lnTo>
                                  <a:lnTo>
                                    <a:pt x="30" y="31"/>
                                  </a:lnTo>
                                  <a:lnTo>
                                    <a:pt x="22" y="28"/>
                                  </a:lnTo>
                                  <a:lnTo>
                                    <a:pt x="16" y="31"/>
                                  </a:lnTo>
                                  <a:lnTo>
                                    <a:pt x="11" y="36"/>
                                  </a:lnTo>
                                  <a:lnTo>
                                    <a:pt x="2" y="33"/>
                                  </a:lnTo>
                                  <a:lnTo>
                                    <a:pt x="8" y="0"/>
                                  </a:lnTo>
                                  <a:lnTo>
                                    <a:pt x="41" y="0"/>
                                  </a:lnTo>
                                  <a:lnTo>
                                    <a:pt x="41" y="9"/>
                                  </a:lnTo>
                                  <a:lnTo>
                                    <a:pt x="16" y="9"/>
                                  </a:lnTo>
                                  <a:lnTo>
                                    <a:pt x="13" y="25"/>
                                  </a:lnTo>
                                  <a:lnTo>
                                    <a:pt x="19" y="22"/>
                                  </a:lnTo>
                                  <a:lnTo>
                                    <a:pt x="35" y="22"/>
                                  </a:lnTo>
                                  <a:lnTo>
                                    <a:pt x="38" y="28"/>
                                  </a:lnTo>
                                  <a:lnTo>
                                    <a:pt x="43" y="31"/>
                                  </a:lnTo>
                                  <a:lnTo>
                                    <a:pt x="43" y="36"/>
                                  </a:lnTo>
                                  <a:lnTo>
                                    <a:pt x="46" y="41"/>
                                  </a:lnTo>
                                  <a:lnTo>
                                    <a:pt x="43" y="50"/>
                                  </a:lnTo>
                                  <a:lnTo>
                                    <a:pt x="43" y="55"/>
                                  </a:lnTo>
                                  <a:lnTo>
                                    <a:pt x="35" y="63"/>
                                  </a:lnTo>
                                  <a:lnTo>
                                    <a:pt x="30" y="66"/>
                                  </a:lnTo>
                                  <a:lnTo>
                                    <a:pt x="13" y="66"/>
                                  </a:lnTo>
                                  <a:lnTo>
                                    <a:pt x="8" y="63"/>
                                  </a:lnTo>
                                  <a:lnTo>
                                    <a:pt x="2"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25" name="Line 795"/>
                          <wps:cNvCnPr/>
                          <wps:spPr bwMode="auto">
                            <a:xfrm flipV="1">
                              <a:off x="8163"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26" name="Line 796"/>
                          <wps:cNvCnPr/>
                          <wps:spPr bwMode="auto">
                            <a:xfrm>
                              <a:off x="8163"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727" name="Freeform 797"/>
                          <wps:cNvSpPr>
                            <a:spLocks noEditPoints="1"/>
                          </wps:cNvSpPr>
                          <wps:spPr bwMode="auto">
                            <a:xfrm>
                              <a:off x="8111" y="4081"/>
                              <a:ext cx="49" cy="66"/>
                            </a:xfrm>
                            <a:custGeom>
                              <a:avLst/>
                              <a:gdLst>
                                <a:gd name="T0" fmla="*/ 30 w 49"/>
                                <a:gd name="T1" fmla="*/ 66 h 66"/>
                                <a:gd name="T2" fmla="*/ 30 w 49"/>
                                <a:gd name="T3" fmla="*/ 50 h 66"/>
                                <a:gd name="T4" fmla="*/ 0 w 49"/>
                                <a:gd name="T5" fmla="*/ 50 h 66"/>
                                <a:gd name="T6" fmla="*/ 0 w 49"/>
                                <a:gd name="T7" fmla="*/ 41 h 66"/>
                                <a:gd name="T8" fmla="*/ 32 w 49"/>
                                <a:gd name="T9" fmla="*/ 0 h 66"/>
                                <a:gd name="T10" fmla="*/ 41 w 49"/>
                                <a:gd name="T11" fmla="*/ 0 h 66"/>
                                <a:gd name="T12" fmla="*/ 41 w 49"/>
                                <a:gd name="T13" fmla="*/ 41 h 66"/>
                                <a:gd name="T14" fmla="*/ 49 w 49"/>
                                <a:gd name="T15" fmla="*/ 41 h 66"/>
                                <a:gd name="T16" fmla="*/ 49 w 49"/>
                                <a:gd name="T17" fmla="*/ 50 h 66"/>
                                <a:gd name="T18" fmla="*/ 41 w 49"/>
                                <a:gd name="T19" fmla="*/ 50 h 66"/>
                                <a:gd name="T20" fmla="*/ 41 w 49"/>
                                <a:gd name="T21" fmla="*/ 66 h 66"/>
                                <a:gd name="T22" fmla="*/ 30 w 49"/>
                                <a:gd name="T23" fmla="*/ 66 h 66"/>
                                <a:gd name="T24" fmla="*/ 30 w 49"/>
                                <a:gd name="T25" fmla="*/ 41 h 66"/>
                                <a:gd name="T26" fmla="*/ 30 w 49"/>
                                <a:gd name="T27" fmla="*/ 17 h 66"/>
                                <a:gd name="T28" fmla="*/ 11 w 49"/>
                                <a:gd name="T29" fmla="*/ 41 h 66"/>
                                <a:gd name="T30" fmla="*/ 30 w 49"/>
                                <a:gd name="T31" fmla="*/ 4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66">
                                  <a:moveTo>
                                    <a:pt x="30" y="66"/>
                                  </a:moveTo>
                                  <a:lnTo>
                                    <a:pt x="30" y="50"/>
                                  </a:lnTo>
                                  <a:lnTo>
                                    <a:pt x="0" y="50"/>
                                  </a:lnTo>
                                  <a:lnTo>
                                    <a:pt x="0" y="41"/>
                                  </a:lnTo>
                                  <a:lnTo>
                                    <a:pt x="32" y="0"/>
                                  </a:lnTo>
                                  <a:lnTo>
                                    <a:pt x="41" y="0"/>
                                  </a:lnTo>
                                  <a:lnTo>
                                    <a:pt x="41" y="41"/>
                                  </a:lnTo>
                                  <a:lnTo>
                                    <a:pt x="49" y="41"/>
                                  </a:lnTo>
                                  <a:lnTo>
                                    <a:pt x="49" y="50"/>
                                  </a:lnTo>
                                  <a:lnTo>
                                    <a:pt x="41" y="50"/>
                                  </a:lnTo>
                                  <a:lnTo>
                                    <a:pt x="41" y="66"/>
                                  </a:lnTo>
                                  <a:lnTo>
                                    <a:pt x="30" y="66"/>
                                  </a:lnTo>
                                  <a:close/>
                                  <a:moveTo>
                                    <a:pt x="30" y="41"/>
                                  </a:moveTo>
                                  <a:lnTo>
                                    <a:pt x="30" y="17"/>
                                  </a:lnTo>
                                  <a:lnTo>
                                    <a:pt x="11" y="41"/>
                                  </a:lnTo>
                                  <a:lnTo>
                                    <a:pt x="30"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28" name="Freeform 798"/>
                          <wps:cNvSpPr>
                            <a:spLocks noEditPoints="1"/>
                          </wps:cNvSpPr>
                          <wps:spPr bwMode="auto">
                            <a:xfrm>
                              <a:off x="8165"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8 w 47"/>
                                <a:gd name="T13" fmla="*/ 0 h 68"/>
                                <a:gd name="T14" fmla="*/ 33 w 47"/>
                                <a:gd name="T15" fmla="*/ 2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9 w 47"/>
                                <a:gd name="T35" fmla="*/ 68 h 68"/>
                                <a:gd name="T36" fmla="*/ 9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19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19" y="0"/>
                                  </a:lnTo>
                                  <a:lnTo>
                                    <a:pt x="28" y="0"/>
                                  </a:lnTo>
                                  <a:lnTo>
                                    <a:pt x="33" y="2"/>
                                  </a:lnTo>
                                  <a:lnTo>
                                    <a:pt x="39" y="8"/>
                                  </a:lnTo>
                                  <a:lnTo>
                                    <a:pt x="44" y="19"/>
                                  </a:lnTo>
                                  <a:lnTo>
                                    <a:pt x="44" y="27"/>
                                  </a:lnTo>
                                  <a:lnTo>
                                    <a:pt x="47" y="35"/>
                                  </a:lnTo>
                                  <a:lnTo>
                                    <a:pt x="44" y="46"/>
                                  </a:lnTo>
                                  <a:lnTo>
                                    <a:pt x="44" y="54"/>
                                  </a:lnTo>
                                  <a:lnTo>
                                    <a:pt x="41" y="60"/>
                                  </a:lnTo>
                                  <a:lnTo>
                                    <a:pt x="36" y="65"/>
                                  </a:lnTo>
                                  <a:lnTo>
                                    <a:pt x="30" y="68"/>
                                  </a:lnTo>
                                  <a:lnTo>
                                    <a:pt x="19" y="68"/>
                                  </a:lnTo>
                                  <a:lnTo>
                                    <a:pt x="9"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29" name="Rectangle 799"/>
                          <wps:cNvSpPr>
                            <a:spLocks noChangeArrowheads="1"/>
                          </wps:cNvSpPr>
                          <wps:spPr bwMode="auto">
                            <a:xfrm>
                              <a:off x="5133" y="2541"/>
                              <a:ext cx="3030" cy="1467"/>
                            </a:xfrm>
                            <a:prstGeom prst="rect">
                              <a:avLst/>
                            </a:prstGeom>
                            <a:noFill/>
                            <a:ln w="190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Rectangle 800"/>
                          <wps:cNvSpPr>
                            <a:spLocks noChangeArrowheads="1"/>
                          </wps:cNvSpPr>
                          <wps:spPr bwMode="auto">
                            <a:xfrm>
                              <a:off x="6428" y="2339"/>
                              <a:ext cx="8" cy="6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731" name="Freeform 801"/>
                          <wps:cNvSpPr>
                            <a:spLocks/>
                          </wps:cNvSpPr>
                          <wps:spPr bwMode="auto">
                            <a:xfrm>
                              <a:off x="6452" y="2358"/>
                              <a:ext cx="39" cy="49"/>
                            </a:xfrm>
                            <a:custGeom>
                              <a:avLst/>
                              <a:gdLst>
                                <a:gd name="T0" fmla="*/ 0 w 39"/>
                                <a:gd name="T1" fmla="*/ 49 h 49"/>
                                <a:gd name="T2" fmla="*/ 0 w 39"/>
                                <a:gd name="T3" fmla="*/ 0 h 49"/>
                                <a:gd name="T4" fmla="*/ 9 w 39"/>
                                <a:gd name="T5" fmla="*/ 0 h 49"/>
                                <a:gd name="T6" fmla="*/ 9 w 39"/>
                                <a:gd name="T7" fmla="*/ 8 h 49"/>
                                <a:gd name="T8" fmla="*/ 17 w 39"/>
                                <a:gd name="T9" fmla="*/ 0 h 49"/>
                                <a:gd name="T10" fmla="*/ 30 w 39"/>
                                <a:gd name="T11" fmla="*/ 0 h 49"/>
                                <a:gd name="T12" fmla="*/ 36 w 39"/>
                                <a:gd name="T13" fmla="*/ 6 h 49"/>
                                <a:gd name="T14" fmla="*/ 39 w 39"/>
                                <a:gd name="T15" fmla="*/ 11 h 49"/>
                                <a:gd name="T16" fmla="*/ 39 w 39"/>
                                <a:gd name="T17" fmla="*/ 49 h 49"/>
                                <a:gd name="T18" fmla="*/ 30 w 39"/>
                                <a:gd name="T19" fmla="*/ 49 h 49"/>
                                <a:gd name="T20" fmla="*/ 30 w 39"/>
                                <a:gd name="T21" fmla="*/ 14 h 49"/>
                                <a:gd name="T22" fmla="*/ 28 w 39"/>
                                <a:gd name="T23" fmla="*/ 11 h 49"/>
                                <a:gd name="T24" fmla="*/ 28 w 39"/>
                                <a:gd name="T25" fmla="*/ 8 h 49"/>
                                <a:gd name="T26" fmla="*/ 17 w 39"/>
                                <a:gd name="T27" fmla="*/ 8 h 49"/>
                                <a:gd name="T28" fmla="*/ 11 w 39"/>
                                <a:gd name="T29" fmla="*/ 14 h 49"/>
                                <a:gd name="T30" fmla="*/ 11 w 39"/>
                                <a:gd name="T31" fmla="*/ 16 h 49"/>
                                <a:gd name="T32" fmla="*/ 9 w 39"/>
                                <a:gd name="T33" fmla="*/ 22 h 49"/>
                                <a:gd name="T34" fmla="*/ 9 w 39"/>
                                <a:gd name="T35" fmla="*/ 49 h 49"/>
                                <a:gd name="T36" fmla="*/ 0 w 39"/>
                                <a:gd name="T37"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9" h="49">
                                  <a:moveTo>
                                    <a:pt x="0" y="49"/>
                                  </a:moveTo>
                                  <a:lnTo>
                                    <a:pt x="0" y="0"/>
                                  </a:lnTo>
                                  <a:lnTo>
                                    <a:pt x="9" y="0"/>
                                  </a:lnTo>
                                  <a:lnTo>
                                    <a:pt x="9" y="8"/>
                                  </a:lnTo>
                                  <a:lnTo>
                                    <a:pt x="17" y="0"/>
                                  </a:lnTo>
                                  <a:lnTo>
                                    <a:pt x="30" y="0"/>
                                  </a:lnTo>
                                  <a:lnTo>
                                    <a:pt x="36" y="6"/>
                                  </a:lnTo>
                                  <a:lnTo>
                                    <a:pt x="39" y="11"/>
                                  </a:lnTo>
                                  <a:lnTo>
                                    <a:pt x="39" y="49"/>
                                  </a:lnTo>
                                  <a:lnTo>
                                    <a:pt x="30" y="49"/>
                                  </a:lnTo>
                                  <a:lnTo>
                                    <a:pt x="30" y="14"/>
                                  </a:lnTo>
                                  <a:lnTo>
                                    <a:pt x="28" y="11"/>
                                  </a:lnTo>
                                  <a:lnTo>
                                    <a:pt x="28" y="8"/>
                                  </a:lnTo>
                                  <a:lnTo>
                                    <a:pt x="17" y="8"/>
                                  </a:lnTo>
                                  <a:lnTo>
                                    <a:pt x="11" y="14"/>
                                  </a:lnTo>
                                  <a:lnTo>
                                    <a:pt x="11" y="16"/>
                                  </a:lnTo>
                                  <a:lnTo>
                                    <a:pt x="9" y="22"/>
                                  </a:lnTo>
                                  <a:lnTo>
                                    <a:pt x="9"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2" name="Freeform 802"/>
                          <wps:cNvSpPr>
                            <a:spLocks/>
                          </wps:cNvSpPr>
                          <wps:spPr bwMode="auto">
                            <a:xfrm>
                              <a:off x="6499" y="2358"/>
                              <a:ext cx="44" cy="49"/>
                            </a:xfrm>
                            <a:custGeom>
                              <a:avLst/>
                              <a:gdLst>
                                <a:gd name="T0" fmla="*/ 16 w 44"/>
                                <a:gd name="T1" fmla="*/ 49 h 49"/>
                                <a:gd name="T2" fmla="*/ 0 w 44"/>
                                <a:gd name="T3" fmla="*/ 0 h 49"/>
                                <a:gd name="T4" fmla="*/ 11 w 44"/>
                                <a:gd name="T5" fmla="*/ 0 h 49"/>
                                <a:gd name="T6" fmla="*/ 19 w 44"/>
                                <a:gd name="T7" fmla="*/ 30 h 49"/>
                                <a:gd name="T8" fmla="*/ 22 w 44"/>
                                <a:gd name="T9" fmla="*/ 36 h 49"/>
                                <a:gd name="T10" fmla="*/ 22 w 44"/>
                                <a:gd name="T11" fmla="*/ 38 h 49"/>
                                <a:gd name="T12" fmla="*/ 24 w 44"/>
                                <a:gd name="T13" fmla="*/ 36 h 49"/>
                                <a:gd name="T14" fmla="*/ 24 w 44"/>
                                <a:gd name="T15" fmla="*/ 30 h 49"/>
                                <a:gd name="T16" fmla="*/ 35 w 44"/>
                                <a:gd name="T17" fmla="*/ 0 h 49"/>
                                <a:gd name="T18" fmla="*/ 44 w 44"/>
                                <a:gd name="T19" fmla="*/ 0 h 49"/>
                                <a:gd name="T20" fmla="*/ 27 w 44"/>
                                <a:gd name="T21" fmla="*/ 49 h 49"/>
                                <a:gd name="T22" fmla="*/ 16 w 44"/>
                                <a:gd name="T23"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49">
                                  <a:moveTo>
                                    <a:pt x="16" y="49"/>
                                  </a:moveTo>
                                  <a:lnTo>
                                    <a:pt x="0" y="0"/>
                                  </a:lnTo>
                                  <a:lnTo>
                                    <a:pt x="11" y="0"/>
                                  </a:lnTo>
                                  <a:lnTo>
                                    <a:pt x="19" y="30"/>
                                  </a:lnTo>
                                  <a:lnTo>
                                    <a:pt x="22" y="36"/>
                                  </a:lnTo>
                                  <a:lnTo>
                                    <a:pt x="22" y="38"/>
                                  </a:lnTo>
                                  <a:lnTo>
                                    <a:pt x="24" y="36"/>
                                  </a:lnTo>
                                  <a:lnTo>
                                    <a:pt x="24" y="30"/>
                                  </a:lnTo>
                                  <a:lnTo>
                                    <a:pt x="35" y="0"/>
                                  </a:lnTo>
                                  <a:lnTo>
                                    <a:pt x="44" y="0"/>
                                  </a:lnTo>
                                  <a:lnTo>
                                    <a:pt x="27" y="49"/>
                                  </a:lnTo>
                                  <a:lnTo>
                                    <a:pt x="16"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3" name="Freeform 803"/>
                          <wps:cNvSpPr>
                            <a:spLocks noEditPoints="1"/>
                          </wps:cNvSpPr>
                          <wps:spPr bwMode="auto">
                            <a:xfrm>
                              <a:off x="6548" y="2358"/>
                              <a:ext cx="44" cy="49"/>
                            </a:xfrm>
                            <a:custGeom>
                              <a:avLst/>
                              <a:gdLst>
                                <a:gd name="T0" fmla="*/ 36 w 44"/>
                                <a:gd name="T1" fmla="*/ 36 h 49"/>
                                <a:gd name="T2" fmla="*/ 44 w 44"/>
                                <a:gd name="T3" fmla="*/ 36 h 49"/>
                                <a:gd name="T4" fmla="*/ 41 w 44"/>
                                <a:gd name="T5" fmla="*/ 41 h 49"/>
                                <a:gd name="T6" fmla="*/ 36 w 44"/>
                                <a:gd name="T7" fmla="*/ 47 h 49"/>
                                <a:gd name="T8" fmla="*/ 30 w 44"/>
                                <a:gd name="T9" fmla="*/ 49 h 49"/>
                                <a:gd name="T10" fmla="*/ 17 w 44"/>
                                <a:gd name="T11" fmla="*/ 49 h 49"/>
                                <a:gd name="T12" fmla="*/ 6 w 44"/>
                                <a:gd name="T13" fmla="*/ 44 h 49"/>
                                <a:gd name="T14" fmla="*/ 0 w 44"/>
                                <a:gd name="T15" fmla="*/ 33 h 49"/>
                                <a:gd name="T16" fmla="*/ 0 w 44"/>
                                <a:gd name="T17" fmla="*/ 16 h 49"/>
                                <a:gd name="T18" fmla="*/ 6 w 44"/>
                                <a:gd name="T19" fmla="*/ 6 h 49"/>
                                <a:gd name="T20" fmla="*/ 17 w 44"/>
                                <a:gd name="T21" fmla="*/ 0 h 49"/>
                                <a:gd name="T22" fmla="*/ 27 w 44"/>
                                <a:gd name="T23" fmla="*/ 0 h 49"/>
                                <a:gd name="T24" fmla="*/ 38 w 44"/>
                                <a:gd name="T25" fmla="*/ 6 h 49"/>
                                <a:gd name="T26" fmla="*/ 44 w 44"/>
                                <a:gd name="T27" fmla="*/ 16 h 49"/>
                                <a:gd name="T28" fmla="*/ 44 w 44"/>
                                <a:gd name="T29" fmla="*/ 27 h 49"/>
                                <a:gd name="T30" fmla="*/ 8 w 44"/>
                                <a:gd name="T31" fmla="*/ 27 h 49"/>
                                <a:gd name="T32" fmla="*/ 8 w 44"/>
                                <a:gd name="T33" fmla="*/ 33 h 49"/>
                                <a:gd name="T34" fmla="*/ 17 w 44"/>
                                <a:gd name="T35" fmla="*/ 41 h 49"/>
                                <a:gd name="T36" fmla="*/ 30 w 44"/>
                                <a:gd name="T37" fmla="*/ 41 h 49"/>
                                <a:gd name="T38" fmla="*/ 36 w 44"/>
                                <a:gd name="T39" fmla="*/ 36 h 49"/>
                                <a:gd name="T40" fmla="*/ 8 w 44"/>
                                <a:gd name="T41" fmla="*/ 19 h 49"/>
                                <a:gd name="T42" fmla="*/ 36 w 44"/>
                                <a:gd name="T43" fmla="*/ 19 h 49"/>
                                <a:gd name="T44" fmla="*/ 36 w 44"/>
                                <a:gd name="T45" fmla="*/ 14 h 49"/>
                                <a:gd name="T46" fmla="*/ 33 w 44"/>
                                <a:gd name="T47" fmla="*/ 11 h 49"/>
                                <a:gd name="T48" fmla="*/ 27 w 44"/>
                                <a:gd name="T49" fmla="*/ 8 h 49"/>
                                <a:gd name="T50" fmla="*/ 17 w 44"/>
                                <a:gd name="T51" fmla="*/ 8 h 49"/>
                                <a:gd name="T52" fmla="*/ 11 w 44"/>
                                <a:gd name="T53" fmla="*/ 11 h 49"/>
                                <a:gd name="T54" fmla="*/ 8 w 44"/>
                                <a:gd name="T55" fmla="*/ 14 h 49"/>
                                <a:gd name="T56" fmla="*/ 8 w 44"/>
                                <a:gd name="T57" fmla="*/ 1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4" h="49">
                                  <a:moveTo>
                                    <a:pt x="36" y="36"/>
                                  </a:moveTo>
                                  <a:lnTo>
                                    <a:pt x="44" y="36"/>
                                  </a:lnTo>
                                  <a:lnTo>
                                    <a:pt x="41" y="41"/>
                                  </a:lnTo>
                                  <a:lnTo>
                                    <a:pt x="36" y="47"/>
                                  </a:lnTo>
                                  <a:lnTo>
                                    <a:pt x="30" y="49"/>
                                  </a:lnTo>
                                  <a:lnTo>
                                    <a:pt x="17" y="49"/>
                                  </a:lnTo>
                                  <a:lnTo>
                                    <a:pt x="6" y="44"/>
                                  </a:lnTo>
                                  <a:lnTo>
                                    <a:pt x="0" y="33"/>
                                  </a:lnTo>
                                  <a:lnTo>
                                    <a:pt x="0" y="16"/>
                                  </a:lnTo>
                                  <a:lnTo>
                                    <a:pt x="6" y="6"/>
                                  </a:lnTo>
                                  <a:lnTo>
                                    <a:pt x="17" y="0"/>
                                  </a:lnTo>
                                  <a:lnTo>
                                    <a:pt x="27" y="0"/>
                                  </a:lnTo>
                                  <a:lnTo>
                                    <a:pt x="38" y="6"/>
                                  </a:lnTo>
                                  <a:lnTo>
                                    <a:pt x="44" y="16"/>
                                  </a:lnTo>
                                  <a:lnTo>
                                    <a:pt x="44" y="27"/>
                                  </a:lnTo>
                                  <a:lnTo>
                                    <a:pt x="8" y="27"/>
                                  </a:lnTo>
                                  <a:lnTo>
                                    <a:pt x="8" y="33"/>
                                  </a:lnTo>
                                  <a:lnTo>
                                    <a:pt x="17" y="41"/>
                                  </a:lnTo>
                                  <a:lnTo>
                                    <a:pt x="30" y="41"/>
                                  </a:lnTo>
                                  <a:lnTo>
                                    <a:pt x="36" y="36"/>
                                  </a:lnTo>
                                  <a:close/>
                                  <a:moveTo>
                                    <a:pt x="8" y="19"/>
                                  </a:moveTo>
                                  <a:lnTo>
                                    <a:pt x="36" y="19"/>
                                  </a:lnTo>
                                  <a:lnTo>
                                    <a:pt x="36" y="14"/>
                                  </a:lnTo>
                                  <a:lnTo>
                                    <a:pt x="33" y="11"/>
                                  </a:lnTo>
                                  <a:lnTo>
                                    <a:pt x="27" y="8"/>
                                  </a:lnTo>
                                  <a:lnTo>
                                    <a:pt x="17" y="8"/>
                                  </a:lnTo>
                                  <a:lnTo>
                                    <a:pt x="11" y="11"/>
                                  </a:lnTo>
                                  <a:lnTo>
                                    <a:pt x="8" y="14"/>
                                  </a:lnTo>
                                  <a:lnTo>
                                    <a:pt x="8" y="1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4" name="Freeform 804"/>
                          <wps:cNvSpPr>
                            <a:spLocks/>
                          </wps:cNvSpPr>
                          <wps:spPr bwMode="auto">
                            <a:xfrm>
                              <a:off x="6600" y="2358"/>
                              <a:ext cx="38" cy="49"/>
                            </a:xfrm>
                            <a:custGeom>
                              <a:avLst/>
                              <a:gdLst>
                                <a:gd name="T0" fmla="*/ 0 w 38"/>
                                <a:gd name="T1" fmla="*/ 36 h 49"/>
                                <a:gd name="T2" fmla="*/ 8 w 38"/>
                                <a:gd name="T3" fmla="*/ 33 h 49"/>
                                <a:gd name="T4" fmla="*/ 8 w 38"/>
                                <a:gd name="T5" fmla="*/ 36 h 49"/>
                                <a:gd name="T6" fmla="*/ 11 w 38"/>
                                <a:gd name="T7" fmla="*/ 38 h 49"/>
                                <a:gd name="T8" fmla="*/ 11 w 38"/>
                                <a:gd name="T9" fmla="*/ 41 h 49"/>
                                <a:gd name="T10" fmla="*/ 27 w 38"/>
                                <a:gd name="T11" fmla="*/ 41 h 49"/>
                                <a:gd name="T12" fmla="*/ 30 w 38"/>
                                <a:gd name="T13" fmla="*/ 38 h 49"/>
                                <a:gd name="T14" fmla="*/ 30 w 38"/>
                                <a:gd name="T15" fmla="*/ 33 h 49"/>
                                <a:gd name="T16" fmla="*/ 27 w 38"/>
                                <a:gd name="T17" fmla="*/ 33 h 49"/>
                                <a:gd name="T18" fmla="*/ 25 w 38"/>
                                <a:gd name="T19" fmla="*/ 30 h 49"/>
                                <a:gd name="T20" fmla="*/ 19 w 38"/>
                                <a:gd name="T21" fmla="*/ 27 h 49"/>
                                <a:gd name="T22" fmla="*/ 14 w 38"/>
                                <a:gd name="T23" fmla="*/ 27 h 49"/>
                                <a:gd name="T24" fmla="*/ 11 w 38"/>
                                <a:gd name="T25" fmla="*/ 25 h 49"/>
                                <a:gd name="T26" fmla="*/ 8 w 38"/>
                                <a:gd name="T27" fmla="*/ 25 h 49"/>
                                <a:gd name="T28" fmla="*/ 0 w 38"/>
                                <a:gd name="T29" fmla="*/ 16 h 49"/>
                                <a:gd name="T30" fmla="*/ 0 w 38"/>
                                <a:gd name="T31" fmla="*/ 8 h 49"/>
                                <a:gd name="T32" fmla="*/ 6 w 38"/>
                                <a:gd name="T33" fmla="*/ 3 h 49"/>
                                <a:gd name="T34" fmla="*/ 8 w 38"/>
                                <a:gd name="T35" fmla="*/ 3 h 49"/>
                                <a:gd name="T36" fmla="*/ 11 w 38"/>
                                <a:gd name="T37" fmla="*/ 0 h 49"/>
                                <a:gd name="T38" fmla="*/ 27 w 38"/>
                                <a:gd name="T39" fmla="*/ 0 h 49"/>
                                <a:gd name="T40" fmla="*/ 36 w 38"/>
                                <a:gd name="T41" fmla="*/ 8 h 49"/>
                                <a:gd name="T42" fmla="*/ 36 w 38"/>
                                <a:gd name="T43" fmla="*/ 14 h 49"/>
                                <a:gd name="T44" fmla="*/ 27 w 38"/>
                                <a:gd name="T45" fmla="*/ 14 h 49"/>
                                <a:gd name="T46" fmla="*/ 27 w 38"/>
                                <a:gd name="T47" fmla="*/ 11 h 49"/>
                                <a:gd name="T48" fmla="*/ 25 w 38"/>
                                <a:gd name="T49" fmla="*/ 8 h 49"/>
                                <a:gd name="T50" fmla="*/ 11 w 38"/>
                                <a:gd name="T51" fmla="*/ 8 h 49"/>
                                <a:gd name="T52" fmla="*/ 8 w 38"/>
                                <a:gd name="T53" fmla="*/ 11 h 49"/>
                                <a:gd name="T54" fmla="*/ 8 w 38"/>
                                <a:gd name="T55" fmla="*/ 14 h 49"/>
                                <a:gd name="T56" fmla="*/ 11 w 38"/>
                                <a:gd name="T57" fmla="*/ 14 h 49"/>
                                <a:gd name="T58" fmla="*/ 11 w 38"/>
                                <a:gd name="T59" fmla="*/ 16 h 49"/>
                                <a:gd name="T60" fmla="*/ 17 w 38"/>
                                <a:gd name="T61" fmla="*/ 16 h 49"/>
                                <a:gd name="T62" fmla="*/ 19 w 38"/>
                                <a:gd name="T63" fmla="*/ 19 h 49"/>
                                <a:gd name="T64" fmla="*/ 25 w 38"/>
                                <a:gd name="T65" fmla="*/ 22 h 49"/>
                                <a:gd name="T66" fmla="*/ 30 w 38"/>
                                <a:gd name="T67" fmla="*/ 22 h 49"/>
                                <a:gd name="T68" fmla="*/ 33 w 38"/>
                                <a:gd name="T69" fmla="*/ 25 h 49"/>
                                <a:gd name="T70" fmla="*/ 38 w 38"/>
                                <a:gd name="T71" fmla="*/ 27 h 49"/>
                                <a:gd name="T72" fmla="*/ 38 w 38"/>
                                <a:gd name="T73" fmla="*/ 41 h 49"/>
                                <a:gd name="T74" fmla="*/ 36 w 38"/>
                                <a:gd name="T75" fmla="*/ 47 h 49"/>
                                <a:gd name="T76" fmla="*/ 30 w 38"/>
                                <a:gd name="T77" fmla="*/ 49 h 49"/>
                                <a:gd name="T78" fmla="*/ 11 w 38"/>
                                <a:gd name="T79" fmla="*/ 49 h 49"/>
                                <a:gd name="T80" fmla="*/ 6 w 38"/>
                                <a:gd name="T81" fmla="*/ 47 h 49"/>
                                <a:gd name="T82" fmla="*/ 0 w 38"/>
                                <a:gd name="T83" fmla="*/ 41 h 49"/>
                                <a:gd name="T84" fmla="*/ 0 w 38"/>
                                <a:gd name="T85" fmla="*/ 3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8" h="49">
                                  <a:moveTo>
                                    <a:pt x="0" y="36"/>
                                  </a:moveTo>
                                  <a:lnTo>
                                    <a:pt x="8" y="33"/>
                                  </a:lnTo>
                                  <a:lnTo>
                                    <a:pt x="8" y="36"/>
                                  </a:lnTo>
                                  <a:lnTo>
                                    <a:pt x="11" y="38"/>
                                  </a:lnTo>
                                  <a:lnTo>
                                    <a:pt x="11" y="41"/>
                                  </a:lnTo>
                                  <a:lnTo>
                                    <a:pt x="27" y="41"/>
                                  </a:lnTo>
                                  <a:lnTo>
                                    <a:pt x="30" y="38"/>
                                  </a:lnTo>
                                  <a:lnTo>
                                    <a:pt x="30" y="33"/>
                                  </a:lnTo>
                                  <a:lnTo>
                                    <a:pt x="27" y="33"/>
                                  </a:lnTo>
                                  <a:lnTo>
                                    <a:pt x="25" y="30"/>
                                  </a:lnTo>
                                  <a:lnTo>
                                    <a:pt x="19" y="27"/>
                                  </a:lnTo>
                                  <a:lnTo>
                                    <a:pt x="14" y="27"/>
                                  </a:lnTo>
                                  <a:lnTo>
                                    <a:pt x="11" y="25"/>
                                  </a:lnTo>
                                  <a:lnTo>
                                    <a:pt x="8" y="25"/>
                                  </a:lnTo>
                                  <a:lnTo>
                                    <a:pt x="0" y="16"/>
                                  </a:lnTo>
                                  <a:lnTo>
                                    <a:pt x="0" y="8"/>
                                  </a:lnTo>
                                  <a:lnTo>
                                    <a:pt x="6" y="3"/>
                                  </a:lnTo>
                                  <a:lnTo>
                                    <a:pt x="8" y="3"/>
                                  </a:lnTo>
                                  <a:lnTo>
                                    <a:pt x="11" y="0"/>
                                  </a:lnTo>
                                  <a:lnTo>
                                    <a:pt x="27" y="0"/>
                                  </a:lnTo>
                                  <a:lnTo>
                                    <a:pt x="36" y="8"/>
                                  </a:lnTo>
                                  <a:lnTo>
                                    <a:pt x="36" y="14"/>
                                  </a:lnTo>
                                  <a:lnTo>
                                    <a:pt x="27" y="14"/>
                                  </a:lnTo>
                                  <a:lnTo>
                                    <a:pt x="27" y="11"/>
                                  </a:lnTo>
                                  <a:lnTo>
                                    <a:pt x="25" y="8"/>
                                  </a:lnTo>
                                  <a:lnTo>
                                    <a:pt x="11" y="8"/>
                                  </a:lnTo>
                                  <a:lnTo>
                                    <a:pt x="8" y="11"/>
                                  </a:lnTo>
                                  <a:lnTo>
                                    <a:pt x="8" y="14"/>
                                  </a:lnTo>
                                  <a:lnTo>
                                    <a:pt x="11" y="14"/>
                                  </a:lnTo>
                                  <a:lnTo>
                                    <a:pt x="11" y="16"/>
                                  </a:lnTo>
                                  <a:lnTo>
                                    <a:pt x="17" y="16"/>
                                  </a:lnTo>
                                  <a:lnTo>
                                    <a:pt x="19" y="19"/>
                                  </a:lnTo>
                                  <a:lnTo>
                                    <a:pt x="25" y="22"/>
                                  </a:lnTo>
                                  <a:lnTo>
                                    <a:pt x="30" y="22"/>
                                  </a:lnTo>
                                  <a:lnTo>
                                    <a:pt x="33" y="25"/>
                                  </a:lnTo>
                                  <a:lnTo>
                                    <a:pt x="38" y="27"/>
                                  </a:lnTo>
                                  <a:lnTo>
                                    <a:pt x="38" y="41"/>
                                  </a:lnTo>
                                  <a:lnTo>
                                    <a:pt x="36" y="47"/>
                                  </a:lnTo>
                                  <a:lnTo>
                                    <a:pt x="30" y="49"/>
                                  </a:lnTo>
                                  <a:lnTo>
                                    <a:pt x="11" y="49"/>
                                  </a:lnTo>
                                  <a:lnTo>
                                    <a:pt x="6" y="47"/>
                                  </a:lnTo>
                                  <a:lnTo>
                                    <a:pt x="0" y="41"/>
                                  </a:lnTo>
                                  <a:lnTo>
                                    <a:pt x="0"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5" name="Freeform 805"/>
                          <wps:cNvSpPr>
                            <a:spLocks/>
                          </wps:cNvSpPr>
                          <wps:spPr bwMode="auto">
                            <a:xfrm>
                              <a:off x="6647" y="2342"/>
                              <a:ext cx="22" cy="65"/>
                            </a:xfrm>
                            <a:custGeom>
                              <a:avLst/>
                              <a:gdLst>
                                <a:gd name="T0" fmla="*/ 22 w 22"/>
                                <a:gd name="T1" fmla="*/ 57 h 65"/>
                                <a:gd name="T2" fmla="*/ 22 w 22"/>
                                <a:gd name="T3" fmla="*/ 65 h 65"/>
                                <a:gd name="T4" fmla="*/ 8 w 22"/>
                                <a:gd name="T5" fmla="*/ 65 h 65"/>
                                <a:gd name="T6" fmla="*/ 8 w 22"/>
                                <a:gd name="T7" fmla="*/ 63 h 65"/>
                                <a:gd name="T8" fmla="*/ 5 w 22"/>
                                <a:gd name="T9" fmla="*/ 63 h 65"/>
                                <a:gd name="T10" fmla="*/ 5 w 22"/>
                                <a:gd name="T11" fmla="*/ 24 h 65"/>
                                <a:gd name="T12" fmla="*/ 0 w 22"/>
                                <a:gd name="T13" fmla="*/ 24 h 65"/>
                                <a:gd name="T14" fmla="*/ 0 w 22"/>
                                <a:gd name="T15" fmla="*/ 16 h 65"/>
                                <a:gd name="T16" fmla="*/ 5 w 22"/>
                                <a:gd name="T17" fmla="*/ 16 h 65"/>
                                <a:gd name="T18" fmla="*/ 5 w 22"/>
                                <a:gd name="T19" fmla="*/ 5 h 65"/>
                                <a:gd name="T20" fmla="*/ 13 w 22"/>
                                <a:gd name="T21" fmla="*/ 0 h 65"/>
                                <a:gd name="T22" fmla="*/ 13 w 22"/>
                                <a:gd name="T23" fmla="*/ 16 h 65"/>
                                <a:gd name="T24" fmla="*/ 22 w 22"/>
                                <a:gd name="T25" fmla="*/ 16 h 65"/>
                                <a:gd name="T26" fmla="*/ 22 w 22"/>
                                <a:gd name="T27" fmla="*/ 24 h 65"/>
                                <a:gd name="T28" fmla="*/ 13 w 22"/>
                                <a:gd name="T29" fmla="*/ 24 h 65"/>
                                <a:gd name="T30" fmla="*/ 13 w 22"/>
                                <a:gd name="T31" fmla="*/ 57 h 65"/>
                                <a:gd name="T32" fmla="*/ 22 w 22"/>
                                <a:gd name="T33"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65">
                                  <a:moveTo>
                                    <a:pt x="22" y="57"/>
                                  </a:moveTo>
                                  <a:lnTo>
                                    <a:pt x="22" y="65"/>
                                  </a:lnTo>
                                  <a:lnTo>
                                    <a:pt x="8" y="65"/>
                                  </a:lnTo>
                                  <a:lnTo>
                                    <a:pt x="8" y="63"/>
                                  </a:lnTo>
                                  <a:lnTo>
                                    <a:pt x="5" y="63"/>
                                  </a:lnTo>
                                  <a:lnTo>
                                    <a:pt x="5" y="24"/>
                                  </a:lnTo>
                                  <a:lnTo>
                                    <a:pt x="0" y="24"/>
                                  </a:lnTo>
                                  <a:lnTo>
                                    <a:pt x="0" y="16"/>
                                  </a:lnTo>
                                  <a:lnTo>
                                    <a:pt x="5" y="16"/>
                                  </a:lnTo>
                                  <a:lnTo>
                                    <a:pt x="5" y="5"/>
                                  </a:lnTo>
                                  <a:lnTo>
                                    <a:pt x="13" y="0"/>
                                  </a:lnTo>
                                  <a:lnTo>
                                    <a:pt x="13" y="16"/>
                                  </a:lnTo>
                                  <a:lnTo>
                                    <a:pt x="22" y="16"/>
                                  </a:lnTo>
                                  <a:lnTo>
                                    <a:pt x="22" y="24"/>
                                  </a:lnTo>
                                  <a:lnTo>
                                    <a:pt x="13" y="24"/>
                                  </a:lnTo>
                                  <a:lnTo>
                                    <a:pt x="13" y="57"/>
                                  </a:lnTo>
                                  <a:lnTo>
                                    <a:pt x="22"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6" name="Freeform 806"/>
                          <wps:cNvSpPr>
                            <a:spLocks/>
                          </wps:cNvSpPr>
                          <wps:spPr bwMode="auto">
                            <a:xfrm>
                              <a:off x="6677" y="2358"/>
                              <a:ext cx="65" cy="49"/>
                            </a:xfrm>
                            <a:custGeom>
                              <a:avLst/>
                              <a:gdLst>
                                <a:gd name="T0" fmla="*/ 0 w 65"/>
                                <a:gd name="T1" fmla="*/ 49 h 49"/>
                                <a:gd name="T2" fmla="*/ 0 w 65"/>
                                <a:gd name="T3" fmla="*/ 0 h 49"/>
                                <a:gd name="T4" fmla="*/ 8 w 65"/>
                                <a:gd name="T5" fmla="*/ 0 h 49"/>
                                <a:gd name="T6" fmla="*/ 8 w 65"/>
                                <a:gd name="T7" fmla="*/ 8 h 49"/>
                                <a:gd name="T8" fmla="*/ 11 w 65"/>
                                <a:gd name="T9" fmla="*/ 6 h 49"/>
                                <a:gd name="T10" fmla="*/ 13 w 65"/>
                                <a:gd name="T11" fmla="*/ 0 h 49"/>
                                <a:gd name="T12" fmla="*/ 30 w 65"/>
                                <a:gd name="T13" fmla="*/ 0 h 49"/>
                                <a:gd name="T14" fmla="*/ 33 w 65"/>
                                <a:gd name="T15" fmla="*/ 3 h 49"/>
                                <a:gd name="T16" fmla="*/ 35 w 65"/>
                                <a:gd name="T17" fmla="*/ 8 h 49"/>
                                <a:gd name="T18" fmla="*/ 41 w 65"/>
                                <a:gd name="T19" fmla="*/ 3 h 49"/>
                                <a:gd name="T20" fmla="*/ 46 w 65"/>
                                <a:gd name="T21" fmla="*/ 0 h 49"/>
                                <a:gd name="T22" fmla="*/ 57 w 65"/>
                                <a:gd name="T23" fmla="*/ 0 h 49"/>
                                <a:gd name="T24" fmla="*/ 63 w 65"/>
                                <a:gd name="T25" fmla="*/ 3 h 49"/>
                                <a:gd name="T26" fmla="*/ 65 w 65"/>
                                <a:gd name="T27" fmla="*/ 8 h 49"/>
                                <a:gd name="T28" fmla="*/ 65 w 65"/>
                                <a:gd name="T29" fmla="*/ 49 h 49"/>
                                <a:gd name="T30" fmla="*/ 57 w 65"/>
                                <a:gd name="T31" fmla="*/ 49 h 49"/>
                                <a:gd name="T32" fmla="*/ 57 w 65"/>
                                <a:gd name="T33" fmla="*/ 8 h 49"/>
                                <a:gd name="T34" fmla="*/ 44 w 65"/>
                                <a:gd name="T35" fmla="*/ 8 h 49"/>
                                <a:gd name="T36" fmla="*/ 38 w 65"/>
                                <a:gd name="T37" fmla="*/ 14 h 49"/>
                                <a:gd name="T38" fmla="*/ 38 w 65"/>
                                <a:gd name="T39" fmla="*/ 49 h 49"/>
                                <a:gd name="T40" fmla="*/ 27 w 65"/>
                                <a:gd name="T41" fmla="*/ 49 h 49"/>
                                <a:gd name="T42" fmla="*/ 27 w 65"/>
                                <a:gd name="T43" fmla="*/ 11 h 49"/>
                                <a:gd name="T44" fmla="*/ 24 w 65"/>
                                <a:gd name="T45" fmla="*/ 8 h 49"/>
                                <a:gd name="T46" fmla="*/ 13 w 65"/>
                                <a:gd name="T47" fmla="*/ 8 h 49"/>
                                <a:gd name="T48" fmla="*/ 8 w 65"/>
                                <a:gd name="T49" fmla="*/ 14 h 49"/>
                                <a:gd name="T50" fmla="*/ 8 w 65"/>
                                <a:gd name="T51" fmla="*/ 49 h 49"/>
                                <a:gd name="T52" fmla="*/ 0 w 65"/>
                                <a:gd name="T53"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5" h="49">
                                  <a:moveTo>
                                    <a:pt x="0" y="49"/>
                                  </a:moveTo>
                                  <a:lnTo>
                                    <a:pt x="0" y="0"/>
                                  </a:lnTo>
                                  <a:lnTo>
                                    <a:pt x="8" y="0"/>
                                  </a:lnTo>
                                  <a:lnTo>
                                    <a:pt x="8" y="8"/>
                                  </a:lnTo>
                                  <a:lnTo>
                                    <a:pt x="11" y="6"/>
                                  </a:lnTo>
                                  <a:lnTo>
                                    <a:pt x="13" y="0"/>
                                  </a:lnTo>
                                  <a:lnTo>
                                    <a:pt x="30" y="0"/>
                                  </a:lnTo>
                                  <a:lnTo>
                                    <a:pt x="33" y="3"/>
                                  </a:lnTo>
                                  <a:lnTo>
                                    <a:pt x="35" y="8"/>
                                  </a:lnTo>
                                  <a:lnTo>
                                    <a:pt x="41" y="3"/>
                                  </a:lnTo>
                                  <a:lnTo>
                                    <a:pt x="46" y="0"/>
                                  </a:lnTo>
                                  <a:lnTo>
                                    <a:pt x="57" y="0"/>
                                  </a:lnTo>
                                  <a:lnTo>
                                    <a:pt x="63" y="3"/>
                                  </a:lnTo>
                                  <a:lnTo>
                                    <a:pt x="65" y="8"/>
                                  </a:lnTo>
                                  <a:lnTo>
                                    <a:pt x="65" y="49"/>
                                  </a:lnTo>
                                  <a:lnTo>
                                    <a:pt x="57" y="49"/>
                                  </a:lnTo>
                                  <a:lnTo>
                                    <a:pt x="57" y="8"/>
                                  </a:lnTo>
                                  <a:lnTo>
                                    <a:pt x="44" y="8"/>
                                  </a:lnTo>
                                  <a:lnTo>
                                    <a:pt x="38" y="14"/>
                                  </a:lnTo>
                                  <a:lnTo>
                                    <a:pt x="38" y="49"/>
                                  </a:lnTo>
                                  <a:lnTo>
                                    <a:pt x="27" y="49"/>
                                  </a:lnTo>
                                  <a:lnTo>
                                    <a:pt x="27" y="11"/>
                                  </a:lnTo>
                                  <a:lnTo>
                                    <a:pt x="24" y="8"/>
                                  </a:lnTo>
                                  <a:lnTo>
                                    <a:pt x="13" y="8"/>
                                  </a:lnTo>
                                  <a:lnTo>
                                    <a:pt x="8" y="14"/>
                                  </a:lnTo>
                                  <a:lnTo>
                                    <a:pt x="8"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7" name="Freeform 807"/>
                          <wps:cNvSpPr>
                            <a:spLocks noEditPoints="1"/>
                          </wps:cNvSpPr>
                          <wps:spPr bwMode="auto">
                            <a:xfrm>
                              <a:off x="6753" y="2358"/>
                              <a:ext cx="44" cy="49"/>
                            </a:xfrm>
                            <a:custGeom>
                              <a:avLst/>
                              <a:gdLst>
                                <a:gd name="T0" fmla="*/ 36 w 44"/>
                                <a:gd name="T1" fmla="*/ 36 h 49"/>
                                <a:gd name="T2" fmla="*/ 44 w 44"/>
                                <a:gd name="T3" fmla="*/ 36 h 49"/>
                                <a:gd name="T4" fmla="*/ 39 w 44"/>
                                <a:gd name="T5" fmla="*/ 47 h 49"/>
                                <a:gd name="T6" fmla="*/ 30 w 44"/>
                                <a:gd name="T7" fmla="*/ 49 h 49"/>
                                <a:gd name="T8" fmla="*/ 17 w 44"/>
                                <a:gd name="T9" fmla="*/ 49 h 49"/>
                                <a:gd name="T10" fmla="*/ 6 w 44"/>
                                <a:gd name="T11" fmla="*/ 44 h 49"/>
                                <a:gd name="T12" fmla="*/ 0 w 44"/>
                                <a:gd name="T13" fmla="*/ 33 h 49"/>
                                <a:gd name="T14" fmla="*/ 0 w 44"/>
                                <a:gd name="T15" fmla="*/ 16 h 49"/>
                                <a:gd name="T16" fmla="*/ 6 w 44"/>
                                <a:gd name="T17" fmla="*/ 6 h 49"/>
                                <a:gd name="T18" fmla="*/ 17 w 44"/>
                                <a:gd name="T19" fmla="*/ 0 h 49"/>
                                <a:gd name="T20" fmla="*/ 28 w 44"/>
                                <a:gd name="T21" fmla="*/ 0 h 49"/>
                                <a:gd name="T22" fmla="*/ 39 w 44"/>
                                <a:gd name="T23" fmla="*/ 6 h 49"/>
                                <a:gd name="T24" fmla="*/ 44 w 44"/>
                                <a:gd name="T25" fmla="*/ 16 h 49"/>
                                <a:gd name="T26" fmla="*/ 44 w 44"/>
                                <a:gd name="T27" fmla="*/ 27 h 49"/>
                                <a:gd name="T28" fmla="*/ 9 w 44"/>
                                <a:gd name="T29" fmla="*/ 27 h 49"/>
                                <a:gd name="T30" fmla="*/ 14 w 44"/>
                                <a:gd name="T31" fmla="*/ 38 h 49"/>
                                <a:gd name="T32" fmla="*/ 17 w 44"/>
                                <a:gd name="T33" fmla="*/ 41 h 49"/>
                                <a:gd name="T34" fmla="*/ 30 w 44"/>
                                <a:gd name="T35" fmla="*/ 41 h 49"/>
                                <a:gd name="T36" fmla="*/ 36 w 44"/>
                                <a:gd name="T37" fmla="*/ 36 h 49"/>
                                <a:gd name="T38" fmla="*/ 9 w 44"/>
                                <a:gd name="T39" fmla="*/ 19 h 49"/>
                                <a:gd name="T40" fmla="*/ 36 w 44"/>
                                <a:gd name="T41" fmla="*/ 19 h 49"/>
                                <a:gd name="T42" fmla="*/ 36 w 44"/>
                                <a:gd name="T43" fmla="*/ 14 h 49"/>
                                <a:gd name="T44" fmla="*/ 33 w 44"/>
                                <a:gd name="T45" fmla="*/ 11 h 49"/>
                                <a:gd name="T46" fmla="*/ 28 w 44"/>
                                <a:gd name="T47" fmla="*/ 8 h 49"/>
                                <a:gd name="T48" fmla="*/ 17 w 44"/>
                                <a:gd name="T49" fmla="*/ 8 h 49"/>
                                <a:gd name="T50" fmla="*/ 11 w 44"/>
                                <a:gd name="T51" fmla="*/ 14 h 49"/>
                                <a:gd name="T52" fmla="*/ 9 w 44"/>
                                <a:gd name="T53" fmla="*/ 1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4" h="49">
                                  <a:moveTo>
                                    <a:pt x="36" y="36"/>
                                  </a:moveTo>
                                  <a:lnTo>
                                    <a:pt x="44" y="36"/>
                                  </a:lnTo>
                                  <a:lnTo>
                                    <a:pt x="39" y="47"/>
                                  </a:lnTo>
                                  <a:lnTo>
                                    <a:pt x="30" y="49"/>
                                  </a:lnTo>
                                  <a:lnTo>
                                    <a:pt x="17" y="49"/>
                                  </a:lnTo>
                                  <a:lnTo>
                                    <a:pt x="6" y="44"/>
                                  </a:lnTo>
                                  <a:lnTo>
                                    <a:pt x="0" y="33"/>
                                  </a:lnTo>
                                  <a:lnTo>
                                    <a:pt x="0" y="16"/>
                                  </a:lnTo>
                                  <a:lnTo>
                                    <a:pt x="6" y="6"/>
                                  </a:lnTo>
                                  <a:lnTo>
                                    <a:pt x="17" y="0"/>
                                  </a:lnTo>
                                  <a:lnTo>
                                    <a:pt x="28" y="0"/>
                                  </a:lnTo>
                                  <a:lnTo>
                                    <a:pt x="39" y="6"/>
                                  </a:lnTo>
                                  <a:lnTo>
                                    <a:pt x="44" y="16"/>
                                  </a:lnTo>
                                  <a:lnTo>
                                    <a:pt x="44" y="27"/>
                                  </a:lnTo>
                                  <a:lnTo>
                                    <a:pt x="9" y="27"/>
                                  </a:lnTo>
                                  <a:lnTo>
                                    <a:pt x="14" y="38"/>
                                  </a:lnTo>
                                  <a:lnTo>
                                    <a:pt x="17" y="41"/>
                                  </a:lnTo>
                                  <a:lnTo>
                                    <a:pt x="30" y="41"/>
                                  </a:lnTo>
                                  <a:lnTo>
                                    <a:pt x="36" y="36"/>
                                  </a:lnTo>
                                  <a:close/>
                                  <a:moveTo>
                                    <a:pt x="9" y="19"/>
                                  </a:moveTo>
                                  <a:lnTo>
                                    <a:pt x="36" y="19"/>
                                  </a:lnTo>
                                  <a:lnTo>
                                    <a:pt x="36" y="14"/>
                                  </a:lnTo>
                                  <a:lnTo>
                                    <a:pt x="33" y="11"/>
                                  </a:lnTo>
                                  <a:lnTo>
                                    <a:pt x="28" y="8"/>
                                  </a:lnTo>
                                  <a:lnTo>
                                    <a:pt x="17" y="8"/>
                                  </a:lnTo>
                                  <a:lnTo>
                                    <a:pt x="11" y="14"/>
                                  </a:lnTo>
                                  <a:lnTo>
                                    <a:pt x="9" y="1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8" name="Freeform 808"/>
                          <wps:cNvSpPr>
                            <a:spLocks/>
                          </wps:cNvSpPr>
                          <wps:spPr bwMode="auto">
                            <a:xfrm>
                              <a:off x="6808" y="2358"/>
                              <a:ext cx="38" cy="49"/>
                            </a:xfrm>
                            <a:custGeom>
                              <a:avLst/>
                              <a:gdLst>
                                <a:gd name="T0" fmla="*/ 0 w 38"/>
                                <a:gd name="T1" fmla="*/ 49 h 49"/>
                                <a:gd name="T2" fmla="*/ 0 w 38"/>
                                <a:gd name="T3" fmla="*/ 0 h 49"/>
                                <a:gd name="T4" fmla="*/ 11 w 38"/>
                                <a:gd name="T5" fmla="*/ 0 h 49"/>
                                <a:gd name="T6" fmla="*/ 11 w 38"/>
                                <a:gd name="T7" fmla="*/ 8 h 49"/>
                                <a:gd name="T8" fmla="*/ 14 w 38"/>
                                <a:gd name="T9" fmla="*/ 3 h 49"/>
                                <a:gd name="T10" fmla="*/ 19 w 38"/>
                                <a:gd name="T11" fmla="*/ 0 h 49"/>
                                <a:gd name="T12" fmla="*/ 33 w 38"/>
                                <a:gd name="T13" fmla="*/ 0 h 49"/>
                                <a:gd name="T14" fmla="*/ 36 w 38"/>
                                <a:gd name="T15" fmla="*/ 3 h 49"/>
                                <a:gd name="T16" fmla="*/ 36 w 38"/>
                                <a:gd name="T17" fmla="*/ 6 h 49"/>
                                <a:gd name="T18" fmla="*/ 38 w 38"/>
                                <a:gd name="T19" fmla="*/ 8 h 49"/>
                                <a:gd name="T20" fmla="*/ 38 w 38"/>
                                <a:gd name="T21" fmla="*/ 49 h 49"/>
                                <a:gd name="T22" fmla="*/ 30 w 38"/>
                                <a:gd name="T23" fmla="*/ 49 h 49"/>
                                <a:gd name="T24" fmla="*/ 30 w 38"/>
                                <a:gd name="T25" fmla="*/ 11 h 49"/>
                                <a:gd name="T26" fmla="*/ 27 w 38"/>
                                <a:gd name="T27" fmla="*/ 8 h 49"/>
                                <a:gd name="T28" fmla="*/ 16 w 38"/>
                                <a:gd name="T29" fmla="*/ 8 h 49"/>
                                <a:gd name="T30" fmla="*/ 11 w 38"/>
                                <a:gd name="T31" fmla="*/ 14 h 49"/>
                                <a:gd name="T32" fmla="*/ 11 w 38"/>
                                <a:gd name="T33" fmla="*/ 49 h 49"/>
                                <a:gd name="T34" fmla="*/ 0 w 38"/>
                                <a:gd name="T35"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 h="49">
                                  <a:moveTo>
                                    <a:pt x="0" y="49"/>
                                  </a:moveTo>
                                  <a:lnTo>
                                    <a:pt x="0" y="0"/>
                                  </a:lnTo>
                                  <a:lnTo>
                                    <a:pt x="11" y="0"/>
                                  </a:lnTo>
                                  <a:lnTo>
                                    <a:pt x="11" y="8"/>
                                  </a:lnTo>
                                  <a:lnTo>
                                    <a:pt x="14" y="3"/>
                                  </a:lnTo>
                                  <a:lnTo>
                                    <a:pt x="19" y="0"/>
                                  </a:lnTo>
                                  <a:lnTo>
                                    <a:pt x="33" y="0"/>
                                  </a:lnTo>
                                  <a:lnTo>
                                    <a:pt x="36" y="3"/>
                                  </a:lnTo>
                                  <a:lnTo>
                                    <a:pt x="36" y="6"/>
                                  </a:lnTo>
                                  <a:lnTo>
                                    <a:pt x="38" y="8"/>
                                  </a:lnTo>
                                  <a:lnTo>
                                    <a:pt x="38" y="49"/>
                                  </a:lnTo>
                                  <a:lnTo>
                                    <a:pt x="30" y="49"/>
                                  </a:lnTo>
                                  <a:lnTo>
                                    <a:pt x="30" y="11"/>
                                  </a:lnTo>
                                  <a:lnTo>
                                    <a:pt x="27" y="8"/>
                                  </a:lnTo>
                                  <a:lnTo>
                                    <a:pt x="16" y="8"/>
                                  </a:lnTo>
                                  <a:lnTo>
                                    <a:pt x="11" y="14"/>
                                  </a:lnTo>
                                  <a:lnTo>
                                    <a:pt x="11"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9" name="Freeform 809"/>
                          <wps:cNvSpPr>
                            <a:spLocks/>
                          </wps:cNvSpPr>
                          <wps:spPr bwMode="auto">
                            <a:xfrm>
                              <a:off x="6857" y="2342"/>
                              <a:ext cx="22" cy="65"/>
                            </a:xfrm>
                            <a:custGeom>
                              <a:avLst/>
                              <a:gdLst>
                                <a:gd name="T0" fmla="*/ 22 w 22"/>
                                <a:gd name="T1" fmla="*/ 57 h 65"/>
                                <a:gd name="T2" fmla="*/ 22 w 22"/>
                                <a:gd name="T3" fmla="*/ 65 h 65"/>
                                <a:gd name="T4" fmla="*/ 11 w 22"/>
                                <a:gd name="T5" fmla="*/ 65 h 65"/>
                                <a:gd name="T6" fmla="*/ 9 w 22"/>
                                <a:gd name="T7" fmla="*/ 63 h 65"/>
                                <a:gd name="T8" fmla="*/ 6 w 22"/>
                                <a:gd name="T9" fmla="*/ 63 h 65"/>
                                <a:gd name="T10" fmla="*/ 6 w 22"/>
                                <a:gd name="T11" fmla="*/ 24 h 65"/>
                                <a:gd name="T12" fmla="*/ 0 w 22"/>
                                <a:gd name="T13" fmla="*/ 24 h 65"/>
                                <a:gd name="T14" fmla="*/ 0 w 22"/>
                                <a:gd name="T15" fmla="*/ 16 h 65"/>
                                <a:gd name="T16" fmla="*/ 6 w 22"/>
                                <a:gd name="T17" fmla="*/ 16 h 65"/>
                                <a:gd name="T18" fmla="*/ 6 w 22"/>
                                <a:gd name="T19" fmla="*/ 5 h 65"/>
                                <a:gd name="T20" fmla="*/ 14 w 22"/>
                                <a:gd name="T21" fmla="*/ 0 h 65"/>
                                <a:gd name="T22" fmla="*/ 14 w 22"/>
                                <a:gd name="T23" fmla="*/ 16 h 65"/>
                                <a:gd name="T24" fmla="*/ 22 w 22"/>
                                <a:gd name="T25" fmla="*/ 16 h 65"/>
                                <a:gd name="T26" fmla="*/ 22 w 22"/>
                                <a:gd name="T27" fmla="*/ 24 h 65"/>
                                <a:gd name="T28" fmla="*/ 14 w 22"/>
                                <a:gd name="T29" fmla="*/ 24 h 65"/>
                                <a:gd name="T30" fmla="*/ 14 w 22"/>
                                <a:gd name="T31" fmla="*/ 57 h 65"/>
                                <a:gd name="T32" fmla="*/ 22 w 22"/>
                                <a:gd name="T33"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65">
                                  <a:moveTo>
                                    <a:pt x="22" y="57"/>
                                  </a:moveTo>
                                  <a:lnTo>
                                    <a:pt x="22" y="65"/>
                                  </a:lnTo>
                                  <a:lnTo>
                                    <a:pt x="11" y="65"/>
                                  </a:lnTo>
                                  <a:lnTo>
                                    <a:pt x="9" y="63"/>
                                  </a:lnTo>
                                  <a:lnTo>
                                    <a:pt x="6" y="63"/>
                                  </a:lnTo>
                                  <a:lnTo>
                                    <a:pt x="6" y="24"/>
                                  </a:lnTo>
                                  <a:lnTo>
                                    <a:pt x="0" y="24"/>
                                  </a:lnTo>
                                  <a:lnTo>
                                    <a:pt x="0" y="16"/>
                                  </a:lnTo>
                                  <a:lnTo>
                                    <a:pt x="6" y="16"/>
                                  </a:lnTo>
                                  <a:lnTo>
                                    <a:pt x="6" y="5"/>
                                  </a:lnTo>
                                  <a:lnTo>
                                    <a:pt x="14" y="0"/>
                                  </a:lnTo>
                                  <a:lnTo>
                                    <a:pt x="14" y="16"/>
                                  </a:lnTo>
                                  <a:lnTo>
                                    <a:pt x="22" y="16"/>
                                  </a:lnTo>
                                  <a:lnTo>
                                    <a:pt x="22" y="24"/>
                                  </a:lnTo>
                                  <a:lnTo>
                                    <a:pt x="14" y="24"/>
                                  </a:lnTo>
                                  <a:lnTo>
                                    <a:pt x="14" y="57"/>
                                  </a:lnTo>
                                  <a:lnTo>
                                    <a:pt x="22"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40" name="Freeform 810"/>
                          <wps:cNvSpPr>
                            <a:spLocks/>
                          </wps:cNvSpPr>
                          <wps:spPr bwMode="auto">
                            <a:xfrm>
                              <a:off x="5210" y="2634"/>
                              <a:ext cx="2988" cy="1207"/>
                            </a:xfrm>
                            <a:custGeom>
                              <a:avLst/>
                              <a:gdLst>
                                <a:gd name="T0" fmla="*/ 0 w 2988"/>
                                <a:gd name="T1" fmla="*/ 6 h 1207"/>
                                <a:gd name="T2" fmla="*/ 77 w 2988"/>
                                <a:gd name="T3" fmla="*/ 1207 h 1207"/>
                                <a:gd name="T4" fmla="*/ 153 w 2988"/>
                                <a:gd name="T5" fmla="*/ 1045 h 1207"/>
                                <a:gd name="T6" fmla="*/ 230 w 2988"/>
                                <a:gd name="T7" fmla="*/ 911 h 1207"/>
                                <a:gd name="T8" fmla="*/ 307 w 2988"/>
                                <a:gd name="T9" fmla="*/ 805 h 1207"/>
                                <a:gd name="T10" fmla="*/ 383 w 2988"/>
                                <a:gd name="T11" fmla="*/ 709 h 1207"/>
                                <a:gd name="T12" fmla="*/ 460 w 2988"/>
                                <a:gd name="T13" fmla="*/ 624 h 1207"/>
                                <a:gd name="T14" fmla="*/ 536 w 2988"/>
                                <a:gd name="T15" fmla="*/ 547 h 1207"/>
                                <a:gd name="T16" fmla="*/ 613 w 2988"/>
                                <a:gd name="T17" fmla="*/ 482 h 1207"/>
                                <a:gd name="T18" fmla="*/ 690 w 2988"/>
                                <a:gd name="T19" fmla="*/ 422 h 1207"/>
                                <a:gd name="T20" fmla="*/ 766 w 2988"/>
                                <a:gd name="T21" fmla="*/ 378 h 1207"/>
                                <a:gd name="T22" fmla="*/ 843 w 2988"/>
                                <a:gd name="T23" fmla="*/ 329 h 1207"/>
                                <a:gd name="T24" fmla="*/ 919 w 2988"/>
                                <a:gd name="T25" fmla="*/ 288 h 1207"/>
                                <a:gd name="T26" fmla="*/ 1073 w 2988"/>
                                <a:gd name="T27" fmla="*/ 216 h 1207"/>
                                <a:gd name="T28" fmla="*/ 1149 w 2988"/>
                                <a:gd name="T29" fmla="*/ 178 h 1207"/>
                                <a:gd name="T30" fmla="*/ 1226 w 2988"/>
                                <a:gd name="T31" fmla="*/ 151 h 1207"/>
                                <a:gd name="T32" fmla="*/ 1303 w 2988"/>
                                <a:gd name="T33" fmla="*/ 137 h 1207"/>
                                <a:gd name="T34" fmla="*/ 1379 w 2988"/>
                                <a:gd name="T35" fmla="*/ 112 h 1207"/>
                                <a:gd name="T36" fmla="*/ 1456 w 2988"/>
                                <a:gd name="T37" fmla="*/ 104 h 1207"/>
                                <a:gd name="T38" fmla="*/ 1532 w 2988"/>
                                <a:gd name="T39" fmla="*/ 85 h 1207"/>
                                <a:gd name="T40" fmla="*/ 1609 w 2988"/>
                                <a:gd name="T41" fmla="*/ 74 h 1207"/>
                                <a:gd name="T42" fmla="*/ 1686 w 2988"/>
                                <a:gd name="T43" fmla="*/ 61 h 1207"/>
                                <a:gd name="T44" fmla="*/ 1762 w 2988"/>
                                <a:gd name="T45" fmla="*/ 52 h 1207"/>
                                <a:gd name="T46" fmla="*/ 1839 w 2988"/>
                                <a:gd name="T47" fmla="*/ 55 h 1207"/>
                                <a:gd name="T48" fmla="*/ 1915 w 2988"/>
                                <a:gd name="T49" fmla="*/ 52 h 1207"/>
                                <a:gd name="T50" fmla="*/ 1992 w 2988"/>
                                <a:gd name="T51" fmla="*/ 44 h 1207"/>
                                <a:gd name="T52" fmla="*/ 2069 w 2988"/>
                                <a:gd name="T53" fmla="*/ 33 h 1207"/>
                                <a:gd name="T54" fmla="*/ 2145 w 2988"/>
                                <a:gd name="T55" fmla="*/ 28 h 1207"/>
                                <a:gd name="T56" fmla="*/ 2299 w 2988"/>
                                <a:gd name="T57" fmla="*/ 28 h 1207"/>
                                <a:gd name="T58" fmla="*/ 2375 w 2988"/>
                                <a:gd name="T59" fmla="*/ 22 h 1207"/>
                                <a:gd name="T60" fmla="*/ 2452 w 2988"/>
                                <a:gd name="T61" fmla="*/ 19 h 1207"/>
                                <a:gd name="T62" fmla="*/ 2528 w 2988"/>
                                <a:gd name="T63" fmla="*/ 19 h 1207"/>
                                <a:gd name="T64" fmla="*/ 2682 w 2988"/>
                                <a:gd name="T65" fmla="*/ 9 h 1207"/>
                                <a:gd name="T66" fmla="*/ 2758 w 2988"/>
                                <a:gd name="T67" fmla="*/ 9 h 1207"/>
                                <a:gd name="T68" fmla="*/ 2835 w 2988"/>
                                <a:gd name="T69" fmla="*/ 6 h 1207"/>
                                <a:gd name="T70" fmla="*/ 2912 w 2988"/>
                                <a:gd name="T71" fmla="*/ 0 h 1207"/>
                                <a:gd name="T72" fmla="*/ 2988 w 2988"/>
                                <a:gd name="T73" fmla="*/ 3 h 1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988" h="1207">
                                  <a:moveTo>
                                    <a:pt x="0" y="6"/>
                                  </a:moveTo>
                                  <a:lnTo>
                                    <a:pt x="77" y="1207"/>
                                  </a:lnTo>
                                  <a:lnTo>
                                    <a:pt x="153" y="1045"/>
                                  </a:lnTo>
                                  <a:lnTo>
                                    <a:pt x="230" y="911"/>
                                  </a:lnTo>
                                  <a:lnTo>
                                    <a:pt x="307" y="805"/>
                                  </a:lnTo>
                                  <a:lnTo>
                                    <a:pt x="383" y="709"/>
                                  </a:lnTo>
                                  <a:lnTo>
                                    <a:pt x="460" y="624"/>
                                  </a:lnTo>
                                  <a:lnTo>
                                    <a:pt x="536" y="547"/>
                                  </a:lnTo>
                                  <a:lnTo>
                                    <a:pt x="613" y="482"/>
                                  </a:lnTo>
                                  <a:lnTo>
                                    <a:pt x="690" y="422"/>
                                  </a:lnTo>
                                  <a:lnTo>
                                    <a:pt x="766" y="378"/>
                                  </a:lnTo>
                                  <a:lnTo>
                                    <a:pt x="843" y="329"/>
                                  </a:lnTo>
                                  <a:lnTo>
                                    <a:pt x="919" y="288"/>
                                  </a:lnTo>
                                  <a:lnTo>
                                    <a:pt x="1073" y="216"/>
                                  </a:lnTo>
                                  <a:lnTo>
                                    <a:pt x="1149" y="178"/>
                                  </a:lnTo>
                                  <a:lnTo>
                                    <a:pt x="1226" y="151"/>
                                  </a:lnTo>
                                  <a:lnTo>
                                    <a:pt x="1303" y="137"/>
                                  </a:lnTo>
                                  <a:lnTo>
                                    <a:pt x="1379" y="112"/>
                                  </a:lnTo>
                                  <a:lnTo>
                                    <a:pt x="1456" y="104"/>
                                  </a:lnTo>
                                  <a:lnTo>
                                    <a:pt x="1532" y="85"/>
                                  </a:lnTo>
                                  <a:lnTo>
                                    <a:pt x="1609" y="74"/>
                                  </a:lnTo>
                                  <a:lnTo>
                                    <a:pt x="1686" y="61"/>
                                  </a:lnTo>
                                  <a:lnTo>
                                    <a:pt x="1762" y="52"/>
                                  </a:lnTo>
                                  <a:lnTo>
                                    <a:pt x="1839" y="55"/>
                                  </a:lnTo>
                                  <a:lnTo>
                                    <a:pt x="1915" y="52"/>
                                  </a:lnTo>
                                  <a:lnTo>
                                    <a:pt x="1992" y="44"/>
                                  </a:lnTo>
                                  <a:lnTo>
                                    <a:pt x="2069" y="33"/>
                                  </a:lnTo>
                                  <a:lnTo>
                                    <a:pt x="2145" y="28"/>
                                  </a:lnTo>
                                  <a:lnTo>
                                    <a:pt x="2299" y="28"/>
                                  </a:lnTo>
                                  <a:lnTo>
                                    <a:pt x="2375" y="22"/>
                                  </a:lnTo>
                                  <a:lnTo>
                                    <a:pt x="2452" y="19"/>
                                  </a:lnTo>
                                  <a:lnTo>
                                    <a:pt x="2528" y="19"/>
                                  </a:lnTo>
                                  <a:lnTo>
                                    <a:pt x="2682" y="9"/>
                                  </a:lnTo>
                                  <a:lnTo>
                                    <a:pt x="2758" y="9"/>
                                  </a:lnTo>
                                  <a:lnTo>
                                    <a:pt x="2835" y="6"/>
                                  </a:lnTo>
                                  <a:lnTo>
                                    <a:pt x="2912" y="0"/>
                                  </a:lnTo>
                                  <a:lnTo>
                                    <a:pt x="2988" y="3"/>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Line 811"/>
                          <wps:cNvCnPr/>
                          <wps:spPr bwMode="auto">
                            <a:xfrm>
                              <a:off x="5210" y="2599"/>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2" name="Line 812"/>
                          <wps:cNvCnPr/>
                          <wps:spPr bwMode="auto">
                            <a:xfrm>
                              <a:off x="5216" y="2645"/>
                              <a:ext cx="2"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3" name="Line 813"/>
                          <wps:cNvCnPr/>
                          <wps:spPr bwMode="auto">
                            <a:xfrm>
                              <a:off x="5218" y="2692"/>
                              <a:ext cx="3"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4" name="Line 814"/>
                          <wps:cNvCnPr/>
                          <wps:spPr bwMode="auto">
                            <a:xfrm>
                              <a:off x="5224" y="2738"/>
                              <a:ext cx="2"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5" name="Line 815"/>
                          <wps:cNvCnPr/>
                          <wps:spPr bwMode="auto">
                            <a:xfrm>
                              <a:off x="5226" y="2788"/>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6" name="Line 816"/>
                          <wps:cNvCnPr/>
                          <wps:spPr bwMode="auto">
                            <a:xfrm>
                              <a:off x="5232" y="2834"/>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7" name="Line 817"/>
                          <wps:cNvCnPr/>
                          <wps:spPr bwMode="auto">
                            <a:xfrm>
                              <a:off x="5235" y="2881"/>
                              <a:ext cx="2"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8" name="Line 818"/>
                          <wps:cNvCnPr/>
                          <wps:spPr bwMode="auto">
                            <a:xfrm>
                              <a:off x="5240" y="2927"/>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49" name="Line 819"/>
                          <wps:cNvCnPr/>
                          <wps:spPr bwMode="auto">
                            <a:xfrm>
                              <a:off x="5243" y="2974"/>
                              <a:ext cx="3" cy="3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0" name="Line 820"/>
                          <wps:cNvCnPr/>
                          <wps:spPr bwMode="auto">
                            <a:xfrm>
                              <a:off x="5248" y="3020"/>
                              <a:ext cx="3"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1" name="Line 821"/>
                          <wps:cNvCnPr/>
                          <wps:spPr bwMode="auto">
                            <a:xfrm>
                              <a:off x="5251" y="3067"/>
                              <a:ext cx="6" cy="3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2" name="Line 822"/>
                          <wps:cNvCnPr/>
                          <wps:spPr bwMode="auto">
                            <a:xfrm>
                              <a:off x="5257" y="3116"/>
                              <a:ext cx="2"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3" name="Line 823"/>
                          <wps:cNvCnPr/>
                          <wps:spPr bwMode="auto">
                            <a:xfrm>
                              <a:off x="5262" y="3162"/>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4" name="Line 824"/>
                          <wps:cNvCnPr/>
                          <wps:spPr bwMode="auto">
                            <a:xfrm>
                              <a:off x="5265" y="3209"/>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5" name="Line 825"/>
                          <wps:cNvCnPr/>
                          <wps:spPr bwMode="auto">
                            <a:xfrm>
                              <a:off x="5270" y="3255"/>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6" name="Line 826"/>
                          <wps:cNvCnPr/>
                          <wps:spPr bwMode="auto">
                            <a:xfrm>
                              <a:off x="5273" y="3302"/>
                              <a:ext cx="3"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7" name="Line 827"/>
                          <wps:cNvCnPr/>
                          <wps:spPr bwMode="auto">
                            <a:xfrm>
                              <a:off x="5278" y="3348"/>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8" name="Line 828"/>
                          <wps:cNvCnPr/>
                          <wps:spPr bwMode="auto">
                            <a:xfrm>
                              <a:off x="5281" y="3398"/>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59" name="Freeform 829"/>
                          <wps:cNvSpPr>
                            <a:spLocks/>
                          </wps:cNvSpPr>
                          <wps:spPr bwMode="auto">
                            <a:xfrm>
                              <a:off x="5287" y="3425"/>
                              <a:ext cx="16" cy="22"/>
                            </a:xfrm>
                            <a:custGeom>
                              <a:avLst/>
                              <a:gdLst>
                                <a:gd name="T0" fmla="*/ 0 w 16"/>
                                <a:gd name="T1" fmla="*/ 19 h 22"/>
                                <a:gd name="T2" fmla="*/ 0 w 16"/>
                                <a:gd name="T3" fmla="*/ 22 h 22"/>
                                <a:gd name="T4" fmla="*/ 16 w 16"/>
                                <a:gd name="T5" fmla="*/ 0 h 22"/>
                              </a:gdLst>
                              <a:ahLst/>
                              <a:cxnLst>
                                <a:cxn ang="0">
                                  <a:pos x="T0" y="T1"/>
                                </a:cxn>
                                <a:cxn ang="0">
                                  <a:pos x="T2" y="T3"/>
                                </a:cxn>
                                <a:cxn ang="0">
                                  <a:pos x="T4" y="T5"/>
                                </a:cxn>
                              </a:cxnLst>
                              <a:rect l="0" t="0" r="r" b="b"/>
                              <a:pathLst>
                                <a:path w="16" h="22">
                                  <a:moveTo>
                                    <a:pt x="0" y="19"/>
                                  </a:moveTo>
                                  <a:lnTo>
                                    <a:pt x="0" y="22"/>
                                  </a:lnTo>
                                  <a:lnTo>
                                    <a:pt x="16"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Line 830"/>
                          <wps:cNvCnPr/>
                          <wps:spPr bwMode="auto">
                            <a:xfrm flipV="1">
                              <a:off x="5311" y="3384"/>
                              <a:ext cx="17"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1" name="Line 831"/>
                          <wps:cNvCnPr/>
                          <wps:spPr bwMode="auto">
                            <a:xfrm flipV="1">
                              <a:off x="5336" y="3346"/>
                              <a:ext cx="19" cy="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2" name="Line 832"/>
                          <wps:cNvCnPr/>
                          <wps:spPr bwMode="auto">
                            <a:xfrm flipV="1">
                              <a:off x="5363" y="3307"/>
                              <a:ext cx="19"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3" name="Line 833"/>
                          <wps:cNvCnPr/>
                          <wps:spPr bwMode="auto">
                            <a:xfrm flipV="1">
                              <a:off x="5391" y="3269"/>
                              <a:ext cx="22"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4" name="Line 834"/>
                          <wps:cNvCnPr/>
                          <wps:spPr bwMode="auto">
                            <a:xfrm flipV="1">
                              <a:off x="5421" y="3233"/>
                              <a:ext cx="19"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5" name="Line 835"/>
                          <wps:cNvCnPr/>
                          <wps:spPr bwMode="auto">
                            <a:xfrm flipV="1">
                              <a:off x="5451" y="3201"/>
                              <a:ext cx="24" cy="2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6" name="Line 836"/>
                          <wps:cNvCnPr/>
                          <wps:spPr bwMode="auto">
                            <a:xfrm flipV="1">
                              <a:off x="5486" y="3170"/>
                              <a:ext cx="25"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7" name="Line 837"/>
                          <wps:cNvCnPr/>
                          <wps:spPr bwMode="auto">
                            <a:xfrm flipV="1">
                              <a:off x="5522" y="3140"/>
                              <a:ext cx="25" cy="2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8" name="Line 838"/>
                          <wps:cNvCnPr/>
                          <wps:spPr bwMode="auto">
                            <a:xfrm flipV="1">
                              <a:off x="5558" y="3110"/>
                              <a:ext cx="24"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9" name="Line 839"/>
                          <wps:cNvCnPr/>
                          <wps:spPr bwMode="auto">
                            <a:xfrm flipV="1">
                              <a:off x="5596" y="3083"/>
                              <a:ext cx="24"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0" name="Line 840"/>
                          <wps:cNvCnPr/>
                          <wps:spPr bwMode="auto">
                            <a:xfrm flipV="1">
                              <a:off x="5634" y="3053"/>
                              <a:ext cx="25"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1" name="Line 841"/>
                          <wps:cNvCnPr/>
                          <wps:spPr bwMode="auto">
                            <a:xfrm flipV="1">
                              <a:off x="5670" y="3026"/>
                              <a:ext cx="27"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2" name="Line 842"/>
                          <wps:cNvCnPr/>
                          <wps:spPr bwMode="auto">
                            <a:xfrm flipV="1">
                              <a:off x="5708" y="2998"/>
                              <a:ext cx="27"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3" name="Line 843"/>
                          <wps:cNvCnPr/>
                          <wps:spPr bwMode="auto">
                            <a:xfrm flipV="1">
                              <a:off x="5746" y="2974"/>
                              <a:ext cx="28"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4" name="Line 844"/>
                          <wps:cNvCnPr/>
                          <wps:spPr bwMode="auto">
                            <a:xfrm flipV="1">
                              <a:off x="5787" y="2952"/>
                              <a:ext cx="28" cy="1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5" name="Line 845"/>
                          <wps:cNvCnPr/>
                          <wps:spPr bwMode="auto">
                            <a:xfrm flipV="1">
                              <a:off x="5828" y="2927"/>
                              <a:ext cx="28"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6" name="Line 846"/>
                          <wps:cNvCnPr/>
                          <wps:spPr bwMode="auto">
                            <a:xfrm flipV="1">
                              <a:off x="5870" y="2902"/>
                              <a:ext cx="27" cy="1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7" name="Line 847"/>
                          <wps:cNvCnPr/>
                          <wps:spPr bwMode="auto">
                            <a:xfrm flipV="1">
                              <a:off x="5911" y="2886"/>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8" name="Freeform 848"/>
                          <wps:cNvSpPr>
                            <a:spLocks/>
                          </wps:cNvSpPr>
                          <wps:spPr bwMode="auto">
                            <a:xfrm>
                              <a:off x="5954" y="2870"/>
                              <a:ext cx="30" cy="11"/>
                            </a:xfrm>
                            <a:custGeom>
                              <a:avLst/>
                              <a:gdLst>
                                <a:gd name="T0" fmla="*/ 0 w 30"/>
                                <a:gd name="T1" fmla="*/ 11 h 11"/>
                                <a:gd name="T2" fmla="*/ 22 w 30"/>
                                <a:gd name="T3" fmla="*/ 2 h 11"/>
                                <a:gd name="T4" fmla="*/ 30 w 30"/>
                                <a:gd name="T5" fmla="*/ 0 h 11"/>
                              </a:gdLst>
                              <a:ahLst/>
                              <a:cxnLst>
                                <a:cxn ang="0">
                                  <a:pos x="T0" y="T1"/>
                                </a:cxn>
                                <a:cxn ang="0">
                                  <a:pos x="T2" y="T3"/>
                                </a:cxn>
                                <a:cxn ang="0">
                                  <a:pos x="T4" y="T5"/>
                                </a:cxn>
                              </a:cxnLst>
                              <a:rect l="0" t="0" r="r" b="b"/>
                              <a:pathLst>
                                <a:path w="30" h="11">
                                  <a:moveTo>
                                    <a:pt x="0" y="11"/>
                                  </a:moveTo>
                                  <a:lnTo>
                                    <a:pt x="22" y="2"/>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Line 849"/>
                          <wps:cNvCnPr/>
                          <wps:spPr bwMode="auto">
                            <a:xfrm flipV="1">
                              <a:off x="5998" y="2848"/>
                              <a:ext cx="30" cy="1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0" name="Line 850"/>
                          <wps:cNvCnPr/>
                          <wps:spPr bwMode="auto">
                            <a:xfrm flipV="1">
                              <a:off x="6042" y="2829"/>
                              <a:ext cx="27" cy="1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1" name="Line 851"/>
                          <wps:cNvCnPr/>
                          <wps:spPr bwMode="auto">
                            <a:xfrm flipV="1">
                              <a:off x="6086" y="2812"/>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2" name="Line 852"/>
                          <wps:cNvCnPr/>
                          <wps:spPr bwMode="auto">
                            <a:xfrm flipV="1">
                              <a:off x="6129" y="2796"/>
                              <a:ext cx="31"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3" name="Line 853"/>
                          <wps:cNvCnPr/>
                          <wps:spPr bwMode="auto">
                            <a:xfrm flipV="1">
                              <a:off x="6173" y="2779"/>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4" name="Line 854"/>
                          <wps:cNvCnPr/>
                          <wps:spPr bwMode="auto">
                            <a:xfrm flipV="1">
                              <a:off x="6217" y="2766"/>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5" name="Freeform 855"/>
                          <wps:cNvSpPr>
                            <a:spLocks/>
                          </wps:cNvSpPr>
                          <wps:spPr bwMode="auto">
                            <a:xfrm>
                              <a:off x="6264" y="2752"/>
                              <a:ext cx="30" cy="8"/>
                            </a:xfrm>
                            <a:custGeom>
                              <a:avLst/>
                              <a:gdLst>
                                <a:gd name="T0" fmla="*/ 0 w 30"/>
                                <a:gd name="T1" fmla="*/ 8 h 8"/>
                                <a:gd name="T2" fmla="*/ 19 w 30"/>
                                <a:gd name="T3" fmla="*/ 3 h 8"/>
                                <a:gd name="T4" fmla="*/ 30 w 30"/>
                                <a:gd name="T5" fmla="*/ 0 h 8"/>
                              </a:gdLst>
                              <a:ahLst/>
                              <a:cxnLst>
                                <a:cxn ang="0">
                                  <a:pos x="T0" y="T1"/>
                                </a:cxn>
                                <a:cxn ang="0">
                                  <a:pos x="T2" y="T3"/>
                                </a:cxn>
                                <a:cxn ang="0">
                                  <a:pos x="T4" y="T5"/>
                                </a:cxn>
                              </a:cxnLst>
                              <a:rect l="0" t="0" r="r" b="b"/>
                              <a:pathLst>
                                <a:path w="30" h="8">
                                  <a:moveTo>
                                    <a:pt x="0" y="8"/>
                                  </a:moveTo>
                                  <a:lnTo>
                                    <a:pt x="19" y="3"/>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Line 856"/>
                          <wps:cNvCnPr/>
                          <wps:spPr bwMode="auto">
                            <a:xfrm flipV="1">
                              <a:off x="6307" y="2736"/>
                              <a:ext cx="30" cy="1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7" name="Freeform 857"/>
                          <wps:cNvSpPr>
                            <a:spLocks/>
                          </wps:cNvSpPr>
                          <wps:spPr bwMode="auto">
                            <a:xfrm>
                              <a:off x="6351" y="2722"/>
                              <a:ext cx="30" cy="8"/>
                            </a:xfrm>
                            <a:custGeom>
                              <a:avLst/>
                              <a:gdLst>
                                <a:gd name="T0" fmla="*/ 0 w 30"/>
                                <a:gd name="T1" fmla="*/ 8 h 8"/>
                                <a:gd name="T2" fmla="*/ 8 w 30"/>
                                <a:gd name="T3" fmla="*/ 5 h 8"/>
                                <a:gd name="T4" fmla="*/ 30 w 30"/>
                                <a:gd name="T5" fmla="*/ 0 h 8"/>
                              </a:gdLst>
                              <a:ahLst/>
                              <a:cxnLst>
                                <a:cxn ang="0">
                                  <a:pos x="T0" y="T1"/>
                                </a:cxn>
                                <a:cxn ang="0">
                                  <a:pos x="T2" y="T3"/>
                                </a:cxn>
                                <a:cxn ang="0">
                                  <a:pos x="T4" y="T5"/>
                                </a:cxn>
                              </a:cxnLst>
                              <a:rect l="0" t="0" r="r" b="b"/>
                              <a:pathLst>
                                <a:path w="30" h="8">
                                  <a:moveTo>
                                    <a:pt x="0" y="8"/>
                                  </a:moveTo>
                                  <a:lnTo>
                                    <a:pt x="8" y="5"/>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Line 858"/>
                          <wps:cNvCnPr/>
                          <wps:spPr bwMode="auto">
                            <a:xfrm flipV="1">
                              <a:off x="6398" y="2711"/>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9" name="Line 859"/>
                          <wps:cNvCnPr/>
                          <wps:spPr bwMode="auto">
                            <a:xfrm flipV="1">
                              <a:off x="6444" y="2703"/>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90" name="Freeform 860"/>
                          <wps:cNvSpPr>
                            <a:spLocks/>
                          </wps:cNvSpPr>
                          <wps:spPr bwMode="auto">
                            <a:xfrm>
                              <a:off x="6491" y="2695"/>
                              <a:ext cx="30" cy="5"/>
                            </a:xfrm>
                            <a:custGeom>
                              <a:avLst/>
                              <a:gdLst>
                                <a:gd name="T0" fmla="*/ 0 w 30"/>
                                <a:gd name="T1" fmla="*/ 5 h 5"/>
                                <a:gd name="T2" fmla="*/ 22 w 30"/>
                                <a:gd name="T3" fmla="*/ 2 h 5"/>
                                <a:gd name="T4" fmla="*/ 30 w 30"/>
                                <a:gd name="T5" fmla="*/ 0 h 5"/>
                              </a:gdLst>
                              <a:ahLst/>
                              <a:cxnLst>
                                <a:cxn ang="0">
                                  <a:pos x="T0" y="T1"/>
                                </a:cxn>
                                <a:cxn ang="0">
                                  <a:pos x="T2" y="T3"/>
                                </a:cxn>
                                <a:cxn ang="0">
                                  <a:pos x="T4" y="T5"/>
                                </a:cxn>
                              </a:cxnLst>
                              <a:rect l="0" t="0" r="r" b="b"/>
                              <a:pathLst>
                                <a:path w="30" h="5">
                                  <a:moveTo>
                                    <a:pt x="0" y="5"/>
                                  </a:moveTo>
                                  <a:lnTo>
                                    <a:pt x="22" y="2"/>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Line 861"/>
                          <wps:cNvCnPr/>
                          <wps:spPr bwMode="auto">
                            <a:xfrm flipV="1">
                              <a:off x="6537" y="2686"/>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92" name="Freeform 862"/>
                          <wps:cNvSpPr>
                            <a:spLocks/>
                          </wps:cNvSpPr>
                          <wps:spPr bwMode="auto">
                            <a:xfrm>
                              <a:off x="6581" y="2678"/>
                              <a:ext cx="33" cy="6"/>
                            </a:xfrm>
                            <a:custGeom>
                              <a:avLst/>
                              <a:gdLst>
                                <a:gd name="T0" fmla="*/ 0 w 33"/>
                                <a:gd name="T1" fmla="*/ 6 h 6"/>
                                <a:gd name="T2" fmla="*/ 8 w 33"/>
                                <a:gd name="T3" fmla="*/ 3 h 6"/>
                                <a:gd name="T4" fmla="*/ 33 w 33"/>
                                <a:gd name="T5" fmla="*/ 0 h 6"/>
                              </a:gdLst>
                              <a:ahLst/>
                              <a:cxnLst>
                                <a:cxn ang="0">
                                  <a:pos x="T0" y="T1"/>
                                </a:cxn>
                                <a:cxn ang="0">
                                  <a:pos x="T2" y="T3"/>
                                </a:cxn>
                                <a:cxn ang="0">
                                  <a:pos x="T4" y="T5"/>
                                </a:cxn>
                              </a:cxnLst>
                              <a:rect l="0" t="0" r="r" b="b"/>
                              <a:pathLst>
                                <a:path w="33" h="6">
                                  <a:moveTo>
                                    <a:pt x="0" y="6"/>
                                  </a:moveTo>
                                  <a:lnTo>
                                    <a:pt x="8" y="3"/>
                                  </a:lnTo>
                                  <a:lnTo>
                                    <a:pt x="33"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Line 863"/>
                          <wps:cNvCnPr/>
                          <wps:spPr bwMode="auto">
                            <a:xfrm flipV="1">
                              <a:off x="6630" y="2675"/>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94" name="Line 864"/>
                          <wps:cNvCnPr/>
                          <wps:spPr bwMode="auto">
                            <a:xfrm flipV="1">
                              <a:off x="6677" y="2667"/>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95" name="Freeform 865"/>
                          <wps:cNvSpPr>
                            <a:spLocks/>
                          </wps:cNvSpPr>
                          <wps:spPr bwMode="auto">
                            <a:xfrm>
                              <a:off x="6723" y="2662"/>
                              <a:ext cx="30" cy="2"/>
                            </a:xfrm>
                            <a:custGeom>
                              <a:avLst/>
                              <a:gdLst>
                                <a:gd name="T0" fmla="*/ 0 w 30"/>
                                <a:gd name="T1" fmla="*/ 2 h 2"/>
                                <a:gd name="T2" fmla="*/ 19 w 30"/>
                                <a:gd name="T3" fmla="*/ 0 h 2"/>
                                <a:gd name="T4" fmla="*/ 30 w 30"/>
                                <a:gd name="T5" fmla="*/ 0 h 2"/>
                              </a:gdLst>
                              <a:ahLst/>
                              <a:cxnLst>
                                <a:cxn ang="0">
                                  <a:pos x="T0" y="T1"/>
                                </a:cxn>
                                <a:cxn ang="0">
                                  <a:pos x="T2" y="T3"/>
                                </a:cxn>
                                <a:cxn ang="0">
                                  <a:pos x="T4" y="T5"/>
                                </a:cxn>
                              </a:cxnLst>
                              <a:rect l="0" t="0" r="r" b="b"/>
                              <a:pathLst>
                                <a:path w="30" h="2">
                                  <a:moveTo>
                                    <a:pt x="0" y="2"/>
                                  </a:moveTo>
                                  <a:lnTo>
                                    <a:pt x="19" y="0"/>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Line 866"/>
                          <wps:cNvCnPr/>
                          <wps:spPr bwMode="auto">
                            <a:xfrm flipV="1">
                              <a:off x="6770" y="2656"/>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97" name="Freeform 867"/>
                          <wps:cNvSpPr>
                            <a:spLocks/>
                          </wps:cNvSpPr>
                          <wps:spPr bwMode="auto">
                            <a:xfrm>
                              <a:off x="6816" y="2651"/>
                              <a:ext cx="30" cy="2"/>
                            </a:xfrm>
                            <a:custGeom>
                              <a:avLst/>
                              <a:gdLst>
                                <a:gd name="T0" fmla="*/ 0 w 30"/>
                                <a:gd name="T1" fmla="*/ 2 h 2"/>
                                <a:gd name="T2" fmla="*/ 3 w 30"/>
                                <a:gd name="T3" fmla="*/ 2 h 2"/>
                                <a:gd name="T4" fmla="*/ 30 w 30"/>
                                <a:gd name="T5" fmla="*/ 0 h 2"/>
                              </a:gdLst>
                              <a:ahLst/>
                              <a:cxnLst>
                                <a:cxn ang="0">
                                  <a:pos x="T0" y="T1"/>
                                </a:cxn>
                                <a:cxn ang="0">
                                  <a:pos x="T2" y="T3"/>
                                </a:cxn>
                                <a:cxn ang="0">
                                  <a:pos x="T4" y="T5"/>
                                </a:cxn>
                              </a:cxnLst>
                              <a:rect l="0" t="0" r="r" b="b"/>
                              <a:pathLst>
                                <a:path w="30" h="2">
                                  <a:moveTo>
                                    <a:pt x="0" y="2"/>
                                  </a:moveTo>
                                  <a:lnTo>
                                    <a:pt x="3" y="2"/>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Line 868"/>
                          <wps:cNvCnPr/>
                          <wps:spPr bwMode="auto">
                            <a:xfrm flipV="1">
                              <a:off x="6863" y="2643"/>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99" name="Line 869"/>
                          <wps:cNvCnPr/>
                          <wps:spPr bwMode="auto">
                            <a:xfrm flipV="1">
                              <a:off x="6909" y="2640"/>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0" name="Line 870"/>
                          <wps:cNvCnPr/>
                          <wps:spPr bwMode="auto">
                            <a:xfrm>
                              <a:off x="6956" y="2637"/>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1" name="Line 871"/>
                          <wps:cNvCnPr/>
                          <wps:spPr bwMode="auto">
                            <a:xfrm>
                              <a:off x="7002" y="2637"/>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2" name="Line 872"/>
                          <wps:cNvCnPr/>
                          <wps:spPr bwMode="auto">
                            <a:xfrm>
                              <a:off x="7052" y="2637"/>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3" name="Line 873"/>
                          <wps:cNvCnPr/>
                          <wps:spPr bwMode="auto">
                            <a:xfrm>
                              <a:off x="7098" y="2637"/>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4" name="Line 874"/>
                          <wps:cNvCnPr/>
                          <wps:spPr bwMode="auto">
                            <a:xfrm flipV="1">
                              <a:off x="7145" y="2632"/>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5" name="Freeform 875"/>
                          <wps:cNvSpPr>
                            <a:spLocks/>
                          </wps:cNvSpPr>
                          <wps:spPr bwMode="auto">
                            <a:xfrm>
                              <a:off x="7191" y="2626"/>
                              <a:ext cx="30" cy="3"/>
                            </a:xfrm>
                            <a:custGeom>
                              <a:avLst/>
                              <a:gdLst>
                                <a:gd name="T0" fmla="*/ 0 w 30"/>
                                <a:gd name="T1" fmla="*/ 3 h 3"/>
                                <a:gd name="T2" fmla="*/ 11 w 30"/>
                                <a:gd name="T3" fmla="*/ 3 h 3"/>
                                <a:gd name="T4" fmla="*/ 30 w 30"/>
                                <a:gd name="T5" fmla="*/ 0 h 3"/>
                              </a:gdLst>
                              <a:ahLst/>
                              <a:cxnLst>
                                <a:cxn ang="0">
                                  <a:pos x="T0" y="T1"/>
                                </a:cxn>
                                <a:cxn ang="0">
                                  <a:pos x="T2" y="T3"/>
                                </a:cxn>
                                <a:cxn ang="0">
                                  <a:pos x="T4" y="T5"/>
                                </a:cxn>
                              </a:cxnLst>
                              <a:rect l="0" t="0" r="r" b="b"/>
                              <a:pathLst>
                                <a:path w="30" h="3">
                                  <a:moveTo>
                                    <a:pt x="0" y="3"/>
                                  </a:moveTo>
                                  <a:lnTo>
                                    <a:pt x="11" y="3"/>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Line 876"/>
                          <wps:cNvCnPr/>
                          <wps:spPr bwMode="auto">
                            <a:xfrm flipV="1">
                              <a:off x="7238" y="2623"/>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7" name="Line 877"/>
                          <wps:cNvCnPr/>
                          <wps:spPr bwMode="auto">
                            <a:xfrm flipV="1">
                              <a:off x="7284" y="2621"/>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8" name="Freeform 878"/>
                          <wps:cNvSpPr>
                            <a:spLocks/>
                          </wps:cNvSpPr>
                          <wps:spPr bwMode="auto">
                            <a:xfrm>
                              <a:off x="7333" y="2618"/>
                              <a:ext cx="31" cy="3"/>
                            </a:xfrm>
                            <a:custGeom>
                              <a:avLst/>
                              <a:gdLst>
                                <a:gd name="T0" fmla="*/ 0 w 31"/>
                                <a:gd name="T1" fmla="*/ 3 h 3"/>
                                <a:gd name="T2" fmla="*/ 22 w 31"/>
                                <a:gd name="T3" fmla="*/ 0 h 3"/>
                                <a:gd name="T4" fmla="*/ 31 w 31"/>
                                <a:gd name="T5" fmla="*/ 0 h 3"/>
                              </a:gdLst>
                              <a:ahLst/>
                              <a:cxnLst>
                                <a:cxn ang="0">
                                  <a:pos x="T0" y="T1"/>
                                </a:cxn>
                                <a:cxn ang="0">
                                  <a:pos x="T2" y="T3"/>
                                </a:cxn>
                                <a:cxn ang="0">
                                  <a:pos x="T4" y="T5"/>
                                </a:cxn>
                              </a:cxnLst>
                              <a:rect l="0" t="0" r="r" b="b"/>
                              <a:pathLst>
                                <a:path w="31" h="3">
                                  <a:moveTo>
                                    <a:pt x="0" y="3"/>
                                  </a:moveTo>
                                  <a:lnTo>
                                    <a:pt x="22" y="0"/>
                                  </a:lnTo>
                                  <a:lnTo>
                                    <a:pt x="31"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Line 879"/>
                          <wps:cNvCnPr/>
                          <wps:spPr bwMode="auto">
                            <a:xfrm>
                              <a:off x="7380" y="261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0" name="Line 880"/>
                          <wps:cNvCnPr/>
                          <wps:spPr bwMode="auto">
                            <a:xfrm>
                              <a:off x="7426" y="2618"/>
                              <a:ext cx="31"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1" name="Line 881"/>
                          <wps:cNvCnPr/>
                          <wps:spPr bwMode="auto">
                            <a:xfrm>
                              <a:off x="7473" y="261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2" name="Line 882"/>
                          <wps:cNvCnPr/>
                          <wps:spPr bwMode="auto">
                            <a:xfrm flipV="1">
                              <a:off x="7520" y="2615"/>
                              <a:ext cx="32"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3" name="Line 883"/>
                          <wps:cNvCnPr/>
                          <wps:spPr bwMode="auto">
                            <a:xfrm>
                              <a:off x="7569" y="2615"/>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4" name="Line 884"/>
                          <wps:cNvCnPr/>
                          <wps:spPr bwMode="auto">
                            <a:xfrm flipV="1">
                              <a:off x="7615" y="2612"/>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5" name="Line 885"/>
                          <wps:cNvCnPr/>
                          <wps:spPr bwMode="auto">
                            <a:xfrm>
                              <a:off x="7662" y="2612"/>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6" name="Line 886"/>
                          <wps:cNvCnPr/>
                          <wps:spPr bwMode="auto">
                            <a:xfrm>
                              <a:off x="7708" y="2610"/>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7" name="Line 887"/>
                          <wps:cNvCnPr/>
                          <wps:spPr bwMode="auto">
                            <a:xfrm flipV="1">
                              <a:off x="7755" y="2607"/>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8" name="Line 888"/>
                          <wps:cNvCnPr/>
                          <wps:spPr bwMode="auto">
                            <a:xfrm>
                              <a:off x="7804" y="2607"/>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9" name="Line 889"/>
                          <wps:cNvCnPr/>
                          <wps:spPr bwMode="auto">
                            <a:xfrm flipV="1">
                              <a:off x="7851" y="2604"/>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0" name="Line 890"/>
                          <wps:cNvCnPr/>
                          <wps:spPr bwMode="auto">
                            <a:xfrm>
                              <a:off x="7897" y="2604"/>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1" name="Line 891"/>
                          <wps:cNvCnPr/>
                          <wps:spPr bwMode="auto">
                            <a:xfrm>
                              <a:off x="7944" y="2604"/>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2" name="Line 892"/>
                          <wps:cNvCnPr/>
                          <wps:spPr bwMode="auto">
                            <a:xfrm flipV="1">
                              <a:off x="7990" y="2602"/>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3" name="Line 893"/>
                          <wps:cNvCnPr/>
                          <wps:spPr bwMode="auto">
                            <a:xfrm>
                              <a:off x="8039" y="2602"/>
                              <a:ext cx="31"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4" name="Line 894"/>
                          <wps:cNvCnPr/>
                          <wps:spPr bwMode="auto">
                            <a:xfrm>
                              <a:off x="8086" y="2599"/>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5" name="Line 895"/>
                          <wps:cNvCnPr/>
                          <wps:spPr bwMode="auto">
                            <a:xfrm>
                              <a:off x="8132" y="2599"/>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6" name="Line 896"/>
                          <wps:cNvCnPr/>
                          <wps:spPr bwMode="auto">
                            <a:xfrm>
                              <a:off x="8179" y="2602"/>
                              <a:ext cx="1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7" name="Line 897"/>
                          <wps:cNvCnPr/>
                          <wps:spPr bwMode="auto">
                            <a:xfrm flipV="1">
                              <a:off x="5210" y="255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8" name="Line 898"/>
                          <wps:cNvCnPr/>
                          <wps:spPr bwMode="auto">
                            <a:xfrm>
                              <a:off x="5161" y="260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9" name="Line 899"/>
                          <wps:cNvCnPr/>
                          <wps:spPr bwMode="auto">
                            <a:xfrm>
                              <a:off x="5161" y="255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0" name="Line 900"/>
                          <wps:cNvCnPr/>
                          <wps:spPr bwMode="auto">
                            <a:xfrm flipV="1">
                              <a:off x="5161" y="255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1" name="Line 901"/>
                          <wps:cNvCnPr/>
                          <wps:spPr bwMode="auto">
                            <a:xfrm flipV="1">
                              <a:off x="5287" y="340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2" name="Line 902"/>
                          <wps:cNvCnPr/>
                          <wps:spPr bwMode="auto">
                            <a:xfrm>
                              <a:off x="5237" y="345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wpg:wgp>
                        <wpg:cNvPr id="833" name="Group 903"/>
                        <wpg:cNvGrpSpPr>
                          <a:grpSpLocks/>
                        </wpg:cNvGrpSpPr>
                        <wpg:grpSpPr bwMode="auto">
                          <a:xfrm>
                            <a:off x="629285" y="1589405"/>
                            <a:ext cx="4585335" cy="1043940"/>
                            <a:chOff x="991" y="2503"/>
                            <a:chExt cx="7221" cy="1644"/>
                          </a:xfrm>
                        </wpg:grpSpPr>
                        <wps:wsp>
                          <wps:cNvPr id="834" name="Line 904"/>
                          <wps:cNvCnPr/>
                          <wps:spPr bwMode="auto">
                            <a:xfrm>
                              <a:off x="5235" y="340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5" name="Line 905"/>
                          <wps:cNvCnPr/>
                          <wps:spPr bwMode="auto">
                            <a:xfrm flipV="1">
                              <a:off x="5235" y="340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6" name="Line 906"/>
                          <wps:cNvCnPr/>
                          <wps:spPr bwMode="auto">
                            <a:xfrm flipV="1">
                              <a:off x="5361" y="328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7" name="Line 907"/>
                          <wps:cNvCnPr/>
                          <wps:spPr bwMode="auto">
                            <a:xfrm>
                              <a:off x="5311" y="333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8" name="Line 908"/>
                          <wps:cNvCnPr/>
                          <wps:spPr bwMode="auto">
                            <a:xfrm>
                              <a:off x="5311" y="328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9" name="Line 909"/>
                          <wps:cNvCnPr/>
                          <wps:spPr bwMode="auto">
                            <a:xfrm flipV="1">
                              <a:off x="5311" y="3285"/>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0" name="Line 910"/>
                          <wps:cNvCnPr/>
                          <wps:spPr bwMode="auto">
                            <a:xfrm flipV="1">
                              <a:off x="5437" y="318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1" name="Line 911"/>
                          <wps:cNvCnPr/>
                          <wps:spPr bwMode="auto">
                            <a:xfrm>
                              <a:off x="5388" y="323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2" name="Line 912"/>
                          <wps:cNvCnPr/>
                          <wps:spPr bwMode="auto">
                            <a:xfrm>
                              <a:off x="5388" y="318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3" name="Line 913"/>
                          <wps:cNvCnPr/>
                          <wps:spPr bwMode="auto">
                            <a:xfrm flipV="1">
                              <a:off x="5388" y="318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4" name="Line 914"/>
                          <wps:cNvCnPr/>
                          <wps:spPr bwMode="auto">
                            <a:xfrm flipV="1">
                              <a:off x="5511" y="311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5" name="Line 915"/>
                          <wps:cNvCnPr/>
                          <wps:spPr bwMode="auto">
                            <a:xfrm>
                              <a:off x="5462" y="316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6" name="Line 916"/>
                          <wps:cNvCnPr/>
                          <wps:spPr bwMode="auto">
                            <a:xfrm>
                              <a:off x="5462" y="311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7" name="Line 917"/>
                          <wps:cNvCnPr/>
                          <wps:spPr bwMode="auto">
                            <a:xfrm flipV="1">
                              <a:off x="5462" y="311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8" name="Line 918"/>
                          <wps:cNvCnPr/>
                          <wps:spPr bwMode="auto">
                            <a:xfrm flipV="1">
                              <a:off x="5588" y="305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9" name="Line 919"/>
                          <wps:cNvCnPr/>
                          <wps:spPr bwMode="auto">
                            <a:xfrm>
                              <a:off x="5538" y="310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0" name="Line 920"/>
                          <wps:cNvCnPr/>
                          <wps:spPr bwMode="auto">
                            <a:xfrm>
                              <a:off x="5538" y="305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1" name="Line 921"/>
                          <wps:cNvCnPr/>
                          <wps:spPr bwMode="auto">
                            <a:xfrm flipV="1">
                              <a:off x="5538" y="305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2" name="Line 922"/>
                          <wps:cNvCnPr/>
                          <wps:spPr bwMode="auto">
                            <a:xfrm flipV="1">
                              <a:off x="5664" y="2998"/>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3" name="Line 923"/>
                          <wps:cNvCnPr/>
                          <wps:spPr bwMode="auto">
                            <a:xfrm>
                              <a:off x="5615" y="304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4" name="Line 924"/>
                          <wps:cNvCnPr/>
                          <wps:spPr bwMode="auto">
                            <a:xfrm>
                              <a:off x="5615" y="299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5" name="Line 925"/>
                          <wps:cNvCnPr/>
                          <wps:spPr bwMode="auto">
                            <a:xfrm flipV="1">
                              <a:off x="5615" y="299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6" name="Line 926"/>
                          <wps:cNvCnPr/>
                          <wps:spPr bwMode="auto">
                            <a:xfrm flipV="1">
                              <a:off x="5741" y="294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7" name="Line 927"/>
                          <wps:cNvCnPr/>
                          <wps:spPr bwMode="auto">
                            <a:xfrm>
                              <a:off x="5692" y="299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8" name="Line 928"/>
                          <wps:cNvCnPr/>
                          <wps:spPr bwMode="auto">
                            <a:xfrm>
                              <a:off x="5692" y="2943"/>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9" name="Line 929"/>
                          <wps:cNvCnPr/>
                          <wps:spPr bwMode="auto">
                            <a:xfrm flipV="1">
                              <a:off x="5692" y="2943"/>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0" name="Line 930"/>
                          <wps:cNvCnPr/>
                          <wps:spPr bwMode="auto">
                            <a:xfrm flipV="1">
                              <a:off x="5815" y="290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1" name="Line 931"/>
                          <wps:cNvCnPr/>
                          <wps:spPr bwMode="auto">
                            <a:xfrm>
                              <a:off x="5766" y="2949"/>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2" name="Line 932"/>
                          <wps:cNvCnPr/>
                          <wps:spPr bwMode="auto">
                            <a:xfrm>
                              <a:off x="5766" y="290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3" name="Line 933"/>
                          <wps:cNvCnPr/>
                          <wps:spPr bwMode="auto">
                            <a:xfrm flipV="1">
                              <a:off x="5766" y="290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4" name="Line 934"/>
                          <wps:cNvCnPr/>
                          <wps:spPr bwMode="auto">
                            <a:xfrm flipV="1">
                              <a:off x="5891" y="285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5" name="Line 935"/>
                          <wps:cNvCnPr/>
                          <wps:spPr bwMode="auto">
                            <a:xfrm>
                              <a:off x="5842" y="290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6" name="Line 936"/>
                          <wps:cNvCnPr/>
                          <wps:spPr bwMode="auto">
                            <a:xfrm>
                              <a:off x="5842" y="285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7" name="Line 937"/>
                          <wps:cNvCnPr/>
                          <wps:spPr bwMode="auto">
                            <a:xfrm flipV="1">
                              <a:off x="5842" y="285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8" name="Line 938"/>
                          <wps:cNvCnPr/>
                          <wps:spPr bwMode="auto">
                            <a:xfrm flipV="1">
                              <a:off x="5968" y="282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9" name="Line 939"/>
                          <wps:cNvCnPr/>
                          <wps:spPr bwMode="auto">
                            <a:xfrm>
                              <a:off x="5919" y="287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0" name="Line 940"/>
                          <wps:cNvCnPr/>
                          <wps:spPr bwMode="auto">
                            <a:xfrm>
                              <a:off x="5919" y="282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1" name="Line 941"/>
                          <wps:cNvCnPr/>
                          <wps:spPr bwMode="auto">
                            <a:xfrm flipV="1">
                              <a:off x="5919" y="282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2" name="Line 942"/>
                          <wps:cNvCnPr/>
                          <wps:spPr bwMode="auto">
                            <a:xfrm flipV="1">
                              <a:off x="6042" y="279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3" name="Line 943"/>
                          <wps:cNvCnPr/>
                          <wps:spPr bwMode="auto">
                            <a:xfrm>
                              <a:off x="5993" y="2839"/>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4" name="Line 944"/>
                          <wps:cNvCnPr/>
                          <wps:spPr bwMode="auto">
                            <a:xfrm>
                              <a:off x="5993" y="279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5" name="Line 945"/>
                          <wps:cNvCnPr/>
                          <wps:spPr bwMode="auto">
                            <a:xfrm flipV="1">
                              <a:off x="5993" y="279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6" name="Line 946"/>
                          <wps:cNvCnPr/>
                          <wps:spPr bwMode="auto">
                            <a:xfrm flipV="1">
                              <a:off x="6119" y="276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7" name="Line 947"/>
                          <wps:cNvCnPr/>
                          <wps:spPr bwMode="auto">
                            <a:xfrm>
                              <a:off x="6069" y="280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8" name="Line 948"/>
                          <wps:cNvCnPr/>
                          <wps:spPr bwMode="auto">
                            <a:xfrm>
                              <a:off x="6069" y="276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9" name="Line 949"/>
                          <wps:cNvCnPr/>
                          <wps:spPr bwMode="auto">
                            <a:xfrm flipV="1">
                              <a:off x="6069" y="276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0" name="Line 950"/>
                          <wps:cNvCnPr/>
                          <wps:spPr bwMode="auto">
                            <a:xfrm flipV="1">
                              <a:off x="6195" y="2733"/>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1" name="Line 951"/>
                          <wps:cNvCnPr/>
                          <wps:spPr bwMode="auto">
                            <a:xfrm>
                              <a:off x="6146" y="278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2" name="Line 952"/>
                          <wps:cNvCnPr/>
                          <wps:spPr bwMode="auto">
                            <a:xfrm>
                              <a:off x="6143" y="2733"/>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3" name="Line 953"/>
                          <wps:cNvCnPr/>
                          <wps:spPr bwMode="auto">
                            <a:xfrm flipV="1">
                              <a:off x="6143" y="2733"/>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4" name="Line 954"/>
                          <wps:cNvCnPr/>
                          <wps:spPr bwMode="auto">
                            <a:xfrm flipV="1">
                              <a:off x="6269" y="2708"/>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5" name="Line 955"/>
                          <wps:cNvCnPr/>
                          <wps:spPr bwMode="auto">
                            <a:xfrm>
                              <a:off x="6220" y="275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6" name="Line 956"/>
                          <wps:cNvCnPr/>
                          <wps:spPr bwMode="auto">
                            <a:xfrm>
                              <a:off x="6220" y="2708"/>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7" name="Line 957"/>
                          <wps:cNvCnPr/>
                          <wps:spPr bwMode="auto">
                            <a:xfrm flipV="1">
                              <a:off x="6220" y="2708"/>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8" name="Line 958"/>
                          <wps:cNvCnPr/>
                          <wps:spPr bwMode="auto">
                            <a:xfrm flipV="1">
                              <a:off x="6346" y="268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9" name="Line 959"/>
                          <wps:cNvCnPr/>
                          <wps:spPr bwMode="auto">
                            <a:xfrm>
                              <a:off x="6296" y="273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0" name="Line 960"/>
                          <wps:cNvCnPr/>
                          <wps:spPr bwMode="auto">
                            <a:xfrm>
                              <a:off x="6296" y="267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1" name="Line 961"/>
                          <wps:cNvCnPr/>
                          <wps:spPr bwMode="auto">
                            <a:xfrm flipV="1">
                              <a:off x="6296" y="267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2" name="Line 962"/>
                          <wps:cNvCnPr/>
                          <wps:spPr bwMode="auto">
                            <a:xfrm flipV="1">
                              <a:off x="6422" y="265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3" name="Line 963"/>
                          <wps:cNvCnPr/>
                          <wps:spPr bwMode="auto">
                            <a:xfrm>
                              <a:off x="6373" y="270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4" name="Line 964"/>
                          <wps:cNvCnPr/>
                          <wps:spPr bwMode="auto">
                            <a:xfrm>
                              <a:off x="6373" y="265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5" name="Line 965"/>
                          <wps:cNvCnPr/>
                          <wps:spPr bwMode="auto">
                            <a:xfrm flipV="1">
                              <a:off x="6373" y="265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6" name="Line 966"/>
                          <wps:cNvCnPr/>
                          <wps:spPr bwMode="auto">
                            <a:xfrm flipV="1">
                              <a:off x="6496" y="264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7" name="Line 967"/>
                          <wps:cNvCnPr/>
                          <wps:spPr bwMode="auto">
                            <a:xfrm>
                              <a:off x="6447" y="269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8" name="Line 968"/>
                          <wps:cNvCnPr/>
                          <wps:spPr bwMode="auto">
                            <a:xfrm>
                              <a:off x="6447" y="2648"/>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9" name="Line 969"/>
                          <wps:cNvCnPr/>
                          <wps:spPr bwMode="auto">
                            <a:xfrm flipV="1">
                              <a:off x="6447" y="2648"/>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0" name="Line 970"/>
                          <wps:cNvCnPr/>
                          <wps:spPr bwMode="auto">
                            <a:xfrm flipV="1">
                              <a:off x="6573" y="263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1" name="Line 971"/>
                          <wps:cNvCnPr/>
                          <wps:spPr bwMode="auto">
                            <a:xfrm>
                              <a:off x="6523" y="268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2" name="Line 972"/>
                          <wps:cNvCnPr/>
                          <wps:spPr bwMode="auto">
                            <a:xfrm>
                              <a:off x="6523" y="263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3" name="Line 973"/>
                          <wps:cNvCnPr/>
                          <wps:spPr bwMode="auto">
                            <a:xfrm flipV="1">
                              <a:off x="6523" y="263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4" name="Line 974"/>
                          <wps:cNvCnPr/>
                          <wps:spPr bwMode="auto">
                            <a:xfrm flipV="1">
                              <a:off x="6649" y="262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5" name="Line 975"/>
                          <wps:cNvCnPr/>
                          <wps:spPr bwMode="auto">
                            <a:xfrm>
                              <a:off x="6600" y="267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6" name="Line 976"/>
                          <wps:cNvCnPr/>
                          <wps:spPr bwMode="auto">
                            <a:xfrm>
                              <a:off x="6600" y="262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7" name="Line 977"/>
                          <wps:cNvCnPr/>
                          <wps:spPr bwMode="auto">
                            <a:xfrm flipV="1">
                              <a:off x="6600" y="262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8" name="Line 978"/>
                          <wps:cNvCnPr/>
                          <wps:spPr bwMode="auto">
                            <a:xfrm flipV="1">
                              <a:off x="6723" y="261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9" name="Line 979"/>
                          <wps:cNvCnPr/>
                          <wps:spPr bwMode="auto">
                            <a:xfrm>
                              <a:off x="6674" y="266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0" name="Line 980"/>
                          <wps:cNvCnPr/>
                          <wps:spPr bwMode="auto">
                            <a:xfrm>
                              <a:off x="6674" y="261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1" name="Line 981"/>
                          <wps:cNvCnPr/>
                          <wps:spPr bwMode="auto">
                            <a:xfrm flipV="1">
                              <a:off x="6674" y="261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2" name="Line 982"/>
                          <wps:cNvCnPr/>
                          <wps:spPr bwMode="auto">
                            <a:xfrm flipV="1">
                              <a:off x="6800" y="260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3" name="Line 983"/>
                          <wps:cNvCnPr/>
                          <wps:spPr bwMode="auto">
                            <a:xfrm>
                              <a:off x="6751" y="265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4" name="Line 984"/>
                          <wps:cNvCnPr/>
                          <wps:spPr bwMode="auto">
                            <a:xfrm>
                              <a:off x="6751" y="260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5" name="Line 985"/>
                          <wps:cNvCnPr/>
                          <wps:spPr bwMode="auto">
                            <a:xfrm flipV="1">
                              <a:off x="6751" y="260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6" name="Line 986"/>
                          <wps:cNvCnPr/>
                          <wps:spPr bwMode="auto">
                            <a:xfrm flipV="1">
                              <a:off x="6876" y="259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7" name="Line 987"/>
                          <wps:cNvCnPr/>
                          <wps:spPr bwMode="auto">
                            <a:xfrm>
                              <a:off x="6827" y="264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8" name="Line 988"/>
                          <wps:cNvCnPr/>
                          <wps:spPr bwMode="auto">
                            <a:xfrm>
                              <a:off x="6827" y="259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9" name="Line 989"/>
                          <wps:cNvCnPr/>
                          <wps:spPr bwMode="auto">
                            <a:xfrm flipV="1">
                              <a:off x="6827" y="259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0" name="Line 990"/>
                          <wps:cNvCnPr/>
                          <wps:spPr bwMode="auto">
                            <a:xfrm flipV="1">
                              <a:off x="6950" y="259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1" name="Line 991"/>
                          <wps:cNvCnPr/>
                          <wps:spPr bwMode="auto">
                            <a:xfrm>
                              <a:off x="6901" y="264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2" name="Line 992"/>
                          <wps:cNvCnPr/>
                          <wps:spPr bwMode="auto">
                            <a:xfrm>
                              <a:off x="6901" y="258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3" name="Line 993"/>
                          <wps:cNvCnPr/>
                          <wps:spPr bwMode="auto">
                            <a:xfrm flipV="1">
                              <a:off x="6901" y="258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4" name="Line 994"/>
                          <wps:cNvCnPr/>
                          <wps:spPr bwMode="auto">
                            <a:xfrm flipV="1">
                              <a:off x="7027" y="259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5" name="Line 995"/>
                          <wps:cNvCnPr/>
                          <wps:spPr bwMode="auto">
                            <a:xfrm>
                              <a:off x="6978" y="264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6" name="Line 996"/>
                          <wps:cNvCnPr/>
                          <wps:spPr bwMode="auto">
                            <a:xfrm>
                              <a:off x="6978" y="259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7" name="Line 997"/>
                          <wps:cNvCnPr/>
                          <wps:spPr bwMode="auto">
                            <a:xfrm flipV="1">
                              <a:off x="6978" y="259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8" name="Line 998"/>
                          <wps:cNvCnPr/>
                          <wps:spPr bwMode="auto">
                            <a:xfrm flipV="1">
                              <a:off x="7104" y="259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9" name="Line 999"/>
                          <wps:cNvCnPr/>
                          <wps:spPr bwMode="auto">
                            <a:xfrm>
                              <a:off x="7054" y="264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0" name="Line 1000"/>
                          <wps:cNvCnPr/>
                          <wps:spPr bwMode="auto">
                            <a:xfrm>
                              <a:off x="7054" y="258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1" name="Line 1001"/>
                          <wps:cNvCnPr/>
                          <wps:spPr bwMode="auto">
                            <a:xfrm flipV="1">
                              <a:off x="7054" y="258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2" name="Line 1002"/>
                          <wps:cNvCnPr/>
                          <wps:spPr bwMode="auto">
                            <a:xfrm flipV="1">
                              <a:off x="7177" y="258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3" name="Line 1003"/>
                          <wps:cNvCnPr/>
                          <wps:spPr bwMode="auto">
                            <a:xfrm>
                              <a:off x="7128" y="263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4" name="Line 1004"/>
                          <wps:cNvCnPr/>
                          <wps:spPr bwMode="auto">
                            <a:xfrm>
                              <a:off x="7128" y="258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5" name="Line 1005"/>
                          <wps:cNvCnPr/>
                          <wps:spPr bwMode="auto">
                            <a:xfrm flipV="1">
                              <a:off x="7128" y="258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6" name="Line 1006"/>
                          <wps:cNvCnPr/>
                          <wps:spPr bwMode="auto">
                            <a:xfrm flipV="1">
                              <a:off x="7254" y="257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7" name="Line 1007"/>
                          <wps:cNvCnPr/>
                          <wps:spPr bwMode="auto">
                            <a:xfrm>
                              <a:off x="7205" y="262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8" name="Line 1008"/>
                          <wps:cNvCnPr/>
                          <wps:spPr bwMode="auto">
                            <a:xfrm>
                              <a:off x="7205" y="257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39" name="Line 1009"/>
                          <wps:cNvCnPr/>
                          <wps:spPr bwMode="auto">
                            <a:xfrm flipV="1">
                              <a:off x="7205" y="257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0" name="Line 1010"/>
                          <wps:cNvCnPr/>
                          <wps:spPr bwMode="auto">
                            <a:xfrm flipV="1">
                              <a:off x="7331" y="257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1" name="Line 1011"/>
                          <wps:cNvCnPr/>
                          <wps:spPr bwMode="auto">
                            <a:xfrm>
                              <a:off x="7281" y="262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2" name="Line 1012"/>
                          <wps:cNvCnPr/>
                          <wps:spPr bwMode="auto">
                            <a:xfrm>
                              <a:off x="7281" y="257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3" name="Line 1013"/>
                          <wps:cNvCnPr/>
                          <wps:spPr bwMode="auto">
                            <a:xfrm flipV="1">
                              <a:off x="7281" y="257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4" name="Line 1014"/>
                          <wps:cNvCnPr/>
                          <wps:spPr bwMode="auto">
                            <a:xfrm flipV="1">
                              <a:off x="7407" y="257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5" name="Line 1015"/>
                          <wps:cNvCnPr/>
                          <wps:spPr bwMode="auto">
                            <a:xfrm>
                              <a:off x="7358" y="262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6" name="Line 1016"/>
                          <wps:cNvCnPr/>
                          <wps:spPr bwMode="auto">
                            <a:xfrm>
                              <a:off x="7355" y="257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7" name="Line 1017"/>
                          <wps:cNvCnPr/>
                          <wps:spPr bwMode="auto">
                            <a:xfrm flipV="1">
                              <a:off x="7355" y="257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8" name="Line 1018"/>
                          <wps:cNvCnPr/>
                          <wps:spPr bwMode="auto">
                            <a:xfrm flipV="1">
                              <a:off x="7481" y="257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49" name="Line 1019"/>
                          <wps:cNvCnPr/>
                          <wps:spPr bwMode="auto">
                            <a:xfrm>
                              <a:off x="7432" y="262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0" name="Line 1020"/>
                          <wps:cNvCnPr/>
                          <wps:spPr bwMode="auto">
                            <a:xfrm>
                              <a:off x="7432" y="257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1" name="Line 1021"/>
                          <wps:cNvCnPr/>
                          <wps:spPr bwMode="auto">
                            <a:xfrm flipV="1">
                              <a:off x="7432" y="257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2" name="Line 1022"/>
                          <wps:cNvCnPr/>
                          <wps:spPr bwMode="auto">
                            <a:xfrm flipV="1">
                              <a:off x="7558" y="256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3" name="Line 1023"/>
                          <wps:cNvCnPr/>
                          <wps:spPr bwMode="auto">
                            <a:xfrm>
                              <a:off x="7509" y="261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4" name="Line 1024"/>
                          <wps:cNvCnPr/>
                          <wps:spPr bwMode="auto">
                            <a:xfrm>
                              <a:off x="7509" y="256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5" name="Line 1025"/>
                          <wps:cNvCnPr/>
                          <wps:spPr bwMode="auto">
                            <a:xfrm flipV="1">
                              <a:off x="7509" y="256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6" name="Line 1026"/>
                          <wps:cNvCnPr/>
                          <wps:spPr bwMode="auto">
                            <a:xfrm flipV="1">
                              <a:off x="7634" y="256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7" name="Line 1027"/>
                          <wps:cNvCnPr/>
                          <wps:spPr bwMode="auto">
                            <a:xfrm>
                              <a:off x="7585" y="261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8" name="Line 1028"/>
                          <wps:cNvCnPr/>
                          <wps:spPr bwMode="auto">
                            <a:xfrm>
                              <a:off x="7582" y="256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59" name="Line 1029"/>
                          <wps:cNvCnPr/>
                          <wps:spPr bwMode="auto">
                            <a:xfrm flipV="1">
                              <a:off x="7582" y="256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0" name="Line 1030"/>
                          <wps:cNvCnPr/>
                          <wps:spPr bwMode="auto">
                            <a:xfrm flipV="1">
                              <a:off x="7708" y="2563"/>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1" name="Line 1031"/>
                          <wps:cNvCnPr/>
                          <wps:spPr bwMode="auto">
                            <a:xfrm>
                              <a:off x="7659" y="261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2" name="Line 1032"/>
                          <wps:cNvCnPr/>
                          <wps:spPr bwMode="auto">
                            <a:xfrm>
                              <a:off x="7659" y="256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3" name="Line 1033"/>
                          <wps:cNvCnPr/>
                          <wps:spPr bwMode="auto">
                            <a:xfrm flipV="1">
                              <a:off x="7659" y="256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4" name="Line 1034"/>
                          <wps:cNvCnPr/>
                          <wps:spPr bwMode="auto">
                            <a:xfrm flipV="1">
                              <a:off x="7785" y="256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5" name="Line 1035"/>
                          <wps:cNvCnPr/>
                          <wps:spPr bwMode="auto">
                            <a:xfrm>
                              <a:off x="7736" y="261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6" name="Line 1036"/>
                          <wps:cNvCnPr/>
                          <wps:spPr bwMode="auto">
                            <a:xfrm>
                              <a:off x="7736" y="256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7" name="Line 1037"/>
                          <wps:cNvCnPr/>
                          <wps:spPr bwMode="auto">
                            <a:xfrm flipV="1">
                              <a:off x="7736" y="256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8" name="Line 1038"/>
                          <wps:cNvCnPr/>
                          <wps:spPr bwMode="auto">
                            <a:xfrm flipV="1">
                              <a:off x="7859" y="255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69" name="Line 1039"/>
                          <wps:cNvCnPr/>
                          <wps:spPr bwMode="auto">
                            <a:xfrm>
                              <a:off x="7810" y="260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0" name="Line 1040"/>
                          <wps:cNvCnPr/>
                          <wps:spPr bwMode="auto">
                            <a:xfrm>
                              <a:off x="7810" y="255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1" name="Line 1041"/>
                          <wps:cNvCnPr/>
                          <wps:spPr bwMode="auto">
                            <a:xfrm flipV="1">
                              <a:off x="7810" y="255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2" name="Line 1042"/>
                          <wps:cNvCnPr/>
                          <wps:spPr bwMode="auto">
                            <a:xfrm flipV="1">
                              <a:off x="7935" y="255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3" name="Line 1043"/>
                          <wps:cNvCnPr/>
                          <wps:spPr bwMode="auto">
                            <a:xfrm>
                              <a:off x="7886" y="260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4" name="Line 1044"/>
                          <wps:cNvCnPr/>
                          <wps:spPr bwMode="auto">
                            <a:xfrm>
                              <a:off x="7886" y="255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5" name="Line 1045"/>
                          <wps:cNvCnPr/>
                          <wps:spPr bwMode="auto">
                            <a:xfrm flipV="1">
                              <a:off x="7886" y="255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6" name="Line 1046"/>
                          <wps:cNvCnPr/>
                          <wps:spPr bwMode="auto">
                            <a:xfrm flipV="1">
                              <a:off x="8012" y="255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7" name="Line 1047"/>
                          <wps:cNvCnPr/>
                          <wps:spPr bwMode="auto">
                            <a:xfrm>
                              <a:off x="7963" y="260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8" name="Line 1048"/>
                          <wps:cNvCnPr/>
                          <wps:spPr bwMode="auto">
                            <a:xfrm>
                              <a:off x="7963" y="255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9" name="Line 1049"/>
                          <wps:cNvCnPr/>
                          <wps:spPr bwMode="auto">
                            <a:xfrm flipV="1">
                              <a:off x="7963" y="255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0" name="Line 1050"/>
                          <wps:cNvCnPr/>
                          <wps:spPr bwMode="auto">
                            <a:xfrm flipV="1">
                              <a:off x="8089" y="255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1" name="Line 1051"/>
                          <wps:cNvCnPr/>
                          <wps:spPr bwMode="auto">
                            <a:xfrm>
                              <a:off x="8039" y="259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2" name="Line 1052"/>
                          <wps:cNvCnPr/>
                          <wps:spPr bwMode="auto">
                            <a:xfrm>
                              <a:off x="8039" y="255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3" name="Line 1053"/>
                          <wps:cNvCnPr/>
                          <wps:spPr bwMode="auto">
                            <a:xfrm flipV="1">
                              <a:off x="8039" y="2550"/>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4" name="Line 1054"/>
                          <wps:cNvCnPr/>
                          <wps:spPr bwMode="auto">
                            <a:xfrm flipV="1">
                              <a:off x="8163" y="255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5" name="Line 1055"/>
                          <wps:cNvCnPr/>
                          <wps:spPr bwMode="auto">
                            <a:xfrm>
                              <a:off x="8113" y="260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6" name="Line 1056"/>
                          <wps:cNvCnPr/>
                          <wps:spPr bwMode="auto">
                            <a:xfrm>
                              <a:off x="8113" y="255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7" name="Line 1057"/>
                          <wps:cNvCnPr/>
                          <wps:spPr bwMode="auto">
                            <a:xfrm flipV="1">
                              <a:off x="8113" y="255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88" name="Line 1058"/>
                          <wps:cNvCnPr/>
                          <wps:spPr bwMode="auto">
                            <a:xfrm>
                              <a:off x="1157" y="400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989" name="Line 1059"/>
                          <wps:cNvCnPr/>
                          <wps:spPr bwMode="auto">
                            <a:xfrm flipH="1">
                              <a:off x="4118" y="400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990" name="Freeform 1060"/>
                          <wps:cNvSpPr>
                            <a:spLocks noEditPoints="1"/>
                          </wps:cNvSpPr>
                          <wps:spPr bwMode="auto">
                            <a:xfrm>
                              <a:off x="991" y="3969"/>
                              <a:ext cx="46" cy="69"/>
                            </a:xfrm>
                            <a:custGeom>
                              <a:avLst/>
                              <a:gdLst>
                                <a:gd name="T0" fmla="*/ 43 w 46"/>
                                <a:gd name="T1" fmla="*/ 19 h 69"/>
                                <a:gd name="T2" fmla="*/ 35 w 46"/>
                                <a:gd name="T3" fmla="*/ 19 h 69"/>
                                <a:gd name="T4" fmla="*/ 32 w 46"/>
                                <a:gd name="T5" fmla="*/ 17 h 69"/>
                                <a:gd name="T6" fmla="*/ 32 w 46"/>
                                <a:gd name="T7" fmla="*/ 14 h 69"/>
                                <a:gd name="T8" fmla="*/ 27 w 46"/>
                                <a:gd name="T9" fmla="*/ 8 h 69"/>
                                <a:gd name="T10" fmla="*/ 19 w 46"/>
                                <a:gd name="T11" fmla="*/ 8 h 69"/>
                                <a:gd name="T12" fmla="*/ 13 w 46"/>
                                <a:gd name="T13" fmla="*/ 14 h 69"/>
                                <a:gd name="T14" fmla="*/ 11 w 46"/>
                                <a:gd name="T15" fmla="*/ 19 h 69"/>
                                <a:gd name="T16" fmla="*/ 11 w 46"/>
                                <a:gd name="T17" fmla="*/ 25 h 69"/>
                                <a:gd name="T18" fmla="*/ 8 w 46"/>
                                <a:gd name="T19" fmla="*/ 33 h 69"/>
                                <a:gd name="T20" fmla="*/ 13 w 46"/>
                                <a:gd name="T21" fmla="*/ 30 h 69"/>
                                <a:gd name="T22" fmla="*/ 19 w 46"/>
                                <a:gd name="T23" fmla="*/ 25 h 69"/>
                                <a:gd name="T24" fmla="*/ 32 w 46"/>
                                <a:gd name="T25" fmla="*/ 25 h 69"/>
                                <a:gd name="T26" fmla="*/ 38 w 46"/>
                                <a:gd name="T27" fmla="*/ 30 h 69"/>
                                <a:gd name="T28" fmla="*/ 46 w 46"/>
                                <a:gd name="T29" fmla="*/ 47 h 69"/>
                                <a:gd name="T30" fmla="*/ 38 w 46"/>
                                <a:gd name="T31" fmla="*/ 63 h 69"/>
                                <a:gd name="T32" fmla="*/ 35 w 46"/>
                                <a:gd name="T33" fmla="*/ 66 h 69"/>
                                <a:gd name="T34" fmla="*/ 30 w 46"/>
                                <a:gd name="T35" fmla="*/ 69 h 69"/>
                                <a:gd name="T36" fmla="*/ 16 w 46"/>
                                <a:gd name="T37" fmla="*/ 69 h 69"/>
                                <a:gd name="T38" fmla="*/ 11 w 46"/>
                                <a:gd name="T39" fmla="*/ 66 h 69"/>
                                <a:gd name="T40" fmla="*/ 8 w 46"/>
                                <a:gd name="T41" fmla="*/ 60 h 69"/>
                                <a:gd name="T42" fmla="*/ 5 w 46"/>
                                <a:gd name="T43" fmla="*/ 58 h 69"/>
                                <a:gd name="T44" fmla="*/ 2 w 46"/>
                                <a:gd name="T45" fmla="*/ 52 h 69"/>
                                <a:gd name="T46" fmla="*/ 0 w 46"/>
                                <a:gd name="T47" fmla="*/ 44 h 69"/>
                                <a:gd name="T48" fmla="*/ 0 w 46"/>
                                <a:gd name="T49" fmla="*/ 25 h 69"/>
                                <a:gd name="T50" fmla="*/ 2 w 46"/>
                                <a:gd name="T51" fmla="*/ 17 h 69"/>
                                <a:gd name="T52" fmla="*/ 8 w 46"/>
                                <a:gd name="T53" fmla="*/ 8 h 69"/>
                                <a:gd name="T54" fmla="*/ 24 w 46"/>
                                <a:gd name="T55" fmla="*/ 0 h 69"/>
                                <a:gd name="T56" fmla="*/ 32 w 46"/>
                                <a:gd name="T57" fmla="*/ 3 h 69"/>
                                <a:gd name="T58" fmla="*/ 38 w 46"/>
                                <a:gd name="T59" fmla="*/ 6 h 69"/>
                                <a:gd name="T60" fmla="*/ 41 w 46"/>
                                <a:gd name="T61" fmla="*/ 11 h 69"/>
                                <a:gd name="T62" fmla="*/ 43 w 46"/>
                                <a:gd name="T63" fmla="*/ 19 h 69"/>
                                <a:gd name="T64" fmla="*/ 8 w 46"/>
                                <a:gd name="T65" fmla="*/ 47 h 69"/>
                                <a:gd name="T66" fmla="*/ 8 w 46"/>
                                <a:gd name="T67" fmla="*/ 50 h 69"/>
                                <a:gd name="T68" fmla="*/ 11 w 46"/>
                                <a:gd name="T69" fmla="*/ 55 h 69"/>
                                <a:gd name="T70" fmla="*/ 16 w 46"/>
                                <a:gd name="T71" fmla="*/ 60 h 69"/>
                                <a:gd name="T72" fmla="*/ 30 w 46"/>
                                <a:gd name="T73" fmla="*/ 60 h 69"/>
                                <a:gd name="T74" fmla="*/ 32 w 46"/>
                                <a:gd name="T75" fmla="*/ 58 h 69"/>
                                <a:gd name="T76" fmla="*/ 35 w 46"/>
                                <a:gd name="T77" fmla="*/ 52 h 69"/>
                                <a:gd name="T78" fmla="*/ 35 w 46"/>
                                <a:gd name="T79" fmla="*/ 41 h 69"/>
                                <a:gd name="T80" fmla="*/ 32 w 46"/>
                                <a:gd name="T81" fmla="*/ 36 h 69"/>
                                <a:gd name="T82" fmla="*/ 27 w 46"/>
                                <a:gd name="T83" fmla="*/ 33 h 69"/>
                                <a:gd name="T84" fmla="*/ 16 w 46"/>
                                <a:gd name="T85" fmla="*/ 33 h 69"/>
                                <a:gd name="T86" fmla="*/ 13 w 46"/>
                                <a:gd name="T87" fmla="*/ 36 h 69"/>
                                <a:gd name="T88" fmla="*/ 8 w 46"/>
                                <a:gd name="T89" fmla="*/ 4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6" h="69">
                                  <a:moveTo>
                                    <a:pt x="43" y="19"/>
                                  </a:moveTo>
                                  <a:lnTo>
                                    <a:pt x="35" y="19"/>
                                  </a:lnTo>
                                  <a:lnTo>
                                    <a:pt x="32" y="17"/>
                                  </a:lnTo>
                                  <a:lnTo>
                                    <a:pt x="32" y="14"/>
                                  </a:lnTo>
                                  <a:lnTo>
                                    <a:pt x="27" y="8"/>
                                  </a:lnTo>
                                  <a:lnTo>
                                    <a:pt x="19" y="8"/>
                                  </a:lnTo>
                                  <a:lnTo>
                                    <a:pt x="13" y="14"/>
                                  </a:lnTo>
                                  <a:lnTo>
                                    <a:pt x="11" y="19"/>
                                  </a:lnTo>
                                  <a:lnTo>
                                    <a:pt x="11" y="25"/>
                                  </a:lnTo>
                                  <a:lnTo>
                                    <a:pt x="8" y="33"/>
                                  </a:lnTo>
                                  <a:lnTo>
                                    <a:pt x="13" y="30"/>
                                  </a:lnTo>
                                  <a:lnTo>
                                    <a:pt x="19" y="25"/>
                                  </a:lnTo>
                                  <a:lnTo>
                                    <a:pt x="32" y="25"/>
                                  </a:lnTo>
                                  <a:lnTo>
                                    <a:pt x="38" y="30"/>
                                  </a:lnTo>
                                  <a:lnTo>
                                    <a:pt x="46" y="47"/>
                                  </a:lnTo>
                                  <a:lnTo>
                                    <a:pt x="38" y="63"/>
                                  </a:lnTo>
                                  <a:lnTo>
                                    <a:pt x="35" y="66"/>
                                  </a:lnTo>
                                  <a:lnTo>
                                    <a:pt x="30" y="69"/>
                                  </a:lnTo>
                                  <a:lnTo>
                                    <a:pt x="16" y="69"/>
                                  </a:lnTo>
                                  <a:lnTo>
                                    <a:pt x="11" y="66"/>
                                  </a:lnTo>
                                  <a:lnTo>
                                    <a:pt x="8" y="60"/>
                                  </a:lnTo>
                                  <a:lnTo>
                                    <a:pt x="5" y="58"/>
                                  </a:lnTo>
                                  <a:lnTo>
                                    <a:pt x="2" y="52"/>
                                  </a:lnTo>
                                  <a:lnTo>
                                    <a:pt x="0" y="44"/>
                                  </a:lnTo>
                                  <a:lnTo>
                                    <a:pt x="0" y="25"/>
                                  </a:lnTo>
                                  <a:lnTo>
                                    <a:pt x="2" y="17"/>
                                  </a:lnTo>
                                  <a:lnTo>
                                    <a:pt x="8" y="8"/>
                                  </a:lnTo>
                                  <a:lnTo>
                                    <a:pt x="24" y="0"/>
                                  </a:lnTo>
                                  <a:lnTo>
                                    <a:pt x="32" y="3"/>
                                  </a:lnTo>
                                  <a:lnTo>
                                    <a:pt x="38" y="6"/>
                                  </a:lnTo>
                                  <a:lnTo>
                                    <a:pt x="41" y="11"/>
                                  </a:lnTo>
                                  <a:lnTo>
                                    <a:pt x="43" y="19"/>
                                  </a:lnTo>
                                  <a:close/>
                                  <a:moveTo>
                                    <a:pt x="8" y="47"/>
                                  </a:moveTo>
                                  <a:lnTo>
                                    <a:pt x="8" y="50"/>
                                  </a:lnTo>
                                  <a:lnTo>
                                    <a:pt x="11" y="55"/>
                                  </a:lnTo>
                                  <a:lnTo>
                                    <a:pt x="16" y="60"/>
                                  </a:lnTo>
                                  <a:lnTo>
                                    <a:pt x="30" y="60"/>
                                  </a:lnTo>
                                  <a:lnTo>
                                    <a:pt x="32" y="58"/>
                                  </a:lnTo>
                                  <a:lnTo>
                                    <a:pt x="35" y="52"/>
                                  </a:lnTo>
                                  <a:lnTo>
                                    <a:pt x="35" y="41"/>
                                  </a:lnTo>
                                  <a:lnTo>
                                    <a:pt x="32" y="36"/>
                                  </a:lnTo>
                                  <a:lnTo>
                                    <a:pt x="27" y="33"/>
                                  </a:lnTo>
                                  <a:lnTo>
                                    <a:pt x="16" y="33"/>
                                  </a:lnTo>
                                  <a:lnTo>
                                    <a:pt x="13" y="36"/>
                                  </a:lnTo>
                                  <a:lnTo>
                                    <a:pt x="8"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91" name="Freeform 1061"/>
                          <wps:cNvSpPr>
                            <a:spLocks noEditPoints="1"/>
                          </wps:cNvSpPr>
                          <wps:spPr bwMode="auto">
                            <a:xfrm>
                              <a:off x="1043" y="3969"/>
                              <a:ext cx="46" cy="69"/>
                            </a:xfrm>
                            <a:custGeom>
                              <a:avLst/>
                              <a:gdLst>
                                <a:gd name="T0" fmla="*/ 0 w 46"/>
                                <a:gd name="T1" fmla="*/ 36 h 69"/>
                                <a:gd name="T2" fmla="*/ 2 w 46"/>
                                <a:gd name="T3" fmla="*/ 25 h 69"/>
                                <a:gd name="T4" fmla="*/ 5 w 46"/>
                                <a:gd name="T5" fmla="*/ 17 h 69"/>
                                <a:gd name="T6" fmla="*/ 5 w 46"/>
                                <a:gd name="T7" fmla="*/ 11 h 69"/>
                                <a:gd name="T8" fmla="*/ 13 w 46"/>
                                <a:gd name="T9" fmla="*/ 3 h 69"/>
                                <a:gd name="T10" fmla="*/ 19 w 46"/>
                                <a:gd name="T11" fmla="*/ 0 h 69"/>
                                <a:gd name="T12" fmla="*/ 27 w 46"/>
                                <a:gd name="T13" fmla="*/ 0 h 69"/>
                                <a:gd name="T14" fmla="*/ 32 w 46"/>
                                <a:gd name="T15" fmla="*/ 3 h 69"/>
                                <a:gd name="T16" fmla="*/ 38 w 46"/>
                                <a:gd name="T17" fmla="*/ 8 h 69"/>
                                <a:gd name="T18" fmla="*/ 43 w 46"/>
                                <a:gd name="T19" fmla="*/ 19 h 69"/>
                                <a:gd name="T20" fmla="*/ 43 w 46"/>
                                <a:gd name="T21" fmla="*/ 28 h 69"/>
                                <a:gd name="T22" fmla="*/ 46 w 46"/>
                                <a:gd name="T23" fmla="*/ 36 h 69"/>
                                <a:gd name="T24" fmla="*/ 43 w 46"/>
                                <a:gd name="T25" fmla="*/ 47 h 69"/>
                                <a:gd name="T26" fmla="*/ 43 w 46"/>
                                <a:gd name="T27" fmla="*/ 55 h 69"/>
                                <a:gd name="T28" fmla="*/ 41 w 46"/>
                                <a:gd name="T29" fmla="*/ 60 h 69"/>
                                <a:gd name="T30" fmla="*/ 35 w 46"/>
                                <a:gd name="T31" fmla="*/ 66 h 69"/>
                                <a:gd name="T32" fmla="*/ 30 w 46"/>
                                <a:gd name="T33" fmla="*/ 69 h 69"/>
                                <a:gd name="T34" fmla="*/ 19 w 46"/>
                                <a:gd name="T35" fmla="*/ 69 h 69"/>
                                <a:gd name="T36" fmla="*/ 8 w 46"/>
                                <a:gd name="T37" fmla="*/ 63 h 69"/>
                                <a:gd name="T38" fmla="*/ 2 w 46"/>
                                <a:gd name="T39" fmla="*/ 47 h 69"/>
                                <a:gd name="T40" fmla="*/ 0 w 46"/>
                                <a:gd name="T41" fmla="*/ 36 h 69"/>
                                <a:gd name="T42" fmla="*/ 11 w 46"/>
                                <a:gd name="T43" fmla="*/ 36 h 69"/>
                                <a:gd name="T44" fmla="*/ 11 w 46"/>
                                <a:gd name="T45" fmla="*/ 52 h 69"/>
                                <a:gd name="T46" fmla="*/ 13 w 46"/>
                                <a:gd name="T47" fmla="*/ 58 h 69"/>
                                <a:gd name="T48" fmla="*/ 19 w 46"/>
                                <a:gd name="T49" fmla="*/ 60 h 69"/>
                                <a:gd name="T50" fmla="*/ 30 w 46"/>
                                <a:gd name="T51" fmla="*/ 60 h 69"/>
                                <a:gd name="T52" fmla="*/ 32 w 46"/>
                                <a:gd name="T53" fmla="*/ 58 h 69"/>
                                <a:gd name="T54" fmla="*/ 35 w 46"/>
                                <a:gd name="T55" fmla="*/ 52 h 69"/>
                                <a:gd name="T56" fmla="*/ 35 w 46"/>
                                <a:gd name="T57" fmla="*/ 19 h 69"/>
                                <a:gd name="T58" fmla="*/ 32 w 46"/>
                                <a:gd name="T59" fmla="*/ 14 h 69"/>
                                <a:gd name="T60" fmla="*/ 21 w 46"/>
                                <a:gd name="T61" fmla="*/ 8 h 69"/>
                                <a:gd name="T62" fmla="*/ 16 w 46"/>
                                <a:gd name="T63" fmla="*/ 11 h 69"/>
                                <a:gd name="T64" fmla="*/ 13 w 46"/>
                                <a:gd name="T65" fmla="*/ 14 h 69"/>
                                <a:gd name="T66" fmla="*/ 11 w 46"/>
                                <a:gd name="T67" fmla="*/ 19 h 69"/>
                                <a:gd name="T68" fmla="*/ 11 w 46"/>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 h="69">
                                  <a:moveTo>
                                    <a:pt x="0" y="36"/>
                                  </a:moveTo>
                                  <a:lnTo>
                                    <a:pt x="2" y="25"/>
                                  </a:lnTo>
                                  <a:lnTo>
                                    <a:pt x="5" y="17"/>
                                  </a:lnTo>
                                  <a:lnTo>
                                    <a:pt x="5" y="11"/>
                                  </a:lnTo>
                                  <a:lnTo>
                                    <a:pt x="13" y="3"/>
                                  </a:lnTo>
                                  <a:lnTo>
                                    <a:pt x="19" y="0"/>
                                  </a:lnTo>
                                  <a:lnTo>
                                    <a:pt x="27" y="0"/>
                                  </a:lnTo>
                                  <a:lnTo>
                                    <a:pt x="32" y="3"/>
                                  </a:lnTo>
                                  <a:lnTo>
                                    <a:pt x="38" y="8"/>
                                  </a:lnTo>
                                  <a:lnTo>
                                    <a:pt x="43" y="19"/>
                                  </a:lnTo>
                                  <a:lnTo>
                                    <a:pt x="43" y="28"/>
                                  </a:lnTo>
                                  <a:lnTo>
                                    <a:pt x="46" y="36"/>
                                  </a:lnTo>
                                  <a:lnTo>
                                    <a:pt x="43" y="47"/>
                                  </a:lnTo>
                                  <a:lnTo>
                                    <a:pt x="43" y="55"/>
                                  </a:lnTo>
                                  <a:lnTo>
                                    <a:pt x="41" y="60"/>
                                  </a:lnTo>
                                  <a:lnTo>
                                    <a:pt x="35" y="66"/>
                                  </a:lnTo>
                                  <a:lnTo>
                                    <a:pt x="30" y="69"/>
                                  </a:lnTo>
                                  <a:lnTo>
                                    <a:pt x="19" y="69"/>
                                  </a:lnTo>
                                  <a:lnTo>
                                    <a:pt x="8" y="63"/>
                                  </a:lnTo>
                                  <a:lnTo>
                                    <a:pt x="2" y="47"/>
                                  </a:lnTo>
                                  <a:lnTo>
                                    <a:pt x="0" y="36"/>
                                  </a:lnTo>
                                  <a:close/>
                                  <a:moveTo>
                                    <a:pt x="11" y="36"/>
                                  </a:moveTo>
                                  <a:lnTo>
                                    <a:pt x="11" y="52"/>
                                  </a:lnTo>
                                  <a:lnTo>
                                    <a:pt x="13" y="58"/>
                                  </a:lnTo>
                                  <a:lnTo>
                                    <a:pt x="19" y="60"/>
                                  </a:lnTo>
                                  <a:lnTo>
                                    <a:pt x="30" y="60"/>
                                  </a:lnTo>
                                  <a:lnTo>
                                    <a:pt x="32" y="58"/>
                                  </a:lnTo>
                                  <a:lnTo>
                                    <a:pt x="35" y="52"/>
                                  </a:lnTo>
                                  <a:lnTo>
                                    <a:pt x="35" y="19"/>
                                  </a:lnTo>
                                  <a:lnTo>
                                    <a:pt x="32" y="14"/>
                                  </a:lnTo>
                                  <a:lnTo>
                                    <a:pt x="21" y="8"/>
                                  </a:lnTo>
                                  <a:lnTo>
                                    <a:pt x="16" y="11"/>
                                  </a:lnTo>
                                  <a:lnTo>
                                    <a:pt x="13"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92" name="Line 1062"/>
                          <wps:cNvCnPr/>
                          <wps:spPr bwMode="auto">
                            <a:xfrm>
                              <a:off x="1157" y="371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993" name="Line 1063"/>
                          <wps:cNvCnPr/>
                          <wps:spPr bwMode="auto">
                            <a:xfrm flipH="1">
                              <a:off x="4118" y="371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994" name="Freeform 1064"/>
                          <wps:cNvSpPr>
                            <a:spLocks noEditPoints="1"/>
                          </wps:cNvSpPr>
                          <wps:spPr bwMode="auto">
                            <a:xfrm>
                              <a:off x="991" y="3677"/>
                              <a:ext cx="46" cy="68"/>
                            </a:xfrm>
                            <a:custGeom>
                              <a:avLst/>
                              <a:gdLst>
                                <a:gd name="T0" fmla="*/ 43 w 46"/>
                                <a:gd name="T1" fmla="*/ 19 h 68"/>
                                <a:gd name="T2" fmla="*/ 35 w 46"/>
                                <a:gd name="T3" fmla="*/ 19 h 68"/>
                                <a:gd name="T4" fmla="*/ 32 w 46"/>
                                <a:gd name="T5" fmla="*/ 16 h 68"/>
                                <a:gd name="T6" fmla="*/ 32 w 46"/>
                                <a:gd name="T7" fmla="*/ 13 h 68"/>
                                <a:gd name="T8" fmla="*/ 27 w 46"/>
                                <a:gd name="T9" fmla="*/ 8 h 68"/>
                                <a:gd name="T10" fmla="*/ 19 w 46"/>
                                <a:gd name="T11" fmla="*/ 8 h 68"/>
                                <a:gd name="T12" fmla="*/ 13 w 46"/>
                                <a:gd name="T13" fmla="*/ 13 h 68"/>
                                <a:gd name="T14" fmla="*/ 11 w 46"/>
                                <a:gd name="T15" fmla="*/ 19 h 68"/>
                                <a:gd name="T16" fmla="*/ 11 w 46"/>
                                <a:gd name="T17" fmla="*/ 24 h 68"/>
                                <a:gd name="T18" fmla="*/ 8 w 46"/>
                                <a:gd name="T19" fmla="*/ 32 h 68"/>
                                <a:gd name="T20" fmla="*/ 13 w 46"/>
                                <a:gd name="T21" fmla="*/ 30 h 68"/>
                                <a:gd name="T22" fmla="*/ 19 w 46"/>
                                <a:gd name="T23" fmla="*/ 24 h 68"/>
                                <a:gd name="T24" fmla="*/ 32 w 46"/>
                                <a:gd name="T25" fmla="*/ 24 h 68"/>
                                <a:gd name="T26" fmla="*/ 38 w 46"/>
                                <a:gd name="T27" fmla="*/ 30 h 68"/>
                                <a:gd name="T28" fmla="*/ 46 w 46"/>
                                <a:gd name="T29" fmla="*/ 46 h 68"/>
                                <a:gd name="T30" fmla="*/ 38 w 46"/>
                                <a:gd name="T31" fmla="*/ 62 h 68"/>
                                <a:gd name="T32" fmla="*/ 35 w 46"/>
                                <a:gd name="T33" fmla="*/ 65 h 68"/>
                                <a:gd name="T34" fmla="*/ 30 w 46"/>
                                <a:gd name="T35" fmla="*/ 68 h 68"/>
                                <a:gd name="T36" fmla="*/ 16 w 46"/>
                                <a:gd name="T37" fmla="*/ 68 h 68"/>
                                <a:gd name="T38" fmla="*/ 11 w 46"/>
                                <a:gd name="T39" fmla="*/ 65 h 68"/>
                                <a:gd name="T40" fmla="*/ 8 w 46"/>
                                <a:gd name="T41" fmla="*/ 60 h 68"/>
                                <a:gd name="T42" fmla="*/ 5 w 46"/>
                                <a:gd name="T43" fmla="*/ 57 h 68"/>
                                <a:gd name="T44" fmla="*/ 2 w 46"/>
                                <a:gd name="T45" fmla="*/ 52 h 68"/>
                                <a:gd name="T46" fmla="*/ 0 w 46"/>
                                <a:gd name="T47" fmla="*/ 43 h 68"/>
                                <a:gd name="T48" fmla="*/ 0 w 46"/>
                                <a:gd name="T49" fmla="*/ 24 h 68"/>
                                <a:gd name="T50" fmla="*/ 2 w 46"/>
                                <a:gd name="T51" fmla="*/ 16 h 68"/>
                                <a:gd name="T52" fmla="*/ 8 w 46"/>
                                <a:gd name="T53" fmla="*/ 8 h 68"/>
                                <a:gd name="T54" fmla="*/ 24 w 46"/>
                                <a:gd name="T55" fmla="*/ 0 h 68"/>
                                <a:gd name="T56" fmla="*/ 32 w 46"/>
                                <a:gd name="T57" fmla="*/ 2 h 68"/>
                                <a:gd name="T58" fmla="*/ 38 w 46"/>
                                <a:gd name="T59" fmla="*/ 5 h 68"/>
                                <a:gd name="T60" fmla="*/ 41 w 46"/>
                                <a:gd name="T61" fmla="*/ 11 h 68"/>
                                <a:gd name="T62" fmla="*/ 43 w 46"/>
                                <a:gd name="T63" fmla="*/ 19 h 68"/>
                                <a:gd name="T64" fmla="*/ 8 w 46"/>
                                <a:gd name="T65" fmla="*/ 46 h 68"/>
                                <a:gd name="T66" fmla="*/ 8 w 46"/>
                                <a:gd name="T67" fmla="*/ 49 h 68"/>
                                <a:gd name="T68" fmla="*/ 11 w 46"/>
                                <a:gd name="T69" fmla="*/ 54 h 68"/>
                                <a:gd name="T70" fmla="*/ 16 w 46"/>
                                <a:gd name="T71" fmla="*/ 60 h 68"/>
                                <a:gd name="T72" fmla="*/ 30 w 46"/>
                                <a:gd name="T73" fmla="*/ 60 h 68"/>
                                <a:gd name="T74" fmla="*/ 32 w 46"/>
                                <a:gd name="T75" fmla="*/ 57 h 68"/>
                                <a:gd name="T76" fmla="*/ 35 w 46"/>
                                <a:gd name="T77" fmla="*/ 52 h 68"/>
                                <a:gd name="T78" fmla="*/ 35 w 46"/>
                                <a:gd name="T79" fmla="*/ 41 h 68"/>
                                <a:gd name="T80" fmla="*/ 32 w 46"/>
                                <a:gd name="T81" fmla="*/ 35 h 68"/>
                                <a:gd name="T82" fmla="*/ 27 w 46"/>
                                <a:gd name="T83" fmla="*/ 32 h 68"/>
                                <a:gd name="T84" fmla="*/ 16 w 46"/>
                                <a:gd name="T85" fmla="*/ 32 h 68"/>
                                <a:gd name="T86" fmla="*/ 13 w 46"/>
                                <a:gd name="T87" fmla="*/ 35 h 68"/>
                                <a:gd name="T88" fmla="*/ 8 w 46"/>
                                <a:gd name="T89" fmla="*/ 4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6" h="68">
                                  <a:moveTo>
                                    <a:pt x="43" y="19"/>
                                  </a:moveTo>
                                  <a:lnTo>
                                    <a:pt x="35" y="19"/>
                                  </a:lnTo>
                                  <a:lnTo>
                                    <a:pt x="32" y="16"/>
                                  </a:lnTo>
                                  <a:lnTo>
                                    <a:pt x="32" y="13"/>
                                  </a:lnTo>
                                  <a:lnTo>
                                    <a:pt x="27" y="8"/>
                                  </a:lnTo>
                                  <a:lnTo>
                                    <a:pt x="19" y="8"/>
                                  </a:lnTo>
                                  <a:lnTo>
                                    <a:pt x="13" y="13"/>
                                  </a:lnTo>
                                  <a:lnTo>
                                    <a:pt x="11" y="19"/>
                                  </a:lnTo>
                                  <a:lnTo>
                                    <a:pt x="11" y="24"/>
                                  </a:lnTo>
                                  <a:lnTo>
                                    <a:pt x="8" y="32"/>
                                  </a:lnTo>
                                  <a:lnTo>
                                    <a:pt x="13" y="30"/>
                                  </a:lnTo>
                                  <a:lnTo>
                                    <a:pt x="19" y="24"/>
                                  </a:lnTo>
                                  <a:lnTo>
                                    <a:pt x="32" y="24"/>
                                  </a:lnTo>
                                  <a:lnTo>
                                    <a:pt x="38" y="30"/>
                                  </a:lnTo>
                                  <a:lnTo>
                                    <a:pt x="46" y="46"/>
                                  </a:lnTo>
                                  <a:lnTo>
                                    <a:pt x="38" y="62"/>
                                  </a:lnTo>
                                  <a:lnTo>
                                    <a:pt x="35" y="65"/>
                                  </a:lnTo>
                                  <a:lnTo>
                                    <a:pt x="30" y="68"/>
                                  </a:lnTo>
                                  <a:lnTo>
                                    <a:pt x="16" y="68"/>
                                  </a:lnTo>
                                  <a:lnTo>
                                    <a:pt x="11" y="65"/>
                                  </a:lnTo>
                                  <a:lnTo>
                                    <a:pt x="8" y="60"/>
                                  </a:lnTo>
                                  <a:lnTo>
                                    <a:pt x="5" y="57"/>
                                  </a:lnTo>
                                  <a:lnTo>
                                    <a:pt x="2" y="52"/>
                                  </a:lnTo>
                                  <a:lnTo>
                                    <a:pt x="0" y="43"/>
                                  </a:lnTo>
                                  <a:lnTo>
                                    <a:pt x="0" y="24"/>
                                  </a:lnTo>
                                  <a:lnTo>
                                    <a:pt x="2" y="16"/>
                                  </a:lnTo>
                                  <a:lnTo>
                                    <a:pt x="8" y="8"/>
                                  </a:lnTo>
                                  <a:lnTo>
                                    <a:pt x="24" y="0"/>
                                  </a:lnTo>
                                  <a:lnTo>
                                    <a:pt x="32" y="2"/>
                                  </a:lnTo>
                                  <a:lnTo>
                                    <a:pt x="38" y="5"/>
                                  </a:lnTo>
                                  <a:lnTo>
                                    <a:pt x="41" y="11"/>
                                  </a:lnTo>
                                  <a:lnTo>
                                    <a:pt x="43" y="19"/>
                                  </a:lnTo>
                                  <a:close/>
                                  <a:moveTo>
                                    <a:pt x="8" y="46"/>
                                  </a:moveTo>
                                  <a:lnTo>
                                    <a:pt x="8" y="49"/>
                                  </a:lnTo>
                                  <a:lnTo>
                                    <a:pt x="11" y="54"/>
                                  </a:lnTo>
                                  <a:lnTo>
                                    <a:pt x="16" y="60"/>
                                  </a:lnTo>
                                  <a:lnTo>
                                    <a:pt x="30" y="60"/>
                                  </a:lnTo>
                                  <a:lnTo>
                                    <a:pt x="32" y="57"/>
                                  </a:lnTo>
                                  <a:lnTo>
                                    <a:pt x="35" y="52"/>
                                  </a:lnTo>
                                  <a:lnTo>
                                    <a:pt x="35" y="41"/>
                                  </a:lnTo>
                                  <a:lnTo>
                                    <a:pt x="32" y="35"/>
                                  </a:lnTo>
                                  <a:lnTo>
                                    <a:pt x="27" y="32"/>
                                  </a:lnTo>
                                  <a:lnTo>
                                    <a:pt x="16" y="32"/>
                                  </a:lnTo>
                                  <a:lnTo>
                                    <a:pt x="13" y="35"/>
                                  </a:lnTo>
                                  <a:lnTo>
                                    <a:pt x="8" y="4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95" name="Freeform 1065"/>
                          <wps:cNvSpPr>
                            <a:spLocks/>
                          </wps:cNvSpPr>
                          <wps:spPr bwMode="auto">
                            <a:xfrm>
                              <a:off x="1043" y="3679"/>
                              <a:ext cx="46" cy="66"/>
                            </a:xfrm>
                            <a:custGeom>
                              <a:avLst/>
                              <a:gdLst>
                                <a:gd name="T0" fmla="*/ 0 w 46"/>
                                <a:gd name="T1" fmla="*/ 50 h 66"/>
                                <a:gd name="T2" fmla="*/ 11 w 46"/>
                                <a:gd name="T3" fmla="*/ 47 h 66"/>
                                <a:gd name="T4" fmla="*/ 11 w 46"/>
                                <a:gd name="T5" fmla="*/ 52 h 66"/>
                                <a:gd name="T6" fmla="*/ 16 w 46"/>
                                <a:gd name="T7" fmla="*/ 58 h 66"/>
                                <a:gd name="T8" fmla="*/ 30 w 46"/>
                                <a:gd name="T9" fmla="*/ 58 h 66"/>
                                <a:gd name="T10" fmla="*/ 32 w 46"/>
                                <a:gd name="T11" fmla="*/ 55 h 66"/>
                                <a:gd name="T12" fmla="*/ 35 w 46"/>
                                <a:gd name="T13" fmla="*/ 50 h 66"/>
                                <a:gd name="T14" fmla="*/ 35 w 46"/>
                                <a:gd name="T15" fmla="*/ 36 h 66"/>
                                <a:gd name="T16" fmla="*/ 30 w 46"/>
                                <a:gd name="T17" fmla="*/ 30 h 66"/>
                                <a:gd name="T18" fmla="*/ 21 w 46"/>
                                <a:gd name="T19" fmla="*/ 28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9 h 66"/>
                                <a:gd name="T32" fmla="*/ 16 w 46"/>
                                <a:gd name="T33" fmla="*/ 9 h 66"/>
                                <a:gd name="T34" fmla="*/ 13 w 46"/>
                                <a:gd name="T35" fmla="*/ 25 h 66"/>
                                <a:gd name="T36" fmla="*/ 19 w 46"/>
                                <a:gd name="T37" fmla="*/ 22 h 66"/>
                                <a:gd name="T38" fmla="*/ 35 w 46"/>
                                <a:gd name="T39" fmla="*/ 22 h 66"/>
                                <a:gd name="T40" fmla="*/ 38 w 46"/>
                                <a:gd name="T41" fmla="*/ 28 h 66"/>
                                <a:gd name="T42" fmla="*/ 43 w 46"/>
                                <a:gd name="T43" fmla="*/ 30 h 66"/>
                                <a:gd name="T44" fmla="*/ 43 w 46"/>
                                <a:gd name="T45" fmla="*/ 36 h 66"/>
                                <a:gd name="T46" fmla="*/ 46 w 46"/>
                                <a:gd name="T47" fmla="*/ 41 h 66"/>
                                <a:gd name="T48" fmla="*/ 43 w 46"/>
                                <a:gd name="T49" fmla="*/ 50 h 66"/>
                                <a:gd name="T50" fmla="*/ 43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50"/>
                                  </a:moveTo>
                                  <a:lnTo>
                                    <a:pt x="11" y="47"/>
                                  </a:lnTo>
                                  <a:lnTo>
                                    <a:pt x="11" y="52"/>
                                  </a:lnTo>
                                  <a:lnTo>
                                    <a:pt x="16" y="58"/>
                                  </a:lnTo>
                                  <a:lnTo>
                                    <a:pt x="30" y="58"/>
                                  </a:lnTo>
                                  <a:lnTo>
                                    <a:pt x="32" y="55"/>
                                  </a:lnTo>
                                  <a:lnTo>
                                    <a:pt x="35" y="50"/>
                                  </a:lnTo>
                                  <a:lnTo>
                                    <a:pt x="35" y="36"/>
                                  </a:lnTo>
                                  <a:lnTo>
                                    <a:pt x="30" y="30"/>
                                  </a:lnTo>
                                  <a:lnTo>
                                    <a:pt x="21" y="28"/>
                                  </a:lnTo>
                                  <a:lnTo>
                                    <a:pt x="16" y="30"/>
                                  </a:lnTo>
                                  <a:lnTo>
                                    <a:pt x="11" y="36"/>
                                  </a:lnTo>
                                  <a:lnTo>
                                    <a:pt x="2" y="33"/>
                                  </a:lnTo>
                                  <a:lnTo>
                                    <a:pt x="8" y="0"/>
                                  </a:lnTo>
                                  <a:lnTo>
                                    <a:pt x="41" y="0"/>
                                  </a:lnTo>
                                  <a:lnTo>
                                    <a:pt x="41" y="9"/>
                                  </a:lnTo>
                                  <a:lnTo>
                                    <a:pt x="16" y="9"/>
                                  </a:lnTo>
                                  <a:lnTo>
                                    <a:pt x="13" y="25"/>
                                  </a:lnTo>
                                  <a:lnTo>
                                    <a:pt x="19" y="22"/>
                                  </a:lnTo>
                                  <a:lnTo>
                                    <a:pt x="35" y="22"/>
                                  </a:lnTo>
                                  <a:lnTo>
                                    <a:pt x="38" y="28"/>
                                  </a:lnTo>
                                  <a:lnTo>
                                    <a:pt x="43" y="30"/>
                                  </a:lnTo>
                                  <a:lnTo>
                                    <a:pt x="43" y="36"/>
                                  </a:lnTo>
                                  <a:lnTo>
                                    <a:pt x="46" y="41"/>
                                  </a:lnTo>
                                  <a:lnTo>
                                    <a:pt x="43" y="50"/>
                                  </a:lnTo>
                                  <a:lnTo>
                                    <a:pt x="43" y="55"/>
                                  </a:lnTo>
                                  <a:lnTo>
                                    <a:pt x="35" y="63"/>
                                  </a:lnTo>
                                  <a:lnTo>
                                    <a:pt x="30" y="66"/>
                                  </a:lnTo>
                                  <a:lnTo>
                                    <a:pt x="13" y="66"/>
                                  </a:lnTo>
                                  <a:lnTo>
                                    <a:pt x="8" y="63"/>
                                  </a:lnTo>
                                  <a:lnTo>
                                    <a:pt x="2"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96" name="Line 1066"/>
                          <wps:cNvCnPr/>
                          <wps:spPr bwMode="auto">
                            <a:xfrm>
                              <a:off x="1157" y="342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997" name="Line 1067"/>
                          <wps:cNvCnPr/>
                          <wps:spPr bwMode="auto">
                            <a:xfrm flipH="1">
                              <a:off x="4118" y="342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998" name="Freeform 1068"/>
                          <wps:cNvSpPr>
                            <a:spLocks/>
                          </wps:cNvSpPr>
                          <wps:spPr bwMode="auto">
                            <a:xfrm>
                              <a:off x="993" y="3387"/>
                              <a:ext cx="44" cy="65"/>
                            </a:xfrm>
                            <a:custGeom>
                              <a:avLst/>
                              <a:gdLst>
                                <a:gd name="T0" fmla="*/ 0 w 44"/>
                                <a:gd name="T1" fmla="*/ 8 h 65"/>
                                <a:gd name="T2" fmla="*/ 0 w 44"/>
                                <a:gd name="T3" fmla="*/ 0 h 65"/>
                                <a:gd name="T4" fmla="*/ 44 w 44"/>
                                <a:gd name="T5" fmla="*/ 0 h 65"/>
                                <a:gd name="T6" fmla="*/ 44 w 44"/>
                                <a:gd name="T7" fmla="*/ 5 h 65"/>
                                <a:gd name="T8" fmla="*/ 36 w 44"/>
                                <a:gd name="T9" fmla="*/ 13 h 65"/>
                                <a:gd name="T10" fmla="*/ 25 w 44"/>
                                <a:gd name="T11" fmla="*/ 35 h 65"/>
                                <a:gd name="T12" fmla="*/ 22 w 44"/>
                                <a:gd name="T13" fmla="*/ 46 h 65"/>
                                <a:gd name="T14" fmla="*/ 19 w 44"/>
                                <a:gd name="T15" fmla="*/ 54 h 65"/>
                                <a:gd name="T16" fmla="*/ 19 w 44"/>
                                <a:gd name="T17" fmla="*/ 65 h 65"/>
                                <a:gd name="T18" fmla="*/ 9 w 44"/>
                                <a:gd name="T19" fmla="*/ 65 h 65"/>
                                <a:gd name="T20" fmla="*/ 11 w 44"/>
                                <a:gd name="T21" fmla="*/ 57 h 65"/>
                                <a:gd name="T22" fmla="*/ 11 w 44"/>
                                <a:gd name="T23" fmla="*/ 46 h 65"/>
                                <a:gd name="T24" fmla="*/ 22 w 44"/>
                                <a:gd name="T25" fmla="*/ 24 h 65"/>
                                <a:gd name="T26" fmla="*/ 33 w 44"/>
                                <a:gd name="T27" fmla="*/ 8 h 65"/>
                                <a:gd name="T28" fmla="*/ 0 w 44"/>
                                <a:gd name="T29" fmla="*/ 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65">
                                  <a:moveTo>
                                    <a:pt x="0" y="8"/>
                                  </a:moveTo>
                                  <a:lnTo>
                                    <a:pt x="0" y="0"/>
                                  </a:lnTo>
                                  <a:lnTo>
                                    <a:pt x="44" y="0"/>
                                  </a:lnTo>
                                  <a:lnTo>
                                    <a:pt x="44" y="5"/>
                                  </a:lnTo>
                                  <a:lnTo>
                                    <a:pt x="36" y="13"/>
                                  </a:lnTo>
                                  <a:lnTo>
                                    <a:pt x="25" y="35"/>
                                  </a:lnTo>
                                  <a:lnTo>
                                    <a:pt x="22" y="46"/>
                                  </a:lnTo>
                                  <a:lnTo>
                                    <a:pt x="19" y="54"/>
                                  </a:lnTo>
                                  <a:lnTo>
                                    <a:pt x="19" y="65"/>
                                  </a:lnTo>
                                  <a:lnTo>
                                    <a:pt x="9" y="65"/>
                                  </a:lnTo>
                                  <a:lnTo>
                                    <a:pt x="11" y="57"/>
                                  </a:lnTo>
                                  <a:lnTo>
                                    <a:pt x="11" y="46"/>
                                  </a:lnTo>
                                  <a:lnTo>
                                    <a:pt x="22" y="24"/>
                                  </a:lnTo>
                                  <a:lnTo>
                                    <a:pt x="33" y="8"/>
                                  </a:lnTo>
                                  <a:lnTo>
                                    <a:pt x="0" y="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99" name="Freeform 1069"/>
                          <wps:cNvSpPr>
                            <a:spLocks noEditPoints="1"/>
                          </wps:cNvSpPr>
                          <wps:spPr bwMode="auto">
                            <a:xfrm>
                              <a:off x="1043" y="3384"/>
                              <a:ext cx="46" cy="68"/>
                            </a:xfrm>
                            <a:custGeom>
                              <a:avLst/>
                              <a:gdLst>
                                <a:gd name="T0" fmla="*/ 0 w 46"/>
                                <a:gd name="T1" fmla="*/ 35 h 68"/>
                                <a:gd name="T2" fmla="*/ 2 w 46"/>
                                <a:gd name="T3" fmla="*/ 24 h 68"/>
                                <a:gd name="T4" fmla="*/ 5 w 46"/>
                                <a:gd name="T5" fmla="*/ 16 h 68"/>
                                <a:gd name="T6" fmla="*/ 5 w 46"/>
                                <a:gd name="T7" fmla="*/ 11 h 68"/>
                                <a:gd name="T8" fmla="*/ 13 w 46"/>
                                <a:gd name="T9" fmla="*/ 3 h 68"/>
                                <a:gd name="T10" fmla="*/ 19 w 46"/>
                                <a:gd name="T11" fmla="*/ 0 h 68"/>
                                <a:gd name="T12" fmla="*/ 27 w 46"/>
                                <a:gd name="T13" fmla="*/ 0 h 68"/>
                                <a:gd name="T14" fmla="*/ 32 w 46"/>
                                <a:gd name="T15" fmla="*/ 3 h 68"/>
                                <a:gd name="T16" fmla="*/ 38 w 46"/>
                                <a:gd name="T17" fmla="*/ 8 h 68"/>
                                <a:gd name="T18" fmla="*/ 43 w 46"/>
                                <a:gd name="T19" fmla="*/ 19 h 68"/>
                                <a:gd name="T20" fmla="*/ 43 w 46"/>
                                <a:gd name="T21" fmla="*/ 27 h 68"/>
                                <a:gd name="T22" fmla="*/ 46 w 46"/>
                                <a:gd name="T23" fmla="*/ 35 h 68"/>
                                <a:gd name="T24" fmla="*/ 43 w 46"/>
                                <a:gd name="T25" fmla="*/ 46 h 68"/>
                                <a:gd name="T26" fmla="*/ 43 w 46"/>
                                <a:gd name="T27" fmla="*/ 55 h 68"/>
                                <a:gd name="T28" fmla="*/ 41 w 46"/>
                                <a:gd name="T29" fmla="*/ 60 h 68"/>
                                <a:gd name="T30" fmla="*/ 35 w 46"/>
                                <a:gd name="T31" fmla="*/ 66 h 68"/>
                                <a:gd name="T32" fmla="*/ 30 w 46"/>
                                <a:gd name="T33" fmla="*/ 68 h 68"/>
                                <a:gd name="T34" fmla="*/ 19 w 46"/>
                                <a:gd name="T35" fmla="*/ 68 h 68"/>
                                <a:gd name="T36" fmla="*/ 8 w 46"/>
                                <a:gd name="T37" fmla="*/ 63 h 68"/>
                                <a:gd name="T38" fmla="*/ 2 w 46"/>
                                <a:gd name="T39" fmla="*/ 46 h 68"/>
                                <a:gd name="T40" fmla="*/ 0 w 46"/>
                                <a:gd name="T41" fmla="*/ 35 h 68"/>
                                <a:gd name="T42" fmla="*/ 11 w 46"/>
                                <a:gd name="T43" fmla="*/ 35 h 68"/>
                                <a:gd name="T44" fmla="*/ 11 w 46"/>
                                <a:gd name="T45" fmla="*/ 52 h 68"/>
                                <a:gd name="T46" fmla="*/ 13 w 46"/>
                                <a:gd name="T47" fmla="*/ 57 h 68"/>
                                <a:gd name="T48" fmla="*/ 19 w 46"/>
                                <a:gd name="T49" fmla="*/ 60 h 68"/>
                                <a:gd name="T50" fmla="*/ 30 w 46"/>
                                <a:gd name="T51" fmla="*/ 60 h 68"/>
                                <a:gd name="T52" fmla="*/ 32 w 46"/>
                                <a:gd name="T53" fmla="*/ 57 h 68"/>
                                <a:gd name="T54" fmla="*/ 35 w 46"/>
                                <a:gd name="T55" fmla="*/ 52 h 68"/>
                                <a:gd name="T56" fmla="*/ 35 w 46"/>
                                <a:gd name="T57" fmla="*/ 19 h 68"/>
                                <a:gd name="T58" fmla="*/ 32 w 46"/>
                                <a:gd name="T59" fmla="*/ 14 h 68"/>
                                <a:gd name="T60" fmla="*/ 21 w 46"/>
                                <a:gd name="T61" fmla="*/ 8 h 68"/>
                                <a:gd name="T62" fmla="*/ 16 w 46"/>
                                <a:gd name="T63" fmla="*/ 11 h 68"/>
                                <a:gd name="T64" fmla="*/ 13 w 46"/>
                                <a:gd name="T65" fmla="*/ 14 h 68"/>
                                <a:gd name="T66" fmla="*/ 11 w 46"/>
                                <a:gd name="T67" fmla="*/ 19 h 68"/>
                                <a:gd name="T68" fmla="*/ 11 w 46"/>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 h="68">
                                  <a:moveTo>
                                    <a:pt x="0" y="35"/>
                                  </a:moveTo>
                                  <a:lnTo>
                                    <a:pt x="2" y="24"/>
                                  </a:lnTo>
                                  <a:lnTo>
                                    <a:pt x="5" y="16"/>
                                  </a:lnTo>
                                  <a:lnTo>
                                    <a:pt x="5" y="11"/>
                                  </a:lnTo>
                                  <a:lnTo>
                                    <a:pt x="13" y="3"/>
                                  </a:lnTo>
                                  <a:lnTo>
                                    <a:pt x="19" y="0"/>
                                  </a:lnTo>
                                  <a:lnTo>
                                    <a:pt x="27" y="0"/>
                                  </a:lnTo>
                                  <a:lnTo>
                                    <a:pt x="32" y="3"/>
                                  </a:lnTo>
                                  <a:lnTo>
                                    <a:pt x="38" y="8"/>
                                  </a:lnTo>
                                  <a:lnTo>
                                    <a:pt x="43" y="19"/>
                                  </a:lnTo>
                                  <a:lnTo>
                                    <a:pt x="43" y="27"/>
                                  </a:lnTo>
                                  <a:lnTo>
                                    <a:pt x="46" y="35"/>
                                  </a:lnTo>
                                  <a:lnTo>
                                    <a:pt x="43" y="46"/>
                                  </a:lnTo>
                                  <a:lnTo>
                                    <a:pt x="43" y="55"/>
                                  </a:lnTo>
                                  <a:lnTo>
                                    <a:pt x="41" y="60"/>
                                  </a:lnTo>
                                  <a:lnTo>
                                    <a:pt x="35" y="66"/>
                                  </a:lnTo>
                                  <a:lnTo>
                                    <a:pt x="30" y="68"/>
                                  </a:lnTo>
                                  <a:lnTo>
                                    <a:pt x="19" y="68"/>
                                  </a:lnTo>
                                  <a:lnTo>
                                    <a:pt x="8" y="63"/>
                                  </a:lnTo>
                                  <a:lnTo>
                                    <a:pt x="2" y="46"/>
                                  </a:lnTo>
                                  <a:lnTo>
                                    <a:pt x="0" y="35"/>
                                  </a:lnTo>
                                  <a:close/>
                                  <a:moveTo>
                                    <a:pt x="11" y="35"/>
                                  </a:moveTo>
                                  <a:lnTo>
                                    <a:pt x="11" y="52"/>
                                  </a:lnTo>
                                  <a:lnTo>
                                    <a:pt x="13" y="57"/>
                                  </a:lnTo>
                                  <a:lnTo>
                                    <a:pt x="19" y="60"/>
                                  </a:lnTo>
                                  <a:lnTo>
                                    <a:pt x="30" y="60"/>
                                  </a:lnTo>
                                  <a:lnTo>
                                    <a:pt x="32" y="57"/>
                                  </a:lnTo>
                                  <a:lnTo>
                                    <a:pt x="35" y="52"/>
                                  </a:lnTo>
                                  <a:lnTo>
                                    <a:pt x="35" y="19"/>
                                  </a:lnTo>
                                  <a:lnTo>
                                    <a:pt x="32" y="14"/>
                                  </a:lnTo>
                                  <a:lnTo>
                                    <a:pt x="21" y="8"/>
                                  </a:lnTo>
                                  <a:lnTo>
                                    <a:pt x="16" y="11"/>
                                  </a:lnTo>
                                  <a:lnTo>
                                    <a:pt x="13" y="14"/>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00" name="Line 1070"/>
                          <wps:cNvCnPr/>
                          <wps:spPr bwMode="auto">
                            <a:xfrm>
                              <a:off x="1157" y="312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01" name="Line 1071"/>
                          <wps:cNvCnPr/>
                          <wps:spPr bwMode="auto">
                            <a:xfrm flipH="1">
                              <a:off x="4118" y="3129"/>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02" name="Freeform 1072"/>
                          <wps:cNvSpPr>
                            <a:spLocks/>
                          </wps:cNvSpPr>
                          <wps:spPr bwMode="auto">
                            <a:xfrm>
                              <a:off x="993" y="3094"/>
                              <a:ext cx="44" cy="66"/>
                            </a:xfrm>
                            <a:custGeom>
                              <a:avLst/>
                              <a:gdLst>
                                <a:gd name="T0" fmla="*/ 0 w 44"/>
                                <a:gd name="T1" fmla="*/ 8 h 66"/>
                                <a:gd name="T2" fmla="*/ 0 w 44"/>
                                <a:gd name="T3" fmla="*/ 0 h 66"/>
                                <a:gd name="T4" fmla="*/ 44 w 44"/>
                                <a:gd name="T5" fmla="*/ 0 h 66"/>
                                <a:gd name="T6" fmla="*/ 44 w 44"/>
                                <a:gd name="T7" fmla="*/ 5 h 66"/>
                                <a:gd name="T8" fmla="*/ 36 w 44"/>
                                <a:gd name="T9" fmla="*/ 14 h 66"/>
                                <a:gd name="T10" fmla="*/ 25 w 44"/>
                                <a:gd name="T11" fmla="*/ 35 h 66"/>
                                <a:gd name="T12" fmla="*/ 22 w 44"/>
                                <a:gd name="T13" fmla="*/ 46 h 66"/>
                                <a:gd name="T14" fmla="*/ 19 w 44"/>
                                <a:gd name="T15" fmla="*/ 55 h 66"/>
                                <a:gd name="T16" fmla="*/ 19 w 44"/>
                                <a:gd name="T17" fmla="*/ 66 h 66"/>
                                <a:gd name="T18" fmla="*/ 9 w 44"/>
                                <a:gd name="T19" fmla="*/ 66 h 66"/>
                                <a:gd name="T20" fmla="*/ 11 w 44"/>
                                <a:gd name="T21" fmla="*/ 57 h 66"/>
                                <a:gd name="T22" fmla="*/ 11 w 44"/>
                                <a:gd name="T23" fmla="*/ 46 h 66"/>
                                <a:gd name="T24" fmla="*/ 22 w 44"/>
                                <a:gd name="T25" fmla="*/ 25 h 66"/>
                                <a:gd name="T26" fmla="*/ 33 w 44"/>
                                <a:gd name="T27" fmla="*/ 8 h 66"/>
                                <a:gd name="T28" fmla="*/ 0 w 44"/>
                                <a:gd name="T29" fmla="*/ 8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 h="66">
                                  <a:moveTo>
                                    <a:pt x="0" y="8"/>
                                  </a:moveTo>
                                  <a:lnTo>
                                    <a:pt x="0" y="0"/>
                                  </a:lnTo>
                                  <a:lnTo>
                                    <a:pt x="44" y="0"/>
                                  </a:lnTo>
                                  <a:lnTo>
                                    <a:pt x="44" y="5"/>
                                  </a:lnTo>
                                  <a:lnTo>
                                    <a:pt x="36" y="14"/>
                                  </a:lnTo>
                                  <a:lnTo>
                                    <a:pt x="25" y="35"/>
                                  </a:lnTo>
                                  <a:lnTo>
                                    <a:pt x="22" y="46"/>
                                  </a:lnTo>
                                  <a:lnTo>
                                    <a:pt x="19" y="55"/>
                                  </a:lnTo>
                                  <a:lnTo>
                                    <a:pt x="19" y="66"/>
                                  </a:lnTo>
                                  <a:lnTo>
                                    <a:pt x="9" y="66"/>
                                  </a:lnTo>
                                  <a:lnTo>
                                    <a:pt x="11" y="57"/>
                                  </a:lnTo>
                                  <a:lnTo>
                                    <a:pt x="11" y="46"/>
                                  </a:lnTo>
                                  <a:lnTo>
                                    <a:pt x="22" y="25"/>
                                  </a:lnTo>
                                  <a:lnTo>
                                    <a:pt x="33" y="8"/>
                                  </a:lnTo>
                                  <a:lnTo>
                                    <a:pt x="0" y="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03" name="Freeform 1073"/>
                          <wps:cNvSpPr>
                            <a:spLocks/>
                          </wps:cNvSpPr>
                          <wps:spPr bwMode="auto">
                            <a:xfrm>
                              <a:off x="1043" y="3094"/>
                              <a:ext cx="46" cy="66"/>
                            </a:xfrm>
                            <a:custGeom>
                              <a:avLst/>
                              <a:gdLst>
                                <a:gd name="T0" fmla="*/ 0 w 46"/>
                                <a:gd name="T1" fmla="*/ 49 h 66"/>
                                <a:gd name="T2" fmla="*/ 11 w 46"/>
                                <a:gd name="T3" fmla="*/ 46 h 66"/>
                                <a:gd name="T4" fmla="*/ 11 w 46"/>
                                <a:gd name="T5" fmla="*/ 52 h 66"/>
                                <a:gd name="T6" fmla="*/ 16 w 46"/>
                                <a:gd name="T7" fmla="*/ 57 h 66"/>
                                <a:gd name="T8" fmla="*/ 30 w 46"/>
                                <a:gd name="T9" fmla="*/ 57 h 66"/>
                                <a:gd name="T10" fmla="*/ 32 w 46"/>
                                <a:gd name="T11" fmla="*/ 55 h 66"/>
                                <a:gd name="T12" fmla="*/ 35 w 46"/>
                                <a:gd name="T13" fmla="*/ 49 h 66"/>
                                <a:gd name="T14" fmla="*/ 35 w 46"/>
                                <a:gd name="T15" fmla="*/ 35 h 66"/>
                                <a:gd name="T16" fmla="*/ 30 w 46"/>
                                <a:gd name="T17" fmla="*/ 30 h 66"/>
                                <a:gd name="T18" fmla="*/ 21 w 46"/>
                                <a:gd name="T19" fmla="*/ 27 h 66"/>
                                <a:gd name="T20" fmla="*/ 16 w 46"/>
                                <a:gd name="T21" fmla="*/ 30 h 66"/>
                                <a:gd name="T22" fmla="*/ 11 w 46"/>
                                <a:gd name="T23" fmla="*/ 35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24 w 46"/>
                                <a:gd name="T37" fmla="*/ 19 h 66"/>
                                <a:gd name="T38" fmla="*/ 32 w 46"/>
                                <a:gd name="T39" fmla="*/ 22 h 66"/>
                                <a:gd name="T40" fmla="*/ 38 w 46"/>
                                <a:gd name="T41" fmla="*/ 27 h 66"/>
                                <a:gd name="T42" fmla="*/ 43 w 46"/>
                                <a:gd name="T43" fmla="*/ 30 h 66"/>
                                <a:gd name="T44" fmla="*/ 43 w 46"/>
                                <a:gd name="T45" fmla="*/ 35 h 66"/>
                                <a:gd name="T46" fmla="*/ 46 w 46"/>
                                <a:gd name="T47" fmla="*/ 41 h 66"/>
                                <a:gd name="T48" fmla="*/ 43 w 46"/>
                                <a:gd name="T49" fmla="*/ 49 h 66"/>
                                <a:gd name="T50" fmla="*/ 43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6"/>
                                  </a:lnTo>
                                  <a:lnTo>
                                    <a:pt x="11" y="52"/>
                                  </a:lnTo>
                                  <a:lnTo>
                                    <a:pt x="16" y="57"/>
                                  </a:lnTo>
                                  <a:lnTo>
                                    <a:pt x="30" y="57"/>
                                  </a:lnTo>
                                  <a:lnTo>
                                    <a:pt x="32" y="55"/>
                                  </a:lnTo>
                                  <a:lnTo>
                                    <a:pt x="35" y="49"/>
                                  </a:lnTo>
                                  <a:lnTo>
                                    <a:pt x="35" y="35"/>
                                  </a:lnTo>
                                  <a:lnTo>
                                    <a:pt x="30" y="30"/>
                                  </a:lnTo>
                                  <a:lnTo>
                                    <a:pt x="21" y="27"/>
                                  </a:lnTo>
                                  <a:lnTo>
                                    <a:pt x="16" y="30"/>
                                  </a:lnTo>
                                  <a:lnTo>
                                    <a:pt x="11" y="35"/>
                                  </a:lnTo>
                                  <a:lnTo>
                                    <a:pt x="2" y="33"/>
                                  </a:lnTo>
                                  <a:lnTo>
                                    <a:pt x="8" y="0"/>
                                  </a:lnTo>
                                  <a:lnTo>
                                    <a:pt x="41" y="0"/>
                                  </a:lnTo>
                                  <a:lnTo>
                                    <a:pt x="41" y="8"/>
                                  </a:lnTo>
                                  <a:lnTo>
                                    <a:pt x="16" y="8"/>
                                  </a:lnTo>
                                  <a:lnTo>
                                    <a:pt x="13" y="25"/>
                                  </a:lnTo>
                                  <a:lnTo>
                                    <a:pt x="24" y="19"/>
                                  </a:lnTo>
                                  <a:lnTo>
                                    <a:pt x="32" y="22"/>
                                  </a:lnTo>
                                  <a:lnTo>
                                    <a:pt x="38" y="27"/>
                                  </a:lnTo>
                                  <a:lnTo>
                                    <a:pt x="43" y="30"/>
                                  </a:lnTo>
                                  <a:lnTo>
                                    <a:pt x="43" y="35"/>
                                  </a:lnTo>
                                  <a:lnTo>
                                    <a:pt x="46" y="41"/>
                                  </a:lnTo>
                                  <a:lnTo>
                                    <a:pt x="43" y="49"/>
                                  </a:lnTo>
                                  <a:lnTo>
                                    <a:pt x="43"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04" name="Line 1074"/>
                          <wps:cNvCnPr/>
                          <wps:spPr bwMode="auto">
                            <a:xfrm>
                              <a:off x="1157" y="283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05" name="Line 1075"/>
                          <wps:cNvCnPr/>
                          <wps:spPr bwMode="auto">
                            <a:xfrm flipH="1">
                              <a:off x="4118" y="283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06" name="Freeform 1076"/>
                          <wps:cNvSpPr>
                            <a:spLocks noEditPoints="1"/>
                          </wps:cNvSpPr>
                          <wps:spPr bwMode="auto">
                            <a:xfrm>
                              <a:off x="991" y="2796"/>
                              <a:ext cx="43" cy="68"/>
                            </a:xfrm>
                            <a:custGeom>
                              <a:avLst/>
                              <a:gdLst>
                                <a:gd name="T0" fmla="*/ 13 w 43"/>
                                <a:gd name="T1" fmla="*/ 30 h 68"/>
                                <a:gd name="T2" fmla="*/ 8 w 43"/>
                                <a:gd name="T3" fmla="*/ 30 h 68"/>
                                <a:gd name="T4" fmla="*/ 5 w 43"/>
                                <a:gd name="T5" fmla="*/ 24 h 68"/>
                                <a:gd name="T6" fmla="*/ 2 w 43"/>
                                <a:gd name="T7" fmla="*/ 22 h 68"/>
                                <a:gd name="T8" fmla="*/ 2 w 43"/>
                                <a:gd name="T9" fmla="*/ 16 h 68"/>
                                <a:gd name="T10" fmla="*/ 8 w 43"/>
                                <a:gd name="T11" fmla="*/ 5 h 68"/>
                                <a:gd name="T12" fmla="*/ 13 w 43"/>
                                <a:gd name="T13" fmla="*/ 2 h 68"/>
                                <a:gd name="T14" fmla="*/ 21 w 43"/>
                                <a:gd name="T15" fmla="*/ 0 h 68"/>
                                <a:gd name="T16" fmla="*/ 30 w 43"/>
                                <a:gd name="T17" fmla="*/ 2 h 68"/>
                                <a:gd name="T18" fmla="*/ 35 w 43"/>
                                <a:gd name="T19" fmla="*/ 5 h 68"/>
                                <a:gd name="T20" fmla="*/ 38 w 43"/>
                                <a:gd name="T21" fmla="*/ 8 h 68"/>
                                <a:gd name="T22" fmla="*/ 41 w 43"/>
                                <a:gd name="T23" fmla="*/ 13 h 68"/>
                                <a:gd name="T24" fmla="*/ 41 w 43"/>
                                <a:gd name="T25" fmla="*/ 22 h 68"/>
                                <a:gd name="T26" fmla="*/ 38 w 43"/>
                                <a:gd name="T27" fmla="*/ 24 h 68"/>
                                <a:gd name="T28" fmla="*/ 38 w 43"/>
                                <a:gd name="T29" fmla="*/ 27 h 68"/>
                                <a:gd name="T30" fmla="*/ 35 w 43"/>
                                <a:gd name="T31" fmla="*/ 30 h 68"/>
                                <a:gd name="T32" fmla="*/ 32 w 43"/>
                                <a:gd name="T33" fmla="*/ 30 h 68"/>
                                <a:gd name="T34" fmla="*/ 38 w 43"/>
                                <a:gd name="T35" fmla="*/ 33 h 68"/>
                                <a:gd name="T36" fmla="*/ 43 w 43"/>
                                <a:gd name="T37" fmla="*/ 43 h 68"/>
                                <a:gd name="T38" fmla="*/ 43 w 43"/>
                                <a:gd name="T39" fmla="*/ 57 h 68"/>
                                <a:gd name="T40" fmla="*/ 38 w 43"/>
                                <a:gd name="T41" fmla="*/ 63 h 68"/>
                                <a:gd name="T42" fmla="*/ 32 w 43"/>
                                <a:gd name="T43" fmla="*/ 65 h 68"/>
                                <a:gd name="T44" fmla="*/ 30 w 43"/>
                                <a:gd name="T45" fmla="*/ 68 h 68"/>
                                <a:gd name="T46" fmla="*/ 16 w 43"/>
                                <a:gd name="T47" fmla="*/ 68 h 68"/>
                                <a:gd name="T48" fmla="*/ 11 w 43"/>
                                <a:gd name="T49" fmla="*/ 65 h 68"/>
                                <a:gd name="T50" fmla="*/ 5 w 43"/>
                                <a:gd name="T51" fmla="*/ 60 h 68"/>
                                <a:gd name="T52" fmla="*/ 0 w 43"/>
                                <a:gd name="T53" fmla="*/ 49 h 68"/>
                                <a:gd name="T54" fmla="*/ 2 w 43"/>
                                <a:gd name="T55" fmla="*/ 41 h 68"/>
                                <a:gd name="T56" fmla="*/ 13 w 43"/>
                                <a:gd name="T57" fmla="*/ 30 h 68"/>
                                <a:gd name="T58" fmla="*/ 11 w 43"/>
                                <a:gd name="T59" fmla="*/ 16 h 68"/>
                                <a:gd name="T60" fmla="*/ 13 w 43"/>
                                <a:gd name="T61" fmla="*/ 22 h 68"/>
                                <a:gd name="T62" fmla="*/ 13 w 43"/>
                                <a:gd name="T63" fmla="*/ 24 h 68"/>
                                <a:gd name="T64" fmla="*/ 19 w 43"/>
                                <a:gd name="T65" fmla="*/ 27 h 68"/>
                                <a:gd name="T66" fmla="*/ 24 w 43"/>
                                <a:gd name="T67" fmla="*/ 27 h 68"/>
                                <a:gd name="T68" fmla="*/ 27 w 43"/>
                                <a:gd name="T69" fmla="*/ 24 h 68"/>
                                <a:gd name="T70" fmla="*/ 30 w 43"/>
                                <a:gd name="T71" fmla="*/ 24 h 68"/>
                                <a:gd name="T72" fmla="*/ 32 w 43"/>
                                <a:gd name="T73" fmla="*/ 22 h 68"/>
                                <a:gd name="T74" fmla="*/ 32 w 43"/>
                                <a:gd name="T75" fmla="*/ 13 h 68"/>
                                <a:gd name="T76" fmla="*/ 27 w 43"/>
                                <a:gd name="T77" fmla="*/ 8 h 68"/>
                                <a:gd name="T78" fmla="*/ 19 w 43"/>
                                <a:gd name="T79" fmla="*/ 8 h 68"/>
                                <a:gd name="T80" fmla="*/ 13 w 43"/>
                                <a:gd name="T81" fmla="*/ 11 h 68"/>
                                <a:gd name="T82" fmla="*/ 13 w 43"/>
                                <a:gd name="T83" fmla="*/ 13 h 68"/>
                                <a:gd name="T84" fmla="*/ 11 w 43"/>
                                <a:gd name="T85" fmla="*/ 16 h 68"/>
                                <a:gd name="T86" fmla="*/ 11 w 43"/>
                                <a:gd name="T87" fmla="*/ 46 h 68"/>
                                <a:gd name="T88" fmla="*/ 11 w 43"/>
                                <a:gd name="T89" fmla="*/ 54 h 68"/>
                                <a:gd name="T90" fmla="*/ 16 w 43"/>
                                <a:gd name="T91" fmla="*/ 60 h 68"/>
                                <a:gd name="T92" fmla="*/ 30 w 43"/>
                                <a:gd name="T93" fmla="*/ 60 h 68"/>
                                <a:gd name="T94" fmla="*/ 35 w 43"/>
                                <a:gd name="T95" fmla="*/ 54 h 68"/>
                                <a:gd name="T96" fmla="*/ 35 w 43"/>
                                <a:gd name="T97" fmla="*/ 43 h 68"/>
                                <a:gd name="T98" fmla="*/ 32 w 43"/>
                                <a:gd name="T99" fmla="*/ 41 h 68"/>
                                <a:gd name="T100" fmla="*/ 32 w 43"/>
                                <a:gd name="T101" fmla="*/ 38 h 68"/>
                                <a:gd name="T102" fmla="*/ 27 w 43"/>
                                <a:gd name="T103" fmla="*/ 35 h 68"/>
                                <a:gd name="T104" fmla="*/ 16 w 43"/>
                                <a:gd name="T105" fmla="*/ 35 h 68"/>
                                <a:gd name="T106" fmla="*/ 13 w 43"/>
                                <a:gd name="T107" fmla="*/ 38 h 68"/>
                                <a:gd name="T108" fmla="*/ 11 w 43"/>
                                <a:gd name="T109" fmla="*/ 43 h 68"/>
                                <a:gd name="T110" fmla="*/ 11 w 43"/>
                                <a:gd name="T111" fmla="*/ 4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3" h="68">
                                  <a:moveTo>
                                    <a:pt x="13" y="30"/>
                                  </a:moveTo>
                                  <a:lnTo>
                                    <a:pt x="8" y="30"/>
                                  </a:lnTo>
                                  <a:lnTo>
                                    <a:pt x="5" y="24"/>
                                  </a:lnTo>
                                  <a:lnTo>
                                    <a:pt x="2" y="22"/>
                                  </a:lnTo>
                                  <a:lnTo>
                                    <a:pt x="2" y="16"/>
                                  </a:lnTo>
                                  <a:lnTo>
                                    <a:pt x="8" y="5"/>
                                  </a:lnTo>
                                  <a:lnTo>
                                    <a:pt x="13" y="2"/>
                                  </a:lnTo>
                                  <a:lnTo>
                                    <a:pt x="21" y="0"/>
                                  </a:lnTo>
                                  <a:lnTo>
                                    <a:pt x="30" y="2"/>
                                  </a:lnTo>
                                  <a:lnTo>
                                    <a:pt x="35" y="5"/>
                                  </a:lnTo>
                                  <a:lnTo>
                                    <a:pt x="38" y="8"/>
                                  </a:lnTo>
                                  <a:lnTo>
                                    <a:pt x="41" y="13"/>
                                  </a:lnTo>
                                  <a:lnTo>
                                    <a:pt x="41" y="22"/>
                                  </a:lnTo>
                                  <a:lnTo>
                                    <a:pt x="38" y="24"/>
                                  </a:lnTo>
                                  <a:lnTo>
                                    <a:pt x="38" y="27"/>
                                  </a:lnTo>
                                  <a:lnTo>
                                    <a:pt x="35" y="30"/>
                                  </a:lnTo>
                                  <a:lnTo>
                                    <a:pt x="32" y="30"/>
                                  </a:lnTo>
                                  <a:lnTo>
                                    <a:pt x="38" y="33"/>
                                  </a:lnTo>
                                  <a:lnTo>
                                    <a:pt x="43" y="43"/>
                                  </a:lnTo>
                                  <a:lnTo>
                                    <a:pt x="43" y="57"/>
                                  </a:lnTo>
                                  <a:lnTo>
                                    <a:pt x="38" y="63"/>
                                  </a:lnTo>
                                  <a:lnTo>
                                    <a:pt x="32" y="65"/>
                                  </a:lnTo>
                                  <a:lnTo>
                                    <a:pt x="30" y="68"/>
                                  </a:lnTo>
                                  <a:lnTo>
                                    <a:pt x="16" y="68"/>
                                  </a:lnTo>
                                  <a:lnTo>
                                    <a:pt x="11" y="65"/>
                                  </a:lnTo>
                                  <a:lnTo>
                                    <a:pt x="5" y="60"/>
                                  </a:lnTo>
                                  <a:lnTo>
                                    <a:pt x="0" y="49"/>
                                  </a:lnTo>
                                  <a:lnTo>
                                    <a:pt x="2" y="41"/>
                                  </a:lnTo>
                                  <a:lnTo>
                                    <a:pt x="13" y="30"/>
                                  </a:lnTo>
                                  <a:close/>
                                  <a:moveTo>
                                    <a:pt x="11" y="16"/>
                                  </a:moveTo>
                                  <a:lnTo>
                                    <a:pt x="13" y="22"/>
                                  </a:lnTo>
                                  <a:lnTo>
                                    <a:pt x="13" y="24"/>
                                  </a:lnTo>
                                  <a:lnTo>
                                    <a:pt x="19" y="27"/>
                                  </a:lnTo>
                                  <a:lnTo>
                                    <a:pt x="24" y="27"/>
                                  </a:lnTo>
                                  <a:lnTo>
                                    <a:pt x="27" y="24"/>
                                  </a:lnTo>
                                  <a:lnTo>
                                    <a:pt x="30" y="24"/>
                                  </a:lnTo>
                                  <a:lnTo>
                                    <a:pt x="32" y="22"/>
                                  </a:lnTo>
                                  <a:lnTo>
                                    <a:pt x="32" y="13"/>
                                  </a:lnTo>
                                  <a:lnTo>
                                    <a:pt x="27" y="8"/>
                                  </a:lnTo>
                                  <a:lnTo>
                                    <a:pt x="19" y="8"/>
                                  </a:lnTo>
                                  <a:lnTo>
                                    <a:pt x="13" y="11"/>
                                  </a:lnTo>
                                  <a:lnTo>
                                    <a:pt x="13" y="13"/>
                                  </a:lnTo>
                                  <a:lnTo>
                                    <a:pt x="11" y="16"/>
                                  </a:lnTo>
                                  <a:close/>
                                  <a:moveTo>
                                    <a:pt x="11" y="46"/>
                                  </a:moveTo>
                                  <a:lnTo>
                                    <a:pt x="11" y="54"/>
                                  </a:lnTo>
                                  <a:lnTo>
                                    <a:pt x="16" y="60"/>
                                  </a:lnTo>
                                  <a:lnTo>
                                    <a:pt x="30" y="60"/>
                                  </a:lnTo>
                                  <a:lnTo>
                                    <a:pt x="35" y="54"/>
                                  </a:lnTo>
                                  <a:lnTo>
                                    <a:pt x="35" y="43"/>
                                  </a:lnTo>
                                  <a:lnTo>
                                    <a:pt x="32" y="41"/>
                                  </a:lnTo>
                                  <a:lnTo>
                                    <a:pt x="32" y="38"/>
                                  </a:lnTo>
                                  <a:lnTo>
                                    <a:pt x="27" y="35"/>
                                  </a:lnTo>
                                  <a:lnTo>
                                    <a:pt x="16" y="35"/>
                                  </a:lnTo>
                                  <a:lnTo>
                                    <a:pt x="13" y="38"/>
                                  </a:lnTo>
                                  <a:lnTo>
                                    <a:pt x="11" y="43"/>
                                  </a:lnTo>
                                  <a:lnTo>
                                    <a:pt x="11" y="4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07" name="Freeform 1077"/>
                          <wps:cNvSpPr>
                            <a:spLocks noEditPoints="1"/>
                          </wps:cNvSpPr>
                          <wps:spPr bwMode="auto">
                            <a:xfrm>
                              <a:off x="1043" y="2796"/>
                              <a:ext cx="46" cy="68"/>
                            </a:xfrm>
                            <a:custGeom>
                              <a:avLst/>
                              <a:gdLst>
                                <a:gd name="T0" fmla="*/ 0 w 46"/>
                                <a:gd name="T1" fmla="*/ 35 h 68"/>
                                <a:gd name="T2" fmla="*/ 2 w 46"/>
                                <a:gd name="T3" fmla="*/ 24 h 68"/>
                                <a:gd name="T4" fmla="*/ 5 w 46"/>
                                <a:gd name="T5" fmla="*/ 16 h 68"/>
                                <a:gd name="T6" fmla="*/ 5 w 46"/>
                                <a:gd name="T7" fmla="*/ 11 h 68"/>
                                <a:gd name="T8" fmla="*/ 13 w 46"/>
                                <a:gd name="T9" fmla="*/ 2 h 68"/>
                                <a:gd name="T10" fmla="*/ 19 w 46"/>
                                <a:gd name="T11" fmla="*/ 0 h 68"/>
                                <a:gd name="T12" fmla="*/ 27 w 46"/>
                                <a:gd name="T13" fmla="*/ 0 h 68"/>
                                <a:gd name="T14" fmla="*/ 32 w 46"/>
                                <a:gd name="T15" fmla="*/ 2 h 68"/>
                                <a:gd name="T16" fmla="*/ 38 w 46"/>
                                <a:gd name="T17" fmla="*/ 8 h 68"/>
                                <a:gd name="T18" fmla="*/ 43 w 46"/>
                                <a:gd name="T19" fmla="*/ 19 h 68"/>
                                <a:gd name="T20" fmla="*/ 43 w 46"/>
                                <a:gd name="T21" fmla="*/ 27 h 68"/>
                                <a:gd name="T22" fmla="*/ 46 w 46"/>
                                <a:gd name="T23" fmla="*/ 35 h 68"/>
                                <a:gd name="T24" fmla="*/ 43 w 46"/>
                                <a:gd name="T25" fmla="*/ 46 h 68"/>
                                <a:gd name="T26" fmla="*/ 43 w 46"/>
                                <a:gd name="T27" fmla="*/ 54 h 68"/>
                                <a:gd name="T28" fmla="*/ 41 w 46"/>
                                <a:gd name="T29" fmla="*/ 60 h 68"/>
                                <a:gd name="T30" fmla="*/ 35 w 46"/>
                                <a:gd name="T31" fmla="*/ 65 h 68"/>
                                <a:gd name="T32" fmla="*/ 30 w 46"/>
                                <a:gd name="T33" fmla="*/ 68 h 68"/>
                                <a:gd name="T34" fmla="*/ 19 w 46"/>
                                <a:gd name="T35" fmla="*/ 68 h 68"/>
                                <a:gd name="T36" fmla="*/ 8 w 46"/>
                                <a:gd name="T37" fmla="*/ 63 h 68"/>
                                <a:gd name="T38" fmla="*/ 2 w 46"/>
                                <a:gd name="T39" fmla="*/ 46 h 68"/>
                                <a:gd name="T40" fmla="*/ 0 w 46"/>
                                <a:gd name="T41" fmla="*/ 35 h 68"/>
                                <a:gd name="T42" fmla="*/ 11 w 46"/>
                                <a:gd name="T43" fmla="*/ 35 h 68"/>
                                <a:gd name="T44" fmla="*/ 11 w 46"/>
                                <a:gd name="T45" fmla="*/ 52 h 68"/>
                                <a:gd name="T46" fmla="*/ 13 w 46"/>
                                <a:gd name="T47" fmla="*/ 57 h 68"/>
                                <a:gd name="T48" fmla="*/ 19 w 46"/>
                                <a:gd name="T49" fmla="*/ 60 h 68"/>
                                <a:gd name="T50" fmla="*/ 30 w 46"/>
                                <a:gd name="T51" fmla="*/ 60 h 68"/>
                                <a:gd name="T52" fmla="*/ 32 w 46"/>
                                <a:gd name="T53" fmla="*/ 57 h 68"/>
                                <a:gd name="T54" fmla="*/ 35 w 46"/>
                                <a:gd name="T55" fmla="*/ 52 h 68"/>
                                <a:gd name="T56" fmla="*/ 35 w 46"/>
                                <a:gd name="T57" fmla="*/ 19 h 68"/>
                                <a:gd name="T58" fmla="*/ 32 w 46"/>
                                <a:gd name="T59" fmla="*/ 13 h 68"/>
                                <a:gd name="T60" fmla="*/ 21 w 46"/>
                                <a:gd name="T61" fmla="*/ 8 h 68"/>
                                <a:gd name="T62" fmla="*/ 16 w 46"/>
                                <a:gd name="T63" fmla="*/ 11 h 68"/>
                                <a:gd name="T64" fmla="*/ 13 w 46"/>
                                <a:gd name="T65" fmla="*/ 13 h 68"/>
                                <a:gd name="T66" fmla="*/ 11 w 46"/>
                                <a:gd name="T67" fmla="*/ 19 h 68"/>
                                <a:gd name="T68" fmla="*/ 11 w 46"/>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 h="68">
                                  <a:moveTo>
                                    <a:pt x="0" y="35"/>
                                  </a:moveTo>
                                  <a:lnTo>
                                    <a:pt x="2" y="24"/>
                                  </a:lnTo>
                                  <a:lnTo>
                                    <a:pt x="5" y="16"/>
                                  </a:lnTo>
                                  <a:lnTo>
                                    <a:pt x="5" y="11"/>
                                  </a:lnTo>
                                  <a:lnTo>
                                    <a:pt x="13" y="2"/>
                                  </a:lnTo>
                                  <a:lnTo>
                                    <a:pt x="19" y="0"/>
                                  </a:lnTo>
                                  <a:lnTo>
                                    <a:pt x="27" y="0"/>
                                  </a:lnTo>
                                  <a:lnTo>
                                    <a:pt x="32" y="2"/>
                                  </a:lnTo>
                                  <a:lnTo>
                                    <a:pt x="38" y="8"/>
                                  </a:lnTo>
                                  <a:lnTo>
                                    <a:pt x="43" y="19"/>
                                  </a:lnTo>
                                  <a:lnTo>
                                    <a:pt x="43" y="27"/>
                                  </a:lnTo>
                                  <a:lnTo>
                                    <a:pt x="46" y="35"/>
                                  </a:lnTo>
                                  <a:lnTo>
                                    <a:pt x="43" y="46"/>
                                  </a:lnTo>
                                  <a:lnTo>
                                    <a:pt x="43" y="54"/>
                                  </a:lnTo>
                                  <a:lnTo>
                                    <a:pt x="41" y="60"/>
                                  </a:lnTo>
                                  <a:lnTo>
                                    <a:pt x="35" y="65"/>
                                  </a:lnTo>
                                  <a:lnTo>
                                    <a:pt x="30" y="68"/>
                                  </a:lnTo>
                                  <a:lnTo>
                                    <a:pt x="19" y="68"/>
                                  </a:lnTo>
                                  <a:lnTo>
                                    <a:pt x="8" y="63"/>
                                  </a:lnTo>
                                  <a:lnTo>
                                    <a:pt x="2" y="46"/>
                                  </a:lnTo>
                                  <a:lnTo>
                                    <a:pt x="0" y="35"/>
                                  </a:lnTo>
                                  <a:close/>
                                  <a:moveTo>
                                    <a:pt x="11" y="35"/>
                                  </a:moveTo>
                                  <a:lnTo>
                                    <a:pt x="11" y="52"/>
                                  </a:lnTo>
                                  <a:lnTo>
                                    <a:pt x="13" y="57"/>
                                  </a:lnTo>
                                  <a:lnTo>
                                    <a:pt x="19" y="60"/>
                                  </a:lnTo>
                                  <a:lnTo>
                                    <a:pt x="30" y="60"/>
                                  </a:lnTo>
                                  <a:lnTo>
                                    <a:pt x="32" y="57"/>
                                  </a:lnTo>
                                  <a:lnTo>
                                    <a:pt x="35" y="52"/>
                                  </a:lnTo>
                                  <a:lnTo>
                                    <a:pt x="35" y="19"/>
                                  </a:lnTo>
                                  <a:lnTo>
                                    <a:pt x="32" y="13"/>
                                  </a:lnTo>
                                  <a:lnTo>
                                    <a:pt x="21" y="8"/>
                                  </a:lnTo>
                                  <a:lnTo>
                                    <a:pt x="16" y="11"/>
                                  </a:lnTo>
                                  <a:lnTo>
                                    <a:pt x="13"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08" name="Line 1078"/>
                          <wps:cNvCnPr/>
                          <wps:spPr bwMode="auto">
                            <a:xfrm>
                              <a:off x="1157" y="254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09" name="Line 1079"/>
                          <wps:cNvCnPr/>
                          <wps:spPr bwMode="auto">
                            <a:xfrm flipH="1">
                              <a:off x="4118" y="254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10" name="Freeform 1080"/>
                          <wps:cNvSpPr>
                            <a:spLocks noEditPoints="1"/>
                          </wps:cNvSpPr>
                          <wps:spPr bwMode="auto">
                            <a:xfrm>
                              <a:off x="991" y="2503"/>
                              <a:ext cx="43" cy="68"/>
                            </a:xfrm>
                            <a:custGeom>
                              <a:avLst/>
                              <a:gdLst>
                                <a:gd name="T0" fmla="*/ 13 w 43"/>
                                <a:gd name="T1" fmla="*/ 30 h 68"/>
                                <a:gd name="T2" fmla="*/ 8 w 43"/>
                                <a:gd name="T3" fmla="*/ 30 h 68"/>
                                <a:gd name="T4" fmla="*/ 5 w 43"/>
                                <a:gd name="T5" fmla="*/ 25 h 68"/>
                                <a:gd name="T6" fmla="*/ 2 w 43"/>
                                <a:gd name="T7" fmla="*/ 22 h 68"/>
                                <a:gd name="T8" fmla="*/ 2 w 43"/>
                                <a:gd name="T9" fmla="*/ 16 h 68"/>
                                <a:gd name="T10" fmla="*/ 8 w 43"/>
                                <a:gd name="T11" fmla="*/ 5 h 68"/>
                                <a:gd name="T12" fmla="*/ 13 w 43"/>
                                <a:gd name="T13" fmla="*/ 3 h 68"/>
                                <a:gd name="T14" fmla="*/ 21 w 43"/>
                                <a:gd name="T15" fmla="*/ 0 h 68"/>
                                <a:gd name="T16" fmla="*/ 30 w 43"/>
                                <a:gd name="T17" fmla="*/ 3 h 68"/>
                                <a:gd name="T18" fmla="*/ 35 w 43"/>
                                <a:gd name="T19" fmla="*/ 5 h 68"/>
                                <a:gd name="T20" fmla="*/ 38 w 43"/>
                                <a:gd name="T21" fmla="*/ 8 h 68"/>
                                <a:gd name="T22" fmla="*/ 41 w 43"/>
                                <a:gd name="T23" fmla="*/ 14 h 68"/>
                                <a:gd name="T24" fmla="*/ 41 w 43"/>
                                <a:gd name="T25" fmla="*/ 22 h 68"/>
                                <a:gd name="T26" fmla="*/ 38 w 43"/>
                                <a:gd name="T27" fmla="*/ 25 h 68"/>
                                <a:gd name="T28" fmla="*/ 38 w 43"/>
                                <a:gd name="T29" fmla="*/ 27 h 68"/>
                                <a:gd name="T30" fmla="*/ 35 w 43"/>
                                <a:gd name="T31" fmla="*/ 30 h 68"/>
                                <a:gd name="T32" fmla="*/ 32 w 43"/>
                                <a:gd name="T33" fmla="*/ 30 h 68"/>
                                <a:gd name="T34" fmla="*/ 38 w 43"/>
                                <a:gd name="T35" fmla="*/ 33 h 68"/>
                                <a:gd name="T36" fmla="*/ 43 w 43"/>
                                <a:gd name="T37" fmla="*/ 44 h 68"/>
                                <a:gd name="T38" fmla="*/ 43 w 43"/>
                                <a:gd name="T39" fmla="*/ 57 h 68"/>
                                <a:gd name="T40" fmla="*/ 38 w 43"/>
                                <a:gd name="T41" fmla="*/ 63 h 68"/>
                                <a:gd name="T42" fmla="*/ 32 w 43"/>
                                <a:gd name="T43" fmla="*/ 66 h 68"/>
                                <a:gd name="T44" fmla="*/ 30 w 43"/>
                                <a:gd name="T45" fmla="*/ 68 h 68"/>
                                <a:gd name="T46" fmla="*/ 16 w 43"/>
                                <a:gd name="T47" fmla="*/ 68 h 68"/>
                                <a:gd name="T48" fmla="*/ 11 w 43"/>
                                <a:gd name="T49" fmla="*/ 66 h 68"/>
                                <a:gd name="T50" fmla="*/ 5 w 43"/>
                                <a:gd name="T51" fmla="*/ 60 h 68"/>
                                <a:gd name="T52" fmla="*/ 0 w 43"/>
                                <a:gd name="T53" fmla="*/ 49 h 68"/>
                                <a:gd name="T54" fmla="*/ 2 w 43"/>
                                <a:gd name="T55" fmla="*/ 41 h 68"/>
                                <a:gd name="T56" fmla="*/ 13 w 43"/>
                                <a:gd name="T57" fmla="*/ 30 h 68"/>
                                <a:gd name="T58" fmla="*/ 11 w 43"/>
                                <a:gd name="T59" fmla="*/ 16 h 68"/>
                                <a:gd name="T60" fmla="*/ 13 w 43"/>
                                <a:gd name="T61" fmla="*/ 22 h 68"/>
                                <a:gd name="T62" fmla="*/ 13 w 43"/>
                                <a:gd name="T63" fmla="*/ 25 h 68"/>
                                <a:gd name="T64" fmla="*/ 19 w 43"/>
                                <a:gd name="T65" fmla="*/ 27 h 68"/>
                                <a:gd name="T66" fmla="*/ 24 w 43"/>
                                <a:gd name="T67" fmla="*/ 27 h 68"/>
                                <a:gd name="T68" fmla="*/ 27 w 43"/>
                                <a:gd name="T69" fmla="*/ 25 h 68"/>
                                <a:gd name="T70" fmla="*/ 30 w 43"/>
                                <a:gd name="T71" fmla="*/ 25 h 68"/>
                                <a:gd name="T72" fmla="*/ 32 w 43"/>
                                <a:gd name="T73" fmla="*/ 22 h 68"/>
                                <a:gd name="T74" fmla="*/ 32 w 43"/>
                                <a:gd name="T75" fmla="*/ 14 h 68"/>
                                <a:gd name="T76" fmla="*/ 27 w 43"/>
                                <a:gd name="T77" fmla="*/ 8 h 68"/>
                                <a:gd name="T78" fmla="*/ 19 w 43"/>
                                <a:gd name="T79" fmla="*/ 8 h 68"/>
                                <a:gd name="T80" fmla="*/ 13 w 43"/>
                                <a:gd name="T81" fmla="*/ 11 h 68"/>
                                <a:gd name="T82" fmla="*/ 13 w 43"/>
                                <a:gd name="T83" fmla="*/ 14 h 68"/>
                                <a:gd name="T84" fmla="*/ 11 w 43"/>
                                <a:gd name="T85" fmla="*/ 16 h 68"/>
                                <a:gd name="T86" fmla="*/ 11 w 43"/>
                                <a:gd name="T87" fmla="*/ 47 h 68"/>
                                <a:gd name="T88" fmla="*/ 11 w 43"/>
                                <a:gd name="T89" fmla="*/ 55 h 68"/>
                                <a:gd name="T90" fmla="*/ 16 w 43"/>
                                <a:gd name="T91" fmla="*/ 60 h 68"/>
                                <a:gd name="T92" fmla="*/ 30 w 43"/>
                                <a:gd name="T93" fmla="*/ 60 h 68"/>
                                <a:gd name="T94" fmla="*/ 35 w 43"/>
                                <a:gd name="T95" fmla="*/ 55 h 68"/>
                                <a:gd name="T96" fmla="*/ 35 w 43"/>
                                <a:gd name="T97" fmla="*/ 44 h 68"/>
                                <a:gd name="T98" fmla="*/ 32 w 43"/>
                                <a:gd name="T99" fmla="*/ 41 h 68"/>
                                <a:gd name="T100" fmla="*/ 32 w 43"/>
                                <a:gd name="T101" fmla="*/ 38 h 68"/>
                                <a:gd name="T102" fmla="*/ 27 w 43"/>
                                <a:gd name="T103" fmla="*/ 36 h 68"/>
                                <a:gd name="T104" fmla="*/ 16 w 43"/>
                                <a:gd name="T105" fmla="*/ 36 h 68"/>
                                <a:gd name="T106" fmla="*/ 13 w 43"/>
                                <a:gd name="T107" fmla="*/ 38 h 68"/>
                                <a:gd name="T108" fmla="*/ 11 w 43"/>
                                <a:gd name="T109" fmla="*/ 44 h 68"/>
                                <a:gd name="T110" fmla="*/ 11 w 43"/>
                                <a:gd name="T111" fmla="*/ 47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3" h="68">
                                  <a:moveTo>
                                    <a:pt x="13" y="30"/>
                                  </a:moveTo>
                                  <a:lnTo>
                                    <a:pt x="8" y="30"/>
                                  </a:lnTo>
                                  <a:lnTo>
                                    <a:pt x="5" y="25"/>
                                  </a:lnTo>
                                  <a:lnTo>
                                    <a:pt x="2" y="22"/>
                                  </a:lnTo>
                                  <a:lnTo>
                                    <a:pt x="2" y="16"/>
                                  </a:lnTo>
                                  <a:lnTo>
                                    <a:pt x="8" y="5"/>
                                  </a:lnTo>
                                  <a:lnTo>
                                    <a:pt x="13" y="3"/>
                                  </a:lnTo>
                                  <a:lnTo>
                                    <a:pt x="21" y="0"/>
                                  </a:lnTo>
                                  <a:lnTo>
                                    <a:pt x="30" y="3"/>
                                  </a:lnTo>
                                  <a:lnTo>
                                    <a:pt x="35" y="5"/>
                                  </a:lnTo>
                                  <a:lnTo>
                                    <a:pt x="38" y="8"/>
                                  </a:lnTo>
                                  <a:lnTo>
                                    <a:pt x="41" y="14"/>
                                  </a:lnTo>
                                  <a:lnTo>
                                    <a:pt x="41" y="22"/>
                                  </a:lnTo>
                                  <a:lnTo>
                                    <a:pt x="38" y="25"/>
                                  </a:lnTo>
                                  <a:lnTo>
                                    <a:pt x="38" y="27"/>
                                  </a:lnTo>
                                  <a:lnTo>
                                    <a:pt x="35" y="30"/>
                                  </a:lnTo>
                                  <a:lnTo>
                                    <a:pt x="32" y="30"/>
                                  </a:lnTo>
                                  <a:lnTo>
                                    <a:pt x="38" y="33"/>
                                  </a:lnTo>
                                  <a:lnTo>
                                    <a:pt x="43" y="44"/>
                                  </a:lnTo>
                                  <a:lnTo>
                                    <a:pt x="43" y="57"/>
                                  </a:lnTo>
                                  <a:lnTo>
                                    <a:pt x="38" y="63"/>
                                  </a:lnTo>
                                  <a:lnTo>
                                    <a:pt x="32" y="66"/>
                                  </a:lnTo>
                                  <a:lnTo>
                                    <a:pt x="30" y="68"/>
                                  </a:lnTo>
                                  <a:lnTo>
                                    <a:pt x="16" y="68"/>
                                  </a:lnTo>
                                  <a:lnTo>
                                    <a:pt x="11" y="66"/>
                                  </a:lnTo>
                                  <a:lnTo>
                                    <a:pt x="5" y="60"/>
                                  </a:lnTo>
                                  <a:lnTo>
                                    <a:pt x="0" y="49"/>
                                  </a:lnTo>
                                  <a:lnTo>
                                    <a:pt x="2" y="41"/>
                                  </a:lnTo>
                                  <a:lnTo>
                                    <a:pt x="13" y="30"/>
                                  </a:lnTo>
                                  <a:close/>
                                  <a:moveTo>
                                    <a:pt x="11" y="16"/>
                                  </a:moveTo>
                                  <a:lnTo>
                                    <a:pt x="13" y="22"/>
                                  </a:lnTo>
                                  <a:lnTo>
                                    <a:pt x="13" y="25"/>
                                  </a:lnTo>
                                  <a:lnTo>
                                    <a:pt x="19" y="27"/>
                                  </a:lnTo>
                                  <a:lnTo>
                                    <a:pt x="24" y="27"/>
                                  </a:lnTo>
                                  <a:lnTo>
                                    <a:pt x="27" y="25"/>
                                  </a:lnTo>
                                  <a:lnTo>
                                    <a:pt x="30" y="25"/>
                                  </a:lnTo>
                                  <a:lnTo>
                                    <a:pt x="32" y="22"/>
                                  </a:lnTo>
                                  <a:lnTo>
                                    <a:pt x="32" y="14"/>
                                  </a:lnTo>
                                  <a:lnTo>
                                    <a:pt x="27" y="8"/>
                                  </a:lnTo>
                                  <a:lnTo>
                                    <a:pt x="19" y="8"/>
                                  </a:lnTo>
                                  <a:lnTo>
                                    <a:pt x="13" y="11"/>
                                  </a:lnTo>
                                  <a:lnTo>
                                    <a:pt x="13" y="14"/>
                                  </a:lnTo>
                                  <a:lnTo>
                                    <a:pt x="11" y="16"/>
                                  </a:lnTo>
                                  <a:close/>
                                  <a:moveTo>
                                    <a:pt x="11" y="47"/>
                                  </a:moveTo>
                                  <a:lnTo>
                                    <a:pt x="11" y="55"/>
                                  </a:lnTo>
                                  <a:lnTo>
                                    <a:pt x="16" y="60"/>
                                  </a:lnTo>
                                  <a:lnTo>
                                    <a:pt x="30" y="60"/>
                                  </a:lnTo>
                                  <a:lnTo>
                                    <a:pt x="35" y="55"/>
                                  </a:lnTo>
                                  <a:lnTo>
                                    <a:pt x="35" y="44"/>
                                  </a:lnTo>
                                  <a:lnTo>
                                    <a:pt x="32" y="41"/>
                                  </a:lnTo>
                                  <a:lnTo>
                                    <a:pt x="32" y="38"/>
                                  </a:lnTo>
                                  <a:lnTo>
                                    <a:pt x="27" y="36"/>
                                  </a:lnTo>
                                  <a:lnTo>
                                    <a:pt x="16" y="36"/>
                                  </a:lnTo>
                                  <a:lnTo>
                                    <a:pt x="13" y="38"/>
                                  </a:lnTo>
                                  <a:lnTo>
                                    <a:pt x="11" y="44"/>
                                  </a:lnTo>
                                  <a:lnTo>
                                    <a:pt x="11"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11" name="Freeform 1081"/>
                          <wps:cNvSpPr>
                            <a:spLocks/>
                          </wps:cNvSpPr>
                          <wps:spPr bwMode="auto">
                            <a:xfrm>
                              <a:off x="1043" y="2506"/>
                              <a:ext cx="46" cy="65"/>
                            </a:xfrm>
                            <a:custGeom>
                              <a:avLst/>
                              <a:gdLst>
                                <a:gd name="T0" fmla="*/ 0 w 46"/>
                                <a:gd name="T1" fmla="*/ 49 h 65"/>
                                <a:gd name="T2" fmla="*/ 11 w 46"/>
                                <a:gd name="T3" fmla="*/ 46 h 65"/>
                                <a:gd name="T4" fmla="*/ 11 w 46"/>
                                <a:gd name="T5" fmla="*/ 52 h 65"/>
                                <a:gd name="T6" fmla="*/ 16 w 46"/>
                                <a:gd name="T7" fmla="*/ 57 h 65"/>
                                <a:gd name="T8" fmla="*/ 30 w 46"/>
                                <a:gd name="T9" fmla="*/ 57 h 65"/>
                                <a:gd name="T10" fmla="*/ 32 w 46"/>
                                <a:gd name="T11" fmla="*/ 54 h 65"/>
                                <a:gd name="T12" fmla="*/ 35 w 46"/>
                                <a:gd name="T13" fmla="*/ 49 h 65"/>
                                <a:gd name="T14" fmla="*/ 35 w 46"/>
                                <a:gd name="T15" fmla="*/ 35 h 65"/>
                                <a:gd name="T16" fmla="*/ 30 w 46"/>
                                <a:gd name="T17" fmla="*/ 30 h 65"/>
                                <a:gd name="T18" fmla="*/ 21 w 46"/>
                                <a:gd name="T19" fmla="*/ 27 h 65"/>
                                <a:gd name="T20" fmla="*/ 16 w 46"/>
                                <a:gd name="T21" fmla="*/ 30 h 65"/>
                                <a:gd name="T22" fmla="*/ 11 w 46"/>
                                <a:gd name="T23" fmla="*/ 35 h 65"/>
                                <a:gd name="T24" fmla="*/ 2 w 46"/>
                                <a:gd name="T25" fmla="*/ 33 h 65"/>
                                <a:gd name="T26" fmla="*/ 8 w 46"/>
                                <a:gd name="T27" fmla="*/ 0 h 65"/>
                                <a:gd name="T28" fmla="*/ 41 w 46"/>
                                <a:gd name="T29" fmla="*/ 0 h 65"/>
                                <a:gd name="T30" fmla="*/ 41 w 46"/>
                                <a:gd name="T31" fmla="*/ 8 h 65"/>
                                <a:gd name="T32" fmla="*/ 16 w 46"/>
                                <a:gd name="T33" fmla="*/ 8 h 65"/>
                                <a:gd name="T34" fmla="*/ 13 w 46"/>
                                <a:gd name="T35" fmla="*/ 24 h 65"/>
                                <a:gd name="T36" fmla="*/ 24 w 46"/>
                                <a:gd name="T37" fmla="*/ 19 h 65"/>
                                <a:gd name="T38" fmla="*/ 32 w 46"/>
                                <a:gd name="T39" fmla="*/ 22 h 65"/>
                                <a:gd name="T40" fmla="*/ 38 w 46"/>
                                <a:gd name="T41" fmla="*/ 27 h 65"/>
                                <a:gd name="T42" fmla="*/ 43 w 46"/>
                                <a:gd name="T43" fmla="*/ 30 h 65"/>
                                <a:gd name="T44" fmla="*/ 43 w 46"/>
                                <a:gd name="T45" fmla="*/ 35 h 65"/>
                                <a:gd name="T46" fmla="*/ 46 w 46"/>
                                <a:gd name="T47" fmla="*/ 41 h 65"/>
                                <a:gd name="T48" fmla="*/ 43 w 46"/>
                                <a:gd name="T49" fmla="*/ 49 h 65"/>
                                <a:gd name="T50" fmla="*/ 43 w 46"/>
                                <a:gd name="T51" fmla="*/ 54 h 65"/>
                                <a:gd name="T52" fmla="*/ 35 w 46"/>
                                <a:gd name="T53" fmla="*/ 63 h 65"/>
                                <a:gd name="T54" fmla="*/ 30 w 46"/>
                                <a:gd name="T55" fmla="*/ 65 h 65"/>
                                <a:gd name="T56" fmla="*/ 13 w 46"/>
                                <a:gd name="T57" fmla="*/ 65 h 65"/>
                                <a:gd name="T58" fmla="*/ 8 w 46"/>
                                <a:gd name="T59" fmla="*/ 63 h 65"/>
                                <a:gd name="T60" fmla="*/ 2 w 46"/>
                                <a:gd name="T61" fmla="*/ 54 h 65"/>
                                <a:gd name="T62" fmla="*/ 0 w 46"/>
                                <a:gd name="T63"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5">
                                  <a:moveTo>
                                    <a:pt x="0" y="49"/>
                                  </a:moveTo>
                                  <a:lnTo>
                                    <a:pt x="11" y="46"/>
                                  </a:lnTo>
                                  <a:lnTo>
                                    <a:pt x="11" y="52"/>
                                  </a:lnTo>
                                  <a:lnTo>
                                    <a:pt x="16" y="57"/>
                                  </a:lnTo>
                                  <a:lnTo>
                                    <a:pt x="30" y="57"/>
                                  </a:lnTo>
                                  <a:lnTo>
                                    <a:pt x="32" y="54"/>
                                  </a:lnTo>
                                  <a:lnTo>
                                    <a:pt x="35" y="49"/>
                                  </a:lnTo>
                                  <a:lnTo>
                                    <a:pt x="35" y="35"/>
                                  </a:lnTo>
                                  <a:lnTo>
                                    <a:pt x="30" y="30"/>
                                  </a:lnTo>
                                  <a:lnTo>
                                    <a:pt x="21" y="27"/>
                                  </a:lnTo>
                                  <a:lnTo>
                                    <a:pt x="16" y="30"/>
                                  </a:lnTo>
                                  <a:lnTo>
                                    <a:pt x="11" y="35"/>
                                  </a:lnTo>
                                  <a:lnTo>
                                    <a:pt x="2" y="33"/>
                                  </a:lnTo>
                                  <a:lnTo>
                                    <a:pt x="8" y="0"/>
                                  </a:lnTo>
                                  <a:lnTo>
                                    <a:pt x="41" y="0"/>
                                  </a:lnTo>
                                  <a:lnTo>
                                    <a:pt x="41" y="8"/>
                                  </a:lnTo>
                                  <a:lnTo>
                                    <a:pt x="16" y="8"/>
                                  </a:lnTo>
                                  <a:lnTo>
                                    <a:pt x="13" y="24"/>
                                  </a:lnTo>
                                  <a:lnTo>
                                    <a:pt x="24" y="19"/>
                                  </a:lnTo>
                                  <a:lnTo>
                                    <a:pt x="32" y="22"/>
                                  </a:lnTo>
                                  <a:lnTo>
                                    <a:pt x="38" y="27"/>
                                  </a:lnTo>
                                  <a:lnTo>
                                    <a:pt x="43" y="30"/>
                                  </a:lnTo>
                                  <a:lnTo>
                                    <a:pt x="43" y="35"/>
                                  </a:lnTo>
                                  <a:lnTo>
                                    <a:pt x="46" y="41"/>
                                  </a:lnTo>
                                  <a:lnTo>
                                    <a:pt x="43" y="49"/>
                                  </a:lnTo>
                                  <a:lnTo>
                                    <a:pt x="43" y="54"/>
                                  </a:lnTo>
                                  <a:lnTo>
                                    <a:pt x="35" y="63"/>
                                  </a:lnTo>
                                  <a:lnTo>
                                    <a:pt x="30" y="65"/>
                                  </a:lnTo>
                                  <a:lnTo>
                                    <a:pt x="13" y="65"/>
                                  </a:lnTo>
                                  <a:lnTo>
                                    <a:pt x="8" y="63"/>
                                  </a:lnTo>
                                  <a:lnTo>
                                    <a:pt x="2" y="54"/>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12" name="Line 1082"/>
                          <wps:cNvCnPr/>
                          <wps:spPr bwMode="auto">
                            <a:xfrm flipV="1">
                              <a:off x="1157"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13" name="Line 1083"/>
                          <wps:cNvCnPr/>
                          <wps:spPr bwMode="auto">
                            <a:xfrm>
                              <a:off x="1157"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14" name="Freeform 1084"/>
                          <wps:cNvSpPr>
                            <a:spLocks noEditPoints="1"/>
                          </wps:cNvSpPr>
                          <wps:spPr bwMode="auto">
                            <a:xfrm>
                              <a:off x="1133" y="4079"/>
                              <a:ext cx="46" cy="68"/>
                            </a:xfrm>
                            <a:custGeom>
                              <a:avLst/>
                              <a:gdLst>
                                <a:gd name="T0" fmla="*/ 0 w 46"/>
                                <a:gd name="T1" fmla="*/ 35 h 68"/>
                                <a:gd name="T2" fmla="*/ 3 w 46"/>
                                <a:gd name="T3" fmla="*/ 24 h 68"/>
                                <a:gd name="T4" fmla="*/ 5 w 46"/>
                                <a:gd name="T5" fmla="*/ 16 h 68"/>
                                <a:gd name="T6" fmla="*/ 5 w 46"/>
                                <a:gd name="T7" fmla="*/ 11 h 68"/>
                                <a:gd name="T8" fmla="*/ 14 w 46"/>
                                <a:gd name="T9" fmla="*/ 2 h 68"/>
                                <a:gd name="T10" fmla="*/ 19 w 46"/>
                                <a:gd name="T11" fmla="*/ 0 h 68"/>
                                <a:gd name="T12" fmla="*/ 27 w 46"/>
                                <a:gd name="T13" fmla="*/ 0 h 68"/>
                                <a:gd name="T14" fmla="*/ 33 w 46"/>
                                <a:gd name="T15" fmla="*/ 2 h 68"/>
                                <a:gd name="T16" fmla="*/ 38 w 46"/>
                                <a:gd name="T17" fmla="*/ 8 h 68"/>
                                <a:gd name="T18" fmla="*/ 44 w 46"/>
                                <a:gd name="T19" fmla="*/ 19 h 68"/>
                                <a:gd name="T20" fmla="*/ 44 w 46"/>
                                <a:gd name="T21" fmla="*/ 27 h 68"/>
                                <a:gd name="T22" fmla="*/ 46 w 46"/>
                                <a:gd name="T23" fmla="*/ 35 h 68"/>
                                <a:gd name="T24" fmla="*/ 44 w 46"/>
                                <a:gd name="T25" fmla="*/ 46 h 68"/>
                                <a:gd name="T26" fmla="*/ 44 w 46"/>
                                <a:gd name="T27" fmla="*/ 54 h 68"/>
                                <a:gd name="T28" fmla="*/ 41 w 46"/>
                                <a:gd name="T29" fmla="*/ 60 h 68"/>
                                <a:gd name="T30" fmla="*/ 35 w 46"/>
                                <a:gd name="T31" fmla="*/ 65 h 68"/>
                                <a:gd name="T32" fmla="*/ 30 w 46"/>
                                <a:gd name="T33" fmla="*/ 68 h 68"/>
                                <a:gd name="T34" fmla="*/ 16 w 46"/>
                                <a:gd name="T35" fmla="*/ 68 h 68"/>
                                <a:gd name="T36" fmla="*/ 14 w 46"/>
                                <a:gd name="T37" fmla="*/ 65 h 68"/>
                                <a:gd name="T38" fmla="*/ 8 w 46"/>
                                <a:gd name="T39" fmla="*/ 63 h 68"/>
                                <a:gd name="T40" fmla="*/ 3 w 46"/>
                                <a:gd name="T41" fmla="*/ 46 h 68"/>
                                <a:gd name="T42" fmla="*/ 0 w 46"/>
                                <a:gd name="T43" fmla="*/ 35 h 68"/>
                                <a:gd name="T44" fmla="*/ 11 w 46"/>
                                <a:gd name="T45" fmla="*/ 35 h 68"/>
                                <a:gd name="T46" fmla="*/ 11 w 46"/>
                                <a:gd name="T47" fmla="*/ 52 h 68"/>
                                <a:gd name="T48" fmla="*/ 14 w 46"/>
                                <a:gd name="T49" fmla="*/ 57 h 68"/>
                                <a:gd name="T50" fmla="*/ 19 w 46"/>
                                <a:gd name="T51" fmla="*/ 60 h 68"/>
                                <a:gd name="T52" fmla="*/ 30 w 46"/>
                                <a:gd name="T53" fmla="*/ 60 h 68"/>
                                <a:gd name="T54" fmla="*/ 33 w 46"/>
                                <a:gd name="T55" fmla="*/ 57 h 68"/>
                                <a:gd name="T56" fmla="*/ 35 w 46"/>
                                <a:gd name="T57" fmla="*/ 52 h 68"/>
                                <a:gd name="T58" fmla="*/ 35 w 46"/>
                                <a:gd name="T59" fmla="*/ 19 h 68"/>
                                <a:gd name="T60" fmla="*/ 33 w 46"/>
                                <a:gd name="T61" fmla="*/ 13 h 68"/>
                                <a:gd name="T62" fmla="*/ 22 w 46"/>
                                <a:gd name="T63" fmla="*/ 8 h 68"/>
                                <a:gd name="T64" fmla="*/ 16 w 46"/>
                                <a:gd name="T65" fmla="*/ 11 h 68"/>
                                <a:gd name="T66" fmla="*/ 14 w 46"/>
                                <a:gd name="T67" fmla="*/ 13 h 68"/>
                                <a:gd name="T68" fmla="*/ 11 w 46"/>
                                <a:gd name="T69" fmla="*/ 19 h 68"/>
                                <a:gd name="T70" fmla="*/ 11 w 46"/>
                                <a:gd name="T71"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 h="68">
                                  <a:moveTo>
                                    <a:pt x="0" y="35"/>
                                  </a:moveTo>
                                  <a:lnTo>
                                    <a:pt x="3" y="24"/>
                                  </a:lnTo>
                                  <a:lnTo>
                                    <a:pt x="5" y="16"/>
                                  </a:lnTo>
                                  <a:lnTo>
                                    <a:pt x="5" y="11"/>
                                  </a:lnTo>
                                  <a:lnTo>
                                    <a:pt x="14" y="2"/>
                                  </a:lnTo>
                                  <a:lnTo>
                                    <a:pt x="19" y="0"/>
                                  </a:lnTo>
                                  <a:lnTo>
                                    <a:pt x="27" y="0"/>
                                  </a:lnTo>
                                  <a:lnTo>
                                    <a:pt x="33" y="2"/>
                                  </a:lnTo>
                                  <a:lnTo>
                                    <a:pt x="38" y="8"/>
                                  </a:lnTo>
                                  <a:lnTo>
                                    <a:pt x="44" y="19"/>
                                  </a:lnTo>
                                  <a:lnTo>
                                    <a:pt x="44" y="27"/>
                                  </a:lnTo>
                                  <a:lnTo>
                                    <a:pt x="46" y="35"/>
                                  </a:lnTo>
                                  <a:lnTo>
                                    <a:pt x="44" y="46"/>
                                  </a:lnTo>
                                  <a:lnTo>
                                    <a:pt x="44" y="54"/>
                                  </a:lnTo>
                                  <a:lnTo>
                                    <a:pt x="41" y="60"/>
                                  </a:lnTo>
                                  <a:lnTo>
                                    <a:pt x="35" y="65"/>
                                  </a:lnTo>
                                  <a:lnTo>
                                    <a:pt x="30" y="68"/>
                                  </a:lnTo>
                                  <a:lnTo>
                                    <a:pt x="16" y="68"/>
                                  </a:lnTo>
                                  <a:lnTo>
                                    <a:pt x="14" y="65"/>
                                  </a:lnTo>
                                  <a:lnTo>
                                    <a:pt x="8" y="63"/>
                                  </a:lnTo>
                                  <a:lnTo>
                                    <a:pt x="3" y="46"/>
                                  </a:lnTo>
                                  <a:lnTo>
                                    <a:pt x="0" y="35"/>
                                  </a:lnTo>
                                  <a:close/>
                                  <a:moveTo>
                                    <a:pt x="11" y="35"/>
                                  </a:moveTo>
                                  <a:lnTo>
                                    <a:pt x="11" y="52"/>
                                  </a:lnTo>
                                  <a:lnTo>
                                    <a:pt x="14" y="57"/>
                                  </a:lnTo>
                                  <a:lnTo>
                                    <a:pt x="19" y="60"/>
                                  </a:lnTo>
                                  <a:lnTo>
                                    <a:pt x="30" y="60"/>
                                  </a:lnTo>
                                  <a:lnTo>
                                    <a:pt x="33" y="57"/>
                                  </a:lnTo>
                                  <a:lnTo>
                                    <a:pt x="35" y="52"/>
                                  </a:lnTo>
                                  <a:lnTo>
                                    <a:pt x="35" y="19"/>
                                  </a:lnTo>
                                  <a:lnTo>
                                    <a:pt x="33" y="13"/>
                                  </a:lnTo>
                                  <a:lnTo>
                                    <a:pt x="22" y="8"/>
                                  </a:lnTo>
                                  <a:lnTo>
                                    <a:pt x="16"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15" name="Line 1085"/>
                          <wps:cNvCnPr/>
                          <wps:spPr bwMode="auto">
                            <a:xfrm flipV="1">
                              <a:off x="1538"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16" name="Line 1086"/>
                          <wps:cNvCnPr/>
                          <wps:spPr bwMode="auto">
                            <a:xfrm>
                              <a:off x="1538"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17" name="Freeform 1087"/>
                          <wps:cNvSpPr>
                            <a:spLocks/>
                          </wps:cNvSpPr>
                          <wps:spPr bwMode="auto">
                            <a:xfrm>
                              <a:off x="1513" y="4081"/>
                              <a:ext cx="47" cy="66"/>
                            </a:xfrm>
                            <a:custGeom>
                              <a:avLst/>
                              <a:gdLst>
                                <a:gd name="T0" fmla="*/ 0 w 47"/>
                                <a:gd name="T1" fmla="*/ 50 h 66"/>
                                <a:gd name="T2" fmla="*/ 11 w 47"/>
                                <a:gd name="T3" fmla="*/ 47 h 66"/>
                                <a:gd name="T4" fmla="*/ 11 w 47"/>
                                <a:gd name="T5" fmla="*/ 52 h 66"/>
                                <a:gd name="T6" fmla="*/ 17 w 47"/>
                                <a:gd name="T7" fmla="*/ 58 h 66"/>
                                <a:gd name="T8" fmla="*/ 30 w 47"/>
                                <a:gd name="T9" fmla="*/ 58 h 66"/>
                                <a:gd name="T10" fmla="*/ 33 w 47"/>
                                <a:gd name="T11" fmla="*/ 55 h 66"/>
                                <a:gd name="T12" fmla="*/ 36 w 47"/>
                                <a:gd name="T13" fmla="*/ 50 h 66"/>
                                <a:gd name="T14" fmla="*/ 36 w 47"/>
                                <a:gd name="T15" fmla="*/ 36 h 66"/>
                                <a:gd name="T16" fmla="*/ 30 w 47"/>
                                <a:gd name="T17" fmla="*/ 31 h 66"/>
                                <a:gd name="T18" fmla="*/ 22 w 47"/>
                                <a:gd name="T19" fmla="*/ 28 h 66"/>
                                <a:gd name="T20" fmla="*/ 17 w 47"/>
                                <a:gd name="T21" fmla="*/ 31 h 66"/>
                                <a:gd name="T22" fmla="*/ 11 w 47"/>
                                <a:gd name="T23" fmla="*/ 36 h 66"/>
                                <a:gd name="T24" fmla="*/ 3 w 47"/>
                                <a:gd name="T25" fmla="*/ 33 h 66"/>
                                <a:gd name="T26" fmla="*/ 8 w 47"/>
                                <a:gd name="T27" fmla="*/ 0 h 66"/>
                                <a:gd name="T28" fmla="*/ 41 w 47"/>
                                <a:gd name="T29" fmla="*/ 0 h 66"/>
                                <a:gd name="T30" fmla="*/ 41 w 47"/>
                                <a:gd name="T31" fmla="*/ 9 h 66"/>
                                <a:gd name="T32" fmla="*/ 17 w 47"/>
                                <a:gd name="T33" fmla="*/ 9 h 66"/>
                                <a:gd name="T34" fmla="*/ 14 w 47"/>
                                <a:gd name="T35" fmla="*/ 25 h 66"/>
                                <a:gd name="T36" fmla="*/ 19 w 47"/>
                                <a:gd name="T37" fmla="*/ 22 h 66"/>
                                <a:gd name="T38" fmla="*/ 36 w 47"/>
                                <a:gd name="T39" fmla="*/ 22 h 66"/>
                                <a:gd name="T40" fmla="*/ 39 w 47"/>
                                <a:gd name="T41" fmla="*/ 28 h 66"/>
                                <a:gd name="T42" fmla="*/ 41 w 47"/>
                                <a:gd name="T43" fmla="*/ 31 h 66"/>
                                <a:gd name="T44" fmla="*/ 47 w 47"/>
                                <a:gd name="T45" fmla="*/ 41 h 66"/>
                                <a:gd name="T46" fmla="*/ 44 w 47"/>
                                <a:gd name="T47" fmla="*/ 50 h 66"/>
                                <a:gd name="T48" fmla="*/ 44 w 47"/>
                                <a:gd name="T49" fmla="*/ 55 h 66"/>
                                <a:gd name="T50" fmla="*/ 36 w 47"/>
                                <a:gd name="T51" fmla="*/ 63 h 66"/>
                                <a:gd name="T52" fmla="*/ 30 w 47"/>
                                <a:gd name="T53" fmla="*/ 66 h 66"/>
                                <a:gd name="T54" fmla="*/ 14 w 47"/>
                                <a:gd name="T55" fmla="*/ 66 h 66"/>
                                <a:gd name="T56" fmla="*/ 8 w 47"/>
                                <a:gd name="T57" fmla="*/ 63 h 66"/>
                                <a:gd name="T58" fmla="*/ 3 w 47"/>
                                <a:gd name="T59" fmla="*/ 55 h 66"/>
                                <a:gd name="T60" fmla="*/ 0 w 47"/>
                                <a:gd name="T61"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7" h="66">
                                  <a:moveTo>
                                    <a:pt x="0" y="50"/>
                                  </a:moveTo>
                                  <a:lnTo>
                                    <a:pt x="11" y="47"/>
                                  </a:lnTo>
                                  <a:lnTo>
                                    <a:pt x="11" y="52"/>
                                  </a:lnTo>
                                  <a:lnTo>
                                    <a:pt x="17" y="58"/>
                                  </a:lnTo>
                                  <a:lnTo>
                                    <a:pt x="30" y="58"/>
                                  </a:lnTo>
                                  <a:lnTo>
                                    <a:pt x="33" y="55"/>
                                  </a:lnTo>
                                  <a:lnTo>
                                    <a:pt x="36" y="50"/>
                                  </a:lnTo>
                                  <a:lnTo>
                                    <a:pt x="36" y="36"/>
                                  </a:lnTo>
                                  <a:lnTo>
                                    <a:pt x="30" y="31"/>
                                  </a:lnTo>
                                  <a:lnTo>
                                    <a:pt x="22" y="28"/>
                                  </a:lnTo>
                                  <a:lnTo>
                                    <a:pt x="17" y="31"/>
                                  </a:lnTo>
                                  <a:lnTo>
                                    <a:pt x="11" y="36"/>
                                  </a:lnTo>
                                  <a:lnTo>
                                    <a:pt x="3" y="33"/>
                                  </a:lnTo>
                                  <a:lnTo>
                                    <a:pt x="8" y="0"/>
                                  </a:lnTo>
                                  <a:lnTo>
                                    <a:pt x="41" y="0"/>
                                  </a:lnTo>
                                  <a:lnTo>
                                    <a:pt x="41" y="9"/>
                                  </a:lnTo>
                                  <a:lnTo>
                                    <a:pt x="17" y="9"/>
                                  </a:lnTo>
                                  <a:lnTo>
                                    <a:pt x="14" y="25"/>
                                  </a:lnTo>
                                  <a:lnTo>
                                    <a:pt x="19" y="22"/>
                                  </a:lnTo>
                                  <a:lnTo>
                                    <a:pt x="36" y="22"/>
                                  </a:lnTo>
                                  <a:lnTo>
                                    <a:pt x="39" y="28"/>
                                  </a:lnTo>
                                  <a:lnTo>
                                    <a:pt x="41" y="31"/>
                                  </a:lnTo>
                                  <a:lnTo>
                                    <a:pt x="47" y="41"/>
                                  </a:lnTo>
                                  <a:lnTo>
                                    <a:pt x="44" y="50"/>
                                  </a:lnTo>
                                  <a:lnTo>
                                    <a:pt x="44" y="55"/>
                                  </a:lnTo>
                                  <a:lnTo>
                                    <a:pt x="36" y="63"/>
                                  </a:lnTo>
                                  <a:lnTo>
                                    <a:pt x="30" y="66"/>
                                  </a:lnTo>
                                  <a:lnTo>
                                    <a:pt x="14" y="66"/>
                                  </a:lnTo>
                                  <a:lnTo>
                                    <a:pt x="8" y="63"/>
                                  </a:lnTo>
                                  <a:lnTo>
                                    <a:pt x="3"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18" name="Line 1088"/>
                          <wps:cNvCnPr/>
                          <wps:spPr bwMode="auto">
                            <a:xfrm flipV="1">
                              <a:off x="1915"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19" name="Line 1089"/>
                          <wps:cNvCnPr/>
                          <wps:spPr bwMode="auto">
                            <a:xfrm>
                              <a:off x="1915"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20" name="Freeform 1090"/>
                          <wps:cNvSpPr>
                            <a:spLocks/>
                          </wps:cNvSpPr>
                          <wps:spPr bwMode="auto">
                            <a:xfrm>
                              <a:off x="1874" y="4079"/>
                              <a:ext cx="25" cy="68"/>
                            </a:xfrm>
                            <a:custGeom>
                              <a:avLst/>
                              <a:gdLst>
                                <a:gd name="T0" fmla="*/ 25 w 25"/>
                                <a:gd name="T1" fmla="*/ 68 h 68"/>
                                <a:gd name="T2" fmla="*/ 14 w 25"/>
                                <a:gd name="T3" fmla="*/ 68 h 68"/>
                                <a:gd name="T4" fmla="*/ 14 w 25"/>
                                <a:gd name="T5" fmla="*/ 16 h 68"/>
                                <a:gd name="T6" fmla="*/ 11 w 25"/>
                                <a:gd name="T7" fmla="*/ 19 h 68"/>
                                <a:gd name="T8" fmla="*/ 6 w 25"/>
                                <a:gd name="T9" fmla="*/ 22 h 68"/>
                                <a:gd name="T10" fmla="*/ 3 w 25"/>
                                <a:gd name="T11" fmla="*/ 24 h 68"/>
                                <a:gd name="T12" fmla="*/ 0 w 25"/>
                                <a:gd name="T13" fmla="*/ 24 h 68"/>
                                <a:gd name="T14" fmla="*/ 0 w 25"/>
                                <a:gd name="T15" fmla="*/ 16 h 68"/>
                                <a:gd name="T16" fmla="*/ 6 w 25"/>
                                <a:gd name="T17" fmla="*/ 13 h 68"/>
                                <a:gd name="T18" fmla="*/ 14 w 25"/>
                                <a:gd name="T19" fmla="*/ 5 h 68"/>
                                <a:gd name="T20" fmla="*/ 17 w 25"/>
                                <a:gd name="T21" fmla="*/ 0 h 68"/>
                                <a:gd name="T22" fmla="*/ 25 w 25"/>
                                <a:gd name="T23" fmla="*/ 0 h 68"/>
                                <a:gd name="T24" fmla="*/ 25 w 25"/>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8">
                                  <a:moveTo>
                                    <a:pt x="25" y="68"/>
                                  </a:moveTo>
                                  <a:lnTo>
                                    <a:pt x="14" y="68"/>
                                  </a:lnTo>
                                  <a:lnTo>
                                    <a:pt x="14" y="16"/>
                                  </a:lnTo>
                                  <a:lnTo>
                                    <a:pt x="11" y="19"/>
                                  </a:lnTo>
                                  <a:lnTo>
                                    <a:pt x="6" y="22"/>
                                  </a:lnTo>
                                  <a:lnTo>
                                    <a:pt x="3" y="24"/>
                                  </a:lnTo>
                                  <a:lnTo>
                                    <a:pt x="0" y="24"/>
                                  </a:lnTo>
                                  <a:lnTo>
                                    <a:pt x="0" y="16"/>
                                  </a:lnTo>
                                  <a:lnTo>
                                    <a:pt x="6" y="13"/>
                                  </a:lnTo>
                                  <a:lnTo>
                                    <a:pt x="14" y="5"/>
                                  </a:lnTo>
                                  <a:lnTo>
                                    <a:pt x="17" y="0"/>
                                  </a:lnTo>
                                  <a:lnTo>
                                    <a:pt x="25" y="0"/>
                                  </a:lnTo>
                                  <a:lnTo>
                                    <a:pt x="2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21" name="Freeform 1091"/>
                          <wps:cNvSpPr>
                            <a:spLocks noEditPoints="1"/>
                          </wps:cNvSpPr>
                          <wps:spPr bwMode="auto">
                            <a:xfrm>
                              <a:off x="1918"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8 w 47"/>
                                <a:gd name="T13" fmla="*/ 0 h 68"/>
                                <a:gd name="T14" fmla="*/ 33 w 47"/>
                                <a:gd name="T15" fmla="*/ 2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9 w 47"/>
                                <a:gd name="T35" fmla="*/ 68 h 68"/>
                                <a:gd name="T36" fmla="*/ 8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19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19" y="0"/>
                                  </a:lnTo>
                                  <a:lnTo>
                                    <a:pt x="28" y="0"/>
                                  </a:lnTo>
                                  <a:lnTo>
                                    <a:pt x="33" y="2"/>
                                  </a:lnTo>
                                  <a:lnTo>
                                    <a:pt x="39" y="8"/>
                                  </a:lnTo>
                                  <a:lnTo>
                                    <a:pt x="44" y="19"/>
                                  </a:lnTo>
                                  <a:lnTo>
                                    <a:pt x="44" y="27"/>
                                  </a:lnTo>
                                  <a:lnTo>
                                    <a:pt x="47" y="35"/>
                                  </a:lnTo>
                                  <a:lnTo>
                                    <a:pt x="44" y="46"/>
                                  </a:lnTo>
                                  <a:lnTo>
                                    <a:pt x="44" y="54"/>
                                  </a:lnTo>
                                  <a:lnTo>
                                    <a:pt x="41" y="60"/>
                                  </a:lnTo>
                                  <a:lnTo>
                                    <a:pt x="36" y="65"/>
                                  </a:lnTo>
                                  <a:lnTo>
                                    <a:pt x="30" y="68"/>
                                  </a:lnTo>
                                  <a:lnTo>
                                    <a:pt x="19" y="68"/>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22" name="Line 1092"/>
                          <wps:cNvCnPr/>
                          <wps:spPr bwMode="auto">
                            <a:xfrm flipV="1">
                              <a:off x="2293"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23" name="Line 1093"/>
                          <wps:cNvCnPr/>
                          <wps:spPr bwMode="auto">
                            <a:xfrm>
                              <a:off x="2293"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24" name="Freeform 1094"/>
                          <wps:cNvSpPr>
                            <a:spLocks/>
                          </wps:cNvSpPr>
                          <wps:spPr bwMode="auto">
                            <a:xfrm>
                              <a:off x="2252" y="4079"/>
                              <a:ext cx="25" cy="68"/>
                            </a:xfrm>
                            <a:custGeom>
                              <a:avLst/>
                              <a:gdLst>
                                <a:gd name="T0" fmla="*/ 25 w 25"/>
                                <a:gd name="T1" fmla="*/ 68 h 68"/>
                                <a:gd name="T2" fmla="*/ 14 w 25"/>
                                <a:gd name="T3" fmla="*/ 68 h 68"/>
                                <a:gd name="T4" fmla="*/ 14 w 25"/>
                                <a:gd name="T5" fmla="*/ 16 h 68"/>
                                <a:gd name="T6" fmla="*/ 11 w 25"/>
                                <a:gd name="T7" fmla="*/ 19 h 68"/>
                                <a:gd name="T8" fmla="*/ 6 w 25"/>
                                <a:gd name="T9" fmla="*/ 22 h 68"/>
                                <a:gd name="T10" fmla="*/ 3 w 25"/>
                                <a:gd name="T11" fmla="*/ 24 h 68"/>
                                <a:gd name="T12" fmla="*/ 0 w 25"/>
                                <a:gd name="T13" fmla="*/ 24 h 68"/>
                                <a:gd name="T14" fmla="*/ 0 w 25"/>
                                <a:gd name="T15" fmla="*/ 16 h 68"/>
                                <a:gd name="T16" fmla="*/ 6 w 25"/>
                                <a:gd name="T17" fmla="*/ 13 h 68"/>
                                <a:gd name="T18" fmla="*/ 14 w 25"/>
                                <a:gd name="T19" fmla="*/ 5 h 68"/>
                                <a:gd name="T20" fmla="*/ 16 w 25"/>
                                <a:gd name="T21" fmla="*/ 0 h 68"/>
                                <a:gd name="T22" fmla="*/ 25 w 25"/>
                                <a:gd name="T23" fmla="*/ 0 h 68"/>
                                <a:gd name="T24" fmla="*/ 25 w 25"/>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8">
                                  <a:moveTo>
                                    <a:pt x="25" y="68"/>
                                  </a:moveTo>
                                  <a:lnTo>
                                    <a:pt x="14" y="68"/>
                                  </a:lnTo>
                                  <a:lnTo>
                                    <a:pt x="14" y="16"/>
                                  </a:lnTo>
                                  <a:lnTo>
                                    <a:pt x="11" y="19"/>
                                  </a:lnTo>
                                  <a:lnTo>
                                    <a:pt x="6" y="22"/>
                                  </a:lnTo>
                                  <a:lnTo>
                                    <a:pt x="3" y="24"/>
                                  </a:lnTo>
                                  <a:lnTo>
                                    <a:pt x="0" y="24"/>
                                  </a:lnTo>
                                  <a:lnTo>
                                    <a:pt x="0" y="16"/>
                                  </a:lnTo>
                                  <a:lnTo>
                                    <a:pt x="6" y="13"/>
                                  </a:lnTo>
                                  <a:lnTo>
                                    <a:pt x="14" y="5"/>
                                  </a:lnTo>
                                  <a:lnTo>
                                    <a:pt x="16" y="0"/>
                                  </a:lnTo>
                                  <a:lnTo>
                                    <a:pt x="25" y="0"/>
                                  </a:lnTo>
                                  <a:lnTo>
                                    <a:pt x="2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25" name="Freeform 1095"/>
                          <wps:cNvSpPr>
                            <a:spLocks/>
                          </wps:cNvSpPr>
                          <wps:spPr bwMode="auto">
                            <a:xfrm>
                              <a:off x="2296" y="4081"/>
                              <a:ext cx="46" cy="66"/>
                            </a:xfrm>
                            <a:custGeom>
                              <a:avLst/>
                              <a:gdLst>
                                <a:gd name="T0" fmla="*/ 0 w 46"/>
                                <a:gd name="T1" fmla="*/ 50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50 h 66"/>
                                <a:gd name="T14" fmla="*/ 35 w 46"/>
                                <a:gd name="T15" fmla="*/ 36 h 66"/>
                                <a:gd name="T16" fmla="*/ 30 w 46"/>
                                <a:gd name="T17" fmla="*/ 31 h 66"/>
                                <a:gd name="T18" fmla="*/ 22 w 46"/>
                                <a:gd name="T19" fmla="*/ 28 h 66"/>
                                <a:gd name="T20" fmla="*/ 16 w 46"/>
                                <a:gd name="T21" fmla="*/ 31 h 66"/>
                                <a:gd name="T22" fmla="*/ 11 w 46"/>
                                <a:gd name="T23" fmla="*/ 36 h 66"/>
                                <a:gd name="T24" fmla="*/ 3 w 46"/>
                                <a:gd name="T25" fmla="*/ 33 h 66"/>
                                <a:gd name="T26" fmla="*/ 8 w 46"/>
                                <a:gd name="T27" fmla="*/ 0 h 66"/>
                                <a:gd name="T28" fmla="*/ 41 w 46"/>
                                <a:gd name="T29" fmla="*/ 0 h 66"/>
                                <a:gd name="T30" fmla="*/ 41 w 46"/>
                                <a:gd name="T31" fmla="*/ 9 h 66"/>
                                <a:gd name="T32" fmla="*/ 16 w 46"/>
                                <a:gd name="T33" fmla="*/ 9 h 66"/>
                                <a:gd name="T34" fmla="*/ 13 w 46"/>
                                <a:gd name="T35" fmla="*/ 25 h 66"/>
                                <a:gd name="T36" fmla="*/ 19 w 46"/>
                                <a:gd name="T37" fmla="*/ 22 h 66"/>
                                <a:gd name="T38" fmla="*/ 35 w 46"/>
                                <a:gd name="T39" fmla="*/ 22 h 66"/>
                                <a:gd name="T40" fmla="*/ 38 w 46"/>
                                <a:gd name="T41" fmla="*/ 28 h 66"/>
                                <a:gd name="T42" fmla="*/ 44 w 46"/>
                                <a:gd name="T43" fmla="*/ 31 h 66"/>
                                <a:gd name="T44" fmla="*/ 44 w 46"/>
                                <a:gd name="T45" fmla="*/ 36 h 66"/>
                                <a:gd name="T46" fmla="*/ 46 w 46"/>
                                <a:gd name="T47" fmla="*/ 41 h 66"/>
                                <a:gd name="T48" fmla="*/ 44 w 46"/>
                                <a:gd name="T49" fmla="*/ 50 h 66"/>
                                <a:gd name="T50" fmla="*/ 44 w 46"/>
                                <a:gd name="T51" fmla="*/ 55 h 66"/>
                                <a:gd name="T52" fmla="*/ 35 w 46"/>
                                <a:gd name="T53" fmla="*/ 63 h 66"/>
                                <a:gd name="T54" fmla="*/ 30 w 46"/>
                                <a:gd name="T55" fmla="*/ 66 h 66"/>
                                <a:gd name="T56" fmla="*/ 13 w 46"/>
                                <a:gd name="T57" fmla="*/ 66 h 66"/>
                                <a:gd name="T58" fmla="*/ 8 w 46"/>
                                <a:gd name="T59" fmla="*/ 63 h 66"/>
                                <a:gd name="T60" fmla="*/ 3 w 46"/>
                                <a:gd name="T61" fmla="*/ 55 h 66"/>
                                <a:gd name="T62" fmla="*/ 0 w 46"/>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50"/>
                                  </a:moveTo>
                                  <a:lnTo>
                                    <a:pt x="11" y="47"/>
                                  </a:lnTo>
                                  <a:lnTo>
                                    <a:pt x="11" y="52"/>
                                  </a:lnTo>
                                  <a:lnTo>
                                    <a:pt x="16" y="58"/>
                                  </a:lnTo>
                                  <a:lnTo>
                                    <a:pt x="30" y="58"/>
                                  </a:lnTo>
                                  <a:lnTo>
                                    <a:pt x="33" y="55"/>
                                  </a:lnTo>
                                  <a:lnTo>
                                    <a:pt x="35" y="50"/>
                                  </a:lnTo>
                                  <a:lnTo>
                                    <a:pt x="35" y="36"/>
                                  </a:lnTo>
                                  <a:lnTo>
                                    <a:pt x="30" y="31"/>
                                  </a:lnTo>
                                  <a:lnTo>
                                    <a:pt x="22" y="28"/>
                                  </a:lnTo>
                                  <a:lnTo>
                                    <a:pt x="16" y="31"/>
                                  </a:lnTo>
                                  <a:lnTo>
                                    <a:pt x="11" y="36"/>
                                  </a:lnTo>
                                  <a:lnTo>
                                    <a:pt x="3" y="33"/>
                                  </a:lnTo>
                                  <a:lnTo>
                                    <a:pt x="8" y="0"/>
                                  </a:lnTo>
                                  <a:lnTo>
                                    <a:pt x="41" y="0"/>
                                  </a:lnTo>
                                  <a:lnTo>
                                    <a:pt x="41" y="9"/>
                                  </a:lnTo>
                                  <a:lnTo>
                                    <a:pt x="16" y="9"/>
                                  </a:lnTo>
                                  <a:lnTo>
                                    <a:pt x="13" y="25"/>
                                  </a:lnTo>
                                  <a:lnTo>
                                    <a:pt x="19" y="22"/>
                                  </a:lnTo>
                                  <a:lnTo>
                                    <a:pt x="35" y="22"/>
                                  </a:lnTo>
                                  <a:lnTo>
                                    <a:pt x="38" y="28"/>
                                  </a:lnTo>
                                  <a:lnTo>
                                    <a:pt x="44" y="31"/>
                                  </a:lnTo>
                                  <a:lnTo>
                                    <a:pt x="44" y="36"/>
                                  </a:lnTo>
                                  <a:lnTo>
                                    <a:pt x="46" y="41"/>
                                  </a:lnTo>
                                  <a:lnTo>
                                    <a:pt x="44" y="50"/>
                                  </a:lnTo>
                                  <a:lnTo>
                                    <a:pt x="44" y="55"/>
                                  </a:lnTo>
                                  <a:lnTo>
                                    <a:pt x="35" y="63"/>
                                  </a:lnTo>
                                  <a:lnTo>
                                    <a:pt x="30" y="66"/>
                                  </a:lnTo>
                                  <a:lnTo>
                                    <a:pt x="13" y="66"/>
                                  </a:lnTo>
                                  <a:lnTo>
                                    <a:pt x="8" y="63"/>
                                  </a:lnTo>
                                  <a:lnTo>
                                    <a:pt x="3"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26" name="Line 1096"/>
                          <wps:cNvCnPr/>
                          <wps:spPr bwMode="auto">
                            <a:xfrm flipV="1">
                              <a:off x="2673"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27" name="Line 1097"/>
                          <wps:cNvCnPr/>
                          <wps:spPr bwMode="auto">
                            <a:xfrm>
                              <a:off x="2673"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28" name="Freeform 1098"/>
                          <wps:cNvSpPr>
                            <a:spLocks/>
                          </wps:cNvSpPr>
                          <wps:spPr bwMode="auto">
                            <a:xfrm>
                              <a:off x="2624" y="4079"/>
                              <a:ext cx="44" cy="68"/>
                            </a:xfrm>
                            <a:custGeom>
                              <a:avLst/>
                              <a:gdLst>
                                <a:gd name="T0" fmla="*/ 44 w 44"/>
                                <a:gd name="T1" fmla="*/ 60 h 68"/>
                                <a:gd name="T2" fmla="*/ 44 w 44"/>
                                <a:gd name="T3" fmla="*/ 68 h 68"/>
                                <a:gd name="T4" fmla="*/ 0 w 44"/>
                                <a:gd name="T5" fmla="*/ 68 h 68"/>
                                <a:gd name="T6" fmla="*/ 0 w 44"/>
                                <a:gd name="T7" fmla="*/ 63 h 68"/>
                                <a:gd name="T8" fmla="*/ 6 w 44"/>
                                <a:gd name="T9" fmla="*/ 52 h 68"/>
                                <a:gd name="T10" fmla="*/ 11 w 44"/>
                                <a:gd name="T11" fmla="*/ 49 h 68"/>
                                <a:gd name="T12" fmla="*/ 30 w 44"/>
                                <a:gd name="T13" fmla="*/ 30 h 68"/>
                                <a:gd name="T14" fmla="*/ 36 w 44"/>
                                <a:gd name="T15" fmla="*/ 19 h 68"/>
                                <a:gd name="T16" fmla="*/ 33 w 44"/>
                                <a:gd name="T17" fmla="*/ 13 h 68"/>
                                <a:gd name="T18" fmla="*/ 33 w 44"/>
                                <a:gd name="T19" fmla="*/ 11 h 68"/>
                                <a:gd name="T20" fmla="*/ 28 w 44"/>
                                <a:gd name="T21" fmla="*/ 8 h 68"/>
                                <a:gd name="T22" fmla="*/ 17 w 44"/>
                                <a:gd name="T23" fmla="*/ 8 h 68"/>
                                <a:gd name="T24" fmla="*/ 14 w 44"/>
                                <a:gd name="T25" fmla="*/ 11 h 68"/>
                                <a:gd name="T26" fmla="*/ 11 w 44"/>
                                <a:gd name="T27" fmla="*/ 16 h 68"/>
                                <a:gd name="T28" fmla="*/ 11 w 44"/>
                                <a:gd name="T29" fmla="*/ 19 h 68"/>
                                <a:gd name="T30" fmla="*/ 0 w 44"/>
                                <a:gd name="T31" fmla="*/ 19 h 68"/>
                                <a:gd name="T32" fmla="*/ 6 w 44"/>
                                <a:gd name="T33" fmla="*/ 8 h 68"/>
                                <a:gd name="T34" fmla="*/ 8 w 44"/>
                                <a:gd name="T35" fmla="*/ 5 h 68"/>
                                <a:gd name="T36" fmla="*/ 14 w 44"/>
                                <a:gd name="T37" fmla="*/ 2 h 68"/>
                                <a:gd name="T38" fmla="*/ 22 w 44"/>
                                <a:gd name="T39" fmla="*/ 0 h 68"/>
                                <a:gd name="T40" fmla="*/ 28 w 44"/>
                                <a:gd name="T41" fmla="*/ 0 h 68"/>
                                <a:gd name="T42" fmla="*/ 38 w 44"/>
                                <a:gd name="T43" fmla="*/ 5 h 68"/>
                                <a:gd name="T44" fmla="*/ 41 w 44"/>
                                <a:gd name="T45" fmla="*/ 11 h 68"/>
                                <a:gd name="T46" fmla="*/ 44 w 44"/>
                                <a:gd name="T47" fmla="*/ 19 h 68"/>
                                <a:gd name="T48" fmla="*/ 44 w 44"/>
                                <a:gd name="T49" fmla="*/ 22 h 68"/>
                                <a:gd name="T50" fmla="*/ 38 w 44"/>
                                <a:gd name="T51" fmla="*/ 33 h 68"/>
                                <a:gd name="T52" fmla="*/ 19 w 44"/>
                                <a:gd name="T53" fmla="*/ 52 h 68"/>
                                <a:gd name="T54" fmla="*/ 14 w 44"/>
                                <a:gd name="T55" fmla="*/ 54 h 68"/>
                                <a:gd name="T56" fmla="*/ 14 w 44"/>
                                <a:gd name="T57" fmla="*/ 57 h 68"/>
                                <a:gd name="T58" fmla="*/ 11 w 44"/>
                                <a:gd name="T59" fmla="*/ 60 h 68"/>
                                <a:gd name="T60" fmla="*/ 44 w 44"/>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8">
                                  <a:moveTo>
                                    <a:pt x="44" y="60"/>
                                  </a:moveTo>
                                  <a:lnTo>
                                    <a:pt x="44" y="68"/>
                                  </a:lnTo>
                                  <a:lnTo>
                                    <a:pt x="0" y="68"/>
                                  </a:lnTo>
                                  <a:lnTo>
                                    <a:pt x="0" y="63"/>
                                  </a:lnTo>
                                  <a:lnTo>
                                    <a:pt x="6" y="52"/>
                                  </a:lnTo>
                                  <a:lnTo>
                                    <a:pt x="11" y="49"/>
                                  </a:lnTo>
                                  <a:lnTo>
                                    <a:pt x="30" y="30"/>
                                  </a:lnTo>
                                  <a:lnTo>
                                    <a:pt x="36" y="19"/>
                                  </a:lnTo>
                                  <a:lnTo>
                                    <a:pt x="33" y="13"/>
                                  </a:lnTo>
                                  <a:lnTo>
                                    <a:pt x="33" y="11"/>
                                  </a:lnTo>
                                  <a:lnTo>
                                    <a:pt x="28" y="8"/>
                                  </a:lnTo>
                                  <a:lnTo>
                                    <a:pt x="17" y="8"/>
                                  </a:lnTo>
                                  <a:lnTo>
                                    <a:pt x="14" y="11"/>
                                  </a:lnTo>
                                  <a:lnTo>
                                    <a:pt x="11" y="16"/>
                                  </a:lnTo>
                                  <a:lnTo>
                                    <a:pt x="11" y="19"/>
                                  </a:lnTo>
                                  <a:lnTo>
                                    <a:pt x="0" y="19"/>
                                  </a:lnTo>
                                  <a:lnTo>
                                    <a:pt x="6" y="8"/>
                                  </a:lnTo>
                                  <a:lnTo>
                                    <a:pt x="8" y="5"/>
                                  </a:lnTo>
                                  <a:lnTo>
                                    <a:pt x="14" y="2"/>
                                  </a:lnTo>
                                  <a:lnTo>
                                    <a:pt x="22" y="0"/>
                                  </a:lnTo>
                                  <a:lnTo>
                                    <a:pt x="28" y="0"/>
                                  </a:lnTo>
                                  <a:lnTo>
                                    <a:pt x="38" y="5"/>
                                  </a:lnTo>
                                  <a:lnTo>
                                    <a:pt x="41" y="11"/>
                                  </a:lnTo>
                                  <a:lnTo>
                                    <a:pt x="44" y="19"/>
                                  </a:lnTo>
                                  <a:lnTo>
                                    <a:pt x="44" y="22"/>
                                  </a:lnTo>
                                  <a:lnTo>
                                    <a:pt x="38" y="33"/>
                                  </a:lnTo>
                                  <a:lnTo>
                                    <a:pt x="19" y="52"/>
                                  </a:lnTo>
                                  <a:lnTo>
                                    <a:pt x="14" y="54"/>
                                  </a:lnTo>
                                  <a:lnTo>
                                    <a:pt x="14" y="57"/>
                                  </a:lnTo>
                                  <a:lnTo>
                                    <a:pt x="11" y="60"/>
                                  </a:lnTo>
                                  <a:lnTo>
                                    <a:pt x="44"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29" name="Freeform 1099"/>
                          <wps:cNvSpPr>
                            <a:spLocks noEditPoints="1"/>
                          </wps:cNvSpPr>
                          <wps:spPr bwMode="auto">
                            <a:xfrm>
                              <a:off x="2676"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8 w 47"/>
                                <a:gd name="T13" fmla="*/ 0 h 68"/>
                                <a:gd name="T14" fmla="*/ 33 w 47"/>
                                <a:gd name="T15" fmla="*/ 2 h 68"/>
                                <a:gd name="T16" fmla="*/ 38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9 w 47"/>
                                <a:gd name="T35" fmla="*/ 68 h 68"/>
                                <a:gd name="T36" fmla="*/ 8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19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19" y="0"/>
                                  </a:lnTo>
                                  <a:lnTo>
                                    <a:pt x="28" y="0"/>
                                  </a:lnTo>
                                  <a:lnTo>
                                    <a:pt x="33" y="2"/>
                                  </a:lnTo>
                                  <a:lnTo>
                                    <a:pt x="38" y="8"/>
                                  </a:lnTo>
                                  <a:lnTo>
                                    <a:pt x="44" y="19"/>
                                  </a:lnTo>
                                  <a:lnTo>
                                    <a:pt x="44" y="27"/>
                                  </a:lnTo>
                                  <a:lnTo>
                                    <a:pt x="47" y="35"/>
                                  </a:lnTo>
                                  <a:lnTo>
                                    <a:pt x="44" y="46"/>
                                  </a:lnTo>
                                  <a:lnTo>
                                    <a:pt x="44" y="54"/>
                                  </a:lnTo>
                                  <a:lnTo>
                                    <a:pt x="41" y="60"/>
                                  </a:lnTo>
                                  <a:lnTo>
                                    <a:pt x="36" y="65"/>
                                  </a:lnTo>
                                  <a:lnTo>
                                    <a:pt x="30" y="68"/>
                                  </a:lnTo>
                                  <a:lnTo>
                                    <a:pt x="19" y="68"/>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30" name="Line 1100"/>
                          <wps:cNvCnPr/>
                          <wps:spPr bwMode="auto">
                            <a:xfrm flipV="1">
                              <a:off x="3051"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31" name="Line 1101"/>
                          <wps:cNvCnPr/>
                          <wps:spPr bwMode="auto">
                            <a:xfrm>
                              <a:off x="3051"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32" name="Freeform 1102"/>
                          <wps:cNvSpPr>
                            <a:spLocks/>
                          </wps:cNvSpPr>
                          <wps:spPr bwMode="auto">
                            <a:xfrm>
                              <a:off x="3002" y="4079"/>
                              <a:ext cx="44" cy="68"/>
                            </a:xfrm>
                            <a:custGeom>
                              <a:avLst/>
                              <a:gdLst>
                                <a:gd name="T0" fmla="*/ 44 w 44"/>
                                <a:gd name="T1" fmla="*/ 60 h 68"/>
                                <a:gd name="T2" fmla="*/ 44 w 44"/>
                                <a:gd name="T3" fmla="*/ 68 h 68"/>
                                <a:gd name="T4" fmla="*/ 0 w 44"/>
                                <a:gd name="T5" fmla="*/ 68 h 68"/>
                                <a:gd name="T6" fmla="*/ 0 w 44"/>
                                <a:gd name="T7" fmla="*/ 63 h 68"/>
                                <a:gd name="T8" fmla="*/ 5 w 44"/>
                                <a:gd name="T9" fmla="*/ 52 h 68"/>
                                <a:gd name="T10" fmla="*/ 11 w 44"/>
                                <a:gd name="T11" fmla="*/ 49 h 68"/>
                                <a:gd name="T12" fmla="*/ 30 w 44"/>
                                <a:gd name="T13" fmla="*/ 30 h 68"/>
                                <a:gd name="T14" fmla="*/ 35 w 44"/>
                                <a:gd name="T15" fmla="*/ 19 h 68"/>
                                <a:gd name="T16" fmla="*/ 33 w 44"/>
                                <a:gd name="T17" fmla="*/ 13 h 68"/>
                                <a:gd name="T18" fmla="*/ 33 w 44"/>
                                <a:gd name="T19" fmla="*/ 11 h 68"/>
                                <a:gd name="T20" fmla="*/ 27 w 44"/>
                                <a:gd name="T21" fmla="*/ 8 h 68"/>
                                <a:gd name="T22" fmla="*/ 16 w 44"/>
                                <a:gd name="T23" fmla="*/ 8 h 68"/>
                                <a:gd name="T24" fmla="*/ 13 w 44"/>
                                <a:gd name="T25" fmla="*/ 11 h 68"/>
                                <a:gd name="T26" fmla="*/ 11 w 44"/>
                                <a:gd name="T27" fmla="*/ 16 h 68"/>
                                <a:gd name="T28" fmla="*/ 11 w 44"/>
                                <a:gd name="T29" fmla="*/ 19 h 68"/>
                                <a:gd name="T30" fmla="*/ 0 w 44"/>
                                <a:gd name="T31" fmla="*/ 19 h 68"/>
                                <a:gd name="T32" fmla="*/ 5 w 44"/>
                                <a:gd name="T33" fmla="*/ 8 h 68"/>
                                <a:gd name="T34" fmla="*/ 8 w 44"/>
                                <a:gd name="T35" fmla="*/ 5 h 68"/>
                                <a:gd name="T36" fmla="*/ 13 w 44"/>
                                <a:gd name="T37" fmla="*/ 2 h 68"/>
                                <a:gd name="T38" fmla="*/ 22 w 44"/>
                                <a:gd name="T39" fmla="*/ 0 h 68"/>
                                <a:gd name="T40" fmla="*/ 27 w 44"/>
                                <a:gd name="T41" fmla="*/ 0 h 68"/>
                                <a:gd name="T42" fmla="*/ 38 w 44"/>
                                <a:gd name="T43" fmla="*/ 5 h 68"/>
                                <a:gd name="T44" fmla="*/ 41 w 44"/>
                                <a:gd name="T45" fmla="*/ 11 h 68"/>
                                <a:gd name="T46" fmla="*/ 44 w 44"/>
                                <a:gd name="T47" fmla="*/ 19 h 68"/>
                                <a:gd name="T48" fmla="*/ 44 w 44"/>
                                <a:gd name="T49" fmla="*/ 22 h 68"/>
                                <a:gd name="T50" fmla="*/ 38 w 44"/>
                                <a:gd name="T51" fmla="*/ 33 h 68"/>
                                <a:gd name="T52" fmla="*/ 19 w 44"/>
                                <a:gd name="T53" fmla="*/ 52 h 68"/>
                                <a:gd name="T54" fmla="*/ 13 w 44"/>
                                <a:gd name="T55" fmla="*/ 54 h 68"/>
                                <a:gd name="T56" fmla="*/ 13 w 44"/>
                                <a:gd name="T57" fmla="*/ 57 h 68"/>
                                <a:gd name="T58" fmla="*/ 11 w 44"/>
                                <a:gd name="T59" fmla="*/ 60 h 68"/>
                                <a:gd name="T60" fmla="*/ 44 w 44"/>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8">
                                  <a:moveTo>
                                    <a:pt x="44" y="60"/>
                                  </a:moveTo>
                                  <a:lnTo>
                                    <a:pt x="44" y="68"/>
                                  </a:lnTo>
                                  <a:lnTo>
                                    <a:pt x="0" y="68"/>
                                  </a:lnTo>
                                  <a:lnTo>
                                    <a:pt x="0" y="63"/>
                                  </a:lnTo>
                                  <a:lnTo>
                                    <a:pt x="5" y="52"/>
                                  </a:lnTo>
                                  <a:lnTo>
                                    <a:pt x="11" y="49"/>
                                  </a:lnTo>
                                  <a:lnTo>
                                    <a:pt x="30" y="30"/>
                                  </a:lnTo>
                                  <a:lnTo>
                                    <a:pt x="35" y="19"/>
                                  </a:lnTo>
                                  <a:lnTo>
                                    <a:pt x="33" y="13"/>
                                  </a:lnTo>
                                  <a:lnTo>
                                    <a:pt x="33" y="11"/>
                                  </a:lnTo>
                                  <a:lnTo>
                                    <a:pt x="27" y="8"/>
                                  </a:lnTo>
                                  <a:lnTo>
                                    <a:pt x="16" y="8"/>
                                  </a:lnTo>
                                  <a:lnTo>
                                    <a:pt x="13" y="11"/>
                                  </a:lnTo>
                                  <a:lnTo>
                                    <a:pt x="11" y="16"/>
                                  </a:lnTo>
                                  <a:lnTo>
                                    <a:pt x="11" y="19"/>
                                  </a:lnTo>
                                  <a:lnTo>
                                    <a:pt x="0" y="19"/>
                                  </a:lnTo>
                                  <a:lnTo>
                                    <a:pt x="5" y="8"/>
                                  </a:lnTo>
                                  <a:lnTo>
                                    <a:pt x="8" y="5"/>
                                  </a:lnTo>
                                  <a:lnTo>
                                    <a:pt x="13" y="2"/>
                                  </a:lnTo>
                                  <a:lnTo>
                                    <a:pt x="22" y="0"/>
                                  </a:lnTo>
                                  <a:lnTo>
                                    <a:pt x="27" y="0"/>
                                  </a:lnTo>
                                  <a:lnTo>
                                    <a:pt x="38" y="5"/>
                                  </a:lnTo>
                                  <a:lnTo>
                                    <a:pt x="41" y="11"/>
                                  </a:lnTo>
                                  <a:lnTo>
                                    <a:pt x="44" y="19"/>
                                  </a:lnTo>
                                  <a:lnTo>
                                    <a:pt x="44" y="22"/>
                                  </a:lnTo>
                                  <a:lnTo>
                                    <a:pt x="38" y="33"/>
                                  </a:lnTo>
                                  <a:lnTo>
                                    <a:pt x="19" y="52"/>
                                  </a:lnTo>
                                  <a:lnTo>
                                    <a:pt x="13" y="54"/>
                                  </a:lnTo>
                                  <a:lnTo>
                                    <a:pt x="13" y="57"/>
                                  </a:lnTo>
                                  <a:lnTo>
                                    <a:pt x="11" y="60"/>
                                  </a:lnTo>
                                  <a:lnTo>
                                    <a:pt x="44"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33" name="Freeform 1103"/>
                          <wps:cNvSpPr>
                            <a:spLocks/>
                          </wps:cNvSpPr>
                          <wps:spPr bwMode="auto">
                            <a:xfrm>
                              <a:off x="3054" y="4081"/>
                              <a:ext cx="46" cy="66"/>
                            </a:xfrm>
                            <a:custGeom>
                              <a:avLst/>
                              <a:gdLst>
                                <a:gd name="T0" fmla="*/ 0 w 46"/>
                                <a:gd name="T1" fmla="*/ 50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50 h 66"/>
                                <a:gd name="T14" fmla="*/ 35 w 46"/>
                                <a:gd name="T15" fmla="*/ 36 h 66"/>
                                <a:gd name="T16" fmla="*/ 30 w 46"/>
                                <a:gd name="T17" fmla="*/ 31 h 66"/>
                                <a:gd name="T18" fmla="*/ 22 w 46"/>
                                <a:gd name="T19" fmla="*/ 28 h 66"/>
                                <a:gd name="T20" fmla="*/ 16 w 46"/>
                                <a:gd name="T21" fmla="*/ 31 h 66"/>
                                <a:gd name="T22" fmla="*/ 11 w 46"/>
                                <a:gd name="T23" fmla="*/ 36 h 66"/>
                                <a:gd name="T24" fmla="*/ 3 w 46"/>
                                <a:gd name="T25" fmla="*/ 33 h 66"/>
                                <a:gd name="T26" fmla="*/ 8 w 46"/>
                                <a:gd name="T27" fmla="*/ 0 h 66"/>
                                <a:gd name="T28" fmla="*/ 41 w 46"/>
                                <a:gd name="T29" fmla="*/ 0 h 66"/>
                                <a:gd name="T30" fmla="*/ 41 w 46"/>
                                <a:gd name="T31" fmla="*/ 9 h 66"/>
                                <a:gd name="T32" fmla="*/ 16 w 46"/>
                                <a:gd name="T33" fmla="*/ 9 h 66"/>
                                <a:gd name="T34" fmla="*/ 13 w 46"/>
                                <a:gd name="T35" fmla="*/ 25 h 66"/>
                                <a:gd name="T36" fmla="*/ 19 w 46"/>
                                <a:gd name="T37" fmla="*/ 22 h 66"/>
                                <a:gd name="T38" fmla="*/ 35 w 46"/>
                                <a:gd name="T39" fmla="*/ 22 h 66"/>
                                <a:gd name="T40" fmla="*/ 38 w 46"/>
                                <a:gd name="T41" fmla="*/ 28 h 66"/>
                                <a:gd name="T42" fmla="*/ 44 w 46"/>
                                <a:gd name="T43" fmla="*/ 31 h 66"/>
                                <a:gd name="T44" fmla="*/ 44 w 46"/>
                                <a:gd name="T45" fmla="*/ 36 h 66"/>
                                <a:gd name="T46" fmla="*/ 46 w 46"/>
                                <a:gd name="T47" fmla="*/ 41 h 66"/>
                                <a:gd name="T48" fmla="*/ 44 w 46"/>
                                <a:gd name="T49" fmla="*/ 50 h 66"/>
                                <a:gd name="T50" fmla="*/ 44 w 46"/>
                                <a:gd name="T51" fmla="*/ 55 h 66"/>
                                <a:gd name="T52" fmla="*/ 35 w 46"/>
                                <a:gd name="T53" fmla="*/ 63 h 66"/>
                                <a:gd name="T54" fmla="*/ 30 w 46"/>
                                <a:gd name="T55" fmla="*/ 66 h 66"/>
                                <a:gd name="T56" fmla="*/ 13 w 46"/>
                                <a:gd name="T57" fmla="*/ 66 h 66"/>
                                <a:gd name="T58" fmla="*/ 8 w 46"/>
                                <a:gd name="T59" fmla="*/ 63 h 66"/>
                                <a:gd name="T60" fmla="*/ 3 w 46"/>
                                <a:gd name="T61" fmla="*/ 55 h 66"/>
                                <a:gd name="T62" fmla="*/ 0 w 46"/>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50"/>
                                  </a:moveTo>
                                  <a:lnTo>
                                    <a:pt x="11" y="47"/>
                                  </a:lnTo>
                                  <a:lnTo>
                                    <a:pt x="11" y="52"/>
                                  </a:lnTo>
                                  <a:lnTo>
                                    <a:pt x="16" y="58"/>
                                  </a:lnTo>
                                  <a:lnTo>
                                    <a:pt x="30" y="58"/>
                                  </a:lnTo>
                                  <a:lnTo>
                                    <a:pt x="33" y="55"/>
                                  </a:lnTo>
                                  <a:lnTo>
                                    <a:pt x="35" y="50"/>
                                  </a:lnTo>
                                  <a:lnTo>
                                    <a:pt x="35" y="36"/>
                                  </a:lnTo>
                                  <a:lnTo>
                                    <a:pt x="30" y="31"/>
                                  </a:lnTo>
                                  <a:lnTo>
                                    <a:pt x="22" y="28"/>
                                  </a:lnTo>
                                  <a:lnTo>
                                    <a:pt x="16" y="31"/>
                                  </a:lnTo>
                                  <a:lnTo>
                                    <a:pt x="11" y="36"/>
                                  </a:lnTo>
                                  <a:lnTo>
                                    <a:pt x="3" y="33"/>
                                  </a:lnTo>
                                  <a:lnTo>
                                    <a:pt x="8" y="0"/>
                                  </a:lnTo>
                                  <a:lnTo>
                                    <a:pt x="41" y="0"/>
                                  </a:lnTo>
                                  <a:lnTo>
                                    <a:pt x="41" y="9"/>
                                  </a:lnTo>
                                  <a:lnTo>
                                    <a:pt x="16" y="9"/>
                                  </a:lnTo>
                                  <a:lnTo>
                                    <a:pt x="13" y="25"/>
                                  </a:lnTo>
                                  <a:lnTo>
                                    <a:pt x="19" y="22"/>
                                  </a:lnTo>
                                  <a:lnTo>
                                    <a:pt x="35" y="22"/>
                                  </a:lnTo>
                                  <a:lnTo>
                                    <a:pt x="38" y="28"/>
                                  </a:lnTo>
                                  <a:lnTo>
                                    <a:pt x="44" y="31"/>
                                  </a:lnTo>
                                  <a:lnTo>
                                    <a:pt x="44" y="36"/>
                                  </a:lnTo>
                                  <a:lnTo>
                                    <a:pt x="46" y="41"/>
                                  </a:lnTo>
                                  <a:lnTo>
                                    <a:pt x="44" y="50"/>
                                  </a:lnTo>
                                  <a:lnTo>
                                    <a:pt x="44" y="55"/>
                                  </a:lnTo>
                                  <a:lnTo>
                                    <a:pt x="35" y="63"/>
                                  </a:lnTo>
                                  <a:lnTo>
                                    <a:pt x="30" y="66"/>
                                  </a:lnTo>
                                  <a:lnTo>
                                    <a:pt x="13" y="66"/>
                                  </a:lnTo>
                                  <a:lnTo>
                                    <a:pt x="8" y="63"/>
                                  </a:lnTo>
                                  <a:lnTo>
                                    <a:pt x="3"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g:wgp>
                      <wpg:wgp>
                        <wpg:cNvPr id="1034" name="Group 1104"/>
                        <wpg:cNvGrpSpPr>
                          <a:grpSpLocks/>
                        </wpg:cNvGrpSpPr>
                        <wpg:grpSpPr bwMode="auto">
                          <a:xfrm>
                            <a:off x="734695" y="1485265"/>
                            <a:ext cx="1955165" cy="1148080"/>
                            <a:chOff x="1157" y="2339"/>
                            <a:chExt cx="3079" cy="1808"/>
                          </a:xfrm>
                        </wpg:grpSpPr>
                        <wps:wsp>
                          <wps:cNvPr id="1035" name="Line 1105"/>
                          <wps:cNvCnPr/>
                          <wps:spPr bwMode="auto">
                            <a:xfrm flipV="1">
                              <a:off x="3431"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36" name="Line 1106"/>
                          <wps:cNvCnPr/>
                          <wps:spPr bwMode="auto">
                            <a:xfrm>
                              <a:off x="3431"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37" name="Freeform 1107"/>
                          <wps:cNvSpPr>
                            <a:spLocks/>
                          </wps:cNvSpPr>
                          <wps:spPr bwMode="auto">
                            <a:xfrm>
                              <a:off x="3382" y="4079"/>
                              <a:ext cx="47" cy="68"/>
                            </a:xfrm>
                            <a:custGeom>
                              <a:avLst/>
                              <a:gdLst>
                                <a:gd name="T0" fmla="*/ 0 w 47"/>
                                <a:gd name="T1" fmla="*/ 52 h 68"/>
                                <a:gd name="T2" fmla="*/ 11 w 47"/>
                                <a:gd name="T3" fmla="*/ 49 h 68"/>
                                <a:gd name="T4" fmla="*/ 11 w 47"/>
                                <a:gd name="T5" fmla="*/ 54 h 68"/>
                                <a:gd name="T6" fmla="*/ 14 w 47"/>
                                <a:gd name="T7" fmla="*/ 57 h 68"/>
                                <a:gd name="T8" fmla="*/ 19 w 47"/>
                                <a:gd name="T9" fmla="*/ 60 h 68"/>
                                <a:gd name="T10" fmla="*/ 30 w 47"/>
                                <a:gd name="T11" fmla="*/ 60 h 68"/>
                                <a:gd name="T12" fmla="*/ 33 w 47"/>
                                <a:gd name="T13" fmla="*/ 57 h 68"/>
                                <a:gd name="T14" fmla="*/ 36 w 47"/>
                                <a:gd name="T15" fmla="*/ 52 h 68"/>
                                <a:gd name="T16" fmla="*/ 36 w 47"/>
                                <a:gd name="T17" fmla="*/ 43 h 68"/>
                                <a:gd name="T18" fmla="*/ 33 w 47"/>
                                <a:gd name="T19" fmla="*/ 38 h 68"/>
                                <a:gd name="T20" fmla="*/ 30 w 47"/>
                                <a:gd name="T21" fmla="*/ 35 h 68"/>
                                <a:gd name="T22" fmla="*/ 19 w 47"/>
                                <a:gd name="T23" fmla="*/ 35 h 68"/>
                                <a:gd name="T24" fmla="*/ 19 w 47"/>
                                <a:gd name="T25" fmla="*/ 27 h 68"/>
                                <a:gd name="T26" fmla="*/ 28 w 47"/>
                                <a:gd name="T27" fmla="*/ 27 h 68"/>
                                <a:gd name="T28" fmla="*/ 33 w 47"/>
                                <a:gd name="T29" fmla="*/ 22 h 68"/>
                                <a:gd name="T30" fmla="*/ 33 w 47"/>
                                <a:gd name="T31" fmla="*/ 13 h 68"/>
                                <a:gd name="T32" fmla="*/ 28 w 47"/>
                                <a:gd name="T33" fmla="*/ 8 h 68"/>
                                <a:gd name="T34" fmla="*/ 19 w 47"/>
                                <a:gd name="T35" fmla="*/ 8 h 68"/>
                                <a:gd name="T36" fmla="*/ 14 w 47"/>
                                <a:gd name="T37" fmla="*/ 11 h 68"/>
                                <a:gd name="T38" fmla="*/ 14 w 47"/>
                                <a:gd name="T39" fmla="*/ 13 h 68"/>
                                <a:gd name="T40" fmla="*/ 11 w 47"/>
                                <a:gd name="T41" fmla="*/ 19 h 68"/>
                                <a:gd name="T42" fmla="*/ 3 w 47"/>
                                <a:gd name="T43" fmla="*/ 19 h 68"/>
                                <a:gd name="T44" fmla="*/ 3 w 47"/>
                                <a:gd name="T45" fmla="*/ 13 h 68"/>
                                <a:gd name="T46" fmla="*/ 6 w 47"/>
                                <a:gd name="T47" fmla="*/ 8 h 68"/>
                                <a:gd name="T48" fmla="*/ 8 w 47"/>
                                <a:gd name="T49" fmla="*/ 5 h 68"/>
                                <a:gd name="T50" fmla="*/ 14 w 47"/>
                                <a:gd name="T51" fmla="*/ 2 h 68"/>
                                <a:gd name="T52" fmla="*/ 22 w 47"/>
                                <a:gd name="T53" fmla="*/ 0 h 68"/>
                                <a:gd name="T54" fmla="*/ 28 w 47"/>
                                <a:gd name="T55" fmla="*/ 0 h 68"/>
                                <a:gd name="T56" fmla="*/ 33 w 47"/>
                                <a:gd name="T57" fmla="*/ 2 h 68"/>
                                <a:gd name="T58" fmla="*/ 38 w 47"/>
                                <a:gd name="T59" fmla="*/ 8 h 68"/>
                                <a:gd name="T60" fmla="*/ 41 w 47"/>
                                <a:gd name="T61" fmla="*/ 13 h 68"/>
                                <a:gd name="T62" fmla="*/ 41 w 47"/>
                                <a:gd name="T63" fmla="*/ 22 h 68"/>
                                <a:gd name="T64" fmla="*/ 38 w 47"/>
                                <a:gd name="T65" fmla="*/ 24 h 68"/>
                                <a:gd name="T66" fmla="*/ 36 w 47"/>
                                <a:gd name="T67" fmla="*/ 30 h 68"/>
                                <a:gd name="T68" fmla="*/ 33 w 47"/>
                                <a:gd name="T69" fmla="*/ 30 h 68"/>
                                <a:gd name="T70" fmla="*/ 38 w 47"/>
                                <a:gd name="T71" fmla="*/ 33 h 68"/>
                                <a:gd name="T72" fmla="*/ 41 w 47"/>
                                <a:gd name="T73" fmla="*/ 38 h 68"/>
                                <a:gd name="T74" fmla="*/ 44 w 47"/>
                                <a:gd name="T75" fmla="*/ 41 h 68"/>
                                <a:gd name="T76" fmla="*/ 44 w 47"/>
                                <a:gd name="T77" fmla="*/ 43 h 68"/>
                                <a:gd name="T78" fmla="*/ 47 w 47"/>
                                <a:gd name="T79" fmla="*/ 46 h 68"/>
                                <a:gd name="T80" fmla="*/ 44 w 47"/>
                                <a:gd name="T81" fmla="*/ 54 h 68"/>
                                <a:gd name="T82" fmla="*/ 38 w 47"/>
                                <a:gd name="T83" fmla="*/ 63 h 68"/>
                                <a:gd name="T84" fmla="*/ 33 w 47"/>
                                <a:gd name="T85" fmla="*/ 65 h 68"/>
                                <a:gd name="T86" fmla="*/ 30 w 47"/>
                                <a:gd name="T87" fmla="*/ 68 h 68"/>
                                <a:gd name="T88" fmla="*/ 14 w 47"/>
                                <a:gd name="T89" fmla="*/ 68 h 68"/>
                                <a:gd name="T90" fmla="*/ 8 w 47"/>
                                <a:gd name="T91" fmla="*/ 65 h 68"/>
                                <a:gd name="T92" fmla="*/ 3 w 47"/>
                                <a:gd name="T93" fmla="*/ 57 h 68"/>
                                <a:gd name="T94" fmla="*/ 0 w 47"/>
                                <a:gd name="T95" fmla="*/ 5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7" h="68">
                                  <a:moveTo>
                                    <a:pt x="0" y="52"/>
                                  </a:moveTo>
                                  <a:lnTo>
                                    <a:pt x="11" y="49"/>
                                  </a:lnTo>
                                  <a:lnTo>
                                    <a:pt x="11" y="54"/>
                                  </a:lnTo>
                                  <a:lnTo>
                                    <a:pt x="14" y="57"/>
                                  </a:lnTo>
                                  <a:lnTo>
                                    <a:pt x="19" y="60"/>
                                  </a:lnTo>
                                  <a:lnTo>
                                    <a:pt x="30" y="60"/>
                                  </a:lnTo>
                                  <a:lnTo>
                                    <a:pt x="33" y="57"/>
                                  </a:lnTo>
                                  <a:lnTo>
                                    <a:pt x="36" y="52"/>
                                  </a:lnTo>
                                  <a:lnTo>
                                    <a:pt x="36" y="43"/>
                                  </a:lnTo>
                                  <a:lnTo>
                                    <a:pt x="33" y="38"/>
                                  </a:lnTo>
                                  <a:lnTo>
                                    <a:pt x="30" y="35"/>
                                  </a:lnTo>
                                  <a:lnTo>
                                    <a:pt x="19" y="35"/>
                                  </a:lnTo>
                                  <a:lnTo>
                                    <a:pt x="19" y="27"/>
                                  </a:lnTo>
                                  <a:lnTo>
                                    <a:pt x="28" y="27"/>
                                  </a:lnTo>
                                  <a:lnTo>
                                    <a:pt x="33" y="22"/>
                                  </a:lnTo>
                                  <a:lnTo>
                                    <a:pt x="33" y="13"/>
                                  </a:lnTo>
                                  <a:lnTo>
                                    <a:pt x="28" y="8"/>
                                  </a:lnTo>
                                  <a:lnTo>
                                    <a:pt x="19" y="8"/>
                                  </a:lnTo>
                                  <a:lnTo>
                                    <a:pt x="14" y="11"/>
                                  </a:lnTo>
                                  <a:lnTo>
                                    <a:pt x="14" y="13"/>
                                  </a:lnTo>
                                  <a:lnTo>
                                    <a:pt x="11" y="19"/>
                                  </a:lnTo>
                                  <a:lnTo>
                                    <a:pt x="3" y="19"/>
                                  </a:lnTo>
                                  <a:lnTo>
                                    <a:pt x="3" y="13"/>
                                  </a:lnTo>
                                  <a:lnTo>
                                    <a:pt x="6" y="8"/>
                                  </a:lnTo>
                                  <a:lnTo>
                                    <a:pt x="8" y="5"/>
                                  </a:lnTo>
                                  <a:lnTo>
                                    <a:pt x="14" y="2"/>
                                  </a:lnTo>
                                  <a:lnTo>
                                    <a:pt x="22" y="0"/>
                                  </a:lnTo>
                                  <a:lnTo>
                                    <a:pt x="28" y="0"/>
                                  </a:lnTo>
                                  <a:lnTo>
                                    <a:pt x="33" y="2"/>
                                  </a:lnTo>
                                  <a:lnTo>
                                    <a:pt x="38" y="8"/>
                                  </a:lnTo>
                                  <a:lnTo>
                                    <a:pt x="41" y="13"/>
                                  </a:lnTo>
                                  <a:lnTo>
                                    <a:pt x="41" y="22"/>
                                  </a:lnTo>
                                  <a:lnTo>
                                    <a:pt x="38" y="24"/>
                                  </a:lnTo>
                                  <a:lnTo>
                                    <a:pt x="36" y="30"/>
                                  </a:lnTo>
                                  <a:lnTo>
                                    <a:pt x="33" y="30"/>
                                  </a:lnTo>
                                  <a:lnTo>
                                    <a:pt x="38" y="33"/>
                                  </a:lnTo>
                                  <a:lnTo>
                                    <a:pt x="41" y="38"/>
                                  </a:lnTo>
                                  <a:lnTo>
                                    <a:pt x="44" y="41"/>
                                  </a:lnTo>
                                  <a:lnTo>
                                    <a:pt x="44" y="43"/>
                                  </a:lnTo>
                                  <a:lnTo>
                                    <a:pt x="47" y="46"/>
                                  </a:lnTo>
                                  <a:lnTo>
                                    <a:pt x="44" y="54"/>
                                  </a:lnTo>
                                  <a:lnTo>
                                    <a:pt x="38" y="63"/>
                                  </a:lnTo>
                                  <a:lnTo>
                                    <a:pt x="33" y="65"/>
                                  </a:lnTo>
                                  <a:lnTo>
                                    <a:pt x="30" y="68"/>
                                  </a:lnTo>
                                  <a:lnTo>
                                    <a:pt x="14" y="68"/>
                                  </a:lnTo>
                                  <a:lnTo>
                                    <a:pt x="8" y="65"/>
                                  </a:lnTo>
                                  <a:lnTo>
                                    <a:pt x="3" y="57"/>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38" name="Freeform 1108"/>
                          <wps:cNvSpPr>
                            <a:spLocks noEditPoints="1"/>
                          </wps:cNvSpPr>
                          <wps:spPr bwMode="auto">
                            <a:xfrm>
                              <a:off x="3434"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19 w 47"/>
                                <a:gd name="T11" fmla="*/ 0 h 68"/>
                                <a:gd name="T12" fmla="*/ 28 w 47"/>
                                <a:gd name="T13" fmla="*/ 0 h 68"/>
                                <a:gd name="T14" fmla="*/ 33 w 47"/>
                                <a:gd name="T15" fmla="*/ 2 h 68"/>
                                <a:gd name="T16" fmla="*/ 38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19 w 47"/>
                                <a:gd name="T35" fmla="*/ 68 h 68"/>
                                <a:gd name="T36" fmla="*/ 8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19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19" y="0"/>
                                  </a:lnTo>
                                  <a:lnTo>
                                    <a:pt x="28" y="0"/>
                                  </a:lnTo>
                                  <a:lnTo>
                                    <a:pt x="33" y="2"/>
                                  </a:lnTo>
                                  <a:lnTo>
                                    <a:pt x="38" y="8"/>
                                  </a:lnTo>
                                  <a:lnTo>
                                    <a:pt x="44" y="19"/>
                                  </a:lnTo>
                                  <a:lnTo>
                                    <a:pt x="44" y="27"/>
                                  </a:lnTo>
                                  <a:lnTo>
                                    <a:pt x="47" y="35"/>
                                  </a:lnTo>
                                  <a:lnTo>
                                    <a:pt x="44" y="46"/>
                                  </a:lnTo>
                                  <a:lnTo>
                                    <a:pt x="44" y="54"/>
                                  </a:lnTo>
                                  <a:lnTo>
                                    <a:pt x="41" y="60"/>
                                  </a:lnTo>
                                  <a:lnTo>
                                    <a:pt x="36" y="65"/>
                                  </a:lnTo>
                                  <a:lnTo>
                                    <a:pt x="30" y="68"/>
                                  </a:lnTo>
                                  <a:lnTo>
                                    <a:pt x="19" y="68"/>
                                  </a:lnTo>
                                  <a:lnTo>
                                    <a:pt x="8" y="63"/>
                                  </a:lnTo>
                                  <a:lnTo>
                                    <a:pt x="3" y="46"/>
                                  </a:lnTo>
                                  <a:lnTo>
                                    <a:pt x="0" y="35"/>
                                  </a:lnTo>
                                  <a:close/>
                                  <a:moveTo>
                                    <a:pt x="11" y="35"/>
                                  </a:moveTo>
                                  <a:lnTo>
                                    <a:pt x="11" y="52"/>
                                  </a:lnTo>
                                  <a:lnTo>
                                    <a:pt x="14" y="57"/>
                                  </a:lnTo>
                                  <a:lnTo>
                                    <a:pt x="19"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39" name="Line 1109"/>
                          <wps:cNvCnPr/>
                          <wps:spPr bwMode="auto">
                            <a:xfrm flipV="1">
                              <a:off x="3809"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40" name="Line 1110"/>
                          <wps:cNvCnPr/>
                          <wps:spPr bwMode="auto">
                            <a:xfrm>
                              <a:off x="3809"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41" name="Freeform 1111"/>
                          <wps:cNvSpPr>
                            <a:spLocks/>
                          </wps:cNvSpPr>
                          <wps:spPr bwMode="auto">
                            <a:xfrm>
                              <a:off x="3760" y="4079"/>
                              <a:ext cx="46" cy="68"/>
                            </a:xfrm>
                            <a:custGeom>
                              <a:avLst/>
                              <a:gdLst>
                                <a:gd name="T0" fmla="*/ 0 w 46"/>
                                <a:gd name="T1" fmla="*/ 52 h 68"/>
                                <a:gd name="T2" fmla="*/ 11 w 46"/>
                                <a:gd name="T3" fmla="*/ 49 h 68"/>
                                <a:gd name="T4" fmla="*/ 11 w 46"/>
                                <a:gd name="T5" fmla="*/ 54 h 68"/>
                                <a:gd name="T6" fmla="*/ 13 w 46"/>
                                <a:gd name="T7" fmla="*/ 57 h 68"/>
                                <a:gd name="T8" fmla="*/ 19 w 46"/>
                                <a:gd name="T9" fmla="*/ 60 h 68"/>
                                <a:gd name="T10" fmla="*/ 30 w 46"/>
                                <a:gd name="T11" fmla="*/ 60 h 68"/>
                                <a:gd name="T12" fmla="*/ 33 w 46"/>
                                <a:gd name="T13" fmla="*/ 57 h 68"/>
                                <a:gd name="T14" fmla="*/ 35 w 46"/>
                                <a:gd name="T15" fmla="*/ 52 h 68"/>
                                <a:gd name="T16" fmla="*/ 35 w 46"/>
                                <a:gd name="T17" fmla="*/ 43 h 68"/>
                                <a:gd name="T18" fmla="*/ 33 w 46"/>
                                <a:gd name="T19" fmla="*/ 38 h 68"/>
                                <a:gd name="T20" fmla="*/ 30 w 46"/>
                                <a:gd name="T21" fmla="*/ 35 h 68"/>
                                <a:gd name="T22" fmla="*/ 19 w 46"/>
                                <a:gd name="T23" fmla="*/ 35 h 68"/>
                                <a:gd name="T24" fmla="*/ 19 w 46"/>
                                <a:gd name="T25" fmla="*/ 27 h 68"/>
                                <a:gd name="T26" fmla="*/ 27 w 46"/>
                                <a:gd name="T27" fmla="*/ 27 h 68"/>
                                <a:gd name="T28" fmla="*/ 33 w 46"/>
                                <a:gd name="T29" fmla="*/ 22 h 68"/>
                                <a:gd name="T30" fmla="*/ 33 w 46"/>
                                <a:gd name="T31" fmla="*/ 13 h 68"/>
                                <a:gd name="T32" fmla="*/ 27 w 46"/>
                                <a:gd name="T33" fmla="*/ 8 h 68"/>
                                <a:gd name="T34" fmla="*/ 19 w 46"/>
                                <a:gd name="T35" fmla="*/ 8 h 68"/>
                                <a:gd name="T36" fmla="*/ 13 w 46"/>
                                <a:gd name="T37" fmla="*/ 11 h 68"/>
                                <a:gd name="T38" fmla="*/ 13 w 46"/>
                                <a:gd name="T39" fmla="*/ 13 h 68"/>
                                <a:gd name="T40" fmla="*/ 11 w 46"/>
                                <a:gd name="T41" fmla="*/ 19 h 68"/>
                                <a:gd name="T42" fmla="*/ 3 w 46"/>
                                <a:gd name="T43" fmla="*/ 19 h 68"/>
                                <a:gd name="T44" fmla="*/ 3 w 46"/>
                                <a:gd name="T45" fmla="*/ 13 h 68"/>
                                <a:gd name="T46" fmla="*/ 5 w 46"/>
                                <a:gd name="T47" fmla="*/ 8 h 68"/>
                                <a:gd name="T48" fmla="*/ 8 w 46"/>
                                <a:gd name="T49" fmla="*/ 5 h 68"/>
                                <a:gd name="T50" fmla="*/ 13 w 46"/>
                                <a:gd name="T51" fmla="*/ 2 h 68"/>
                                <a:gd name="T52" fmla="*/ 22 w 46"/>
                                <a:gd name="T53" fmla="*/ 0 h 68"/>
                                <a:gd name="T54" fmla="*/ 27 w 46"/>
                                <a:gd name="T55" fmla="*/ 0 h 68"/>
                                <a:gd name="T56" fmla="*/ 33 w 46"/>
                                <a:gd name="T57" fmla="*/ 2 h 68"/>
                                <a:gd name="T58" fmla="*/ 38 w 46"/>
                                <a:gd name="T59" fmla="*/ 8 h 68"/>
                                <a:gd name="T60" fmla="*/ 41 w 46"/>
                                <a:gd name="T61" fmla="*/ 13 h 68"/>
                                <a:gd name="T62" fmla="*/ 41 w 46"/>
                                <a:gd name="T63" fmla="*/ 22 h 68"/>
                                <a:gd name="T64" fmla="*/ 38 w 46"/>
                                <a:gd name="T65" fmla="*/ 24 h 68"/>
                                <a:gd name="T66" fmla="*/ 35 w 46"/>
                                <a:gd name="T67" fmla="*/ 30 h 68"/>
                                <a:gd name="T68" fmla="*/ 33 w 46"/>
                                <a:gd name="T69" fmla="*/ 30 h 68"/>
                                <a:gd name="T70" fmla="*/ 38 w 46"/>
                                <a:gd name="T71" fmla="*/ 33 h 68"/>
                                <a:gd name="T72" fmla="*/ 41 w 46"/>
                                <a:gd name="T73" fmla="*/ 38 h 68"/>
                                <a:gd name="T74" fmla="*/ 44 w 46"/>
                                <a:gd name="T75" fmla="*/ 41 h 68"/>
                                <a:gd name="T76" fmla="*/ 44 w 46"/>
                                <a:gd name="T77" fmla="*/ 43 h 68"/>
                                <a:gd name="T78" fmla="*/ 46 w 46"/>
                                <a:gd name="T79" fmla="*/ 46 h 68"/>
                                <a:gd name="T80" fmla="*/ 44 w 46"/>
                                <a:gd name="T81" fmla="*/ 54 h 68"/>
                                <a:gd name="T82" fmla="*/ 38 w 46"/>
                                <a:gd name="T83" fmla="*/ 63 h 68"/>
                                <a:gd name="T84" fmla="*/ 33 w 46"/>
                                <a:gd name="T85" fmla="*/ 65 h 68"/>
                                <a:gd name="T86" fmla="*/ 30 w 46"/>
                                <a:gd name="T87" fmla="*/ 68 h 68"/>
                                <a:gd name="T88" fmla="*/ 13 w 46"/>
                                <a:gd name="T89" fmla="*/ 68 h 68"/>
                                <a:gd name="T90" fmla="*/ 8 w 46"/>
                                <a:gd name="T91" fmla="*/ 65 h 68"/>
                                <a:gd name="T92" fmla="*/ 3 w 46"/>
                                <a:gd name="T93" fmla="*/ 57 h 68"/>
                                <a:gd name="T94" fmla="*/ 0 w 46"/>
                                <a:gd name="T95" fmla="*/ 5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6" h="68">
                                  <a:moveTo>
                                    <a:pt x="0" y="52"/>
                                  </a:moveTo>
                                  <a:lnTo>
                                    <a:pt x="11" y="49"/>
                                  </a:lnTo>
                                  <a:lnTo>
                                    <a:pt x="11" y="54"/>
                                  </a:lnTo>
                                  <a:lnTo>
                                    <a:pt x="13" y="57"/>
                                  </a:lnTo>
                                  <a:lnTo>
                                    <a:pt x="19" y="60"/>
                                  </a:lnTo>
                                  <a:lnTo>
                                    <a:pt x="30" y="60"/>
                                  </a:lnTo>
                                  <a:lnTo>
                                    <a:pt x="33" y="57"/>
                                  </a:lnTo>
                                  <a:lnTo>
                                    <a:pt x="35" y="52"/>
                                  </a:lnTo>
                                  <a:lnTo>
                                    <a:pt x="35" y="43"/>
                                  </a:lnTo>
                                  <a:lnTo>
                                    <a:pt x="33" y="38"/>
                                  </a:lnTo>
                                  <a:lnTo>
                                    <a:pt x="30" y="35"/>
                                  </a:lnTo>
                                  <a:lnTo>
                                    <a:pt x="19" y="35"/>
                                  </a:lnTo>
                                  <a:lnTo>
                                    <a:pt x="19" y="27"/>
                                  </a:lnTo>
                                  <a:lnTo>
                                    <a:pt x="27" y="27"/>
                                  </a:lnTo>
                                  <a:lnTo>
                                    <a:pt x="33" y="22"/>
                                  </a:lnTo>
                                  <a:lnTo>
                                    <a:pt x="33" y="13"/>
                                  </a:lnTo>
                                  <a:lnTo>
                                    <a:pt x="27" y="8"/>
                                  </a:lnTo>
                                  <a:lnTo>
                                    <a:pt x="19" y="8"/>
                                  </a:lnTo>
                                  <a:lnTo>
                                    <a:pt x="13" y="11"/>
                                  </a:lnTo>
                                  <a:lnTo>
                                    <a:pt x="13" y="13"/>
                                  </a:lnTo>
                                  <a:lnTo>
                                    <a:pt x="11" y="19"/>
                                  </a:lnTo>
                                  <a:lnTo>
                                    <a:pt x="3" y="19"/>
                                  </a:lnTo>
                                  <a:lnTo>
                                    <a:pt x="3" y="13"/>
                                  </a:lnTo>
                                  <a:lnTo>
                                    <a:pt x="5" y="8"/>
                                  </a:lnTo>
                                  <a:lnTo>
                                    <a:pt x="8" y="5"/>
                                  </a:lnTo>
                                  <a:lnTo>
                                    <a:pt x="13" y="2"/>
                                  </a:lnTo>
                                  <a:lnTo>
                                    <a:pt x="22" y="0"/>
                                  </a:lnTo>
                                  <a:lnTo>
                                    <a:pt x="27" y="0"/>
                                  </a:lnTo>
                                  <a:lnTo>
                                    <a:pt x="33" y="2"/>
                                  </a:lnTo>
                                  <a:lnTo>
                                    <a:pt x="38" y="8"/>
                                  </a:lnTo>
                                  <a:lnTo>
                                    <a:pt x="41" y="13"/>
                                  </a:lnTo>
                                  <a:lnTo>
                                    <a:pt x="41" y="22"/>
                                  </a:lnTo>
                                  <a:lnTo>
                                    <a:pt x="38" y="24"/>
                                  </a:lnTo>
                                  <a:lnTo>
                                    <a:pt x="35" y="30"/>
                                  </a:lnTo>
                                  <a:lnTo>
                                    <a:pt x="33" y="30"/>
                                  </a:lnTo>
                                  <a:lnTo>
                                    <a:pt x="38" y="33"/>
                                  </a:lnTo>
                                  <a:lnTo>
                                    <a:pt x="41" y="38"/>
                                  </a:lnTo>
                                  <a:lnTo>
                                    <a:pt x="44" y="41"/>
                                  </a:lnTo>
                                  <a:lnTo>
                                    <a:pt x="44" y="43"/>
                                  </a:lnTo>
                                  <a:lnTo>
                                    <a:pt x="46" y="46"/>
                                  </a:lnTo>
                                  <a:lnTo>
                                    <a:pt x="44" y="54"/>
                                  </a:lnTo>
                                  <a:lnTo>
                                    <a:pt x="38" y="63"/>
                                  </a:lnTo>
                                  <a:lnTo>
                                    <a:pt x="33" y="65"/>
                                  </a:lnTo>
                                  <a:lnTo>
                                    <a:pt x="30" y="68"/>
                                  </a:lnTo>
                                  <a:lnTo>
                                    <a:pt x="13" y="68"/>
                                  </a:lnTo>
                                  <a:lnTo>
                                    <a:pt x="8" y="65"/>
                                  </a:lnTo>
                                  <a:lnTo>
                                    <a:pt x="3" y="57"/>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42" name="Freeform 1112"/>
                          <wps:cNvSpPr>
                            <a:spLocks/>
                          </wps:cNvSpPr>
                          <wps:spPr bwMode="auto">
                            <a:xfrm>
                              <a:off x="3812" y="4081"/>
                              <a:ext cx="46" cy="66"/>
                            </a:xfrm>
                            <a:custGeom>
                              <a:avLst/>
                              <a:gdLst>
                                <a:gd name="T0" fmla="*/ 0 w 46"/>
                                <a:gd name="T1" fmla="*/ 50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50 h 66"/>
                                <a:gd name="T14" fmla="*/ 35 w 46"/>
                                <a:gd name="T15" fmla="*/ 36 h 66"/>
                                <a:gd name="T16" fmla="*/ 30 w 46"/>
                                <a:gd name="T17" fmla="*/ 31 h 66"/>
                                <a:gd name="T18" fmla="*/ 22 w 46"/>
                                <a:gd name="T19" fmla="*/ 28 h 66"/>
                                <a:gd name="T20" fmla="*/ 16 w 46"/>
                                <a:gd name="T21" fmla="*/ 31 h 66"/>
                                <a:gd name="T22" fmla="*/ 11 w 46"/>
                                <a:gd name="T23" fmla="*/ 36 h 66"/>
                                <a:gd name="T24" fmla="*/ 2 w 46"/>
                                <a:gd name="T25" fmla="*/ 33 h 66"/>
                                <a:gd name="T26" fmla="*/ 8 w 46"/>
                                <a:gd name="T27" fmla="*/ 0 h 66"/>
                                <a:gd name="T28" fmla="*/ 41 w 46"/>
                                <a:gd name="T29" fmla="*/ 0 h 66"/>
                                <a:gd name="T30" fmla="*/ 41 w 46"/>
                                <a:gd name="T31" fmla="*/ 9 h 66"/>
                                <a:gd name="T32" fmla="*/ 16 w 46"/>
                                <a:gd name="T33" fmla="*/ 9 h 66"/>
                                <a:gd name="T34" fmla="*/ 13 w 46"/>
                                <a:gd name="T35" fmla="*/ 25 h 66"/>
                                <a:gd name="T36" fmla="*/ 19 w 46"/>
                                <a:gd name="T37" fmla="*/ 22 h 66"/>
                                <a:gd name="T38" fmla="*/ 35 w 46"/>
                                <a:gd name="T39" fmla="*/ 22 h 66"/>
                                <a:gd name="T40" fmla="*/ 38 w 46"/>
                                <a:gd name="T41" fmla="*/ 28 h 66"/>
                                <a:gd name="T42" fmla="*/ 44 w 46"/>
                                <a:gd name="T43" fmla="*/ 31 h 66"/>
                                <a:gd name="T44" fmla="*/ 44 w 46"/>
                                <a:gd name="T45" fmla="*/ 36 h 66"/>
                                <a:gd name="T46" fmla="*/ 46 w 46"/>
                                <a:gd name="T47" fmla="*/ 41 h 66"/>
                                <a:gd name="T48" fmla="*/ 44 w 46"/>
                                <a:gd name="T49" fmla="*/ 50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5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50"/>
                                  </a:moveTo>
                                  <a:lnTo>
                                    <a:pt x="11" y="47"/>
                                  </a:lnTo>
                                  <a:lnTo>
                                    <a:pt x="11" y="52"/>
                                  </a:lnTo>
                                  <a:lnTo>
                                    <a:pt x="16" y="58"/>
                                  </a:lnTo>
                                  <a:lnTo>
                                    <a:pt x="30" y="58"/>
                                  </a:lnTo>
                                  <a:lnTo>
                                    <a:pt x="33" y="55"/>
                                  </a:lnTo>
                                  <a:lnTo>
                                    <a:pt x="35" y="50"/>
                                  </a:lnTo>
                                  <a:lnTo>
                                    <a:pt x="35" y="36"/>
                                  </a:lnTo>
                                  <a:lnTo>
                                    <a:pt x="30" y="31"/>
                                  </a:lnTo>
                                  <a:lnTo>
                                    <a:pt x="22" y="28"/>
                                  </a:lnTo>
                                  <a:lnTo>
                                    <a:pt x="16" y="31"/>
                                  </a:lnTo>
                                  <a:lnTo>
                                    <a:pt x="11" y="36"/>
                                  </a:lnTo>
                                  <a:lnTo>
                                    <a:pt x="2" y="33"/>
                                  </a:lnTo>
                                  <a:lnTo>
                                    <a:pt x="8" y="0"/>
                                  </a:lnTo>
                                  <a:lnTo>
                                    <a:pt x="41" y="0"/>
                                  </a:lnTo>
                                  <a:lnTo>
                                    <a:pt x="41" y="9"/>
                                  </a:lnTo>
                                  <a:lnTo>
                                    <a:pt x="16" y="9"/>
                                  </a:lnTo>
                                  <a:lnTo>
                                    <a:pt x="13" y="25"/>
                                  </a:lnTo>
                                  <a:lnTo>
                                    <a:pt x="19" y="22"/>
                                  </a:lnTo>
                                  <a:lnTo>
                                    <a:pt x="35" y="22"/>
                                  </a:lnTo>
                                  <a:lnTo>
                                    <a:pt x="38" y="28"/>
                                  </a:lnTo>
                                  <a:lnTo>
                                    <a:pt x="44" y="31"/>
                                  </a:lnTo>
                                  <a:lnTo>
                                    <a:pt x="44" y="36"/>
                                  </a:lnTo>
                                  <a:lnTo>
                                    <a:pt x="46" y="41"/>
                                  </a:lnTo>
                                  <a:lnTo>
                                    <a:pt x="44" y="50"/>
                                  </a:lnTo>
                                  <a:lnTo>
                                    <a:pt x="44" y="55"/>
                                  </a:lnTo>
                                  <a:lnTo>
                                    <a:pt x="35" y="63"/>
                                  </a:lnTo>
                                  <a:lnTo>
                                    <a:pt x="30" y="66"/>
                                  </a:lnTo>
                                  <a:lnTo>
                                    <a:pt x="13" y="66"/>
                                  </a:lnTo>
                                  <a:lnTo>
                                    <a:pt x="8" y="63"/>
                                  </a:lnTo>
                                  <a:lnTo>
                                    <a:pt x="2" y="55"/>
                                  </a:lnTo>
                                  <a:lnTo>
                                    <a:pt x="0"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43" name="Line 1113"/>
                          <wps:cNvCnPr/>
                          <wps:spPr bwMode="auto">
                            <a:xfrm flipV="1">
                              <a:off x="4187" y="3939"/>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44" name="Line 1114"/>
                          <wps:cNvCnPr/>
                          <wps:spPr bwMode="auto">
                            <a:xfrm>
                              <a:off x="4187" y="2541"/>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045" name="Freeform 1115"/>
                          <wps:cNvSpPr>
                            <a:spLocks noEditPoints="1"/>
                          </wps:cNvSpPr>
                          <wps:spPr bwMode="auto">
                            <a:xfrm>
                              <a:off x="4135" y="4081"/>
                              <a:ext cx="49" cy="66"/>
                            </a:xfrm>
                            <a:custGeom>
                              <a:avLst/>
                              <a:gdLst>
                                <a:gd name="T0" fmla="*/ 30 w 49"/>
                                <a:gd name="T1" fmla="*/ 66 h 66"/>
                                <a:gd name="T2" fmla="*/ 30 w 49"/>
                                <a:gd name="T3" fmla="*/ 50 h 66"/>
                                <a:gd name="T4" fmla="*/ 0 w 49"/>
                                <a:gd name="T5" fmla="*/ 50 h 66"/>
                                <a:gd name="T6" fmla="*/ 0 w 49"/>
                                <a:gd name="T7" fmla="*/ 41 h 66"/>
                                <a:gd name="T8" fmla="*/ 32 w 49"/>
                                <a:gd name="T9" fmla="*/ 0 h 66"/>
                                <a:gd name="T10" fmla="*/ 41 w 49"/>
                                <a:gd name="T11" fmla="*/ 0 h 66"/>
                                <a:gd name="T12" fmla="*/ 41 w 49"/>
                                <a:gd name="T13" fmla="*/ 41 h 66"/>
                                <a:gd name="T14" fmla="*/ 49 w 49"/>
                                <a:gd name="T15" fmla="*/ 41 h 66"/>
                                <a:gd name="T16" fmla="*/ 49 w 49"/>
                                <a:gd name="T17" fmla="*/ 50 h 66"/>
                                <a:gd name="T18" fmla="*/ 41 w 49"/>
                                <a:gd name="T19" fmla="*/ 50 h 66"/>
                                <a:gd name="T20" fmla="*/ 41 w 49"/>
                                <a:gd name="T21" fmla="*/ 66 h 66"/>
                                <a:gd name="T22" fmla="*/ 30 w 49"/>
                                <a:gd name="T23" fmla="*/ 66 h 66"/>
                                <a:gd name="T24" fmla="*/ 30 w 49"/>
                                <a:gd name="T25" fmla="*/ 41 h 66"/>
                                <a:gd name="T26" fmla="*/ 30 w 49"/>
                                <a:gd name="T27" fmla="*/ 17 h 66"/>
                                <a:gd name="T28" fmla="*/ 11 w 49"/>
                                <a:gd name="T29" fmla="*/ 41 h 66"/>
                                <a:gd name="T30" fmla="*/ 30 w 49"/>
                                <a:gd name="T31" fmla="*/ 4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66">
                                  <a:moveTo>
                                    <a:pt x="30" y="66"/>
                                  </a:moveTo>
                                  <a:lnTo>
                                    <a:pt x="30" y="50"/>
                                  </a:lnTo>
                                  <a:lnTo>
                                    <a:pt x="0" y="50"/>
                                  </a:lnTo>
                                  <a:lnTo>
                                    <a:pt x="0" y="41"/>
                                  </a:lnTo>
                                  <a:lnTo>
                                    <a:pt x="32" y="0"/>
                                  </a:lnTo>
                                  <a:lnTo>
                                    <a:pt x="41" y="0"/>
                                  </a:lnTo>
                                  <a:lnTo>
                                    <a:pt x="41" y="41"/>
                                  </a:lnTo>
                                  <a:lnTo>
                                    <a:pt x="49" y="41"/>
                                  </a:lnTo>
                                  <a:lnTo>
                                    <a:pt x="49" y="50"/>
                                  </a:lnTo>
                                  <a:lnTo>
                                    <a:pt x="41" y="50"/>
                                  </a:lnTo>
                                  <a:lnTo>
                                    <a:pt x="41" y="66"/>
                                  </a:lnTo>
                                  <a:lnTo>
                                    <a:pt x="30" y="66"/>
                                  </a:lnTo>
                                  <a:close/>
                                  <a:moveTo>
                                    <a:pt x="30" y="41"/>
                                  </a:moveTo>
                                  <a:lnTo>
                                    <a:pt x="30" y="17"/>
                                  </a:lnTo>
                                  <a:lnTo>
                                    <a:pt x="11" y="41"/>
                                  </a:lnTo>
                                  <a:lnTo>
                                    <a:pt x="30"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46" name="Freeform 1116"/>
                          <wps:cNvSpPr>
                            <a:spLocks noEditPoints="1"/>
                          </wps:cNvSpPr>
                          <wps:spPr bwMode="auto">
                            <a:xfrm>
                              <a:off x="4189" y="4079"/>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20 w 47"/>
                                <a:gd name="T11" fmla="*/ 0 h 68"/>
                                <a:gd name="T12" fmla="*/ 28 w 47"/>
                                <a:gd name="T13" fmla="*/ 0 h 68"/>
                                <a:gd name="T14" fmla="*/ 33 w 47"/>
                                <a:gd name="T15" fmla="*/ 2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1 w 47"/>
                                <a:gd name="T29" fmla="*/ 60 h 68"/>
                                <a:gd name="T30" fmla="*/ 36 w 47"/>
                                <a:gd name="T31" fmla="*/ 65 h 68"/>
                                <a:gd name="T32" fmla="*/ 30 w 47"/>
                                <a:gd name="T33" fmla="*/ 68 h 68"/>
                                <a:gd name="T34" fmla="*/ 20 w 47"/>
                                <a:gd name="T35" fmla="*/ 68 h 68"/>
                                <a:gd name="T36" fmla="*/ 9 w 47"/>
                                <a:gd name="T37" fmla="*/ 63 h 68"/>
                                <a:gd name="T38" fmla="*/ 3 w 47"/>
                                <a:gd name="T39" fmla="*/ 46 h 68"/>
                                <a:gd name="T40" fmla="*/ 0 w 47"/>
                                <a:gd name="T41" fmla="*/ 35 h 68"/>
                                <a:gd name="T42" fmla="*/ 11 w 47"/>
                                <a:gd name="T43" fmla="*/ 35 h 68"/>
                                <a:gd name="T44" fmla="*/ 11 w 47"/>
                                <a:gd name="T45" fmla="*/ 52 h 68"/>
                                <a:gd name="T46" fmla="*/ 14 w 47"/>
                                <a:gd name="T47" fmla="*/ 57 h 68"/>
                                <a:gd name="T48" fmla="*/ 20 w 47"/>
                                <a:gd name="T49" fmla="*/ 60 h 68"/>
                                <a:gd name="T50" fmla="*/ 30 w 47"/>
                                <a:gd name="T51" fmla="*/ 60 h 68"/>
                                <a:gd name="T52" fmla="*/ 33 w 47"/>
                                <a:gd name="T53" fmla="*/ 57 h 68"/>
                                <a:gd name="T54" fmla="*/ 36 w 47"/>
                                <a:gd name="T55" fmla="*/ 52 h 68"/>
                                <a:gd name="T56" fmla="*/ 36 w 47"/>
                                <a:gd name="T57" fmla="*/ 19 h 68"/>
                                <a:gd name="T58" fmla="*/ 33 w 47"/>
                                <a:gd name="T59" fmla="*/ 13 h 68"/>
                                <a:gd name="T60" fmla="*/ 22 w 47"/>
                                <a:gd name="T61" fmla="*/ 8 h 68"/>
                                <a:gd name="T62" fmla="*/ 17 w 47"/>
                                <a:gd name="T63" fmla="*/ 11 h 68"/>
                                <a:gd name="T64" fmla="*/ 14 w 47"/>
                                <a:gd name="T65" fmla="*/ 13 h 68"/>
                                <a:gd name="T66" fmla="*/ 11 w 47"/>
                                <a:gd name="T67" fmla="*/ 19 h 68"/>
                                <a:gd name="T68" fmla="*/ 11 w 47"/>
                                <a:gd name="T6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8">
                                  <a:moveTo>
                                    <a:pt x="0" y="35"/>
                                  </a:moveTo>
                                  <a:lnTo>
                                    <a:pt x="3" y="24"/>
                                  </a:lnTo>
                                  <a:lnTo>
                                    <a:pt x="6" y="16"/>
                                  </a:lnTo>
                                  <a:lnTo>
                                    <a:pt x="6" y="11"/>
                                  </a:lnTo>
                                  <a:lnTo>
                                    <a:pt x="14" y="2"/>
                                  </a:lnTo>
                                  <a:lnTo>
                                    <a:pt x="20" y="0"/>
                                  </a:lnTo>
                                  <a:lnTo>
                                    <a:pt x="28" y="0"/>
                                  </a:lnTo>
                                  <a:lnTo>
                                    <a:pt x="33" y="2"/>
                                  </a:lnTo>
                                  <a:lnTo>
                                    <a:pt x="39" y="8"/>
                                  </a:lnTo>
                                  <a:lnTo>
                                    <a:pt x="44" y="19"/>
                                  </a:lnTo>
                                  <a:lnTo>
                                    <a:pt x="44" y="27"/>
                                  </a:lnTo>
                                  <a:lnTo>
                                    <a:pt x="47" y="35"/>
                                  </a:lnTo>
                                  <a:lnTo>
                                    <a:pt x="44" y="46"/>
                                  </a:lnTo>
                                  <a:lnTo>
                                    <a:pt x="44" y="54"/>
                                  </a:lnTo>
                                  <a:lnTo>
                                    <a:pt x="41" y="60"/>
                                  </a:lnTo>
                                  <a:lnTo>
                                    <a:pt x="36" y="65"/>
                                  </a:lnTo>
                                  <a:lnTo>
                                    <a:pt x="30" y="68"/>
                                  </a:lnTo>
                                  <a:lnTo>
                                    <a:pt x="20" y="68"/>
                                  </a:lnTo>
                                  <a:lnTo>
                                    <a:pt x="9" y="63"/>
                                  </a:lnTo>
                                  <a:lnTo>
                                    <a:pt x="3" y="46"/>
                                  </a:lnTo>
                                  <a:lnTo>
                                    <a:pt x="0" y="35"/>
                                  </a:lnTo>
                                  <a:close/>
                                  <a:moveTo>
                                    <a:pt x="11" y="35"/>
                                  </a:moveTo>
                                  <a:lnTo>
                                    <a:pt x="11" y="52"/>
                                  </a:lnTo>
                                  <a:lnTo>
                                    <a:pt x="14" y="57"/>
                                  </a:lnTo>
                                  <a:lnTo>
                                    <a:pt x="20" y="60"/>
                                  </a:lnTo>
                                  <a:lnTo>
                                    <a:pt x="30"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47" name="Rectangle 1117"/>
                          <wps:cNvSpPr>
                            <a:spLocks noChangeArrowheads="1"/>
                          </wps:cNvSpPr>
                          <wps:spPr bwMode="auto">
                            <a:xfrm>
                              <a:off x="1157" y="2541"/>
                              <a:ext cx="3030" cy="1467"/>
                            </a:xfrm>
                            <a:prstGeom prst="rect">
                              <a:avLst/>
                            </a:prstGeom>
                            <a:noFill/>
                            <a:ln w="190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 name="Freeform 1118"/>
                          <wps:cNvSpPr>
                            <a:spLocks/>
                          </wps:cNvSpPr>
                          <wps:spPr bwMode="auto">
                            <a:xfrm>
                              <a:off x="2167" y="2339"/>
                              <a:ext cx="63" cy="68"/>
                            </a:xfrm>
                            <a:custGeom>
                              <a:avLst/>
                              <a:gdLst>
                                <a:gd name="T0" fmla="*/ 33 w 63"/>
                                <a:gd name="T1" fmla="*/ 41 h 68"/>
                                <a:gd name="T2" fmla="*/ 33 w 63"/>
                                <a:gd name="T3" fmla="*/ 33 h 68"/>
                                <a:gd name="T4" fmla="*/ 63 w 63"/>
                                <a:gd name="T5" fmla="*/ 33 h 68"/>
                                <a:gd name="T6" fmla="*/ 63 w 63"/>
                                <a:gd name="T7" fmla="*/ 57 h 68"/>
                                <a:gd name="T8" fmla="*/ 55 w 63"/>
                                <a:gd name="T9" fmla="*/ 63 h 68"/>
                                <a:gd name="T10" fmla="*/ 49 w 63"/>
                                <a:gd name="T11" fmla="*/ 66 h 68"/>
                                <a:gd name="T12" fmla="*/ 41 w 63"/>
                                <a:gd name="T13" fmla="*/ 68 h 68"/>
                                <a:gd name="T14" fmla="*/ 25 w 63"/>
                                <a:gd name="T15" fmla="*/ 68 h 68"/>
                                <a:gd name="T16" fmla="*/ 17 w 63"/>
                                <a:gd name="T17" fmla="*/ 66 h 68"/>
                                <a:gd name="T18" fmla="*/ 8 w 63"/>
                                <a:gd name="T19" fmla="*/ 60 h 68"/>
                                <a:gd name="T20" fmla="*/ 3 w 63"/>
                                <a:gd name="T21" fmla="*/ 52 h 68"/>
                                <a:gd name="T22" fmla="*/ 0 w 63"/>
                                <a:gd name="T23" fmla="*/ 44 h 68"/>
                                <a:gd name="T24" fmla="*/ 0 w 63"/>
                                <a:gd name="T25" fmla="*/ 25 h 68"/>
                                <a:gd name="T26" fmla="*/ 3 w 63"/>
                                <a:gd name="T27" fmla="*/ 16 h 68"/>
                                <a:gd name="T28" fmla="*/ 8 w 63"/>
                                <a:gd name="T29" fmla="*/ 8 h 68"/>
                                <a:gd name="T30" fmla="*/ 17 w 63"/>
                                <a:gd name="T31" fmla="*/ 3 h 68"/>
                                <a:gd name="T32" fmla="*/ 25 w 63"/>
                                <a:gd name="T33" fmla="*/ 0 h 68"/>
                                <a:gd name="T34" fmla="*/ 41 w 63"/>
                                <a:gd name="T35" fmla="*/ 0 h 68"/>
                                <a:gd name="T36" fmla="*/ 58 w 63"/>
                                <a:gd name="T37" fmla="*/ 8 h 68"/>
                                <a:gd name="T38" fmla="*/ 60 w 63"/>
                                <a:gd name="T39" fmla="*/ 14 h 68"/>
                                <a:gd name="T40" fmla="*/ 60 w 63"/>
                                <a:gd name="T41" fmla="*/ 19 h 68"/>
                                <a:gd name="T42" fmla="*/ 55 w 63"/>
                                <a:gd name="T43" fmla="*/ 22 h 68"/>
                                <a:gd name="T44" fmla="*/ 52 w 63"/>
                                <a:gd name="T45" fmla="*/ 16 h 68"/>
                                <a:gd name="T46" fmla="*/ 44 w 63"/>
                                <a:gd name="T47" fmla="*/ 8 h 68"/>
                                <a:gd name="T48" fmla="*/ 22 w 63"/>
                                <a:gd name="T49" fmla="*/ 8 h 68"/>
                                <a:gd name="T50" fmla="*/ 14 w 63"/>
                                <a:gd name="T51" fmla="*/ 16 h 68"/>
                                <a:gd name="T52" fmla="*/ 8 w 63"/>
                                <a:gd name="T53" fmla="*/ 27 h 68"/>
                                <a:gd name="T54" fmla="*/ 8 w 63"/>
                                <a:gd name="T55" fmla="*/ 44 h 68"/>
                                <a:gd name="T56" fmla="*/ 14 w 63"/>
                                <a:gd name="T57" fmla="*/ 55 h 68"/>
                                <a:gd name="T58" fmla="*/ 22 w 63"/>
                                <a:gd name="T59" fmla="*/ 57 h 68"/>
                                <a:gd name="T60" fmla="*/ 28 w 63"/>
                                <a:gd name="T61" fmla="*/ 60 h 68"/>
                                <a:gd name="T62" fmla="*/ 44 w 63"/>
                                <a:gd name="T63" fmla="*/ 60 h 68"/>
                                <a:gd name="T64" fmla="*/ 55 w 63"/>
                                <a:gd name="T65" fmla="*/ 55 h 68"/>
                                <a:gd name="T66" fmla="*/ 55 w 63"/>
                                <a:gd name="T67" fmla="*/ 41 h 68"/>
                                <a:gd name="T68" fmla="*/ 33 w 63"/>
                                <a:gd name="T69" fmla="*/ 41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3" h="68">
                                  <a:moveTo>
                                    <a:pt x="33" y="41"/>
                                  </a:moveTo>
                                  <a:lnTo>
                                    <a:pt x="33" y="33"/>
                                  </a:lnTo>
                                  <a:lnTo>
                                    <a:pt x="63" y="33"/>
                                  </a:lnTo>
                                  <a:lnTo>
                                    <a:pt x="63" y="57"/>
                                  </a:lnTo>
                                  <a:lnTo>
                                    <a:pt x="55" y="63"/>
                                  </a:lnTo>
                                  <a:lnTo>
                                    <a:pt x="49" y="66"/>
                                  </a:lnTo>
                                  <a:lnTo>
                                    <a:pt x="41" y="68"/>
                                  </a:lnTo>
                                  <a:lnTo>
                                    <a:pt x="25" y="68"/>
                                  </a:lnTo>
                                  <a:lnTo>
                                    <a:pt x="17" y="66"/>
                                  </a:lnTo>
                                  <a:lnTo>
                                    <a:pt x="8" y="60"/>
                                  </a:lnTo>
                                  <a:lnTo>
                                    <a:pt x="3" y="52"/>
                                  </a:lnTo>
                                  <a:lnTo>
                                    <a:pt x="0" y="44"/>
                                  </a:lnTo>
                                  <a:lnTo>
                                    <a:pt x="0" y="25"/>
                                  </a:lnTo>
                                  <a:lnTo>
                                    <a:pt x="3" y="16"/>
                                  </a:lnTo>
                                  <a:lnTo>
                                    <a:pt x="8" y="8"/>
                                  </a:lnTo>
                                  <a:lnTo>
                                    <a:pt x="17" y="3"/>
                                  </a:lnTo>
                                  <a:lnTo>
                                    <a:pt x="25" y="0"/>
                                  </a:lnTo>
                                  <a:lnTo>
                                    <a:pt x="41" y="0"/>
                                  </a:lnTo>
                                  <a:lnTo>
                                    <a:pt x="58" y="8"/>
                                  </a:lnTo>
                                  <a:lnTo>
                                    <a:pt x="60" y="14"/>
                                  </a:lnTo>
                                  <a:lnTo>
                                    <a:pt x="60" y="19"/>
                                  </a:lnTo>
                                  <a:lnTo>
                                    <a:pt x="55" y="22"/>
                                  </a:lnTo>
                                  <a:lnTo>
                                    <a:pt x="52" y="16"/>
                                  </a:lnTo>
                                  <a:lnTo>
                                    <a:pt x="44" y="8"/>
                                  </a:lnTo>
                                  <a:lnTo>
                                    <a:pt x="22" y="8"/>
                                  </a:lnTo>
                                  <a:lnTo>
                                    <a:pt x="14" y="16"/>
                                  </a:lnTo>
                                  <a:lnTo>
                                    <a:pt x="8" y="27"/>
                                  </a:lnTo>
                                  <a:lnTo>
                                    <a:pt x="8" y="44"/>
                                  </a:lnTo>
                                  <a:lnTo>
                                    <a:pt x="14" y="55"/>
                                  </a:lnTo>
                                  <a:lnTo>
                                    <a:pt x="22" y="57"/>
                                  </a:lnTo>
                                  <a:lnTo>
                                    <a:pt x="28" y="60"/>
                                  </a:lnTo>
                                  <a:lnTo>
                                    <a:pt x="44" y="60"/>
                                  </a:lnTo>
                                  <a:lnTo>
                                    <a:pt x="55" y="55"/>
                                  </a:lnTo>
                                  <a:lnTo>
                                    <a:pt x="55" y="41"/>
                                  </a:lnTo>
                                  <a:lnTo>
                                    <a:pt x="33"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49" name="Freeform 1119"/>
                          <wps:cNvSpPr>
                            <a:spLocks/>
                          </wps:cNvSpPr>
                          <wps:spPr bwMode="auto">
                            <a:xfrm>
                              <a:off x="2241" y="2358"/>
                              <a:ext cx="27" cy="49"/>
                            </a:xfrm>
                            <a:custGeom>
                              <a:avLst/>
                              <a:gdLst>
                                <a:gd name="T0" fmla="*/ 0 w 27"/>
                                <a:gd name="T1" fmla="*/ 49 h 49"/>
                                <a:gd name="T2" fmla="*/ 0 w 27"/>
                                <a:gd name="T3" fmla="*/ 0 h 49"/>
                                <a:gd name="T4" fmla="*/ 8 w 27"/>
                                <a:gd name="T5" fmla="*/ 0 h 49"/>
                                <a:gd name="T6" fmla="*/ 8 w 27"/>
                                <a:gd name="T7" fmla="*/ 8 h 49"/>
                                <a:gd name="T8" fmla="*/ 11 w 27"/>
                                <a:gd name="T9" fmla="*/ 6 h 49"/>
                                <a:gd name="T10" fmla="*/ 11 w 27"/>
                                <a:gd name="T11" fmla="*/ 3 h 49"/>
                                <a:gd name="T12" fmla="*/ 14 w 27"/>
                                <a:gd name="T13" fmla="*/ 0 h 49"/>
                                <a:gd name="T14" fmla="*/ 27 w 27"/>
                                <a:gd name="T15" fmla="*/ 0 h 49"/>
                                <a:gd name="T16" fmla="*/ 25 w 27"/>
                                <a:gd name="T17" fmla="*/ 8 h 49"/>
                                <a:gd name="T18" fmla="*/ 14 w 27"/>
                                <a:gd name="T19" fmla="*/ 8 h 49"/>
                                <a:gd name="T20" fmla="*/ 14 w 27"/>
                                <a:gd name="T21" fmla="*/ 11 h 49"/>
                                <a:gd name="T22" fmla="*/ 11 w 27"/>
                                <a:gd name="T23" fmla="*/ 14 h 49"/>
                                <a:gd name="T24" fmla="*/ 11 w 27"/>
                                <a:gd name="T25" fmla="*/ 49 h 49"/>
                                <a:gd name="T26" fmla="*/ 0 w 27"/>
                                <a:gd name="T27"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 h="49">
                                  <a:moveTo>
                                    <a:pt x="0" y="49"/>
                                  </a:moveTo>
                                  <a:lnTo>
                                    <a:pt x="0" y="0"/>
                                  </a:lnTo>
                                  <a:lnTo>
                                    <a:pt x="8" y="0"/>
                                  </a:lnTo>
                                  <a:lnTo>
                                    <a:pt x="8" y="8"/>
                                  </a:lnTo>
                                  <a:lnTo>
                                    <a:pt x="11" y="6"/>
                                  </a:lnTo>
                                  <a:lnTo>
                                    <a:pt x="11" y="3"/>
                                  </a:lnTo>
                                  <a:lnTo>
                                    <a:pt x="14" y="0"/>
                                  </a:lnTo>
                                  <a:lnTo>
                                    <a:pt x="27" y="0"/>
                                  </a:lnTo>
                                  <a:lnTo>
                                    <a:pt x="25" y="8"/>
                                  </a:lnTo>
                                  <a:lnTo>
                                    <a:pt x="14" y="8"/>
                                  </a:lnTo>
                                  <a:lnTo>
                                    <a:pt x="14" y="11"/>
                                  </a:lnTo>
                                  <a:lnTo>
                                    <a:pt x="11" y="14"/>
                                  </a:lnTo>
                                  <a:lnTo>
                                    <a:pt x="11"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0" name="Freeform 1120"/>
                          <wps:cNvSpPr>
                            <a:spLocks noEditPoints="1"/>
                          </wps:cNvSpPr>
                          <wps:spPr bwMode="auto">
                            <a:xfrm>
                              <a:off x="2271" y="2358"/>
                              <a:ext cx="44" cy="49"/>
                            </a:xfrm>
                            <a:custGeom>
                              <a:avLst/>
                              <a:gdLst>
                                <a:gd name="T0" fmla="*/ 0 w 44"/>
                                <a:gd name="T1" fmla="*/ 25 h 49"/>
                                <a:gd name="T2" fmla="*/ 0 w 44"/>
                                <a:gd name="T3" fmla="*/ 16 h 49"/>
                                <a:gd name="T4" fmla="*/ 6 w 44"/>
                                <a:gd name="T5" fmla="*/ 6 h 49"/>
                                <a:gd name="T6" fmla="*/ 14 w 44"/>
                                <a:gd name="T7" fmla="*/ 0 h 49"/>
                                <a:gd name="T8" fmla="*/ 28 w 44"/>
                                <a:gd name="T9" fmla="*/ 0 h 49"/>
                                <a:gd name="T10" fmla="*/ 38 w 44"/>
                                <a:gd name="T11" fmla="*/ 6 h 49"/>
                                <a:gd name="T12" fmla="*/ 44 w 44"/>
                                <a:gd name="T13" fmla="*/ 16 h 49"/>
                                <a:gd name="T14" fmla="*/ 44 w 44"/>
                                <a:gd name="T15" fmla="*/ 33 h 49"/>
                                <a:gd name="T16" fmla="*/ 38 w 44"/>
                                <a:gd name="T17" fmla="*/ 44 h 49"/>
                                <a:gd name="T18" fmla="*/ 28 w 44"/>
                                <a:gd name="T19" fmla="*/ 49 h 49"/>
                                <a:gd name="T20" fmla="*/ 17 w 44"/>
                                <a:gd name="T21" fmla="*/ 49 h 49"/>
                                <a:gd name="T22" fmla="*/ 6 w 44"/>
                                <a:gd name="T23" fmla="*/ 44 h 49"/>
                                <a:gd name="T24" fmla="*/ 0 w 44"/>
                                <a:gd name="T25" fmla="*/ 33 h 49"/>
                                <a:gd name="T26" fmla="*/ 0 w 44"/>
                                <a:gd name="T27" fmla="*/ 25 h 49"/>
                                <a:gd name="T28" fmla="*/ 8 w 44"/>
                                <a:gd name="T29" fmla="*/ 25 h 49"/>
                                <a:gd name="T30" fmla="*/ 8 w 44"/>
                                <a:gd name="T31" fmla="*/ 30 h 49"/>
                                <a:gd name="T32" fmla="*/ 11 w 44"/>
                                <a:gd name="T33" fmla="*/ 36 h 49"/>
                                <a:gd name="T34" fmla="*/ 11 w 44"/>
                                <a:gd name="T35" fmla="*/ 38 h 49"/>
                                <a:gd name="T36" fmla="*/ 17 w 44"/>
                                <a:gd name="T37" fmla="*/ 41 h 49"/>
                                <a:gd name="T38" fmla="*/ 28 w 44"/>
                                <a:gd name="T39" fmla="*/ 41 h 49"/>
                                <a:gd name="T40" fmla="*/ 30 w 44"/>
                                <a:gd name="T41" fmla="*/ 38 h 49"/>
                                <a:gd name="T42" fmla="*/ 33 w 44"/>
                                <a:gd name="T43" fmla="*/ 33 h 49"/>
                                <a:gd name="T44" fmla="*/ 36 w 44"/>
                                <a:gd name="T45" fmla="*/ 25 h 49"/>
                                <a:gd name="T46" fmla="*/ 36 w 44"/>
                                <a:gd name="T47" fmla="*/ 19 h 49"/>
                                <a:gd name="T48" fmla="*/ 33 w 44"/>
                                <a:gd name="T49" fmla="*/ 14 h 49"/>
                                <a:gd name="T50" fmla="*/ 28 w 44"/>
                                <a:gd name="T51" fmla="*/ 8 h 49"/>
                                <a:gd name="T52" fmla="*/ 14 w 44"/>
                                <a:gd name="T53" fmla="*/ 8 h 49"/>
                                <a:gd name="T54" fmla="*/ 11 w 44"/>
                                <a:gd name="T55" fmla="*/ 11 h 49"/>
                                <a:gd name="T56" fmla="*/ 8 w 44"/>
                                <a:gd name="T57" fmla="*/ 16 h 49"/>
                                <a:gd name="T58" fmla="*/ 8 w 44"/>
                                <a:gd name="T59"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4" h="49">
                                  <a:moveTo>
                                    <a:pt x="0" y="25"/>
                                  </a:moveTo>
                                  <a:lnTo>
                                    <a:pt x="0" y="16"/>
                                  </a:lnTo>
                                  <a:lnTo>
                                    <a:pt x="6" y="6"/>
                                  </a:lnTo>
                                  <a:lnTo>
                                    <a:pt x="14" y="0"/>
                                  </a:lnTo>
                                  <a:lnTo>
                                    <a:pt x="28" y="0"/>
                                  </a:lnTo>
                                  <a:lnTo>
                                    <a:pt x="38" y="6"/>
                                  </a:lnTo>
                                  <a:lnTo>
                                    <a:pt x="44" y="16"/>
                                  </a:lnTo>
                                  <a:lnTo>
                                    <a:pt x="44" y="33"/>
                                  </a:lnTo>
                                  <a:lnTo>
                                    <a:pt x="38" y="44"/>
                                  </a:lnTo>
                                  <a:lnTo>
                                    <a:pt x="28" y="49"/>
                                  </a:lnTo>
                                  <a:lnTo>
                                    <a:pt x="17" y="49"/>
                                  </a:lnTo>
                                  <a:lnTo>
                                    <a:pt x="6" y="44"/>
                                  </a:lnTo>
                                  <a:lnTo>
                                    <a:pt x="0" y="33"/>
                                  </a:lnTo>
                                  <a:lnTo>
                                    <a:pt x="0" y="25"/>
                                  </a:lnTo>
                                  <a:close/>
                                  <a:moveTo>
                                    <a:pt x="8" y="25"/>
                                  </a:moveTo>
                                  <a:lnTo>
                                    <a:pt x="8" y="30"/>
                                  </a:lnTo>
                                  <a:lnTo>
                                    <a:pt x="11" y="36"/>
                                  </a:lnTo>
                                  <a:lnTo>
                                    <a:pt x="11" y="38"/>
                                  </a:lnTo>
                                  <a:lnTo>
                                    <a:pt x="17" y="41"/>
                                  </a:lnTo>
                                  <a:lnTo>
                                    <a:pt x="28" y="41"/>
                                  </a:lnTo>
                                  <a:lnTo>
                                    <a:pt x="30" y="38"/>
                                  </a:lnTo>
                                  <a:lnTo>
                                    <a:pt x="33" y="33"/>
                                  </a:lnTo>
                                  <a:lnTo>
                                    <a:pt x="36" y="25"/>
                                  </a:lnTo>
                                  <a:lnTo>
                                    <a:pt x="36" y="19"/>
                                  </a:lnTo>
                                  <a:lnTo>
                                    <a:pt x="33" y="14"/>
                                  </a:lnTo>
                                  <a:lnTo>
                                    <a:pt x="28" y="8"/>
                                  </a:lnTo>
                                  <a:lnTo>
                                    <a:pt x="14" y="8"/>
                                  </a:lnTo>
                                  <a:lnTo>
                                    <a:pt x="11" y="11"/>
                                  </a:lnTo>
                                  <a:lnTo>
                                    <a:pt x="8" y="16"/>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1" name="Freeform 1121"/>
                          <wps:cNvSpPr>
                            <a:spLocks/>
                          </wps:cNvSpPr>
                          <wps:spPr bwMode="auto">
                            <a:xfrm>
                              <a:off x="2320" y="2358"/>
                              <a:ext cx="41" cy="49"/>
                            </a:xfrm>
                            <a:custGeom>
                              <a:avLst/>
                              <a:gdLst>
                                <a:gd name="T0" fmla="*/ 0 w 41"/>
                                <a:gd name="T1" fmla="*/ 36 h 49"/>
                                <a:gd name="T2" fmla="*/ 11 w 41"/>
                                <a:gd name="T3" fmla="*/ 33 h 49"/>
                                <a:gd name="T4" fmla="*/ 11 w 41"/>
                                <a:gd name="T5" fmla="*/ 38 h 49"/>
                                <a:gd name="T6" fmla="*/ 14 w 41"/>
                                <a:gd name="T7" fmla="*/ 41 h 49"/>
                                <a:gd name="T8" fmla="*/ 31 w 41"/>
                                <a:gd name="T9" fmla="*/ 41 h 49"/>
                                <a:gd name="T10" fmla="*/ 33 w 41"/>
                                <a:gd name="T11" fmla="*/ 38 h 49"/>
                                <a:gd name="T12" fmla="*/ 33 w 41"/>
                                <a:gd name="T13" fmla="*/ 33 h 49"/>
                                <a:gd name="T14" fmla="*/ 31 w 41"/>
                                <a:gd name="T15" fmla="*/ 33 h 49"/>
                                <a:gd name="T16" fmla="*/ 28 w 41"/>
                                <a:gd name="T17" fmla="*/ 30 h 49"/>
                                <a:gd name="T18" fmla="*/ 22 w 41"/>
                                <a:gd name="T19" fmla="*/ 27 h 49"/>
                                <a:gd name="T20" fmla="*/ 17 w 41"/>
                                <a:gd name="T21" fmla="*/ 27 h 49"/>
                                <a:gd name="T22" fmla="*/ 14 w 41"/>
                                <a:gd name="T23" fmla="*/ 25 h 49"/>
                                <a:gd name="T24" fmla="*/ 11 w 41"/>
                                <a:gd name="T25" fmla="*/ 25 h 49"/>
                                <a:gd name="T26" fmla="*/ 6 w 41"/>
                                <a:gd name="T27" fmla="*/ 22 h 49"/>
                                <a:gd name="T28" fmla="*/ 6 w 41"/>
                                <a:gd name="T29" fmla="*/ 19 h 49"/>
                                <a:gd name="T30" fmla="*/ 3 w 41"/>
                                <a:gd name="T31" fmla="*/ 16 h 49"/>
                                <a:gd name="T32" fmla="*/ 3 w 41"/>
                                <a:gd name="T33" fmla="*/ 8 h 49"/>
                                <a:gd name="T34" fmla="*/ 9 w 41"/>
                                <a:gd name="T35" fmla="*/ 3 h 49"/>
                                <a:gd name="T36" fmla="*/ 11 w 41"/>
                                <a:gd name="T37" fmla="*/ 3 h 49"/>
                                <a:gd name="T38" fmla="*/ 14 w 41"/>
                                <a:gd name="T39" fmla="*/ 0 h 49"/>
                                <a:gd name="T40" fmla="*/ 31 w 41"/>
                                <a:gd name="T41" fmla="*/ 0 h 49"/>
                                <a:gd name="T42" fmla="*/ 39 w 41"/>
                                <a:gd name="T43" fmla="*/ 8 h 49"/>
                                <a:gd name="T44" fmla="*/ 39 w 41"/>
                                <a:gd name="T45" fmla="*/ 14 h 49"/>
                                <a:gd name="T46" fmla="*/ 31 w 41"/>
                                <a:gd name="T47" fmla="*/ 14 h 49"/>
                                <a:gd name="T48" fmla="*/ 31 w 41"/>
                                <a:gd name="T49" fmla="*/ 11 h 49"/>
                                <a:gd name="T50" fmla="*/ 28 w 41"/>
                                <a:gd name="T51" fmla="*/ 8 h 49"/>
                                <a:gd name="T52" fmla="*/ 14 w 41"/>
                                <a:gd name="T53" fmla="*/ 8 h 49"/>
                                <a:gd name="T54" fmla="*/ 11 w 41"/>
                                <a:gd name="T55" fmla="*/ 11 h 49"/>
                                <a:gd name="T56" fmla="*/ 11 w 41"/>
                                <a:gd name="T57" fmla="*/ 14 h 49"/>
                                <a:gd name="T58" fmla="*/ 14 w 41"/>
                                <a:gd name="T59" fmla="*/ 16 h 49"/>
                                <a:gd name="T60" fmla="*/ 17 w 41"/>
                                <a:gd name="T61" fmla="*/ 16 h 49"/>
                                <a:gd name="T62" fmla="*/ 28 w 41"/>
                                <a:gd name="T63" fmla="*/ 22 h 49"/>
                                <a:gd name="T64" fmla="*/ 33 w 41"/>
                                <a:gd name="T65" fmla="*/ 22 h 49"/>
                                <a:gd name="T66" fmla="*/ 41 w 41"/>
                                <a:gd name="T67" fmla="*/ 30 h 49"/>
                                <a:gd name="T68" fmla="*/ 41 w 41"/>
                                <a:gd name="T69" fmla="*/ 38 h 49"/>
                                <a:gd name="T70" fmla="*/ 39 w 41"/>
                                <a:gd name="T71" fmla="*/ 41 h 49"/>
                                <a:gd name="T72" fmla="*/ 36 w 41"/>
                                <a:gd name="T73" fmla="*/ 47 h 49"/>
                                <a:gd name="T74" fmla="*/ 33 w 41"/>
                                <a:gd name="T75" fmla="*/ 49 h 49"/>
                                <a:gd name="T76" fmla="*/ 14 w 41"/>
                                <a:gd name="T77" fmla="*/ 49 h 49"/>
                                <a:gd name="T78" fmla="*/ 9 w 41"/>
                                <a:gd name="T79" fmla="*/ 47 h 49"/>
                                <a:gd name="T80" fmla="*/ 3 w 41"/>
                                <a:gd name="T81" fmla="*/ 41 h 49"/>
                                <a:gd name="T82" fmla="*/ 0 w 41"/>
                                <a:gd name="T83" fmla="*/ 3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1" h="49">
                                  <a:moveTo>
                                    <a:pt x="0" y="36"/>
                                  </a:moveTo>
                                  <a:lnTo>
                                    <a:pt x="11" y="33"/>
                                  </a:lnTo>
                                  <a:lnTo>
                                    <a:pt x="11" y="38"/>
                                  </a:lnTo>
                                  <a:lnTo>
                                    <a:pt x="14" y="41"/>
                                  </a:lnTo>
                                  <a:lnTo>
                                    <a:pt x="31" y="41"/>
                                  </a:lnTo>
                                  <a:lnTo>
                                    <a:pt x="33" y="38"/>
                                  </a:lnTo>
                                  <a:lnTo>
                                    <a:pt x="33" y="33"/>
                                  </a:lnTo>
                                  <a:lnTo>
                                    <a:pt x="31" y="33"/>
                                  </a:lnTo>
                                  <a:lnTo>
                                    <a:pt x="28" y="30"/>
                                  </a:lnTo>
                                  <a:lnTo>
                                    <a:pt x="22" y="27"/>
                                  </a:lnTo>
                                  <a:lnTo>
                                    <a:pt x="17" y="27"/>
                                  </a:lnTo>
                                  <a:lnTo>
                                    <a:pt x="14" y="25"/>
                                  </a:lnTo>
                                  <a:lnTo>
                                    <a:pt x="11" y="25"/>
                                  </a:lnTo>
                                  <a:lnTo>
                                    <a:pt x="6" y="22"/>
                                  </a:lnTo>
                                  <a:lnTo>
                                    <a:pt x="6" y="19"/>
                                  </a:lnTo>
                                  <a:lnTo>
                                    <a:pt x="3" y="16"/>
                                  </a:lnTo>
                                  <a:lnTo>
                                    <a:pt x="3" y="8"/>
                                  </a:lnTo>
                                  <a:lnTo>
                                    <a:pt x="9" y="3"/>
                                  </a:lnTo>
                                  <a:lnTo>
                                    <a:pt x="11" y="3"/>
                                  </a:lnTo>
                                  <a:lnTo>
                                    <a:pt x="14" y="0"/>
                                  </a:lnTo>
                                  <a:lnTo>
                                    <a:pt x="31" y="0"/>
                                  </a:lnTo>
                                  <a:lnTo>
                                    <a:pt x="39" y="8"/>
                                  </a:lnTo>
                                  <a:lnTo>
                                    <a:pt x="39" y="14"/>
                                  </a:lnTo>
                                  <a:lnTo>
                                    <a:pt x="31" y="14"/>
                                  </a:lnTo>
                                  <a:lnTo>
                                    <a:pt x="31" y="11"/>
                                  </a:lnTo>
                                  <a:lnTo>
                                    <a:pt x="28" y="8"/>
                                  </a:lnTo>
                                  <a:lnTo>
                                    <a:pt x="14" y="8"/>
                                  </a:lnTo>
                                  <a:lnTo>
                                    <a:pt x="11" y="11"/>
                                  </a:lnTo>
                                  <a:lnTo>
                                    <a:pt x="11" y="14"/>
                                  </a:lnTo>
                                  <a:lnTo>
                                    <a:pt x="14" y="16"/>
                                  </a:lnTo>
                                  <a:lnTo>
                                    <a:pt x="17" y="16"/>
                                  </a:lnTo>
                                  <a:lnTo>
                                    <a:pt x="28" y="22"/>
                                  </a:lnTo>
                                  <a:lnTo>
                                    <a:pt x="33" y="22"/>
                                  </a:lnTo>
                                  <a:lnTo>
                                    <a:pt x="41" y="30"/>
                                  </a:lnTo>
                                  <a:lnTo>
                                    <a:pt x="41" y="38"/>
                                  </a:lnTo>
                                  <a:lnTo>
                                    <a:pt x="39" y="41"/>
                                  </a:lnTo>
                                  <a:lnTo>
                                    <a:pt x="36" y="47"/>
                                  </a:lnTo>
                                  <a:lnTo>
                                    <a:pt x="33" y="49"/>
                                  </a:lnTo>
                                  <a:lnTo>
                                    <a:pt x="14" y="49"/>
                                  </a:lnTo>
                                  <a:lnTo>
                                    <a:pt x="9" y="47"/>
                                  </a:lnTo>
                                  <a:lnTo>
                                    <a:pt x="3" y="41"/>
                                  </a:lnTo>
                                  <a:lnTo>
                                    <a:pt x="0"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2" name="Freeform 1122"/>
                          <wps:cNvSpPr>
                            <a:spLocks/>
                          </wps:cNvSpPr>
                          <wps:spPr bwMode="auto">
                            <a:xfrm>
                              <a:off x="2370" y="2358"/>
                              <a:ext cx="38" cy="49"/>
                            </a:xfrm>
                            <a:custGeom>
                              <a:avLst/>
                              <a:gdLst>
                                <a:gd name="T0" fmla="*/ 0 w 38"/>
                                <a:gd name="T1" fmla="*/ 36 h 49"/>
                                <a:gd name="T2" fmla="*/ 8 w 38"/>
                                <a:gd name="T3" fmla="*/ 33 h 49"/>
                                <a:gd name="T4" fmla="*/ 8 w 38"/>
                                <a:gd name="T5" fmla="*/ 36 h 49"/>
                                <a:gd name="T6" fmla="*/ 11 w 38"/>
                                <a:gd name="T7" fmla="*/ 38 h 49"/>
                                <a:gd name="T8" fmla="*/ 11 w 38"/>
                                <a:gd name="T9" fmla="*/ 41 h 49"/>
                                <a:gd name="T10" fmla="*/ 27 w 38"/>
                                <a:gd name="T11" fmla="*/ 41 h 49"/>
                                <a:gd name="T12" fmla="*/ 30 w 38"/>
                                <a:gd name="T13" fmla="*/ 38 h 49"/>
                                <a:gd name="T14" fmla="*/ 30 w 38"/>
                                <a:gd name="T15" fmla="*/ 33 h 49"/>
                                <a:gd name="T16" fmla="*/ 27 w 38"/>
                                <a:gd name="T17" fmla="*/ 33 h 49"/>
                                <a:gd name="T18" fmla="*/ 24 w 38"/>
                                <a:gd name="T19" fmla="*/ 30 h 49"/>
                                <a:gd name="T20" fmla="*/ 19 w 38"/>
                                <a:gd name="T21" fmla="*/ 27 h 49"/>
                                <a:gd name="T22" fmla="*/ 11 w 38"/>
                                <a:gd name="T23" fmla="*/ 27 h 49"/>
                                <a:gd name="T24" fmla="*/ 0 w 38"/>
                                <a:gd name="T25" fmla="*/ 16 h 49"/>
                                <a:gd name="T26" fmla="*/ 0 w 38"/>
                                <a:gd name="T27" fmla="*/ 8 h 49"/>
                                <a:gd name="T28" fmla="*/ 5 w 38"/>
                                <a:gd name="T29" fmla="*/ 3 h 49"/>
                                <a:gd name="T30" fmla="*/ 11 w 38"/>
                                <a:gd name="T31" fmla="*/ 0 h 49"/>
                                <a:gd name="T32" fmla="*/ 27 w 38"/>
                                <a:gd name="T33" fmla="*/ 0 h 49"/>
                                <a:gd name="T34" fmla="*/ 35 w 38"/>
                                <a:gd name="T35" fmla="*/ 8 h 49"/>
                                <a:gd name="T36" fmla="*/ 35 w 38"/>
                                <a:gd name="T37" fmla="*/ 14 h 49"/>
                                <a:gd name="T38" fmla="*/ 27 w 38"/>
                                <a:gd name="T39" fmla="*/ 14 h 49"/>
                                <a:gd name="T40" fmla="*/ 27 w 38"/>
                                <a:gd name="T41" fmla="*/ 11 h 49"/>
                                <a:gd name="T42" fmla="*/ 24 w 38"/>
                                <a:gd name="T43" fmla="*/ 8 h 49"/>
                                <a:gd name="T44" fmla="*/ 11 w 38"/>
                                <a:gd name="T45" fmla="*/ 8 h 49"/>
                                <a:gd name="T46" fmla="*/ 8 w 38"/>
                                <a:gd name="T47" fmla="*/ 11 h 49"/>
                                <a:gd name="T48" fmla="*/ 8 w 38"/>
                                <a:gd name="T49" fmla="*/ 14 h 49"/>
                                <a:gd name="T50" fmla="*/ 11 w 38"/>
                                <a:gd name="T51" fmla="*/ 14 h 49"/>
                                <a:gd name="T52" fmla="*/ 11 w 38"/>
                                <a:gd name="T53" fmla="*/ 16 h 49"/>
                                <a:gd name="T54" fmla="*/ 16 w 38"/>
                                <a:gd name="T55" fmla="*/ 16 h 49"/>
                                <a:gd name="T56" fmla="*/ 19 w 38"/>
                                <a:gd name="T57" fmla="*/ 19 h 49"/>
                                <a:gd name="T58" fmla="*/ 24 w 38"/>
                                <a:gd name="T59" fmla="*/ 22 h 49"/>
                                <a:gd name="T60" fmla="*/ 30 w 38"/>
                                <a:gd name="T61" fmla="*/ 22 h 49"/>
                                <a:gd name="T62" fmla="*/ 35 w 38"/>
                                <a:gd name="T63" fmla="*/ 25 h 49"/>
                                <a:gd name="T64" fmla="*/ 38 w 38"/>
                                <a:gd name="T65" fmla="*/ 27 h 49"/>
                                <a:gd name="T66" fmla="*/ 38 w 38"/>
                                <a:gd name="T67" fmla="*/ 41 h 49"/>
                                <a:gd name="T68" fmla="*/ 35 w 38"/>
                                <a:gd name="T69" fmla="*/ 47 h 49"/>
                                <a:gd name="T70" fmla="*/ 30 w 38"/>
                                <a:gd name="T71" fmla="*/ 49 h 49"/>
                                <a:gd name="T72" fmla="*/ 11 w 38"/>
                                <a:gd name="T73" fmla="*/ 49 h 49"/>
                                <a:gd name="T74" fmla="*/ 5 w 38"/>
                                <a:gd name="T75" fmla="*/ 47 h 49"/>
                                <a:gd name="T76" fmla="*/ 0 w 38"/>
                                <a:gd name="T77" fmla="*/ 3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8" h="49">
                                  <a:moveTo>
                                    <a:pt x="0" y="36"/>
                                  </a:moveTo>
                                  <a:lnTo>
                                    <a:pt x="8" y="33"/>
                                  </a:lnTo>
                                  <a:lnTo>
                                    <a:pt x="8" y="36"/>
                                  </a:lnTo>
                                  <a:lnTo>
                                    <a:pt x="11" y="38"/>
                                  </a:lnTo>
                                  <a:lnTo>
                                    <a:pt x="11" y="41"/>
                                  </a:lnTo>
                                  <a:lnTo>
                                    <a:pt x="27" y="41"/>
                                  </a:lnTo>
                                  <a:lnTo>
                                    <a:pt x="30" y="38"/>
                                  </a:lnTo>
                                  <a:lnTo>
                                    <a:pt x="30" y="33"/>
                                  </a:lnTo>
                                  <a:lnTo>
                                    <a:pt x="27" y="33"/>
                                  </a:lnTo>
                                  <a:lnTo>
                                    <a:pt x="24" y="30"/>
                                  </a:lnTo>
                                  <a:lnTo>
                                    <a:pt x="19" y="27"/>
                                  </a:lnTo>
                                  <a:lnTo>
                                    <a:pt x="11" y="27"/>
                                  </a:lnTo>
                                  <a:lnTo>
                                    <a:pt x="0" y="16"/>
                                  </a:lnTo>
                                  <a:lnTo>
                                    <a:pt x="0" y="8"/>
                                  </a:lnTo>
                                  <a:lnTo>
                                    <a:pt x="5" y="3"/>
                                  </a:lnTo>
                                  <a:lnTo>
                                    <a:pt x="11" y="0"/>
                                  </a:lnTo>
                                  <a:lnTo>
                                    <a:pt x="27" y="0"/>
                                  </a:lnTo>
                                  <a:lnTo>
                                    <a:pt x="35" y="8"/>
                                  </a:lnTo>
                                  <a:lnTo>
                                    <a:pt x="35" y="14"/>
                                  </a:lnTo>
                                  <a:lnTo>
                                    <a:pt x="27" y="14"/>
                                  </a:lnTo>
                                  <a:lnTo>
                                    <a:pt x="27" y="11"/>
                                  </a:lnTo>
                                  <a:lnTo>
                                    <a:pt x="24" y="8"/>
                                  </a:lnTo>
                                  <a:lnTo>
                                    <a:pt x="11" y="8"/>
                                  </a:lnTo>
                                  <a:lnTo>
                                    <a:pt x="8" y="11"/>
                                  </a:lnTo>
                                  <a:lnTo>
                                    <a:pt x="8" y="14"/>
                                  </a:lnTo>
                                  <a:lnTo>
                                    <a:pt x="11" y="14"/>
                                  </a:lnTo>
                                  <a:lnTo>
                                    <a:pt x="11" y="16"/>
                                  </a:lnTo>
                                  <a:lnTo>
                                    <a:pt x="16" y="16"/>
                                  </a:lnTo>
                                  <a:lnTo>
                                    <a:pt x="19" y="19"/>
                                  </a:lnTo>
                                  <a:lnTo>
                                    <a:pt x="24" y="22"/>
                                  </a:lnTo>
                                  <a:lnTo>
                                    <a:pt x="30" y="22"/>
                                  </a:lnTo>
                                  <a:lnTo>
                                    <a:pt x="35" y="25"/>
                                  </a:lnTo>
                                  <a:lnTo>
                                    <a:pt x="38" y="27"/>
                                  </a:lnTo>
                                  <a:lnTo>
                                    <a:pt x="38" y="41"/>
                                  </a:lnTo>
                                  <a:lnTo>
                                    <a:pt x="35" y="47"/>
                                  </a:lnTo>
                                  <a:lnTo>
                                    <a:pt x="30" y="49"/>
                                  </a:lnTo>
                                  <a:lnTo>
                                    <a:pt x="11" y="49"/>
                                  </a:lnTo>
                                  <a:lnTo>
                                    <a:pt x="5" y="47"/>
                                  </a:lnTo>
                                  <a:lnTo>
                                    <a:pt x="0"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3" name="Freeform 1123"/>
                          <wps:cNvSpPr>
                            <a:spLocks noEditPoints="1"/>
                          </wps:cNvSpPr>
                          <wps:spPr bwMode="auto">
                            <a:xfrm>
                              <a:off x="2446" y="2339"/>
                              <a:ext cx="55" cy="68"/>
                            </a:xfrm>
                            <a:custGeom>
                              <a:avLst/>
                              <a:gdLst>
                                <a:gd name="T0" fmla="*/ 0 w 55"/>
                                <a:gd name="T1" fmla="*/ 68 h 68"/>
                                <a:gd name="T2" fmla="*/ 0 w 55"/>
                                <a:gd name="T3" fmla="*/ 0 h 68"/>
                                <a:gd name="T4" fmla="*/ 33 w 55"/>
                                <a:gd name="T5" fmla="*/ 0 h 68"/>
                                <a:gd name="T6" fmla="*/ 36 w 55"/>
                                <a:gd name="T7" fmla="*/ 3 h 68"/>
                                <a:gd name="T8" fmla="*/ 41 w 55"/>
                                <a:gd name="T9" fmla="*/ 3 h 68"/>
                                <a:gd name="T10" fmla="*/ 47 w 55"/>
                                <a:gd name="T11" fmla="*/ 5 h 68"/>
                                <a:gd name="T12" fmla="*/ 50 w 55"/>
                                <a:gd name="T13" fmla="*/ 11 h 68"/>
                                <a:gd name="T14" fmla="*/ 52 w 55"/>
                                <a:gd name="T15" fmla="*/ 19 h 68"/>
                                <a:gd name="T16" fmla="*/ 55 w 55"/>
                                <a:gd name="T17" fmla="*/ 25 h 68"/>
                                <a:gd name="T18" fmla="*/ 55 w 55"/>
                                <a:gd name="T19" fmla="*/ 46 h 68"/>
                                <a:gd name="T20" fmla="*/ 50 w 55"/>
                                <a:gd name="T21" fmla="*/ 57 h 68"/>
                                <a:gd name="T22" fmla="*/ 41 w 55"/>
                                <a:gd name="T23" fmla="*/ 66 h 68"/>
                                <a:gd name="T24" fmla="*/ 36 w 55"/>
                                <a:gd name="T25" fmla="*/ 68 h 68"/>
                                <a:gd name="T26" fmla="*/ 25 w 55"/>
                                <a:gd name="T27" fmla="*/ 68 h 68"/>
                                <a:gd name="T28" fmla="*/ 0 w 55"/>
                                <a:gd name="T29" fmla="*/ 68 h 68"/>
                                <a:gd name="T30" fmla="*/ 11 w 55"/>
                                <a:gd name="T31" fmla="*/ 60 h 68"/>
                                <a:gd name="T32" fmla="*/ 36 w 55"/>
                                <a:gd name="T33" fmla="*/ 60 h 68"/>
                                <a:gd name="T34" fmla="*/ 44 w 55"/>
                                <a:gd name="T35" fmla="*/ 52 h 68"/>
                                <a:gd name="T36" fmla="*/ 47 w 55"/>
                                <a:gd name="T37" fmla="*/ 46 h 68"/>
                                <a:gd name="T38" fmla="*/ 47 w 55"/>
                                <a:gd name="T39" fmla="*/ 22 h 68"/>
                                <a:gd name="T40" fmla="*/ 44 w 55"/>
                                <a:gd name="T41" fmla="*/ 16 h 68"/>
                                <a:gd name="T42" fmla="*/ 36 w 55"/>
                                <a:gd name="T43" fmla="*/ 8 h 68"/>
                                <a:gd name="T44" fmla="*/ 11 w 55"/>
                                <a:gd name="T45" fmla="*/ 8 h 68"/>
                                <a:gd name="T46" fmla="*/ 11 w 55"/>
                                <a:gd name="T47"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68">
                                  <a:moveTo>
                                    <a:pt x="0" y="68"/>
                                  </a:moveTo>
                                  <a:lnTo>
                                    <a:pt x="0" y="0"/>
                                  </a:lnTo>
                                  <a:lnTo>
                                    <a:pt x="33" y="0"/>
                                  </a:lnTo>
                                  <a:lnTo>
                                    <a:pt x="36" y="3"/>
                                  </a:lnTo>
                                  <a:lnTo>
                                    <a:pt x="41" y="3"/>
                                  </a:lnTo>
                                  <a:lnTo>
                                    <a:pt x="47" y="5"/>
                                  </a:lnTo>
                                  <a:lnTo>
                                    <a:pt x="50" y="11"/>
                                  </a:lnTo>
                                  <a:lnTo>
                                    <a:pt x="52" y="19"/>
                                  </a:lnTo>
                                  <a:lnTo>
                                    <a:pt x="55" y="25"/>
                                  </a:lnTo>
                                  <a:lnTo>
                                    <a:pt x="55" y="46"/>
                                  </a:lnTo>
                                  <a:lnTo>
                                    <a:pt x="50" y="57"/>
                                  </a:lnTo>
                                  <a:lnTo>
                                    <a:pt x="41" y="66"/>
                                  </a:lnTo>
                                  <a:lnTo>
                                    <a:pt x="36" y="68"/>
                                  </a:lnTo>
                                  <a:lnTo>
                                    <a:pt x="25" y="68"/>
                                  </a:lnTo>
                                  <a:lnTo>
                                    <a:pt x="0" y="68"/>
                                  </a:lnTo>
                                  <a:close/>
                                  <a:moveTo>
                                    <a:pt x="11" y="60"/>
                                  </a:moveTo>
                                  <a:lnTo>
                                    <a:pt x="36" y="60"/>
                                  </a:lnTo>
                                  <a:lnTo>
                                    <a:pt x="44" y="52"/>
                                  </a:lnTo>
                                  <a:lnTo>
                                    <a:pt x="47" y="46"/>
                                  </a:lnTo>
                                  <a:lnTo>
                                    <a:pt x="47" y="22"/>
                                  </a:lnTo>
                                  <a:lnTo>
                                    <a:pt x="44" y="16"/>
                                  </a:lnTo>
                                  <a:lnTo>
                                    <a:pt x="36" y="8"/>
                                  </a:lnTo>
                                  <a:lnTo>
                                    <a:pt x="11" y="8"/>
                                  </a:lnTo>
                                  <a:lnTo>
                                    <a:pt x="11"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4" name="Freeform 1124"/>
                          <wps:cNvSpPr>
                            <a:spLocks noEditPoints="1"/>
                          </wps:cNvSpPr>
                          <wps:spPr bwMode="auto">
                            <a:xfrm>
                              <a:off x="2512" y="2358"/>
                              <a:ext cx="44" cy="49"/>
                            </a:xfrm>
                            <a:custGeom>
                              <a:avLst/>
                              <a:gdLst>
                                <a:gd name="T0" fmla="*/ 0 w 44"/>
                                <a:gd name="T1" fmla="*/ 25 h 49"/>
                                <a:gd name="T2" fmla="*/ 0 w 44"/>
                                <a:gd name="T3" fmla="*/ 16 h 49"/>
                                <a:gd name="T4" fmla="*/ 5 w 44"/>
                                <a:gd name="T5" fmla="*/ 6 h 49"/>
                                <a:gd name="T6" fmla="*/ 16 w 44"/>
                                <a:gd name="T7" fmla="*/ 0 h 49"/>
                                <a:gd name="T8" fmla="*/ 27 w 44"/>
                                <a:gd name="T9" fmla="*/ 0 h 49"/>
                                <a:gd name="T10" fmla="*/ 38 w 44"/>
                                <a:gd name="T11" fmla="*/ 6 h 49"/>
                                <a:gd name="T12" fmla="*/ 44 w 44"/>
                                <a:gd name="T13" fmla="*/ 16 h 49"/>
                                <a:gd name="T14" fmla="*/ 44 w 44"/>
                                <a:gd name="T15" fmla="*/ 33 h 49"/>
                                <a:gd name="T16" fmla="*/ 38 w 44"/>
                                <a:gd name="T17" fmla="*/ 44 h 49"/>
                                <a:gd name="T18" fmla="*/ 27 w 44"/>
                                <a:gd name="T19" fmla="*/ 49 h 49"/>
                                <a:gd name="T20" fmla="*/ 16 w 44"/>
                                <a:gd name="T21" fmla="*/ 49 h 49"/>
                                <a:gd name="T22" fmla="*/ 5 w 44"/>
                                <a:gd name="T23" fmla="*/ 44 h 49"/>
                                <a:gd name="T24" fmla="*/ 0 w 44"/>
                                <a:gd name="T25" fmla="*/ 33 h 49"/>
                                <a:gd name="T26" fmla="*/ 0 w 44"/>
                                <a:gd name="T27" fmla="*/ 25 h 49"/>
                                <a:gd name="T28" fmla="*/ 8 w 44"/>
                                <a:gd name="T29" fmla="*/ 25 h 49"/>
                                <a:gd name="T30" fmla="*/ 8 w 44"/>
                                <a:gd name="T31" fmla="*/ 30 h 49"/>
                                <a:gd name="T32" fmla="*/ 11 w 44"/>
                                <a:gd name="T33" fmla="*/ 36 h 49"/>
                                <a:gd name="T34" fmla="*/ 11 w 44"/>
                                <a:gd name="T35" fmla="*/ 38 h 49"/>
                                <a:gd name="T36" fmla="*/ 16 w 44"/>
                                <a:gd name="T37" fmla="*/ 41 h 49"/>
                                <a:gd name="T38" fmla="*/ 27 w 44"/>
                                <a:gd name="T39" fmla="*/ 41 h 49"/>
                                <a:gd name="T40" fmla="*/ 30 w 44"/>
                                <a:gd name="T41" fmla="*/ 38 h 49"/>
                                <a:gd name="T42" fmla="*/ 33 w 44"/>
                                <a:gd name="T43" fmla="*/ 33 h 49"/>
                                <a:gd name="T44" fmla="*/ 36 w 44"/>
                                <a:gd name="T45" fmla="*/ 25 h 49"/>
                                <a:gd name="T46" fmla="*/ 36 w 44"/>
                                <a:gd name="T47" fmla="*/ 19 h 49"/>
                                <a:gd name="T48" fmla="*/ 33 w 44"/>
                                <a:gd name="T49" fmla="*/ 14 h 49"/>
                                <a:gd name="T50" fmla="*/ 27 w 44"/>
                                <a:gd name="T51" fmla="*/ 8 h 49"/>
                                <a:gd name="T52" fmla="*/ 14 w 44"/>
                                <a:gd name="T53" fmla="*/ 8 h 49"/>
                                <a:gd name="T54" fmla="*/ 11 w 44"/>
                                <a:gd name="T55" fmla="*/ 11 h 49"/>
                                <a:gd name="T56" fmla="*/ 8 w 44"/>
                                <a:gd name="T57" fmla="*/ 16 h 49"/>
                                <a:gd name="T58" fmla="*/ 8 w 44"/>
                                <a:gd name="T59"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4" h="49">
                                  <a:moveTo>
                                    <a:pt x="0" y="25"/>
                                  </a:moveTo>
                                  <a:lnTo>
                                    <a:pt x="0" y="16"/>
                                  </a:lnTo>
                                  <a:lnTo>
                                    <a:pt x="5" y="6"/>
                                  </a:lnTo>
                                  <a:lnTo>
                                    <a:pt x="16" y="0"/>
                                  </a:lnTo>
                                  <a:lnTo>
                                    <a:pt x="27" y="0"/>
                                  </a:lnTo>
                                  <a:lnTo>
                                    <a:pt x="38" y="6"/>
                                  </a:lnTo>
                                  <a:lnTo>
                                    <a:pt x="44" y="16"/>
                                  </a:lnTo>
                                  <a:lnTo>
                                    <a:pt x="44" y="33"/>
                                  </a:lnTo>
                                  <a:lnTo>
                                    <a:pt x="38" y="44"/>
                                  </a:lnTo>
                                  <a:lnTo>
                                    <a:pt x="27" y="49"/>
                                  </a:lnTo>
                                  <a:lnTo>
                                    <a:pt x="16" y="49"/>
                                  </a:lnTo>
                                  <a:lnTo>
                                    <a:pt x="5" y="44"/>
                                  </a:lnTo>
                                  <a:lnTo>
                                    <a:pt x="0" y="33"/>
                                  </a:lnTo>
                                  <a:lnTo>
                                    <a:pt x="0" y="25"/>
                                  </a:lnTo>
                                  <a:close/>
                                  <a:moveTo>
                                    <a:pt x="8" y="25"/>
                                  </a:moveTo>
                                  <a:lnTo>
                                    <a:pt x="8" y="30"/>
                                  </a:lnTo>
                                  <a:lnTo>
                                    <a:pt x="11" y="36"/>
                                  </a:lnTo>
                                  <a:lnTo>
                                    <a:pt x="11" y="38"/>
                                  </a:lnTo>
                                  <a:lnTo>
                                    <a:pt x="16" y="41"/>
                                  </a:lnTo>
                                  <a:lnTo>
                                    <a:pt x="27" y="41"/>
                                  </a:lnTo>
                                  <a:lnTo>
                                    <a:pt x="30" y="38"/>
                                  </a:lnTo>
                                  <a:lnTo>
                                    <a:pt x="33" y="33"/>
                                  </a:lnTo>
                                  <a:lnTo>
                                    <a:pt x="36" y="25"/>
                                  </a:lnTo>
                                  <a:lnTo>
                                    <a:pt x="36" y="19"/>
                                  </a:lnTo>
                                  <a:lnTo>
                                    <a:pt x="33" y="14"/>
                                  </a:lnTo>
                                  <a:lnTo>
                                    <a:pt x="27" y="8"/>
                                  </a:lnTo>
                                  <a:lnTo>
                                    <a:pt x="14" y="8"/>
                                  </a:lnTo>
                                  <a:lnTo>
                                    <a:pt x="11" y="11"/>
                                  </a:lnTo>
                                  <a:lnTo>
                                    <a:pt x="8" y="16"/>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5" name="Freeform 1125"/>
                          <wps:cNvSpPr>
                            <a:spLocks/>
                          </wps:cNvSpPr>
                          <wps:spPr bwMode="auto">
                            <a:xfrm>
                              <a:off x="2564" y="2358"/>
                              <a:ext cx="68" cy="49"/>
                            </a:xfrm>
                            <a:custGeom>
                              <a:avLst/>
                              <a:gdLst>
                                <a:gd name="T0" fmla="*/ 0 w 68"/>
                                <a:gd name="T1" fmla="*/ 49 h 49"/>
                                <a:gd name="T2" fmla="*/ 0 w 68"/>
                                <a:gd name="T3" fmla="*/ 0 h 49"/>
                                <a:gd name="T4" fmla="*/ 11 w 68"/>
                                <a:gd name="T5" fmla="*/ 0 h 49"/>
                                <a:gd name="T6" fmla="*/ 11 w 68"/>
                                <a:gd name="T7" fmla="*/ 8 h 49"/>
                                <a:gd name="T8" fmla="*/ 14 w 68"/>
                                <a:gd name="T9" fmla="*/ 6 h 49"/>
                                <a:gd name="T10" fmla="*/ 16 w 68"/>
                                <a:gd name="T11" fmla="*/ 0 h 49"/>
                                <a:gd name="T12" fmla="*/ 33 w 68"/>
                                <a:gd name="T13" fmla="*/ 0 h 49"/>
                                <a:gd name="T14" fmla="*/ 36 w 68"/>
                                <a:gd name="T15" fmla="*/ 3 h 49"/>
                                <a:gd name="T16" fmla="*/ 38 w 68"/>
                                <a:gd name="T17" fmla="*/ 8 h 49"/>
                                <a:gd name="T18" fmla="*/ 46 w 68"/>
                                <a:gd name="T19" fmla="*/ 0 h 49"/>
                                <a:gd name="T20" fmla="*/ 63 w 68"/>
                                <a:gd name="T21" fmla="*/ 0 h 49"/>
                                <a:gd name="T22" fmla="*/ 66 w 68"/>
                                <a:gd name="T23" fmla="*/ 3 h 49"/>
                                <a:gd name="T24" fmla="*/ 68 w 68"/>
                                <a:gd name="T25" fmla="*/ 8 h 49"/>
                                <a:gd name="T26" fmla="*/ 68 w 68"/>
                                <a:gd name="T27" fmla="*/ 49 h 49"/>
                                <a:gd name="T28" fmla="*/ 60 w 68"/>
                                <a:gd name="T29" fmla="*/ 49 h 49"/>
                                <a:gd name="T30" fmla="*/ 60 w 68"/>
                                <a:gd name="T31" fmla="*/ 11 h 49"/>
                                <a:gd name="T32" fmla="*/ 57 w 68"/>
                                <a:gd name="T33" fmla="*/ 8 h 49"/>
                                <a:gd name="T34" fmla="*/ 46 w 68"/>
                                <a:gd name="T35" fmla="*/ 8 h 49"/>
                                <a:gd name="T36" fmla="*/ 41 w 68"/>
                                <a:gd name="T37" fmla="*/ 11 h 49"/>
                                <a:gd name="T38" fmla="*/ 41 w 68"/>
                                <a:gd name="T39" fmla="*/ 14 h 49"/>
                                <a:gd name="T40" fmla="*/ 38 w 68"/>
                                <a:gd name="T41" fmla="*/ 22 h 49"/>
                                <a:gd name="T42" fmla="*/ 38 w 68"/>
                                <a:gd name="T43" fmla="*/ 49 h 49"/>
                                <a:gd name="T44" fmla="*/ 30 w 68"/>
                                <a:gd name="T45" fmla="*/ 49 h 49"/>
                                <a:gd name="T46" fmla="*/ 30 w 68"/>
                                <a:gd name="T47" fmla="*/ 11 h 49"/>
                                <a:gd name="T48" fmla="*/ 27 w 68"/>
                                <a:gd name="T49" fmla="*/ 11 h 49"/>
                                <a:gd name="T50" fmla="*/ 27 w 68"/>
                                <a:gd name="T51" fmla="*/ 8 h 49"/>
                                <a:gd name="T52" fmla="*/ 16 w 68"/>
                                <a:gd name="T53" fmla="*/ 8 h 49"/>
                                <a:gd name="T54" fmla="*/ 11 w 68"/>
                                <a:gd name="T55" fmla="*/ 14 h 49"/>
                                <a:gd name="T56" fmla="*/ 11 w 68"/>
                                <a:gd name="T57" fmla="*/ 49 h 49"/>
                                <a:gd name="T58" fmla="*/ 0 w 68"/>
                                <a:gd name="T59"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8" h="49">
                                  <a:moveTo>
                                    <a:pt x="0" y="49"/>
                                  </a:moveTo>
                                  <a:lnTo>
                                    <a:pt x="0" y="0"/>
                                  </a:lnTo>
                                  <a:lnTo>
                                    <a:pt x="11" y="0"/>
                                  </a:lnTo>
                                  <a:lnTo>
                                    <a:pt x="11" y="8"/>
                                  </a:lnTo>
                                  <a:lnTo>
                                    <a:pt x="14" y="6"/>
                                  </a:lnTo>
                                  <a:lnTo>
                                    <a:pt x="16" y="0"/>
                                  </a:lnTo>
                                  <a:lnTo>
                                    <a:pt x="33" y="0"/>
                                  </a:lnTo>
                                  <a:lnTo>
                                    <a:pt x="36" y="3"/>
                                  </a:lnTo>
                                  <a:lnTo>
                                    <a:pt x="38" y="8"/>
                                  </a:lnTo>
                                  <a:lnTo>
                                    <a:pt x="46" y="0"/>
                                  </a:lnTo>
                                  <a:lnTo>
                                    <a:pt x="63" y="0"/>
                                  </a:lnTo>
                                  <a:lnTo>
                                    <a:pt x="66" y="3"/>
                                  </a:lnTo>
                                  <a:lnTo>
                                    <a:pt x="68" y="8"/>
                                  </a:lnTo>
                                  <a:lnTo>
                                    <a:pt x="68" y="49"/>
                                  </a:lnTo>
                                  <a:lnTo>
                                    <a:pt x="60" y="49"/>
                                  </a:lnTo>
                                  <a:lnTo>
                                    <a:pt x="60" y="11"/>
                                  </a:lnTo>
                                  <a:lnTo>
                                    <a:pt x="57" y="8"/>
                                  </a:lnTo>
                                  <a:lnTo>
                                    <a:pt x="46" y="8"/>
                                  </a:lnTo>
                                  <a:lnTo>
                                    <a:pt x="41" y="11"/>
                                  </a:lnTo>
                                  <a:lnTo>
                                    <a:pt x="41" y="14"/>
                                  </a:lnTo>
                                  <a:lnTo>
                                    <a:pt x="38" y="22"/>
                                  </a:lnTo>
                                  <a:lnTo>
                                    <a:pt x="38" y="49"/>
                                  </a:lnTo>
                                  <a:lnTo>
                                    <a:pt x="30" y="49"/>
                                  </a:lnTo>
                                  <a:lnTo>
                                    <a:pt x="30" y="11"/>
                                  </a:lnTo>
                                  <a:lnTo>
                                    <a:pt x="27" y="11"/>
                                  </a:lnTo>
                                  <a:lnTo>
                                    <a:pt x="27" y="8"/>
                                  </a:lnTo>
                                  <a:lnTo>
                                    <a:pt x="16" y="8"/>
                                  </a:lnTo>
                                  <a:lnTo>
                                    <a:pt x="11" y="14"/>
                                  </a:lnTo>
                                  <a:lnTo>
                                    <a:pt x="11"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6" name="Freeform 1126"/>
                          <wps:cNvSpPr>
                            <a:spLocks noEditPoints="1"/>
                          </wps:cNvSpPr>
                          <wps:spPr bwMode="auto">
                            <a:xfrm>
                              <a:off x="2643" y="2358"/>
                              <a:ext cx="44" cy="49"/>
                            </a:xfrm>
                            <a:custGeom>
                              <a:avLst/>
                              <a:gdLst>
                                <a:gd name="T0" fmla="*/ 36 w 44"/>
                                <a:gd name="T1" fmla="*/ 36 h 49"/>
                                <a:gd name="T2" fmla="*/ 44 w 44"/>
                                <a:gd name="T3" fmla="*/ 36 h 49"/>
                                <a:gd name="T4" fmla="*/ 41 w 44"/>
                                <a:gd name="T5" fmla="*/ 41 h 49"/>
                                <a:gd name="T6" fmla="*/ 36 w 44"/>
                                <a:gd name="T7" fmla="*/ 47 h 49"/>
                                <a:gd name="T8" fmla="*/ 30 w 44"/>
                                <a:gd name="T9" fmla="*/ 49 h 49"/>
                                <a:gd name="T10" fmla="*/ 17 w 44"/>
                                <a:gd name="T11" fmla="*/ 49 h 49"/>
                                <a:gd name="T12" fmla="*/ 6 w 44"/>
                                <a:gd name="T13" fmla="*/ 44 h 49"/>
                                <a:gd name="T14" fmla="*/ 0 w 44"/>
                                <a:gd name="T15" fmla="*/ 33 h 49"/>
                                <a:gd name="T16" fmla="*/ 0 w 44"/>
                                <a:gd name="T17" fmla="*/ 16 h 49"/>
                                <a:gd name="T18" fmla="*/ 6 w 44"/>
                                <a:gd name="T19" fmla="*/ 6 h 49"/>
                                <a:gd name="T20" fmla="*/ 17 w 44"/>
                                <a:gd name="T21" fmla="*/ 0 h 49"/>
                                <a:gd name="T22" fmla="*/ 28 w 44"/>
                                <a:gd name="T23" fmla="*/ 0 h 49"/>
                                <a:gd name="T24" fmla="*/ 39 w 44"/>
                                <a:gd name="T25" fmla="*/ 6 h 49"/>
                                <a:gd name="T26" fmla="*/ 44 w 44"/>
                                <a:gd name="T27" fmla="*/ 16 h 49"/>
                                <a:gd name="T28" fmla="*/ 44 w 44"/>
                                <a:gd name="T29" fmla="*/ 27 h 49"/>
                                <a:gd name="T30" fmla="*/ 9 w 44"/>
                                <a:gd name="T31" fmla="*/ 27 h 49"/>
                                <a:gd name="T32" fmla="*/ 9 w 44"/>
                                <a:gd name="T33" fmla="*/ 33 h 49"/>
                                <a:gd name="T34" fmla="*/ 17 w 44"/>
                                <a:gd name="T35" fmla="*/ 41 h 49"/>
                                <a:gd name="T36" fmla="*/ 30 w 44"/>
                                <a:gd name="T37" fmla="*/ 41 h 49"/>
                                <a:gd name="T38" fmla="*/ 36 w 44"/>
                                <a:gd name="T39" fmla="*/ 36 h 49"/>
                                <a:gd name="T40" fmla="*/ 9 w 44"/>
                                <a:gd name="T41" fmla="*/ 19 h 49"/>
                                <a:gd name="T42" fmla="*/ 36 w 44"/>
                                <a:gd name="T43" fmla="*/ 19 h 49"/>
                                <a:gd name="T44" fmla="*/ 36 w 44"/>
                                <a:gd name="T45" fmla="*/ 14 h 49"/>
                                <a:gd name="T46" fmla="*/ 33 w 44"/>
                                <a:gd name="T47" fmla="*/ 11 h 49"/>
                                <a:gd name="T48" fmla="*/ 28 w 44"/>
                                <a:gd name="T49" fmla="*/ 8 h 49"/>
                                <a:gd name="T50" fmla="*/ 17 w 44"/>
                                <a:gd name="T51" fmla="*/ 8 h 49"/>
                                <a:gd name="T52" fmla="*/ 11 w 44"/>
                                <a:gd name="T53" fmla="*/ 11 h 49"/>
                                <a:gd name="T54" fmla="*/ 9 w 44"/>
                                <a:gd name="T55" fmla="*/ 14 h 49"/>
                                <a:gd name="T56" fmla="*/ 9 w 44"/>
                                <a:gd name="T57" fmla="*/ 1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4" h="49">
                                  <a:moveTo>
                                    <a:pt x="36" y="36"/>
                                  </a:moveTo>
                                  <a:lnTo>
                                    <a:pt x="44" y="36"/>
                                  </a:lnTo>
                                  <a:lnTo>
                                    <a:pt x="41" y="41"/>
                                  </a:lnTo>
                                  <a:lnTo>
                                    <a:pt x="36" y="47"/>
                                  </a:lnTo>
                                  <a:lnTo>
                                    <a:pt x="30" y="49"/>
                                  </a:lnTo>
                                  <a:lnTo>
                                    <a:pt x="17" y="49"/>
                                  </a:lnTo>
                                  <a:lnTo>
                                    <a:pt x="6" y="44"/>
                                  </a:lnTo>
                                  <a:lnTo>
                                    <a:pt x="0" y="33"/>
                                  </a:lnTo>
                                  <a:lnTo>
                                    <a:pt x="0" y="16"/>
                                  </a:lnTo>
                                  <a:lnTo>
                                    <a:pt x="6" y="6"/>
                                  </a:lnTo>
                                  <a:lnTo>
                                    <a:pt x="17" y="0"/>
                                  </a:lnTo>
                                  <a:lnTo>
                                    <a:pt x="28" y="0"/>
                                  </a:lnTo>
                                  <a:lnTo>
                                    <a:pt x="39" y="6"/>
                                  </a:lnTo>
                                  <a:lnTo>
                                    <a:pt x="44" y="16"/>
                                  </a:lnTo>
                                  <a:lnTo>
                                    <a:pt x="44" y="27"/>
                                  </a:lnTo>
                                  <a:lnTo>
                                    <a:pt x="9" y="27"/>
                                  </a:lnTo>
                                  <a:lnTo>
                                    <a:pt x="9" y="33"/>
                                  </a:lnTo>
                                  <a:lnTo>
                                    <a:pt x="17" y="41"/>
                                  </a:lnTo>
                                  <a:lnTo>
                                    <a:pt x="30" y="41"/>
                                  </a:lnTo>
                                  <a:lnTo>
                                    <a:pt x="36" y="36"/>
                                  </a:lnTo>
                                  <a:close/>
                                  <a:moveTo>
                                    <a:pt x="9" y="19"/>
                                  </a:moveTo>
                                  <a:lnTo>
                                    <a:pt x="36" y="19"/>
                                  </a:lnTo>
                                  <a:lnTo>
                                    <a:pt x="36" y="14"/>
                                  </a:lnTo>
                                  <a:lnTo>
                                    <a:pt x="33" y="11"/>
                                  </a:lnTo>
                                  <a:lnTo>
                                    <a:pt x="28" y="8"/>
                                  </a:lnTo>
                                  <a:lnTo>
                                    <a:pt x="17" y="8"/>
                                  </a:lnTo>
                                  <a:lnTo>
                                    <a:pt x="11" y="11"/>
                                  </a:lnTo>
                                  <a:lnTo>
                                    <a:pt x="9" y="14"/>
                                  </a:lnTo>
                                  <a:lnTo>
                                    <a:pt x="9" y="1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7" name="Freeform 1127"/>
                          <wps:cNvSpPr>
                            <a:spLocks/>
                          </wps:cNvSpPr>
                          <wps:spPr bwMode="auto">
                            <a:xfrm>
                              <a:off x="2695" y="2358"/>
                              <a:ext cx="39" cy="49"/>
                            </a:xfrm>
                            <a:custGeom>
                              <a:avLst/>
                              <a:gdLst>
                                <a:gd name="T0" fmla="*/ 0 w 39"/>
                                <a:gd name="T1" fmla="*/ 36 h 49"/>
                                <a:gd name="T2" fmla="*/ 9 w 39"/>
                                <a:gd name="T3" fmla="*/ 33 h 49"/>
                                <a:gd name="T4" fmla="*/ 9 w 39"/>
                                <a:gd name="T5" fmla="*/ 36 h 49"/>
                                <a:gd name="T6" fmla="*/ 11 w 39"/>
                                <a:gd name="T7" fmla="*/ 38 h 49"/>
                                <a:gd name="T8" fmla="*/ 11 w 39"/>
                                <a:gd name="T9" fmla="*/ 41 h 49"/>
                                <a:gd name="T10" fmla="*/ 28 w 39"/>
                                <a:gd name="T11" fmla="*/ 41 h 49"/>
                                <a:gd name="T12" fmla="*/ 30 w 39"/>
                                <a:gd name="T13" fmla="*/ 38 h 49"/>
                                <a:gd name="T14" fmla="*/ 30 w 39"/>
                                <a:gd name="T15" fmla="*/ 33 h 49"/>
                                <a:gd name="T16" fmla="*/ 28 w 39"/>
                                <a:gd name="T17" fmla="*/ 33 h 49"/>
                                <a:gd name="T18" fmla="*/ 25 w 39"/>
                                <a:gd name="T19" fmla="*/ 30 h 49"/>
                                <a:gd name="T20" fmla="*/ 19 w 39"/>
                                <a:gd name="T21" fmla="*/ 27 h 49"/>
                                <a:gd name="T22" fmla="*/ 14 w 39"/>
                                <a:gd name="T23" fmla="*/ 27 h 49"/>
                                <a:gd name="T24" fmla="*/ 9 w 39"/>
                                <a:gd name="T25" fmla="*/ 25 h 49"/>
                                <a:gd name="T26" fmla="*/ 0 w 39"/>
                                <a:gd name="T27" fmla="*/ 16 h 49"/>
                                <a:gd name="T28" fmla="*/ 0 w 39"/>
                                <a:gd name="T29" fmla="*/ 8 h 49"/>
                                <a:gd name="T30" fmla="*/ 6 w 39"/>
                                <a:gd name="T31" fmla="*/ 3 h 49"/>
                                <a:gd name="T32" fmla="*/ 11 w 39"/>
                                <a:gd name="T33" fmla="*/ 0 h 49"/>
                                <a:gd name="T34" fmla="*/ 28 w 39"/>
                                <a:gd name="T35" fmla="*/ 0 h 49"/>
                                <a:gd name="T36" fmla="*/ 36 w 39"/>
                                <a:gd name="T37" fmla="*/ 8 h 49"/>
                                <a:gd name="T38" fmla="*/ 36 w 39"/>
                                <a:gd name="T39" fmla="*/ 14 h 49"/>
                                <a:gd name="T40" fmla="*/ 28 w 39"/>
                                <a:gd name="T41" fmla="*/ 14 h 49"/>
                                <a:gd name="T42" fmla="*/ 28 w 39"/>
                                <a:gd name="T43" fmla="*/ 11 h 49"/>
                                <a:gd name="T44" fmla="*/ 25 w 39"/>
                                <a:gd name="T45" fmla="*/ 8 h 49"/>
                                <a:gd name="T46" fmla="*/ 11 w 39"/>
                                <a:gd name="T47" fmla="*/ 8 h 49"/>
                                <a:gd name="T48" fmla="*/ 11 w 39"/>
                                <a:gd name="T49" fmla="*/ 11 h 49"/>
                                <a:gd name="T50" fmla="*/ 9 w 39"/>
                                <a:gd name="T51" fmla="*/ 14 h 49"/>
                                <a:gd name="T52" fmla="*/ 11 w 39"/>
                                <a:gd name="T53" fmla="*/ 14 h 49"/>
                                <a:gd name="T54" fmla="*/ 11 w 39"/>
                                <a:gd name="T55" fmla="*/ 16 h 49"/>
                                <a:gd name="T56" fmla="*/ 17 w 39"/>
                                <a:gd name="T57" fmla="*/ 16 h 49"/>
                                <a:gd name="T58" fmla="*/ 19 w 39"/>
                                <a:gd name="T59" fmla="*/ 19 h 49"/>
                                <a:gd name="T60" fmla="*/ 28 w 39"/>
                                <a:gd name="T61" fmla="*/ 22 h 49"/>
                                <a:gd name="T62" fmla="*/ 30 w 39"/>
                                <a:gd name="T63" fmla="*/ 22 h 49"/>
                                <a:gd name="T64" fmla="*/ 36 w 39"/>
                                <a:gd name="T65" fmla="*/ 25 h 49"/>
                                <a:gd name="T66" fmla="*/ 39 w 39"/>
                                <a:gd name="T67" fmla="*/ 27 h 49"/>
                                <a:gd name="T68" fmla="*/ 39 w 39"/>
                                <a:gd name="T69" fmla="*/ 41 h 49"/>
                                <a:gd name="T70" fmla="*/ 36 w 39"/>
                                <a:gd name="T71" fmla="*/ 47 h 49"/>
                                <a:gd name="T72" fmla="*/ 30 w 39"/>
                                <a:gd name="T73" fmla="*/ 49 h 49"/>
                                <a:gd name="T74" fmla="*/ 11 w 39"/>
                                <a:gd name="T75" fmla="*/ 49 h 49"/>
                                <a:gd name="T76" fmla="*/ 6 w 39"/>
                                <a:gd name="T77" fmla="*/ 47 h 49"/>
                                <a:gd name="T78" fmla="*/ 0 w 39"/>
                                <a:gd name="T79" fmla="*/ 3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9" h="49">
                                  <a:moveTo>
                                    <a:pt x="0" y="36"/>
                                  </a:moveTo>
                                  <a:lnTo>
                                    <a:pt x="9" y="33"/>
                                  </a:lnTo>
                                  <a:lnTo>
                                    <a:pt x="9" y="36"/>
                                  </a:lnTo>
                                  <a:lnTo>
                                    <a:pt x="11" y="38"/>
                                  </a:lnTo>
                                  <a:lnTo>
                                    <a:pt x="11" y="41"/>
                                  </a:lnTo>
                                  <a:lnTo>
                                    <a:pt x="28" y="41"/>
                                  </a:lnTo>
                                  <a:lnTo>
                                    <a:pt x="30" y="38"/>
                                  </a:lnTo>
                                  <a:lnTo>
                                    <a:pt x="30" y="33"/>
                                  </a:lnTo>
                                  <a:lnTo>
                                    <a:pt x="28" y="33"/>
                                  </a:lnTo>
                                  <a:lnTo>
                                    <a:pt x="25" y="30"/>
                                  </a:lnTo>
                                  <a:lnTo>
                                    <a:pt x="19" y="27"/>
                                  </a:lnTo>
                                  <a:lnTo>
                                    <a:pt x="14" y="27"/>
                                  </a:lnTo>
                                  <a:lnTo>
                                    <a:pt x="9" y="25"/>
                                  </a:lnTo>
                                  <a:lnTo>
                                    <a:pt x="0" y="16"/>
                                  </a:lnTo>
                                  <a:lnTo>
                                    <a:pt x="0" y="8"/>
                                  </a:lnTo>
                                  <a:lnTo>
                                    <a:pt x="6" y="3"/>
                                  </a:lnTo>
                                  <a:lnTo>
                                    <a:pt x="11" y="0"/>
                                  </a:lnTo>
                                  <a:lnTo>
                                    <a:pt x="28" y="0"/>
                                  </a:lnTo>
                                  <a:lnTo>
                                    <a:pt x="36" y="8"/>
                                  </a:lnTo>
                                  <a:lnTo>
                                    <a:pt x="36" y="14"/>
                                  </a:lnTo>
                                  <a:lnTo>
                                    <a:pt x="28" y="14"/>
                                  </a:lnTo>
                                  <a:lnTo>
                                    <a:pt x="28" y="11"/>
                                  </a:lnTo>
                                  <a:lnTo>
                                    <a:pt x="25" y="8"/>
                                  </a:lnTo>
                                  <a:lnTo>
                                    <a:pt x="11" y="8"/>
                                  </a:lnTo>
                                  <a:lnTo>
                                    <a:pt x="11" y="11"/>
                                  </a:lnTo>
                                  <a:lnTo>
                                    <a:pt x="9" y="14"/>
                                  </a:lnTo>
                                  <a:lnTo>
                                    <a:pt x="11" y="14"/>
                                  </a:lnTo>
                                  <a:lnTo>
                                    <a:pt x="11" y="16"/>
                                  </a:lnTo>
                                  <a:lnTo>
                                    <a:pt x="17" y="16"/>
                                  </a:lnTo>
                                  <a:lnTo>
                                    <a:pt x="19" y="19"/>
                                  </a:lnTo>
                                  <a:lnTo>
                                    <a:pt x="28" y="22"/>
                                  </a:lnTo>
                                  <a:lnTo>
                                    <a:pt x="30" y="22"/>
                                  </a:lnTo>
                                  <a:lnTo>
                                    <a:pt x="36" y="25"/>
                                  </a:lnTo>
                                  <a:lnTo>
                                    <a:pt x="39" y="27"/>
                                  </a:lnTo>
                                  <a:lnTo>
                                    <a:pt x="39" y="41"/>
                                  </a:lnTo>
                                  <a:lnTo>
                                    <a:pt x="36" y="47"/>
                                  </a:lnTo>
                                  <a:lnTo>
                                    <a:pt x="30" y="49"/>
                                  </a:lnTo>
                                  <a:lnTo>
                                    <a:pt x="11" y="49"/>
                                  </a:lnTo>
                                  <a:lnTo>
                                    <a:pt x="6" y="47"/>
                                  </a:lnTo>
                                  <a:lnTo>
                                    <a:pt x="0"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8" name="Freeform 1128"/>
                          <wps:cNvSpPr>
                            <a:spLocks/>
                          </wps:cNvSpPr>
                          <wps:spPr bwMode="auto">
                            <a:xfrm>
                              <a:off x="2742" y="2342"/>
                              <a:ext cx="22" cy="65"/>
                            </a:xfrm>
                            <a:custGeom>
                              <a:avLst/>
                              <a:gdLst>
                                <a:gd name="T0" fmla="*/ 22 w 22"/>
                                <a:gd name="T1" fmla="*/ 57 h 65"/>
                                <a:gd name="T2" fmla="*/ 22 w 22"/>
                                <a:gd name="T3" fmla="*/ 65 h 65"/>
                                <a:gd name="T4" fmla="*/ 11 w 22"/>
                                <a:gd name="T5" fmla="*/ 65 h 65"/>
                                <a:gd name="T6" fmla="*/ 8 w 22"/>
                                <a:gd name="T7" fmla="*/ 63 h 65"/>
                                <a:gd name="T8" fmla="*/ 5 w 22"/>
                                <a:gd name="T9" fmla="*/ 63 h 65"/>
                                <a:gd name="T10" fmla="*/ 5 w 22"/>
                                <a:gd name="T11" fmla="*/ 24 h 65"/>
                                <a:gd name="T12" fmla="*/ 0 w 22"/>
                                <a:gd name="T13" fmla="*/ 24 h 65"/>
                                <a:gd name="T14" fmla="*/ 0 w 22"/>
                                <a:gd name="T15" fmla="*/ 16 h 65"/>
                                <a:gd name="T16" fmla="*/ 5 w 22"/>
                                <a:gd name="T17" fmla="*/ 16 h 65"/>
                                <a:gd name="T18" fmla="*/ 5 w 22"/>
                                <a:gd name="T19" fmla="*/ 5 h 65"/>
                                <a:gd name="T20" fmla="*/ 14 w 22"/>
                                <a:gd name="T21" fmla="*/ 0 h 65"/>
                                <a:gd name="T22" fmla="*/ 14 w 22"/>
                                <a:gd name="T23" fmla="*/ 16 h 65"/>
                                <a:gd name="T24" fmla="*/ 22 w 22"/>
                                <a:gd name="T25" fmla="*/ 16 h 65"/>
                                <a:gd name="T26" fmla="*/ 22 w 22"/>
                                <a:gd name="T27" fmla="*/ 24 h 65"/>
                                <a:gd name="T28" fmla="*/ 14 w 22"/>
                                <a:gd name="T29" fmla="*/ 24 h 65"/>
                                <a:gd name="T30" fmla="*/ 14 w 22"/>
                                <a:gd name="T31" fmla="*/ 57 h 65"/>
                                <a:gd name="T32" fmla="*/ 22 w 22"/>
                                <a:gd name="T33"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65">
                                  <a:moveTo>
                                    <a:pt x="22" y="57"/>
                                  </a:moveTo>
                                  <a:lnTo>
                                    <a:pt x="22" y="65"/>
                                  </a:lnTo>
                                  <a:lnTo>
                                    <a:pt x="11" y="65"/>
                                  </a:lnTo>
                                  <a:lnTo>
                                    <a:pt x="8" y="63"/>
                                  </a:lnTo>
                                  <a:lnTo>
                                    <a:pt x="5" y="63"/>
                                  </a:lnTo>
                                  <a:lnTo>
                                    <a:pt x="5" y="24"/>
                                  </a:lnTo>
                                  <a:lnTo>
                                    <a:pt x="0" y="24"/>
                                  </a:lnTo>
                                  <a:lnTo>
                                    <a:pt x="0" y="16"/>
                                  </a:lnTo>
                                  <a:lnTo>
                                    <a:pt x="5" y="16"/>
                                  </a:lnTo>
                                  <a:lnTo>
                                    <a:pt x="5" y="5"/>
                                  </a:lnTo>
                                  <a:lnTo>
                                    <a:pt x="14" y="0"/>
                                  </a:lnTo>
                                  <a:lnTo>
                                    <a:pt x="14" y="16"/>
                                  </a:lnTo>
                                  <a:lnTo>
                                    <a:pt x="22" y="16"/>
                                  </a:lnTo>
                                  <a:lnTo>
                                    <a:pt x="22" y="24"/>
                                  </a:lnTo>
                                  <a:lnTo>
                                    <a:pt x="14" y="24"/>
                                  </a:lnTo>
                                  <a:lnTo>
                                    <a:pt x="14" y="57"/>
                                  </a:lnTo>
                                  <a:lnTo>
                                    <a:pt x="22"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59" name="Freeform 1129"/>
                          <wps:cNvSpPr>
                            <a:spLocks noEditPoints="1"/>
                          </wps:cNvSpPr>
                          <wps:spPr bwMode="auto">
                            <a:xfrm>
                              <a:off x="2772" y="2339"/>
                              <a:ext cx="8" cy="68"/>
                            </a:xfrm>
                            <a:custGeom>
                              <a:avLst/>
                              <a:gdLst>
                                <a:gd name="T0" fmla="*/ 0 w 8"/>
                                <a:gd name="T1" fmla="*/ 8 h 68"/>
                                <a:gd name="T2" fmla="*/ 0 w 8"/>
                                <a:gd name="T3" fmla="*/ 0 h 68"/>
                                <a:gd name="T4" fmla="*/ 8 w 8"/>
                                <a:gd name="T5" fmla="*/ 0 h 68"/>
                                <a:gd name="T6" fmla="*/ 8 w 8"/>
                                <a:gd name="T7" fmla="*/ 8 h 68"/>
                                <a:gd name="T8" fmla="*/ 0 w 8"/>
                                <a:gd name="T9" fmla="*/ 8 h 68"/>
                                <a:gd name="T10" fmla="*/ 0 w 8"/>
                                <a:gd name="T11" fmla="*/ 68 h 68"/>
                                <a:gd name="T12" fmla="*/ 0 w 8"/>
                                <a:gd name="T13" fmla="*/ 19 h 68"/>
                                <a:gd name="T14" fmla="*/ 8 w 8"/>
                                <a:gd name="T15" fmla="*/ 19 h 68"/>
                                <a:gd name="T16" fmla="*/ 8 w 8"/>
                                <a:gd name="T17" fmla="*/ 68 h 68"/>
                                <a:gd name="T18" fmla="*/ 0 w 8"/>
                                <a:gd name="T19"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68">
                                  <a:moveTo>
                                    <a:pt x="0" y="8"/>
                                  </a:moveTo>
                                  <a:lnTo>
                                    <a:pt x="0" y="0"/>
                                  </a:lnTo>
                                  <a:lnTo>
                                    <a:pt x="8" y="0"/>
                                  </a:lnTo>
                                  <a:lnTo>
                                    <a:pt x="8" y="8"/>
                                  </a:lnTo>
                                  <a:lnTo>
                                    <a:pt x="0" y="8"/>
                                  </a:lnTo>
                                  <a:close/>
                                  <a:moveTo>
                                    <a:pt x="0" y="68"/>
                                  </a:moveTo>
                                  <a:lnTo>
                                    <a:pt x="0" y="19"/>
                                  </a:lnTo>
                                  <a:lnTo>
                                    <a:pt x="8" y="19"/>
                                  </a:lnTo>
                                  <a:lnTo>
                                    <a:pt x="8"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0" name="Freeform 1130"/>
                          <wps:cNvSpPr>
                            <a:spLocks/>
                          </wps:cNvSpPr>
                          <wps:spPr bwMode="auto">
                            <a:xfrm>
                              <a:off x="2791" y="2358"/>
                              <a:ext cx="41" cy="49"/>
                            </a:xfrm>
                            <a:custGeom>
                              <a:avLst/>
                              <a:gdLst>
                                <a:gd name="T0" fmla="*/ 33 w 41"/>
                                <a:gd name="T1" fmla="*/ 33 h 49"/>
                                <a:gd name="T2" fmla="*/ 41 w 41"/>
                                <a:gd name="T3" fmla="*/ 33 h 49"/>
                                <a:gd name="T4" fmla="*/ 38 w 41"/>
                                <a:gd name="T5" fmla="*/ 41 h 49"/>
                                <a:gd name="T6" fmla="*/ 30 w 41"/>
                                <a:gd name="T7" fmla="*/ 49 h 49"/>
                                <a:gd name="T8" fmla="*/ 14 w 41"/>
                                <a:gd name="T9" fmla="*/ 49 h 49"/>
                                <a:gd name="T10" fmla="*/ 8 w 41"/>
                                <a:gd name="T11" fmla="*/ 47 h 49"/>
                                <a:gd name="T12" fmla="*/ 6 w 41"/>
                                <a:gd name="T13" fmla="*/ 44 h 49"/>
                                <a:gd name="T14" fmla="*/ 0 w 41"/>
                                <a:gd name="T15" fmla="*/ 33 h 49"/>
                                <a:gd name="T16" fmla="*/ 0 w 41"/>
                                <a:gd name="T17" fmla="*/ 16 h 49"/>
                                <a:gd name="T18" fmla="*/ 6 w 41"/>
                                <a:gd name="T19" fmla="*/ 6 h 49"/>
                                <a:gd name="T20" fmla="*/ 11 w 41"/>
                                <a:gd name="T21" fmla="*/ 3 h 49"/>
                                <a:gd name="T22" fmla="*/ 14 w 41"/>
                                <a:gd name="T23" fmla="*/ 0 h 49"/>
                                <a:gd name="T24" fmla="*/ 30 w 41"/>
                                <a:gd name="T25" fmla="*/ 0 h 49"/>
                                <a:gd name="T26" fmla="*/ 38 w 41"/>
                                <a:gd name="T27" fmla="*/ 8 h 49"/>
                                <a:gd name="T28" fmla="*/ 41 w 41"/>
                                <a:gd name="T29" fmla="*/ 14 h 49"/>
                                <a:gd name="T30" fmla="*/ 30 w 41"/>
                                <a:gd name="T31" fmla="*/ 16 h 49"/>
                                <a:gd name="T32" fmla="*/ 30 w 41"/>
                                <a:gd name="T33" fmla="*/ 11 h 49"/>
                                <a:gd name="T34" fmla="*/ 27 w 41"/>
                                <a:gd name="T35" fmla="*/ 8 h 49"/>
                                <a:gd name="T36" fmla="*/ 17 w 41"/>
                                <a:gd name="T37" fmla="*/ 8 h 49"/>
                                <a:gd name="T38" fmla="*/ 11 w 41"/>
                                <a:gd name="T39" fmla="*/ 11 h 49"/>
                                <a:gd name="T40" fmla="*/ 8 w 41"/>
                                <a:gd name="T41" fmla="*/ 16 h 49"/>
                                <a:gd name="T42" fmla="*/ 8 w 41"/>
                                <a:gd name="T43" fmla="*/ 36 h 49"/>
                                <a:gd name="T44" fmla="*/ 11 w 41"/>
                                <a:gd name="T45" fmla="*/ 38 h 49"/>
                                <a:gd name="T46" fmla="*/ 17 w 41"/>
                                <a:gd name="T47" fmla="*/ 41 h 49"/>
                                <a:gd name="T48" fmla="*/ 25 w 41"/>
                                <a:gd name="T49" fmla="*/ 41 h 49"/>
                                <a:gd name="T50" fmla="*/ 33 w 41"/>
                                <a:gd name="T51" fmla="*/ 3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49">
                                  <a:moveTo>
                                    <a:pt x="33" y="33"/>
                                  </a:moveTo>
                                  <a:lnTo>
                                    <a:pt x="41" y="33"/>
                                  </a:lnTo>
                                  <a:lnTo>
                                    <a:pt x="38" y="41"/>
                                  </a:lnTo>
                                  <a:lnTo>
                                    <a:pt x="30" y="49"/>
                                  </a:lnTo>
                                  <a:lnTo>
                                    <a:pt x="14" y="49"/>
                                  </a:lnTo>
                                  <a:lnTo>
                                    <a:pt x="8" y="47"/>
                                  </a:lnTo>
                                  <a:lnTo>
                                    <a:pt x="6" y="44"/>
                                  </a:lnTo>
                                  <a:lnTo>
                                    <a:pt x="0" y="33"/>
                                  </a:lnTo>
                                  <a:lnTo>
                                    <a:pt x="0" y="16"/>
                                  </a:lnTo>
                                  <a:lnTo>
                                    <a:pt x="6" y="6"/>
                                  </a:lnTo>
                                  <a:lnTo>
                                    <a:pt x="11" y="3"/>
                                  </a:lnTo>
                                  <a:lnTo>
                                    <a:pt x="14" y="0"/>
                                  </a:lnTo>
                                  <a:lnTo>
                                    <a:pt x="30" y="0"/>
                                  </a:lnTo>
                                  <a:lnTo>
                                    <a:pt x="38" y="8"/>
                                  </a:lnTo>
                                  <a:lnTo>
                                    <a:pt x="41" y="14"/>
                                  </a:lnTo>
                                  <a:lnTo>
                                    <a:pt x="30" y="16"/>
                                  </a:lnTo>
                                  <a:lnTo>
                                    <a:pt x="30" y="11"/>
                                  </a:lnTo>
                                  <a:lnTo>
                                    <a:pt x="27" y="8"/>
                                  </a:lnTo>
                                  <a:lnTo>
                                    <a:pt x="17" y="8"/>
                                  </a:lnTo>
                                  <a:lnTo>
                                    <a:pt x="11" y="11"/>
                                  </a:lnTo>
                                  <a:lnTo>
                                    <a:pt x="8" y="16"/>
                                  </a:lnTo>
                                  <a:lnTo>
                                    <a:pt x="8" y="36"/>
                                  </a:lnTo>
                                  <a:lnTo>
                                    <a:pt x="11" y="38"/>
                                  </a:lnTo>
                                  <a:lnTo>
                                    <a:pt x="17" y="41"/>
                                  </a:lnTo>
                                  <a:lnTo>
                                    <a:pt x="25" y="41"/>
                                  </a:lnTo>
                                  <a:lnTo>
                                    <a:pt x="33" y="3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1" name="Freeform 1131"/>
                          <wps:cNvSpPr>
                            <a:spLocks noEditPoints="1"/>
                          </wps:cNvSpPr>
                          <wps:spPr bwMode="auto">
                            <a:xfrm>
                              <a:off x="2868" y="2339"/>
                              <a:ext cx="49" cy="68"/>
                            </a:xfrm>
                            <a:custGeom>
                              <a:avLst/>
                              <a:gdLst>
                                <a:gd name="T0" fmla="*/ 0 w 49"/>
                                <a:gd name="T1" fmla="*/ 68 h 68"/>
                                <a:gd name="T2" fmla="*/ 0 w 49"/>
                                <a:gd name="T3" fmla="*/ 0 h 68"/>
                                <a:gd name="T4" fmla="*/ 30 w 49"/>
                                <a:gd name="T5" fmla="*/ 0 h 68"/>
                                <a:gd name="T6" fmla="*/ 33 w 49"/>
                                <a:gd name="T7" fmla="*/ 3 h 68"/>
                                <a:gd name="T8" fmla="*/ 41 w 49"/>
                                <a:gd name="T9" fmla="*/ 3 h 68"/>
                                <a:gd name="T10" fmla="*/ 46 w 49"/>
                                <a:gd name="T11" fmla="*/ 8 h 68"/>
                                <a:gd name="T12" fmla="*/ 46 w 49"/>
                                <a:gd name="T13" fmla="*/ 11 h 68"/>
                                <a:gd name="T14" fmla="*/ 49 w 49"/>
                                <a:gd name="T15" fmla="*/ 16 h 68"/>
                                <a:gd name="T16" fmla="*/ 49 w 49"/>
                                <a:gd name="T17" fmla="*/ 25 h 68"/>
                                <a:gd name="T18" fmla="*/ 43 w 49"/>
                                <a:gd name="T19" fmla="*/ 35 h 68"/>
                                <a:gd name="T20" fmla="*/ 41 w 49"/>
                                <a:gd name="T21" fmla="*/ 38 h 68"/>
                                <a:gd name="T22" fmla="*/ 33 w 49"/>
                                <a:gd name="T23" fmla="*/ 41 h 68"/>
                                <a:gd name="T24" fmla="*/ 8 w 49"/>
                                <a:gd name="T25" fmla="*/ 41 h 68"/>
                                <a:gd name="T26" fmla="*/ 8 w 49"/>
                                <a:gd name="T27" fmla="*/ 68 h 68"/>
                                <a:gd name="T28" fmla="*/ 0 w 49"/>
                                <a:gd name="T29" fmla="*/ 68 h 68"/>
                                <a:gd name="T30" fmla="*/ 8 w 49"/>
                                <a:gd name="T31" fmla="*/ 33 h 68"/>
                                <a:gd name="T32" fmla="*/ 35 w 49"/>
                                <a:gd name="T33" fmla="*/ 33 h 68"/>
                                <a:gd name="T34" fmla="*/ 38 w 49"/>
                                <a:gd name="T35" fmla="*/ 30 h 68"/>
                                <a:gd name="T36" fmla="*/ 41 w 49"/>
                                <a:gd name="T37" fmla="*/ 25 h 68"/>
                                <a:gd name="T38" fmla="*/ 41 w 49"/>
                                <a:gd name="T39" fmla="*/ 16 h 68"/>
                                <a:gd name="T40" fmla="*/ 33 w 49"/>
                                <a:gd name="T41" fmla="*/ 8 h 68"/>
                                <a:gd name="T42" fmla="*/ 8 w 49"/>
                                <a:gd name="T43" fmla="*/ 8 h 68"/>
                                <a:gd name="T44" fmla="*/ 8 w 49"/>
                                <a:gd name="T45" fmla="*/ 33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9" h="68">
                                  <a:moveTo>
                                    <a:pt x="0" y="68"/>
                                  </a:moveTo>
                                  <a:lnTo>
                                    <a:pt x="0" y="0"/>
                                  </a:lnTo>
                                  <a:lnTo>
                                    <a:pt x="30" y="0"/>
                                  </a:lnTo>
                                  <a:lnTo>
                                    <a:pt x="33" y="3"/>
                                  </a:lnTo>
                                  <a:lnTo>
                                    <a:pt x="41" y="3"/>
                                  </a:lnTo>
                                  <a:lnTo>
                                    <a:pt x="46" y="8"/>
                                  </a:lnTo>
                                  <a:lnTo>
                                    <a:pt x="46" y="11"/>
                                  </a:lnTo>
                                  <a:lnTo>
                                    <a:pt x="49" y="16"/>
                                  </a:lnTo>
                                  <a:lnTo>
                                    <a:pt x="49" y="25"/>
                                  </a:lnTo>
                                  <a:lnTo>
                                    <a:pt x="43" y="35"/>
                                  </a:lnTo>
                                  <a:lnTo>
                                    <a:pt x="41" y="38"/>
                                  </a:lnTo>
                                  <a:lnTo>
                                    <a:pt x="33" y="41"/>
                                  </a:lnTo>
                                  <a:lnTo>
                                    <a:pt x="8" y="41"/>
                                  </a:lnTo>
                                  <a:lnTo>
                                    <a:pt x="8" y="68"/>
                                  </a:lnTo>
                                  <a:lnTo>
                                    <a:pt x="0" y="68"/>
                                  </a:lnTo>
                                  <a:close/>
                                  <a:moveTo>
                                    <a:pt x="8" y="33"/>
                                  </a:moveTo>
                                  <a:lnTo>
                                    <a:pt x="35" y="33"/>
                                  </a:lnTo>
                                  <a:lnTo>
                                    <a:pt x="38" y="30"/>
                                  </a:lnTo>
                                  <a:lnTo>
                                    <a:pt x="41" y="25"/>
                                  </a:lnTo>
                                  <a:lnTo>
                                    <a:pt x="41" y="16"/>
                                  </a:lnTo>
                                  <a:lnTo>
                                    <a:pt x="33" y="8"/>
                                  </a:lnTo>
                                  <a:lnTo>
                                    <a:pt x="8" y="8"/>
                                  </a:lnTo>
                                  <a:lnTo>
                                    <a:pt x="8" y="3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2" name="Freeform 1132"/>
                          <wps:cNvSpPr>
                            <a:spLocks/>
                          </wps:cNvSpPr>
                          <wps:spPr bwMode="auto">
                            <a:xfrm>
                              <a:off x="2928" y="2358"/>
                              <a:ext cx="27" cy="49"/>
                            </a:xfrm>
                            <a:custGeom>
                              <a:avLst/>
                              <a:gdLst>
                                <a:gd name="T0" fmla="*/ 0 w 27"/>
                                <a:gd name="T1" fmla="*/ 49 h 49"/>
                                <a:gd name="T2" fmla="*/ 0 w 27"/>
                                <a:gd name="T3" fmla="*/ 0 h 49"/>
                                <a:gd name="T4" fmla="*/ 8 w 27"/>
                                <a:gd name="T5" fmla="*/ 0 h 49"/>
                                <a:gd name="T6" fmla="*/ 8 w 27"/>
                                <a:gd name="T7" fmla="*/ 8 h 49"/>
                                <a:gd name="T8" fmla="*/ 14 w 27"/>
                                <a:gd name="T9" fmla="*/ 3 h 49"/>
                                <a:gd name="T10" fmla="*/ 14 w 27"/>
                                <a:gd name="T11" fmla="*/ 0 h 49"/>
                                <a:gd name="T12" fmla="*/ 27 w 27"/>
                                <a:gd name="T13" fmla="*/ 0 h 49"/>
                                <a:gd name="T14" fmla="*/ 25 w 27"/>
                                <a:gd name="T15" fmla="*/ 8 h 49"/>
                                <a:gd name="T16" fmla="*/ 14 w 27"/>
                                <a:gd name="T17" fmla="*/ 8 h 49"/>
                                <a:gd name="T18" fmla="*/ 14 w 27"/>
                                <a:gd name="T19" fmla="*/ 11 h 49"/>
                                <a:gd name="T20" fmla="*/ 11 w 27"/>
                                <a:gd name="T21" fmla="*/ 14 h 49"/>
                                <a:gd name="T22" fmla="*/ 11 w 27"/>
                                <a:gd name="T23" fmla="*/ 49 h 49"/>
                                <a:gd name="T24" fmla="*/ 0 w 27"/>
                                <a:gd name="T25"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49">
                                  <a:moveTo>
                                    <a:pt x="0" y="49"/>
                                  </a:moveTo>
                                  <a:lnTo>
                                    <a:pt x="0" y="0"/>
                                  </a:lnTo>
                                  <a:lnTo>
                                    <a:pt x="8" y="0"/>
                                  </a:lnTo>
                                  <a:lnTo>
                                    <a:pt x="8" y="8"/>
                                  </a:lnTo>
                                  <a:lnTo>
                                    <a:pt x="14" y="3"/>
                                  </a:lnTo>
                                  <a:lnTo>
                                    <a:pt x="14" y="0"/>
                                  </a:lnTo>
                                  <a:lnTo>
                                    <a:pt x="27" y="0"/>
                                  </a:lnTo>
                                  <a:lnTo>
                                    <a:pt x="25" y="8"/>
                                  </a:lnTo>
                                  <a:lnTo>
                                    <a:pt x="14" y="8"/>
                                  </a:lnTo>
                                  <a:lnTo>
                                    <a:pt x="14" y="11"/>
                                  </a:lnTo>
                                  <a:lnTo>
                                    <a:pt x="11" y="14"/>
                                  </a:lnTo>
                                  <a:lnTo>
                                    <a:pt x="11" y="49"/>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3" name="Freeform 1133"/>
                          <wps:cNvSpPr>
                            <a:spLocks noEditPoints="1"/>
                          </wps:cNvSpPr>
                          <wps:spPr bwMode="auto">
                            <a:xfrm>
                              <a:off x="2958" y="2358"/>
                              <a:ext cx="44" cy="49"/>
                            </a:xfrm>
                            <a:custGeom>
                              <a:avLst/>
                              <a:gdLst>
                                <a:gd name="T0" fmla="*/ 0 w 44"/>
                                <a:gd name="T1" fmla="*/ 25 h 49"/>
                                <a:gd name="T2" fmla="*/ 0 w 44"/>
                                <a:gd name="T3" fmla="*/ 16 h 49"/>
                                <a:gd name="T4" fmla="*/ 5 w 44"/>
                                <a:gd name="T5" fmla="*/ 6 h 49"/>
                                <a:gd name="T6" fmla="*/ 14 w 44"/>
                                <a:gd name="T7" fmla="*/ 0 h 49"/>
                                <a:gd name="T8" fmla="*/ 27 w 44"/>
                                <a:gd name="T9" fmla="*/ 0 h 49"/>
                                <a:gd name="T10" fmla="*/ 38 w 44"/>
                                <a:gd name="T11" fmla="*/ 6 h 49"/>
                                <a:gd name="T12" fmla="*/ 44 w 44"/>
                                <a:gd name="T13" fmla="*/ 16 h 49"/>
                                <a:gd name="T14" fmla="*/ 44 w 44"/>
                                <a:gd name="T15" fmla="*/ 33 h 49"/>
                                <a:gd name="T16" fmla="*/ 38 w 44"/>
                                <a:gd name="T17" fmla="*/ 44 h 49"/>
                                <a:gd name="T18" fmla="*/ 27 w 44"/>
                                <a:gd name="T19" fmla="*/ 49 h 49"/>
                                <a:gd name="T20" fmla="*/ 16 w 44"/>
                                <a:gd name="T21" fmla="*/ 49 h 49"/>
                                <a:gd name="T22" fmla="*/ 5 w 44"/>
                                <a:gd name="T23" fmla="*/ 44 h 49"/>
                                <a:gd name="T24" fmla="*/ 0 w 44"/>
                                <a:gd name="T25" fmla="*/ 33 h 49"/>
                                <a:gd name="T26" fmla="*/ 0 w 44"/>
                                <a:gd name="T27" fmla="*/ 25 h 49"/>
                                <a:gd name="T28" fmla="*/ 8 w 44"/>
                                <a:gd name="T29" fmla="*/ 25 h 49"/>
                                <a:gd name="T30" fmla="*/ 8 w 44"/>
                                <a:gd name="T31" fmla="*/ 30 h 49"/>
                                <a:gd name="T32" fmla="*/ 11 w 44"/>
                                <a:gd name="T33" fmla="*/ 36 h 49"/>
                                <a:gd name="T34" fmla="*/ 16 w 44"/>
                                <a:gd name="T35" fmla="*/ 41 h 49"/>
                                <a:gd name="T36" fmla="*/ 30 w 44"/>
                                <a:gd name="T37" fmla="*/ 41 h 49"/>
                                <a:gd name="T38" fmla="*/ 30 w 44"/>
                                <a:gd name="T39" fmla="*/ 38 h 49"/>
                                <a:gd name="T40" fmla="*/ 33 w 44"/>
                                <a:gd name="T41" fmla="*/ 33 h 49"/>
                                <a:gd name="T42" fmla="*/ 36 w 44"/>
                                <a:gd name="T43" fmla="*/ 25 h 49"/>
                                <a:gd name="T44" fmla="*/ 36 w 44"/>
                                <a:gd name="T45" fmla="*/ 19 h 49"/>
                                <a:gd name="T46" fmla="*/ 33 w 44"/>
                                <a:gd name="T47" fmla="*/ 14 h 49"/>
                                <a:gd name="T48" fmla="*/ 27 w 44"/>
                                <a:gd name="T49" fmla="*/ 8 h 49"/>
                                <a:gd name="T50" fmla="*/ 14 w 44"/>
                                <a:gd name="T51" fmla="*/ 8 h 49"/>
                                <a:gd name="T52" fmla="*/ 14 w 44"/>
                                <a:gd name="T53" fmla="*/ 11 h 49"/>
                                <a:gd name="T54" fmla="*/ 11 w 44"/>
                                <a:gd name="T55" fmla="*/ 14 h 49"/>
                                <a:gd name="T56" fmla="*/ 8 w 44"/>
                                <a:gd name="T57" fmla="*/ 19 h 49"/>
                                <a:gd name="T58" fmla="*/ 8 w 44"/>
                                <a:gd name="T59"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4" h="49">
                                  <a:moveTo>
                                    <a:pt x="0" y="25"/>
                                  </a:moveTo>
                                  <a:lnTo>
                                    <a:pt x="0" y="16"/>
                                  </a:lnTo>
                                  <a:lnTo>
                                    <a:pt x="5" y="6"/>
                                  </a:lnTo>
                                  <a:lnTo>
                                    <a:pt x="14" y="0"/>
                                  </a:lnTo>
                                  <a:lnTo>
                                    <a:pt x="27" y="0"/>
                                  </a:lnTo>
                                  <a:lnTo>
                                    <a:pt x="38" y="6"/>
                                  </a:lnTo>
                                  <a:lnTo>
                                    <a:pt x="44" y="16"/>
                                  </a:lnTo>
                                  <a:lnTo>
                                    <a:pt x="44" y="33"/>
                                  </a:lnTo>
                                  <a:lnTo>
                                    <a:pt x="38" y="44"/>
                                  </a:lnTo>
                                  <a:lnTo>
                                    <a:pt x="27" y="49"/>
                                  </a:lnTo>
                                  <a:lnTo>
                                    <a:pt x="16" y="49"/>
                                  </a:lnTo>
                                  <a:lnTo>
                                    <a:pt x="5" y="44"/>
                                  </a:lnTo>
                                  <a:lnTo>
                                    <a:pt x="0" y="33"/>
                                  </a:lnTo>
                                  <a:lnTo>
                                    <a:pt x="0" y="25"/>
                                  </a:lnTo>
                                  <a:close/>
                                  <a:moveTo>
                                    <a:pt x="8" y="25"/>
                                  </a:moveTo>
                                  <a:lnTo>
                                    <a:pt x="8" y="30"/>
                                  </a:lnTo>
                                  <a:lnTo>
                                    <a:pt x="11" y="36"/>
                                  </a:lnTo>
                                  <a:lnTo>
                                    <a:pt x="16" y="41"/>
                                  </a:lnTo>
                                  <a:lnTo>
                                    <a:pt x="30" y="41"/>
                                  </a:lnTo>
                                  <a:lnTo>
                                    <a:pt x="30" y="38"/>
                                  </a:lnTo>
                                  <a:lnTo>
                                    <a:pt x="33" y="33"/>
                                  </a:lnTo>
                                  <a:lnTo>
                                    <a:pt x="36" y="25"/>
                                  </a:lnTo>
                                  <a:lnTo>
                                    <a:pt x="36" y="19"/>
                                  </a:lnTo>
                                  <a:lnTo>
                                    <a:pt x="33" y="14"/>
                                  </a:lnTo>
                                  <a:lnTo>
                                    <a:pt x="27" y="8"/>
                                  </a:lnTo>
                                  <a:lnTo>
                                    <a:pt x="14" y="8"/>
                                  </a:lnTo>
                                  <a:lnTo>
                                    <a:pt x="14" y="11"/>
                                  </a:lnTo>
                                  <a:lnTo>
                                    <a:pt x="11" y="14"/>
                                  </a:lnTo>
                                  <a:lnTo>
                                    <a:pt x="8" y="19"/>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4" name="Freeform 1134"/>
                          <wps:cNvSpPr>
                            <a:spLocks noEditPoints="1"/>
                          </wps:cNvSpPr>
                          <wps:spPr bwMode="auto">
                            <a:xfrm>
                              <a:off x="3010" y="2339"/>
                              <a:ext cx="41" cy="68"/>
                            </a:xfrm>
                            <a:custGeom>
                              <a:avLst/>
                              <a:gdLst>
                                <a:gd name="T0" fmla="*/ 33 w 41"/>
                                <a:gd name="T1" fmla="*/ 68 h 68"/>
                                <a:gd name="T2" fmla="*/ 33 w 41"/>
                                <a:gd name="T3" fmla="*/ 60 h 68"/>
                                <a:gd name="T4" fmla="*/ 30 w 41"/>
                                <a:gd name="T5" fmla="*/ 66 h 68"/>
                                <a:gd name="T6" fmla="*/ 25 w 41"/>
                                <a:gd name="T7" fmla="*/ 68 h 68"/>
                                <a:gd name="T8" fmla="*/ 14 w 41"/>
                                <a:gd name="T9" fmla="*/ 68 h 68"/>
                                <a:gd name="T10" fmla="*/ 8 w 41"/>
                                <a:gd name="T11" fmla="*/ 66 h 68"/>
                                <a:gd name="T12" fmla="*/ 5 w 41"/>
                                <a:gd name="T13" fmla="*/ 63 h 68"/>
                                <a:gd name="T14" fmla="*/ 0 w 41"/>
                                <a:gd name="T15" fmla="*/ 52 h 68"/>
                                <a:gd name="T16" fmla="*/ 0 w 41"/>
                                <a:gd name="T17" fmla="*/ 30 h 68"/>
                                <a:gd name="T18" fmla="*/ 8 w 41"/>
                                <a:gd name="T19" fmla="*/ 22 h 68"/>
                                <a:gd name="T20" fmla="*/ 14 w 41"/>
                                <a:gd name="T21" fmla="*/ 19 h 68"/>
                                <a:gd name="T22" fmla="*/ 27 w 41"/>
                                <a:gd name="T23" fmla="*/ 19 h 68"/>
                                <a:gd name="T24" fmla="*/ 30 w 41"/>
                                <a:gd name="T25" fmla="*/ 22 h 68"/>
                                <a:gd name="T26" fmla="*/ 33 w 41"/>
                                <a:gd name="T27" fmla="*/ 27 h 68"/>
                                <a:gd name="T28" fmla="*/ 33 w 41"/>
                                <a:gd name="T29" fmla="*/ 0 h 68"/>
                                <a:gd name="T30" fmla="*/ 41 w 41"/>
                                <a:gd name="T31" fmla="*/ 0 h 68"/>
                                <a:gd name="T32" fmla="*/ 41 w 41"/>
                                <a:gd name="T33" fmla="*/ 68 h 68"/>
                                <a:gd name="T34" fmla="*/ 33 w 41"/>
                                <a:gd name="T35" fmla="*/ 68 h 68"/>
                                <a:gd name="T36" fmla="*/ 8 w 41"/>
                                <a:gd name="T37" fmla="*/ 44 h 68"/>
                                <a:gd name="T38" fmla="*/ 8 w 41"/>
                                <a:gd name="T39" fmla="*/ 55 h 68"/>
                                <a:gd name="T40" fmla="*/ 11 w 41"/>
                                <a:gd name="T41" fmla="*/ 57 h 68"/>
                                <a:gd name="T42" fmla="*/ 16 w 41"/>
                                <a:gd name="T43" fmla="*/ 60 h 68"/>
                                <a:gd name="T44" fmla="*/ 25 w 41"/>
                                <a:gd name="T45" fmla="*/ 60 h 68"/>
                                <a:gd name="T46" fmla="*/ 30 w 41"/>
                                <a:gd name="T47" fmla="*/ 55 h 68"/>
                                <a:gd name="T48" fmla="*/ 33 w 41"/>
                                <a:gd name="T49" fmla="*/ 49 h 68"/>
                                <a:gd name="T50" fmla="*/ 33 w 41"/>
                                <a:gd name="T51" fmla="*/ 44 h 68"/>
                                <a:gd name="T52" fmla="*/ 30 w 41"/>
                                <a:gd name="T53" fmla="*/ 35 h 68"/>
                                <a:gd name="T54" fmla="*/ 27 w 41"/>
                                <a:gd name="T55" fmla="*/ 30 h 68"/>
                                <a:gd name="T56" fmla="*/ 25 w 41"/>
                                <a:gd name="T57" fmla="*/ 27 h 68"/>
                                <a:gd name="T58" fmla="*/ 16 w 41"/>
                                <a:gd name="T59" fmla="*/ 27 h 68"/>
                                <a:gd name="T60" fmla="*/ 11 w 41"/>
                                <a:gd name="T61" fmla="*/ 30 h 68"/>
                                <a:gd name="T62" fmla="*/ 8 w 41"/>
                                <a:gd name="T63" fmla="*/ 35 h 68"/>
                                <a:gd name="T64" fmla="*/ 8 w 41"/>
                                <a:gd name="T65" fmla="*/ 4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1" h="68">
                                  <a:moveTo>
                                    <a:pt x="33" y="68"/>
                                  </a:moveTo>
                                  <a:lnTo>
                                    <a:pt x="33" y="60"/>
                                  </a:lnTo>
                                  <a:lnTo>
                                    <a:pt x="30" y="66"/>
                                  </a:lnTo>
                                  <a:lnTo>
                                    <a:pt x="25" y="68"/>
                                  </a:lnTo>
                                  <a:lnTo>
                                    <a:pt x="14" y="68"/>
                                  </a:lnTo>
                                  <a:lnTo>
                                    <a:pt x="8" y="66"/>
                                  </a:lnTo>
                                  <a:lnTo>
                                    <a:pt x="5" y="63"/>
                                  </a:lnTo>
                                  <a:lnTo>
                                    <a:pt x="0" y="52"/>
                                  </a:lnTo>
                                  <a:lnTo>
                                    <a:pt x="0" y="30"/>
                                  </a:lnTo>
                                  <a:lnTo>
                                    <a:pt x="8" y="22"/>
                                  </a:lnTo>
                                  <a:lnTo>
                                    <a:pt x="14" y="19"/>
                                  </a:lnTo>
                                  <a:lnTo>
                                    <a:pt x="27" y="19"/>
                                  </a:lnTo>
                                  <a:lnTo>
                                    <a:pt x="30" y="22"/>
                                  </a:lnTo>
                                  <a:lnTo>
                                    <a:pt x="33" y="27"/>
                                  </a:lnTo>
                                  <a:lnTo>
                                    <a:pt x="33" y="0"/>
                                  </a:lnTo>
                                  <a:lnTo>
                                    <a:pt x="41" y="0"/>
                                  </a:lnTo>
                                  <a:lnTo>
                                    <a:pt x="41" y="68"/>
                                  </a:lnTo>
                                  <a:lnTo>
                                    <a:pt x="33" y="68"/>
                                  </a:lnTo>
                                  <a:close/>
                                  <a:moveTo>
                                    <a:pt x="8" y="44"/>
                                  </a:moveTo>
                                  <a:lnTo>
                                    <a:pt x="8" y="55"/>
                                  </a:lnTo>
                                  <a:lnTo>
                                    <a:pt x="11" y="57"/>
                                  </a:lnTo>
                                  <a:lnTo>
                                    <a:pt x="16" y="60"/>
                                  </a:lnTo>
                                  <a:lnTo>
                                    <a:pt x="25" y="60"/>
                                  </a:lnTo>
                                  <a:lnTo>
                                    <a:pt x="30" y="55"/>
                                  </a:lnTo>
                                  <a:lnTo>
                                    <a:pt x="33" y="49"/>
                                  </a:lnTo>
                                  <a:lnTo>
                                    <a:pt x="33" y="44"/>
                                  </a:lnTo>
                                  <a:lnTo>
                                    <a:pt x="30" y="35"/>
                                  </a:lnTo>
                                  <a:lnTo>
                                    <a:pt x="27" y="30"/>
                                  </a:lnTo>
                                  <a:lnTo>
                                    <a:pt x="25" y="27"/>
                                  </a:lnTo>
                                  <a:lnTo>
                                    <a:pt x="16" y="27"/>
                                  </a:lnTo>
                                  <a:lnTo>
                                    <a:pt x="11" y="30"/>
                                  </a:lnTo>
                                  <a:lnTo>
                                    <a:pt x="8" y="35"/>
                                  </a:lnTo>
                                  <a:lnTo>
                                    <a:pt x="8" y="4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5" name="Freeform 1135"/>
                          <wps:cNvSpPr>
                            <a:spLocks/>
                          </wps:cNvSpPr>
                          <wps:spPr bwMode="auto">
                            <a:xfrm>
                              <a:off x="3065" y="2358"/>
                              <a:ext cx="38" cy="49"/>
                            </a:xfrm>
                            <a:custGeom>
                              <a:avLst/>
                              <a:gdLst>
                                <a:gd name="T0" fmla="*/ 30 w 38"/>
                                <a:gd name="T1" fmla="*/ 49 h 49"/>
                                <a:gd name="T2" fmla="*/ 30 w 38"/>
                                <a:gd name="T3" fmla="*/ 41 h 49"/>
                                <a:gd name="T4" fmla="*/ 22 w 38"/>
                                <a:gd name="T5" fmla="*/ 49 h 49"/>
                                <a:gd name="T6" fmla="*/ 8 w 38"/>
                                <a:gd name="T7" fmla="*/ 49 h 49"/>
                                <a:gd name="T8" fmla="*/ 2 w 38"/>
                                <a:gd name="T9" fmla="*/ 44 h 49"/>
                                <a:gd name="T10" fmla="*/ 0 w 38"/>
                                <a:gd name="T11" fmla="*/ 38 h 49"/>
                                <a:gd name="T12" fmla="*/ 0 w 38"/>
                                <a:gd name="T13" fmla="*/ 0 h 49"/>
                                <a:gd name="T14" fmla="*/ 8 w 38"/>
                                <a:gd name="T15" fmla="*/ 0 h 49"/>
                                <a:gd name="T16" fmla="*/ 8 w 38"/>
                                <a:gd name="T17" fmla="*/ 36 h 49"/>
                                <a:gd name="T18" fmla="*/ 11 w 38"/>
                                <a:gd name="T19" fmla="*/ 38 h 49"/>
                                <a:gd name="T20" fmla="*/ 11 w 38"/>
                                <a:gd name="T21" fmla="*/ 41 h 49"/>
                                <a:gd name="T22" fmla="*/ 24 w 38"/>
                                <a:gd name="T23" fmla="*/ 41 h 49"/>
                                <a:gd name="T24" fmla="*/ 27 w 38"/>
                                <a:gd name="T25" fmla="*/ 38 h 49"/>
                                <a:gd name="T26" fmla="*/ 27 w 38"/>
                                <a:gd name="T27" fmla="*/ 36 h 49"/>
                                <a:gd name="T28" fmla="*/ 30 w 38"/>
                                <a:gd name="T29" fmla="*/ 33 h 49"/>
                                <a:gd name="T30" fmla="*/ 30 w 38"/>
                                <a:gd name="T31" fmla="*/ 0 h 49"/>
                                <a:gd name="T32" fmla="*/ 38 w 38"/>
                                <a:gd name="T33" fmla="*/ 0 h 49"/>
                                <a:gd name="T34" fmla="*/ 38 w 38"/>
                                <a:gd name="T35" fmla="*/ 49 h 49"/>
                                <a:gd name="T36" fmla="*/ 30 w 38"/>
                                <a:gd name="T37"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8" h="49">
                                  <a:moveTo>
                                    <a:pt x="30" y="49"/>
                                  </a:moveTo>
                                  <a:lnTo>
                                    <a:pt x="30" y="41"/>
                                  </a:lnTo>
                                  <a:lnTo>
                                    <a:pt x="22" y="49"/>
                                  </a:lnTo>
                                  <a:lnTo>
                                    <a:pt x="8" y="49"/>
                                  </a:lnTo>
                                  <a:lnTo>
                                    <a:pt x="2" y="44"/>
                                  </a:lnTo>
                                  <a:lnTo>
                                    <a:pt x="0" y="38"/>
                                  </a:lnTo>
                                  <a:lnTo>
                                    <a:pt x="0" y="0"/>
                                  </a:lnTo>
                                  <a:lnTo>
                                    <a:pt x="8" y="0"/>
                                  </a:lnTo>
                                  <a:lnTo>
                                    <a:pt x="8" y="36"/>
                                  </a:lnTo>
                                  <a:lnTo>
                                    <a:pt x="11" y="38"/>
                                  </a:lnTo>
                                  <a:lnTo>
                                    <a:pt x="11" y="41"/>
                                  </a:lnTo>
                                  <a:lnTo>
                                    <a:pt x="24" y="41"/>
                                  </a:lnTo>
                                  <a:lnTo>
                                    <a:pt x="27" y="38"/>
                                  </a:lnTo>
                                  <a:lnTo>
                                    <a:pt x="27" y="36"/>
                                  </a:lnTo>
                                  <a:lnTo>
                                    <a:pt x="30" y="33"/>
                                  </a:lnTo>
                                  <a:lnTo>
                                    <a:pt x="30" y="0"/>
                                  </a:lnTo>
                                  <a:lnTo>
                                    <a:pt x="38" y="0"/>
                                  </a:lnTo>
                                  <a:lnTo>
                                    <a:pt x="38" y="49"/>
                                  </a:lnTo>
                                  <a:lnTo>
                                    <a:pt x="3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6" name="Freeform 1136"/>
                          <wps:cNvSpPr>
                            <a:spLocks/>
                          </wps:cNvSpPr>
                          <wps:spPr bwMode="auto">
                            <a:xfrm>
                              <a:off x="3114" y="2358"/>
                              <a:ext cx="41" cy="49"/>
                            </a:xfrm>
                            <a:custGeom>
                              <a:avLst/>
                              <a:gdLst>
                                <a:gd name="T0" fmla="*/ 33 w 41"/>
                                <a:gd name="T1" fmla="*/ 33 h 49"/>
                                <a:gd name="T2" fmla="*/ 41 w 41"/>
                                <a:gd name="T3" fmla="*/ 33 h 49"/>
                                <a:gd name="T4" fmla="*/ 41 w 41"/>
                                <a:gd name="T5" fmla="*/ 38 h 49"/>
                                <a:gd name="T6" fmla="*/ 38 w 41"/>
                                <a:gd name="T7" fmla="*/ 41 h 49"/>
                                <a:gd name="T8" fmla="*/ 36 w 41"/>
                                <a:gd name="T9" fmla="*/ 47 h 49"/>
                                <a:gd name="T10" fmla="*/ 30 w 41"/>
                                <a:gd name="T11" fmla="*/ 49 h 49"/>
                                <a:gd name="T12" fmla="*/ 16 w 41"/>
                                <a:gd name="T13" fmla="*/ 49 h 49"/>
                                <a:gd name="T14" fmla="*/ 5 w 41"/>
                                <a:gd name="T15" fmla="*/ 44 h 49"/>
                                <a:gd name="T16" fmla="*/ 0 w 41"/>
                                <a:gd name="T17" fmla="*/ 33 h 49"/>
                                <a:gd name="T18" fmla="*/ 0 w 41"/>
                                <a:gd name="T19" fmla="*/ 16 h 49"/>
                                <a:gd name="T20" fmla="*/ 5 w 41"/>
                                <a:gd name="T21" fmla="*/ 6 h 49"/>
                                <a:gd name="T22" fmla="*/ 16 w 41"/>
                                <a:gd name="T23" fmla="*/ 0 h 49"/>
                                <a:gd name="T24" fmla="*/ 30 w 41"/>
                                <a:gd name="T25" fmla="*/ 0 h 49"/>
                                <a:gd name="T26" fmla="*/ 33 w 41"/>
                                <a:gd name="T27" fmla="*/ 3 h 49"/>
                                <a:gd name="T28" fmla="*/ 38 w 41"/>
                                <a:gd name="T29" fmla="*/ 6 h 49"/>
                                <a:gd name="T30" fmla="*/ 38 w 41"/>
                                <a:gd name="T31" fmla="*/ 11 h 49"/>
                                <a:gd name="T32" fmla="*/ 41 w 41"/>
                                <a:gd name="T33" fmla="*/ 14 h 49"/>
                                <a:gd name="T34" fmla="*/ 33 w 41"/>
                                <a:gd name="T35" fmla="*/ 16 h 49"/>
                                <a:gd name="T36" fmla="*/ 30 w 41"/>
                                <a:gd name="T37" fmla="*/ 11 h 49"/>
                                <a:gd name="T38" fmla="*/ 27 w 41"/>
                                <a:gd name="T39" fmla="*/ 8 h 49"/>
                                <a:gd name="T40" fmla="*/ 16 w 41"/>
                                <a:gd name="T41" fmla="*/ 8 h 49"/>
                                <a:gd name="T42" fmla="*/ 11 w 41"/>
                                <a:gd name="T43" fmla="*/ 14 h 49"/>
                                <a:gd name="T44" fmla="*/ 8 w 41"/>
                                <a:gd name="T45" fmla="*/ 19 h 49"/>
                                <a:gd name="T46" fmla="*/ 8 w 41"/>
                                <a:gd name="T47" fmla="*/ 30 h 49"/>
                                <a:gd name="T48" fmla="*/ 11 w 41"/>
                                <a:gd name="T49" fmla="*/ 36 h 49"/>
                                <a:gd name="T50" fmla="*/ 16 w 41"/>
                                <a:gd name="T51" fmla="*/ 41 h 49"/>
                                <a:gd name="T52" fmla="*/ 25 w 41"/>
                                <a:gd name="T53" fmla="*/ 41 h 49"/>
                                <a:gd name="T54" fmla="*/ 30 w 41"/>
                                <a:gd name="T55" fmla="*/ 38 h 49"/>
                                <a:gd name="T56" fmla="*/ 33 w 41"/>
                                <a:gd name="T57" fmla="*/ 36 h 49"/>
                                <a:gd name="T58" fmla="*/ 33 w 41"/>
                                <a:gd name="T59" fmla="*/ 3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 h="49">
                                  <a:moveTo>
                                    <a:pt x="33" y="33"/>
                                  </a:moveTo>
                                  <a:lnTo>
                                    <a:pt x="41" y="33"/>
                                  </a:lnTo>
                                  <a:lnTo>
                                    <a:pt x="41" y="38"/>
                                  </a:lnTo>
                                  <a:lnTo>
                                    <a:pt x="38" y="41"/>
                                  </a:lnTo>
                                  <a:lnTo>
                                    <a:pt x="36" y="47"/>
                                  </a:lnTo>
                                  <a:lnTo>
                                    <a:pt x="30" y="49"/>
                                  </a:lnTo>
                                  <a:lnTo>
                                    <a:pt x="16" y="49"/>
                                  </a:lnTo>
                                  <a:lnTo>
                                    <a:pt x="5" y="44"/>
                                  </a:lnTo>
                                  <a:lnTo>
                                    <a:pt x="0" y="33"/>
                                  </a:lnTo>
                                  <a:lnTo>
                                    <a:pt x="0" y="16"/>
                                  </a:lnTo>
                                  <a:lnTo>
                                    <a:pt x="5" y="6"/>
                                  </a:lnTo>
                                  <a:lnTo>
                                    <a:pt x="16" y="0"/>
                                  </a:lnTo>
                                  <a:lnTo>
                                    <a:pt x="30" y="0"/>
                                  </a:lnTo>
                                  <a:lnTo>
                                    <a:pt x="33" y="3"/>
                                  </a:lnTo>
                                  <a:lnTo>
                                    <a:pt x="38" y="6"/>
                                  </a:lnTo>
                                  <a:lnTo>
                                    <a:pt x="38" y="11"/>
                                  </a:lnTo>
                                  <a:lnTo>
                                    <a:pt x="41" y="14"/>
                                  </a:lnTo>
                                  <a:lnTo>
                                    <a:pt x="33" y="16"/>
                                  </a:lnTo>
                                  <a:lnTo>
                                    <a:pt x="30" y="11"/>
                                  </a:lnTo>
                                  <a:lnTo>
                                    <a:pt x="27" y="8"/>
                                  </a:lnTo>
                                  <a:lnTo>
                                    <a:pt x="16" y="8"/>
                                  </a:lnTo>
                                  <a:lnTo>
                                    <a:pt x="11" y="14"/>
                                  </a:lnTo>
                                  <a:lnTo>
                                    <a:pt x="8" y="19"/>
                                  </a:lnTo>
                                  <a:lnTo>
                                    <a:pt x="8" y="30"/>
                                  </a:lnTo>
                                  <a:lnTo>
                                    <a:pt x="11" y="36"/>
                                  </a:lnTo>
                                  <a:lnTo>
                                    <a:pt x="16" y="41"/>
                                  </a:lnTo>
                                  <a:lnTo>
                                    <a:pt x="25" y="41"/>
                                  </a:lnTo>
                                  <a:lnTo>
                                    <a:pt x="30" y="38"/>
                                  </a:lnTo>
                                  <a:lnTo>
                                    <a:pt x="33" y="36"/>
                                  </a:lnTo>
                                  <a:lnTo>
                                    <a:pt x="33" y="3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7" name="Freeform 1137"/>
                          <wps:cNvSpPr>
                            <a:spLocks/>
                          </wps:cNvSpPr>
                          <wps:spPr bwMode="auto">
                            <a:xfrm>
                              <a:off x="3158" y="2342"/>
                              <a:ext cx="24" cy="65"/>
                            </a:xfrm>
                            <a:custGeom>
                              <a:avLst/>
                              <a:gdLst>
                                <a:gd name="T0" fmla="*/ 24 w 24"/>
                                <a:gd name="T1" fmla="*/ 57 h 65"/>
                                <a:gd name="T2" fmla="*/ 24 w 24"/>
                                <a:gd name="T3" fmla="*/ 65 h 65"/>
                                <a:gd name="T4" fmla="*/ 11 w 24"/>
                                <a:gd name="T5" fmla="*/ 65 h 65"/>
                                <a:gd name="T6" fmla="*/ 8 w 24"/>
                                <a:gd name="T7" fmla="*/ 63 h 65"/>
                                <a:gd name="T8" fmla="*/ 8 w 24"/>
                                <a:gd name="T9" fmla="*/ 24 h 65"/>
                                <a:gd name="T10" fmla="*/ 0 w 24"/>
                                <a:gd name="T11" fmla="*/ 24 h 65"/>
                                <a:gd name="T12" fmla="*/ 0 w 24"/>
                                <a:gd name="T13" fmla="*/ 16 h 65"/>
                                <a:gd name="T14" fmla="*/ 8 w 24"/>
                                <a:gd name="T15" fmla="*/ 16 h 65"/>
                                <a:gd name="T16" fmla="*/ 8 w 24"/>
                                <a:gd name="T17" fmla="*/ 5 h 65"/>
                                <a:gd name="T18" fmla="*/ 16 w 24"/>
                                <a:gd name="T19" fmla="*/ 0 h 65"/>
                                <a:gd name="T20" fmla="*/ 16 w 24"/>
                                <a:gd name="T21" fmla="*/ 16 h 65"/>
                                <a:gd name="T22" fmla="*/ 24 w 24"/>
                                <a:gd name="T23" fmla="*/ 16 h 65"/>
                                <a:gd name="T24" fmla="*/ 24 w 24"/>
                                <a:gd name="T25" fmla="*/ 24 h 65"/>
                                <a:gd name="T26" fmla="*/ 16 w 24"/>
                                <a:gd name="T27" fmla="*/ 24 h 65"/>
                                <a:gd name="T28" fmla="*/ 16 w 24"/>
                                <a:gd name="T29" fmla="*/ 57 h 65"/>
                                <a:gd name="T30" fmla="*/ 24 w 24"/>
                                <a:gd name="T31"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65">
                                  <a:moveTo>
                                    <a:pt x="24" y="57"/>
                                  </a:moveTo>
                                  <a:lnTo>
                                    <a:pt x="24" y="65"/>
                                  </a:lnTo>
                                  <a:lnTo>
                                    <a:pt x="11" y="65"/>
                                  </a:lnTo>
                                  <a:lnTo>
                                    <a:pt x="8" y="63"/>
                                  </a:lnTo>
                                  <a:lnTo>
                                    <a:pt x="8" y="24"/>
                                  </a:lnTo>
                                  <a:lnTo>
                                    <a:pt x="0" y="24"/>
                                  </a:lnTo>
                                  <a:lnTo>
                                    <a:pt x="0" y="16"/>
                                  </a:lnTo>
                                  <a:lnTo>
                                    <a:pt x="8" y="16"/>
                                  </a:lnTo>
                                  <a:lnTo>
                                    <a:pt x="8" y="5"/>
                                  </a:lnTo>
                                  <a:lnTo>
                                    <a:pt x="16" y="0"/>
                                  </a:lnTo>
                                  <a:lnTo>
                                    <a:pt x="16" y="16"/>
                                  </a:lnTo>
                                  <a:lnTo>
                                    <a:pt x="24" y="16"/>
                                  </a:lnTo>
                                  <a:lnTo>
                                    <a:pt x="24" y="24"/>
                                  </a:lnTo>
                                  <a:lnTo>
                                    <a:pt x="16" y="24"/>
                                  </a:lnTo>
                                  <a:lnTo>
                                    <a:pt x="16" y="57"/>
                                  </a:lnTo>
                                  <a:lnTo>
                                    <a:pt x="24"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68" name="Freeform 1138"/>
                          <wps:cNvSpPr>
                            <a:spLocks/>
                          </wps:cNvSpPr>
                          <wps:spPr bwMode="auto">
                            <a:xfrm>
                              <a:off x="1234" y="2796"/>
                              <a:ext cx="2988" cy="1047"/>
                            </a:xfrm>
                            <a:custGeom>
                              <a:avLst/>
                              <a:gdLst>
                                <a:gd name="T0" fmla="*/ 0 w 2988"/>
                                <a:gd name="T1" fmla="*/ 79 h 1047"/>
                                <a:gd name="T2" fmla="*/ 77 w 2988"/>
                                <a:gd name="T3" fmla="*/ 1047 h 1047"/>
                                <a:gd name="T4" fmla="*/ 153 w 2988"/>
                                <a:gd name="T5" fmla="*/ 924 h 1047"/>
                                <a:gd name="T6" fmla="*/ 230 w 2988"/>
                                <a:gd name="T7" fmla="*/ 823 h 1047"/>
                                <a:gd name="T8" fmla="*/ 307 w 2988"/>
                                <a:gd name="T9" fmla="*/ 736 h 1047"/>
                                <a:gd name="T10" fmla="*/ 383 w 2988"/>
                                <a:gd name="T11" fmla="*/ 656 h 1047"/>
                                <a:gd name="T12" fmla="*/ 460 w 2988"/>
                                <a:gd name="T13" fmla="*/ 582 h 1047"/>
                                <a:gd name="T14" fmla="*/ 536 w 2988"/>
                                <a:gd name="T15" fmla="*/ 517 h 1047"/>
                                <a:gd name="T16" fmla="*/ 613 w 2988"/>
                                <a:gd name="T17" fmla="*/ 457 h 1047"/>
                                <a:gd name="T18" fmla="*/ 766 w 2988"/>
                                <a:gd name="T19" fmla="*/ 358 h 1047"/>
                                <a:gd name="T20" fmla="*/ 843 w 2988"/>
                                <a:gd name="T21" fmla="*/ 314 h 1047"/>
                                <a:gd name="T22" fmla="*/ 920 w 2988"/>
                                <a:gd name="T23" fmla="*/ 276 h 1047"/>
                                <a:gd name="T24" fmla="*/ 996 w 2988"/>
                                <a:gd name="T25" fmla="*/ 243 h 1047"/>
                                <a:gd name="T26" fmla="*/ 1073 w 2988"/>
                                <a:gd name="T27" fmla="*/ 213 h 1047"/>
                                <a:gd name="T28" fmla="*/ 1149 w 2988"/>
                                <a:gd name="T29" fmla="*/ 186 h 1047"/>
                                <a:gd name="T30" fmla="*/ 1303 w 2988"/>
                                <a:gd name="T31" fmla="*/ 142 h 1047"/>
                                <a:gd name="T32" fmla="*/ 1456 w 2988"/>
                                <a:gd name="T33" fmla="*/ 109 h 1047"/>
                                <a:gd name="T34" fmla="*/ 1609 w 2988"/>
                                <a:gd name="T35" fmla="*/ 82 h 1047"/>
                                <a:gd name="T36" fmla="*/ 1686 w 2988"/>
                                <a:gd name="T37" fmla="*/ 71 h 1047"/>
                                <a:gd name="T38" fmla="*/ 1916 w 2988"/>
                                <a:gd name="T39" fmla="*/ 46 h 1047"/>
                                <a:gd name="T40" fmla="*/ 2222 w 2988"/>
                                <a:gd name="T41" fmla="*/ 24 h 1047"/>
                                <a:gd name="T42" fmla="*/ 2835 w 2988"/>
                                <a:gd name="T43" fmla="*/ 2 h 1047"/>
                                <a:gd name="T44" fmla="*/ 2912 w 2988"/>
                                <a:gd name="T45" fmla="*/ 2 h 1047"/>
                                <a:gd name="T46" fmla="*/ 2988 w 2988"/>
                                <a:gd name="T47" fmla="*/ 0 h 1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88" h="1047">
                                  <a:moveTo>
                                    <a:pt x="0" y="79"/>
                                  </a:moveTo>
                                  <a:lnTo>
                                    <a:pt x="77" y="1047"/>
                                  </a:lnTo>
                                  <a:lnTo>
                                    <a:pt x="153" y="924"/>
                                  </a:lnTo>
                                  <a:lnTo>
                                    <a:pt x="230" y="823"/>
                                  </a:lnTo>
                                  <a:lnTo>
                                    <a:pt x="307" y="736"/>
                                  </a:lnTo>
                                  <a:lnTo>
                                    <a:pt x="383" y="656"/>
                                  </a:lnTo>
                                  <a:lnTo>
                                    <a:pt x="460" y="582"/>
                                  </a:lnTo>
                                  <a:lnTo>
                                    <a:pt x="536" y="517"/>
                                  </a:lnTo>
                                  <a:lnTo>
                                    <a:pt x="613" y="457"/>
                                  </a:lnTo>
                                  <a:lnTo>
                                    <a:pt x="766" y="358"/>
                                  </a:lnTo>
                                  <a:lnTo>
                                    <a:pt x="843" y="314"/>
                                  </a:lnTo>
                                  <a:lnTo>
                                    <a:pt x="920" y="276"/>
                                  </a:lnTo>
                                  <a:lnTo>
                                    <a:pt x="996" y="243"/>
                                  </a:lnTo>
                                  <a:lnTo>
                                    <a:pt x="1073" y="213"/>
                                  </a:lnTo>
                                  <a:lnTo>
                                    <a:pt x="1149" y="186"/>
                                  </a:lnTo>
                                  <a:lnTo>
                                    <a:pt x="1303" y="142"/>
                                  </a:lnTo>
                                  <a:lnTo>
                                    <a:pt x="1456" y="109"/>
                                  </a:lnTo>
                                  <a:lnTo>
                                    <a:pt x="1609" y="82"/>
                                  </a:lnTo>
                                  <a:lnTo>
                                    <a:pt x="1686" y="71"/>
                                  </a:lnTo>
                                  <a:lnTo>
                                    <a:pt x="1916" y="46"/>
                                  </a:lnTo>
                                  <a:lnTo>
                                    <a:pt x="2222" y="24"/>
                                  </a:lnTo>
                                  <a:lnTo>
                                    <a:pt x="2835" y="2"/>
                                  </a:lnTo>
                                  <a:lnTo>
                                    <a:pt x="2912" y="2"/>
                                  </a:lnTo>
                                  <a:lnTo>
                                    <a:pt x="2988"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Line 1139"/>
                          <wps:cNvCnPr/>
                          <wps:spPr bwMode="auto">
                            <a:xfrm>
                              <a:off x="1234" y="2820"/>
                              <a:ext cx="6"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0" name="Line 1140"/>
                          <wps:cNvCnPr/>
                          <wps:spPr bwMode="auto">
                            <a:xfrm>
                              <a:off x="1240" y="2867"/>
                              <a:ext cx="5"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1" name="Line 1141"/>
                          <wps:cNvCnPr/>
                          <wps:spPr bwMode="auto">
                            <a:xfrm>
                              <a:off x="1248" y="2913"/>
                              <a:ext cx="3" cy="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2" name="Line 1142"/>
                          <wps:cNvCnPr/>
                          <wps:spPr bwMode="auto">
                            <a:xfrm>
                              <a:off x="1253" y="2960"/>
                              <a:ext cx="6"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3" name="Line 1143"/>
                          <wps:cNvCnPr/>
                          <wps:spPr bwMode="auto">
                            <a:xfrm>
                              <a:off x="1261" y="3006"/>
                              <a:ext cx="3"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4" name="Line 1144"/>
                          <wps:cNvCnPr/>
                          <wps:spPr bwMode="auto">
                            <a:xfrm>
                              <a:off x="1267" y="3053"/>
                              <a:ext cx="5"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5" name="Line 1145"/>
                          <wps:cNvCnPr/>
                          <wps:spPr bwMode="auto">
                            <a:xfrm>
                              <a:off x="1272" y="3099"/>
                              <a:ext cx="6"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6" name="Line 1146"/>
                          <wps:cNvCnPr/>
                          <wps:spPr bwMode="auto">
                            <a:xfrm>
                              <a:off x="1281" y="3146"/>
                              <a:ext cx="2"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7" name="Line 1147"/>
                          <wps:cNvCnPr/>
                          <wps:spPr bwMode="auto">
                            <a:xfrm>
                              <a:off x="1286" y="3192"/>
                              <a:ext cx="6"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8" name="Line 1148"/>
                          <wps:cNvCnPr/>
                          <wps:spPr bwMode="auto">
                            <a:xfrm>
                              <a:off x="1294" y="3239"/>
                              <a:ext cx="3"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79" name="Line 1149"/>
                          <wps:cNvCnPr/>
                          <wps:spPr bwMode="auto">
                            <a:xfrm>
                              <a:off x="1300" y="3285"/>
                              <a:ext cx="5" cy="3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0" name="Freeform 1150"/>
                          <wps:cNvSpPr>
                            <a:spLocks/>
                          </wps:cNvSpPr>
                          <wps:spPr bwMode="auto">
                            <a:xfrm>
                              <a:off x="1308" y="3335"/>
                              <a:ext cx="5" cy="27"/>
                            </a:xfrm>
                            <a:custGeom>
                              <a:avLst/>
                              <a:gdLst>
                                <a:gd name="T0" fmla="*/ 0 w 5"/>
                                <a:gd name="T1" fmla="*/ 0 h 27"/>
                                <a:gd name="T2" fmla="*/ 3 w 5"/>
                                <a:gd name="T3" fmla="*/ 27 h 27"/>
                                <a:gd name="T4" fmla="*/ 5 w 5"/>
                                <a:gd name="T5" fmla="*/ 24 h 27"/>
                              </a:gdLst>
                              <a:ahLst/>
                              <a:cxnLst>
                                <a:cxn ang="0">
                                  <a:pos x="T0" y="T1"/>
                                </a:cxn>
                                <a:cxn ang="0">
                                  <a:pos x="T2" y="T3"/>
                                </a:cxn>
                                <a:cxn ang="0">
                                  <a:pos x="T4" y="T5"/>
                                </a:cxn>
                              </a:cxnLst>
                              <a:rect l="0" t="0" r="r" b="b"/>
                              <a:pathLst>
                                <a:path w="5" h="27">
                                  <a:moveTo>
                                    <a:pt x="0" y="0"/>
                                  </a:moveTo>
                                  <a:lnTo>
                                    <a:pt x="3" y="27"/>
                                  </a:lnTo>
                                  <a:lnTo>
                                    <a:pt x="5" y="24"/>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1" name="Line 1151"/>
                          <wps:cNvCnPr/>
                          <wps:spPr bwMode="auto">
                            <a:xfrm flipV="1">
                              <a:off x="1324" y="3329"/>
                              <a:ext cx="25"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2" name="Line 1152"/>
                          <wps:cNvCnPr/>
                          <wps:spPr bwMode="auto">
                            <a:xfrm flipV="1">
                              <a:off x="1360" y="3296"/>
                              <a:ext cx="22"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3" name="Line 1153"/>
                          <wps:cNvCnPr/>
                          <wps:spPr bwMode="auto">
                            <a:xfrm flipV="1">
                              <a:off x="1396" y="3269"/>
                              <a:ext cx="24"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4" name="Line 1154"/>
                          <wps:cNvCnPr/>
                          <wps:spPr bwMode="auto">
                            <a:xfrm flipV="1">
                              <a:off x="1431" y="3239"/>
                              <a:ext cx="25"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5" name="Line 1155"/>
                          <wps:cNvCnPr/>
                          <wps:spPr bwMode="auto">
                            <a:xfrm flipV="1">
                              <a:off x="1469" y="3217"/>
                              <a:ext cx="28"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6" name="Line 1156"/>
                          <wps:cNvCnPr/>
                          <wps:spPr bwMode="auto">
                            <a:xfrm flipV="1">
                              <a:off x="1513" y="3195"/>
                              <a:ext cx="28"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7" name="Line 1157"/>
                          <wps:cNvCnPr/>
                          <wps:spPr bwMode="auto">
                            <a:xfrm flipV="1">
                              <a:off x="1554" y="3173"/>
                              <a:ext cx="28" cy="1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88" name="Freeform 1158"/>
                          <wps:cNvSpPr>
                            <a:spLocks/>
                          </wps:cNvSpPr>
                          <wps:spPr bwMode="auto">
                            <a:xfrm>
                              <a:off x="1595" y="3154"/>
                              <a:ext cx="30" cy="14"/>
                            </a:xfrm>
                            <a:custGeom>
                              <a:avLst/>
                              <a:gdLst>
                                <a:gd name="T0" fmla="*/ 0 w 30"/>
                                <a:gd name="T1" fmla="*/ 14 h 14"/>
                                <a:gd name="T2" fmla="*/ 22 w 30"/>
                                <a:gd name="T3" fmla="*/ 3 h 14"/>
                                <a:gd name="T4" fmla="*/ 30 w 30"/>
                                <a:gd name="T5" fmla="*/ 0 h 14"/>
                              </a:gdLst>
                              <a:ahLst/>
                              <a:cxnLst>
                                <a:cxn ang="0">
                                  <a:pos x="T0" y="T1"/>
                                </a:cxn>
                                <a:cxn ang="0">
                                  <a:pos x="T2" y="T3"/>
                                </a:cxn>
                                <a:cxn ang="0">
                                  <a:pos x="T4" y="T5"/>
                                </a:cxn>
                              </a:cxnLst>
                              <a:rect l="0" t="0" r="r" b="b"/>
                              <a:pathLst>
                                <a:path w="30" h="14">
                                  <a:moveTo>
                                    <a:pt x="0" y="14"/>
                                  </a:moveTo>
                                  <a:lnTo>
                                    <a:pt x="22" y="3"/>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Line 1159"/>
                          <wps:cNvCnPr/>
                          <wps:spPr bwMode="auto">
                            <a:xfrm flipV="1">
                              <a:off x="1639" y="3135"/>
                              <a:ext cx="27"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0" name="Line 1160"/>
                          <wps:cNvCnPr/>
                          <wps:spPr bwMode="auto">
                            <a:xfrm flipV="1">
                              <a:off x="1680" y="3113"/>
                              <a:ext cx="30"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1" name="Line 1161"/>
                          <wps:cNvCnPr/>
                          <wps:spPr bwMode="auto">
                            <a:xfrm flipV="1">
                              <a:off x="1724" y="3094"/>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2" name="Freeform 1162"/>
                          <wps:cNvSpPr>
                            <a:spLocks/>
                          </wps:cNvSpPr>
                          <wps:spPr bwMode="auto">
                            <a:xfrm>
                              <a:off x="1768" y="3075"/>
                              <a:ext cx="27" cy="13"/>
                            </a:xfrm>
                            <a:custGeom>
                              <a:avLst/>
                              <a:gdLst>
                                <a:gd name="T0" fmla="*/ 0 w 27"/>
                                <a:gd name="T1" fmla="*/ 13 h 13"/>
                                <a:gd name="T2" fmla="*/ 2 w 27"/>
                                <a:gd name="T3" fmla="*/ 11 h 13"/>
                                <a:gd name="T4" fmla="*/ 27 w 27"/>
                                <a:gd name="T5" fmla="*/ 0 h 13"/>
                              </a:gdLst>
                              <a:ahLst/>
                              <a:cxnLst>
                                <a:cxn ang="0">
                                  <a:pos x="T0" y="T1"/>
                                </a:cxn>
                                <a:cxn ang="0">
                                  <a:pos x="T2" y="T3"/>
                                </a:cxn>
                                <a:cxn ang="0">
                                  <a:pos x="T4" y="T5"/>
                                </a:cxn>
                              </a:cxnLst>
                              <a:rect l="0" t="0" r="r" b="b"/>
                              <a:pathLst>
                                <a:path w="27" h="13">
                                  <a:moveTo>
                                    <a:pt x="0" y="13"/>
                                  </a:moveTo>
                                  <a:lnTo>
                                    <a:pt x="2" y="11"/>
                                  </a:lnTo>
                                  <a:lnTo>
                                    <a:pt x="27"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Line 1163"/>
                          <wps:cNvCnPr/>
                          <wps:spPr bwMode="auto">
                            <a:xfrm flipV="1">
                              <a:off x="1811" y="3058"/>
                              <a:ext cx="28"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4" name="Line 1164"/>
                          <wps:cNvCnPr/>
                          <wps:spPr bwMode="auto">
                            <a:xfrm flipV="1">
                              <a:off x="1855" y="3042"/>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5" name="Freeform 1165"/>
                          <wps:cNvSpPr>
                            <a:spLocks/>
                          </wps:cNvSpPr>
                          <wps:spPr bwMode="auto">
                            <a:xfrm>
                              <a:off x="1899" y="3026"/>
                              <a:ext cx="30" cy="10"/>
                            </a:xfrm>
                            <a:custGeom>
                              <a:avLst/>
                              <a:gdLst>
                                <a:gd name="T0" fmla="*/ 0 w 30"/>
                                <a:gd name="T1" fmla="*/ 10 h 10"/>
                                <a:gd name="T2" fmla="*/ 25 w 30"/>
                                <a:gd name="T3" fmla="*/ 2 h 10"/>
                                <a:gd name="T4" fmla="*/ 30 w 30"/>
                                <a:gd name="T5" fmla="*/ 0 h 10"/>
                              </a:gdLst>
                              <a:ahLst/>
                              <a:cxnLst>
                                <a:cxn ang="0">
                                  <a:pos x="T0" y="T1"/>
                                </a:cxn>
                                <a:cxn ang="0">
                                  <a:pos x="T2" y="T3"/>
                                </a:cxn>
                                <a:cxn ang="0">
                                  <a:pos x="T4" y="T5"/>
                                </a:cxn>
                              </a:cxnLst>
                              <a:rect l="0" t="0" r="r" b="b"/>
                              <a:pathLst>
                                <a:path w="30" h="10">
                                  <a:moveTo>
                                    <a:pt x="0" y="10"/>
                                  </a:moveTo>
                                  <a:lnTo>
                                    <a:pt x="25" y="2"/>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Line 1166"/>
                          <wps:cNvCnPr/>
                          <wps:spPr bwMode="auto">
                            <a:xfrm flipV="1">
                              <a:off x="1943" y="3015"/>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7" name="Freeform 1167"/>
                          <wps:cNvSpPr>
                            <a:spLocks/>
                          </wps:cNvSpPr>
                          <wps:spPr bwMode="auto">
                            <a:xfrm>
                              <a:off x="1989" y="3001"/>
                              <a:ext cx="30" cy="8"/>
                            </a:xfrm>
                            <a:custGeom>
                              <a:avLst/>
                              <a:gdLst>
                                <a:gd name="T0" fmla="*/ 0 w 30"/>
                                <a:gd name="T1" fmla="*/ 8 h 8"/>
                                <a:gd name="T2" fmla="*/ 11 w 30"/>
                                <a:gd name="T3" fmla="*/ 5 h 8"/>
                                <a:gd name="T4" fmla="*/ 30 w 30"/>
                                <a:gd name="T5" fmla="*/ 0 h 8"/>
                              </a:gdLst>
                              <a:ahLst/>
                              <a:cxnLst>
                                <a:cxn ang="0">
                                  <a:pos x="T0" y="T1"/>
                                </a:cxn>
                                <a:cxn ang="0">
                                  <a:pos x="T2" y="T3"/>
                                </a:cxn>
                                <a:cxn ang="0">
                                  <a:pos x="T4" y="T5"/>
                                </a:cxn>
                              </a:cxnLst>
                              <a:rect l="0" t="0" r="r" b="b"/>
                              <a:pathLst>
                                <a:path w="30" h="8">
                                  <a:moveTo>
                                    <a:pt x="0" y="8"/>
                                  </a:moveTo>
                                  <a:lnTo>
                                    <a:pt x="11" y="5"/>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Line 1168"/>
                          <wps:cNvCnPr/>
                          <wps:spPr bwMode="auto">
                            <a:xfrm flipV="1">
                              <a:off x="2033" y="2987"/>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99" name="Line 1169"/>
                          <wps:cNvCnPr/>
                          <wps:spPr bwMode="auto">
                            <a:xfrm flipV="1">
                              <a:off x="2080" y="2974"/>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0" name="Line 1170"/>
                          <wps:cNvCnPr/>
                          <wps:spPr bwMode="auto">
                            <a:xfrm flipV="1">
                              <a:off x="2123" y="2960"/>
                              <a:ext cx="31"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1" name="Line 1171"/>
                          <wps:cNvCnPr/>
                          <wps:spPr bwMode="auto">
                            <a:xfrm flipV="1">
                              <a:off x="2170" y="2949"/>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2" name="Line 1172"/>
                          <wps:cNvCnPr/>
                          <wps:spPr bwMode="auto">
                            <a:xfrm flipV="1">
                              <a:off x="2216" y="2938"/>
                              <a:ext cx="31"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3" name="Line 1173"/>
                          <wps:cNvCnPr/>
                          <wps:spPr bwMode="auto">
                            <a:xfrm flipV="1">
                              <a:off x="2260" y="2924"/>
                              <a:ext cx="30" cy="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4" name="Line 1174"/>
                          <wps:cNvCnPr/>
                          <wps:spPr bwMode="auto">
                            <a:xfrm flipV="1">
                              <a:off x="2307" y="2913"/>
                              <a:ext cx="30" cy="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5" name="Line 1175"/>
                          <wps:cNvCnPr/>
                          <wps:spPr bwMode="auto">
                            <a:xfrm flipV="1">
                              <a:off x="2353" y="2902"/>
                              <a:ext cx="30" cy="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6" name="Line 1176"/>
                          <wps:cNvCnPr/>
                          <wps:spPr bwMode="auto">
                            <a:xfrm flipV="1">
                              <a:off x="2397" y="2894"/>
                              <a:ext cx="33"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7" name="Line 1177"/>
                          <wps:cNvCnPr/>
                          <wps:spPr bwMode="auto">
                            <a:xfrm flipV="1">
                              <a:off x="2444" y="2886"/>
                              <a:ext cx="32"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8" name="Line 1178"/>
                          <wps:cNvCnPr/>
                          <wps:spPr bwMode="auto">
                            <a:xfrm flipV="1">
                              <a:off x="2490" y="2883"/>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09" name="Line 1179"/>
                          <wps:cNvCnPr/>
                          <wps:spPr bwMode="auto">
                            <a:xfrm flipV="1">
                              <a:off x="2539" y="2875"/>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0" name="Freeform 1180"/>
                          <wps:cNvSpPr>
                            <a:spLocks/>
                          </wps:cNvSpPr>
                          <wps:spPr bwMode="auto">
                            <a:xfrm>
                              <a:off x="2586" y="2870"/>
                              <a:ext cx="30" cy="2"/>
                            </a:xfrm>
                            <a:custGeom>
                              <a:avLst/>
                              <a:gdLst>
                                <a:gd name="T0" fmla="*/ 0 w 30"/>
                                <a:gd name="T1" fmla="*/ 2 h 2"/>
                                <a:gd name="T2" fmla="*/ 27 w 30"/>
                                <a:gd name="T3" fmla="*/ 0 h 2"/>
                                <a:gd name="T4" fmla="*/ 30 w 30"/>
                                <a:gd name="T5" fmla="*/ 0 h 2"/>
                              </a:gdLst>
                              <a:ahLst/>
                              <a:cxnLst>
                                <a:cxn ang="0">
                                  <a:pos x="T0" y="T1"/>
                                </a:cxn>
                                <a:cxn ang="0">
                                  <a:pos x="T2" y="T3"/>
                                </a:cxn>
                                <a:cxn ang="0">
                                  <a:pos x="T4" y="T5"/>
                                </a:cxn>
                              </a:cxnLst>
                              <a:rect l="0" t="0" r="r" b="b"/>
                              <a:pathLst>
                                <a:path w="30" h="2">
                                  <a:moveTo>
                                    <a:pt x="0" y="2"/>
                                  </a:moveTo>
                                  <a:lnTo>
                                    <a:pt x="27" y="0"/>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1" name="Line 1181"/>
                          <wps:cNvCnPr/>
                          <wps:spPr bwMode="auto">
                            <a:xfrm flipV="1">
                              <a:off x="2632" y="2864"/>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2" name="Line 1182"/>
                          <wps:cNvCnPr/>
                          <wps:spPr bwMode="auto">
                            <a:xfrm flipV="1">
                              <a:off x="2679" y="2859"/>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3" name="Line 1183"/>
                          <wps:cNvCnPr/>
                          <wps:spPr bwMode="auto">
                            <a:xfrm flipV="1">
                              <a:off x="2725" y="2853"/>
                              <a:ext cx="31"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4" name="Line 1184"/>
                          <wps:cNvCnPr/>
                          <wps:spPr bwMode="auto">
                            <a:xfrm flipV="1">
                              <a:off x="2772" y="2850"/>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5" name="Line 1185"/>
                          <wps:cNvCnPr/>
                          <wps:spPr bwMode="auto">
                            <a:xfrm flipV="1">
                              <a:off x="2818" y="2845"/>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6" name="Line 1186"/>
                          <wps:cNvCnPr/>
                          <wps:spPr bwMode="auto">
                            <a:xfrm flipV="1">
                              <a:off x="2865" y="2839"/>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7" name="Freeform 1187"/>
                          <wps:cNvSpPr>
                            <a:spLocks/>
                          </wps:cNvSpPr>
                          <wps:spPr bwMode="auto">
                            <a:xfrm>
                              <a:off x="2911" y="2834"/>
                              <a:ext cx="33" cy="3"/>
                            </a:xfrm>
                            <a:custGeom>
                              <a:avLst/>
                              <a:gdLst>
                                <a:gd name="T0" fmla="*/ 0 w 33"/>
                                <a:gd name="T1" fmla="*/ 3 h 3"/>
                                <a:gd name="T2" fmla="*/ 9 w 33"/>
                                <a:gd name="T3" fmla="*/ 3 h 3"/>
                                <a:gd name="T4" fmla="*/ 33 w 33"/>
                                <a:gd name="T5" fmla="*/ 0 h 3"/>
                              </a:gdLst>
                              <a:ahLst/>
                              <a:cxnLst>
                                <a:cxn ang="0">
                                  <a:pos x="T0" y="T1"/>
                                </a:cxn>
                                <a:cxn ang="0">
                                  <a:pos x="T2" y="T3"/>
                                </a:cxn>
                                <a:cxn ang="0">
                                  <a:pos x="T4" y="T5"/>
                                </a:cxn>
                              </a:cxnLst>
                              <a:rect l="0" t="0" r="r" b="b"/>
                              <a:pathLst>
                                <a:path w="33" h="3">
                                  <a:moveTo>
                                    <a:pt x="0" y="3"/>
                                  </a:moveTo>
                                  <a:lnTo>
                                    <a:pt x="9" y="3"/>
                                  </a:lnTo>
                                  <a:lnTo>
                                    <a:pt x="33"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Line 1188"/>
                          <wps:cNvCnPr/>
                          <wps:spPr bwMode="auto">
                            <a:xfrm flipV="1">
                              <a:off x="2961" y="2831"/>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19" name="Line 1189"/>
                          <wps:cNvCnPr/>
                          <wps:spPr bwMode="auto">
                            <a:xfrm flipV="1">
                              <a:off x="3007" y="2829"/>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0" name="Line 1190"/>
                          <wps:cNvCnPr/>
                          <wps:spPr bwMode="auto">
                            <a:xfrm>
                              <a:off x="3054" y="2829"/>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1" name="Line 1191"/>
                          <wps:cNvCnPr/>
                          <wps:spPr bwMode="auto">
                            <a:xfrm flipV="1">
                              <a:off x="3100" y="2826"/>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2" name="Freeform 1192"/>
                          <wps:cNvSpPr>
                            <a:spLocks/>
                          </wps:cNvSpPr>
                          <wps:spPr bwMode="auto">
                            <a:xfrm>
                              <a:off x="3147" y="2823"/>
                              <a:ext cx="33" cy="3"/>
                            </a:xfrm>
                            <a:custGeom>
                              <a:avLst/>
                              <a:gdLst>
                                <a:gd name="T0" fmla="*/ 0 w 33"/>
                                <a:gd name="T1" fmla="*/ 3 h 3"/>
                                <a:gd name="T2" fmla="*/ 3 w 33"/>
                                <a:gd name="T3" fmla="*/ 3 h 3"/>
                                <a:gd name="T4" fmla="*/ 33 w 33"/>
                                <a:gd name="T5" fmla="*/ 0 h 3"/>
                              </a:gdLst>
                              <a:ahLst/>
                              <a:cxnLst>
                                <a:cxn ang="0">
                                  <a:pos x="T0" y="T1"/>
                                </a:cxn>
                                <a:cxn ang="0">
                                  <a:pos x="T2" y="T3"/>
                                </a:cxn>
                                <a:cxn ang="0">
                                  <a:pos x="T4" y="T5"/>
                                </a:cxn>
                              </a:cxnLst>
                              <a:rect l="0" t="0" r="r" b="b"/>
                              <a:pathLst>
                                <a:path w="33" h="3">
                                  <a:moveTo>
                                    <a:pt x="0" y="3"/>
                                  </a:moveTo>
                                  <a:lnTo>
                                    <a:pt x="3" y="3"/>
                                  </a:lnTo>
                                  <a:lnTo>
                                    <a:pt x="33"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Line 1193"/>
                          <wps:cNvCnPr/>
                          <wps:spPr bwMode="auto">
                            <a:xfrm flipV="1">
                              <a:off x="3196" y="2820"/>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4" name="Line 1194"/>
                          <wps:cNvCnPr/>
                          <wps:spPr bwMode="auto">
                            <a:xfrm flipV="1">
                              <a:off x="3243" y="2818"/>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5" name="Line 1195"/>
                          <wps:cNvCnPr/>
                          <wps:spPr bwMode="auto">
                            <a:xfrm>
                              <a:off x="3289" y="2815"/>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6" name="Line 1196"/>
                          <wps:cNvCnPr/>
                          <wps:spPr bwMode="auto">
                            <a:xfrm flipV="1">
                              <a:off x="3336" y="2812"/>
                              <a:ext cx="32"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7" name="Line 1197"/>
                          <wps:cNvCnPr/>
                          <wps:spPr bwMode="auto">
                            <a:xfrm>
                              <a:off x="3382" y="2812"/>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8" name="Line 1198"/>
                          <wps:cNvCnPr/>
                          <wps:spPr bwMode="auto">
                            <a:xfrm>
                              <a:off x="3429" y="2809"/>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29" name="Line 1199"/>
                          <wps:cNvCnPr/>
                          <wps:spPr bwMode="auto">
                            <a:xfrm flipV="1">
                              <a:off x="3478" y="2807"/>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0" name="Line 1200"/>
                          <wps:cNvCnPr/>
                          <wps:spPr bwMode="auto">
                            <a:xfrm>
                              <a:off x="3524" y="2807"/>
                              <a:ext cx="31"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1" name="Line 1201"/>
                          <wps:cNvCnPr/>
                          <wps:spPr bwMode="auto">
                            <a:xfrm>
                              <a:off x="3571" y="2804"/>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2" name="Line 1202"/>
                          <wps:cNvCnPr/>
                          <wps:spPr bwMode="auto">
                            <a:xfrm flipV="1">
                              <a:off x="3617" y="2801"/>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3" name="Line 1203"/>
                          <wps:cNvCnPr/>
                          <wps:spPr bwMode="auto">
                            <a:xfrm>
                              <a:off x="3667" y="280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4" name="Line 1204"/>
                          <wps:cNvCnPr/>
                          <wps:spPr bwMode="auto">
                            <a:xfrm flipV="1">
                              <a:off x="3713" y="2798"/>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5" name="Line 1205"/>
                          <wps:cNvCnPr/>
                          <wps:spPr bwMode="auto">
                            <a:xfrm>
                              <a:off x="3760" y="279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6" name="Line 1206"/>
                          <wps:cNvCnPr/>
                          <wps:spPr bwMode="auto">
                            <a:xfrm>
                              <a:off x="3806" y="2796"/>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7" name="Line 1207"/>
                          <wps:cNvCnPr/>
                          <wps:spPr bwMode="auto">
                            <a:xfrm flipV="1">
                              <a:off x="3853" y="2793"/>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8" name="Line 1208"/>
                          <wps:cNvCnPr/>
                          <wps:spPr bwMode="auto">
                            <a:xfrm>
                              <a:off x="3902" y="2793"/>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39" name="Line 1209"/>
                          <wps:cNvCnPr/>
                          <wps:spPr bwMode="auto">
                            <a:xfrm flipV="1">
                              <a:off x="3949" y="2790"/>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0" name="Line 1210"/>
                          <wps:cNvCnPr/>
                          <wps:spPr bwMode="auto">
                            <a:xfrm>
                              <a:off x="3995" y="2790"/>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1" name="Line 1211"/>
                          <wps:cNvCnPr/>
                          <wps:spPr bwMode="auto">
                            <a:xfrm>
                              <a:off x="4042" y="2788"/>
                              <a:ext cx="32"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2" name="Line 1212"/>
                          <wps:cNvCnPr/>
                          <wps:spPr bwMode="auto">
                            <a:xfrm flipV="1">
                              <a:off x="4088" y="2785"/>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3" name="Line 1213"/>
                          <wps:cNvCnPr/>
                          <wps:spPr bwMode="auto">
                            <a:xfrm>
                              <a:off x="4137" y="2785"/>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4" name="Line 1214"/>
                          <wps:cNvCnPr/>
                          <wps:spPr bwMode="auto">
                            <a:xfrm>
                              <a:off x="4184" y="2785"/>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5" name="Line 1215"/>
                          <wps:cNvCnPr/>
                          <wps:spPr bwMode="auto">
                            <a:xfrm flipV="1">
                              <a:off x="1234" y="277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6" name="Line 1216"/>
                          <wps:cNvCnPr/>
                          <wps:spPr bwMode="auto">
                            <a:xfrm>
                              <a:off x="1185" y="282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7" name="Line 1217"/>
                          <wps:cNvCnPr/>
                          <wps:spPr bwMode="auto">
                            <a:xfrm>
                              <a:off x="1185" y="277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8" name="Line 1218"/>
                          <wps:cNvCnPr/>
                          <wps:spPr bwMode="auto">
                            <a:xfrm flipV="1">
                              <a:off x="1185" y="277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49" name="Line 1219"/>
                          <wps:cNvCnPr/>
                          <wps:spPr bwMode="auto">
                            <a:xfrm flipV="1">
                              <a:off x="1311" y="3313"/>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0" name="Line 1220"/>
                          <wps:cNvCnPr/>
                          <wps:spPr bwMode="auto">
                            <a:xfrm>
                              <a:off x="1261" y="336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1" name="Line 1221"/>
                          <wps:cNvCnPr/>
                          <wps:spPr bwMode="auto">
                            <a:xfrm>
                              <a:off x="1261" y="3313"/>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2" name="Line 1222"/>
                          <wps:cNvCnPr/>
                          <wps:spPr bwMode="auto">
                            <a:xfrm flipV="1">
                              <a:off x="1261" y="3313"/>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3" name="Line 1223"/>
                          <wps:cNvCnPr/>
                          <wps:spPr bwMode="auto">
                            <a:xfrm flipV="1">
                              <a:off x="1385" y="324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4" name="Line 1224"/>
                          <wps:cNvCnPr/>
                          <wps:spPr bwMode="auto">
                            <a:xfrm>
                              <a:off x="1335" y="329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5" name="Line 1225"/>
                          <wps:cNvCnPr/>
                          <wps:spPr bwMode="auto">
                            <a:xfrm>
                              <a:off x="1335" y="3244"/>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6" name="Line 1226"/>
                          <wps:cNvCnPr/>
                          <wps:spPr bwMode="auto">
                            <a:xfrm flipV="1">
                              <a:off x="1335" y="3244"/>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7" name="Line 1227"/>
                          <wps:cNvCnPr/>
                          <wps:spPr bwMode="auto">
                            <a:xfrm flipV="1">
                              <a:off x="1461" y="318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8" name="Line 1228"/>
                          <wps:cNvCnPr/>
                          <wps:spPr bwMode="auto">
                            <a:xfrm>
                              <a:off x="1412" y="323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59" name="Line 1229"/>
                          <wps:cNvCnPr/>
                          <wps:spPr bwMode="auto">
                            <a:xfrm>
                              <a:off x="1412" y="318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0" name="Line 1230"/>
                          <wps:cNvCnPr/>
                          <wps:spPr bwMode="auto">
                            <a:xfrm flipV="1">
                              <a:off x="1412" y="318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1" name="Line 1231"/>
                          <wps:cNvCnPr/>
                          <wps:spPr bwMode="auto">
                            <a:xfrm flipV="1">
                              <a:off x="1538" y="314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2" name="Line 1232"/>
                          <wps:cNvCnPr/>
                          <wps:spPr bwMode="auto">
                            <a:xfrm>
                              <a:off x="1489" y="319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3" name="Line 1233"/>
                          <wps:cNvCnPr/>
                          <wps:spPr bwMode="auto">
                            <a:xfrm>
                              <a:off x="1486" y="314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4" name="Line 1234"/>
                          <wps:cNvCnPr/>
                          <wps:spPr bwMode="auto">
                            <a:xfrm flipV="1">
                              <a:off x="1486" y="314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5" name="Line 1235"/>
                          <wps:cNvCnPr/>
                          <wps:spPr bwMode="auto">
                            <a:xfrm flipV="1">
                              <a:off x="1612" y="310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6" name="Line 1236"/>
                          <wps:cNvCnPr/>
                          <wps:spPr bwMode="auto">
                            <a:xfrm>
                              <a:off x="1562" y="315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7" name="Line 1237"/>
                          <wps:cNvCnPr/>
                          <wps:spPr bwMode="auto">
                            <a:xfrm>
                              <a:off x="1562" y="310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8" name="Line 1238"/>
                          <wps:cNvCnPr/>
                          <wps:spPr bwMode="auto">
                            <a:xfrm flipV="1">
                              <a:off x="1562" y="3108"/>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69" name="Line 1239"/>
                          <wps:cNvCnPr/>
                          <wps:spPr bwMode="auto">
                            <a:xfrm flipV="1">
                              <a:off x="1688" y="307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0" name="Line 1240"/>
                          <wps:cNvCnPr/>
                          <wps:spPr bwMode="auto">
                            <a:xfrm>
                              <a:off x="1639" y="312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1" name="Line 1241"/>
                          <wps:cNvCnPr/>
                          <wps:spPr bwMode="auto">
                            <a:xfrm>
                              <a:off x="1639" y="307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2" name="Line 1242"/>
                          <wps:cNvCnPr/>
                          <wps:spPr bwMode="auto">
                            <a:xfrm flipV="1">
                              <a:off x="1639" y="307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3" name="Line 1243"/>
                          <wps:cNvCnPr/>
                          <wps:spPr bwMode="auto">
                            <a:xfrm flipV="1">
                              <a:off x="1765" y="303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4" name="Line 1244"/>
                          <wps:cNvCnPr/>
                          <wps:spPr bwMode="auto">
                            <a:xfrm>
                              <a:off x="1716" y="308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5" name="Line 1245"/>
                          <wps:cNvCnPr/>
                          <wps:spPr bwMode="auto">
                            <a:xfrm>
                              <a:off x="1716" y="303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6" name="Line 1246"/>
                          <wps:cNvCnPr/>
                          <wps:spPr bwMode="auto">
                            <a:xfrm flipV="1">
                              <a:off x="1716" y="303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7" name="Line 1247"/>
                          <wps:cNvCnPr/>
                          <wps:spPr bwMode="auto">
                            <a:xfrm flipV="1">
                              <a:off x="1839" y="300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8" name="Line 1248"/>
                          <wps:cNvCnPr/>
                          <wps:spPr bwMode="auto">
                            <a:xfrm>
                              <a:off x="1790" y="305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79" name="Line 1249"/>
                          <wps:cNvCnPr/>
                          <wps:spPr bwMode="auto">
                            <a:xfrm>
                              <a:off x="1790" y="300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0" name="Line 1250"/>
                          <wps:cNvCnPr/>
                          <wps:spPr bwMode="auto">
                            <a:xfrm flipV="1">
                              <a:off x="1790" y="300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1" name="Line 1251"/>
                          <wps:cNvCnPr/>
                          <wps:spPr bwMode="auto">
                            <a:xfrm flipV="1">
                              <a:off x="1915" y="297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2" name="Line 1252"/>
                          <wps:cNvCnPr/>
                          <wps:spPr bwMode="auto">
                            <a:xfrm>
                              <a:off x="1866" y="302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3" name="Line 1253"/>
                          <wps:cNvCnPr/>
                          <wps:spPr bwMode="auto">
                            <a:xfrm>
                              <a:off x="1866" y="297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4" name="Line 1254"/>
                          <wps:cNvCnPr/>
                          <wps:spPr bwMode="auto">
                            <a:xfrm flipV="1">
                              <a:off x="1866" y="297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5" name="Line 1255"/>
                          <wps:cNvCnPr/>
                          <wps:spPr bwMode="auto">
                            <a:xfrm flipV="1">
                              <a:off x="1992" y="295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6" name="Line 1256"/>
                          <wps:cNvCnPr/>
                          <wps:spPr bwMode="auto">
                            <a:xfrm>
                              <a:off x="1943" y="300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7" name="Line 1257"/>
                          <wps:cNvCnPr/>
                          <wps:spPr bwMode="auto">
                            <a:xfrm>
                              <a:off x="1943" y="295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8" name="Line 1258"/>
                          <wps:cNvCnPr/>
                          <wps:spPr bwMode="auto">
                            <a:xfrm flipV="1">
                              <a:off x="1943" y="295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89" name="Line 1259"/>
                          <wps:cNvCnPr/>
                          <wps:spPr bwMode="auto">
                            <a:xfrm flipV="1">
                              <a:off x="2066" y="2933"/>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0" name="Line 1260"/>
                          <wps:cNvCnPr/>
                          <wps:spPr bwMode="auto">
                            <a:xfrm>
                              <a:off x="2017" y="298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1" name="Line 1261"/>
                          <wps:cNvCnPr/>
                          <wps:spPr bwMode="auto">
                            <a:xfrm>
                              <a:off x="2017" y="293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2" name="Line 1262"/>
                          <wps:cNvCnPr/>
                          <wps:spPr bwMode="auto">
                            <a:xfrm flipV="1">
                              <a:off x="2017" y="293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3" name="Line 1263"/>
                          <wps:cNvCnPr/>
                          <wps:spPr bwMode="auto">
                            <a:xfrm flipV="1">
                              <a:off x="2143" y="291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4" name="Line 1264"/>
                          <wps:cNvCnPr/>
                          <wps:spPr bwMode="auto">
                            <a:xfrm>
                              <a:off x="2093" y="296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5" name="Line 1265"/>
                          <wps:cNvCnPr/>
                          <wps:spPr bwMode="auto">
                            <a:xfrm>
                              <a:off x="2093" y="291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6" name="Line 1266"/>
                          <wps:cNvCnPr/>
                          <wps:spPr bwMode="auto">
                            <a:xfrm flipV="1">
                              <a:off x="2093" y="291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7" name="Line 1267"/>
                          <wps:cNvCnPr/>
                          <wps:spPr bwMode="auto">
                            <a:xfrm flipV="1">
                              <a:off x="2219" y="289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8" name="Line 1268"/>
                          <wps:cNvCnPr/>
                          <wps:spPr bwMode="auto">
                            <a:xfrm>
                              <a:off x="2170" y="294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99" name="Line 1269"/>
                          <wps:cNvCnPr/>
                          <wps:spPr bwMode="auto">
                            <a:xfrm>
                              <a:off x="2170" y="289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0" name="Line 1270"/>
                          <wps:cNvCnPr/>
                          <wps:spPr bwMode="auto">
                            <a:xfrm flipV="1">
                              <a:off x="2170" y="289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1" name="Line 1271"/>
                          <wps:cNvCnPr/>
                          <wps:spPr bwMode="auto">
                            <a:xfrm flipV="1">
                              <a:off x="2293" y="287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2" name="Line 1272"/>
                          <wps:cNvCnPr/>
                          <wps:spPr bwMode="auto">
                            <a:xfrm>
                              <a:off x="2244" y="292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3" name="Line 1273"/>
                          <wps:cNvCnPr/>
                          <wps:spPr bwMode="auto">
                            <a:xfrm>
                              <a:off x="2244" y="287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4" name="Line 1274"/>
                          <wps:cNvCnPr/>
                          <wps:spPr bwMode="auto">
                            <a:xfrm flipV="1">
                              <a:off x="2244" y="287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5" name="Line 1275"/>
                          <wps:cNvCnPr/>
                          <wps:spPr bwMode="auto">
                            <a:xfrm flipV="1">
                              <a:off x="2370" y="285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6" name="Line 1276"/>
                          <wps:cNvCnPr/>
                          <wps:spPr bwMode="auto">
                            <a:xfrm>
                              <a:off x="2320" y="290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7" name="Line 1277"/>
                          <wps:cNvCnPr/>
                          <wps:spPr bwMode="auto">
                            <a:xfrm>
                              <a:off x="2320" y="285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8" name="Line 1278"/>
                          <wps:cNvCnPr/>
                          <wps:spPr bwMode="auto">
                            <a:xfrm flipV="1">
                              <a:off x="2320" y="2853"/>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09" name="Line 1279"/>
                          <wps:cNvCnPr/>
                          <wps:spPr bwMode="auto">
                            <a:xfrm flipV="1">
                              <a:off x="2446" y="284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0" name="Line 1280"/>
                          <wps:cNvCnPr/>
                          <wps:spPr bwMode="auto">
                            <a:xfrm>
                              <a:off x="2397" y="289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1" name="Line 1281"/>
                          <wps:cNvCnPr/>
                          <wps:spPr bwMode="auto">
                            <a:xfrm>
                              <a:off x="2397" y="284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2" name="Line 1282"/>
                          <wps:cNvCnPr/>
                          <wps:spPr bwMode="auto">
                            <a:xfrm flipV="1">
                              <a:off x="2397" y="284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3" name="Line 1283"/>
                          <wps:cNvCnPr/>
                          <wps:spPr bwMode="auto">
                            <a:xfrm flipV="1">
                              <a:off x="2520" y="283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4" name="Line 1284"/>
                          <wps:cNvCnPr/>
                          <wps:spPr bwMode="auto">
                            <a:xfrm>
                              <a:off x="2471" y="288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5" name="Line 1285"/>
                          <wps:cNvCnPr/>
                          <wps:spPr bwMode="auto">
                            <a:xfrm>
                              <a:off x="2471" y="283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6" name="Line 1286"/>
                          <wps:cNvCnPr/>
                          <wps:spPr bwMode="auto">
                            <a:xfrm flipV="1">
                              <a:off x="2471" y="2831"/>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7" name="Line 1287"/>
                          <wps:cNvCnPr/>
                          <wps:spPr bwMode="auto">
                            <a:xfrm flipV="1">
                              <a:off x="2597" y="282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8" name="Line 1288"/>
                          <wps:cNvCnPr/>
                          <wps:spPr bwMode="auto">
                            <a:xfrm>
                              <a:off x="2548" y="287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19" name="Line 1289"/>
                          <wps:cNvCnPr/>
                          <wps:spPr bwMode="auto">
                            <a:xfrm>
                              <a:off x="2548" y="282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0" name="Line 1290"/>
                          <wps:cNvCnPr/>
                          <wps:spPr bwMode="auto">
                            <a:xfrm flipV="1">
                              <a:off x="2548" y="2820"/>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1" name="Line 1291"/>
                          <wps:cNvCnPr/>
                          <wps:spPr bwMode="auto">
                            <a:xfrm flipV="1">
                              <a:off x="2673" y="281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2" name="Line 1292"/>
                          <wps:cNvCnPr/>
                          <wps:spPr bwMode="auto">
                            <a:xfrm>
                              <a:off x="2624" y="286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3" name="Line 1293"/>
                          <wps:cNvCnPr/>
                          <wps:spPr bwMode="auto">
                            <a:xfrm>
                              <a:off x="2624" y="281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4" name="Line 1294"/>
                          <wps:cNvCnPr/>
                          <wps:spPr bwMode="auto">
                            <a:xfrm flipV="1">
                              <a:off x="2624" y="2812"/>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5" name="Line 1295"/>
                          <wps:cNvCnPr/>
                          <wps:spPr bwMode="auto">
                            <a:xfrm flipV="1">
                              <a:off x="2747" y="280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6" name="Line 1296"/>
                          <wps:cNvCnPr/>
                          <wps:spPr bwMode="auto">
                            <a:xfrm>
                              <a:off x="2698" y="285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7" name="Line 1297"/>
                          <wps:cNvCnPr/>
                          <wps:spPr bwMode="auto">
                            <a:xfrm>
                              <a:off x="2698" y="280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8" name="Line 1298"/>
                          <wps:cNvCnPr/>
                          <wps:spPr bwMode="auto">
                            <a:xfrm flipV="1">
                              <a:off x="2698" y="2804"/>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29" name="Line 1299"/>
                          <wps:cNvCnPr/>
                          <wps:spPr bwMode="auto">
                            <a:xfrm flipV="1">
                              <a:off x="2824" y="279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0" name="Line 1300"/>
                          <wps:cNvCnPr/>
                          <wps:spPr bwMode="auto">
                            <a:xfrm>
                              <a:off x="2775" y="284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1" name="Line 1301"/>
                          <wps:cNvCnPr/>
                          <wps:spPr bwMode="auto">
                            <a:xfrm>
                              <a:off x="2775" y="279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2" name="Line 1302"/>
                          <wps:cNvCnPr/>
                          <wps:spPr bwMode="auto">
                            <a:xfrm flipV="1">
                              <a:off x="2775" y="279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3" name="Line 1303"/>
                          <wps:cNvCnPr/>
                          <wps:spPr bwMode="auto">
                            <a:xfrm flipV="1">
                              <a:off x="2901" y="279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4" name="Line 1304"/>
                          <wps:cNvCnPr/>
                          <wps:spPr bwMode="auto">
                            <a:xfrm>
                              <a:off x="2851" y="283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wpg:wgp>
                        <wpg:cNvPr id="1235" name="Group 1305"/>
                        <wpg:cNvGrpSpPr>
                          <a:grpSpLocks/>
                        </wpg:cNvGrpSpPr>
                        <wpg:grpSpPr bwMode="auto">
                          <a:xfrm>
                            <a:off x="1810385" y="210185"/>
                            <a:ext cx="3404235" cy="1624330"/>
                            <a:chOff x="2851" y="331"/>
                            <a:chExt cx="5361" cy="2558"/>
                          </a:xfrm>
                        </wpg:grpSpPr>
                        <wps:wsp>
                          <wps:cNvPr id="1236" name="Line 1306"/>
                          <wps:cNvCnPr/>
                          <wps:spPr bwMode="auto">
                            <a:xfrm>
                              <a:off x="2851" y="279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7" name="Line 1307"/>
                          <wps:cNvCnPr/>
                          <wps:spPr bwMode="auto">
                            <a:xfrm flipV="1">
                              <a:off x="2851" y="279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8" name="Line 1308"/>
                          <wps:cNvCnPr/>
                          <wps:spPr bwMode="auto">
                            <a:xfrm flipV="1">
                              <a:off x="2977" y="278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39" name="Line 1309"/>
                          <wps:cNvCnPr/>
                          <wps:spPr bwMode="auto">
                            <a:xfrm>
                              <a:off x="2928" y="283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0" name="Line 1310"/>
                          <wps:cNvCnPr/>
                          <wps:spPr bwMode="auto">
                            <a:xfrm>
                              <a:off x="2925" y="278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1" name="Line 1311"/>
                          <wps:cNvCnPr/>
                          <wps:spPr bwMode="auto">
                            <a:xfrm flipV="1">
                              <a:off x="2925" y="278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2" name="Line 1312"/>
                          <wps:cNvCnPr/>
                          <wps:spPr bwMode="auto">
                            <a:xfrm flipV="1">
                              <a:off x="3051" y="278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3" name="Line 1313"/>
                          <wps:cNvCnPr/>
                          <wps:spPr bwMode="auto">
                            <a:xfrm>
                              <a:off x="3002" y="283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4" name="Line 1314"/>
                          <wps:cNvCnPr/>
                          <wps:spPr bwMode="auto">
                            <a:xfrm>
                              <a:off x="3002" y="277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5" name="Line 1315"/>
                          <wps:cNvCnPr/>
                          <wps:spPr bwMode="auto">
                            <a:xfrm flipV="1">
                              <a:off x="3002" y="277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6" name="Line 1316"/>
                          <wps:cNvCnPr/>
                          <wps:spPr bwMode="auto">
                            <a:xfrm flipV="1">
                              <a:off x="3128" y="277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7" name="Line 1317"/>
                          <wps:cNvCnPr/>
                          <wps:spPr bwMode="auto">
                            <a:xfrm>
                              <a:off x="3078" y="2826"/>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8" name="Line 1318"/>
                          <wps:cNvCnPr/>
                          <wps:spPr bwMode="auto">
                            <a:xfrm>
                              <a:off x="3078" y="277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49" name="Line 1319"/>
                          <wps:cNvCnPr/>
                          <wps:spPr bwMode="auto">
                            <a:xfrm flipV="1">
                              <a:off x="3078" y="277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0" name="Line 1320"/>
                          <wps:cNvCnPr/>
                          <wps:spPr bwMode="auto">
                            <a:xfrm flipV="1">
                              <a:off x="3202" y="277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1" name="Line 1321"/>
                          <wps:cNvCnPr/>
                          <wps:spPr bwMode="auto">
                            <a:xfrm>
                              <a:off x="3152" y="282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2" name="Line 1322"/>
                          <wps:cNvCnPr/>
                          <wps:spPr bwMode="auto">
                            <a:xfrm>
                              <a:off x="3152" y="277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3" name="Line 1323"/>
                          <wps:cNvCnPr/>
                          <wps:spPr bwMode="auto">
                            <a:xfrm flipV="1">
                              <a:off x="3152" y="277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4" name="Line 1324"/>
                          <wps:cNvCnPr/>
                          <wps:spPr bwMode="auto">
                            <a:xfrm flipV="1">
                              <a:off x="3278" y="2768"/>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5" name="Line 1325"/>
                          <wps:cNvCnPr/>
                          <wps:spPr bwMode="auto">
                            <a:xfrm>
                              <a:off x="3229" y="281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6" name="Line 1326"/>
                          <wps:cNvCnPr/>
                          <wps:spPr bwMode="auto">
                            <a:xfrm>
                              <a:off x="3229" y="2768"/>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7" name="Line 1327"/>
                          <wps:cNvCnPr/>
                          <wps:spPr bwMode="auto">
                            <a:xfrm flipV="1">
                              <a:off x="3229" y="2768"/>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8" name="Line 1328"/>
                          <wps:cNvCnPr/>
                          <wps:spPr bwMode="auto">
                            <a:xfrm flipV="1">
                              <a:off x="3355" y="276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59" name="Line 1329"/>
                          <wps:cNvCnPr/>
                          <wps:spPr bwMode="auto">
                            <a:xfrm>
                              <a:off x="3306" y="281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0" name="Line 1330"/>
                          <wps:cNvCnPr/>
                          <wps:spPr bwMode="auto">
                            <a:xfrm>
                              <a:off x="3306" y="276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1" name="Line 1331"/>
                          <wps:cNvCnPr/>
                          <wps:spPr bwMode="auto">
                            <a:xfrm flipV="1">
                              <a:off x="3306" y="276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2" name="Line 1332"/>
                          <wps:cNvCnPr/>
                          <wps:spPr bwMode="auto">
                            <a:xfrm flipV="1">
                              <a:off x="3431" y="2763"/>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3" name="Line 1333"/>
                          <wps:cNvCnPr/>
                          <wps:spPr bwMode="auto">
                            <a:xfrm>
                              <a:off x="3382" y="2812"/>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4" name="Line 1334"/>
                          <wps:cNvCnPr/>
                          <wps:spPr bwMode="auto">
                            <a:xfrm>
                              <a:off x="3382" y="2763"/>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5" name="Line 1335"/>
                          <wps:cNvCnPr/>
                          <wps:spPr bwMode="auto">
                            <a:xfrm flipV="1">
                              <a:off x="3382" y="2763"/>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6" name="Line 1336"/>
                          <wps:cNvCnPr/>
                          <wps:spPr bwMode="auto">
                            <a:xfrm flipV="1">
                              <a:off x="3505" y="276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7" name="Line 1337"/>
                          <wps:cNvCnPr/>
                          <wps:spPr bwMode="auto">
                            <a:xfrm>
                              <a:off x="3456" y="280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8" name="Line 1338"/>
                          <wps:cNvCnPr/>
                          <wps:spPr bwMode="auto">
                            <a:xfrm>
                              <a:off x="3456" y="276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69" name="Line 1339"/>
                          <wps:cNvCnPr/>
                          <wps:spPr bwMode="auto">
                            <a:xfrm flipV="1">
                              <a:off x="3456" y="276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0" name="Line 1340"/>
                          <wps:cNvCnPr/>
                          <wps:spPr bwMode="auto">
                            <a:xfrm flipV="1">
                              <a:off x="3582" y="275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1" name="Line 1341"/>
                          <wps:cNvCnPr/>
                          <wps:spPr bwMode="auto">
                            <a:xfrm>
                              <a:off x="3533" y="280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2" name="Line 1342"/>
                          <wps:cNvCnPr/>
                          <wps:spPr bwMode="auto">
                            <a:xfrm>
                              <a:off x="3533" y="275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3" name="Line 1343"/>
                          <wps:cNvCnPr/>
                          <wps:spPr bwMode="auto">
                            <a:xfrm flipV="1">
                              <a:off x="3533" y="2757"/>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4" name="Line 1344"/>
                          <wps:cNvCnPr/>
                          <wps:spPr bwMode="auto">
                            <a:xfrm flipV="1">
                              <a:off x="3659" y="275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5" name="Line 1345"/>
                          <wps:cNvCnPr/>
                          <wps:spPr bwMode="auto">
                            <a:xfrm>
                              <a:off x="3609" y="280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6" name="Line 1346"/>
                          <wps:cNvCnPr/>
                          <wps:spPr bwMode="auto">
                            <a:xfrm>
                              <a:off x="3609" y="275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7" name="Line 1347"/>
                          <wps:cNvCnPr/>
                          <wps:spPr bwMode="auto">
                            <a:xfrm flipV="1">
                              <a:off x="3609" y="275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8" name="Line 1348"/>
                          <wps:cNvCnPr/>
                          <wps:spPr bwMode="auto">
                            <a:xfrm flipV="1">
                              <a:off x="3732" y="275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79" name="Line 1349"/>
                          <wps:cNvCnPr/>
                          <wps:spPr bwMode="auto">
                            <a:xfrm>
                              <a:off x="3683" y="280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0" name="Line 1350"/>
                          <wps:cNvCnPr/>
                          <wps:spPr bwMode="auto">
                            <a:xfrm>
                              <a:off x="3683" y="275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1" name="Line 1351"/>
                          <wps:cNvCnPr/>
                          <wps:spPr bwMode="auto">
                            <a:xfrm flipV="1">
                              <a:off x="3683" y="275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2" name="Line 1352"/>
                          <wps:cNvCnPr/>
                          <wps:spPr bwMode="auto">
                            <a:xfrm flipV="1">
                              <a:off x="3809" y="274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3" name="Line 1353"/>
                          <wps:cNvCnPr/>
                          <wps:spPr bwMode="auto">
                            <a:xfrm>
                              <a:off x="3760" y="279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4" name="Line 1354"/>
                          <wps:cNvCnPr/>
                          <wps:spPr bwMode="auto">
                            <a:xfrm>
                              <a:off x="3760" y="274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5" name="Line 1355"/>
                          <wps:cNvCnPr/>
                          <wps:spPr bwMode="auto">
                            <a:xfrm flipV="1">
                              <a:off x="3760" y="274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6" name="Line 1356"/>
                          <wps:cNvCnPr/>
                          <wps:spPr bwMode="auto">
                            <a:xfrm flipV="1">
                              <a:off x="3886" y="274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7" name="Line 1357"/>
                          <wps:cNvCnPr/>
                          <wps:spPr bwMode="auto">
                            <a:xfrm>
                              <a:off x="3836" y="279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8" name="Line 1358"/>
                          <wps:cNvCnPr/>
                          <wps:spPr bwMode="auto">
                            <a:xfrm>
                              <a:off x="3834" y="274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89" name="Line 1359"/>
                          <wps:cNvCnPr/>
                          <wps:spPr bwMode="auto">
                            <a:xfrm flipV="1">
                              <a:off x="3834" y="2746"/>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0" name="Line 1360"/>
                          <wps:cNvCnPr/>
                          <wps:spPr bwMode="auto">
                            <a:xfrm flipV="1">
                              <a:off x="3960" y="2746"/>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1" name="Line 1361"/>
                          <wps:cNvCnPr/>
                          <wps:spPr bwMode="auto">
                            <a:xfrm>
                              <a:off x="3910" y="2796"/>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2" name="Line 1362"/>
                          <wps:cNvCnPr/>
                          <wps:spPr bwMode="auto">
                            <a:xfrm>
                              <a:off x="3910" y="274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3" name="Line 1363"/>
                          <wps:cNvCnPr/>
                          <wps:spPr bwMode="auto">
                            <a:xfrm flipV="1">
                              <a:off x="3910" y="274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4" name="Line 1364"/>
                          <wps:cNvCnPr/>
                          <wps:spPr bwMode="auto">
                            <a:xfrm flipV="1">
                              <a:off x="4036" y="274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5" name="Line 1365"/>
                          <wps:cNvCnPr/>
                          <wps:spPr bwMode="auto">
                            <a:xfrm>
                              <a:off x="3987" y="279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6" name="Line 1366"/>
                          <wps:cNvCnPr/>
                          <wps:spPr bwMode="auto">
                            <a:xfrm>
                              <a:off x="3987" y="274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7" name="Line 1367"/>
                          <wps:cNvCnPr/>
                          <wps:spPr bwMode="auto">
                            <a:xfrm flipV="1">
                              <a:off x="3987" y="274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8" name="Line 1368"/>
                          <wps:cNvCnPr/>
                          <wps:spPr bwMode="auto">
                            <a:xfrm flipV="1">
                              <a:off x="4113" y="274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99" name="Line 1369"/>
                          <wps:cNvCnPr/>
                          <wps:spPr bwMode="auto">
                            <a:xfrm>
                              <a:off x="4064" y="279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0" name="Line 1370"/>
                          <wps:cNvCnPr/>
                          <wps:spPr bwMode="auto">
                            <a:xfrm>
                              <a:off x="4064" y="274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1" name="Line 1371"/>
                          <wps:cNvCnPr/>
                          <wps:spPr bwMode="auto">
                            <a:xfrm flipV="1">
                              <a:off x="4064" y="274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2" name="Line 1372"/>
                          <wps:cNvCnPr/>
                          <wps:spPr bwMode="auto">
                            <a:xfrm flipV="1">
                              <a:off x="4187" y="274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3" name="Line 1373"/>
                          <wps:cNvCnPr/>
                          <wps:spPr bwMode="auto">
                            <a:xfrm>
                              <a:off x="4137" y="279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4" name="Line 1374"/>
                          <wps:cNvCnPr/>
                          <wps:spPr bwMode="auto">
                            <a:xfrm>
                              <a:off x="4137" y="274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5" name="Line 1375"/>
                          <wps:cNvCnPr/>
                          <wps:spPr bwMode="auto">
                            <a:xfrm flipV="1">
                              <a:off x="4137" y="274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06" name="Line 1376"/>
                          <wps:cNvCnPr/>
                          <wps:spPr bwMode="auto">
                            <a:xfrm>
                              <a:off x="5133" y="198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07" name="Line 1377"/>
                          <wps:cNvCnPr/>
                          <wps:spPr bwMode="auto">
                            <a:xfrm flipH="1">
                              <a:off x="8094" y="198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08" name="Rectangle 1378"/>
                          <wps:cNvSpPr>
                            <a:spLocks noChangeArrowheads="1"/>
                          </wps:cNvSpPr>
                          <wps:spPr bwMode="auto">
                            <a:xfrm>
                              <a:off x="4857" y="1983"/>
                              <a:ext cx="25"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09" name="Freeform 1379"/>
                          <wps:cNvSpPr>
                            <a:spLocks noEditPoints="1"/>
                          </wps:cNvSpPr>
                          <wps:spPr bwMode="auto">
                            <a:xfrm>
                              <a:off x="4890" y="1942"/>
                              <a:ext cx="44" cy="69"/>
                            </a:xfrm>
                            <a:custGeom>
                              <a:avLst/>
                              <a:gdLst>
                                <a:gd name="T0" fmla="*/ 0 w 44"/>
                                <a:gd name="T1" fmla="*/ 36 h 69"/>
                                <a:gd name="T2" fmla="*/ 0 w 44"/>
                                <a:gd name="T3" fmla="*/ 25 h 69"/>
                                <a:gd name="T4" fmla="*/ 3 w 44"/>
                                <a:gd name="T5" fmla="*/ 17 h 69"/>
                                <a:gd name="T6" fmla="*/ 5 w 44"/>
                                <a:gd name="T7" fmla="*/ 11 h 69"/>
                                <a:gd name="T8" fmla="*/ 5 w 44"/>
                                <a:gd name="T9" fmla="*/ 8 h 69"/>
                                <a:gd name="T10" fmla="*/ 11 w 44"/>
                                <a:gd name="T11" fmla="*/ 6 h 69"/>
                                <a:gd name="T12" fmla="*/ 16 w 44"/>
                                <a:gd name="T13" fmla="*/ 0 h 69"/>
                                <a:gd name="T14" fmla="*/ 27 w 44"/>
                                <a:gd name="T15" fmla="*/ 0 h 69"/>
                                <a:gd name="T16" fmla="*/ 30 w 44"/>
                                <a:gd name="T17" fmla="*/ 3 h 69"/>
                                <a:gd name="T18" fmla="*/ 35 w 44"/>
                                <a:gd name="T19" fmla="*/ 6 h 69"/>
                                <a:gd name="T20" fmla="*/ 38 w 44"/>
                                <a:gd name="T21" fmla="*/ 8 h 69"/>
                                <a:gd name="T22" fmla="*/ 41 w 44"/>
                                <a:gd name="T23" fmla="*/ 14 h 69"/>
                                <a:gd name="T24" fmla="*/ 41 w 44"/>
                                <a:gd name="T25" fmla="*/ 19 h 69"/>
                                <a:gd name="T26" fmla="*/ 44 w 44"/>
                                <a:gd name="T27" fmla="*/ 28 h 69"/>
                                <a:gd name="T28" fmla="*/ 44 w 44"/>
                                <a:gd name="T29" fmla="*/ 47 h 69"/>
                                <a:gd name="T30" fmla="*/ 41 w 44"/>
                                <a:gd name="T31" fmla="*/ 55 h 69"/>
                                <a:gd name="T32" fmla="*/ 38 w 44"/>
                                <a:gd name="T33" fmla="*/ 60 h 69"/>
                                <a:gd name="T34" fmla="*/ 30 w 44"/>
                                <a:gd name="T35" fmla="*/ 69 h 69"/>
                                <a:gd name="T36" fmla="*/ 16 w 44"/>
                                <a:gd name="T37" fmla="*/ 69 h 69"/>
                                <a:gd name="T38" fmla="*/ 5 w 44"/>
                                <a:gd name="T39" fmla="*/ 63 h 69"/>
                                <a:gd name="T40" fmla="*/ 0 w 44"/>
                                <a:gd name="T41" fmla="*/ 47 h 69"/>
                                <a:gd name="T42" fmla="*/ 0 w 44"/>
                                <a:gd name="T43" fmla="*/ 36 h 69"/>
                                <a:gd name="T44" fmla="*/ 8 w 44"/>
                                <a:gd name="T45" fmla="*/ 36 h 69"/>
                                <a:gd name="T46" fmla="*/ 8 w 44"/>
                                <a:gd name="T47" fmla="*/ 44 h 69"/>
                                <a:gd name="T48" fmla="*/ 11 w 44"/>
                                <a:gd name="T49" fmla="*/ 52 h 69"/>
                                <a:gd name="T50" fmla="*/ 14 w 44"/>
                                <a:gd name="T51" fmla="*/ 58 h 69"/>
                                <a:gd name="T52" fmla="*/ 16 w 44"/>
                                <a:gd name="T53" fmla="*/ 60 h 69"/>
                                <a:gd name="T54" fmla="*/ 27 w 44"/>
                                <a:gd name="T55" fmla="*/ 60 h 69"/>
                                <a:gd name="T56" fmla="*/ 30 w 44"/>
                                <a:gd name="T57" fmla="*/ 58 h 69"/>
                                <a:gd name="T58" fmla="*/ 33 w 44"/>
                                <a:gd name="T59" fmla="*/ 52 h 69"/>
                                <a:gd name="T60" fmla="*/ 35 w 44"/>
                                <a:gd name="T61" fmla="*/ 44 h 69"/>
                                <a:gd name="T62" fmla="*/ 35 w 44"/>
                                <a:gd name="T63" fmla="*/ 25 h 69"/>
                                <a:gd name="T64" fmla="*/ 30 w 44"/>
                                <a:gd name="T65" fmla="*/ 14 h 69"/>
                                <a:gd name="T66" fmla="*/ 25 w 44"/>
                                <a:gd name="T67" fmla="*/ 8 h 69"/>
                                <a:gd name="T68" fmla="*/ 22 w 44"/>
                                <a:gd name="T69" fmla="*/ 8 h 69"/>
                                <a:gd name="T70" fmla="*/ 16 w 44"/>
                                <a:gd name="T71" fmla="*/ 11 h 69"/>
                                <a:gd name="T72" fmla="*/ 14 w 44"/>
                                <a:gd name="T73" fmla="*/ 14 h 69"/>
                                <a:gd name="T74" fmla="*/ 8 w 44"/>
                                <a:gd name="T75" fmla="*/ 25 h 69"/>
                                <a:gd name="T76" fmla="*/ 8 w 44"/>
                                <a:gd name="T77"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4" h="69">
                                  <a:moveTo>
                                    <a:pt x="0" y="36"/>
                                  </a:moveTo>
                                  <a:lnTo>
                                    <a:pt x="0" y="25"/>
                                  </a:lnTo>
                                  <a:lnTo>
                                    <a:pt x="3" y="17"/>
                                  </a:lnTo>
                                  <a:lnTo>
                                    <a:pt x="5" y="11"/>
                                  </a:lnTo>
                                  <a:lnTo>
                                    <a:pt x="5" y="8"/>
                                  </a:lnTo>
                                  <a:lnTo>
                                    <a:pt x="11" y="6"/>
                                  </a:lnTo>
                                  <a:lnTo>
                                    <a:pt x="16" y="0"/>
                                  </a:lnTo>
                                  <a:lnTo>
                                    <a:pt x="27" y="0"/>
                                  </a:lnTo>
                                  <a:lnTo>
                                    <a:pt x="30" y="3"/>
                                  </a:lnTo>
                                  <a:lnTo>
                                    <a:pt x="35" y="6"/>
                                  </a:lnTo>
                                  <a:lnTo>
                                    <a:pt x="38" y="8"/>
                                  </a:lnTo>
                                  <a:lnTo>
                                    <a:pt x="41" y="14"/>
                                  </a:lnTo>
                                  <a:lnTo>
                                    <a:pt x="41" y="19"/>
                                  </a:lnTo>
                                  <a:lnTo>
                                    <a:pt x="44" y="28"/>
                                  </a:lnTo>
                                  <a:lnTo>
                                    <a:pt x="44" y="47"/>
                                  </a:lnTo>
                                  <a:lnTo>
                                    <a:pt x="41" y="55"/>
                                  </a:lnTo>
                                  <a:lnTo>
                                    <a:pt x="38" y="60"/>
                                  </a:lnTo>
                                  <a:lnTo>
                                    <a:pt x="30" y="69"/>
                                  </a:lnTo>
                                  <a:lnTo>
                                    <a:pt x="16" y="69"/>
                                  </a:lnTo>
                                  <a:lnTo>
                                    <a:pt x="5" y="63"/>
                                  </a:lnTo>
                                  <a:lnTo>
                                    <a:pt x="0" y="47"/>
                                  </a:lnTo>
                                  <a:lnTo>
                                    <a:pt x="0" y="36"/>
                                  </a:lnTo>
                                  <a:close/>
                                  <a:moveTo>
                                    <a:pt x="8" y="36"/>
                                  </a:moveTo>
                                  <a:lnTo>
                                    <a:pt x="8" y="44"/>
                                  </a:lnTo>
                                  <a:lnTo>
                                    <a:pt x="11" y="52"/>
                                  </a:lnTo>
                                  <a:lnTo>
                                    <a:pt x="14" y="58"/>
                                  </a:lnTo>
                                  <a:lnTo>
                                    <a:pt x="16" y="60"/>
                                  </a:lnTo>
                                  <a:lnTo>
                                    <a:pt x="27" y="60"/>
                                  </a:lnTo>
                                  <a:lnTo>
                                    <a:pt x="30" y="58"/>
                                  </a:lnTo>
                                  <a:lnTo>
                                    <a:pt x="33" y="52"/>
                                  </a:lnTo>
                                  <a:lnTo>
                                    <a:pt x="35" y="44"/>
                                  </a:lnTo>
                                  <a:lnTo>
                                    <a:pt x="35" y="25"/>
                                  </a:lnTo>
                                  <a:lnTo>
                                    <a:pt x="30" y="14"/>
                                  </a:lnTo>
                                  <a:lnTo>
                                    <a:pt x="25" y="8"/>
                                  </a:lnTo>
                                  <a:lnTo>
                                    <a:pt x="22" y="8"/>
                                  </a:lnTo>
                                  <a:lnTo>
                                    <a:pt x="16" y="11"/>
                                  </a:lnTo>
                                  <a:lnTo>
                                    <a:pt x="14" y="14"/>
                                  </a:lnTo>
                                  <a:lnTo>
                                    <a:pt x="8" y="25"/>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10" name="Rectangle 1380"/>
                          <wps:cNvSpPr>
                            <a:spLocks noChangeArrowheads="1"/>
                          </wps:cNvSpPr>
                          <wps:spPr bwMode="auto">
                            <a:xfrm>
                              <a:off x="4947" y="2002"/>
                              <a:ext cx="9" cy="9"/>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11" name="Freeform 1381"/>
                          <wps:cNvSpPr>
                            <a:spLocks noEditPoints="1"/>
                          </wps:cNvSpPr>
                          <wps:spPr bwMode="auto">
                            <a:xfrm>
                              <a:off x="4969" y="1942"/>
                              <a:ext cx="44" cy="69"/>
                            </a:xfrm>
                            <a:custGeom>
                              <a:avLst/>
                              <a:gdLst>
                                <a:gd name="T0" fmla="*/ 0 w 44"/>
                                <a:gd name="T1" fmla="*/ 36 h 69"/>
                                <a:gd name="T2" fmla="*/ 0 w 44"/>
                                <a:gd name="T3" fmla="*/ 25 h 69"/>
                                <a:gd name="T4" fmla="*/ 3 w 44"/>
                                <a:gd name="T5" fmla="*/ 17 h 69"/>
                                <a:gd name="T6" fmla="*/ 3 w 44"/>
                                <a:gd name="T7" fmla="*/ 11 h 69"/>
                                <a:gd name="T8" fmla="*/ 8 w 44"/>
                                <a:gd name="T9" fmla="*/ 6 h 69"/>
                                <a:gd name="T10" fmla="*/ 14 w 44"/>
                                <a:gd name="T11" fmla="*/ 3 h 69"/>
                                <a:gd name="T12" fmla="*/ 22 w 44"/>
                                <a:gd name="T13" fmla="*/ 0 h 69"/>
                                <a:gd name="T14" fmla="*/ 28 w 44"/>
                                <a:gd name="T15" fmla="*/ 0 h 69"/>
                                <a:gd name="T16" fmla="*/ 30 w 44"/>
                                <a:gd name="T17" fmla="*/ 3 h 69"/>
                                <a:gd name="T18" fmla="*/ 36 w 44"/>
                                <a:gd name="T19" fmla="*/ 6 h 69"/>
                                <a:gd name="T20" fmla="*/ 39 w 44"/>
                                <a:gd name="T21" fmla="*/ 8 h 69"/>
                                <a:gd name="T22" fmla="*/ 41 w 44"/>
                                <a:gd name="T23" fmla="*/ 14 h 69"/>
                                <a:gd name="T24" fmla="*/ 41 w 44"/>
                                <a:gd name="T25" fmla="*/ 19 h 69"/>
                                <a:gd name="T26" fmla="*/ 44 w 44"/>
                                <a:gd name="T27" fmla="*/ 28 h 69"/>
                                <a:gd name="T28" fmla="*/ 44 w 44"/>
                                <a:gd name="T29" fmla="*/ 47 h 69"/>
                                <a:gd name="T30" fmla="*/ 41 w 44"/>
                                <a:gd name="T31" fmla="*/ 55 h 69"/>
                                <a:gd name="T32" fmla="*/ 39 w 44"/>
                                <a:gd name="T33" fmla="*/ 60 h 69"/>
                                <a:gd name="T34" fmla="*/ 33 w 44"/>
                                <a:gd name="T35" fmla="*/ 66 h 69"/>
                                <a:gd name="T36" fmla="*/ 28 w 44"/>
                                <a:gd name="T37" fmla="*/ 69 h 69"/>
                                <a:gd name="T38" fmla="*/ 17 w 44"/>
                                <a:gd name="T39" fmla="*/ 69 h 69"/>
                                <a:gd name="T40" fmla="*/ 6 w 44"/>
                                <a:gd name="T41" fmla="*/ 63 h 69"/>
                                <a:gd name="T42" fmla="*/ 0 w 44"/>
                                <a:gd name="T43" fmla="*/ 47 h 69"/>
                                <a:gd name="T44" fmla="*/ 0 w 44"/>
                                <a:gd name="T45" fmla="*/ 36 h 69"/>
                                <a:gd name="T46" fmla="*/ 8 w 44"/>
                                <a:gd name="T47" fmla="*/ 36 h 69"/>
                                <a:gd name="T48" fmla="*/ 8 w 44"/>
                                <a:gd name="T49" fmla="*/ 52 h 69"/>
                                <a:gd name="T50" fmla="*/ 11 w 44"/>
                                <a:gd name="T51" fmla="*/ 58 h 69"/>
                                <a:gd name="T52" fmla="*/ 17 w 44"/>
                                <a:gd name="T53" fmla="*/ 60 h 69"/>
                                <a:gd name="T54" fmla="*/ 28 w 44"/>
                                <a:gd name="T55" fmla="*/ 60 h 69"/>
                                <a:gd name="T56" fmla="*/ 30 w 44"/>
                                <a:gd name="T57" fmla="*/ 58 h 69"/>
                                <a:gd name="T58" fmla="*/ 33 w 44"/>
                                <a:gd name="T59" fmla="*/ 52 h 69"/>
                                <a:gd name="T60" fmla="*/ 33 w 44"/>
                                <a:gd name="T61" fmla="*/ 44 h 69"/>
                                <a:gd name="T62" fmla="*/ 36 w 44"/>
                                <a:gd name="T63" fmla="*/ 36 h 69"/>
                                <a:gd name="T64" fmla="*/ 36 w 44"/>
                                <a:gd name="T65" fmla="*/ 25 h 69"/>
                                <a:gd name="T66" fmla="*/ 30 w 44"/>
                                <a:gd name="T67" fmla="*/ 14 h 69"/>
                                <a:gd name="T68" fmla="*/ 28 w 44"/>
                                <a:gd name="T69" fmla="*/ 11 h 69"/>
                                <a:gd name="T70" fmla="*/ 19 w 44"/>
                                <a:gd name="T71" fmla="*/ 8 h 69"/>
                                <a:gd name="T72" fmla="*/ 17 w 44"/>
                                <a:gd name="T73" fmla="*/ 11 h 69"/>
                                <a:gd name="T74" fmla="*/ 11 w 44"/>
                                <a:gd name="T75" fmla="*/ 14 h 69"/>
                                <a:gd name="T76" fmla="*/ 8 w 44"/>
                                <a:gd name="T77" fmla="*/ 19 h 69"/>
                                <a:gd name="T78" fmla="*/ 8 w 44"/>
                                <a:gd name="T7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 h="69">
                                  <a:moveTo>
                                    <a:pt x="0" y="36"/>
                                  </a:moveTo>
                                  <a:lnTo>
                                    <a:pt x="0" y="25"/>
                                  </a:lnTo>
                                  <a:lnTo>
                                    <a:pt x="3" y="17"/>
                                  </a:lnTo>
                                  <a:lnTo>
                                    <a:pt x="3" y="11"/>
                                  </a:lnTo>
                                  <a:lnTo>
                                    <a:pt x="8" y="6"/>
                                  </a:lnTo>
                                  <a:lnTo>
                                    <a:pt x="14" y="3"/>
                                  </a:lnTo>
                                  <a:lnTo>
                                    <a:pt x="22" y="0"/>
                                  </a:lnTo>
                                  <a:lnTo>
                                    <a:pt x="28" y="0"/>
                                  </a:lnTo>
                                  <a:lnTo>
                                    <a:pt x="30" y="3"/>
                                  </a:lnTo>
                                  <a:lnTo>
                                    <a:pt x="36" y="6"/>
                                  </a:lnTo>
                                  <a:lnTo>
                                    <a:pt x="39" y="8"/>
                                  </a:lnTo>
                                  <a:lnTo>
                                    <a:pt x="41" y="14"/>
                                  </a:lnTo>
                                  <a:lnTo>
                                    <a:pt x="41" y="19"/>
                                  </a:lnTo>
                                  <a:lnTo>
                                    <a:pt x="44" y="28"/>
                                  </a:lnTo>
                                  <a:lnTo>
                                    <a:pt x="44" y="47"/>
                                  </a:lnTo>
                                  <a:lnTo>
                                    <a:pt x="41" y="55"/>
                                  </a:lnTo>
                                  <a:lnTo>
                                    <a:pt x="39" y="60"/>
                                  </a:lnTo>
                                  <a:lnTo>
                                    <a:pt x="33" y="66"/>
                                  </a:lnTo>
                                  <a:lnTo>
                                    <a:pt x="28" y="69"/>
                                  </a:lnTo>
                                  <a:lnTo>
                                    <a:pt x="17" y="69"/>
                                  </a:lnTo>
                                  <a:lnTo>
                                    <a:pt x="6" y="63"/>
                                  </a:lnTo>
                                  <a:lnTo>
                                    <a:pt x="0" y="47"/>
                                  </a:lnTo>
                                  <a:lnTo>
                                    <a:pt x="0" y="36"/>
                                  </a:lnTo>
                                  <a:close/>
                                  <a:moveTo>
                                    <a:pt x="8" y="36"/>
                                  </a:moveTo>
                                  <a:lnTo>
                                    <a:pt x="8" y="52"/>
                                  </a:lnTo>
                                  <a:lnTo>
                                    <a:pt x="11" y="58"/>
                                  </a:lnTo>
                                  <a:lnTo>
                                    <a:pt x="17" y="60"/>
                                  </a:lnTo>
                                  <a:lnTo>
                                    <a:pt x="28" y="60"/>
                                  </a:lnTo>
                                  <a:lnTo>
                                    <a:pt x="30" y="58"/>
                                  </a:lnTo>
                                  <a:lnTo>
                                    <a:pt x="33" y="52"/>
                                  </a:lnTo>
                                  <a:lnTo>
                                    <a:pt x="33" y="44"/>
                                  </a:lnTo>
                                  <a:lnTo>
                                    <a:pt x="36" y="36"/>
                                  </a:lnTo>
                                  <a:lnTo>
                                    <a:pt x="36" y="25"/>
                                  </a:lnTo>
                                  <a:lnTo>
                                    <a:pt x="30" y="14"/>
                                  </a:lnTo>
                                  <a:lnTo>
                                    <a:pt x="28" y="11"/>
                                  </a:lnTo>
                                  <a:lnTo>
                                    <a:pt x="19" y="8"/>
                                  </a:lnTo>
                                  <a:lnTo>
                                    <a:pt x="17" y="11"/>
                                  </a:lnTo>
                                  <a:lnTo>
                                    <a:pt x="11" y="14"/>
                                  </a:lnTo>
                                  <a:lnTo>
                                    <a:pt x="8" y="19"/>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12" name="Freeform 1382"/>
                          <wps:cNvSpPr>
                            <a:spLocks/>
                          </wps:cNvSpPr>
                          <wps:spPr bwMode="auto">
                            <a:xfrm>
                              <a:off x="5021" y="1942"/>
                              <a:ext cx="44" cy="69"/>
                            </a:xfrm>
                            <a:custGeom>
                              <a:avLst/>
                              <a:gdLst>
                                <a:gd name="T0" fmla="*/ 0 w 44"/>
                                <a:gd name="T1" fmla="*/ 52 h 69"/>
                                <a:gd name="T2" fmla="*/ 8 w 44"/>
                                <a:gd name="T3" fmla="*/ 49 h 69"/>
                                <a:gd name="T4" fmla="*/ 8 w 44"/>
                                <a:gd name="T5" fmla="*/ 55 h 69"/>
                                <a:gd name="T6" fmla="*/ 14 w 44"/>
                                <a:gd name="T7" fmla="*/ 58 h 69"/>
                                <a:gd name="T8" fmla="*/ 17 w 44"/>
                                <a:gd name="T9" fmla="*/ 60 h 69"/>
                                <a:gd name="T10" fmla="*/ 28 w 44"/>
                                <a:gd name="T11" fmla="*/ 60 h 69"/>
                                <a:gd name="T12" fmla="*/ 30 w 44"/>
                                <a:gd name="T13" fmla="*/ 58 h 69"/>
                                <a:gd name="T14" fmla="*/ 36 w 44"/>
                                <a:gd name="T15" fmla="*/ 47 h 69"/>
                                <a:gd name="T16" fmla="*/ 33 w 44"/>
                                <a:gd name="T17" fmla="*/ 44 h 69"/>
                                <a:gd name="T18" fmla="*/ 30 w 44"/>
                                <a:gd name="T19" fmla="*/ 39 h 69"/>
                                <a:gd name="T20" fmla="*/ 28 w 44"/>
                                <a:gd name="T21" fmla="*/ 36 h 69"/>
                                <a:gd name="T22" fmla="*/ 17 w 44"/>
                                <a:gd name="T23" fmla="*/ 36 h 69"/>
                                <a:gd name="T24" fmla="*/ 17 w 44"/>
                                <a:gd name="T25" fmla="*/ 28 h 69"/>
                                <a:gd name="T26" fmla="*/ 28 w 44"/>
                                <a:gd name="T27" fmla="*/ 28 h 69"/>
                                <a:gd name="T28" fmla="*/ 30 w 44"/>
                                <a:gd name="T29" fmla="*/ 22 h 69"/>
                                <a:gd name="T30" fmla="*/ 30 w 44"/>
                                <a:gd name="T31" fmla="*/ 14 h 69"/>
                                <a:gd name="T32" fmla="*/ 25 w 44"/>
                                <a:gd name="T33" fmla="*/ 8 h 69"/>
                                <a:gd name="T34" fmla="*/ 17 w 44"/>
                                <a:gd name="T35" fmla="*/ 8 h 69"/>
                                <a:gd name="T36" fmla="*/ 11 w 44"/>
                                <a:gd name="T37" fmla="*/ 14 h 69"/>
                                <a:gd name="T38" fmla="*/ 8 w 44"/>
                                <a:gd name="T39" fmla="*/ 19 h 69"/>
                                <a:gd name="T40" fmla="*/ 0 w 44"/>
                                <a:gd name="T41" fmla="*/ 19 h 69"/>
                                <a:gd name="T42" fmla="*/ 0 w 44"/>
                                <a:gd name="T43" fmla="*/ 14 h 69"/>
                                <a:gd name="T44" fmla="*/ 3 w 44"/>
                                <a:gd name="T45" fmla="*/ 8 h 69"/>
                                <a:gd name="T46" fmla="*/ 6 w 44"/>
                                <a:gd name="T47" fmla="*/ 6 h 69"/>
                                <a:gd name="T48" fmla="*/ 14 w 44"/>
                                <a:gd name="T49" fmla="*/ 3 h 69"/>
                                <a:gd name="T50" fmla="*/ 19 w 44"/>
                                <a:gd name="T51" fmla="*/ 0 h 69"/>
                                <a:gd name="T52" fmla="*/ 25 w 44"/>
                                <a:gd name="T53" fmla="*/ 0 h 69"/>
                                <a:gd name="T54" fmla="*/ 30 w 44"/>
                                <a:gd name="T55" fmla="*/ 3 h 69"/>
                                <a:gd name="T56" fmla="*/ 33 w 44"/>
                                <a:gd name="T57" fmla="*/ 6 h 69"/>
                                <a:gd name="T58" fmla="*/ 39 w 44"/>
                                <a:gd name="T59" fmla="*/ 8 h 69"/>
                                <a:gd name="T60" fmla="*/ 39 w 44"/>
                                <a:gd name="T61" fmla="*/ 25 h 69"/>
                                <a:gd name="T62" fmla="*/ 36 w 44"/>
                                <a:gd name="T63" fmla="*/ 30 h 69"/>
                                <a:gd name="T64" fmla="*/ 30 w 44"/>
                                <a:gd name="T65" fmla="*/ 30 h 69"/>
                                <a:gd name="T66" fmla="*/ 36 w 44"/>
                                <a:gd name="T67" fmla="*/ 33 h 69"/>
                                <a:gd name="T68" fmla="*/ 39 w 44"/>
                                <a:gd name="T69" fmla="*/ 39 h 69"/>
                                <a:gd name="T70" fmla="*/ 44 w 44"/>
                                <a:gd name="T71" fmla="*/ 44 h 69"/>
                                <a:gd name="T72" fmla="*/ 44 w 44"/>
                                <a:gd name="T73" fmla="*/ 47 h 69"/>
                                <a:gd name="T74" fmla="*/ 41 w 44"/>
                                <a:gd name="T75" fmla="*/ 55 h 69"/>
                                <a:gd name="T76" fmla="*/ 36 w 44"/>
                                <a:gd name="T77" fmla="*/ 63 h 69"/>
                                <a:gd name="T78" fmla="*/ 33 w 44"/>
                                <a:gd name="T79" fmla="*/ 66 h 69"/>
                                <a:gd name="T80" fmla="*/ 28 w 44"/>
                                <a:gd name="T81" fmla="*/ 69 h 69"/>
                                <a:gd name="T82" fmla="*/ 17 w 44"/>
                                <a:gd name="T83" fmla="*/ 69 h 69"/>
                                <a:gd name="T84" fmla="*/ 11 w 44"/>
                                <a:gd name="T85" fmla="*/ 66 h 69"/>
                                <a:gd name="T86" fmla="*/ 6 w 44"/>
                                <a:gd name="T87" fmla="*/ 66 h 69"/>
                                <a:gd name="T88" fmla="*/ 0 w 44"/>
                                <a:gd name="T89" fmla="*/ 58 h 69"/>
                                <a:gd name="T90" fmla="*/ 0 w 44"/>
                                <a:gd name="T91"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4" h="69">
                                  <a:moveTo>
                                    <a:pt x="0" y="52"/>
                                  </a:moveTo>
                                  <a:lnTo>
                                    <a:pt x="8" y="49"/>
                                  </a:lnTo>
                                  <a:lnTo>
                                    <a:pt x="8" y="55"/>
                                  </a:lnTo>
                                  <a:lnTo>
                                    <a:pt x="14" y="58"/>
                                  </a:lnTo>
                                  <a:lnTo>
                                    <a:pt x="17" y="60"/>
                                  </a:lnTo>
                                  <a:lnTo>
                                    <a:pt x="28" y="60"/>
                                  </a:lnTo>
                                  <a:lnTo>
                                    <a:pt x="30" y="58"/>
                                  </a:lnTo>
                                  <a:lnTo>
                                    <a:pt x="36" y="47"/>
                                  </a:lnTo>
                                  <a:lnTo>
                                    <a:pt x="33" y="44"/>
                                  </a:lnTo>
                                  <a:lnTo>
                                    <a:pt x="30" y="39"/>
                                  </a:lnTo>
                                  <a:lnTo>
                                    <a:pt x="28" y="36"/>
                                  </a:lnTo>
                                  <a:lnTo>
                                    <a:pt x="17" y="36"/>
                                  </a:lnTo>
                                  <a:lnTo>
                                    <a:pt x="17" y="28"/>
                                  </a:lnTo>
                                  <a:lnTo>
                                    <a:pt x="28" y="28"/>
                                  </a:lnTo>
                                  <a:lnTo>
                                    <a:pt x="30" y="22"/>
                                  </a:lnTo>
                                  <a:lnTo>
                                    <a:pt x="30" y="14"/>
                                  </a:lnTo>
                                  <a:lnTo>
                                    <a:pt x="25" y="8"/>
                                  </a:lnTo>
                                  <a:lnTo>
                                    <a:pt x="17" y="8"/>
                                  </a:lnTo>
                                  <a:lnTo>
                                    <a:pt x="11" y="14"/>
                                  </a:lnTo>
                                  <a:lnTo>
                                    <a:pt x="8" y="19"/>
                                  </a:lnTo>
                                  <a:lnTo>
                                    <a:pt x="0" y="19"/>
                                  </a:lnTo>
                                  <a:lnTo>
                                    <a:pt x="0" y="14"/>
                                  </a:lnTo>
                                  <a:lnTo>
                                    <a:pt x="3" y="8"/>
                                  </a:lnTo>
                                  <a:lnTo>
                                    <a:pt x="6" y="6"/>
                                  </a:lnTo>
                                  <a:lnTo>
                                    <a:pt x="14" y="3"/>
                                  </a:lnTo>
                                  <a:lnTo>
                                    <a:pt x="19" y="0"/>
                                  </a:lnTo>
                                  <a:lnTo>
                                    <a:pt x="25" y="0"/>
                                  </a:lnTo>
                                  <a:lnTo>
                                    <a:pt x="30" y="3"/>
                                  </a:lnTo>
                                  <a:lnTo>
                                    <a:pt x="33" y="6"/>
                                  </a:lnTo>
                                  <a:lnTo>
                                    <a:pt x="39" y="8"/>
                                  </a:lnTo>
                                  <a:lnTo>
                                    <a:pt x="39" y="25"/>
                                  </a:lnTo>
                                  <a:lnTo>
                                    <a:pt x="36" y="30"/>
                                  </a:lnTo>
                                  <a:lnTo>
                                    <a:pt x="30" y="30"/>
                                  </a:lnTo>
                                  <a:lnTo>
                                    <a:pt x="36" y="33"/>
                                  </a:lnTo>
                                  <a:lnTo>
                                    <a:pt x="39" y="39"/>
                                  </a:lnTo>
                                  <a:lnTo>
                                    <a:pt x="44" y="44"/>
                                  </a:lnTo>
                                  <a:lnTo>
                                    <a:pt x="44" y="47"/>
                                  </a:lnTo>
                                  <a:lnTo>
                                    <a:pt x="41" y="55"/>
                                  </a:lnTo>
                                  <a:lnTo>
                                    <a:pt x="36" y="63"/>
                                  </a:lnTo>
                                  <a:lnTo>
                                    <a:pt x="33" y="66"/>
                                  </a:lnTo>
                                  <a:lnTo>
                                    <a:pt x="28" y="69"/>
                                  </a:lnTo>
                                  <a:lnTo>
                                    <a:pt x="17" y="69"/>
                                  </a:lnTo>
                                  <a:lnTo>
                                    <a:pt x="11" y="66"/>
                                  </a:lnTo>
                                  <a:lnTo>
                                    <a:pt x="6" y="66"/>
                                  </a:lnTo>
                                  <a:lnTo>
                                    <a:pt x="0"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13" name="Line 1383"/>
                          <wps:cNvCnPr/>
                          <wps:spPr bwMode="auto">
                            <a:xfrm>
                              <a:off x="5133" y="1773"/>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14" name="Line 1384"/>
                          <wps:cNvCnPr/>
                          <wps:spPr bwMode="auto">
                            <a:xfrm flipH="1">
                              <a:off x="8094" y="1773"/>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15" name="Rectangle 1385"/>
                          <wps:cNvSpPr>
                            <a:spLocks noChangeArrowheads="1"/>
                          </wps:cNvSpPr>
                          <wps:spPr bwMode="auto">
                            <a:xfrm>
                              <a:off x="4805" y="1775"/>
                              <a:ext cx="25"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16" name="Freeform 1386"/>
                          <wps:cNvSpPr>
                            <a:spLocks noEditPoints="1"/>
                          </wps:cNvSpPr>
                          <wps:spPr bwMode="auto">
                            <a:xfrm>
                              <a:off x="4838" y="1734"/>
                              <a:ext cx="44" cy="69"/>
                            </a:xfrm>
                            <a:custGeom>
                              <a:avLst/>
                              <a:gdLst>
                                <a:gd name="T0" fmla="*/ 0 w 44"/>
                                <a:gd name="T1" fmla="*/ 36 h 69"/>
                                <a:gd name="T2" fmla="*/ 0 w 44"/>
                                <a:gd name="T3" fmla="*/ 25 h 69"/>
                                <a:gd name="T4" fmla="*/ 3 w 44"/>
                                <a:gd name="T5" fmla="*/ 17 h 69"/>
                                <a:gd name="T6" fmla="*/ 5 w 44"/>
                                <a:gd name="T7" fmla="*/ 11 h 69"/>
                                <a:gd name="T8" fmla="*/ 5 w 44"/>
                                <a:gd name="T9" fmla="*/ 9 h 69"/>
                                <a:gd name="T10" fmla="*/ 11 w 44"/>
                                <a:gd name="T11" fmla="*/ 6 h 69"/>
                                <a:gd name="T12" fmla="*/ 16 w 44"/>
                                <a:gd name="T13" fmla="*/ 0 h 69"/>
                                <a:gd name="T14" fmla="*/ 27 w 44"/>
                                <a:gd name="T15" fmla="*/ 0 h 69"/>
                                <a:gd name="T16" fmla="*/ 30 w 44"/>
                                <a:gd name="T17" fmla="*/ 3 h 69"/>
                                <a:gd name="T18" fmla="*/ 35 w 44"/>
                                <a:gd name="T19" fmla="*/ 6 h 69"/>
                                <a:gd name="T20" fmla="*/ 38 w 44"/>
                                <a:gd name="T21" fmla="*/ 9 h 69"/>
                                <a:gd name="T22" fmla="*/ 41 w 44"/>
                                <a:gd name="T23" fmla="*/ 14 h 69"/>
                                <a:gd name="T24" fmla="*/ 41 w 44"/>
                                <a:gd name="T25" fmla="*/ 19 h 69"/>
                                <a:gd name="T26" fmla="*/ 44 w 44"/>
                                <a:gd name="T27" fmla="*/ 28 h 69"/>
                                <a:gd name="T28" fmla="*/ 44 w 44"/>
                                <a:gd name="T29" fmla="*/ 47 h 69"/>
                                <a:gd name="T30" fmla="*/ 41 w 44"/>
                                <a:gd name="T31" fmla="*/ 55 h 69"/>
                                <a:gd name="T32" fmla="*/ 38 w 44"/>
                                <a:gd name="T33" fmla="*/ 61 h 69"/>
                                <a:gd name="T34" fmla="*/ 30 w 44"/>
                                <a:gd name="T35" fmla="*/ 69 h 69"/>
                                <a:gd name="T36" fmla="*/ 16 w 44"/>
                                <a:gd name="T37" fmla="*/ 69 h 69"/>
                                <a:gd name="T38" fmla="*/ 5 w 44"/>
                                <a:gd name="T39" fmla="*/ 63 h 69"/>
                                <a:gd name="T40" fmla="*/ 0 w 44"/>
                                <a:gd name="T41" fmla="*/ 47 h 69"/>
                                <a:gd name="T42" fmla="*/ 0 w 44"/>
                                <a:gd name="T43" fmla="*/ 36 h 69"/>
                                <a:gd name="T44" fmla="*/ 8 w 44"/>
                                <a:gd name="T45" fmla="*/ 36 h 69"/>
                                <a:gd name="T46" fmla="*/ 8 w 44"/>
                                <a:gd name="T47" fmla="*/ 44 h 69"/>
                                <a:gd name="T48" fmla="*/ 11 w 44"/>
                                <a:gd name="T49" fmla="*/ 52 h 69"/>
                                <a:gd name="T50" fmla="*/ 14 w 44"/>
                                <a:gd name="T51" fmla="*/ 58 h 69"/>
                                <a:gd name="T52" fmla="*/ 16 w 44"/>
                                <a:gd name="T53" fmla="*/ 61 h 69"/>
                                <a:gd name="T54" fmla="*/ 27 w 44"/>
                                <a:gd name="T55" fmla="*/ 61 h 69"/>
                                <a:gd name="T56" fmla="*/ 30 w 44"/>
                                <a:gd name="T57" fmla="*/ 58 h 69"/>
                                <a:gd name="T58" fmla="*/ 33 w 44"/>
                                <a:gd name="T59" fmla="*/ 52 h 69"/>
                                <a:gd name="T60" fmla="*/ 35 w 44"/>
                                <a:gd name="T61" fmla="*/ 44 h 69"/>
                                <a:gd name="T62" fmla="*/ 35 w 44"/>
                                <a:gd name="T63" fmla="*/ 25 h 69"/>
                                <a:gd name="T64" fmla="*/ 30 w 44"/>
                                <a:gd name="T65" fmla="*/ 14 h 69"/>
                                <a:gd name="T66" fmla="*/ 25 w 44"/>
                                <a:gd name="T67" fmla="*/ 9 h 69"/>
                                <a:gd name="T68" fmla="*/ 22 w 44"/>
                                <a:gd name="T69" fmla="*/ 9 h 69"/>
                                <a:gd name="T70" fmla="*/ 16 w 44"/>
                                <a:gd name="T71" fmla="*/ 11 h 69"/>
                                <a:gd name="T72" fmla="*/ 14 w 44"/>
                                <a:gd name="T73" fmla="*/ 14 h 69"/>
                                <a:gd name="T74" fmla="*/ 8 w 44"/>
                                <a:gd name="T75" fmla="*/ 25 h 69"/>
                                <a:gd name="T76" fmla="*/ 8 w 44"/>
                                <a:gd name="T77"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4" h="69">
                                  <a:moveTo>
                                    <a:pt x="0" y="36"/>
                                  </a:moveTo>
                                  <a:lnTo>
                                    <a:pt x="0" y="25"/>
                                  </a:lnTo>
                                  <a:lnTo>
                                    <a:pt x="3" y="17"/>
                                  </a:lnTo>
                                  <a:lnTo>
                                    <a:pt x="5" y="11"/>
                                  </a:lnTo>
                                  <a:lnTo>
                                    <a:pt x="5" y="9"/>
                                  </a:lnTo>
                                  <a:lnTo>
                                    <a:pt x="11" y="6"/>
                                  </a:lnTo>
                                  <a:lnTo>
                                    <a:pt x="16" y="0"/>
                                  </a:lnTo>
                                  <a:lnTo>
                                    <a:pt x="27" y="0"/>
                                  </a:lnTo>
                                  <a:lnTo>
                                    <a:pt x="30" y="3"/>
                                  </a:lnTo>
                                  <a:lnTo>
                                    <a:pt x="35" y="6"/>
                                  </a:lnTo>
                                  <a:lnTo>
                                    <a:pt x="38" y="9"/>
                                  </a:lnTo>
                                  <a:lnTo>
                                    <a:pt x="41" y="14"/>
                                  </a:lnTo>
                                  <a:lnTo>
                                    <a:pt x="41" y="19"/>
                                  </a:lnTo>
                                  <a:lnTo>
                                    <a:pt x="44" y="28"/>
                                  </a:lnTo>
                                  <a:lnTo>
                                    <a:pt x="44" y="47"/>
                                  </a:lnTo>
                                  <a:lnTo>
                                    <a:pt x="41" y="55"/>
                                  </a:lnTo>
                                  <a:lnTo>
                                    <a:pt x="38" y="61"/>
                                  </a:lnTo>
                                  <a:lnTo>
                                    <a:pt x="30" y="69"/>
                                  </a:lnTo>
                                  <a:lnTo>
                                    <a:pt x="16" y="69"/>
                                  </a:lnTo>
                                  <a:lnTo>
                                    <a:pt x="5" y="63"/>
                                  </a:lnTo>
                                  <a:lnTo>
                                    <a:pt x="0" y="47"/>
                                  </a:lnTo>
                                  <a:lnTo>
                                    <a:pt x="0" y="36"/>
                                  </a:lnTo>
                                  <a:close/>
                                  <a:moveTo>
                                    <a:pt x="8" y="36"/>
                                  </a:moveTo>
                                  <a:lnTo>
                                    <a:pt x="8" y="44"/>
                                  </a:lnTo>
                                  <a:lnTo>
                                    <a:pt x="11" y="52"/>
                                  </a:lnTo>
                                  <a:lnTo>
                                    <a:pt x="14" y="58"/>
                                  </a:lnTo>
                                  <a:lnTo>
                                    <a:pt x="16" y="61"/>
                                  </a:lnTo>
                                  <a:lnTo>
                                    <a:pt x="27" y="61"/>
                                  </a:lnTo>
                                  <a:lnTo>
                                    <a:pt x="30" y="58"/>
                                  </a:lnTo>
                                  <a:lnTo>
                                    <a:pt x="33" y="52"/>
                                  </a:lnTo>
                                  <a:lnTo>
                                    <a:pt x="35" y="44"/>
                                  </a:lnTo>
                                  <a:lnTo>
                                    <a:pt x="35" y="25"/>
                                  </a:lnTo>
                                  <a:lnTo>
                                    <a:pt x="30" y="14"/>
                                  </a:lnTo>
                                  <a:lnTo>
                                    <a:pt x="25" y="9"/>
                                  </a:lnTo>
                                  <a:lnTo>
                                    <a:pt x="22" y="9"/>
                                  </a:lnTo>
                                  <a:lnTo>
                                    <a:pt x="16" y="11"/>
                                  </a:lnTo>
                                  <a:lnTo>
                                    <a:pt x="14" y="14"/>
                                  </a:lnTo>
                                  <a:lnTo>
                                    <a:pt x="8" y="25"/>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17" name="Rectangle 1387"/>
                          <wps:cNvSpPr>
                            <a:spLocks noChangeArrowheads="1"/>
                          </wps:cNvSpPr>
                          <wps:spPr bwMode="auto">
                            <a:xfrm>
                              <a:off x="4895" y="1795"/>
                              <a:ext cx="9"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18" name="Freeform 1388"/>
                          <wps:cNvSpPr>
                            <a:spLocks noEditPoints="1"/>
                          </wps:cNvSpPr>
                          <wps:spPr bwMode="auto">
                            <a:xfrm>
                              <a:off x="4917" y="1734"/>
                              <a:ext cx="44" cy="69"/>
                            </a:xfrm>
                            <a:custGeom>
                              <a:avLst/>
                              <a:gdLst>
                                <a:gd name="T0" fmla="*/ 0 w 44"/>
                                <a:gd name="T1" fmla="*/ 36 h 69"/>
                                <a:gd name="T2" fmla="*/ 0 w 44"/>
                                <a:gd name="T3" fmla="*/ 25 h 69"/>
                                <a:gd name="T4" fmla="*/ 3 w 44"/>
                                <a:gd name="T5" fmla="*/ 17 h 69"/>
                                <a:gd name="T6" fmla="*/ 3 w 44"/>
                                <a:gd name="T7" fmla="*/ 11 h 69"/>
                                <a:gd name="T8" fmla="*/ 8 w 44"/>
                                <a:gd name="T9" fmla="*/ 6 h 69"/>
                                <a:gd name="T10" fmla="*/ 14 w 44"/>
                                <a:gd name="T11" fmla="*/ 3 h 69"/>
                                <a:gd name="T12" fmla="*/ 22 w 44"/>
                                <a:gd name="T13" fmla="*/ 0 h 69"/>
                                <a:gd name="T14" fmla="*/ 28 w 44"/>
                                <a:gd name="T15" fmla="*/ 0 h 69"/>
                                <a:gd name="T16" fmla="*/ 30 w 44"/>
                                <a:gd name="T17" fmla="*/ 3 h 69"/>
                                <a:gd name="T18" fmla="*/ 36 w 44"/>
                                <a:gd name="T19" fmla="*/ 6 h 69"/>
                                <a:gd name="T20" fmla="*/ 39 w 44"/>
                                <a:gd name="T21" fmla="*/ 9 h 69"/>
                                <a:gd name="T22" fmla="*/ 41 w 44"/>
                                <a:gd name="T23" fmla="*/ 14 h 69"/>
                                <a:gd name="T24" fmla="*/ 41 w 44"/>
                                <a:gd name="T25" fmla="*/ 19 h 69"/>
                                <a:gd name="T26" fmla="*/ 44 w 44"/>
                                <a:gd name="T27" fmla="*/ 28 h 69"/>
                                <a:gd name="T28" fmla="*/ 44 w 44"/>
                                <a:gd name="T29" fmla="*/ 47 h 69"/>
                                <a:gd name="T30" fmla="*/ 41 w 44"/>
                                <a:gd name="T31" fmla="*/ 55 h 69"/>
                                <a:gd name="T32" fmla="*/ 39 w 44"/>
                                <a:gd name="T33" fmla="*/ 61 h 69"/>
                                <a:gd name="T34" fmla="*/ 33 w 44"/>
                                <a:gd name="T35" fmla="*/ 66 h 69"/>
                                <a:gd name="T36" fmla="*/ 28 w 44"/>
                                <a:gd name="T37" fmla="*/ 69 h 69"/>
                                <a:gd name="T38" fmla="*/ 17 w 44"/>
                                <a:gd name="T39" fmla="*/ 69 h 69"/>
                                <a:gd name="T40" fmla="*/ 6 w 44"/>
                                <a:gd name="T41" fmla="*/ 63 h 69"/>
                                <a:gd name="T42" fmla="*/ 0 w 44"/>
                                <a:gd name="T43" fmla="*/ 47 h 69"/>
                                <a:gd name="T44" fmla="*/ 0 w 44"/>
                                <a:gd name="T45" fmla="*/ 36 h 69"/>
                                <a:gd name="T46" fmla="*/ 8 w 44"/>
                                <a:gd name="T47" fmla="*/ 36 h 69"/>
                                <a:gd name="T48" fmla="*/ 8 w 44"/>
                                <a:gd name="T49" fmla="*/ 52 h 69"/>
                                <a:gd name="T50" fmla="*/ 11 w 44"/>
                                <a:gd name="T51" fmla="*/ 58 h 69"/>
                                <a:gd name="T52" fmla="*/ 17 w 44"/>
                                <a:gd name="T53" fmla="*/ 61 h 69"/>
                                <a:gd name="T54" fmla="*/ 28 w 44"/>
                                <a:gd name="T55" fmla="*/ 61 h 69"/>
                                <a:gd name="T56" fmla="*/ 30 w 44"/>
                                <a:gd name="T57" fmla="*/ 58 h 69"/>
                                <a:gd name="T58" fmla="*/ 33 w 44"/>
                                <a:gd name="T59" fmla="*/ 52 h 69"/>
                                <a:gd name="T60" fmla="*/ 33 w 44"/>
                                <a:gd name="T61" fmla="*/ 44 h 69"/>
                                <a:gd name="T62" fmla="*/ 36 w 44"/>
                                <a:gd name="T63" fmla="*/ 36 h 69"/>
                                <a:gd name="T64" fmla="*/ 36 w 44"/>
                                <a:gd name="T65" fmla="*/ 25 h 69"/>
                                <a:gd name="T66" fmla="*/ 30 w 44"/>
                                <a:gd name="T67" fmla="*/ 14 h 69"/>
                                <a:gd name="T68" fmla="*/ 28 w 44"/>
                                <a:gd name="T69" fmla="*/ 11 h 69"/>
                                <a:gd name="T70" fmla="*/ 22 w 44"/>
                                <a:gd name="T71" fmla="*/ 9 h 69"/>
                                <a:gd name="T72" fmla="*/ 17 w 44"/>
                                <a:gd name="T73" fmla="*/ 9 h 69"/>
                                <a:gd name="T74" fmla="*/ 11 w 44"/>
                                <a:gd name="T75" fmla="*/ 14 h 69"/>
                                <a:gd name="T76" fmla="*/ 8 w 44"/>
                                <a:gd name="T77" fmla="*/ 19 h 69"/>
                                <a:gd name="T78" fmla="*/ 8 w 44"/>
                                <a:gd name="T7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 h="69">
                                  <a:moveTo>
                                    <a:pt x="0" y="36"/>
                                  </a:moveTo>
                                  <a:lnTo>
                                    <a:pt x="0" y="25"/>
                                  </a:lnTo>
                                  <a:lnTo>
                                    <a:pt x="3" y="17"/>
                                  </a:lnTo>
                                  <a:lnTo>
                                    <a:pt x="3" y="11"/>
                                  </a:lnTo>
                                  <a:lnTo>
                                    <a:pt x="8" y="6"/>
                                  </a:lnTo>
                                  <a:lnTo>
                                    <a:pt x="14" y="3"/>
                                  </a:lnTo>
                                  <a:lnTo>
                                    <a:pt x="22" y="0"/>
                                  </a:lnTo>
                                  <a:lnTo>
                                    <a:pt x="28" y="0"/>
                                  </a:lnTo>
                                  <a:lnTo>
                                    <a:pt x="30" y="3"/>
                                  </a:lnTo>
                                  <a:lnTo>
                                    <a:pt x="36" y="6"/>
                                  </a:lnTo>
                                  <a:lnTo>
                                    <a:pt x="39" y="9"/>
                                  </a:lnTo>
                                  <a:lnTo>
                                    <a:pt x="41" y="14"/>
                                  </a:lnTo>
                                  <a:lnTo>
                                    <a:pt x="41" y="19"/>
                                  </a:lnTo>
                                  <a:lnTo>
                                    <a:pt x="44" y="28"/>
                                  </a:lnTo>
                                  <a:lnTo>
                                    <a:pt x="44" y="47"/>
                                  </a:lnTo>
                                  <a:lnTo>
                                    <a:pt x="41" y="55"/>
                                  </a:lnTo>
                                  <a:lnTo>
                                    <a:pt x="39" y="61"/>
                                  </a:lnTo>
                                  <a:lnTo>
                                    <a:pt x="33" y="66"/>
                                  </a:lnTo>
                                  <a:lnTo>
                                    <a:pt x="28" y="69"/>
                                  </a:lnTo>
                                  <a:lnTo>
                                    <a:pt x="17" y="69"/>
                                  </a:lnTo>
                                  <a:lnTo>
                                    <a:pt x="6" y="63"/>
                                  </a:lnTo>
                                  <a:lnTo>
                                    <a:pt x="0" y="47"/>
                                  </a:lnTo>
                                  <a:lnTo>
                                    <a:pt x="0" y="36"/>
                                  </a:lnTo>
                                  <a:close/>
                                  <a:moveTo>
                                    <a:pt x="8" y="36"/>
                                  </a:moveTo>
                                  <a:lnTo>
                                    <a:pt x="8" y="52"/>
                                  </a:lnTo>
                                  <a:lnTo>
                                    <a:pt x="11" y="58"/>
                                  </a:lnTo>
                                  <a:lnTo>
                                    <a:pt x="17" y="61"/>
                                  </a:lnTo>
                                  <a:lnTo>
                                    <a:pt x="28" y="61"/>
                                  </a:lnTo>
                                  <a:lnTo>
                                    <a:pt x="30" y="58"/>
                                  </a:lnTo>
                                  <a:lnTo>
                                    <a:pt x="33" y="52"/>
                                  </a:lnTo>
                                  <a:lnTo>
                                    <a:pt x="33" y="44"/>
                                  </a:lnTo>
                                  <a:lnTo>
                                    <a:pt x="36" y="36"/>
                                  </a:lnTo>
                                  <a:lnTo>
                                    <a:pt x="36" y="25"/>
                                  </a:lnTo>
                                  <a:lnTo>
                                    <a:pt x="30" y="14"/>
                                  </a:lnTo>
                                  <a:lnTo>
                                    <a:pt x="28" y="11"/>
                                  </a:lnTo>
                                  <a:lnTo>
                                    <a:pt x="22" y="9"/>
                                  </a:lnTo>
                                  <a:lnTo>
                                    <a:pt x="17" y="9"/>
                                  </a:lnTo>
                                  <a:lnTo>
                                    <a:pt x="11" y="14"/>
                                  </a:lnTo>
                                  <a:lnTo>
                                    <a:pt x="8" y="19"/>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19" name="Freeform 1389"/>
                          <wps:cNvSpPr>
                            <a:spLocks/>
                          </wps:cNvSpPr>
                          <wps:spPr bwMode="auto">
                            <a:xfrm>
                              <a:off x="4967" y="1734"/>
                              <a:ext cx="43" cy="69"/>
                            </a:xfrm>
                            <a:custGeom>
                              <a:avLst/>
                              <a:gdLst>
                                <a:gd name="T0" fmla="*/ 43 w 43"/>
                                <a:gd name="T1" fmla="*/ 61 h 69"/>
                                <a:gd name="T2" fmla="*/ 43 w 43"/>
                                <a:gd name="T3" fmla="*/ 69 h 69"/>
                                <a:gd name="T4" fmla="*/ 0 w 43"/>
                                <a:gd name="T5" fmla="*/ 69 h 69"/>
                                <a:gd name="T6" fmla="*/ 0 w 43"/>
                                <a:gd name="T7" fmla="*/ 66 h 69"/>
                                <a:gd name="T8" fmla="*/ 2 w 43"/>
                                <a:gd name="T9" fmla="*/ 63 h 69"/>
                                <a:gd name="T10" fmla="*/ 2 w 43"/>
                                <a:gd name="T11" fmla="*/ 58 h 69"/>
                                <a:gd name="T12" fmla="*/ 5 w 43"/>
                                <a:gd name="T13" fmla="*/ 52 h 69"/>
                                <a:gd name="T14" fmla="*/ 10 w 43"/>
                                <a:gd name="T15" fmla="*/ 50 h 69"/>
                                <a:gd name="T16" fmla="*/ 16 w 43"/>
                                <a:gd name="T17" fmla="*/ 44 h 69"/>
                                <a:gd name="T18" fmla="*/ 24 w 43"/>
                                <a:gd name="T19" fmla="*/ 39 h 69"/>
                                <a:gd name="T20" fmla="*/ 27 w 43"/>
                                <a:gd name="T21" fmla="*/ 33 h 69"/>
                                <a:gd name="T22" fmla="*/ 30 w 43"/>
                                <a:gd name="T23" fmla="*/ 30 h 69"/>
                                <a:gd name="T24" fmla="*/ 35 w 43"/>
                                <a:gd name="T25" fmla="*/ 19 h 69"/>
                                <a:gd name="T26" fmla="*/ 35 w 43"/>
                                <a:gd name="T27" fmla="*/ 14 h 69"/>
                                <a:gd name="T28" fmla="*/ 32 w 43"/>
                                <a:gd name="T29" fmla="*/ 11 h 69"/>
                                <a:gd name="T30" fmla="*/ 27 w 43"/>
                                <a:gd name="T31" fmla="*/ 9 h 69"/>
                                <a:gd name="T32" fmla="*/ 19 w 43"/>
                                <a:gd name="T33" fmla="*/ 9 h 69"/>
                                <a:gd name="T34" fmla="*/ 13 w 43"/>
                                <a:gd name="T35" fmla="*/ 11 h 69"/>
                                <a:gd name="T36" fmla="*/ 10 w 43"/>
                                <a:gd name="T37" fmla="*/ 17 h 69"/>
                                <a:gd name="T38" fmla="*/ 10 w 43"/>
                                <a:gd name="T39" fmla="*/ 19 h 69"/>
                                <a:gd name="T40" fmla="*/ 2 w 43"/>
                                <a:gd name="T41" fmla="*/ 19 h 69"/>
                                <a:gd name="T42" fmla="*/ 2 w 43"/>
                                <a:gd name="T43" fmla="*/ 14 h 69"/>
                                <a:gd name="T44" fmla="*/ 5 w 43"/>
                                <a:gd name="T45" fmla="*/ 9 h 69"/>
                                <a:gd name="T46" fmla="*/ 8 w 43"/>
                                <a:gd name="T47" fmla="*/ 6 h 69"/>
                                <a:gd name="T48" fmla="*/ 24 w 43"/>
                                <a:gd name="T49" fmla="*/ 0 h 69"/>
                                <a:gd name="T50" fmla="*/ 30 w 43"/>
                                <a:gd name="T51" fmla="*/ 0 h 69"/>
                                <a:gd name="T52" fmla="*/ 35 w 43"/>
                                <a:gd name="T53" fmla="*/ 3 h 69"/>
                                <a:gd name="T54" fmla="*/ 43 w 43"/>
                                <a:gd name="T55" fmla="*/ 11 h 69"/>
                                <a:gd name="T56" fmla="*/ 43 w 43"/>
                                <a:gd name="T57" fmla="*/ 22 h 69"/>
                                <a:gd name="T58" fmla="*/ 41 w 43"/>
                                <a:gd name="T59" fmla="*/ 28 h 69"/>
                                <a:gd name="T60" fmla="*/ 41 w 43"/>
                                <a:gd name="T61" fmla="*/ 33 h 69"/>
                                <a:gd name="T62" fmla="*/ 32 w 43"/>
                                <a:gd name="T63" fmla="*/ 41 h 69"/>
                                <a:gd name="T64" fmla="*/ 24 w 43"/>
                                <a:gd name="T65" fmla="*/ 47 h 69"/>
                                <a:gd name="T66" fmla="*/ 13 w 43"/>
                                <a:gd name="T67" fmla="*/ 58 h 69"/>
                                <a:gd name="T68" fmla="*/ 13 w 43"/>
                                <a:gd name="T69" fmla="*/ 61 h 69"/>
                                <a:gd name="T70" fmla="*/ 43 w 43"/>
                                <a:gd name="T7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3" h="69">
                                  <a:moveTo>
                                    <a:pt x="43" y="61"/>
                                  </a:moveTo>
                                  <a:lnTo>
                                    <a:pt x="43" y="69"/>
                                  </a:lnTo>
                                  <a:lnTo>
                                    <a:pt x="0" y="69"/>
                                  </a:lnTo>
                                  <a:lnTo>
                                    <a:pt x="0" y="66"/>
                                  </a:lnTo>
                                  <a:lnTo>
                                    <a:pt x="2" y="63"/>
                                  </a:lnTo>
                                  <a:lnTo>
                                    <a:pt x="2" y="58"/>
                                  </a:lnTo>
                                  <a:lnTo>
                                    <a:pt x="5" y="52"/>
                                  </a:lnTo>
                                  <a:lnTo>
                                    <a:pt x="10" y="50"/>
                                  </a:lnTo>
                                  <a:lnTo>
                                    <a:pt x="16" y="44"/>
                                  </a:lnTo>
                                  <a:lnTo>
                                    <a:pt x="24" y="39"/>
                                  </a:lnTo>
                                  <a:lnTo>
                                    <a:pt x="27" y="33"/>
                                  </a:lnTo>
                                  <a:lnTo>
                                    <a:pt x="30" y="30"/>
                                  </a:lnTo>
                                  <a:lnTo>
                                    <a:pt x="35" y="19"/>
                                  </a:lnTo>
                                  <a:lnTo>
                                    <a:pt x="35" y="14"/>
                                  </a:lnTo>
                                  <a:lnTo>
                                    <a:pt x="32" y="11"/>
                                  </a:lnTo>
                                  <a:lnTo>
                                    <a:pt x="27" y="9"/>
                                  </a:lnTo>
                                  <a:lnTo>
                                    <a:pt x="19" y="9"/>
                                  </a:lnTo>
                                  <a:lnTo>
                                    <a:pt x="13" y="11"/>
                                  </a:lnTo>
                                  <a:lnTo>
                                    <a:pt x="10" y="17"/>
                                  </a:lnTo>
                                  <a:lnTo>
                                    <a:pt x="10" y="19"/>
                                  </a:lnTo>
                                  <a:lnTo>
                                    <a:pt x="2" y="19"/>
                                  </a:lnTo>
                                  <a:lnTo>
                                    <a:pt x="2" y="14"/>
                                  </a:lnTo>
                                  <a:lnTo>
                                    <a:pt x="5" y="9"/>
                                  </a:lnTo>
                                  <a:lnTo>
                                    <a:pt x="8" y="6"/>
                                  </a:lnTo>
                                  <a:lnTo>
                                    <a:pt x="24" y="0"/>
                                  </a:lnTo>
                                  <a:lnTo>
                                    <a:pt x="30" y="0"/>
                                  </a:lnTo>
                                  <a:lnTo>
                                    <a:pt x="35" y="3"/>
                                  </a:lnTo>
                                  <a:lnTo>
                                    <a:pt x="43" y="11"/>
                                  </a:lnTo>
                                  <a:lnTo>
                                    <a:pt x="43" y="22"/>
                                  </a:lnTo>
                                  <a:lnTo>
                                    <a:pt x="41" y="28"/>
                                  </a:lnTo>
                                  <a:lnTo>
                                    <a:pt x="41" y="33"/>
                                  </a:lnTo>
                                  <a:lnTo>
                                    <a:pt x="32" y="41"/>
                                  </a:lnTo>
                                  <a:lnTo>
                                    <a:pt x="24" y="47"/>
                                  </a:lnTo>
                                  <a:lnTo>
                                    <a:pt x="13" y="58"/>
                                  </a:lnTo>
                                  <a:lnTo>
                                    <a:pt x="13" y="61"/>
                                  </a:lnTo>
                                  <a:lnTo>
                                    <a:pt x="43"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20" name="Freeform 1390"/>
                          <wps:cNvSpPr>
                            <a:spLocks/>
                          </wps:cNvSpPr>
                          <wps:spPr bwMode="auto">
                            <a:xfrm>
                              <a:off x="5021" y="1737"/>
                              <a:ext cx="44" cy="66"/>
                            </a:xfrm>
                            <a:custGeom>
                              <a:avLst/>
                              <a:gdLst>
                                <a:gd name="T0" fmla="*/ 0 w 44"/>
                                <a:gd name="T1" fmla="*/ 49 h 66"/>
                                <a:gd name="T2" fmla="*/ 8 w 44"/>
                                <a:gd name="T3" fmla="*/ 47 h 66"/>
                                <a:gd name="T4" fmla="*/ 8 w 44"/>
                                <a:gd name="T5" fmla="*/ 52 h 66"/>
                                <a:gd name="T6" fmla="*/ 11 w 44"/>
                                <a:gd name="T7" fmla="*/ 55 h 66"/>
                                <a:gd name="T8" fmla="*/ 17 w 44"/>
                                <a:gd name="T9" fmla="*/ 58 h 66"/>
                                <a:gd name="T10" fmla="*/ 28 w 44"/>
                                <a:gd name="T11" fmla="*/ 58 h 66"/>
                                <a:gd name="T12" fmla="*/ 30 w 44"/>
                                <a:gd name="T13" fmla="*/ 55 h 66"/>
                                <a:gd name="T14" fmla="*/ 36 w 44"/>
                                <a:gd name="T15" fmla="*/ 44 h 66"/>
                                <a:gd name="T16" fmla="*/ 30 w 44"/>
                                <a:gd name="T17" fmla="*/ 33 h 66"/>
                                <a:gd name="T18" fmla="*/ 28 w 44"/>
                                <a:gd name="T19" fmla="*/ 30 h 66"/>
                                <a:gd name="T20" fmla="*/ 25 w 44"/>
                                <a:gd name="T21" fmla="*/ 30 h 66"/>
                                <a:gd name="T22" fmla="*/ 22 w 44"/>
                                <a:gd name="T23" fmla="*/ 27 h 66"/>
                                <a:gd name="T24" fmla="*/ 17 w 44"/>
                                <a:gd name="T25" fmla="*/ 30 h 66"/>
                                <a:gd name="T26" fmla="*/ 14 w 44"/>
                                <a:gd name="T27" fmla="*/ 30 h 66"/>
                                <a:gd name="T28" fmla="*/ 8 w 44"/>
                                <a:gd name="T29" fmla="*/ 36 h 66"/>
                                <a:gd name="T30" fmla="*/ 0 w 44"/>
                                <a:gd name="T31" fmla="*/ 33 h 66"/>
                                <a:gd name="T32" fmla="*/ 8 w 44"/>
                                <a:gd name="T33" fmla="*/ 0 h 66"/>
                                <a:gd name="T34" fmla="*/ 39 w 44"/>
                                <a:gd name="T35" fmla="*/ 0 h 66"/>
                                <a:gd name="T36" fmla="*/ 39 w 44"/>
                                <a:gd name="T37" fmla="*/ 8 h 66"/>
                                <a:gd name="T38" fmla="*/ 14 w 44"/>
                                <a:gd name="T39" fmla="*/ 8 h 66"/>
                                <a:gd name="T40" fmla="*/ 11 w 44"/>
                                <a:gd name="T41" fmla="*/ 25 h 66"/>
                                <a:gd name="T42" fmla="*/ 22 w 44"/>
                                <a:gd name="T43" fmla="*/ 19 h 66"/>
                                <a:gd name="T44" fmla="*/ 30 w 44"/>
                                <a:gd name="T45" fmla="*/ 22 h 66"/>
                                <a:gd name="T46" fmla="*/ 39 w 44"/>
                                <a:gd name="T47" fmla="*/ 27 h 66"/>
                                <a:gd name="T48" fmla="*/ 41 w 44"/>
                                <a:gd name="T49" fmla="*/ 30 h 66"/>
                                <a:gd name="T50" fmla="*/ 44 w 44"/>
                                <a:gd name="T51" fmla="*/ 36 h 66"/>
                                <a:gd name="T52" fmla="*/ 44 w 44"/>
                                <a:gd name="T53" fmla="*/ 49 h 66"/>
                                <a:gd name="T54" fmla="*/ 41 w 44"/>
                                <a:gd name="T55" fmla="*/ 55 h 66"/>
                                <a:gd name="T56" fmla="*/ 33 w 44"/>
                                <a:gd name="T57" fmla="*/ 63 h 66"/>
                                <a:gd name="T58" fmla="*/ 28 w 44"/>
                                <a:gd name="T59" fmla="*/ 66 h 66"/>
                                <a:gd name="T60" fmla="*/ 17 w 44"/>
                                <a:gd name="T61" fmla="*/ 66 h 66"/>
                                <a:gd name="T62" fmla="*/ 11 w 44"/>
                                <a:gd name="T63" fmla="*/ 63 h 66"/>
                                <a:gd name="T64" fmla="*/ 6 w 44"/>
                                <a:gd name="T65" fmla="*/ 63 h 66"/>
                                <a:gd name="T66" fmla="*/ 0 w 44"/>
                                <a:gd name="T67" fmla="*/ 55 h 66"/>
                                <a:gd name="T68" fmla="*/ 0 w 44"/>
                                <a:gd name="T69"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4" h="66">
                                  <a:moveTo>
                                    <a:pt x="0" y="49"/>
                                  </a:moveTo>
                                  <a:lnTo>
                                    <a:pt x="8" y="47"/>
                                  </a:lnTo>
                                  <a:lnTo>
                                    <a:pt x="8" y="52"/>
                                  </a:lnTo>
                                  <a:lnTo>
                                    <a:pt x="11" y="55"/>
                                  </a:lnTo>
                                  <a:lnTo>
                                    <a:pt x="17" y="58"/>
                                  </a:lnTo>
                                  <a:lnTo>
                                    <a:pt x="28" y="58"/>
                                  </a:lnTo>
                                  <a:lnTo>
                                    <a:pt x="30" y="55"/>
                                  </a:lnTo>
                                  <a:lnTo>
                                    <a:pt x="36" y="44"/>
                                  </a:lnTo>
                                  <a:lnTo>
                                    <a:pt x="30" y="33"/>
                                  </a:lnTo>
                                  <a:lnTo>
                                    <a:pt x="28" y="30"/>
                                  </a:lnTo>
                                  <a:lnTo>
                                    <a:pt x="25" y="30"/>
                                  </a:lnTo>
                                  <a:lnTo>
                                    <a:pt x="22" y="27"/>
                                  </a:lnTo>
                                  <a:lnTo>
                                    <a:pt x="17" y="30"/>
                                  </a:lnTo>
                                  <a:lnTo>
                                    <a:pt x="14" y="30"/>
                                  </a:lnTo>
                                  <a:lnTo>
                                    <a:pt x="8" y="36"/>
                                  </a:lnTo>
                                  <a:lnTo>
                                    <a:pt x="0" y="33"/>
                                  </a:lnTo>
                                  <a:lnTo>
                                    <a:pt x="8" y="0"/>
                                  </a:lnTo>
                                  <a:lnTo>
                                    <a:pt x="39" y="0"/>
                                  </a:lnTo>
                                  <a:lnTo>
                                    <a:pt x="39" y="8"/>
                                  </a:lnTo>
                                  <a:lnTo>
                                    <a:pt x="14" y="8"/>
                                  </a:lnTo>
                                  <a:lnTo>
                                    <a:pt x="11" y="25"/>
                                  </a:lnTo>
                                  <a:lnTo>
                                    <a:pt x="22" y="19"/>
                                  </a:lnTo>
                                  <a:lnTo>
                                    <a:pt x="30" y="22"/>
                                  </a:lnTo>
                                  <a:lnTo>
                                    <a:pt x="39" y="27"/>
                                  </a:lnTo>
                                  <a:lnTo>
                                    <a:pt x="41" y="30"/>
                                  </a:lnTo>
                                  <a:lnTo>
                                    <a:pt x="44" y="36"/>
                                  </a:lnTo>
                                  <a:lnTo>
                                    <a:pt x="44" y="49"/>
                                  </a:lnTo>
                                  <a:lnTo>
                                    <a:pt x="41" y="55"/>
                                  </a:lnTo>
                                  <a:lnTo>
                                    <a:pt x="33" y="63"/>
                                  </a:lnTo>
                                  <a:lnTo>
                                    <a:pt x="28" y="66"/>
                                  </a:lnTo>
                                  <a:lnTo>
                                    <a:pt x="17" y="66"/>
                                  </a:lnTo>
                                  <a:lnTo>
                                    <a:pt x="11" y="63"/>
                                  </a:lnTo>
                                  <a:lnTo>
                                    <a:pt x="6" y="63"/>
                                  </a:lnTo>
                                  <a:lnTo>
                                    <a:pt x="0"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21" name="Line 1391"/>
                          <wps:cNvCnPr/>
                          <wps:spPr bwMode="auto">
                            <a:xfrm>
                              <a:off x="5133" y="156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22" name="Line 1392"/>
                          <wps:cNvCnPr/>
                          <wps:spPr bwMode="auto">
                            <a:xfrm flipH="1">
                              <a:off x="8094" y="1562"/>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23" name="Rectangle 1393"/>
                          <wps:cNvSpPr>
                            <a:spLocks noChangeArrowheads="1"/>
                          </wps:cNvSpPr>
                          <wps:spPr bwMode="auto">
                            <a:xfrm>
                              <a:off x="4857" y="1565"/>
                              <a:ext cx="25"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24" name="Freeform 1394"/>
                          <wps:cNvSpPr>
                            <a:spLocks noEditPoints="1"/>
                          </wps:cNvSpPr>
                          <wps:spPr bwMode="auto">
                            <a:xfrm>
                              <a:off x="4890" y="1524"/>
                              <a:ext cx="44" cy="68"/>
                            </a:xfrm>
                            <a:custGeom>
                              <a:avLst/>
                              <a:gdLst>
                                <a:gd name="T0" fmla="*/ 0 w 44"/>
                                <a:gd name="T1" fmla="*/ 35 h 68"/>
                                <a:gd name="T2" fmla="*/ 0 w 44"/>
                                <a:gd name="T3" fmla="*/ 24 h 68"/>
                                <a:gd name="T4" fmla="*/ 3 w 44"/>
                                <a:gd name="T5" fmla="*/ 16 h 68"/>
                                <a:gd name="T6" fmla="*/ 5 w 44"/>
                                <a:gd name="T7" fmla="*/ 11 h 68"/>
                                <a:gd name="T8" fmla="*/ 5 w 44"/>
                                <a:gd name="T9" fmla="*/ 8 h 68"/>
                                <a:gd name="T10" fmla="*/ 11 w 44"/>
                                <a:gd name="T11" fmla="*/ 5 h 68"/>
                                <a:gd name="T12" fmla="*/ 16 w 44"/>
                                <a:gd name="T13" fmla="*/ 0 h 68"/>
                                <a:gd name="T14" fmla="*/ 27 w 44"/>
                                <a:gd name="T15" fmla="*/ 0 h 68"/>
                                <a:gd name="T16" fmla="*/ 30 w 44"/>
                                <a:gd name="T17" fmla="*/ 2 h 68"/>
                                <a:gd name="T18" fmla="*/ 35 w 44"/>
                                <a:gd name="T19" fmla="*/ 5 h 68"/>
                                <a:gd name="T20" fmla="*/ 38 w 44"/>
                                <a:gd name="T21" fmla="*/ 8 h 68"/>
                                <a:gd name="T22" fmla="*/ 41 w 44"/>
                                <a:gd name="T23" fmla="*/ 13 h 68"/>
                                <a:gd name="T24" fmla="*/ 41 w 44"/>
                                <a:gd name="T25" fmla="*/ 19 h 68"/>
                                <a:gd name="T26" fmla="*/ 44 w 44"/>
                                <a:gd name="T27" fmla="*/ 27 h 68"/>
                                <a:gd name="T28" fmla="*/ 44 w 44"/>
                                <a:gd name="T29" fmla="*/ 46 h 68"/>
                                <a:gd name="T30" fmla="*/ 41 w 44"/>
                                <a:gd name="T31" fmla="*/ 54 h 68"/>
                                <a:gd name="T32" fmla="*/ 38 w 44"/>
                                <a:gd name="T33" fmla="*/ 60 h 68"/>
                                <a:gd name="T34" fmla="*/ 30 w 44"/>
                                <a:gd name="T35" fmla="*/ 68 h 68"/>
                                <a:gd name="T36" fmla="*/ 16 w 44"/>
                                <a:gd name="T37" fmla="*/ 68 h 68"/>
                                <a:gd name="T38" fmla="*/ 5 w 44"/>
                                <a:gd name="T39" fmla="*/ 63 h 68"/>
                                <a:gd name="T40" fmla="*/ 0 w 44"/>
                                <a:gd name="T41" fmla="*/ 46 h 68"/>
                                <a:gd name="T42" fmla="*/ 0 w 44"/>
                                <a:gd name="T43" fmla="*/ 35 h 68"/>
                                <a:gd name="T44" fmla="*/ 8 w 44"/>
                                <a:gd name="T45" fmla="*/ 35 h 68"/>
                                <a:gd name="T46" fmla="*/ 8 w 44"/>
                                <a:gd name="T47" fmla="*/ 43 h 68"/>
                                <a:gd name="T48" fmla="*/ 11 w 44"/>
                                <a:gd name="T49" fmla="*/ 52 h 68"/>
                                <a:gd name="T50" fmla="*/ 14 w 44"/>
                                <a:gd name="T51" fmla="*/ 57 h 68"/>
                                <a:gd name="T52" fmla="*/ 16 w 44"/>
                                <a:gd name="T53" fmla="*/ 60 h 68"/>
                                <a:gd name="T54" fmla="*/ 27 w 44"/>
                                <a:gd name="T55" fmla="*/ 60 h 68"/>
                                <a:gd name="T56" fmla="*/ 30 w 44"/>
                                <a:gd name="T57" fmla="*/ 57 h 68"/>
                                <a:gd name="T58" fmla="*/ 33 w 44"/>
                                <a:gd name="T59" fmla="*/ 52 h 68"/>
                                <a:gd name="T60" fmla="*/ 35 w 44"/>
                                <a:gd name="T61" fmla="*/ 43 h 68"/>
                                <a:gd name="T62" fmla="*/ 35 w 44"/>
                                <a:gd name="T63" fmla="*/ 24 h 68"/>
                                <a:gd name="T64" fmla="*/ 30 w 44"/>
                                <a:gd name="T65" fmla="*/ 13 h 68"/>
                                <a:gd name="T66" fmla="*/ 25 w 44"/>
                                <a:gd name="T67" fmla="*/ 8 h 68"/>
                                <a:gd name="T68" fmla="*/ 22 w 44"/>
                                <a:gd name="T69" fmla="*/ 8 h 68"/>
                                <a:gd name="T70" fmla="*/ 16 w 44"/>
                                <a:gd name="T71" fmla="*/ 11 h 68"/>
                                <a:gd name="T72" fmla="*/ 14 w 44"/>
                                <a:gd name="T73" fmla="*/ 13 h 68"/>
                                <a:gd name="T74" fmla="*/ 8 w 44"/>
                                <a:gd name="T75" fmla="*/ 24 h 68"/>
                                <a:gd name="T76" fmla="*/ 8 w 44"/>
                                <a:gd name="T77"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4" h="68">
                                  <a:moveTo>
                                    <a:pt x="0" y="35"/>
                                  </a:moveTo>
                                  <a:lnTo>
                                    <a:pt x="0" y="24"/>
                                  </a:lnTo>
                                  <a:lnTo>
                                    <a:pt x="3" y="16"/>
                                  </a:lnTo>
                                  <a:lnTo>
                                    <a:pt x="5" y="11"/>
                                  </a:lnTo>
                                  <a:lnTo>
                                    <a:pt x="5" y="8"/>
                                  </a:lnTo>
                                  <a:lnTo>
                                    <a:pt x="11" y="5"/>
                                  </a:lnTo>
                                  <a:lnTo>
                                    <a:pt x="16" y="0"/>
                                  </a:lnTo>
                                  <a:lnTo>
                                    <a:pt x="27" y="0"/>
                                  </a:lnTo>
                                  <a:lnTo>
                                    <a:pt x="30" y="2"/>
                                  </a:lnTo>
                                  <a:lnTo>
                                    <a:pt x="35" y="5"/>
                                  </a:lnTo>
                                  <a:lnTo>
                                    <a:pt x="38" y="8"/>
                                  </a:lnTo>
                                  <a:lnTo>
                                    <a:pt x="41" y="13"/>
                                  </a:lnTo>
                                  <a:lnTo>
                                    <a:pt x="41" y="19"/>
                                  </a:lnTo>
                                  <a:lnTo>
                                    <a:pt x="44" y="27"/>
                                  </a:lnTo>
                                  <a:lnTo>
                                    <a:pt x="44" y="46"/>
                                  </a:lnTo>
                                  <a:lnTo>
                                    <a:pt x="41" y="54"/>
                                  </a:lnTo>
                                  <a:lnTo>
                                    <a:pt x="38" y="60"/>
                                  </a:lnTo>
                                  <a:lnTo>
                                    <a:pt x="30" y="68"/>
                                  </a:lnTo>
                                  <a:lnTo>
                                    <a:pt x="16" y="68"/>
                                  </a:lnTo>
                                  <a:lnTo>
                                    <a:pt x="5" y="63"/>
                                  </a:lnTo>
                                  <a:lnTo>
                                    <a:pt x="0" y="46"/>
                                  </a:lnTo>
                                  <a:lnTo>
                                    <a:pt x="0" y="35"/>
                                  </a:lnTo>
                                  <a:close/>
                                  <a:moveTo>
                                    <a:pt x="8" y="35"/>
                                  </a:moveTo>
                                  <a:lnTo>
                                    <a:pt x="8" y="43"/>
                                  </a:lnTo>
                                  <a:lnTo>
                                    <a:pt x="11" y="52"/>
                                  </a:lnTo>
                                  <a:lnTo>
                                    <a:pt x="14" y="57"/>
                                  </a:lnTo>
                                  <a:lnTo>
                                    <a:pt x="16" y="60"/>
                                  </a:lnTo>
                                  <a:lnTo>
                                    <a:pt x="27" y="60"/>
                                  </a:lnTo>
                                  <a:lnTo>
                                    <a:pt x="30" y="57"/>
                                  </a:lnTo>
                                  <a:lnTo>
                                    <a:pt x="33" y="52"/>
                                  </a:lnTo>
                                  <a:lnTo>
                                    <a:pt x="35" y="43"/>
                                  </a:lnTo>
                                  <a:lnTo>
                                    <a:pt x="35" y="24"/>
                                  </a:lnTo>
                                  <a:lnTo>
                                    <a:pt x="30" y="13"/>
                                  </a:lnTo>
                                  <a:lnTo>
                                    <a:pt x="25" y="8"/>
                                  </a:lnTo>
                                  <a:lnTo>
                                    <a:pt x="22" y="8"/>
                                  </a:lnTo>
                                  <a:lnTo>
                                    <a:pt x="16" y="11"/>
                                  </a:lnTo>
                                  <a:lnTo>
                                    <a:pt x="14" y="13"/>
                                  </a:lnTo>
                                  <a:lnTo>
                                    <a:pt x="8" y="24"/>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25" name="Rectangle 1395"/>
                          <wps:cNvSpPr>
                            <a:spLocks noChangeArrowheads="1"/>
                          </wps:cNvSpPr>
                          <wps:spPr bwMode="auto">
                            <a:xfrm>
                              <a:off x="4947" y="1584"/>
                              <a:ext cx="9"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26" name="Freeform 1396"/>
                          <wps:cNvSpPr>
                            <a:spLocks noEditPoints="1"/>
                          </wps:cNvSpPr>
                          <wps:spPr bwMode="auto">
                            <a:xfrm>
                              <a:off x="4969" y="1524"/>
                              <a:ext cx="44" cy="68"/>
                            </a:xfrm>
                            <a:custGeom>
                              <a:avLst/>
                              <a:gdLst>
                                <a:gd name="T0" fmla="*/ 0 w 44"/>
                                <a:gd name="T1" fmla="*/ 35 h 68"/>
                                <a:gd name="T2" fmla="*/ 0 w 44"/>
                                <a:gd name="T3" fmla="*/ 24 h 68"/>
                                <a:gd name="T4" fmla="*/ 3 w 44"/>
                                <a:gd name="T5" fmla="*/ 16 h 68"/>
                                <a:gd name="T6" fmla="*/ 3 w 44"/>
                                <a:gd name="T7" fmla="*/ 11 h 68"/>
                                <a:gd name="T8" fmla="*/ 8 w 44"/>
                                <a:gd name="T9" fmla="*/ 5 h 68"/>
                                <a:gd name="T10" fmla="*/ 14 w 44"/>
                                <a:gd name="T11" fmla="*/ 2 h 68"/>
                                <a:gd name="T12" fmla="*/ 22 w 44"/>
                                <a:gd name="T13" fmla="*/ 0 h 68"/>
                                <a:gd name="T14" fmla="*/ 28 w 44"/>
                                <a:gd name="T15" fmla="*/ 0 h 68"/>
                                <a:gd name="T16" fmla="*/ 30 w 44"/>
                                <a:gd name="T17" fmla="*/ 2 h 68"/>
                                <a:gd name="T18" fmla="*/ 36 w 44"/>
                                <a:gd name="T19" fmla="*/ 5 h 68"/>
                                <a:gd name="T20" fmla="*/ 39 w 44"/>
                                <a:gd name="T21" fmla="*/ 8 h 68"/>
                                <a:gd name="T22" fmla="*/ 41 w 44"/>
                                <a:gd name="T23" fmla="*/ 13 h 68"/>
                                <a:gd name="T24" fmla="*/ 41 w 44"/>
                                <a:gd name="T25" fmla="*/ 19 h 68"/>
                                <a:gd name="T26" fmla="*/ 44 w 44"/>
                                <a:gd name="T27" fmla="*/ 27 h 68"/>
                                <a:gd name="T28" fmla="*/ 44 w 44"/>
                                <a:gd name="T29" fmla="*/ 46 h 68"/>
                                <a:gd name="T30" fmla="*/ 41 w 44"/>
                                <a:gd name="T31" fmla="*/ 54 h 68"/>
                                <a:gd name="T32" fmla="*/ 39 w 44"/>
                                <a:gd name="T33" fmla="*/ 60 h 68"/>
                                <a:gd name="T34" fmla="*/ 33 w 44"/>
                                <a:gd name="T35" fmla="*/ 65 h 68"/>
                                <a:gd name="T36" fmla="*/ 28 w 44"/>
                                <a:gd name="T37" fmla="*/ 68 h 68"/>
                                <a:gd name="T38" fmla="*/ 17 w 44"/>
                                <a:gd name="T39" fmla="*/ 68 h 68"/>
                                <a:gd name="T40" fmla="*/ 6 w 44"/>
                                <a:gd name="T41" fmla="*/ 63 h 68"/>
                                <a:gd name="T42" fmla="*/ 0 w 44"/>
                                <a:gd name="T43" fmla="*/ 46 h 68"/>
                                <a:gd name="T44" fmla="*/ 0 w 44"/>
                                <a:gd name="T45" fmla="*/ 35 h 68"/>
                                <a:gd name="T46" fmla="*/ 8 w 44"/>
                                <a:gd name="T47" fmla="*/ 35 h 68"/>
                                <a:gd name="T48" fmla="*/ 8 w 44"/>
                                <a:gd name="T49" fmla="*/ 52 h 68"/>
                                <a:gd name="T50" fmla="*/ 11 w 44"/>
                                <a:gd name="T51" fmla="*/ 57 h 68"/>
                                <a:gd name="T52" fmla="*/ 17 w 44"/>
                                <a:gd name="T53" fmla="*/ 60 h 68"/>
                                <a:gd name="T54" fmla="*/ 28 w 44"/>
                                <a:gd name="T55" fmla="*/ 60 h 68"/>
                                <a:gd name="T56" fmla="*/ 30 w 44"/>
                                <a:gd name="T57" fmla="*/ 57 h 68"/>
                                <a:gd name="T58" fmla="*/ 33 w 44"/>
                                <a:gd name="T59" fmla="*/ 52 h 68"/>
                                <a:gd name="T60" fmla="*/ 33 w 44"/>
                                <a:gd name="T61" fmla="*/ 43 h 68"/>
                                <a:gd name="T62" fmla="*/ 36 w 44"/>
                                <a:gd name="T63" fmla="*/ 35 h 68"/>
                                <a:gd name="T64" fmla="*/ 36 w 44"/>
                                <a:gd name="T65" fmla="*/ 24 h 68"/>
                                <a:gd name="T66" fmla="*/ 30 w 44"/>
                                <a:gd name="T67" fmla="*/ 13 h 68"/>
                                <a:gd name="T68" fmla="*/ 28 w 44"/>
                                <a:gd name="T69" fmla="*/ 11 h 68"/>
                                <a:gd name="T70" fmla="*/ 19 w 44"/>
                                <a:gd name="T71" fmla="*/ 8 h 68"/>
                                <a:gd name="T72" fmla="*/ 17 w 44"/>
                                <a:gd name="T73" fmla="*/ 11 h 68"/>
                                <a:gd name="T74" fmla="*/ 11 w 44"/>
                                <a:gd name="T75" fmla="*/ 13 h 68"/>
                                <a:gd name="T76" fmla="*/ 8 w 44"/>
                                <a:gd name="T77" fmla="*/ 19 h 68"/>
                                <a:gd name="T78" fmla="*/ 8 w 44"/>
                                <a:gd name="T7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 h="68">
                                  <a:moveTo>
                                    <a:pt x="0" y="35"/>
                                  </a:moveTo>
                                  <a:lnTo>
                                    <a:pt x="0" y="24"/>
                                  </a:lnTo>
                                  <a:lnTo>
                                    <a:pt x="3" y="16"/>
                                  </a:lnTo>
                                  <a:lnTo>
                                    <a:pt x="3" y="11"/>
                                  </a:lnTo>
                                  <a:lnTo>
                                    <a:pt x="8" y="5"/>
                                  </a:lnTo>
                                  <a:lnTo>
                                    <a:pt x="14" y="2"/>
                                  </a:lnTo>
                                  <a:lnTo>
                                    <a:pt x="22" y="0"/>
                                  </a:lnTo>
                                  <a:lnTo>
                                    <a:pt x="28" y="0"/>
                                  </a:lnTo>
                                  <a:lnTo>
                                    <a:pt x="30" y="2"/>
                                  </a:lnTo>
                                  <a:lnTo>
                                    <a:pt x="36" y="5"/>
                                  </a:lnTo>
                                  <a:lnTo>
                                    <a:pt x="39" y="8"/>
                                  </a:lnTo>
                                  <a:lnTo>
                                    <a:pt x="41" y="13"/>
                                  </a:lnTo>
                                  <a:lnTo>
                                    <a:pt x="41" y="19"/>
                                  </a:lnTo>
                                  <a:lnTo>
                                    <a:pt x="44" y="27"/>
                                  </a:lnTo>
                                  <a:lnTo>
                                    <a:pt x="44" y="46"/>
                                  </a:lnTo>
                                  <a:lnTo>
                                    <a:pt x="41" y="54"/>
                                  </a:lnTo>
                                  <a:lnTo>
                                    <a:pt x="39" y="60"/>
                                  </a:lnTo>
                                  <a:lnTo>
                                    <a:pt x="33" y="65"/>
                                  </a:lnTo>
                                  <a:lnTo>
                                    <a:pt x="28" y="68"/>
                                  </a:lnTo>
                                  <a:lnTo>
                                    <a:pt x="17" y="68"/>
                                  </a:lnTo>
                                  <a:lnTo>
                                    <a:pt x="6" y="63"/>
                                  </a:lnTo>
                                  <a:lnTo>
                                    <a:pt x="0" y="46"/>
                                  </a:lnTo>
                                  <a:lnTo>
                                    <a:pt x="0" y="35"/>
                                  </a:lnTo>
                                  <a:close/>
                                  <a:moveTo>
                                    <a:pt x="8" y="35"/>
                                  </a:moveTo>
                                  <a:lnTo>
                                    <a:pt x="8" y="52"/>
                                  </a:lnTo>
                                  <a:lnTo>
                                    <a:pt x="11" y="57"/>
                                  </a:lnTo>
                                  <a:lnTo>
                                    <a:pt x="17" y="60"/>
                                  </a:lnTo>
                                  <a:lnTo>
                                    <a:pt x="28" y="60"/>
                                  </a:lnTo>
                                  <a:lnTo>
                                    <a:pt x="30" y="57"/>
                                  </a:lnTo>
                                  <a:lnTo>
                                    <a:pt x="33" y="52"/>
                                  </a:lnTo>
                                  <a:lnTo>
                                    <a:pt x="33" y="43"/>
                                  </a:lnTo>
                                  <a:lnTo>
                                    <a:pt x="36" y="35"/>
                                  </a:lnTo>
                                  <a:lnTo>
                                    <a:pt x="36" y="24"/>
                                  </a:lnTo>
                                  <a:lnTo>
                                    <a:pt x="30" y="13"/>
                                  </a:lnTo>
                                  <a:lnTo>
                                    <a:pt x="28" y="11"/>
                                  </a:lnTo>
                                  <a:lnTo>
                                    <a:pt x="19" y="8"/>
                                  </a:lnTo>
                                  <a:lnTo>
                                    <a:pt x="17" y="11"/>
                                  </a:lnTo>
                                  <a:lnTo>
                                    <a:pt x="11" y="13"/>
                                  </a:lnTo>
                                  <a:lnTo>
                                    <a:pt x="8" y="19"/>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27" name="Freeform 1397"/>
                          <wps:cNvSpPr>
                            <a:spLocks/>
                          </wps:cNvSpPr>
                          <wps:spPr bwMode="auto">
                            <a:xfrm>
                              <a:off x="5018" y="1524"/>
                              <a:ext cx="44" cy="68"/>
                            </a:xfrm>
                            <a:custGeom>
                              <a:avLst/>
                              <a:gdLst>
                                <a:gd name="T0" fmla="*/ 44 w 44"/>
                                <a:gd name="T1" fmla="*/ 60 h 68"/>
                                <a:gd name="T2" fmla="*/ 44 w 44"/>
                                <a:gd name="T3" fmla="*/ 68 h 68"/>
                                <a:gd name="T4" fmla="*/ 0 w 44"/>
                                <a:gd name="T5" fmla="*/ 68 h 68"/>
                                <a:gd name="T6" fmla="*/ 0 w 44"/>
                                <a:gd name="T7" fmla="*/ 65 h 68"/>
                                <a:gd name="T8" fmla="*/ 3 w 44"/>
                                <a:gd name="T9" fmla="*/ 63 h 68"/>
                                <a:gd name="T10" fmla="*/ 3 w 44"/>
                                <a:gd name="T11" fmla="*/ 57 h 68"/>
                                <a:gd name="T12" fmla="*/ 6 w 44"/>
                                <a:gd name="T13" fmla="*/ 52 h 68"/>
                                <a:gd name="T14" fmla="*/ 11 w 44"/>
                                <a:gd name="T15" fmla="*/ 49 h 68"/>
                                <a:gd name="T16" fmla="*/ 17 w 44"/>
                                <a:gd name="T17" fmla="*/ 43 h 68"/>
                                <a:gd name="T18" fmla="*/ 25 w 44"/>
                                <a:gd name="T19" fmla="*/ 38 h 68"/>
                                <a:gd name="T20" fmla="*/ 28 w 44"/>
                                <a:gd name="T21" fmla="*/ 33 h 68"/>
                                <a:gd name="T22" fmla="*/ 31 w 44"/>
                                <a:gd name="T23" fmla="*/ 30 h 68"/>
                                <a:gd name="T24" fmla="*/ 36 w 44"/>
                                <a:gd name="T25" fmla="*/ 19 h 68"/>
                                <a:gd name="T26" fmla="*/ 36 w 44"/>
                                <a:gd name="T27" fmla="*/ 13 h 68"/>
                                <a:gd name="T28" fmla="*/ 33 w 44"/>
                                <a:gd name="T29" fmla="*/ 11 h 68"/>
                                <a:gd name="T30" fmla="*/ 28 w 44"/>
                                <a:gd name="T31" fmla="*/ 8 h 68"/>
                                <a:gd name="T32" fmla="*/ 20 w 44"/>
                                <a:gd name="T33" fmla="*/ 8 h 68"/>
                                <a:gd name="T34" fmla="*/ 14 w 44"/>
                                <a:gd name="T35" fmla="*/ 11 h 68"/>
                                <a:gd name="T36" fmla="*/ 11 w 44"/>
                                <a:gd name="T37" fmla="*/ 16 h 68"/>
                                <a:gd name="T38" fmla="*/ 11 w 44"/>
                                <a:gd name="T39" fmla="*/ 19 h 68"/>
                                <a:gd name="T40" fmla="*/ 3 w 44"/>
                                <a:gd name="T41" fmla="*/ 19 h 68"/>
                                <a:gd name="T42" fmla="*/ 3 w 44"/>
                                <a:gd name="T43" fmla="*/ 13 h 68"/>
                                <a:gd name="T44" fmla="*/ 6 w 44"/>
                                <a:gd name="T45" fmla="*/ 8 h 68"/>
                                <a:gd name="T46" fmla="*/ 9 w 44"/>
                                <a:gd name="T47" fmla="*/ 5 h 68"/>
                                <a:gd name="T48" fmla="*/ 25 w 44"/>
                                <a:gd name="T49" fmla="*/ 0 h 68"/>
                                <a:gd name="T50" fmla="*/ 31 w 44"/>
                                <a:gd name="T51" fmla="*/ 0 h 68"/>
                                <a:gd name="T52" fmla="*/ 36 w 44"/>
                                <a:gd name="T53" fmla="*/ 2 h 68"/>
                                <a:gd name="T54" fmla="*/ 44 w 44"/>
                                <a:gd name="T55" fmla="*/ 11 h 68"/>
                                <a:gd name="T56" fmla="*/ 44 w 44"/>
                                <a:gd name="T57" fmla="*/ 22 h 68"/>
                                <a:gd name="T58" fmla="*/ 42 w 44"/>
                                <a:gd name="T59" fmla="*/ 27 h 68"/>
                                <a:gd name="T60" fmla="*/ 42 w 44"/>
                                <a:gd name="T61" fmla="*/ 33 h 68"/>
                                <a:gd name="T62" fmla="*/ 33 w 44"/>
                                <a:gd name="T63" fmla="*/ 41 h 68"/>
                                <a:gd name="T64" fmla="*/ 25 w 44"/>
                                <a:gd name="T65" fmla="*/ 46 h 68"/>
                                <a:gd name="T66" fmla="*/ 14 w 44"/>
                                <a:gd name="T67" fmla="*/ 57 h 68"/>
                                <a:gd name="T68" fmla="*/ 14 w 44"/>
                                <a:gd name="T69" fmla="*/ 60 h 68"/>
                                <a:gd name="T70" fmla="*/ 44 w 44"/>
                                <a:gd name="T7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4" h="68">
                                  <a:moveTo>
                                    <a:pt x="44" y="60"/>
                                  </a:moveTo>
                                  <a:lnTo>
                                    <a:pt x="44" y="68"/>
                                  </a:lnTo>
                                  <a:lnTo>
                                    <a:pt x="0" y="68"/>
                                  </a:lnTo>
                                  <a:lnTo>
                                    <a:pt x="0" y="65"/>
                                  </a:lnTo>
                                  <a:lnTo>
                                    <a:pt x="3" y="63"/>
                                  </a:lnTo>
                                  <a:lnTo>
                                    <a:pt x="3" y="57"/>
                                  </a:lnTo>
                                  <a:lnTo>
                                    <a:pt x="6" y="52"/>
                                  </a:lnTo>
                                  <a:lnTo>
                                    <a:pt x="11" y="49"/>
                                  </a:lnTo>
                                  <a:lnTo>
                                    <a:pt x="17" y="43"/>
                                  </a:lnTo>
                                  <a:lnTo>
                                    <a:pt x="25" y="38"/>
                                  </a:lnTo>
                                  <a:lnTo>
                                    <a:pt x="28" y="33"/>
                                  </a:lnTo>
                                  <a:lnTo>
                                    <a:pt x="31" y="30"/>
                                  </a:lnTo>
                                  <a:lnTo>
                                    <a:pt x="36" y="19"/>
                                  </a:lnTo>
                                  <a:lnTo>
                                    <a:pt x="36" y="13"/>
                                  </a:lnTo>
                                  <a:lnTo>
                                    <a:pt x="33" y="11"/>
                                  </a:lnTo>
                                  <a:lnTo>
                                    <a:pt x="28" y="8"/>
                                  </a:lnTo>
                                  <a:lnTo>
                                    <a:pt x="20" y="8"/>
                                  </a:lnTo>
                                  <a:lnTo>
                                    <a:pt x="14" y="11"/>
                                  </a:lnTo>
                                  <a:lnTo>
                                    <a:pt x="11" y="16"/>
                                  </a:lnTo>
                                  <a:lnTo>
                                    <a:pt x="11" y="19"/>
                                  </a:lnTo>
                                  <a:lnTo>
                                    <a:pt x="3" y="19"/>
                                  </a:lnTo>
                                  <a:lnTo>
                                    <a:pt x="3" y="13"/>
                                  </a:lnTo>
                                  <a:lnTo>
                                    <a:pt x="6" y="8"/>
                                  </a:lnTo>
                                  <a:lnTo>
                                    <a:pt x="9" y="5"/>
                                  </a:lnTo>
                                  <a:lnTo>
                                    <a:pt x="25" y="0"/>
                                  </a:lnTo>
                                  <a:lnTo>
                                    <a:pt x="31" y="0"/>
                                  </a:lnTo>
                                  <a:lnTo>
                                    <a:pt x="36" y="2"/>
                                  </a:lnTo>
                                  <a:lnTo>
                                    <a:pt x="44" y="11"/>
                                  </a:lnTo>
                                  <a:lnTo>
                                    <a:pt x="44" y="22"/>
                                  </a:lnTo>
                                  <a:lnTo>
                                    <a:pt x="42" y="27"/>
                                  </a:lnTo>
                                  <a:lnTo>
                                    <a:pt x="42" y="33"/>
                                  </a:lnTo>
                                  <a:lnTo>
                                    <a:pt x="33" y="41"/>
                                  </a:lnTo>
                                  <a:lnTo>
                                    <a:pt x="25" y="46"/>
                                  </a:lnTo>
                                  <a:lnTo>
                                    <a:pt x="14" y="57"/>
                                  </a:lnTo>
                                  <a:lnTo>
                                    <a:pt x="14" y="60"/>
                                  </a:lnTo>
                                  <a:lnTo>
                                    <a:pt x="44"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28" name="Line 1398"/>
                          <wps:cNvCnPr/>
                          <wps:spPr bwMode="auto">
                            <a:xfrm>
                              <a:off x="5133" y="135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29" name="Line 1399"/>
                          <wps:cNvCnPr/>
                          <wps:spPr bwMode="auto">
                            <a:xfrm flipH="1">
                              <a:off x="8094" y="135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30" name="Rectangle 1400"/>
                          <wps:cNvSpPr>
                            <a:spLocks noChangeArrowheads="1"/>
                          </wps:cNvSpPr>
                          <wps:spPr bwMode="auto">
                            <a:xfrm>
                              <a:off x="4805" y="1357"/>
                              <a:ext cx="25"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31" name="Freeform 1401"/>
                          <wps:cNvSpPr>
                            <a:spLocks noEditPoints="1"/>
                          </wps:cNvSpPr>
                          <wps:spPr bwMode="auto">
                            <a:xfrm>
                              <a:off x="4838" y="1316"/>
                              <a:ext cx="44" cy="68"/>
                            </a:xfrm>
                            <a:custGeom>
                              <a:avLst/>
                              <a:gdLst>
                                <a:gd name="T0" fmla="*/ 0 w 44"/>
                                <a:gd name="T1" fmla="*/ 35 h 68"/>
                                <a:gd name="T2" fmla="*/ 0 w 44"/>
                                <a:gd name="T3" fmla="*/ 24 h 68"/>
                                <a:gd name="T4" fmla="*/ 3 w 44"/>
                                <a:gd name="T5" fmla="*/ 16 h 68"/>
                                <a:gd name="T6" fmla="*/ 5 w 44"/>
                                <a:gd name="T7" fmla="*/ 11 h 68"/>
                                <a:gd name="T8" fmla="*/ 5 w 44"/>
                                <a:gd name="T9" fmla="*/ 8 h 68"/>
                                <a:gd name="T10" fmla="*/ 11 w 44"/>
                                <a:gd name="T11" fmla="*/ 5 h 68"/>
                                <a:gd name="T12" fmla="*/ 16 w 44"/>
                                <a:gd name="T13" fmla="*/ 0 h 68"/>
                                <a:gd name="T14" fmla="*/ 27 w 44"/>
                                <a:gd name="T15" fmla="*/ 0 h 68"/>
                                <a:gd name="T16" fmla="*/ 30 w 44"/>
                                <a:gd name="T17" fmla="*/ 3 h 68"/>
                                <a:gd name="T18" fmla="*/ 35 w 44"/>
                                <a:gd name="T19" fmla="*/ 5 h 68"/>
                                <a:gd name="T20" fmla="*/ 38 w 44"/>
                                <a:gd name="T21" fmla="*/ 8 h 68"/>
                                <a:gd name="T22" fmla="*/ 41 w 44"/>
                                <a:gd name="T23" fmla="*/ 13 h 68"/>
                                <a:gd name="T24" fmla="*/ 41 w 44"/>
                                <a:gd name="T25" fmla="*/ 19 h 68"/>
                                <a:gd name="T26" fmla="*/ 44 w 44"/>
                                <a:gd name="T27" fmla="*/ 27 h 68"/>
                                <a:gd name="T28" fmla="*/ 44 w 44"/>
                                <a:gd name="T29" fmla="*/ 46 h 68"/>
                                <a:gd name="T30" fmla="*/ 41 w 44"/>
                                <a:gd name="T31" fmla="*/ 55 h 68"/>
                                <a:gd name="T32" fmla="*/ 38 w 44"/>
                                <a:gd name="T33" fmla="*/ 60 h 68"/>
                                <a:gd name="T34" fmla="*/ 30 w 44"/>
                                <a:gd name="T35" fmla="*/ 68 h 68"/>
                                <a:gd name="T36" fmla="*/ 16 w 44"/>
                                <a:gd name="T37" fmla="*/ 68 h 68"/>
                                <a:gd name="T38" fmla="*/ 5 w 44"/>
                                <a:gd name="T39" fmla="*/ 63 h 68"/>
                                <a:gd name="T40" fmla="*/ 0 w 44"/>
                                <a:gd name="T41" fmla="*/ 46 h 68"/>
                                <a:gd name="T42" fmla="*/ 0 w 44"/>
                                <a:gd name="T43" fmla="*/ 35 h 68"/>
                                <a:gd name="T44" fmla="*/ 8 w 44"/>
                                <a:gd name="T45" fmla="*/ 35 h 68"/>
                                <a:gd name="T46" fmla="*/ 8 w 44"/>
                                <a:gd name="T47" fmla="*/ 44 h 68"/>
                                <a:gd name="T48" fmla="*/ 11 w 44"/>
                                <a:gd name="T49" fmla="*/ 52 h 68"/>
                                <a:gd name="T50" fmla="*/ 14 w 44"/>
                                <a:gd name="T51" fmla="*/ 57 h 68"/>
                                <a:gd name="T52" fmla="*/ 16 w 44"/>
                                <a:gd name="T53" fmla="*/ 60 h 68"/>
                                <a:gd name="T54" fmla="*/ 27 w 44"/>
                                <a:gd name="T55" fmla="*/ 60 h 68"/>
                                <a:gd name="T56" fmla="*/ 30 w 44"/>
                                <a:gd name="T57" fmla="*/ 57 h 68"/>
                                <a:gd name="T58" fmla="*/ 33 w 44"/>
                                <a:gd name="T59" fmla="*/ 52 h 68"/>
                                <a:gd name="T60" fmla="*/ 35 w 44"/>
                                <a:gd name="T61" fmla="*/ 44 h 68"/>
                                <a:gd name="T62" fmla="*/ 35 w 44"/>
                                <a:gd name="T63" fmla="*/ 24 h 68"/>
                                <a:gd name="T64" fmla="*/ 30 w 44"/>
                                <a:gd name="T65" fmla="*/ 13 h 68"/>
                                <a:gd name="T66" fmla="*/ 25 w 44"/>
                                <a:gd name="T67" fmla="*/ 8 h 68"/>
                                <a:gd name="T68" fmla="*/ 22 w 44"/>
                                <a:gd name="T69" fmla="*/ 8 h 68"/>
                                <a:gd name="T70" fmla="*/ 16 w 44"/>
                                <a:gd name="T71" fmla="*/ 11 h 68"/>
                                <a:gd name="T72" fmla="*/ 14 w 44"/>
                                <a:gd name="T73" fmla="*/ 13 h 68"/>
                                <a:gd name="T74" fmla="*/ 8 w 44"/>
                                <a:gd name="T75" fmla="*/ 24 h 68"/>
                                <a:gd name="T76" fmla="*/ 8 w 44"/>
                                <a:gd name="T77"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4" h="68">
                                  <a:moveTo>
                                    <a:pt x="0" y="35"/>
                                  </a:moveTo>
                                  <a:lnTo>
                                    <a:pt x="0" y="24"/>
                                  </a:lnTo>
                                  <a:lnTo>
                                    <a:pt x="3" y="16"/>
                                  </a:lnTo>
                                  <a:lnTo>
                                    <a:pt x="5" y="11"/>
                                  </a:lnTo>
                                  <a:lnTo>
                                    <a:pt x="5" y="8"/>
                                  </a:lnTo>
                                  <a:lnTo>
                                    <a:pt x="11" y="5"/>
                                  </a:lnTo>
                                  <a:lnTo>
                                    <a:pt x="16" y="0"/>
                                  </a:lnTo>
                                  <a:lnTo>
                                    <a:pt x="27" y="0"/>
                                  </a:lnTo>
                                  <a:lnTo>
                                    <a:pt x="30" y="3"/>
                                  </a:lnTo>
                                  <a:lnTo>
                                    <a:pt x="35" y="5"/>
                                  </a:lnTo>
                                  <a:lnTo>
                                    <a:pt x="38" y="8"/>
                                  </a:lnTo>
                                  <a:lnTo>
                                    <a:pt x="41" y="13"/>
                                  </a:lnTo>
                                  <a:lnTo>
                                    <a:pt x="41" y="19"/>
                                  </a:lnTo>
                                  <a:lnTo>
                                    <a:pt x="44" y="27"/>
                                  </a:lnTo>
                                  <a:lnTo>
                                    <a:pt x="44" y="46"/>
                                  </a:lnTo>
                                  <a:lnTo>
                                    <a:pt x="41" y="55"/>
                                  </a:lnTo>
                                  <a:lnTo>
                                    <a:pt x="38" y="60"/>
                                  </a:lnTo>
                                  <a:lnTo>
                                    <a:pt x="30" y="68"/>
                                  </a:lnTo>
                                  <a:lnTo>
                                    <a:pt x="16" y="68"/>
                                  </a:lnTo>
                                  <a:lnTo>
                                    <a:pt x="5" y="63"/>
                                  </a:lnTo>
                                  <a:lnTo>
                                    <a:pt x="0" y="46"/>
                                  </a:lnTo>
                                  <a:lnTo>
                                    <a:pt x="0" y="35"/>
                                  </a:lnTo>
                                  <a:close/>
                                  <a:moveTo>
                                    <a:pt x="8" y="35"/>
                                  </a:moveTo>
                                  <a:lnTo>
                                    <a:pt x="8" y="44"/>
                                  </a:lnTo>
                                  <a:lnTo>
                                    <a:pt x="11" y="52"/>
                                  </a:lnTo>
                                  <a:lnTo>
                                    <a:pt x="14" y="57"/>
                                  </a:lnTo>
                                  <a:lnTo>
                                    <a:pt x="16" y="60"/>
                                  </a:lnTo>
                                  <a:lnTo>
                                    <a:pt x="27" y="60"/>
                                  </a:lnTo>
                                  <a:lnTo>
                                    <a:pt x="30" y="57"/>
                                  </a:lnTo>
                                  <a:lnTo>
                                    <a:pt x="33" y="52"/>
                                  </a:lnTo>
                                  <a:lnTo>
                                    <a:pt x="35" y="44"/>
                                  </a:lnTo>
                                  <a:lnTo>
                                    <a:pt x="35" y="24"/>
                                  </a:lnTo>
                                  <a:lnTo>
                                    <a:pt x="30" y="13"/>
                                  </a:lnTo>
                                  <a:lnTo>
                                    <a:pt x="25" y="8"/>
                                  </a:lnTo>
                                  <a:lnTo>
                                    <a:pt x="22" y="8"/>
                                  </a:lnTo>
                                  <a:lnTo>
                                    <a:pt x="16" y="11"/>
                                  </a:lnTo>
                                  <a:lnTo>
                                    <a:pt x="14" y="13"/>
                                  </a:lnTo>
                                  <a:lnTo>
                                    <a:pt x="8" y="24"/>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32" name="Rectangle 1402"/>
                          <wps:cNvSpPr>
                            <a:spLocks noChangeArrowheads="1"/>
                          </wps:cNvSpPr>
                          <wps:spPr bwMode="auto">
                            <a:xfrm>
                              <a:off x="4895" y="1376"/>
                              <a:ext cx="9"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33" name="Freeform 1403"/>
                          <wps:cNvSpPr>
                            <a:spLocks noEditPoints="1"/>
                          </wps:cNvSpPr>
                          <wps:spPr bwMode="auto">
                            <a:xfrm>
                              <a:off x="4917" y="1316"/>
                              <a:ext cx="44" cy="68"/>
                            </a:xfrm>
                            <a:custGeom>
                              <a:avLst/>
                              <a:gdLst>
                                <a:gd name="T0" fmla="*/ 0 w 44"/>
                                <a:gd name="T1" fmla="*/ 35 h 68"/>
                                <a:gd name="T2" fmla="*/ 0 w 44"/>
                                <a:gd name="T3" fmla="*/ 24 h 68"/>
                                <a:gd name="T4" fmla="*/ 3 w 44"/>
                                <a:gd name="T5" fmla="*/ 16 h 68"/>
                                <a:gd name="T6" fmla="*/ 3 w 44"/>
                                <a:gd name="T7" fmla="*/ 11 h 68"/>
                                <a:gd name="T8" fmla="*/ 8 w 44"/>
                                <a:gd name="T9" fmla="*/ 5 h 68"/>
                                <a:gd name="T10" fmla="*/ 14 w 44"/>
                                <a:gd name="T11" fmla="*/ 3 h 68"/>
                                <a:gd name="T12" fmla="*/ 22 w 44"/>
                                <a:gd name="T13" fmla="*/ 0 h 68"/>
                                <a:gd name="T14" fmla="*/ 28 w 44"/>
                                <a:gd name="T15" fmla="*/ 0 h 68"/>
                                <a:gd name="T16" fmla="*/ 30 w 44"/>
                                <a:gd name="T17" fmla="*/ 3 h 68"/>
                                <a:gd name="T18" fmla="*/ 36 w 44"/>
                                <a:gd name="T19" fmla="*/ 5 h 68"/>
                                <a:gd name="T20" fmla="*/ 39 w 44"/>
                                <a:gd name="T21" fmla="*/ 8 h 68"/>
                                <a:gd name="T22" fmla="*/ 41 w 44"/>
                                <a:gd name="T23" fmla="*/ 13 h 68"/>
                                <a:gd name="T24" fmla="*/ 41 w 44"/>
                                <a:gd name="T25" fmla="*/ 19 h 68"/>
                                <a:gd name="T26" fmla="*/ 44 w 44"/>
                                <a:gd name="T27" fmla="*/ 27 h 68"/>
                                <a:gd name="T28" fmla="*/ 44 w 44"/>
                                <a:gd name="T29" fmla="*/ 46 h 68"/>
                                <a:gd name="T30" fmla="*/ 41 w 44"/>
                                <a:gd name="T31" fmla="*/ 55 h 68"/>
                                <a:gd name="T32" fmla="*/ 39 w 44"/>
                                <a:gd name="T33" fmla="*/ 60 h 68"/>
                                <a:gd name="T34" fmla="*/ 33 w 44"/>
                                <a:gd name="T35" fmla="*/ 65 h 68"/>
                                <a:gd name="T36" fmla="*/ 28 w 44"/>
                                <a:gd name="T37" fmla="*/ 68 h 68"/>
                                <a:gd name="T38" fmla="*/ 17 w 44"/>
                                <a:gd name="T39" fmla="*/ 68 h 68"/>
                                <a:gd name="T40" fmla="*/ 6 w 44"/>
                                <a:gd name="T41" fmla="*/ 63 h 68"/>
                                <a:gd name="T42" fmla="*/ 0 w 44"/>
                                <a:gd name="T43" fmla="*/ 46 h 68"/>
                                <a:gd name="T44" fmla="*/ 0 w 44"/>
                                <a:gd name="T45" fmla="*/ 35 h 68"/>
                                <a:gd name="T46" fmla="*/ 8 w 44"/>
                                <a:gd name="T47" fmla="*/ 35 h 68"/>
                                <a:gd name="T48" fmla="*/ 8 w 44"/>
                                <a:gd name="T49" fmla="*/ 52 h 68"/>
                                <a:gd name="T50" fmla="*/ 11 w 44"/>
                                <a:gd name="T51" fmla="*/ 57 h 68"/>
                                <a:gd name="T52" fmla="*/ 17 w 44"/>
                                <a:gd name="T53" fmla="*/ 60 h 68"/>
                                <a:gd name="T54" fmla="*/ 28 w 44"/>
                                <a:gd name="T55" fmla="*/ 60 h 68"/>
                                <a:gd name="T56" fmla="*/ 30 w 44"/>
                                <a:gd name="T57" fmla="*/ 57 h 68"/>
                                <a:gd name="T58" fmla="*/ 33 w 44"/>
                                <a:gd name="T59" fmla="*/ 52 h 68"/>
                                <a:gd name="T60" fmla="*/ 33 w 44"/>
                                <a:gd name="T61" fmla="*/ 44 h 68"/>
                                <a:gd name="T62" fmla="*/ 36 w 44"/>
                                <a:gd name="T63" fmla="*/ 35 h 68"/>
                                <a:gd name="T64" fmla="*/ 36 w 44"/>
                                <a:gd name="T65" fmla="*/ 24 h 68"/>
                                <a:gd name="T66" fmla="*/ 30 w 44"/>
                                <a:gd name="T67" fmla="*/ 13 h 68"/>
                                <a:gd name="T68" fmla="*/ 28 w 44"/>
                                <a:gd name="T69" fmla="*/ 11 h 68"/>
                                <a:gd name="T70" fmla="*/ 22 w 44"/>
                                <a:gd name="T71" fmla="*/ 8 h 68"/>
                                <a:gd name="T72" fmla="*/ 17 w 44"/>
                                <a:gd name="T73" fmla="*/ 8 h 68"/>
                                <a:gd name="T74" fmla="*/ 11 w 44"/>
                                <a:gd name="T75" fmla="*/ 13 h 68"/>
                                <a:gd name="T76" fmla="*/ 8 w 44"/>
                                <a:gd name="T77" fmla="*/ 19 h 68"/>
                                <a:gd name="T78" fmla="*/ 8 w 44"/>
                                <a:gd name="T7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 h="68">
                                  <a:moveTo>
                                    <a:pt x="0" y="35"/>
                                  </a:moveTo>
                                  <a:lnTo>
                                    <a:pt x="0" y="24"/>
                                  </a:lnTo>
                                  <a:lnTo>
                                    <a:pt x="3" y="16"/>
                                  </a:lnTo>
                                  <a:lnTo>
                                    <a:pt x="3" y="11"/>
                                  </a:lnTo>
                                  <a:lnTo>
                                    <a:pt x="8" y="5"/>
                                  </a:lnTo>
                                  <a:lnTo>
                                    <a:pt x="14" y="3"/>
                                  </a:lnTo>
                                  <a:lnTo>
                                    <a:pt x="22" y="0"/>
                                  </a:lnTo>
                                  <a:lnTo>
                                    <a:pt x="28" y="0"/>
                                  </a:lnTo>
                                  <a:lnTo>
                                    <a:pt x="30" y="3"/>
                                  </a:lnTo>
                                  <a:lnTo>
                                    <a:pt x="36" y="5"/>
                                  </a:lnTo>
                                  <a:lnTo>
                                    <a:pt x="39" y="8"/>
                                  </a:lnTo>
                                  <a:lnTo>
                                    <a:pt x="41" y="13"/>
                                  </a:lnTo>
                                  <a:lnTo>
                                    <a:pt x="41" y="19"/>
                                  </a:lnTo>
                                  <a:lnTo>
                                    <a:pt x="44" y="27"/>
                                  </a:lnTo>
                                  <a:lnTo>
                                    <a:pt x="44" y="46"/>
                                  </a:lnTo>
                                  <a:lnTo>
                                    <a:pt x="41" y="55"/>
                                  </a:lnTo>
                                  <a:lnTo>
                                    <a:pt x="39" y="60"/>
                                  </a:lnTo>
                                  <a:lnTo>
                                    <a:pt x="33" y="65"/>
                                  </a:lnTo>
                                  <a:lnTo>
                                    <a:pt x="28" y="68"/>
                                  </a:lnTo>
                                  <a:lnTo>
                                    <a:pt x="17" y="68"/>
                                  </a:lnTo>
                                  <a:lnTo>
                                    <a:pt x="6" y="63"/>
                                  </a:lnTo>
                                  <a:lnTo>
                                    <a:pt x="0" y="46"/>
                                  </a:lnTo>
                                  <a:lnTo>
                                    <a:pt x="0" y="35"/>
                                  </a:lnTo>
                                  <a:close/>
                                  <a:moveTo>
                                    <a:pt x="8" y="35"/>
                                  </a:moveTo>
                                  <a:lnTo>
                                    <a:pt x="8" y="52"/>
                                  </a:lnTo>
                                  <a:lnTo>
                                    <a:pt x="11" y="57"/>
                                  </a:lnTo>
                                  <a:lnTo>
                                    <a:pt x="17" y="60"/>
                                  </a:lnTo>
                                  <a:lnTo>
                                    <a:pt x="28" y="60"/>
                                  </a:lnTo>
                                  <a:lnTo>
                                    <a:pt x="30" y="57"/>
                                  </a:lnTo>
                                  <a:lnTo>
                                    <a:pt x="33" y="52"/>
                                  </a:lnTo>
                                  <a:lnTo>
                                    <a:pt x="33" y="44"/>
                                  </a:lnTo>
                                  <a:lnTo>
                                    <a:pt x="36" y="35"/>
                                  </a:lnTo>
                                  <a:lnTo>
                                    <a:pt x="36" y="24"/>
                                  </a:lnTo>
                                  <a:lnTo>
                                    <a:pt x="30" y="13"/>
                                  </a:lnTo>
                                  <a:lnTo>
                                    <a:pt x="28" y="11"/>
                                  </a:lnTo>
                                  <a:lnTo>
                                    <a:pt x="22" y="8"/>
                                  </a:lnTo>
                                  <a:lnTo>
                                    <a:pt x="17" y="8"/>
                                  </a:lnTo>
                                  <a:lnTo>
                                    <a:pt x="11" y="13"/>
                                  </a:lnTo>
                                  <a:lnTo>
                                    <a:pt x="8" y="19"/>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34" name="Freeform 1404"/>
                          <wps:cNvSpPr>
                            <a:spLocks/>
                          </wps:cNvSpPr>
                          <wps:spPr bwMode="auto">
                            <a:xfrm>
                              <a:off x="4975" y="1316"/>
                              <a:ext cx="24" cy="68"/>
                            </a:xfrm>
                            <a:custGeom>
                              <a:avLst/>
                              <a:gdLst>
                                <a:gd name="T0" fmla="*/ 24 w 24"/>
                                <a:gd name="T1" fmla="*/ 68 h 68"/>
                                <a:gd name="T2" fmla="*/ 16 w 24"/>
                                <a:gd name="T3" fmla="*/ 68 h 68"/>
                                <a:gd name="T4" fmla="*/ 16 w 24"/>
                                <a:gd name="T5" fmla="*/ 16 h 68"/>
                                <a:gd name="T6" fmla="*/ 11 w 24"/>
                                <a:gd name="T7" fmla="*/ 19 h 68"/>
                                <a:gd name="T8" fmla="*/ 8 w 24"/>
                                <a:gd name="T9" fmla="*/ 22 h 68"/>
                                <a:gd name="T10" fmla="*/ 2 w 24"/>
                                <a:gd name="T11" fmla="*/ 24 h 68"/>
                                <a:gd name="T12" fmla="*/ 0 w 24"/>
                                <a:gd name="T13" fmla="*/ 24 h 68"/>
                                <a:gd name="T14" fmla="*/ 0 w 24"/>
                                <a:gd name="T15" fmla="*/ 16 h 68"/>
                                <a:gd name="T16" fmla="*/ 5 w 24"/>
                                <a:gd name="T17" fmla="*/ 13 h 68"/>
                                <a:gd name="T18" fmla="*/ 11 w 24"/>
                                <a:gd name="T19" fmla="*/ 8 h 68"/>
                                <a:gd name="T20" fmla="*/ 16 w 24"/>
                                <a:gd name="T21" fmla="*/ 5 h 68"/>
                                <a:gd name="T22" fmla="*/ 19 w 24"/>
                                <a:gd name="T23" fmla="*/ 0 h 68"/>
                                <a:gd name="T24" fmla="*/ 24 w 24"/>
                                <a:gd name="T25" fmla="*/ 0 h 68"/>
                                <a:gd name="T26" fmla="*/ 24 w 24"/>
                                <a:gd name="T27"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 h="68">
                                  <a:moveTo>
                                    <a:pt x="24" y="68"/>
                                  </a:moveTo>
                                  <a:lnTo>
                                    <a:pt x="16" y="68"/>
                                  </a:lnTo>
                                  <a:lnTo>
                                    <a:pt x="16" y="16"/>
                                  </a:lnTo>
                                  <a:lnTo>
                                    <a:pt x="11" y="19"/>
                                  </a:lnTo>
                                  <a:lnTo>
                                    <a:pt x="8" y="22"/>
                                  </a:lnTo>
                                  <a:lnTo>
                                    <a:pt x="2" y="24"/>
                                  </a:lnTo>
                                  <a:lnTo>
                                    <a:pt x="0" y="24"/>
                                  </a:lnTo>
                                  <a:lnTo>
                                    <a:pt x="0" y="16"/>
                                  </a:lnTo>
                                  <a:lnTo>
                                    <a:pt x="5" y="13"/>
                                  </a:lnTo>
                                  <a:lnTo>
                                    <a:pt x="11" y="8"/>
                                  </a:lnTo>
                                  <a:lnTo>
                                    <a:pt x="16" y="5"/>
                                  </a:lnTo>
                                  <a:lnTo>
                                    <a:pt x="19" y="0"/>
                                  </a:lnTo>
                                  <a:lnTo>
                                    <a:pt x="24" y="0"/>
                                  </a:lnTo>
                                  <a:lnTo>
                                    <a:pt x="24"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35" name="Freeform 1405"/>
                          <wps:cNvSpPr>
                            <a:spLocks/>
                          </wps:cNvSpPr>
                          <wps:spPr bwMode="auto">
                            <a:xfrm>
                              <a:off x="5021" y="1319"/>
                              <a:ext cx="44" cy="65"/>
                            </a:xfrm>
                            <a:custGeom>
                              <a:avLst/>
                              <a:gdLst>
                                <a:gd name="T0" fmla="*/ 0 w 44"/>
                                <a:gd name="T1" fmla="*/ 49 h 65"/>
                                <a:gd name="T2" fmla="*/ 8 w 44"/>
                                <a:gd name="T3" fmla="*/ 46 h 65"/>
                                <a:gd name="T4" fmla="*/ 8 w 44"/>
                                <a:gd name="T5" fmla="*/ 52 h 65"/>
                                <a:gd name="T6" fmla="*/ 11 w 44"/>
                                <a:gd name="T7" fmla="*/ 54 h 65"/>
                                <a:gd name="T8" fmla="*/ 17 w 44"/>
                                <a:gd name="T9" fmla="*/ 57 h 65"/>
                                <a:gd name="T10" fmla="*/ 28 w 44"/>
                                <a:gd name="T11" fmla="*/ 57 h 65"/>
                                <a:gd name="T12" fmla="*/ 30 w 44"/>
                                <a:gd name="T13" fmla="*/ 54 h 65"/>
                                <a:gd name="T14" fmla="*/ 36 w 44"/>
                                <a:gd name="T15" fmla="*/ 43 h 65"/>
                                <a:gd name="T16" fmla="*/ 30 w 44"/>
                                <a:gd name="T17" fmla="*/ 32 h 65"/>
                                <a:gd name="T18" fmla="*/ 28 w 44"/>
                                <a:gd name="T19" fmla="*/ 30 h 65"/>
                                <a:gd name="T20" fmla="*/ 25 w 44"/>
                                <a:gd name="T21" fmla="*/ 30 h 65"/>
                                <a:gd name="T22" fmla="*/ 22 w 44"/>
                                <a:gd name="T23" fmla="*/ 27 h 65"/>
                                <a:gd name="T24" fmla="*/ 17 w 44"/>
                                <a:gd name="T25" fmla="*/ 30 h 65"/>
                                <a:gd name="T26" fmla="*/ 14 w 44"/>
                                <a:gd name="T27" fmla="*/ 30 h 65"/>
                                <a:gd name="T28" fmla="*/ 8 w 44"/>
                                <a:gd name="T29" fmla="*/ 35 h 65"/>
                                <a:gd name="T30" fmla="*/ 0 w 44"/>
                                <a:gd name="T31" fmla="*/ 32 h 65"/>
                                <a:gd name="T32" fmla="*/ 8 w 44"/>
                                <a:gd name="T33" fmla="*/ 0 h 65"/>
                                <a:gd name="T34" fmla="*/ 39 w 44"/>
                                <a:gd name="T35" fmla="*/ 0 h 65"/>
                                <a:gd name="T36" fmla="*/ 39 w 44"/>
                                <a:gd name="T37" fmla="*/ 8 h 65"/>
                                <a:gd name="T38" fmla="*/ 14 w 44"/>
                                <a:gd name="T39" fmla="*/ 8 h 65"/>
                                <a:gd name="T40" fmla="*/ 11 w 44"/>
                                <a:gd name="T41" fmla="*/ 24 h 65"/>
                                <a:gd name="T42" fmla="*/ 22 w 44"/>
                                <a:gd name="T43" fmla="*/ 19 h 65"/>
                                <a:gd name="T44" fmla="*/ 30 w 44"/>
                                <a:gd name="T45" fmla="*/ 21 h 65"/>
                                <a:gd name="T46" fmla="*/ 39 w 44"/>
                                <a:gd name="T47" fmla="*/ 27 h 65"/>
                                <a:gd name="T48" fmla="*/ 41 w 44"/>
                                <a:gd name="T49" fmla="*/ 30 h 65"/>
                                <a:gd name="T50" fmla="*/ 44 w 44"/>
                                <a:gd name="T51" fmla="*/ 35 h 65"/>
                                <a:gd name="T52" fmla="*/ 44 w 44"/>
                                <a:gd name="T53" fmla="*/ 49 h 65"/>
                                <a:gd name="T54" fmla="*/ 41 w 44"/>
                                <a:gd name="T55" fmla="*/ 54 h 65"/>
                                <a:gd name="T56" fmla="*/ 33 w 44"/>
                                <a:gd name="T57" fmla="*/ 62 h 65"/>
                                <a:gd name="T58" fmla="*/ 28 w 44"/>
                                <a:gd name="T59" fmla="*/ 65 h 65"/>
                                <a:gd name="T60" fmla="*/ 17 w 44"/>
                                <a:gd name="T61" fmla="*/ 65 h 65"/>
                                <a:gd name="T62" fmla="*/ 11 w 44"/>
                                <a:gd name="T63" fmla="*/ 62 h 65"/>
                                <a:gd name="T64" fmla="*/ 6 w 44"/>
                                <a:gd name="T65" fmla="*/ 62 h 65"/>
                                <a:gd name="T66" fmla="*/ 0 w 44"/>
                                <a:gd name="T67" fmla="*/ 54 h 65"/>
                                <a:gd name="T68" fmla="*/ 0 w 44"/>
                                <a:gd name="T69"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4" h="65">
                                  <a:moveTo>
                                    <a:pt x="0" y="49"/>
                                  </a:moveTo>
                                  <a:lnTo>
                                    <a:pt x="8" y="46"/>
                                  </a:lnTo>
                                  <a:lnTo>
                                    <a:pt x="8" y="52"/>
                                  </a:lnTo>
                                  <a:lnTo>
                                    <a:pt x="11" y="54"/>
                                  </a:lnTo>
                                  <a:lnTo>
                                    <a:pt x="17" y="57"/>
                                  </a:lnTo>
                                  <a:lnTo>
                                    <a:pt x="28" y="57"/>
                                  </a:lnTo>
                                  <a:lnTo>
                                    <a:pt x="30" y="54"/>
                                  </a:lnTo>
                                  <a:lnTo>
                                    <a:pt x="36" y="43"/>
                                  </a:lnTo>
                                  <a:lnTo>
                                    <a:pt x="30" y="32"/>
                                  </a:lnTo>
                                  <a:lnTo>
                                    <a:pt x="28" y="30"/>
                                  </a:lnTo>
                                  <a:lnTo>
                                    <a:pt x="25" y="30"/>
                                  </a:lnTo>
                                  <a:lnTo>
                                    <a:pt x="22" y="27"/>
                                  </a:lnTo>
                                  <a:lnTo>
                                    <a:pt x="17" y="30"/>
                                  </a:lnTo>
                                  <a:lnTo>
                                    <a:pt x="14" y="30"/>
                                  </a:lnTo>
                                  <a:lnTo>
                                    <a:pt x="8" y="35"/>
                                  </a:lnTo>
                                  <a:lnTo>
                                    <a:pt x="0" y="32"/>
                                  </a:lnTo>
                                  <a:lnTo>
                                    <a:pt x="8" y="0"/>
                                  </a:lnTo>
                                  <a:lnTo>
                                    <a:pt x="39" y="0"/>
                                  </a:lnTo>
                                  <a:lnTo>
                                    <a:pt x="39" y="8"/>
                                  </a:lnTo>
                                  <a:lnTo>
                                    <a:pt x="14" y="8"/>
                                  </a:lnTo>
                                  <a:lnTo>
                                    <a:pt x="11" y="24"/>
                                  </a:lnTo>
                                  <a:lnTo>
                                    <a:pt x="22" y="19"/>
                                  </a:lnTo>
                                  <a:lnTo>
                                    <a:pt x="30" y="21"/>
                                  </a:lnTo>
                                  <a:lnTo>
                                    <a:pt x="39" y="27"/>
                                  </a:lnTo>
                                  <a:lnTo>
                                    <a:pt x="41" y="30"/>
                                  </a:lnTo>
                                  <a:lnTo>
                                    <a:pt x="44" y="35"/>
                                  </a:lnTo>
                                  <a:lnTo>
                                    <a:pt x="44" y="49"/>
                                  </a:lnTo>
                                  <a:lnTo>
                                    <a:pt x="41" y="54"/>
                                  </a:lnTo>
                                  <a:lnTo>
                                    <a:pt x="33" y="62"/>
                                  </a:lnTo>
                                  <a:lnTo>
                                    <a:pt x="28" y="65"/>
                                  </a:lnTo>
                                  <a:lnTo>
                                    <a:pt x="17" y="65"/>
                                  </a:lnTo>
                                  <a:lnTo>
                                    <a:pt x="11" y="62"/>
                                  </a:lnTo>
                                  <a:lnTo>
                                    <a:pt x="6" y="62"/>
                                  </a:lnTo>
                                  <a:lnTo>
                                    <a:pt x="0" y="54"/>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36" name="Line 1406"/>
                          <wps:cNvCnPr/>
                          <wps:spPr bwMode="auto">
                            <a:xfrm>
                              <a:off x="5133" y="1143"/>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37" name="Line 1407"/>
                          <wps:cNvCnPr/>
                          <wps:spPr bwMode="auto">
                            <a:xfrm flipH="1">
                              <a:off x="8094" y="1143"/>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38" name="Rectangle 1408"/>
                          <wps:cNvSpPr>
                            <a:spLocks noChangeArrowheads="1"/>
                          </wps:cNvSpPr>
                          <wps:spPr bwMode="auto">
                            <a:xfrm>
                              <a:off x="4857" y="1146"/>
                              <a:ext cx="25"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39" name="Freeform 1409"/>
                          <wps:cNvSpPr>
                            <a:spLocks noEditPoints="1"/>
                          </wps:cNvSpPr>
                          <wps:spPr bwMode="auto">
                            <a:xfrm>
                              <a:off x="4890" y="1105"/>
                              <a:ext cx="44" cy="69"/>
                            </a:xfrm>
                            <a:custGeom>
                              <a:avLst/>
                              <a:gdLst>
                                <a:gd name="T0" fmla="*/ 0 w 44"/>
                                <a:gd name="T1" fmla="*/ 36 h 69"/>
                                <a:gd name="T2" fmla="*/ 0 w 44"/>
                                <a:gd name="T3" fmla="*/ 25 h 69"/>
                                <a:gd name="T4" fmla="*/ 3 w 44"/>
                                <a:gd name="T5" fmla="*/ 17 h 69"/>
                                <a:gd name="T6" fmla="*/ 5 w 44"/>
                                <a:gd name="T7" fmla="*/ 11 h 69"/>
                                <a:gd name="T8" fmla="*/ 5 w 44"/>
                                <a:gd name="T9" fmla="*/ 8 h 69"/>
                                <a:gd name="T10" fmla="*/ 11 w 44"/>
                                <a:gd name="T11" fmla="*/ 6 h 69"/>
                                <a:gd name="T12" fmla="*/ 16 w 44"/>
                                <a:gd name="T13" fmla="*/ 0 h 69"/>
                                <a:gd name="T14" fmla="*/ 27 w 44"/>
                                <a:gd name="T15" fmla="*/ 0 h 69"/>
                                <a:gd name="T16" fmla="*/ 30 w 44"/>
                                <a:gd name="T17" fmla="*/ 3 h 69"/>
                                <a:gd name="T18" fmla="*/ 35 w 44"/>
                                <a:gd name="T19" fmla="*/ 6 h 69"/>
                                <a:gd name="T20" fmla="*/ 38 w 44"/>
                                <a:gd name="T21" fmla="*/ 8 h 69"/>
                                <a:gd name="T22" fmla="*/ 41 w 44"/>
                                <a:gd name="T23" fmla="*/ 14 h 69"/>
                                <a:gd name="T24" fmla="*/ 41 w 44"/>
                                <a:gd name="T25" fmla="*/ 19 h 69"/>
                                <a:gd name="T26" fmla="*/ 44 w 44"/>
                                <a:gd name="T27" fmla="*/ 28 h 69"/>
                                <a:gd name="T28" fmla="*/ 44 w 44"/>
                                <a:gd name="T29" fmla="*/ 47 h 69"/>
                                <a:gd name="T30" fmla="*/ 41 w 44"/>
                                <a:gd name="T31" fmla="*/ 55 h 69"/>
                                <a:gd name="T32" fmla="*/ 38 w 44"/>
                                <a:gd name="T33" fmla="*/ 60 h 69"/>
                                <a:gd name="T34" fmla="*/ 30 w 44"/>
                                <a:gd name="T35" fmla="*/ 69 h 69"/>
                                <a:gd name="T36" fmla="*/ 16 w 44"/>
                                <a:gd name="T37" fmla="*/ 69 h 69"/>
                                <a:gd name="T38" fmla="*/ 5 w 44"/>
                                <a:gd name="T39" fmla="*/ 63 h 69"/>
                                <a:gd name="T40" fmla="*/ 0 w 44"/>
                                <a:gd name="T41" fmla="*/ 47 h 69"/>
                                <a:gd name="T42" fmla="*/ 0 w 44"/>
                                <a:gd name="T43" fmla="*/ 36 h 69"/>
                                <a:gd name="T44" fmla="*/ 8 w 44"/>
                                <a:gd name="T45" fmla="*/ 36 h 69"/>
                                <a:gd name="T46" fmla="*/ 8 w 44"/>
                                <a:gd name="T47" fmla="*/ 44 h 69"/>
                                <a:gd name="T48" fmla="*/ 11 w 44"/>
                                <a:gd name="T49" fmla="*/ 52 h 69"/>
                                <a:gd name="T50" fmla="*/ 14 w 44"/>
                                <a:gd name="T51" fmla="*/ 58 h 69"/>
                                <a:gd name="T52" fmla="*/ 16 w 44"/>
                                <a:gd name="T53" fmla="*/ 60 h 69"/>
                                <a:gd name="T54" fmla="*/ 27 w 44"/>
                                <a:gd name="T55" fmla="*/ 60 h 69"/>
                                <a:gd name="T56" fmla="*/ 30 w 44"/>
                                <a:gd name="T57" fmla="*/ 58 h 69"/>
                                <a:gd name="T58" fmla="*/ 33 w 44"/>
                                <a:gd name="T59" fmla="*/ 52 h 69"/>
                                <a:gd name="T60" fmla="*/ 35 w 44"/>
                                <a:gd name="T61" fmla="*/ 44 h 69"/>
                                <a:gd name="T62" fmla="*/ 35 w 44"/>
                                <a:gd name="T63" fmla="*/ 25 h 69"/>
                                <a:gd name="T64" fmla="*/ 30 w 44"/>
                                <a:gd name="T65" fmla="*/ 14 h 69"/>
                                <a:gd name="T66" fmla="*/ 25 w 44"/>
                                <a:gd name="T67" fmla="*/ 8 h 69"/>
                                <a:gd name="T68" fmla="*/ 22 w 44"/>
                                <a:gd name="T69" fmla="*/ 8 h 69"/>
                                <a:gd name="T70" fmla="*/ 16 w 44"/>
                                <a:gd name="T71" fmla="*/ 11 h 69"/>
                                <a:gd name="T72" fmla="*/ 14 w 44"/>
                                <a:gd name="T73" fmla="*/ 14 h 69"/>
                                <a:gd name="T74" fmla="*/ 8 w 44"/>
                                <a:gd name="T75" fmla="*/ 25 h 69"/>
                                <a:gd name="T76" fmla="*/ 8 w 44"/>
                                <a:gd name="T77"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4" h="69">
                                  <a:moveTo>
                                    <a:pt x="0" y="36"/>
                                  </a:moveTo>
                                  <a:lnTo>
                                    <a:pt x="0" y="25"/>
                                  </a:lnTo>
                                  <a:lnTo>
                                    <a:pt x="3" y="17"/>
                                  </a:lnTo>
                                  <a:lnTo>
                                    <a:pt x="5" y="11"/>
                                  </a:lnTo>
                                  <a:lnTo>
                                    <a:pt x="5" y="8"/>
                                  </a:lnTo>
                                  <a:lnTo>
                                    <a:pt x="11" y="6"/>
                                  </a:lnTo>
                                  <a:lnTo>
                                    <a:pt x="16" y="0"/>
                                  </a:lnTo>
                                  <a:lnTo>
                                    <a:pt x="27" y="0"/>
                                  </a:lnTo>
                                  <a:lnTo>
                                    <a:pt x="30" y="3"/>
                                  </a:lnTo>
                                  <a:lnTo>
                                    <a:pt x="35" y="6"/>
                                  </a:lnTo>
                                  <a:lnTo>
                                    <a:pt x="38" y="8"/>
                                  </a:lnTo>
                                  <a:lnTo>
                                    <a:pt x="41" y="14"/>
                                  </a:lnTo>
                                  <a:lnTo>
                                    <a:pt x="41" y="19"/>
                                  </a:lnTo>
                                  <a:lnTo>
                                    <a:pt x="44" y="28"/>
                                  </a:lnTo>
                                  <a:lnTo>
                                    <a:pt x="44" y="47"/>
                                  </a:lnTo>
                                  <a:lnTo>
                                    <a:pt x="41" y="55"/>
                                  </a:lnTo>
                                  <a:lnTo>
                                    <a:pt x="38" y="60"/>
                                  </a:lnTo>
                                  <a:lnTo>
                                    <a:pt x="30" y="69"/>
                                  </a:lnTo>
                                  <a:lnTo>
                                    <a:pt x="16" y="69"/>
                                  </a:lnTo>
                                  <a:lnTo>
                                    <a:pt x="5" y="63"/>
                                  </a:lnTo>
                                  <a:lnTo>
                                    <a:pt x="0" y="47"/>
                                  </a:lnTo>
                                  <a:lnTo>
                                    <a:pt x="0" y="36"/>
                                  </a:lnTo>
                                  <a:close/>
                                  <a:moveTo>
                                    <a:pt x="8" y="36"/>
                                  </a:moveTo>
                                  <a:lnTo>
                                    <a:pt x="8" y="44"/>
                                  </a:lnTo>
                                  <a:lnTo>
                                    <a:pt x="11" y="52"/>
                                  </a:lnTo>
                                  <a:lnTo>
                                    <a:pt x="14" y="58"/>
                                  </a:lnTo>
                                  <a:lnTo>
                                    <a:pt x="16" y="60"/>
                                  </a:lnTo>
                                  <a:lnTo>
                                    <a:pt x="27" y="60"/>
                                  </a:lnTo>
                                  <a:lnTo>
                                    <a:pt x="30" y="58"/>
                                  </a:lnTo>
                                  <a:lnTo>
                                    <a:pt x="33" y="52"/>
                                  </a:lnTo>
                                  <a:lnTo>
                                    <a:pt x="35" y="44"/>
                                  </a:lnTo>
                                  <a:lnTo>
                                    <a:pt x="35" y="25"/>
                                  </a:lnTo>
                                  <a:lnTo>
                                    <a:pt x="30" y="14"/>
                                  </a:lnTo>
                                  <a:lnTo>
                                    <a:pt x="25" y="8"/>
                                  </a:lnTo>
                                  <a:lnTo>
                                    <a:pt x="22" y="8"/>
                                  </a:lnTo>
                                  <a:lnTo>
                                    <a:pt x="16" y="11"/>
                                  </a:lnTo>
                                  <a:lnTo>
                                    <a:pt x="14" y="14"/>
                                  </a:lnTo>
                                  <a:lnTo>
                                    <a:pt x="8" y="25"/>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40" name="Rectangle 1410"/>
                          <wps:cNvSpPr>
                            <a:spLocks noChangeArrowheads="1"/>
                          </wps:cNvSpPr>
                          <wps:spPr bwMode="auto">
                            <a:xfrm>
                              <a:off x="4947" y="1165"/>
                              <a:ext cx="9" cy="9"/>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41" name="Freeform 1411"/>
                          <wps:cNvSpPr>
                            <a:spLocks noEditPoints="1"/>
                          </wps:cNvSpPr>
                          <wps:spPr bwMode="auto">
                            <a:xfrm>
                              <a:off x="4969" y="1105"/>
                              <a:ext cx="44" cy="69"/>
                            </a:xfrm>
                            <a:custGeom>
                              <a:avLst/>
                              <a:gdLst>
                                <a:gd name="T0" fmla="*/ 0 w 44"/>
                                <a:gd name="T1" fmla="*/ 36 h 69"/>
                                <a:gd name="T2" fmla="*/ 0 w 44"/>
                                <a:gd name="T3" fmla="*/ 25 h 69"/>
                                <a:gd name="T4" fmla="*/ 3 w 44"/>
                                <a:gd name="T5" fmla="*/ 17 h 69"/>
                                <a:gd name="T6" fmla="*/ 3 w 44"/>
                                <a:gd name="T7" fmla="*/ 11 h 69"/>
                                <a:gd name="T8" fmla="*/ 8 w 44"/>
                                <a:gd name="T9" fmla="*/ 6 h 69"/>
                                <a:gd name="T10" fmla="*/ 14 w 44"/>
                                <a:gd name="T11" fmla="*/ 3 h 69"/>
                                <a:gd name="T12" fmla="*/ 22 w 44"/>
                                <a:gd name="T13" fmla="*/ 0 h 69"/>
                                <a:gd name="T14" fmla="*/ 28 w 44"/>
                                <a:gd name="T15" fmla="*/ 0 h 69"/>
                                <a:gd name="T16" fmla="*/ 30 w 44"/>
                                <a:gd name="T17" fmla="*/ 3 h 69"/>
                                <a:gd name="T18" fmla="*/ 36 w 44"/>
                                <a:gd name="T19" fmla="*/ 6 h 69"/>
                                <a:gd name="T20" fmla="*/ 39 w 44"/>
                                <a:gd name="T21" fmla="*/ 8 h 69"/>
                                <a:gd name="T22" fmla="*/ 41 w 44"/>
                                <a:gd name="T23" fmla="*/ 14 h 69"/>
                                <a:gd name="T24" fmla="*/ 41 w 44"/>
                                <a:gd name="T25" fmla="*/ 19 h 69"/>
                                <a:gd name="T26" fmla="*/ 44 w 44"/>
                                <a:gd name="T27" fmla="*/ 28 h 69"/>
                                <a:gd name="T28" fmla="*/ 44 w 44"/>
                                <a:gd name="T29" fmla="*/ 47 h 69"/>
                                <a:gd name="T30" fmla="*/ 41 w 44"/>
                                <a:gd name="T31" fmla="*/ 55 h 69"/>
                                <a:gd name="T32" fmla="*/ 39 w 44"/>
                                <a:gd name="T33" fmla="*/ 60 h 69"/>
                                <a:gd name="T34" fmla="*/ 33 w 44"/>
                                <a:gd name="T35" fmla="*/ 66 h 69"/>
                                <a:gd name="T36" fmla="*/ 28 w 44"/>
                                <a:gd name="T37" fmla="*/ 69 h 69"/>
                                <a:gd name="T38" fmla="*/ 17 w 44"/>
                                <a:gd name="T39" fmla="*/ 69 h 69"/>
                                <a:gd name="T40" fmla="*/ 6 w 44"/>
                                <a:gd name="T41" fmla="*/ 63 h 69"/>
                                <a:gd name="T42" fmla="*/ 0 w 44"/>
                                <a:gd name="T43" fmla="*/ 47 h 69"/>
                                <a:gd name="T44" fmla="*/ 0 w 44"/>
                                <a:gd name="T45" fmla="*/ 36 h 69"/>
                                <a:gd name="T46" fmla="*/ 8 w 44"/>
                                <a:gd name="T47" fmla="*/ 36 h 69"/>
                                <a:gd name="T48" fmla="*/ 8 w 44"/>
                                <a:gd name="T49" fmla="*/ 52 h 69"/>
                                <a:gd name="T50" fmla="*/ 11 w 44"/>
                                <a:gd name="T51" fmla="*/ 58 h 69"/>
                                <a:gd name="T52" fmla="*/ 17 w 44"/>
                                <a:gd name="T53" fmla="*/ 60 h 69"/>
                                <a:gd name="T54" fmla="*/ 28 w 44"/>
                                <a:gd name="T55" fmla="*/ 60 h 69"/>
                                <a:gd name="T56" fmla="*/ 30 w 44"/>
                                <a:gd name="T57" fmla="*/ 58 h 69"/>
                                <a:gd name="T58" fmla="*/ 33 w 44"/>
                                <a:gd name="T59" fmla="*/ 52 h 69"/>
                                <a:gd name="T60" fmla="*/ 33 w 44"/>
                                <a:gd name="T61" fmla="*/ 44 h 69"/>
                                <a:gd name="T62" fmla="*/ 36 w 44"/>
                                <a:gd name="T63" fmla="*/ 36 h 69"/>
                                <a:gd name="T64" fmla="*/ 36 w 44"/>
                                <a:gd name="T65" fmla="*/ 25 h 69"/>
                                <a:gd name="T66" fmla="*/ 30 w 44"/>
                                <a:gd name="T67" fmla="*/ 14 h 69"/>
                                <a:gd name="T68" fmla="*/ 28 w 44"/>
                                <a:gd name="T69" fmla="*/ 11 h 69"/>
                                <a:gd name="T70" fmla="*/ 19 w 44"/>
                                <a:gd name="T71" fmla="*/ 8 h 69"/>
                                <a:gd name="T72" fmla="*/ 17 w 44"/>
                                <a:gd name="T73" fmla="*/ 11 h 69"/>
                                <a:gd name="T74" fmla="*/ 11 w 44"/>
                                <a:gd name="T75" fmla="*/ 14 h 69"/>
                                <a:gd name="T76" fmla="*/ 8 w 44"/>
                                <a:gd name="T77" fmla="*/ 19 h 69"/>
                                <a:gd name="T78" fmla="*/ 8 w 44"/>
                                <a:gd name="T7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 h="69">
                                  <a:moveTo>
                                    <a:pt x="0" y="36"/>
                                  </a:moveTo>
                                  <a:lnTo>
                                    <a:pt x="0" y="25"/>
                                  </a:lnTo>
                                  <a:lnTo>
                                    <a:pt x="3" y="17"/>
                                  </a:lnTo>
                                  <a:lnTo>
                                    <a:pt x="3" y="11"/>
                                  </a:lnTo>
                                  <a:lnTo>
                                    <a:pt x="8" y="6"/>
                                  </a:lnTo>
                                  <a:lnTo>
                                    <a:pt x="14" y="3"/>
                                  </a:lnTo>
                                  <a:lnTo>
                                    <a:pt x="22" y="0"/>
                                  </a:lnTo>
                                  <a:lnTo>
                                    <a:pt x="28" y="0"/>
                                  </a:lnTo>
                                  <a:lnTo>
                                    <a:pt x="30" y="3"/>
                                  </a:lnTo>
                                  <a:lnTo>
                                    <a:pt x="36" y="6"/>
                                  </a:lnTo>
                                  <a:lnTo>
                                    <a:pt x="39" y="8"/>
                                  </a:lnTo>
                                  <a:lnTo>
                                    <a:pt x="41" y="14"/>
                                  </a:lnTo>
                                  <a:lnTo>
                                    <a:pt x="41" y="19"/>
                                  </a:lnTo>
                                  <a:lnTo>
                                    <a:pt x="44" y="28"/>
                                  </a:lnTo>
                                  <a:lnTo>
                                    <a:pt x="44" y="47"/>
                                  </a:lnTo>
                                  <a:lnTo>
                                    <a:pt x="41" y="55"/>
                                  </a:lnTo>
                                  <a:lnTo>
                                    <a:pt x="39" y="60"/>
                                  </a:lnTo>
                                  <a:lnTo>
                                    <a:pt x="33" y="66"/>
                                  </a:lnTo>
                                  <a:lnTo>
                                    <a:pt x="28" y="69"/>
                                  </a:lnTo>
                                  <a:lnTo>
                                    <a:pt x="17" y="69"/>
                                  </a:lnTo>
                                  <a:lnTo>
                                    <a:pt x="6" y="63"/>
                                  </a:lnTo>
                                  <a:lnTo>
                                    <a:pt x="0" y="47"/>
                                  </a:lnTo>
                                  <a:lnTo>
                                    <a:pt x="0" y="36"/>
                                  </a:lnTo>
                                  <a:close/>
                                  <a:moveTo>
                                    <a:pt x="8" y="36"/>
                                  </a:moveTo>
                                  <a:lnTo>
                                    <a:pt x="8" y="52"/>
                                  </a:lnTo>
                                  <a:lnTo>
                                    <a:pt x="11" y="58"/>
                                  </a:lnTo>
                                  <a:lnTo>
                                    <a:pt x="17" y="60"/>
                                  </a:lnTo>
                                  <a:lnTo>
                                    <a:pt x="28" y="60"/>
                                  </a:lnTo>
                                  <a:lnTo>
                                    <a:pt x="30" y="58"/>
                                  </a:lnTo>
                                  <a:lnTo>
                                    <a:pt x="33" y="52"/>
                                  </a:lnTo>
                                  <a:lnTo>
                                    <a:pt x="33" y="44"/>
                                  </a:lnTo>
                                  <a:lnTo>
                                    <a:pt x="36" y="36"/>
                                  </a:lnTo>
                                  <a:lnTo>
                                    <a:pt x="36" y="25"/>
                                  </a:lnTo>
                                  <a:lnTo>
                                    <a:pt x="30" y="14"/>
                                  </a:lnTo>
                                  <a:lnTo>
                                    <a:pt x="28" y="11"/>
                                  </a:lnTo>
                                  <a:lnTo>
                                    <a:pt x="19" y="8"/>
                                  </a:lnTo>
                                  <a:lnTo>
                                    <a:pt x="17" y="11"/>
                                  </a:lnTo>
                                  <a:lnTo>
                                    <a:pt x="11" y="14"/>
                                  </a:lnTo>
                                  <a:lnTo>
                                    <a:pt x="8" y="19"/>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42" name="Freeform 1412"/>
                          <wps:cNvSpPr>
                            <a:spLocks/>
                          </wps:cNvSpPr>
                          <wps:spPr bwMode="auto">
                            <a:xfrm>
                              <a:off x="5027" y="1105"/>
                              <a:ext cx="24" cy="69"/>
                            </a:xfrm>
                            <a:custGeom>
                              <a:avLst/>
                              <a:gdLst>
                                <a:gd name="T0" fmla="*/ 24 w 24"/>
                                <a:gd name="T1" fmla="*/ 69 h 69"/>
                                <a:gd name="T2" fmla="*/ 16 w 24"/>
                                <a:gd name="T3" fmla="*/ 69 h 69"/>
                                <a:gd name="T4" fmla="*/ 16 w 24"/>
                                <a:gd name="T5" fmla="*/ 17 h 69"/>
                                <a:gd name="T6" fmla="*/ 11 w 24"/>
                                <a:gd name="T7" fmla="*/ 19 h 69"/>
                                <a:gd name="T8" fmla="*/ 8 w 24"/>
                                <a:gd name="T9" fmla="*/ 22 h 69"/>
                                <a:gd name="T10" fmla="*/ 2 w 24"/>
                                <a:gd name="T11" fmla="*/ 25 h 69"/>
                                <a:gd name="T12" fmla="*/ 0 w 24"/>
                                <a:gd name="T13" fmla="*/ 25 h 69"/>
                                <a:gd name="T14" fmla="*/ 0 w 24"/>
                                <a:gd name="T15" fmla="*/ 17 h 69"/>
                                <a:gd name="T16" fmla="*/ 5 w 24"/>
                                <a:gd name="T17" fmla="*/ 14 h 69"/>
                                <a:gd name="T18" fmla="*/ 11 w 24"/>
                                <a:gd name="T19" fmla="*/ 8 h 69"/>
                                <a:gd name="T20" fmla="*/ 16 w 24"/>
                                <a:gd name="T21" fmla="*/ 6 h 69"/>
                                <a:gd name="T22" fmla="*/ 19 w 24"/>
                                <a:gd name="T23" fmla="*/ 0 h 69"/>
                                <a:gd name="T24" fmla="*/ 24 w 24"/>
                                <a:gd name="T25" fmla="*/ 0 h 69"/>
                                <a:gd name="T26" fmla="*/ 24 w 24"/>
                                <a:gd name="T27"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 h="69">
                                  <a:moveTo>
                                    <a:pt x="24" y="69"/>
                                  </a:moveTo>
                                  <a:lnTo>
                                    <a:pt x="16" y="69"/>
                                  </a:lnTo>
                                  <a:lnTo>
                                    <a:pt x="16" y="17"/>
                                  </a:lnTo>
                                  <a:lnTo>
                                    <a:pt x="11" y="19"/>
                                  </a:lnTo>
                                  <a:lnTo>
                                    <a:pt x="8" y="22"/>
                                  </a:lnTo>
                                  <a:lnTo>
                                    <a:pt x="2" y="25"/>
                                  </a:lnTo>
                                  <a:lnTo>
                                    <a:pt x="0" y="25"/>
                                  </a:lnTo>
                                  <a:lnTo>
                                    <a:pt x="0" y="17"/>
                                  </a:lnTo>
                                  <a:lnTo>
                                    <a:pt x="5" y="14"/>
                                  </a:lnTo>
                                  <a:lnTo>
                                    <a:pt x="11" y="8"/>
                                  </a:lnTo>
                                  <a:lnTo>
                                    <a:pt x="16" y="6"/>
                                  </a:lnTo>
                                  <a:lnTo>
                                    <a:pt x="19" y="0"/>
                                  </a:lnTo>
                                  <a:lnTo>
                                    <a:pt x="24" y="0"/>
                                  </a:lnTo>
                                  <a:lnTo>
                                    <a:pt x="24"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43" name="Line 1413"/>
                          <wps:cNvCnPr/>
                          <wps:spPr bwMode="auto">
                            <a:xfrm>
                              <a:off x="5133" y="933"/>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44" name="Line 1414"/>
                          <wps:cNvCnPr/>
                          <wps:spPr bwMode="auto">
                            <a:xfrm flipH="1">
                              <a:off x="8094" y="933"/>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45" name="Rectangle 1415"/>
                          <wps:cNvSpPr>
                            <a:spLocks noChangeArrowheads="1"/>
                          </wps:cNvSpPr>
                          <wps:spPr bwMode="auto">
                            <a:xfrm>
                              <a:off x="4805" y="936"/>
                              <a:ext cx="25"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46" name="Freeform 1416"/>
                          <wps:cNvSpPr>
                            <a:spLocks noEditPoints="1"/>
                          </wps:cNvSpPr>
                          <wps:spPr bwMode="auto">
                            <a:xfrm>
                              <a:off x="4838" y="895"/>
                              <a:ext cx="44" cy="68"/>
                            </a:xfrm>
                            <a:custGeom>
                              <a:avLst/>
                              <a:gdLst>
                                <a:gd name="T0" fmla="*/ 0 w 44"/>
                                <a:gd name="T1" fmla="*/ 35 h 68"/>
                                <a:gd name="T2" fmla="*/ 0 w 44"/>
                                <a:gd name="T3" fmla="*/ 24 h 68"/>
                                <a:gd name="T4" fmla="*/ 3 w 44"/>
                                <a:gd name="T5" fmla="*/ 16 h 68"/>
                                <a:gd name="T6" fmla="*/ 5 w 44"/>
                                <a:gd name="T7" fmla="*/ 10 h 68"/>
                                <a:gd name="T8" fmla="*/ 5 w 44"/>
                                <a:gd name="T9" fmla="*/ 8 h 68"/>
                                <a:gd name="T10" fmla="*/ 11 w 44"/>
                                <a:gd name="T11" fmla="*/ 5 h 68"/>
                                <a:gd name="T12" fmla="*/ 16 w 44"/>
                                <a:gd name="T13" fmla="*/ 0 h 68"/>
                                <a:gd name="T14" fmla="*/ 27 w 44"/>
                                <a:gd name="T15" fmla="*/ 0 h 68"/>
                                <a:gd name="T16" fmla="*/ 30 w 44"/>
                                <a:gd name="T17" fmla="*/ 2 h 68"/>
                                <a:gd name="T18" fmla="*/ 35 w 44"/>
                                <a:gd name="T19" fmla="*/ 5 h 68"/>
                                <a:gd name="T20" fmla="*/ 38 w 44"/>
                                <a:gd name="T21" fmla="*/ 8 h 68"/>
                                <a:gd name="T22" fmla="*/ 41 w 44"/>
                                <a:gd name="T23" fmla="*/ 13 h 68"/>
                                <a:gd name="T24" fmla="*/ 41 w 44"/>
                                <a:gd name="T25" fmla="*/ 19 h 68"/>
                                <a:gd name="T26" fmla="*/ 44 w 44"/>
                                <a:gd name="T27" fmla="*/ 27 h 68"/>
                                <a:gd name="T28" fmla="*/ 44 w 44"/>
                                <a:gd name="T29" fmla="*/ 46 h 68"/>
                                <a:gd name="T30" fmla="*/ 41 w 44"/>
                                <a:gd name="T31" fmla="*/ 54 h 68"/>
                                <a:gd name="T32" fmla="*/ 38 w 44"/>
                                <a:gd name="T33" fmla="*/ 60 h 68"/>
                                <a:gd name="T34" fmla="*/ 30 w 44"/>
                                <a:gd name="T35" fmla="*/ 68 h 68"/>
                                <a:gd name="T36" fmla="*/ 16 w 44"/>
                                <a:gd name="T37" fmla="*/ 68 h 68"/>
                                <a:gd name="T38" fmla="*/ 5 w 44"/>
                                <a:gd name="T39" fmla="*/ 62 h 68"/>
                                <a:gd name="T40" fmla="*/ 0 w 44"/>
                                <a:gd name="T41" fmla="*/ 46 h 68"/>
                                <a:gd name="T42" fmla="*/ 0 w 44"/>
                                <a:gd name="T43" fmla="*/ 35 h 68"/>
                                <a:gd name="T44" fmla="*/ 8 w 44"/>
                                <a:gd name="T45" fmla="*/ 35 h 68"/>
                                <a:gd name="T46" fmla="*/ 8 w 44"/>
                                <a:gd name="T47" fmla="*/ 43 h 68"/>
                                <a:gd name="T48" fmla="*/ 11 w 44"/>
                                <a:gd name="T49" fmla="*/ 51 h 68"/>
                                <a:gd name="T50" fmla="*/ 14 w 44"/>
                                <a:gd name="T51" fmla="*/ 57 h 68"/>
                                <a:gd name="T52" fmla="*/ 16 w 44"/>
                                <a:gd name="T53" fmla="*/ 60 h 68"/>
                                <a:gd name="T54" fmla="*/ 27 w 44"/>
                                <a:gd name="T55" fmla="*/ 60 h 68"/>
                                <a:gd name="T56" fmla="*/ 30 w 44"/>
                                <a:gd name="T57" fmla="*/ 57 h 68"/>
                                <a:gd name="T58" fmla="*/ 33 w 44"/>
                                <a:gd name="T59" fmla="*/ 51 h 68"/>
                                <a:gd name="T60" fmla="*/ 35 w 44"/>
                                <a:gd name="T61" fmla="*/ 43 h 68"/>
                                <a:gd name="T62" fmla="*/ 35 w 44"/>
                                <a:gd name="T63" fmla="*/ 24 h 68"/>
                                <a:gd name="T64" fmla="*/ 30 w 44"/>
                                <a:gd name="T65" fmla="*/ 13 h 68"/>
                                <a:gd name="T66" fmla="*/ 25 w 44"/>
                                <a:gd name="T67" fmla="*/ 8 h 68"/>
                                <a:gd name="T68" fmla="*/ 22 w 44"/>
                                <a:gd name="T69" fmla="*/ 8 h 68"/>
                                <a:gd name="T70" fmla="*/ 16 w 44"/>
                                <a:gd name="T71" fmla="*/ 10 h 68"/>
                                <a:gd name="T72" fmla="*/ 14 w 44"/>
                                <a:gd name="T73" fmla="*/ 13 h 68"/>
                                <a:gd name="T74" fmla="*/ 8 w 44"/>
                                <a:gd name="T75" fmla="*/ 24 h 68"/>
                                <a:gd name="T76" fmla="*/ 8 w 44"/>
                                <a:gd name="T77"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4" h="68">
                                  <a:moveTo>
                                    <a:pt x="0" y="35"/>
                                  </a:moveTo>
                                  <a:lnTo>
                                    <a:pt x="0" y="24"/>
                                  </a:lnTo>
                                  <a:lnTo>
                                    <a:pt x="3" y="16"/>
                                  </a:lnTo>
                                  <a:lnTo>
                                    <a:pt x="5" y="10"/>
                                  </a:lnTo>
                                  <a:lnTo>
                                    <a:pt x="5" y="8"/>
                                  </a:lnTo>
                                  <a:lnTo>
                                    <a:pt x="11" y="5"/>
                                  </a:lnTo>
                                  <a:lnTo>
                                    <a:pt x="16" y="0"/>
                                  </a:lnTo>
                                  <a:lnTo>
                                    <a:pt x="27" y="0"/>
                                  </a:lnTo>
                                  <a:lnTo>
                                    <a:pt x="30" y="2"/>
                                  </a:lnTo>
                                  <a:lnTo>
                                    <a:pt x="35" y="5"/>
                                  </a:lnTo>
                                  <a:lnTo>
                                    <a:pt x="38" y="8"/>
                                  </a:lnTo>
                                  <a:lnTo>
                                    <a:pt x="41" y="13"/>
                                  </a:lnTo>
                                  <a:lnTo>
                                    <a:pt x="41" y="19"/>
                                  </a:lnTo>
                                  <a:lnTo>
                                    <a:pt x="44" y="27"/>
                                  </a:lnTo>
                                  <a:lnTo>
                                    <a:pt x="44" y="46"/>
                                  </a:lnTo>
                                  <a:lnTo>
                                    <a:pt x="41" y="54"/>
                                  </a:lnTo>
                                  <a:lnTo>
                                    <a:pt x="38" y="60"/>
                                  </a:lnTo>
                                  <a:lnTo>
                                    <a:pt x="30" y="68"/>
                                  </a:lnTo>
                                  <a:lnTo>
                                    <a:pt x="16" y="68"/>
                                  </a:lnTo>
                                  <a:lnTo>
                                    <a:pt x="5" y="62"/>
                                  </a:lnTo>
                                  <a:lnTo>
                                    <a:pt x="0" y="46"/>
                                  </a:lnTo>
                                  <a:lnTo>
                                    <a:pt x="0" y="35"/>
                                  </a:lnTo>
                                  <a:close/>
                                  <a:moveTo>
                                    <a:pt x="8" y="35"/>
                                  </a:moveTo>
                                  <a:lnTo>
                                    <a:pt x="8" y="43"/>
                                  </a:lnTo>
                                  <a:lnTo>
                                    <a:pt x="11" y="51"/>
                                  </a:lnTo>
                                  <a:lnTo>
                                    <a:pt x="14" y="57"/>
                                  </a:lnTo>
                                  <a:lnTo>
                                    <a:pt x="16" y="60"/>
                                  </a:lnTo>
                                  <a:lnTo>
                                    <a:pt x="27" y="60"/>
                                  </a:lnTo>
                                  <a:lnTo>
                                    <a:pt x="30" y="57"/>
                                  </a:lnTo>
                                  <a:lnTo>
                                    <a:pt x="33" y="51"/>
                                  </a:lnTo>
                                  <a:lnTo>
                                    <a:pt x="35" y="43"/>
                                  </a:lnTo>
                                  <a:lnTo>
                                    <a:pt x="35" y="24"/>
                                  </a:lnTo>
                                  <a:lnTo>
                                    <a:pt x="30" y="13"/>
                                  </a:lnTo>
                                  <a:lnTo>
                                    <a:pt x="25" y="8"/>
                                  </a:lnTo>
                                  <a:lnTo>
                                    <a:pt x="22" y="8"/>
                                  </a:lnTo>
                                  <a:lnTo>
                                    <a:pt x="16" y="10"/>
                                  </a:lnTo>
                                  <a:lnTo>
                                    <a:pt x="14" y="13"/>
                                  </a:lnTo>
                                  <a:lnTo>
                                    <a:pt x="8" y="24"/>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47" name="Rectangle 1417"/>
                          <wps:cNvSpPr>
                            <a:spLocks noChangeArrowheads="1"/>
                          </wps:cNvSpPr>
                          <wps:spPr bwMode="auto">
                            <a:xfrm>
                              <a:off x="4895" y="955"/>
                              <a:ext cx="9"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48" name="Freeform 1418"/>
                          <wps:cNvSpPr>
                            <a:spLocks noEditPoints="1"/>
                          </wps:cNvSpPr>
                          <wps:spPr bwMode="auto">
                            <a:xfrm>
                              <a:off x="4917" y="895"/>
                              <a:ext cx="44" cy="68"/>
                            </a:xfrm>
                            <a:custGeom>
                              <a:avLst/>
                              <a:gdLst>
                                <a:gd name="T0" fmla="*/ 0 w 44"/>
                                <a:gd name="T1" fmla="*/ 35 h 68"/>
                                <a:gd name="T2" fmla="*/ 0 w 44"/>
                                <a:gd name="T3" fmla="*/ 24 h 68"/>
                                <a:gd name="T4" fmla="*/ 3 w 44"/>
                                <a:gd name="T5" fmla="*/ 16 h 68"/>
                                <a:gd name="T6" fmla="*/ 3 w 44"/>
                                <a:gd name="T7" fmla="*/ 10 h 68"/>
                                <a:gd name="T8" fmla="*/ 8 w 44"/>
                                <a:gd name="T9" fmla="*/ 5 h 68"/>
                                <a:gd name="T10" fmla="*/ 14 w 44"/>
                                <a:gd name="T11" fmla="*/ 2 h 68"/>
                                <a:gd name="T12" fmla="*/ 22 w 44"/>
                                <a:gd name="T13" fmla="*/ 0 h 68"/>
                                <a:gd name="T14" fmla="*/ 28 w 44"/>
                                <a:gd name="T15" fmla="*/ 0 h 68"/>
                                <a:gd name="T16" fmla="*/ 30 w 44"/>
                                <a:gd name="T17" fmla="*/ 2 h 68"/>
                                <a:gd name="T18" fmla="*/ 36 w 44"/>
                                <a:gd name="T19" fmla="*/ 5 h 68"/>
                                <a:gd name="T20" fmla="*/ 39 w 44"/>
                                <a:gd name="T21" fmla="*/ 8 h 68"/>
                                <a:gd name="T22" fmla="*/ 41 w 44"/>
                                <a:gd name="T23" fmla="*/ 13 h 68"/>
                                <a:gd name="T24" fmla="*/ 41 w 44"/>
                                <a:gd name="T25" fmla="*/ 19 h 68"/>
                                <a:gd name="T26" fmla="*/ 44 w 44"/>
                                <a:gd name="T27" fmla="*/ 27 h 68"/>
                                <a:gd name="T28" fmla="*/ 44 w 44"/>
                                <a:gd name="T29" fmla="*/ 46 h 68"/>
                                <a:gd name="T30" fmla="*/ 41 w 44"/>
                                <a:gd name="T31" fmla="*/ 54 h 68"/>
                                <a:gd name="T32" fmla="*/ 39 w 44"/>
                                <a:gd name="T33" fmla="*/ 60 h 68"/>
                                <a:gd name="T34" fmla="*/ 33 w 44"/>
                                <a:gd name="T35" fmla="*/ 65 h 68"/>
                                <a:gd name="T36" fmla="*/ 28 w 44"/>
                                <a:gd name="T37" fmla="*/ 68 h 68"/>
                                <a:gd name="T38" fmla="*/ 17 w 44"/>
                                <a:gd name="T39" fmla="*/ 68 h 68"/>
                                <a:gd name="T40" fmla="*/ 6 w 44"/>
                                <a:gd name="T41" fmla="*/ 62 h 68"/>
                                <a:gd name="T42" fmla="*/ 0 w 44"/>
                                <a:gd name="T43" fmla="*/ 46 h 68"/>
                                <a:gd name="T44" fmla="*/ 0 w 44"/>
                                <a:gd name="T45" fmla="*/ 35 h 68"/>
                                <a:gd name="T46" fmla="*/ 8 w 44"/>
                                <a:gd name="T47" fmla="*/ 35 h 68"/>
                                <a:gd name="T48" fmla="*/ 8 w 44"/>
                                <a:gd name="T49" fmla="*/ 51 h 68"/>
                                <a:gd name="T50" fmla="*/ 11 w 44"/>
                                <a:gd name="T51" fmla="*/ 57 h 68"/>
                                <a:gd name="T52" fmla="*/ 17 w 44"/>
                                <a:gd name="T53" fmla="*/ 60 h 68"/>
                                <a:gd name="T54" fmla="*/ 28 w 44"/>
                                <a:gd name="T55" fmla="*/ 60 h 68"/>
                                <a:gd name="T56" fmla="*/ 30 w 44"/>
                                <a:gd name="T57" fmla="*/ 57 h 68"/>
                                <a:gd name="T58" fmla="*/ 33 w 44"/>
                                <a:gd name="T59" fmla="*/ 51 h 68"/>
                                <a:gd name="T60" fmla="*/ 33 w 44"/>
                                <a:gd name="T61" fmla="*/ 43 h 68"/>
                                <a:gd name="T62" fmla="*/ 36 w 44"/>
                                <a:gd name="T63" fmla="*/ 35 h 68"/>
                                <a:gd name="T64" fmla="*/ 36 w 44"/>
                                <a:gd name="T65" fmla="*/ 24 h 68"/>
                                <a:gd name="T66" fmla="*/ 30 w 44"/>
                                <a:gd name="T67" fmla="*/ 13 h 68"/>
                                <a:gd name="T68" fmla="*/ 28 w 44"/>
                                <a:gd name="T69" fmla="*/ 10 h 68"/>
                                <a:gd name="T70" fmla="*/ 22 w 44"/>
                                <a:gd name="T71" fmla="*/ 8 h 68"/>
                                <a:gd name="T72" fmla="*/ 17 w 44"/>
                                <a:gd name="T73" fmla="*/ 8 h 68"/>
                                <a:gd name="T74" fmla="*/ 11 w 44"/>
                                <a:gd name="T75" fmla="*/ 13 h 68"/>
                                <a:gd name="T76" fmla="*/ 8 w 44"/>
                                <a:gd name="T77" fmla="*/ 19 h 68"/>
                                <a:gd name="T78" fmla="*/ 8 w 44"/>
                                <a:gd name="T7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 h="68">
                                  <a:moveTo>
                                    <a:pt x="0" y="35"/>
                                  </a:moveTo>
                                  <a:lnTo>
                                    <a:pt x="0" y="24"/>
                                  </a:lnTo>
                                  <a:lnTo>
                                    <a:pt x="3" y="16"/>
                                  </a:lnTo>
                                  <a:lnTo>
                                    <a:pt x="3" y="10"/>
                                  </a:lnTo>
                                  <a:lnTo>
                                    <a:pt x="8" y="5"/>
                                  </a:lnTo>
                                  <a:lnTo>
                                    <a:pt x="14" y="2"/>
                                  </a:lnTo>
                                  <a:lnTo>
                                    <a:pt x="22" y="0"/>
                                  </a:lnTo>
                                  <a:lnTo>
                                    <a:pt x="28" y="0"/>
                                  </a:lnTo>
                                  <a:lnTo>
                                    <a:pt x="30" y="2"/>
                                  </a:lnTo>
                                  <a:lnTo>
                                    <a:pt x="36" y="5"/>
                                  </a:lnTo>
                                  <a:lnTo>
                                    <a:pt x="39" y="8"/>
                                  </a:lnTo>
                                  <a:lnTo>
                                    <a:pt x="41" y="13"/>
                                  </a:lnTo>
                                  <a:lnTo>
                                    <a:pt x="41" y="19"/>
                                  </a:lnTo>
                                  <a:lnTo>
                                    <a:pt x="44" y="27"/>
                                  </a:lnTo>
                                  <a:lnTo>
                                    <a:pt x="44" y="46"/>
                                  </a:lnTo>
                                  <a:lnTo>
                                    <a:pt x="41" y="54"/>
                                  </a:lnTo>
                                  <a:lnTo>
                                    <a:pt x="39" y="60"/>
                                  </a:lnTo>
                                  <a:lnTo>
                                    <a:pt x="33" y="65"/>
                                  </a:lnTo>
                                  <a:lnTo>
                                    <a:pt x="28" y="68"/>
                                  </a:lnTo>
                                  <a:lnTo>
                                    <a:pt x="17" y="68"/>
                                  </a:lnTo>
                                  <a:lnTo>
                                    <a:pt x="6" y="62"/>
                                  </a:lnTo>
                                  <a:lnTo>
                                    <a:pt x="0" y="46"/>
                                  </a:lnTo>
                                  <a:lnTo>
                                    <a:pt x="0" y="35"/>
                                  </a:lnTo>
                                  <a:close/>
                                  <a:moveTo>
                                    <a:pt x="8" y="35"/>
                                  </a:moveTo>
                                  <a:lnTo>
                                    <a:pt x="8" y="51"/>
                                  </a:lnTo>
                                  <a:lnTo>
                                    <a:pt x="11" y="57"/>
                                  </a:lnTo>
                                  <a:lnTo>
                                    <a:pt x="17" y="60"/>
                                  </a:lnTo>
                                  <a:lnTo>
                                    <a:pt x="28" y="60"/>
                                  </a:lnTo>
                                  <a:lnTo>
                                    <a:pt x="30" y="57"/>
                                  </a:lnTo>
                                  <a:lnTo>
                                    <a:pt x="33" y="51"/>
                                  </a:lnTo>
                                  <a:lnTo>
                                    <a:pt x="33" y="43"/>
                                  </a:lnTo>
                                  <a:lnTo>
                                    <a:pt x="36" y="35"/>
                                  </a:lnTo>
                                  <a:lnTo>
                                    <a:pt x="36" y="24"/>
                                  </a:lnTo>
                                  <a:lnTo>
                                    <a:pt x="30" y="13"/>
                                  </a:lnTo>
                                  <a:lnTo>
                                    <a:pt x="28" y="10"/>
                                  </a:lnTo>
                                  <a:lnTo>
                                    <a:pt x="22" y="8"/>
                                  </a:lnTo>
                                  <a:lnTo>
                                    <a:pt x="17" y="8"/>
                                  </a:lnTo>
                                  <a:lnTo>
                                    <a:pt x="11" y="13"/>
                                  </a:lnTo>
                                  <a:lnTo>
                                    <a:pt x="8" y="19"/>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49" name="Freeform 1419"/>
                          <wps:cNvSpPr>
                            <a:spLocks noEditPoints="1"/>
                          </wps:cNvSpPr>
                          <wps:spPr bwMode="auto">
                            <a:xfrm>
                              <a:off x="4969" y="895"/>
                              <a:ext cx="44" cy="68"/>
                            </a:xfrm>
                            <a:custGeom>
                              <a:avLst/>
                              <a:gdLst>
                                <a:gd name="T0" fmla="*/ 0 w 44"/>
                                <a:gd name="T1" fmla="*/ 35 h 68"/>
                                <a:gd name="T2" fmla="*/ 0 w 44"/>
                                <a:gd name="T3" fmla="*/ 24 h 68"/>
                                <a:gd name="T4" fmla="*/ 3 w 44"/>
                                <a:gd name="T5" fmla="*/ 16 h 68"/>
                                <a:gd name="T6" fmla="*/ 3 w 44"/>
                                <a:gd name="T7" fmla="*/ 10 h 68"/>
                                <a:gd name="T8" fmla="*/ 8 w 44"/>
                                <a:gd name="T9" fmla="*/ 5 h 68"/>
                                <a:gd name="T10" fmla="*/ 14 w 44"/>
                                <a:gd name="T11" fmla="*/ 2 h 68"/>
                                <a:gd name="T12" fmla="*/ 22 w 44"/>
                                <a:gd name="T13" fmla="*/ 0 h 68"/>
                                <a:gd name="T14" fmla="*/ 28 w 44"/>
                                <a:gd name="T15" fmla="*/ 0 h 68"/>
                                <a:gd name="T16" fmla="*/ 30 w 44"/>
                                <a:gd name="T17" fmla="*/ 2 h 68"/>
                                <a:gd name="T18" fmla="*/ 36 w 44"/>
                                <a:gd name="T19" fmla="*/ 5 h 68"/>
                                <a:gd name="T20" fmla="*/ 39 w 44"/>
                                <a:gd name="T21" fmla="*/ 8 h 68"/>
                                <a:gd name="T22" fmla="*/ 41 w 44"/>
                                <a:gd name="T23" fmla="*/ 13 h 68"/>
                                <a:gd name="T24" fmla="*/ 41 w 44"/>
                                <a:gd name="T25" fmla="*/ 19 h 68"/>
                                <a:gd name="T26" fmla="*/ 44 w 44"/>
                                <a:gd name="T27" fmla="*/ 27 h 68"/>
                                <a:gd name="T28" fmla="*/ 44 w 44"/>
                                <a:gd name="T29" fmla="*/ 46 h 68"/>
                                <a:gd name="T30" fmla="*/ 41 w 44"/>
                                <a:gd name="T31" fmla="*/ 54 h 68"/>
                                <a:gd name="T32" fmla="*/ 39 w 44"/>
                                <a:gd name="T33" fmla="*/ 60 h 68"/>
                                <a:gd name="T34" fmla="*/ 33 w 44"/>
                                <a:gd name="T35" fmla="*/ 65 h 68"/>
                                <a:gd name="T36" fmla="*/ 28 w 44"/>
                                <a:gd name="T37" fmla="*/ 68 h 68"/>
                                <a:gd name="T38" fmla="*/ 17 w 44"/>
                                <a:gd name="T39" fmla="*/ 68 h 68"/>
                                <a:gd name="T40" fmla="*/ 6 w 44"/>
                                <a:gd name="T41" fmla="*/ 62 h 68"/>
                                <a:gd name="T42" fmla="*/ 0 w 44"/>
                                <a:gd name="T43" fmla="*/ 46 h 68"/>
                                <a:gd name="T44" fmla="*/ 0 w 44"/>
                                <a:gd name="T45" fmla="*/ 35 h 68"/>
                                <a:gd name="T46" fmla="*/ 8 w 44"/>
                                <a:gd name="T47" fmla="*/ 35 h 68"/>
                                <a:gd name="T48" fmla="*/ 8 w 44"/>
                                <a:gd name="T49" fmla="*/ 51 h 68"/>
                                <a:gd name="T50" fmla="*/ 11 w 44"/>
                                <a:gd name="T51" fmla="*/ 57 h 68"/>
                                <a:gd name="T52" fmla="*/ 17 w 44"/>
                                <a:gd name="T53" fmla="*/ 60 h 68"/>
                                <a:gd name="T54" fmla="*/ 28 w 44"/>
                                <a:gd name="T55" fmla="*/ 60 h 68"/>
                                <a:gd name="T56" fmla="*/ 30 w 44"/>
                                <a:gd name="T57" fmla="*/ 57 h 68"/>
                                <a:gd name="T58" fmla="*/ 33 w 44"/>
                                <a:gd name="T59" fmla="*/ 51 h 68"/>
                                <a:gd name="T60" fmla="*/ 33 w 44"/>
                                <a:gd name="T61" fmla="*/ 43 h 68"/>
                                <a:gd name="T62" fmla="*/ 36 w 44"/>
                                <a:gd name="T63" fmla="*/ 35 h 68"/>
                                <a:gd name="T64" fmla="*/ 36 w 44"/>
                                <a:gd name="T65" fmla="*/ 24 h 68"/>
                                <a:gd name="T66" fmla="*/ 30 w 44"/>
                                <a:gd name="T67" fmla="*/ 13 h 68"/>
                                <a:gd name="T68" fmla="*/ 28 w 44"/>
                                <a:gd name="T69" fmla="*/ 10 h 68"/>
                                <a:gd name="T70" fmla="*/ 22 w 44"/>
                                <a:gd name="T71" fmla="*/ 8 h 68"/>
                                <a:gd name="T72" fmla="*/ 17 w 44"/>
                                <a:gd name="T73" fmla="*/ 8 h 68"/>
                                <a:gd name="T74" fmla="*/ 11 w 44"/>
                                <a:gd name="T75" fmla="*/ 13 h 68"/>
                                <a:gd name="T76" fmla="*/ 8 w 44"/>
                                <a:gd name="T77" fmla="*/ 19 h 68"/>
                                <a:gd name="T78" fmla="*/ 8 w 44"/>
                                <a:gd name="T79"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 h="68">
                                  <a:moveTo>
                                    <a:pt x="0" y="35"/>
                                  </a:moveTo>
                                  <a:lnTo>
                                    <a:pt x="0" y="24"/>
                                  </a:lnTo>
                                  <a:lnTo>
                                    <a:pt x="3" y="16"/>
                                  </a:lnTo>
                                  <a:lnTo>
                                    <a:pt x="3" y="10"/>
                                  </a:lnTo>
                                  <a:lnTo>
                                    <a:pt x="8" y="5"/>
                                  </a:lnTo>
                                  <a:lnTo>
                                    <a:pt x="14" y="2"/>
                                  </a:lnTo>
                                  <a:lnTo>
                                    <a:pt x="22" y="0"/>
                                  </a:lnTo>
                                  <a:lnTo>
                                    <a:pt x="28" y="0"/>
                                  </a:lnTo>
                                  <a:lnTo>
                                    <a:pt x="30" y="2"/>
                                  </a:lnTo>
                                  <a:lnTo>
                                    <a:pt x="36" y="5"/>
                                  </a:lnTo>
                                  <a:lnTo>
                                    <a:pt x="39" y="8"/>
                                  </a:lnTo>
                                  <a:lnTo>
                                    <a:pt x="41" y="13"/>
                                  </a:lnTo>
                                  <a:lnTo>
                                    <a:pt x="41" y="19"/>
                                  </a:lnTo>
                                  <a:lnTo>
                                    <a:pt x="44" y="27"/>
                                  </a:lnTo>
                                  <a:lnTo>
                                    <a:pt x="44" y="46"/>
                                  </a:lnTo>
                                  <a:lnTo>
                                    <a:pt x="41" y="54"/>
                                  </a:lnTo>
                                  <a:lnTo>
                                    <a:pt x="39" y="60"/>
                                  </a:lnTo>
                                  <a:lnTo>
                                    <a:pt x="33" y="65"/>
                                  </a:lnTo>
                                  <a:lnTo>
                                    <a:pt x="28" y="68"/>
                                  </a:lnTo>
                                  <a:lnTo>
                                    <a:pt x="17" y="68"/>
                                  </a:lnTo>
                                  <a:lnTo>
                                    <a:pt x="6" y="62"/>
                                  </a:lnTo>
                                  <a:lnTo>
                                    <a:pt x="0" y="46"/>
                                  </a:lnTo>
                                  <a:lnTo>
                                    <a:pt x="0" y="35"/>
                                  </a:lnTo>
                                  <a:close/>
                                  <a:moveTo>
                                    <a:pt x="8" y="35"/>
                                  </a:moveTo>
                                  <a:lnTo>
                                    <a:pt x="8" y="51"/>
                                  </a:lnTo>
                                  <a:lnTo>
                                    <a:pt x="11" y="57"/>
                                  </a:lnTo>
                                  <a:lnTo>
                                    <a:pt x="17" y="60"/>
                                  </a:lnTo>
                                  <a:lnTo>
                                    <a:pt x="28" y="60"/>
                                  </a:lnTo>
                                  <a:lnTo>
                                    <a:pt x="30" y="57"/>
                                  </a:lnTo>
                                  <a:lnTo>
                                    <a:pt x="33" y="51"/>
                                  </a:lnTo>
                                  <a:lnTo>
                                    <a:pt x="33" y="43"/>
                                  </a:lnTo>
                                  <a:lnTo>
                                    <a:pt x="36" y="35"/>
                                  </a:lnTo>
                                  <a:lnTo>
                                    <a:pt x="36" y="24"/>
                                  </a:lnTo>
                                  <a:lnTo>
                                    <a:pt x="30" y="13"/>
                                  </a:lnTo>
                                  <a:lnTo>
                                    <a:pt x="28" y="10"/>
                                  </a:lnTo>
                                  <a:lnTo>
                                    <a:pt x="22" y="8"/>
                                  </a:lnTo>
                                  <a:lnTo>
                                    <a:pt x="17" y="8"/>
                                  </a:lnTo>
                                  <a:lnTo>
                                    <a:pt x="11" y="13"/>
                                  </a:lnTo>
                                  <a:lnTo>
                                    <a:pt x="8" y="19"/>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50" name="Freeform 1420"/>
                          <wps:cNvSpPr>
                            <a:spLocks/>
                          </wps:cNvSpPr>
                          <wps:spPr bwMode="auto">
                            <a:xfrm>
                              <a:off x="5021" y="897"/>
                              <a:ext cx="44" cy="66"/>
                            </a:xfrm>
                            <a:custGeom>
                              <a:avLst/>
                              <a:gdLst>
                                <a:gd name="T0" fmla="*/ 0 w 44"/>
                                <a:gd name="T1" fmla="*/ 49 h 66"/>
                                <a:gd name="T2" fmla="*/ 8 w 44"/>
                                <a:gd name="T3" fmla="*/ 47 h 66"/>
                                <a:gd name="T4" fmla="*/ 8 w 44"/>
                                <a:gd name="T5" fmla="*/ 52 h 66"/>
                                <a:gd name="T6" fmla="*/ 11 w 44"/>
                                <a:gd name="T7" fmla="*/ 55 h 66"/>
                                <a:gd name="T8" fmla="*/ 17 w 44"/>
                                <a:gd name="T9" fmla="*/ 58 h 66"/>
                                <a:gd name="T10" fmla="*/ 28 w 44"/>
                                <a:gd name="T11" fmla="*/ 58 h 66"/>
                                <a:gd name="T12" fmla="*/ 30 w 44"/>
                                <a:gd name="T13" fmla="*/ 55 h 66"/>
                                <a:gd name="T14" fmla="*/ 36 w 44"/>
                                <a:gd name="T15" fmla="*/ 44 h 66"/>
                                <a:gd name="T16" fmla="*/ 30 w 44"/>
                                <a:gd name="T17" fmla="*/ 33 h 66"/>
                                <a:gd name="T18" fmla="*/ 28 w 44"/>
                                <a:gd name="T19" fmla="*/ 30 h 66"/>
                                <a:gd name="T20" fmla="*/ 25 w 44"/>
                                <a:gd name="T21" fmla="*/ 30 h 66"/>
                                <a:gd name="T22" fmla="*/ 22 w 44"/>
                                <a:gd name="T23" fmla="*/ 28 h 66"/>
                                <a:gd name="T24" fmla="*/ 17 w 44"/>
                                <a:gd name="T25" fmla="*/ 30 h 66"/>
                                <a:gd name="T26" fmla="*/ 14 w 44"/>
                                <a:gd name="T27" fmla="*/ 30 h 66"/>
                                <a:gd name="T28" fmla="*/ 8 w 44"/>
                                <a:gd name="T29" fmla="*/ 36 h 66"/>
                                <a:gd name="T30" fmla="*/ 0 w 44"/>
                                <a:gd name="T31" fmla="*/ 33 h 66"/>
                                <a:gd name="T32" fmla="*/ 8 w 44"/>
                                <a:gd name="T33" fmla="*/ 0 h 66"/>
                                <a:gd name="T34" fmla="*/ 39 w 44"/>
                                <a:gd name="T35" fmla="*/ 0 h 66"/>
                                <a:gd name="T36" fmla="*/ 39 w 44"/>
                                <a:gd name="T37" fmla="*/ 8 h 66"/>
                                <a:gd name="T38" fmla="*/ 14 w 44"/>
                                <a:gd name="T39" fmla="*/ 8 h 66"/>
                                <a:gd name="T40" fmla="*/ 11 w 44"/>
                                <a:gd name="T41" fmla="*/ 25 h 66"/>
                                <a:gd name="T42" fmla="*/ 22 w 44"/>
                                <a:gd name="T43" fmla="*/ 19 h 66"/>
                                <a:gd name="T44" fmla="*/ 30 w 44"/>
                                <a:gd name="T45" fmla="*/ 22 h 66"/>
                                <a:gd name="T46" fmla="*/ 39 w 44"/>
                                <a:gd name="T47" fmla="*/ 28 h 66"/>
                                <a:gd name="T48" fmla="*/ 41 w 44"/>
                                <a:gd name="T49" fmla="*/ 30 h 66"/>
                                <a:gd name="T50" fmla="*/ 44 w 44"/>
                                <a:gd name="T51" fmla="*/ 36 h 66"/>
                                <a:gd name="T52" fmla="*/ 44 w 44"/>
                                <a:gd name="T53" fmla="*/ 49 h 66"/>
                                <a:gd name="T54" fmla="*/ 41 w 44"/>
                                <a:gd name="T55" fmla="*/ 55 h 66"/>
                                <a:gd name="T56" fmla="*/ 33 w 44"/>
                                <a:gd name="T57" fmla="*/ 63 h 66"/>
                                <a:gd name="T58" fmla="*/ 28 w 44"/>
                                <a:gd name="T59" fmla="*/ 66 h 66"/>
                                <a:gd name="T60" fmla="*/ 17 w 44"/>
                                <a:gd name="T61" fmla="*/ 66 h 66"/>
                                <a:gd name="T62" fmla="*/ 11 w 44"/>
                                <a:gd name="T63" fmla="*/ 63 h 66"/>
                                <a:gd name="T64" fmla="*/ 6 w 44"/>
                                <a:gd name="T65" fmla="*/ 63 h 66"/>
                                <a:gd name="T66" fmla="*/ 0 w 44"/>
                                <a:gd name="T67" fmla="*/ 55 h 66"/>
                                <a:gd name="T68" fmla="*/ 0 w 44"/>
                                <a:gd name="T69"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4" h="66">
                                  <a:moveTo>
                                    <a:pt x="0" y="49"/>
                                  </a:moveTo>
                                  <a:lnTo>
                                    <a:pt x="8" y="47"/>
                                  </a:lnTo>
                                  <a:lnTo>
                                    <a:pt x="8" y="52"/>
                                  </a:lnTo>
                                  <a:lnTo>
                                    <a:pt x="11" y="55"/>
                                  </a:lnTo>
                                  <a:lnTo>
                                    <a:pt x="17" y="58"/>
                                  </a:lnTo>
                                  <a:lnTo>
                                    <a:pt x="28" y="58"/>
                                  </a:lnTo>
                                  <a:lnTo>
                                    <a:pt x="30" y="55"/>
                                  </a:lnTo>
                                  <a:lnTo>
                                    <a:pt x="36" y="44"/>
                                  </a:lnTo>
                                  <a:lnTo>
                                    <a:pt x="30" y="33"/>
                                  </a:lnTo>
                                  <a:lnTo>
                                    <a:pt x="28" y="30"/>
                                  </a:lnTo>
                                  <a:lnTo>
                                    <a:pt x="25" y="30"/>
                                  </a:lnTo>
                                  <a:lnTo>
                                    <a:pt x="22" y="28"/>
                                  </a:lnTo>
                                  <a:lnTo>
                                    <a:pt x="17" y="30"/>
                                  </a:lnTo>
                                  <a:lnTo>
                                    <a:pt x="14" y="30"/>
                                  </a:lnTo>
                                  <a:lnTo>
                                    <a:pt x="8" y="36"/>
                                  </a:lnTo>
                                  <a:lnTo>
                                    <a:pt x="0" y="33"/>
                                  </a:lnTo>
                                  <a:lnTo>
                                    <a:pt x="8" y="0"/>
                                  </a:lnTo>
                                  <a:lnTo>
                                    <a:pt x="39" y="0"/>
                                  </a:lnTo>
                                  <a:lnTo>
                                    <a:pt x="39" y="8"/>
                                  </a:lnTo>
                                  <a:lnTo>
                                    <a:pt x="14" y="8"/>
                                  </a:lnTo>
                                  <a:lnTo>
                                    <a:pt x="11" y="25"/>
                                  </a:lnTo>
                                  <a:lnTo>
                                    <a:pt x="22" y="19"/>
                                  </a:lnTo>
                                  <a:lnTo>
                                    <a:pt x="30" y="22"/>
                                  </a:lnTo>
                                  <a:lnTo>
                                    <a:pt x="39" y="28"/>
                                  </a:lnTo>
                                  <a:lnTo>
                                    <a:pt x="41" y="30"/>
                                  </a:lnTo>
                                  <a:lnTo>
                                    <a:pt x="44" y="36"/>
                                  </a:lnTo>
                                  <a:lnTo>
                                    <a:pt x="44" y="49"/>
                                  </a:lnTo>
                                  <a:lnTo>
                                    <a:pt x="41" y="55"/>
                                  </a:lnTo>
                                  <a:lnTo>
                                    <a:pt x="33" y="63"/>
                                  </a:lnTo>
                                  <a:lnTo>
                                    <a:pt x="28" y="66"/>
                                  </a:lnTo>
                                  <a:lnTo>
                                    <a:pt x="17" y="66"/>
                                  </a:lnTo>
                                  <a:lnTo>
                                    <a:pt x="11" y="63"/>
                                  </a:lnTo>
                                  <a:lnTo>
                                    <a:pt x="6" y="63"/>
                                  </a:lnTo>
                                  <a:lnTo>
                                    <a:pt x="0"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51" name="Line 1421"/>
                          <wps:cNvCnPr/>
                          <wps:spPr bwMode="auto">
                            <a:xfrm>
                              <a:off x="5133" y="72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52" name="Line 1422"/>
                          <wps:cNvCnPr/>
                          <wps:spPr bwMode="auto">
                            <a:xfrm flipH="1">
                              <a:off x="8094" y="725"/>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53" name="Freeform 1423"/>
                          <wps:cNvSpPr>
                            <a:spLocks noEditPoints="1"/>
                          </wps:cNvSpPr>
                          <wps:spPr bwMode="auto">
                            <a:xfrm>
                              <a:off x="5018" y="687"/>
                              <a:ext cx="47" cy="68"/>
                            </a:xfrm>
                            <a:custGeom>
                              <a:avLst/>
                              <a:gdLst>
                                <a:gd name="T0" fmla="*/ 0 w 47"/>
                                <a:gd name="T1" fmla="*/ 35 h 68"/>
                                <a:gd name="T2" fmla="*/ 3 w 47"/>
                                <a:gd name="T3" fmla="*/ 24 h 68"/>
                                <a:gd name="T4" fmla="*/ 6 w 47"/>
                                <a:gd name="T5" fmla="*/ 16 h 68"/>
                                <a:gd name="T6" fmla="*/ 6 w 47"/>
                                <a:gd name="T7" fmla="*/ 11 h 68"/>
                                <a:gd name="T8" fmla="*/ 14 w 47"/>
                                <a:gd name="T9" fmla="*/ 2 h 68"/>
                                <a:gd name="T10" fmla="*/ 20 w 47"/>
                                <a:gd name="T11" fmla="*/ 0 h 68"/>
                                <a:gd name="T12" fmla="*/ 28 w 47"/>
                                <a:gd name="T13" fmla="*/ 0 h 68"/>
                                <a:gd name="T14" fmla="*/ 33 w 47"/>
                                <a:gd name="T15" fmla="*/ 2 h 68"/>
                                <a:gd name="T16" fmla="*/ 39 w 47"/>
                                <a:gd name="T17" fmla="*/ 8 h 68"/>
                                <a:gd name="T18" fmla="*/ 44 w 47"/>
                                <a:gd name="T19" fmla="*/ 19 h 68"/>
                                <a:gd name="T20" fmla="*/ 44 w 47"/>
                                <a:gd name="T21" fmla="*/ 27 h 68"/>
                                <a:gd name="T22" fmla="*/ 47 w 47"/>
                                <a:gd name="T23" fmla="*/ 35 h 68"/>
                                <a:gd name="T24" fmla="*/ 44 w 47"/>
                                <a:gd name="T25" fmla="*/ 46 h 68"/>
                                <a:gd name="T26" fmla="*/ 44 w 47"/>
                                <a:gd name="T27" fmla="*/ 54 h 68"/>
                                <a:gd name="T28" fmla="*/ 42 w 47"/>
                                <a:gd name="T29" fmla="*/ 60 h 68"/>
                                <a:gd name="T30" fmla="*/ 36 w 47"/>
                                <a:gd name="T31" fmla="*/ 65 h 68"/>
                                <a:gd name="T32" fmla="*/ 31 w 47"/>
                                <a:gd name="T33" fmla="*/ 68 h 68"/>
                                <a:gd name="T34" fmla="*/ 17 w 47"/>
                                <a:gd name="T35" fmla="*/ 68 h 68"/>
                                <a:gd name="T36" fmla="*/ 14 w 47"/>
                                <a:gd name="T37" fmla="*/ 65 h 68"/>
                                <a:gd name="T38" fmla="*/ 9 w 47"/>
                                <a:gd name="T39" fmla="*/ 63 h 68"/>
                                <a:gd name="T40" fmla="*/ 3 w 47"/>
                                <a:gd name="T41" fmla="*/ 46 h 68"/>
                                <a:gd name="T42" fmla="*/ 0 w 47"/>
                                <a:gd name="T43" fmla="*/ 35 h 68"/>
                                <a:gd name="T44" fmla="*/ 11 w 47"/>
                                <a:gd name="T45" fmla="*/ 35 h 68"/>
                                <a:gd name="T46" fmla="*/ 11 w 47"/>
                                <a:gd name="T47" fmla="*/ 52 h 68"/>
                                <a:gd name="T48" fmla="*/ 14 w 47"/>
                                <a:gd name="T49" fmla="*/ 57 h 68"/>
                                <a:gd name="T50" fmla="*/ 20 w 47"/>
                                <a:gd name="T51" fmla="*/ 60 h 68"/>
                                <a:gd name="T52" fmla="*/ 31 w 47"/>
                                <a:gd name="T53" fmla="*/ 60 h 68"/>
                                <a:gd name="T54" fmla="*/ 33 w 47"/>
                                <a:gd name="T55" fmla="*/ 57 h 68"/>
                                <a:gd name="T56" fmla="*/ 36 w 47"/>
                                <a:gd name="T57" fmla="*/ 52 h 68"/>
                                <a:gd name="T58" fmla="*/ 36 w 47"/>
                                <a:gd name="T59" fmla="*/ 19 h 68"/>
                                <a:gd name="T60" fmla="*/ 33 w 47"/>
                                <a:gd name="T61" fmla="*/ 13 h 68"/>
                                <a:gd name="T62" fmla="*/ 22 w 47"/>
                                <a:gd name="T63" fmla="*/ 8 h 68"/>
                                <a:gd name="T64" fmla="*/ 17 w 47"/>
                                <a:gd name="T65" fmla="*/ 11 h 68"/>
                                <a:gd name="T66" fmla="*/ 14 w 47"/>
                                <a:gd name="T67" fmla="*/ 13 h 68"/>
                                <a:gd name="T68" fmla="*/ 11 w 47"/>
                                <a:gd name="T69" fmla="*/ 19 h 68"/>
                                <a:gd name="T70" fmla="*/ 11 w 47"/>
                                <a:gd name="T71"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5"/>
                                  </a:moveTo>
                                  <a:lnTo>
                                    <a:pt x="3" y="24"/>
                                  </a:lnTo>
                                  <a:lnTo>
                                    <a:pt x="6" y="16"/>
                                  </a:lnTo>
                                  <a:lnTo>
                                    <a:pt x="6" y="11"/>
                                  </a:lnTo>
                                  <a:lnTo>
                                    <a:pt x="14" y="2"/>
                                  </a:lnTo>
                                  <a:lnTo>
                                    <a:pt x="20" y="0"/>
                                  </a:lnTo>
                                  <a:lnTo>
                                    <a:pt x="28" y="0"/>
                                  </a:lnTo>
                                  <a:lnTo>
                                    <a:pt x="33" y="2"/>
                                  </a:lnTo>
                                  <a:lnTo>
                                    <a:pt x="39" y="8"/>
                                  </a:lnTo>
                                  <a:lnTo>
                                    <a:pt x="44" y="19"/>
                                  </a:lnTo>
                                  <a:lnTo>
                                    <a:pt x="44" y="27"/>
                                  </a:lnTo>
                                  <a:lnTo>
                                    <a:pt x="47" y="35"/>
                                  </a:lnTo>
                                  <a:lnTo>
                                    <a:pt x="44" y="46"/>
                                  </a:lnTo>
                                  <a:lnTo>
                                    <a:pt x="44" y="54"/>
                                  </a:lnTo>
                                  <a:lnTo>
                                    <a:pt x="42" y="60"/>
                                  </a:lnTo>
                                  <a:lnTo>
                                    <a:pt x="36" y="65"/>
                                  </a:lnTo>
                                  <a:lnTo>
                                    <a:pt x="31" y="68"/>
                                  </a:lnTo>
                                  <a:lnTo>
                                    <a:pt x="17" y="68"/>
                                  </a:lnTo>
                                  <a:lnTo>
                                    <a:pt x="14" y="65"/>
                                  </a:lnTo>
                                  <a:lnTo>
                                    <a:pt x="9" y="63"/>
                                  </a:lnTo>
                                  <a:lnTo>
                                    <a:pt x="3" y="46"/>
                                  </a:lnTo>
                                  <a:lnTo>
                                    <a:pt x="0" y="35"/>
                                  </a:lnTo>
                                  <a:close/>
                                  <a:moveTo>
                                    <a:pt x="11" y="35"/>
                                  </a:moveTo>
                                  <a:lnTo>
                                    <a:pt x="11" y="52"/>
                                  </a:lnTo>
                                  <a:lnTo>
                                    <a:pt x="14" y="57"/>
                                  </a:lnTo>
                                  <a:lnTo>
                                    <a:pt x="20" y="60"/>
                                  </a:lnTo>
                                  <a:lnTo>
                                    <a:pt x="31" y="60"/>
                                  </a:lnTo>
                                  <a:lnTo>
                                    <a:pt x="33" y="57"/>
                                  </a:lnTo>
                                  <a:lnTo>
                                    <a:pt x="36" y="52"/>
                                  </a:lnTo>
                                  <a:lnTo>
                                    <a:pt x="36" y="19"/>
                                  </a:lnTo>
                                  <a:lnTo>
                                    <a:pt x="33" y="13"/>
                                  </a:lnTo>
                                  <a:lnTo>
                                    <a:pt x="22" y="8"/>
                                  </a:lnTo>
                                  <a:lnTo>
                                    <a:pt x="17" y="11"/>
                                  </a:lnTo>
                                  <a:lnTo>
                                    <a:pt x="14" y="13"/>
                                  </a:lnTo>
                                  <a:lnTo>
                                    <a:pt x="11" y="19"/>
                                  </a:lnTo>
                                  <a:lnTo>
                                    <a:pt x="11"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54" name="Line 1424"/>
                          <wps:cNvCnPr/>
                          <wps:spPr bwMode="auto">
                            <a:xfrm>
                              <a:off x="5133" y="51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55" name="Line 1425"/>
                          <wps:cNvCnPr/>
                          <wps:spPr bwMode="auto">
                            <a:xfrm flipH="1">
                              <a:off x="8094" y="51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56" name="Freeform 1426"/>
                          <wps:cNvSpPr>
                            <a:spLocks noEditPoints="1"/>
                          </wps:cNvSpPr>
                          <wps:spPr bwMode="auto">
                            <a:xfrm>
                              <a:off x="4835" y="476"/>
                              <a:ext cx="47" cy="68"/>
                            </a:xfrm>
                            <a:custGeom>
                              <a:avLst/>
                              <a:gdLst>
                                <a:gd name="T0" fmla="*/ 0 w 47"/>
                                <a:gd name="T1" fmla="*/ 36 h 68"/>
                                <a:gd name="T2" fmla="*/ 3 w 47"/>
                                <a:gd name="T3" fmla="*/ 25 h 68"/>
                                <a:gd name="T4" fmla="*/ 6 w 47"/>
                                <a:gd name="T5" fmla="*/ 16 h 68"/>
                                <a:gd name="T6" fmla="*/ 6 w 47"/>
                                <a:gd name="T7" fmla="*/ 11 h 68"/>
                                <a:gd name="T8" fmla="*/ 14 w 47"/>
                                <a:gd name="T9" fmla="*/ 3 h 68"/>
                                <a:gd name="T10" fmla="*/ 19 w 47"/>
                                <a:gd name="T11" fmla="*/ 0 h 68"/>
                                <a:gd name="T12" fmla="*/ 28 w 47"/>
                                <a:gd name="T13" fmla="*/ 0 h 68"/>
                                <a:gd name="T14" fmla="*/ 33 w 47"/>
                                <a:gd name="T15" fmla="*/ 3 h 68"/>
                                <a:gd name="T16" fmla="*/ 38 w 47"/>
                                <a:gd name="T17" fmla="*/ 8 h 68"/>
                                <a:gd name="T18" fmla="*/ 44 w 47"/>
                                <a:gd name="T19" fmla="*/ 19 h 68"/>
                                <a:gd name="T20" fmla="*/ 44 w 47"/>
                                <a:gd name="T21" fmla="*/ 27 h 68"/>
                                <a:gd name="T22" fmla="*/ 47 w 47"/>
                                <a:gd name="T23" fmla="*/ 36 h 68"/>
                                <a:gd name="T24" fmla="*/ 44 w 47"/>
                                <a:gd name="T25" fmla="*/ 46 h 68"/>
                                <a:gd name="T26" fmla="*/ 44 w 47"/>
                                <a:gd name="T27" fmla="*/ 55 h 68"/>
                                <a:gd name="T28" fmla="*/ 41 w 47"/>
                                <a:gd name="T29" fmla="*/ 60 h 68"/>
                                <a:gd name="T30" fmla="*/ 36 w 47"/>
                                <a:gd name="T31" fmla="*/ 66 h 68"/>
                                <a:gd name="T32" fmla="*/ 30 w 47"/>
                                <a:gd name="T33" fmla="*/ 68 h 68"/>
                                <a:gd name="T34" fmla="*/ 17 w 47"/>
                                <a:gd name="T35" fmla="*/ 68 h 68"/>
                                <a:gd name="T36" fmla="*/ 14 w 47"/>
                                <a:gd name="T37" fmla="*/ 66 h 68"/>
                                <a:gd name="T38" fmla="*/ 8 w 47"/>
                                <a:gd name="T39" fmla="*/ 63 h 68"/>
                                <a:gd name="T40" fmla="*/ 3 w 47"/>
                                <a:gd name="T41" fmla="*/ 46 h 68"/>
                                <a:gd name="T42" fmla="*/ 0 w 47"/>
                                <a:gd name="T43" fmla="*/ 36 h 68"/>
                                <a:gd name="T44" fmla="*/ 11 w 47"/>
                                <a:gd name="T45" fmla="*/ 36 h 68"/>
                                <a:gd name="T46" fmla="*/ 11 w 47"/>
                                <a:gd name="T47" fmla="*/ 52 h 68"/>
                                <a:gd name="T48" fmla="*/ 14 w 47"/>
                                <a:gd name="T49" fmla="*/ 57 h 68"/>
                                <a:gd name="T50" fmla="*/ 19 w 47"/>
                                <a:gd name="T51" fmla="*/ 60 h 68"/>
                                <a:gd name="T52" fmla="*/ 30 w 47"/>
                                <a:gd name="T53" fmla="*/ 60 h 68"/>
                                <a:gd name="T54" fmla="*/ 33 w 47"/>
                                <a:gd name="T55" fmla="*/ 57 h 68"/>
                                <a:gd name="T56" fmla="*/ 36 w 47"/>
                                <a:gd name="T57" fmla="*/ 52 h 68"/>
                                <a:gd name="T58" fmla="*/ 36 w 47"/>
                                <a:gd name="T59" fmla="*/ 19 h 68"/>
                                <a:gd name="T60" fmla="*/ 33 w 47"/>
                                <a:gd name="T61" fmla="*/ 14 h 68"/>
                                <a:gd name="T62" fmla="*/ 22 w 47"/>
                                <a:gd name="T63" fmla="*/ 8 h 68"/>
                                <a:gd name="T64" fmla="*/ 17 w 47"/>
                                <a:gd name="T65" fmla="*/ 11 h 68"/>
                                <a:gd name="T66" fmla="*/ 14 w 47"/>
                                <a:gd name="T67" fmla="*/ 14 h 68"/>
                                <a:gd name="T68" fmla="*/ 11 w 47"/>
                                <a:gd name="T69" fmla="*/ 19 h 68"/>
                                <a:gd name="T70" fmla="*/ 11 w 47"/>
                                <a:gd name="T71"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7" h="68">
                                  <a:moveTo>
                                    <a:pt x="0" y="36"/>
                                  </a:moveTo>
                                  <a:lnTo>
                                    <a:pt x="3" y="25"/>
                                  </a:lnTo>
                                  <a:lnTo>
                                    <a:pt x="6" y="16"/>
                                  </a:lnTo>
                                  <a:lnTo>
                                    <a:pt x="6" y="11"/>
                                  </a:lnTo>
                                  <a:lnTo>
                                    <a:pt x="14" y="3"/>
                                  </a:lnTo>
                                  <a:lnTo>
                                    <a:pt x="19" y="0"/>
                                  </a:lnTo>
                                  <a:lnTo>
                                    <a:pt x="28" y="0"/>
                                  </a:lnTo>
                                  <a:lnTo>
                                    <a:pt x="33" y="3"/>
                                  </a:lnTo>
                                  <a:lnTo>
                                    <a:pt x="38" y="8"/>
                                  </a:lnTo>
                                  <a:lnTo>
                                    <a:pt x="44" y="19"/>
                                  </a:lnTo>
                                  <a:lnTo>
                                    <a:pt x="44" y="27"/>
                                  </a:lnTo>
                                  <a:lnTo>
                                    <a:pt x="47" y="36"/>
                                  </a:lnTo>
                                  <a:lnTo>
                                    <a:pt x="44" y="46"/>
                                  </a:lnTo>
                                  <a:lnTo>
                                    <a:pt x="44" y="55"/>
                                  </a:lnTo>
                                  <a:lnTo>
                                    <a:pt x="41" y="60"/>
                                  </a:lnTo>
                                  <a:lnTo>
                                    <a:pt x="36" y="66"/>
                                  </a:lnTo>
                                  <a:lnTo>
                                    <a:pt x="30" y="68"/>
                                  </a:lnTo>
                                  <a:lnTo>
                                    <a:pt x="17" y="68"/>
                                  </a:lnTo>
                                  <a:lnTo>
                                    <a:pt x="14" y="66"/>
                                  </a:lnTo>
                                  <a:lnTo>
                                    <a:pt x="8" y="63"/>
                                  </a:lnTo>
                                  <a:lnTo>
                                    <a:pt x="3" y="46"/>
                                  </a:lnTo>
                                  <a:lnTo>
                                    <a:pt x="0" y="36"/>
                                  </a:lnTo>
                                  <a:close/>
                                  <a:moveTo>
                                    <a:pt x="11" y="36"/>
                                  </a:moveTo>
                                  <a:lnTo>
                                    <a:pt x="11" y="52"/>
                                  </a:lnTo>
                                  <a:lnTo>
                                    <a:pt x="14" y="57"/>
                                  </a:lnTo>
                                  <a:lnTo>
                                    <a:pt x="19" y="60"/>
                                  </a:lnTo>
                                  <a:lnTo>
                                    <a:pt x="30" y="60"/>
                                  </a:lnTo>
                                  <a:lnTo>
                                    <a:pt x="33" y="57"/>
                                  </a:lnTo>
                                  <a:lnTo>
                                    <a:pt x="36" y="52"/>
                                  </a:lnTo>
                                  <a:lnTo>
                                    <a:pt x="36" y="19"/>
                                  </a:lnTo>
                                  <a:lnTo>
                                    <a:pt x="33" y="14"/>
                                  </a:lnTo>
                                  <a:lnTo>
                                    <a:pt x="22" y="8"/>
                                  </a:lnTo>
                                  <a:lnTo>
                                    <a:pt x="17" y="11"/>
                                  </a:lnTo>
                                  <a:lnTo>
                                    <a:pt x="14"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57" name="Rectangle 1427"/>
                          <wps:cNvSpPr>
                            <a:spLocks noChangeArrowheads="1"/>
                          </wps:cNvSpPr>
                          <wps:spPr bwMode="auto">
                            <a:xfrm>
                              <a:off x="4893" y="536"/>
                              <a:ext cx="8" cy="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58" name="Freeform 1428"/>
                          <wps:cNvSpPr>
                            <a:spLocks noEditPoints="1"/>
                          </wps:cNvSpPr>
                          <wps:spPr bwMode="auto">
                            <a:xfrm>
                              <a:off x="4915" y="476"/>
                              <a:ext cx="43" cy="68"/>
                            </a:xfrm>
                            <a:custGeom>
                              <a:avLst/>
                              <a:gdLst>
                                <a:gd name="T0" fmla="*/ 0 w 43"/>
                                <a:gd name="T1" fmla="*/ 36 h 68"/>
                                <a:gd name="T2" fmla="*/ 0 w 43"/>
                                <a:gd name="T3" fmla="*/ 25 h 68"/>
                                <a:gd name="T4" fmla="*/ 5 w 43"/>
                                <a:gd name="T5" fmla="*/ 8 h 68"/>
                                <a:gd name="T6" fmla="*/ 10 w 43"/>
                                <a:gd name="T7" fmla="*/ 5 h 68"/>
                                <a:gd name="T8" fmla="*/ 16 w 43"/>
                                <a:gd name="T9" fmla="*/ 0 h 68"/>
                                <a:gd name="T10" fmla="*/ 27 w 43"/>
                                <a:gd name="T11" fmla="*/ 0 h 68"/>
                                <a:gd name="T12" fmla="*/ 32 w 43"/>
                                <a:gd name="T13" fmla="*/ 3 h 68"/>
                                <a:gd name="T14" fmla="*/ 38 w 43"/>
                                <a:gd name="T15" fmla="*/ 8 h 68"/>
                                <a:gd name="T16" fmla="*/ 43 w 43"/>
                                <a:gd name="T17" fmla="*/ 19 h 68"/>
                                <a:gd name="T18" fmla="*/ 43 w 43"/>
                                <a:gd name="T19" fmla="*/ 55 h 68"/>
                                <a:gd name="T20" fmla="*/ 38 w 43"/>
                                <a:gd name="T21" fmla="*/ 60 h 68"/>
                                <a:gd name="T22" fmla="*/ 35 w 43"/>
                                <a:gd name="T23" fmla="*/ 66 h 68"/>
                                <a:gd name="T24" fmla="*/ 30 w 43"/>
                                <a:gd name="T25" fmla="*/ 68 h 68"/>
                                <a:gd name="T26" fmla="*/ 16 w 43"/>
                                <a:gd name="T27" fmla="*/ 68 h 68"/>
                                <a:gd name="T28" fmla="*/ 10 w 43"/>
                                <a:gd name="T29" fmla="*/ 66 h 68"/>
                                <a:gd name="T30" fmla="*/ 8 w 43"/>
                                <a:gd name="T31" fmla="*/ 63 h 68"/>
                                <a:gd name="T32" fmla="*/ 2 w 43"/>
                                <a:gd name="T33" fmla="*/ 55 h 68"/>
                                <a:gd name="T34" fmla="*/ 0 w 43"/>
                                <a:gd name="T35" fmla="*/ 46 h 68"/>
                                <a:gd name="T36" fmla="*/ 0 w 43"/>
                                <a:gd name="T37" fmla="*/ 36 h 68"/>
                                <a:gd name="T38" fmla="*/ 8 w 43"/>
                                <a:gd name="T39" fmla="*/ 36 h 68"/>
                                <a:gd name="T40" fmla="*/ 8 w 43"/>
                                <a:gd name="T41" fmla="*/ 44 h 68"/>
                                <a:gd name="T42" fmla="*/ 10 w 43"/>
                                <a:gd name="T43" fmla="*/ 52 h 68"/>
                                <a:gd name="T44" fmla="*/ 13 w 43"/>
                                <a:gd name="T45" fmla="*/ 57 h 68"/>
                                <a:gd name="T46" fmla="*/ 16 w 43"/>
                                <a:gd name="T47" fmla="*/ 60 h 68"/>
                                <a:gd name="T48" fmla="*/ 27 w 43"/>
                                <a:gd name="T49" fmla="*/ 60 h 68"/>
                                <a:gd name="T50" fmla="*/ 32 w 43"/>
                                <a:gd name="T51" fmla="*/ 57 h 68"/>
                                <a:gd name="T52" fmla="*/ 35 w 43"/>
                                <a:gd name="T53" fmla="*/ 52 h 68"/>
                                <a:gd name="T54" fmla="*/ 35 w 43"/>
                                <a:gd name="T55" fmla="*/ 25 h 68"/>
                                <a:gd name="T56" fmla="*/ 32 w 43"/>
                                <a:gd name="T57" fmla="*/ 19 h 68"/>
                                <a:gd name="T58" fmla="*/ 32 w 43"/>
                                <a:gd name="T59" fmla="*/ 14 h 68"/>
                                <a:gd name="T60" fmla="*/ 21 w 43"/>
                                <a:gd name="T61" fmla="*/ 8 h 68"/>
                                <a:gd name="T62" fmla="*/ 16 w 43"/>
                                <a:gd name="T63" fmla="*/ 11 h 68"/>
                                <a:gd name="T64" fmla="*/ 13 w 43"/>
                                <a:gd name="T65" fmla="*/ 14 h 68"/>
                                <a:gd name="T66" fmla="*/ 8 w 43"/>
                                <a:gd name="T67" fmla="*/ 25 h 68"/>
                                <a:gd name="T68" fmla="*/ 8 w 43"/>
                                <a:gd name="T69"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3" h="68">
                                  <a:moveTo>
                                    <a:pt x="0" y="36"/>
                                  </a:moveTo>
                                  <a:lnTo>
                                    <a:pt x="0" y="25"/>
                                  </a:lnTo>
                                  <a:lnTo>
                                    <a:pt x="5" y="8"/>
                                  </a:lnTo>
                                  <a:lnTo>
                                    <a:pt x="10" y="5"/>
                                  </a:lnTo>
                                  <a:lnTo>
                                    <a:pt x="16" y="0"/>
                                  </a:lnTo>
                                  <a:lnTo>
                                    <a:pt x="27" y="0"/>
                                  </a:lnTo>
                                  <a:lnTo>
                                    <a:pt x="32" y="3"/>
                                  </a:lnTo>
                                  <a:lnTo>
                                    <a:pt x="38" y="8"/>
                                  </a:lnTo>
                                  <a:lnTo>
                                    <a:pt x="43" y="19"/>
                                  </a:lnTo>
                                  <a:lnTo>
                                    <a:pt x="43" y="55"/>
                                  </a:lnTo>
                                  <a:lnTo>
                                    <a:pt x="38" y="60"/>
                                  </a:lnTo>
                                  <a:lnTo>
                                    <a:pt x="35" y="66"/>
                                  </a:lnTo>
                                  <a:lnTo>
                                    <a:pt x="30" y="68"/>
                                  </a:lnTo>
                                  <a:lnTo>
                                    <a:pt x="16" y="68"/>
                                  </a:lnTo>
                                  <a:lnTo>
                                    <a:pt x="10" y="66"/>
                                  </a:lnTo>
                                  <a:lnTo>
                                    <a:pt x="8" y="63"/>
                                  </a:lnTo>
                                  <a:lnTo>
                                    <a:pt x="2" y="55"/>
                                  </a:lnTo>
                                  <a:lnTo>
                                    <a:pt x="0" y="46"/>
                                  </a:lnTo>
                                  <a:lnTo>
                                    <a:pt x="0" y="36"/>
                                  </a:lnTo>
                                  <a:close/>
                                  <a:moveTo>
                                    <a:pt x="8" y="36"/>
                                  </a:moveTo>
                                  <a:lnTo>
                                    <a:pt x="8" y="44"/>
                                  </a:lnTo>
                                  <a:lnTo>
                                    <a:pt x="10" y="52"/>
                                  </a:lnTo>
                                  <a:lnTo>
                                    <a:pt x="13" y="57"/>
                                  </a:lnTo>
                                  <a:lnTo>
                                    <a:pt x="16" y="60"/>
                                  </a:lnTo>
                                  <a:lnTo>
                                    <a:pt x="27" y="60"/>
                                  </a:lnTo>
                                  <a:lnTo>
                                    <a:pt x="32" y="57"/>
                                  </a:lnTo>
                                  <a:lnTo>
                                    <a:pt x="35" y="52"/>
                                  </a:lnTo>
                                  <a:lnTo>
                                    <a:pt x="35" y="25"/>
                                  </a:lnTo>
                                  <a:lnTo>
                                    <a:pt x="32" y="19"/>
                                  </a:lnTo>
                                  <a:lnTo>
                                    <a:pt x="32" y="14"/>
                                  </a:lnTo>
                                  <a:lnTo>
                                    <a:pt x="21" y="8"/>
                                  </a:lnTo>
                                  <a:lnTo>
                                    <a:pt x="16" y="11"/>
                                  </a:lnTo>
                                  <a:lnTo>
                                    <a:pt x="13" y="14"/>
                                  </a:lnTo>
                                  <a:lnTo>
                                    <a:pt x="8" y="25"/>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59" name="Freeform 1429"/>
                          <wps:cNvSpPr>
                            <a:spLocks noEditPoints="1"/>
                          </wps:cNvSpPr>
                          <wps:spPr bwMode="auto">
                            <a:xfrm>
                              <a:off x="4967" y="476"/>
                              <a:ext cx="43" cy="68"/>
                            </a:xfrm>
                            <a:custGeom>
                              <a:avLst/>
                              <a:gdLst>
                                <a:gd name="T0" fmla="*/ 0 w 43"/>
                                <a:gd name="T1" fmla="*/ 36 h 68"/>
                                <a:gd name="T2" fmla="*/ 0 w 43"/>
                                <a:gd name="T3" fmla="*/ 25 h 68"/>
                                <a:gd name="T4" fmla="*/ 5 w 43"/>
                                <a:gd name="T5" fmla="*/ 8 h 68"/>
                                <a:gd name="T6" fmla="*/ 10 w 43"/>
                                <a:gd name="T7" fmla="*/ 5 h 68"/>
                                <a:gd name="T8" fmla="*/ 16 w 43"/>
                                <a:gd name="T9" fmla="*/ 0 h 68"/>
                                <a:gd name="T10" fmla="*/ 27 w 43"/>
                                <a:gd name="T11" fmla="*/ 0 h 68"/>
                                <a:gd name="T12" fmla="*/ 32 w 43"/>
                                <a:gd name="T13" fmla="*/ 3 h 68"/>
                                <a:gd name="T14" fmla="*/ 38 w 43"/>
                                <a:gd name="T15" fmla="*/ 8 h 68"/>
                                <a:gd name="T16" fmla="*/ 43 w 43"/>
                                <a:gd name="T17" fmla="*/ 19 h 68"/>
                                <a:gd name="T18" fmla="*/ 43 w 43"/>
                                <a:gd name="T19" fmla="*/ 55 h 68"/>
                                <a:gd name="T20" fmla="*/ 38 w 43"/>
                                <a:gd name="T21" fmla="*/ 60 h 68"/>
                                <a:gd name="T22" fmla="*/ 35 w 43"/>
                                <a:gd name="T23" fmla="*/ 66 h 68"/>
                                <a:gd name="T24" fmla="*/ 30 w 43"/>
                                <a:gd name="T25" fmla="*/ 68 h 68"/>
                                <a:gd name="T26" fmla="*/ 16 w 43"/>
                                <a:gd name="T27" fmla="*/ 68 h 68"/>
                                <a:gd name="T28" fmla="*/ 10 w 43"/>
                                <a:gd name="T29" fmla="*/ 66 h 68"/>
                                <a:gd name="T30" fmla="*/ 8 w 43"/>
                                <a:gd name="T31" fmla="*/ 63 h 68"/>
                                <a:gd name="T32" fmla="*/ 2 w 43"/>
                                <a:gd name="T33" fmla="*/ 55 h 68"/>
                                <a:gd name="T34" fmla="*/ 0 w 43"/>
                                <a:gd name="T35" fmla="*/ 46 h 68"/>
                                <a:gd name="T36" fmla="*/ 0 w 43"/>
                                <a:gd name="T37" fmla="*/ 36 h 68"/>
                                <a:gd name="T38" fmla="*/ 8 w 43"/>
                                <a:gd name="T39" fmla="*/ 36 h 68"/>
                                <a:gd name="T40" fmla="*/ 8 w 43"/>
                                <a:gd name="T41" fmla="*/ 44 h 68"/>
                                <a:gd name="T42" fmla="*/ 10 w 43"/>
                                <a:gd name="T43" fmla="*/ 52 h 68"/>
                                <a:gd name="T44" fmla="*/ 13 w 43"/>
                                <a:gd name="T45" fmla="*/ 57 h 68"/>
                                <a:gd name="T46" fmla="*/ 16 w 43"/>
                                <a:gd name="T47" fmla="*/ 60 h 68"/>
                                <a:gd name="T48" fmla="*/ 27 w 43"/>
                                <a:gd name="T49" fmla="*/ 60 h 68"/>
                                <a:gd name="T50" fmla="*/ 32 w 43"/>
                                <a:gd name="T51" fmla="*/ 57 h 68"/>
                                <a:gd name="T52" fmla="*/ 35 w 43"/>
                                <a:gd name="T53" fmla="*/ 52 h 68"/>
                                <a:gd name="T54" fmla="*/ 35 w 43"/>
                                <a:gd name="T55" fmla="*/ 25 h 68"/>
                                <a:gd name="T56" fmla="*/ 32 w 43"/>
                                <a:gd name="T57" fmla="*/ 19 h 68"/>
                                <a:gd name="T58" fmla="*/ 32 w 43"/>
                                <a:gd name="T59" fmla="*/ 14 h 68"/>
                                <a:gd name="T60" fmla="*/ 21 w 43"/>
                                <a:gd name="T61" fmla="*/ 8 h 68"/>
                                <a:gd name="T62" fmla="*/ 16 w 43"/>
                                <a:gd name="T63" fmla="*/ 11 h 68"/>
                                <a:gd name="T64" fmla="*/ 13 w 43"/>
                                <a:gd name="T65" fmla="*/ 14 h 68"/>
                                <a:gd name="T66" fmla="*/ 10 w 43"/>
                                <a:gd name="T67" fmla="*/ 19 h 68"/>
                                <a:gd name="T68" fmla="*/ 10 w 43"/>
                                <a:gd name="T69" fmla="*/ 25 h 68"/>
                                <a:gd name="T70" fmla="*/ 8 w 43"/>
                                <a:gd name="T71"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3" h="68">
                                  <a:moveTo>
                                    <a:pt x="0" y="36"/>
                                  </a:moveTo>
                                  <a:lnTo>
                                    <a:pt x="0" y="25"/>
                                  </a:lnTo>
                                  <a:lnTo>
                                    <a:pt x="5" y="8"/>
                                  </a:lnTo>
                                  <a:lnTo>
                                    <a:pt x="10" y="5"/>
                                  </a:lnTo>
                                  <a:lnTo>
                                    <a:pt x="16" y="0"/>
                                  </a:lnTo>
                                  <a:lnTo>
                                    <a:pt x="27" y="0"/>
                                  </a:lnTo>
                                  <a:lnTo>
                                    <a:pt x="32" y="3"/>
                                  </a:lnTo>
                                  <a:lnTo>
                                    <a:pt x="38" y="8"/>
                                  </a:lnTo>
                                  <a:lnTo>
                                    <a:pt x="43" y="19"/>
                                  </a:lnTo>
                                  <a:lnTo>
                                    <a:pt x="43" y="55"/>
                                  </a:lnTo>
                                  <a:lnTo>
                                    <a:pt x="38" y="60"/>
                                  </a:lnTo>
                                  <a:lnTo>
                                    <a:pt x="35" y="66"/>
                                  </a:lnTo>
                                  <a:lnTo>
                                    <a:pt x="30" y="68"/>
                                  </a:lnTo>
                                  <a:lnTo>
                                    <a:pt x="16" y="68"/>
                                  </a:lnTo>
                                  <a:lnTo>
                                    <a:pt x="10" y="66"/>
                                  </a:lnTo>
                                  <a:lnTo>
                                    <a:pt x="8" y="63"/>
                                  </a:lnTo>
                                  <a:lnTo>
                                    <a:pt x="2" y="55"/>
                                  </a:lnTo>
                                  <a:lnTo>
                                    <a:pt x="0" y="46"/>
                                  </a:lnTo>
                                  <a:lnTo>
                                    <a:pt x="0" y="36"/>
                                  </a:lnTo>
                                  <a:close/>
                                  <a:moveTo>
                                    <a:pt x="8" y="36"/>
                                  </a:moveTo>
                                  <a:lnTo>
                                    <a:pt x="8" y="44"/>
                                  </a:lnTo>
                                  <a:lnTo>
                                    <a:pt x="10" y="52"/>
                                  </a:lnTo>
                                  <a:lnTo>
                                    <a:pt x="13" y="57"/>
                                  </a:lnTo>
                                  <a:lnTo>
                                    <a:pt x="16" y="60"/>
                                  </a:lnTo>
                                  <a:lnTo>
                                    <a:pt x="27" y="60"/>
                                  </a:lnTo>
                                  <a:lnTo>
                                    <a:pt x="32" y="57"/>
                                  </a:lnTo>
                                  <a:lnTo>
                                    <a:pt x="35" y="52"/>
                                  </a:lnTo>
                                  <a:lnTo>
                                    <a:pt x="35" y="25"/>
                                  </a:lnTo>
                                  <a:lnTo>
                                    <a:pt x="32" y="19"/>
                                  </a:lnTo>
                                  <a:lnTo>
                                    <a:pt x="32" y="14"/>
                                  </a:lnTo>
                                  <a:lnTo>
                                    <a:pt x="21" y="8"/>
                                  </a:lnTo>
                                  <a:lnTo>
                                    <a:pt x="16" y="11"/>
                                  </a:lnTo>
                                  <a:lnTo>
                                    <a:pt x="13" y="14"/>
                                  </a:lnTo>
                                  <a:lnTo>
                                    <a:pt x="10" y="19"/>
                                  </a:lnTo>
                                  <a:lnTo>
                                    <a:pt x="10" y="25"/>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60" name="Freeform 1430"/>
                          <wps:cNvSpPr>
                            <a:spLocks/>
                          </wps:cNvSpPr>
                          <wps:spPr bwMode="auto">
                            <a:xfrm>
                              <a:off x="5018" y="479"/>
                              <a:ext cx="44" cy="65"/>
                            </a:xfrm>
                            <a:custGeom>
                              <a:avLst/>
                              <a:gdLst>
                                <a:gd name="T0" fmla="*/ 0 w 44"/>
                                <a:gd name="T1" fmla="*/ 49 h 65"/>
                                <a:gd name="T2" fmla="*/ 9 w 44"/>
                                <a:gd name="T3" fmla="*/ 46 h 65"/>
                                <a:gd name="T4" fmla="*/ 11 w 44"/>
                                <a:gd name="T5" fmla="*/ 52 h 65"/>
                                <a:gd name="T6" fmla="*/ 17 w 44"/>
                                <a:gd name="T7" fmla="*/ 57 h 65"/>
                                <a:gd name="T8" fmla="*/ 31 w 44"/>
                                <a:gd name="T9" fmla="*/ 57 h 65"/>
                                <a:gd name="T10" fmla="*/ 33 w 44"/>
                                <a:gd name="T11" fmla="*/ 54 h 65"/>
                                <a:gd name="T12" fmla="*/ 36 w 44"/>
                                <a:gd name="T13" fmla="*/ 49 h 65"/>
                                <a:gd name="T14" fmla="*/ 36 w 44"/>
                                <a:gd name="T15" fmla="*/ 35 h 65"/>
                                <a:gd name="T16" fmla="*/ 33 w 44"/>
                                <a:gd name="T17" fmla="*/ 33 h 65"/>
                                <a:gd name="T18" fmla="*/ 22 w 44"/>
                                <a:gd name="T19" fmla="*/ 27 h 65"/>
                                <a:gd name="T20" fmla="*/ 17 w 44"/>
                                <a:gd name="T21" fmla="*/ 30 h 65"/>
                                <a:gd name="T22" fmla="*/ 11 w 44"/>
                                <a:gd name="T23" fmla="*/ 35 h 65"/>
                                <a:gd name="T24" fmla="*/ 3 w 44"/>
                                <a:gd name="T25" fmla="*/ 33 h 65"/>
                                <a:gd name="T26" fmla="*/ 9 w 44"/>
                                <a:gd name="T27" fmla="*/ 0 h 65"/>
                                <a:gd name="T28" fmla="*/ 42 w 44"/>
                                <a:gd name="T29" fmla="*/ 0 h 65"/>
                                <a:gd name="T30" fmla="*/ 42 w 44"/>
                                <a:gd name="T31" fmla="*/ 8 h 65"/>
                                <a:gd name="T32" fmla="*/ 17 w 44"/>
                                <a:gd name="T33" fmla="*/ 8 h 65"/>
                                <a:gd name="T34" fmla="*/ 11 w 44"/>
                                <a:gd name="T35" fmla="*/ 24 h 65"/>
                                <a:gd name="T36" fmla="*/ 20 w 44"/>
                                <a:gd name="T37" fmla="*/ 22 h 65"/>
                                <a:gd name="T38" fmla="*/ 25 w 44"/>
                                <a:gd name="T39" fmla="*/ 19 h 65"/>
                                <a:gd name="T40" fmla="*/ 33 w 44"/>
                                <a:gd name="T41" fmla="*/ 22 h 65"/>
                                <a:gd name="T42" fmla="*/ 42 w 44"/>
                                <a:gd name="T43" fmla="*/ 30 h 65"/>
                                <a:gd name="T44" fmla="*/ 44 w 44"/>
                                <a:gd name="T45" fmla="*/ 35 h 65"/>
                                <a:gd name="T46" fmla="*/ 44 w 44"/>
                                <a:gd name="T47" fmla="*/ 49 h 65"/>
                                <a:gd name="T48" fmla="*/ 42 w 44"/>
                                <a:gd name="T49" fmla="*/ 54 h 65"/>
                                <a:gd name="T50" fmla="*/ 33 w 44"/>
                                <a:gd name="T51" fmla="*/ 63 h 65"/>
                                <a:gd name="T52" fmla="*/ 28 w 44"/>
                                <a:gd name="T53" fmla="*/ 65 h 65"/>
                                <a:gd name="T54" fmla="*/ 17 w 44"/>
                                <a:gd name="T55" fmla="*/ 65 h 65"/>
                                <a:gd name="T56" fmla="*/ 11 w 44"/>
                                <a:gd name="T57" fmla="*/ 63 h 65"/>
                                <a:gd name="T58" fmla="*/ 9 w 44"/>
                                <a:gd name="T59" fmla="*/ 63 h 65"/>
                                <a:gd name="T60" fmla="*/ 3 w 44"/>
                                <a:gd name="T61" fmla="*/ 52 h 65"/>
                                <a:gd name="T62" fmla="*/ 0 w 44"/>
                                <a:gd name="T63"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4" h="65">
                                  <a:moveTo>
                                    <a:pt x="0" y="49"/>
                                  </a:moveTo>
                                  <a:lnTo>
                                    <a:pt x="9" y="46"/>
                                  </a:lnTo>
                                  <a:lnTo>
                                    <a:pt x="11" y="52"/>
                                  </a:lnTo>
                                  <a:lnTo>
                                    <a:pt x="17" y="57"/>
                                  </a:lnTo>
                                  <a:lnTo>
                                    <a:pt x="31" y="57"/>
                                  </a:lnTo>
                                  <a:lnTo>
                                    <a:pt x="33" y="54"/>
                                  </a:lnTo>
                                  <a:lnTo>
                                    <a:pt x="36" y="49"/>
                                  </a:lnTo>
                                  <a:lnTo>
                                    <a:pt x="36" y="35"/>
                                  </a:lnTo>
                                  <a:lnTo>
                                    <a:pt x="33" y="33"/>
                                  </a:lnTo>
                                  <a:lnTo>
                                    <a:pt x="22" y="27"/>
                                  </a:lnTo>
                                  <a:lnTo>
                                    <a:pt x="17" y="30"/>
                                  </a:lnTo>
                                  <a:lnTo>
                                    <a:pt x="11" y="35"/>
                                  </a:lnTo>
                                  <a:lnTo>
                                    <a:pt x="3" y="33"/>
                                  </a:lnTo>
                                  <a:lnTo>
                                    <a:pt x="9" y="0"/>
                                  </a:lnTo>
                                  <a:lnTo>
                                    <a:pt x="42" y="0"/>
                                  </a:lnTo>
                                  <a:lnTo>
                                    <a:pt x="42" y="8"/>
                                  </a:lnTo>
                                  <a:lnTo>
                                    <a:pt x="17" y="8"/>
                                  </a:lnTo>
                                  <a:lnTo>
                                    <a:pt x="11" y="24"/>
                                  </a:lnTo>
                                  <a:lnTo>
                                    <a:pt x="20" y="22"/>
                                  </a:lnTo>
                                  <a:lnTo>
                                    <a:pt x="25" y="19"/>
                                  </a:lnTo>
                                  <a:lnTo>
                                    <a:pt x="33" y="22"/>
                                  </a:lnTo>
                                  <a:lnTo>
                                    <a:pt x="42" y="30"/>
                                  </a:lnTo>
                                  <a:lnTo>
                                    <a:pt x="44" y="35"/>
                                  </a:lnTo>
                                  <a:lnTo>
                                    <a:pt x="44" y="49"/>
                                  </a:lnTo>
                                  <a:lnTo>
                                    <a:pt x="42" y="54"/>
                                  </a:lnTo>
                                  <a:lnTo>
                                    <a:pt x="33" y="63"/>
                                  </a:lnTo>
                                  <a:lnTo>
                                    <a:pt x="28" y="65"/>
                                  </a:lnTo>
                                  <a:lnTo>
                                    <a:pt x="17" y="65"/>
                                  </a:lnTo>
                                  <a:lnTo>
                                    <a:pt x="11" y="63"/>
                                  </a:lnTo>
                                  <a:lnTo>
                                    <a:pt x="9" y="63"/>
                                  </a:lnTo>
                                  <a:lnTo>
                                    <a:pt x="3" y="52"/>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61" name="Line 1431"/>
                          <wps:cNvCnPr/>
                          <wps:spPr bwMode="auto">
                            <a:xfrm flipV="1">
                              <a:off x="5133"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62" name="Line 1432"/>
                          <wps:cNvCnPr/>
                          <wps:spPr bwMode="auto">
                            <a:xfrm>
                              <a:off x="5133"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63" name="Freeform 1433"/>
                          <wps:cNvSpPr>
                            <a:spLocks noEditPoints="1"/>
                          </wps:cNvSpPr>
                          <wps:spPr bwMode="auto">
                            <a:xfrm>
                              <a:off x="5109" y="2054"/>
                              <a:ext cx="46" cy="69"/>
                            </a:xfrm>
                            <a:custGeom>
                              <a:avLst/>
                              <a:gdLst>
                                <a:gd name="T0" fmla="*/ 0 w 46"/>
                                <a:gd name="T1" fmla="*/ 36 h 69"/>
                                <a:gd name="T2" fmla="*/ 3 w 46"/>
                                <a:gd name="T3" fmla="*/ 25 h 69"/>
                                <a:gd name="T4" fmla="*/ 5 w 46"/>
                                <a:gd name="T5" fmla="*/ 17 h 69"/>
                                <a:gd name="T6" fmla="*/ 5 w 46"/>
                                <a:gd name="T7" fmla="*/ 11 h 69"/>
                                <a:gd name="T8" fmla="*/ 13 w 46"/>
                                <a:gd name="T9" fmla="*/ 3 h 69"/>
                                <a:gd name="T10" fmla="*/ 19 w 46"/>
                                <a:gd name="T11" fmla="*/ 0 h 69"/>
                                <a:gd name="T12" fmla="*/ 27 w 46"/>
                                <a:gd name="T13" fmla="*/ 0 h 69"/>
                                <a:gd name="T14" fmla="*/ 33 w 46"/>
                                <a:gd name="T15" fmla="*/ 3 h 69"/>
                                <a:gd name="T16" fmla="*/ 38 w 46"/>
                                <a:gd name="T17" fmla="*/ 9 h 69"/>
                                <a:gd name="T18" fmla="*/ 44 w 46"/>
                                <a:gd name="T19" fmla="*/ 20 h 69"/>
                                <a:gd name="T20" fmla="*/ 44 w 46"/>
                                <a:gd name="T21" fmla="*/ 28 h 69"/>
                                <a:gd name="T22" fmla="*/ 46 w 46"/>
                                <a:gd name="T23" fmla="*/ 36 h 69"/>
                                <a:gd name="T24" fmla="*/ 44 w 46"/>
                                <a:gd name="T25" fmla="*/ 47 h 69"/>
                                <a:gd name="T26" fmla="*/ 44 w 46"/>
                                <a:gd name="T27" fmla="*/ 55 h 69"/>
                                <a:gd name="T28" fmla="*/ 41 w 46"/>
                                <a:gd name="T29" fmla="*/ 61 h 69"/>
                                <a:gd name="T30" fmla="*/ 35 w 46"/>
                                <a:gd name="T31" fmla="*/ 66 h 69"/>
                                <a:gd name="T32" fmla="*/ 30 w 46"/>
                                <a:gd name="T33" fmla="*/ 69 h 69"/>
                                <a:gd name="T34" fmla="*/ 16 w 46"/>
                                <a:gd name="T35" fmla="*/ 69 h 69"/>
                                <a:gd name="T36" fmla="*/ 13 w 46"/>
                                <a:gd name="T37" fmla="*/ 66 h 69"/>
                                <a:gd name="T38" fmla="*/ 8 w 46"/>
                                <a:gd name="T39" fmla="*/ 63 h 69"/>
                                <a:gd name="T40" fmla="*/ 3 w 46"/>
                                <a:gd name="T41" fmla="*/ 47 h 69"/>
                                <a:gd name="T42" fmla="*/ 0 w 46"/>
                                <a:gd name="T43" fmla="*/ 36 h 69"/>
                                <a:gd name="T44" fmla="*/ 11 w 46"/>
                                <a:gd name="T45" fmla="*/ 36 h 69"/>
                                <a:gd name="T46" fmla="*/ 11 w 46"/>
                                <a:gd name="T47" fmla="*/ 52 h 69"/>
                                <a:gd name="T48" fmla="*/ 13 w 46"/>
                                <a:gd name="T49" fmla="*/ 58 h 69"/>
                                <a:gd name="T50" fmla="*/ 19 w 46"/>
                                <a:gd name="T51" fmla="*/ 61 h 69"/>
                                <a:gd name="T52" fmla="*/ 30 w 46"/>
                                <a:gd name="T53" fmla="*/ 61 h 69"/>
                                <a:gd name="T54" fmla="*/ 33 w 46"/>
                                <a:gd name="T55" fmla="*/ 58 h 69"/>
                                <a:gd name="T56" fmla="*/ 35 w 46"/>
                                <a:gd name="T57" fmla="*/ 52 h 69"/>
                                <a:gd name="T58" fmla="*/ 35 w 46"/>
                                <a:gd name="T59" fmla="*/ 20 h 69"/>
                                <a:gd name="T60" fmla="*/ 33 w 46"/>
                                <a:gd name="T61" fmla="*/ 14 h 69"/>
                                <a:gd name="T62" fmla="*/ 22 w 46"/>
                                <a:gd name="T63" fmla="*/ 9 h 69"/>
                                <a:gd name="T64" fmla="*/ 16 w 46"/>
                                <a:gd name="T65" fmla="*/ 11 h 69"/>
                                <a:gd name="T66" fmla="*/ 13 w 46"/>
                                <a:gd name="T67" fmla="*/ 14 h 69"/>
                                <a:gd name="T68" fmla="*/ 11 w 46"/>
                                <a:gd name="T69" fmla="*/ 20 h 69"/>
                                <a:gd name="T70" fmla="*/ 11 w 46"/>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 h="69">
                                  <a:moveTo>
                                    <a:pt x="0" y="36"/>
                                  </a:moveTo>
                                  <a:lnTo>
                                    <a:pt x="3" y="25"/>
                                  </a:lnTo>
                                  <a:lnTo>
                                    <a:pt x="5" y="17"/>
                                  </a:lnTo>
                                  <a:lnTo>
                                    <a:pt x="5" y="11"/>
                                  </a:lnTo>
                                  <a:lnTo>
                                    <a:pt x="13" y="3"/>
                                  </a:lnTo>
                                  <a:lnTo>
                                    <a:pt x="19" y="0"/>
                                  </a:lnTo>
                                  <a:lnTo>
                                    <a:pt x="27" y="0"/>
                                  </a:lnTo>
                                  <a:lnTo>
                                    <a:pt x="33" y="3"/>
                                  </a:lnTo>
                                  <a:lnTo>
                                    <a:pt x="38" y="9"/>
                                  </a:lnTo>
                                  <a:lnTo>
                                    <a:pt x="44" y="20"/>
                                  </a:lnTo>
                                  <a:lnTo>
                                    <a:pt x="44" y="28"/>
                                  </a:lnTo>
                                  <a:lnTo>
                                    <a:pt x="46" y="36"/>
                                  </a:lnTo>
                                  <a:lnTo>
                                    <a:pt x="44" y="47"/>
                                  </a:lnTo>
                                  <a:lnTo>
                                    <a:pt x="44" y="55"/>
                                  </a:lnTo>
                                  <a:lnTo>
                                    <a:pt x="41" y="61"/>
                                  </a:lnTo>
                                  <a:lnTo>
                                    <a:pt x="35" y="66"/>
                                  </a:lnTo>
                                  <a:lnTo>
                                    <a:pt x="30" y="69"/>
                                  </a:lnTo>
                                  <a:lnTo>
                                    <a:pt x="16" y="69"/>
                                  </a:lnTo>
                                  <a:lnTo>
                                    <a:pt x="13" y="66"/>
                                  </a:lnTo>
                                  <a:lnTo>
                                    <a:pt x="8" y="63"/>
                                  </a:lnTo>
                                  <a:lnTo>
                                    <a:pt x="3" y="47"/>
                                  </a:lnTo>
                                  <a:lnTo>
                                    <a:pt x="0" y="36"/>
                                  </a:lnTo>
                                  <a:close/>
                                  <a:moveTo>
                                    <a:pt x="11" y="36"/>
                                  </a:moveTo>
                                  <a:lnTo>
                                    <a:pt x="11" y="52"/>
                                  </a:lnTo>
                                  <a:lnTo>
                                    <a:pt x="13" y="58"/>
                                  </a:lnTo>
                                  <a:lnTo>
                                    <a:pt x="19" y="61"/>
                                  </a:lnTo>
                                  <a:lnTo>
                                    <a:pt x="30" y="61"/>
                                  </a:lnTo>
                                  <a:lnTo>
                                    <a:pt x="33" y="58"/>
                                  </a:lnTo>
                                  <a:lnTo>
                                    <a:pt x="35" y="52"/>
                                  </a:lnTo>
                                  <a:lnTo>
                                    <a:pt x="35" y="20"/>
                                  </a:lnTo>
                                  <a:lnTo>
                                    <a:pt x="33" y="14"/>
                                  </a:lnTo>
                                  <a:lnTo>
                                    <a:pt x="22" y="9"/>
                                  </a:lnTo>
                                  <a:lnTo>
                                    <a:pt x="16" y="11"/>
                                  </a:lnTo>
                                  <a:lnTo>
                                    <a:pt x="13"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64" name="Line 1434"/>
                          <wps:cNvCnPr/>
                          <wps:spPr bwMode="auto">
                            <a:xfrm flipV="1">
                              <a:off x="5511"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65" name="Line 1435"/>
                          <wps:cNvCnPr/>
                          <wps:spPr bwMode="auto">
                            <a:xfrm>
                              <a:off x="5511"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66" name="Freeform 1436"/>
                          <wps:cNvSpPr>
                            <a:spLocks/>
                          </wps:cNvSpPr>
                          <wps:spPr bwMode="auto">
                            <a:xfrm>
                              <a:off x="5486" y="2057"/>
                              <a:ext cx="47" cy="66"/>
                            </a:xfrm>
                            <a:custGeom>
                              <a:avLst/>
                              <a:gdLst>
                                <a:gd name="T0" fmla="*/ 0 w 47"/>
                                <a:gd name="T1" fmla="*/ 49 h 66"/>
                                <a:gd name="T2" fmla="*/ 11 w 47"/>
                                <a:gd name="T3" fmla="*/ 47 h 66"/>
                                <a:gd name="T4" fmla="*/ 11 w 47"/>
                                <a:gd name="T5" fmla="*/ 52 h 66"/>
                                <a:gd name="T6" fmla="*/ 17 w 47"/>
                                <a:gd name="T7" fmla="*/ 58 h 66"/>
                                <a:gd name="T8" fmla="*/ 31 w 47"/>
                                <a:gd name="T9" fmla="*/ 58 h 66"/>
                                <a:gd name="T10" fmla="*/ 33 w 47"/>
                                <a:gd name="T11" fmla="*/ 55 h 66"/>
                                <a:gd name="T12" fmla="*/ 36 w 47"/>
                                <a:gd name="T13" fmla="*/ 49 h 66"/>
                                <a:gd name="T14" fmla="*/ 36 w 47"/>
                                <a:gd name="T15" fmla="*/ 36 h 66"/>
                                <a:gd name="T16" fmla="*/ 31 w 47"/>
                                <a:gd name="T17" fmla="*/ 30 h 66"/>
                                <a:gd name="T18" fmla="*/ 22 w 47"/>
                                <a:gd name="T19" fmla="*/ 27 h 66"/>
                                <a:gd name="T20" fmla="*/ 17 w 47"/>
                                <a:gd name="T21" fmla="*/ 30 h 66"/>
                                <a:gd name="T22" fmla="*/ 11 w 47"/>
                                <a:gd name="T23" fmla="*/ 36 h 66"/>
                                <a:gd name="T24" fmla="*/ 3 w 47"/>
                                <a:gd name="T25" fmla="*/ 33 h 66"/>
                                <a:gd name="T26" fmla="*/ 9 w 47"/>
                                <a:gd name="T27" fmla="*/ 0 h 66"/>
                                <a:gd name="T28" fmla="*/ 41 w 47"/>
                                <a:gd name="T29" fmla="*/ 0 h 66"/>
                                <a:gd name="T30" fmla="*/ 41 w 47"/>
                                <a:gd name="T31" fmla="*/ 8 h 66"/>
                                <a:gd name="T32" fmla="*/ 17 w 47"/>
                                <a:gd name="T33" fmla="*/ 8 h 66"/>
                                <a:gd name="T34" fmla="*/ 14 w 47"/>
                                <a:gd name="T35" fmla="*/ 25 h 66"/>
                                <a:gd name="T36" fmla="*/ 25 w 47"/>
                                <a:gd name="T37" fmla="*/ 19 h 66"/>
                                <a:gd name="T38" fmla="*/ 33 w 47"/>
                                <a:gd name="T39" fmla="*/ 22 h 66"/>
                                <a:gd name="T40" fmla="*/ 41 w 47"/>
                                <a:gd name="T41" fmla="*/ 30 h 66"/>
                                <a:gd name="T42" fmla="*/ 47 w 47"/>
                                <a:gd name="T43" fmla="*/ 41 h 66"/>
                                <a:gd name="T44" fmla="*/ 44 w 47"/>
                                <a:gd name="T45" fmla="*/ 49 h 66"/>
                                <a:gd name="T46" fmla="*/ 44 w 47"/>
                                <a:gd name="T47" fmla="*/ 55 h 66"/>
                                <a:gd name="T48" fmla="*/ 36 w 47"/>
                                <a:gd name="T49" fmla="*/ 63 h 66"/>
                                <a:gd name="T50" fmla="*/ 31 w 47"/>
                                <a:gd name="T51" fmla="*/ 66 h 66"/>
                                <a:gd name="T52" fmla="*/ 14 w 47"/>
                                <a:gd name="T53" fmla="*/ 66 h 66"/>
                                <a:gd name="T54" fmla="*/ 9 w 47"/>
                                <a:gd name="T55" fmla="*/ 63 h 66"/>
                                <a:gd name="T56" fmla="*/ 3 w 47"/>
                                <a:gd name="T57" fmla="*/ 55 h 66"/>
                                <a:gd name="T58" fmla="*/ 0 w 47"/>
                                <a:gd name="T59"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7" h="66">
                                  <a:moveTo>
                                    <a:pt x="0" y="49"/>
                                  </a:moveTo>
                                  <a:lnTo>
                                    <a:pt x="11" y="47"/>
                                  </a:lnTo>
                                  <a:lnTo>
                                    <a:pt x="11" y="52"/>
                                  </a:lnTo>
                                  <a:lnTo>
                                    <a:pt x="17" y="58"/>
                                  </a:lnTo>
                                  <a:lnTo>
                                    <a:pt x="31" y="58"/>
                                  </a:lnTo>
                                  <a:lnTo>
                                    <a:pt x="33" y="55"/>
                                  </a:lnTo>
                                  <a:lnTo>
                                    <a:pt x="36" y="49"/>
                                  </a:lnTo>
                                  <a:lnTo>
                                    <a:pt x="36" y="36"/>
                                  </a:lnTo>
                                  <a:lnTo>
                                    <a:pt x="31" y="30"/>
                                  </a:lnTo>
                                  <a:lnTo>
                                    <a:pt x="22" y="27"/>
                                  </a:lnTo>
                                  <a:lnTo>
                                    <a:pt x="17" y="30"/>
                                  </a:lnTo>
                                  <a:lnTo>
                                    <a:pt x="11" y="36"/>
                                  </a:lnTo>
                                  <a:lnTo>
                                    <a:pt x="3" y="33"/>
                                  </a:lnTo>
                                  <a:lnTo>
                                    <a:pt x="9" y="0"/>
                                  </a:lnTo>
                                  <a:lnTo>
                                    <a:pt x="41" y="0"/>
                                  </a:lnTo>
                                  <a:lnTo>
                                    <a:pt x="41" y="8"/>
                                  </a:lnTo>
                                  <a:lnTo>
                                    <a:pt x="17" y="8"/>
                                  </a:lnTo>
                                  <a:lnTo>
                                    <a:pt x="14" y="25"/>
                                  </a:lnTo>
                                  <a:lnTo>
                                    <a:pt x="25" y="19"/>
                                  </a:lnTo>
                                  <a:lnTo>
                                    <a:pt x="33" y="22"/>
                                  </a:lnTo>
                                  <a:lnTo>
                                    <a:pt x="41" y="30"/>
                                  </a:lnTo>
                                  <a:lnTo>
                                    <a:pt x="47" y="41"/>
                                  </a:lnTo>
                                  <a:lnTo>
                                    <a:pt x="44" y="49"/>
                                  </a:lnTo>
                                  <a:lnTo>
                                    <a:pt x="44" y="55"/>
                                  </a:lnTo>
                                  <a:lnTo>
                                    <a:pt x="36" y="63"/>
                                  </a:lnTo>
                                  <a:lnTo>
                                    <a:pt x="31" y="66"/>
                                  </a:lnTo>
                                  <a:lnTo>
                                    <a:pt x="14" y="66"/>
                                  </a:lnTo>
                                  <a:lnTo>
                                    <a:pt x="9"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67" name="Line 1437"/>
                          <wps:cNvCnPr/>
                          <wps:spPr bwMode="auto">
                            <a:xfrm flipV="1">
                              <a:off x="5891"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68" name="Line 1438"/>
                          <wps:cNvCnPr/>
                          <wps:spPr bwMode="auto">
                            <a:xfrm>
                              <a:off x="5891"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69" name="Freeform 1439"/>
                          <wps:cNvSpPr>
                            <a:spLocks/>
                          </wps:cNvSpPr>
                          <wps:spPr bwMode="auto">
                            <a:xfrm>
                              <a:off x="5850" y="2054"/>
                              <a:ext cx="25" cy="69"/>
                            </a:xfrm>
                            <a:custGeom>
                              <a:avLst/>
                              <a:gdLst>
                                <a:gd name="T0" fmla="*/ 25 w 25"/>
                                <a:gd name="T1" fmla="*/ 69 h 69"/>
                                <a:gd name="T2" fmla="*/ 14 w 25"/>
                                <a:gd name="T3" fmla="*/ 69 h 69"/>
                                <a:gd name="T4" fmla="*/ 14 w 25"/>
                                <a:gd name="T5" fmla="*/ 17 h 69"/>
                                <a:gd name="T6" fmla="*/ 11 w 25"/>
                                <a:gd name="T7" fmla="*/ 20 h 69"/>
                                <a:gd name="T8" fmla="*/ 6 w 25"/>
                                <a:gd name="T9" fmla="*/ 22 h 69"/>
                                <a:gd name="T10" fmla="*/ 3 w 25"/>
                                <a:gd name="T11" fmla="*/ 25 h 69"/>
                                <a:gd name="T12" fmla="*/ 0 w 25"/>
                                <a:gd name="T13" fmla="*/ 25 h 69"/>
                                <a:gd name="T14" fmla="*/ 0 w 25"/>
                                <a:gd name="T15" fmla="*/ 17 h 69"/>
                                <a:gd name="T16" fmla="*/ 6 w 25"/>
                                <a:gd name="T17" fmla="*/ 14 h 69"/>
                                <a:gd name="T18" fmla="*/ 14 w 25"/>
                                <a:gd name="T19" fmla="*/ 6 h 69"/>
                                <a:gd name="T20" fmla="*/ 17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6" y="22"/>
                                  </a:lnTo>
                                  <a:lnTo>
                                    <a:pt x="3" y="25"/>
                                  </a:lnTo>
                                  <a:lnTo>
                                    <a:pt x="0" y="25"/>
                                  </a:lnTo>
                                  <a:lnTo>
                                    <a:pt x="0" y="17"/>
                                  </a:lnTo>
                                  <a:lnTo>
                                    <a:pt x="6" y="14"/>
                                  </a:lnTo>
                                  <a:lnTo>
                                    <a:pt x="14" y="6"/>
                                  </a:lnTo>
                                  <a:lnTo>
                                    <a:pt x="17"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70" name="Freeform 1440"/>
                          <wps:cNvSpPr>
                            <a:spLocks noEditPoints="1"/>
                          </wps:cNvSpPr>
                          <wps:spPr bwMode="auto">
                            <a:xfrm>
                              <a:off x="5894"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7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7"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71" name="Line 1441"/>
                          <wps:cNvCnPr/>
                          <wps:spPr bwMode="auto">
                            <a:xfrm flipV="1">
                              <a:off x="6269"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72" name="Line 1442"/>
                          <wps:cNvCnPr/>
                          <wps:spPr bwMode="auto">
                            <a:xfrm>
                              <a:off x="6269"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73" name="Freeform 1443"/>
                          <wps:cNvSpPr>
                            <a:spLocks/>
                          </wps:cNvSpPr>
                          <wps:spPr bwMode="auto">
                            <a:xfrm>
                              <a:off x="6228" y="2054"/>
                              <a:ext cx="25" cy="69"/>
                            </a:xfrm>
                            <a:custGeom>
                              <a:avLst/>
                              <a:gdLst>
                                <a:gd name="T0" fmla="*/ 25 w 25"/>
                                <a:gd name="T1" fmla="*/ 69 h 69"/>
                                <a:gd name="T2" fmla="*/ 14 w 25"/>
                                <a:gd name="T3" fmla="*/ 69 h 69"/>
                                <a:gd name="T4" fmla="*/ 14 w 25"/>
                                <a:gd name="T5" fmla="*/ 17 h 69"/>
                                <a:gd name="T6" fmla="*/ 11 w 25"/>
                                <a:gd name="T7" fmla="*/ 20 h 69"/>
                                <a:gd name="T8" fmla="*/ 5 w 25"/>
                                <a:gd name="T9" fmla="*/ 22 h 69"/>
                                <a:gd name="T10" fmla="*/ 3 w 25"/>
                                <a:gd name="T11" fmla="*/ 25 h 69"/>
                                <a:gd name="T12" fmla="*/ 0 w 25"/>
                                <a:gd name="T13" fmla="*/ 25 h 69"/>
                                <a:gd name="T14" fmla="*/ 0 w 25"/>
                                <a:gd name="T15" fmla="*/ 17 h 69"/>
                                <a:gd name="T16" fmla="*/ 5 w 25"/>
                                <a:gd name="T17" fmla="*/ 14 h 69"/>
                                <a:gd name="T18" fmla="*/ 14 w 25"/>
                                <a:gd name="T19" fmla="*/ 6 h 69"/>
                                <a:gd name="T20" fmla="*/ 16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5" y="22"/>
                                  </a:lnTo>
                                  <a:lnTo>
                                    <a:pt x="3" y="25"/>
                                  </a:lnTo>
                                  <a:lnTo>
                                    <a:pt x="0" y="25"/>
                                  </a:lnTo>
                                  <a:lnTo>
                                    <a:pt x="0" y="17"/>
                                  </a:lnTo>
                                  <a:lnTo>
                                    <a:pt x="5" y="14"/>
                                  </a:lnTo>
                                  <a:lnTo>
                                    <a:pt x="14" y="6"/>
                                  </a:lnTo>
                                  <a:lnTo>
                                    <a:pt x="16"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74" name="Freeform 1444"/>
                          <wps:cNvSpPr>
                            <a:spLocks/>
                          </wps:cNvSpPr>
                          <wps:spPr bwMode="auto">
                            <a:xfrm>
                              <a:off x="6272" y="2057"/>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7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24 w 46"/>
                                <a:gd name="T37" fmla="*/ 19 h 66"/>
                                <a:gd name="T38" fmla="*/ 33 w 46"/>
                                <a:gd name="T39" fmla="*/ 22 h 66"/>
                                <a:gd name="T40" fmla="*/ 38 w 46"/>
                                <a:gd name="T41" fmla="*/ 27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7"/>
                                  </a:lnTo>
                                  <a:lnTo>
                                    <a:pt x="16" y="30"/>
                                  </a:lnTo>
                                  <a:lnTo>
                                    <a:pt x="11" y="36"/>
                                  </a:lnTo>
                                  <a:lnTo>
                                    <a:pt x="2" y="33"/>
                                  </a:lnTo>
                                  <a:lnTo>
                                    <a:pt x="8" y="0"/>
                                  </a:lnTo>
                                  <a:lnTo>
                                    <a:pt x="41" y="0"/>
                                  </a:lnTo>
                                  <a:lnTo>
                                    <a:pt x="41" y="8"/>
                                  </a:lnTo>
                                  <a:lnTo>
                                    <a:pt x="16" y="8"/>
                                  </a:lnTo>
                                  <a:lnTo>
                                    <a:pt x="13" y="25"/>
                                  </a:lnTo>
                                  <a:lnTo>
                                    <a:pt x="24" y="19"/>
                                  </a:lnTo>
                                  <a:lnTo>
                                    <a:pt x="33" y="22"/>
                                  </a:lnTo>
                                  <a:lnTo>
                                    <a:pt x="38" y="27"/>
                                  </a:lnTo>
                                  <a:lnTo>
                                    <a:pt x="44" y="30"/>
                                  </a:lnTo>
                                  <a:lnTo>
                                    <a:pt x="44" y="36"/>
                                  </a:lnTo>
                                  <a:lnTo>
                                    <a:pt x="46" y="41"/>
                                  </a:lnTo>
                                  <a:lnTo>
                                    <a:pt x="44" y="49"/>
                                  </a:lnTo>
                                  <a:lnTo>
                                    <a:pt x="44"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75" name="Line 1445"/>
                          <wps:cNvCnPr/>
                          <wps:spPr bwMode="auto">
                            <a:xfrm flipV="1">
                              <a:off x="6649"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76" name="Line 1446"/>
                          <wps:cNvCnPr/>
                          <wps:spPr bwMode="auto">
                            <a:xfrm>
                              <a:off x="6649"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77" name="Freeform 1447"/>
                          <wps:cNvSpPr>
                            <a:spLocks/>
                          </wps:cNvSpPr>
                          <wps:spPr bwMode="auto">
                            <a:xfrm>
                              <a:off x="6600" y="2054"/>
                              <a:ext cx="44" cy="69"/>
                            </a:xfrm>
                            <a:custGeom>
                              <a:avLst/>
                              <a:gdLst>
                                <a:gd name="T0" fmla="*/ 44 w 44"/>
                                <a:gd name="T1" fmla="*/ 61 h 69"/>
                                <a:gd name="T2" fmla="*/ 44 w 44"/>
                                <a:gd name="T3" fmla="*/ 69 h 69"/>
                                <a:gd name="T4" fmla="*/ 0 w 44"/>
                                <a:gd name="T5" fmla="*/ 69 h 69"/>
                                <a:gd name="T6" fmla="*/ 0 w 44"/>
                                <a:gd name="T7" fmla="*/ 63 h 69"/>
                                <a:gd name="T8" fmla="*/ 6 w 44"/>
                                <a:gd name="T9" fmla="*/ 52 h 69"/>
                                <a:gd name="T10" fmla="*/ 11 w 44"/>
                                <a:gd name="T11" fmla="*/ 50 h 69"/>
                                <a:gd name="T12" fmla="*/ 30 w 44"/>
                                <a:gd name="T13" fmla="*/ 30 h 69"/>
                                <a:gd name="T14" fmla="*/ 36 w 44"/>
                                <a:gd name="T15" fmla="*/ 20 h 69"/>
                                <a:gd name="T16" fmla="*/ 33 w 44"/>
                                <a:gd name="T17" fmla="*/ 14 h 69"/>
                                <a:gd name="T18" fmla="*/ 33 w 44"/>
                                <a:gd name="T19" fmla="*/ 11 h 69"/>
                                <a:gd name="T20" fmla="*/ 27 w 44"/>
                                <a:gd name="T21" fmla="*/ 9 h 69"/>
                                <a:gd name="T22" fmla="*/ 17 w 44"/>
                                <a:gd name="T23" fmla="*/ 9 h 69"/>
                                <a:gd name="T24" fmla="*/ 14 w 44"/>
                                <a:gd name="T25" fmla="*/ 11 h 69"/>
                                <a:gd name="T26" fmla="*/ 11 w 44"/>
                                <a:gd name="T27" fmla="*/ 17 h 69"/>
                                <a:gd name="T28" fmla="*/ 11 w 44"/>
                                <a:gd name="T29" fmla="*/ 20 h 69"/>
                                <a:gd name="T30" fmla="*/ 0 w 44"/>
                                <a:gd name="T31" fmla="*/ 20 h 69"/>
                                <a:gd name="T32" fmla="*/ 6 w 44"/>
                                <a:gd name="T33" fmla="*/ 9 h 69"/>
                                <a:gd name="T34" fmla="*/ 8 w 44"/>
                                <a:gd name="T35" fmla="*/ 6 h 69"/>
                                <a:gd name="T36" fmla="*/ 14 w 44"/>
                                <a:gd name="T37" fmla="*/ 3 h 69"/>
                                <a:gd name="T38" fmla="*/ 22 w 44"/>
                                <a:gd name="T39" fmla="*/ 0 h 69"/>
                                <a:gd name="T40" fmla="*/ 27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4 w 44"/>
                                <a:gd name="T55" fmla="*/ 55 h 69"/>
                                <a:gd name="T56" fmla="*/ 14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6" y="52"/>
                                  </a:lnTo>
                                  <a:lnTo>
                                    <a:pt x="11" y="50"/>
                                  </a:lnTo>
                                  <a:lnTo>
                                    <a:pt x="30" y="30"/>
                                  </a:lnTo>
                                  <a:lnTo>
                                    <a:pt x="36" y="20"/>
                                  </a:lnTo>
                                  <a:lnTo>
                                    <a:pt x="33" y="14"/>
                                  </a:lnTo>
                                  <a:lnTo>
                                    <a:pt x="33" y="11"/>
                                  </a:lnTo>
                                  <a:lnTo>
                                    <a:pt x="27" y="9"/>
                                  </a:lnTo>
                                  <a:lnTo>
                                    <a:pt x="17" y="9"/>
                                  </a:lnTo>
                                  <a:lnTo>
                                    <a:pt x="14" y="11"/>
                                  </a:lnTo>
                                  <a:lnTo>
                                    <a:pt x="11" y="17"/>
                                  </a:lnTo>
                                  <a:lnTo>
                                    <a:pt x="11" y="20"/>
                                  </a:lnTo>
                                  <a:lnTo>
                                    <a:pt x="0" y="20"/>
                                  </a:lnTo>
                                  <a:lnTo>
                                    <a:pt x="6" y="9"/>
                                  </a:lnTo>
                                  <a:lnTo>
                                    <a:pt x="8" y="6"/>
                                  </a:lnTo>
                                  <a:lnTo>
                                    <a:pt x="14" y="3"/>
                                  </a:lnTo>
                                  <a:lnTo>
                                    <a:pt x="22" y="0"/>
                                  </a:lnTo>
                                  <a:lnTo>
                                    <a:pt x="27" y="0"/>
                                  </a:lnTo>
                                  <a:lnTo>
                                    <a:pt x="38" y="6"/>
                                  </a:lnTo>
                                  <a:lnTo>
                                    <a:pt x="41" y="11"/>
                                  </a:lnTo>
                                  <a:lnTo>
                                    <a:pt x="44" y="20"/>
                                  </a:lnTo>
                                  <a:lnTo>
                                    <a:pt x="44" y="22"/>
                                  </a:lnTo>
                                  <a:lnTo>
                                    <a:pt x="38" y="33"/>
                                  </a:lnTo>
                                  <a:lnTo>
                                    <a:pt x="19" y="52"/>
                                  </a:lnTo>
                                  <a:lnTo>
                                    <a:pt x="14" y="55"/>
                                  </a:lnTo>
                                  <a:lnTo>
                                    <a:pt x="14"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78" name="Freeform 1448"/>
                          <wps:cNvSpPr>
                            <a:spLocks noEditPoints="1"/>
                          </wps:cNvSpPr>
                          <wps:spPr bwMode="auto">
                            <a:xfrm>
                              <a:off x="6652"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7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7"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79" name="Line 1449"/>
                          <wps:cNvCnPr/>
                          <wps:spPr bwMode="auto">
                            <a:xfrm flipV="1">
                              <a:off x="7027"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80" name="Line 1450"/>
                          <wps:cNvCnPr/>
                          <wps:spPr bwMode="auto">
                            <a:xfrm>
                              <a:off x="7027"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81" name="Freeform 1451"/>
                          <wps:cNvSpPr>
                            <a:spLocks/>
                          </wps:cNvSpPr>
                          <wps:spPr bwMode="auto">
                            <a:xfrm>
                              <a:off x="6978" y="2054"/>
                              <a:ext cx="44" cy="69"/>
                            </a:xfrm>
                            <a:custGeom>
                              <a:avLst/>
                              <a:gdLst>
                                <a:gd name="T0" fmla="*/ 44 w 44"/>
                                <a:gd name="T1" fmla="*/ 61 h 69"/>
                                <a:gd name="T2" fmla="*/ 44 w 44"/>
                                <a:gd name="T3" fmla="*/ 69 h 69"/>
                                <a:gd name="T4" fmla="*/ 0 w 44"/>
                                <a:gd name="T5" fmla="*/ 69 h 69"/>
                                <a:gd name="T6" fmla="*/ 0 w 44"/>
                                <a:gd name="T7" fmla="*/ 63 h 69"/>
                                <a:gd name="T8" fmla="*/ 5 w 44"/>
                                <a:gd name="T9" fmla="*/ 52 h 69"/>
                                <a:gd name="T10" fmla="*/ 11 w 44"/>
                                <a:gd name="T11" fmla="*/ 50 h 69"/>
                                <a:gd name="T12" fmla="*/ 30 w 44"/>
                                <a:gd name="T13" fmla="*/ 30 h 69"/>
                                <a:gd name="T14" fmla="*/ 35 w 44"/>
                                <a:gd name="T15" fmla="*/ 20 h 69"/>
                                <a:gd name="T16" fmla="*/ 33 w 44"/>
                                <a:gd name="T17" fmla="*/ 14 h 69"/>
                                <a:gd name="T18" fmla="*/ 33 w 44"/>
                                <a:gd name="T19" fmla="*/ 11 h 69"/>
                                <a:gd name="T20" fmla="*/ 27 w 44"/>
                                <a:gd name="T21" fmla="*/ 9 h 69"/>
                                <a:gd name="T22" fmla="*/ 16 w 44"/>
                                <a:gd name="T23" fmla="*/ 9 h 69"/>
                                <a:gd name="T24" fmla="*/ 13 w 44"/>
                                <a:gd name="T25" fmla="*/ 11 h 69"/>
                                <a:gd name="T26" fmla="*/ 11 w 44"/>
                                <a:gd name="T27" fmla="*/ 17 h 69"/>
                                <a:gd name="T28" fmla="*/ 11 w 44"/>
                                <a:gd name="T29" fmla="*/ 20 h 69"/>
                                <a:gd name="T30" fmla="*/ 0 w 44"/>
                                <a:gd name="T31" fmla="*/ 20 h 69"/>
                                <a:gd name="T32" fmla="*/ 5 w 44"/>
                                <a:gd name="T33" fmla="*/ 9 h 69"/>
                                <a:gd name="T34" fmla="*/ 8 w 44"/>
                                <a:gd name="T35" fmla="*/ 6 h 69"/>
                                <a:gd name="T36" fmla="*/ 13 w 44"/>
                                <a:gd name="T37" fmla="*/ 3 h 69"/>
                                <a:gd name="T38" fmla="*/ 22 w 44"/>
                                <a:gd name="T39" fmla="*/ 0 h 69"/>
                                <a:gd name="T40" fmla="*/ 27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3 w 44"/>
                                <a:gd name="T55" fmla="*/ 55 h 69"/>
                                <a:gd name="T56" fmla="*/ 13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5" y="52"/>
                                  </a:lnTo>
                                  <a:lnTo>
                                    <a:pt x="11" y="50"/>
                                  </a:lnTo>
                                  <a:lnTo>
                                    <a:pt x="30" y="30"/>
                                  </a:lnTo>
                                  <a:lnTo>
                                    <a:pt x="35" y="20"/>
                                  </a:lnTo>
                                  <a:lnTo>
                                    <a:pt x="33" y="14"/>
                                  </a:lnTo>
                                  <a:lnTo>
                                    <a:pt x="33" y="11"/>
                                  </a:lnTo>
                                  <a:lnTo>
                                    <a:pt x="27" y="9"/>
                                  </a:lnTo>
                                  <a:lnTo>
                                    <a:pt x="16" y="9"/>
                                  </a:lnTo>
                                  <a:lnTo>
                                    <a:pt x="13" y="11"/>
                                  </a:lnTo>
                                  <a:lnTo>
                                    <a:pt x="11" y="17"/>
                                  </a:lnTo>
                                  <a:lnTo>
                                    <a:pt x="11" y="20"/>
                                  </a:lnTo>
                                  <a:lnTo>
                                    <a:pt x="0" y="20"/>
                                  </a:lnTo>
                                  <a:lnTo>
                                    <a:pt x="5" y="9"/>
                                  </a:lnTo>
                                  <a:lnTo>
                                    <a:pt x="8" y="6"/>
                                  </a:lnTo>
                                  <a:lnTo>
                                    <a:pt x="13" y="3"/>
                                  </a:lnTo>
                                  <a:lnTo>
                                    <a:pt x="22" y="0"/>
                                  </a:lnTo>
                                  <a:lnTo>
                                    <a:pt x="27" y="0"/>
                                  </a:lnTo>
                                  <a:lnTo>
                                    <a:pt x="38" y="6"/>
                                  </a:lnTo>
                                  <a:lnTo>
                                    <a:pt x="41" y="11"/>
                                  </a:lnTo>
                                  <a:lnTo>
                                    <a:pt x="44" y="20"/>
                                  </a:lnTo>
                                  <a:lnTo>
                                    <a:pt x="44" y="22"/>
                                  </a:lnTo>
                                  <a:lnTo>
                                    <a:pt x="38" y="33"/>
                                  </a:lnTo>
                                  <a:lnTo>
                                    <a:pt x="19" y="52"/>
                                  </a:lnTo>
                                  <a:lnTo>
                                    <a:pt x="13" y="55"/>
                                  </a:lnTo>
                                  <a:lnTo>
                                    <a:pt x="13"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82" name="Freeform 1452"/>
                          <wps:cNvSpPr>
                            <a:spLocks/>
                          </wps:cNvSpPr>
                          <wps:spPr bwMode="auto">
                            <a:xfrm>
                              <a:off x="7030" y="2057"/>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7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24 w 46"/>
                                <a:gd name="T37" fmla="*/ 19 h 66"/>
                                <a:gd name="T38" fmla="*/ 33 w 46"/>
                                <a:gd name="T39" fmla="*/ 22 h 66"/>
                                <a:gd name="T40" fmla="*/ 38 w 46"/>
                                <a:gd name="T41" fmla="*/ 27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7"/>
                                  </a:lnTo>
                                  <a:lnTo>
                                    <a:pt x="16" y="30"/>
                                  </a:lnTo>
                                  <a:lnTo>
                                    <a:pt x="11" y="36"/>
                                  </a:lnTo>
                                  <a:lnTo>
                                    <a:pt x="2" y="33"/>
                                  </a:lnTo>
                                  <a:lnTo>
                                    <a:pt x="8" y="0"/>
                                  </a:lnTo>
                                  <a:lnTo>
                                    <a:pt x="41" y="0"/>
                                  </a:lnTo>
                                  <a:lnTo>
                                    <a:pt x="41" y="8"/>
                                  </a:lnTo>
                                  <a:lnTo>
                                    <a:pt x="16" y="8"/>
                                  </a:lnTo>
                                  <a:lnTo>
                                    <a:pt x="13" y="25"/>
                                  </a:lnTo>
                                  <a:lnTo>
                                    <a:pt x="24" y="19"/>
                                  </a:lnTo>
                                  <a:lnTo>
                                    <a:pt x="33" y="22"/>
                                  </a:lnTo>
                                  <a:lnTo>
                                    <a:pt x="38" y="27"/>
                                  </a:lnTo>
                                  <a:lnTo>
                                    <a:pt x="44" y="30"/>
                                  </a:lnTo>
                                  <a:lnTo>
                                    <a:pt x="44" y="36"/>
                                  </a:lnTo>
                                  <a:lnTo>
                                    <a:pt x="46" y="41"/>
                                  </a:lnTo>
                                  <a:lnTo>
                                    <a:pt x="44" y="49"/>
                                  </a:lnTo>
                                  <a:lnTo>
                                    <a:pt x="44"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83" name="Line 1453"/>
                          <wps:cNvCnPr/>
                          <wps:spPr bwMode="auto">
                            <a:xfrm flipV="1">
                              <a:off x="7407"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84" name="Line 1454"/>
                          <wps:cNvCnPr/>
                          <wps:spPr bwMode="auto">
                            <a:xfrm>
                              <a:off x="7407"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85" name="Freeform 1455"/>
                          <wps:cNvSpPr>
                            <a:spLocks/>
                          </wps:cNvSpPr>
                          <wps:spPr bwMode="auto">
                            <a:xfrm>
                              <a:off x="7358" y="2054"/>
                              <a:ext cx="47" cy="69"/>
                            </a:xfrm>
                            <a:custGeom>
                              <a:avLst/>
                              <a:gdLst>
                                <a:gd name="T0" fmla="*/ 0 w 47"/>
                                <a:gd name="T1" fmla="*/ 52 h 69"/>
                                <a:gd name="T2" fmla="*/ 11 w 47"/>
                                <a:gd name="T3" fmla="*/ 50 h 69"/>
                                <a:gd name="T4" fmla="*/ 11 w 47"/>
                                <a:gd name="T5" fmla="*/ 55 h 69"/>
                                <a:gd name="T6" fmla="*/ 14 w 47"/>
                                <a:gd name="T7" fmla="*/ 58 h 69"/>
                                <a:gd name="T8" fmla="*/ 19 w 47"/>
                                <a:gd name="T9" fmla="*/ 61 h 69"/>
                                <a:gd name="T10" fmla="*/ 30 w 47"/>
                                <a:gd name="T11" fmla="*/ 61 h 69"/>
                                <a:gd name="T12" fmla="*/ 33 w 47"/>
                                <a:gd name="T13" fmla="*/ 58 h 69"/>
                                <a:gd name="T14" fmla="*/ 36 w 47"/>
                                <a:gd name="T15" fmla="*/ 52 h 69"/>
                                <a:gd name="T16" fmla="*/ 36 w 47"/>
                                <a:gd name="T17" fmla="*/ 44 h 69"/>
                                <a:gd name="T18" fmla="*/ 33 w 47"/>
                                <a:gd name="T19" fmla="*/ 39 h 69"/>
                                <a:gd name="T20" fmla="*/ 30 w 47"/>
                                <a:gd name="T21" fmla="*/ 36 h 69"/>
                                <a:gd name="T22" fmla="*/ 19 w 47"/>
                                <a:gd name="T23" fmla="*/ 36 h 69"/>
                                <a:gd name="T24" fmla="*/ 19 w 47"/>
                                <a:gd name="T25" fmla="*/ 28 h 69"/>
                                <a:gd name="T26" fmla="*/ 27 w 47"/>
                                <a:gd name="T27" fmla="*/ 28 h 69"/>
                                <a:gd name="T28" fmla="*/ 33 w 47"/>
                                <a:gd name="T29" fmla="*/ 22 h 69"/>
                                <a:gd name="T30" fmla="*/ 33 w 47"/>
                                <a:gd name="T31" fmla="*/ 14 h 69"/>
                                <a:gd name="T32" fmla="*/ 27 w 47"/>
                                <a:gd name="T33" fmla="*/ 9 h 69"/>
                                <a:gd name="T34" fmla="*/ 19 w 47"/>
                                <a:gd name="T35" fmla="*/ 9 h 69"/>
                                <a:gd name="T36" fmla="*/ 14 w 47"/>
                                <a:gd name="T37" fmla="*/ 11 h 69"/>
                                <a:gd name="T38" fmla="*/ 14 w 47"/>
                                <a:gd name="T39" fmla="*/ 14 h 69"/>
                                <a:gd name="T40" fmla="*/ 11 w 47"/>
                                <a:gd name="T41" fmla="*/ 20 h 69"/>
                                <a:gd name="T42" fmla="*/ 3 w 47"/>
                                <a:gd name="T43" fmla="*/ 20 h 69"/>
                                <a:gd name="T44" fmla="*/ 3 w 47"/>
                                <a:gd name="T45" fmla="*/ 14 h 69"/>
                                <a:gd name="T46" fmla="*/ 6 w 47"/>
                                <a:gd name="T47" fmla="*/ 9 h 69"/>
                                <a:gd name="T48" fmla="*/ 8 w 47"/>
                                <a:gd name="T49" fmla="*/ 6 h 69"/>
                                <a:gd name="T50" fmla="*/ 14 w 47"/>
                                <a:gd name="T51" fmla="*/ 3 h 69"/>
                                <a:gd name="T52" fmla="*/ 22 w 47"/>
                                <a:gd name="T53" fmla="*/ 0 h 69"/>
                                <a:gd name="T54" fmla="*/ 27 w 47"/>
                                <a:gd name="T55" fmla="*/ 0 h 69"/>
                                <a:gd name="T56" fmla="*/ 33 w 47"/>
                                <a:gd name="T57" fmla="*/ 3 h 69"/>
                                <a:gd name="T58" fmla="*/ 38 w 47"/>
                                <a:gd name="T59" fmla="*/ 9 h 69"/>
                                <a:gd name="T60" fmla="*/ 41 w 47"/>
                                <a:gd name="T61" fmla="*/ 14 h 69"/>
                                <a:gd name="T62" fmla="*/ 41 w 47"/>
                                <a:gd name="T63" fmla="*/ 22 h 69"/>
                                <a:gd name="T64" fmla="*/ 38 w 47"/>
                                <a:gd name="T65" fmla="*/ 25 h 69"/>
                                <a:gd name="T66" fmla="*/ 36 w 47"/>
                                <a:gd name="T67" fmla="*/ 30 h 69"/>
                                <a:gd name="T68" fmla="*/ 33 w 47"/>
                                <a:gd name="T69" fmla="*/ 30 h 69"/>
                                <a:gd name="T70" fmla="*/ 38 w 47"/>
                                <a:gd name="T71" fmla="*/ 33 h 69"/>
                                <a:gd name="T72" fmla="*/ 41 w 47"/>
                                <a:gd name="T73" fmla="*/ 39 h 69"/>
                                <a:gd name="T74" fmla="*/ 44 w 47"/>
                                <a:gd name="T75" fmla="*/ 41 h 69"/>
                                <a:gd name="T76" fmla="*/ 44 w 47"/>
                                <a:gd name="T77" fmla="*/ 44 h 69"/>
                                <a:gd name="T78" fmla="*/ 47 w 47"/>
                                <a:gd name="T79" fmla="*/ 47 h 69"/>
                                <a:gd name="T80" fmla="*/ 44 w 47"/>
                                <a:gd name="T81" fmla="*/ 55 h 69"/>
                                <a:gd name="T82" fmla="*/ 38 w 47"/>
                                <a:gd name="T83" fmla="*/ 63 h 69"/>
                                <a:gd name="T84" fmla="*/ 33 w 47"/>
                                <a:gd name="T85" fmla="*/ 66 h 69"/>
                                <a:gd name="T86" fmla="*/ 30 w 47"/>
                                <a:gd name="T87" fmla="*/ 69 h 69"/>
                                <a:gd name="T88" fmla="*/ 14 w 47"/>
                                <a:gd name="T89" fmla="*/ 69 h 69"/>
                                <a:gd name="T90" fmla="*/ 8 w 47"/>
                                <a:gd name="T91" fmla="*/ 66 h 69"/>
                                <a:gd name="T92" fmla="*/ 3 w 47"/>
                                <a:gd name="T93" fmla="*/ 58 h 69"/>
                                <a:gd name="T94" fmla="*/ 0 w 47"/>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7" h="69">
                                  <a:moveTo>
                                    <a:pt x="0" y="52"/>
                                  </a:moveTo>
                                  <a:lnTo>
                                    <a:pt x="11" y="50"/>
                                  </a:lnTo>
                                  <a:lnTo>
                                    <a:pt x="11" y="55"/>
                                  </a:lnTo>
                                  <a:lnTo>
                                    <a:pt x="14" y="58"/>
                                  </a:lnTo>
                                  <a:lnTo>
                                    <a:pt x="19" y="61"/>
                                  </a:lnTo>
                                  <a:lnTo>
                                    <a:pt x="30" y="61"/>
                                  </a:lnTo>
                                  <a:lnTo>
                                    <a:pt x="33" y="58"/>
                                  </a:lnTo>
                                  <a:lnTo>
                                    <a:pt x="36" y="52"/>
                                  </a:lnTo>
                                  <a:lnTo>
                                    <a:pt x="36" y="44"/>
                                  </a:lnTo>
                                  <a:lnTo>
                                    <a:pt x="33" y="39"/>
                                  </a:lnTo>
                                  <a:lnTo>
                                    <a:pt x="30" y="36"/>
                                  </a:lnTo>
                                  <a:lnTo>
                                    <a:pt x="19" y="36"/>
                                  </a:lnTo>
                                  <a:lnTo>
                                    <a:pt x="19" y="28"/>
                                  </a:lnTo>
                                  <a:lnTo>
                                    <a:pt x="27" y="28"/>
                                  </a:lnTo>
                                  <a:lnTo>
                                    <a:pt x="33" y="22"/>
                                  </a:lnTo>
                                  <a:lnTo>
                                    <a:pt x="33" y="14"/>
                                  </a:lnTo>
                                  <a:lnTo>
                                    <a:pt x="27" y="9"/>
                                  </a:lnTo>
                                  <a:lnTo>
                                    <a:pt x="19" y="9"/>
                                  </a:lnTo>
                                  <a:lnTo>
                                    <a:pt x="14" y="11"/>
                                  </a:lnTo>
                                  <a:lnTo>
                                    <a:pt x="14" y="14"/>
                                  </a:lnTo>
                                  <a:lnTo>
                                    <a:pt x="11" y="20"/>
                                  </a:lnTo>
                                  <a:lnTo>
                                    <a:pt x="3" y="20"/>
                                  </a:lnTo>
                                  <a:lnTo>
                                    <a:pt x="3" y="14"/>
                                  </a:lnTo>
                                  <a:lnTo>
                                    <a:pt x="6" y="9"/>
                                  </a:lnTo>
                                  <a:lnTo>
                                    <a:pt x="8" y="6"/>
                                  </a:lnTo>
                                  <a:lnTo>
                                    <a:pt x="14" y="3"/>
                                  </a:lnTo>
                                  <a:lnTo>
                                    <a:pt x="22" y="0"/>
                                  </a:lnTo>
                                  <a:lnTo>
                                    <a:pt x="27" y="0"/>
                                  </a:lnTo>
                                  <a:lnTo>
                                    <a:pt x="33" y="3"/>
                                  </a:lnTo>
                                  <a:lnTo>
                                    <a:pt x="38" y="9"/>
                                  </a:lnTo>
                                  <a:lnTo>
                                    <a:pt x="41" y="14"/>
                                  </a:lnTo>
                                  <a:lnTo>
                                    <a:pt x="41" y="22"/>
                                  </a:lnTo>
                                  <a:lnTo>
                                    <a:pt x="38" y="25"/>
                                  </a:lnTo>
                                  <a:lnTo>
                                    <a:pt x="36" y="30"/>
                                  </a:lnTo>
                                  <a:lnTo>
                                    <a:pt x="33" y="30"/>
                                  </a:lnTo>
                                  <a:lnTo>
                                    <a:pt x="38" y="33"/>
                                  </a:lnTo>
                                  <a:lnTo>
                                    <a:pt x="41" y="39"/>
                                  </a:lnTo>
                                  <a:lnTo>
                                    <a:pt x="44" y="41"/>
                                  </a:lnTo>
                                  <a:lnTo>
                                    <a:pt x="44" y="44"/>
                                  </a:lnTo>
                                  <a:lnTo>
                                    <a:pt x="47" y="47"/>
                                  </a:lnTo>
                                  <a:lnTo>
                                    <a:pt x="44" y="55"/>
                                  </a:lnTo>
                                  <a:lnTo>
                                    <a:pt x="38" y="63"/>
                                  </a:lnTo>
                                  <a:lnTo>
                                    <a:pt x="33" y="66"/>
                                  </a:lnTo>
                                  <a:lnTo>
                                    <a:pt x="30" y="69"/>
                                  </a:lnTo>
                                  <a:lnTo>
                                    <a:pt x="14" y="69"/>
                                  </a:lnTo>
                                  <a:lnTo>
                                    <a:pt x="8" y="66"/>
                                  </a:lnTo>
                                  <a:lnTo>
                                    <a:pt x="3"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86" name="Freeform 1456"/>
                          <wps:cNvSpPr>
                            <a:spLocks noEditPoints="1"/>
                          </wps:cNvSpPr>
                          <wps:spPr bwMode="auto">
                            <a:xfrm>
                              <a:off x="7410"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7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6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7"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6"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87" name="Line 1457"/>
                          <wps:cNvCnPr/>
                          <wps:spPr bwMode="auto">
                            <a:xfrm flipV="1">
                              <a:off x="7785"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88" name="Line 1458"/>
                          <wps:cNvCnPr/>
                          <wps:spPr bwMode="auto">
                            <a:xfrm>
                              <a:off x="7785"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89" name="Freeform 1459"/>
                          <wps:cNvSpPr>
                            <a:spLocks/>
                          </wps:cNvSpPr>
                          <wps:spPr bwMode="auto">
                            <a:xfrm>
                              <a:off x="7736" y="2054"/>
                              <a:ext cx="46" cy="69"/>
                            </a:xfrm>
                            <a:custGeom>
                              <a:avLst/>
                              <a:gdLst>
                                <a:gd name="T0" fmla="*/ 0 w 46"/>
                                <a:gd name="T1" fmla="*/ 52 h 69"/>
                                <a:gd name="T2" fmla="*/ 11 w 46"/>
                                <a:gd name="T3" fmla="*/ 50 h 69"/>
                                <a:gd name="T4" fmla="*/ 11 w 46"/>
                                <a:gd name="T5" fmla="*/ 55 h 69"/>
                                <a:gd name="T6" fmla="*/ 13 w 46"/>
                                <a:gd name="T7" fmla="*/ 58 h 69"/>
                                <a:gd name="T8" fmla="*/ 19 w 46"/>
                                <a:gd name="T9" fmla="*/ 61 h 69"/>
                                <a:gd name="T10" fmla="*/ 30 w 46"/>
                                <a:gd name="T11" fmla="*/ 61 h 69"/>
                                <a:gd name="T12" fmla="*/ 33 w 46"/>
                                <a:gd name="T13" fmla="*/ 58 h 69"/>
                                <a:gd name="T14" fmla="*/ 35 w 46"/>
                                <a:gd name="T15" fmla="*/ 52 h 69"/>
                                <a:gd name="T16" fmla="*/ 35 w 46"/>
                                <a:gd name="T17" fmla="*/ 44 h 69"/>
                                <a:gd name="T18" fmla="*/ 33 w 46"/>
                                <a:gd name="T19" fmla="*/ 39 h 69"/>
                                <a:gd name="T20" fmla="*/ 30 w 46"/>
                                <a:gd name="T21" fmla="*/ 36 h 69"/>
                                <a:gd name="T22" fmla="*/ 19 w 46"/>
                                <a:gd name="T23" fmla="*/ 36 h 69"/>
                                <a:gd name="T24" fmla="*/ 19 w 46"/>
                                <a:gd name="T25" fmla="*/ 28 h 69"/>
                                <a:gd name="T26" fmla="*/ 27 w 46"/>
                                <a:gd name="T27" fmla="*/ 28 h 69"/>
                                <a:gd name="T28" fmla="*/ 33 w 46"/>
                                <a:gd name="T29" fmla="*/ 22 h 69"/>
                                <a:gd name="T30" fmla="*/ 33 w 46"/>
                                <a:gd name="T31" fmla="*/ 14 h 69"/>
                                <a:gd name="T32" fmla="*/ 27 w 46"/>
                                <a:gd name="T33" fmla="*/ 9 h 69"/>
                                <a:gd name="T34" fmla="*/ 19 w 46"/>
                                <a:gd name="T35" fmla="*/ 9 h 69"/>
                                <a:gd name="T36" fmla="*/ 13 w 46"/>
                                <a:gd name="T37" fmla="*/ 11 h 69"/>
                                <a:gd name="T38" fmla="*/ 13 w 46"/>
                                <a:gd name="T39" fmla="*/ 14 h 69"/>
                                <a:gd name="T40" fmla="*/ 11 w 46"/>
                                <a:gd name="T41" fmla="*/ 20 h 69"/>
                                <a:gd name="T42" fmla="*/ 2 w 46"/>
                                <a:gd name="T43" fmla="*/ 20 h 69"/>
                                <a:gd name="T44" fmla="*/ 2 w 46"/>
                                <a:gd name="T45" fmla="*/ 14 h 69"/>
                                <a:gd name="T46" fmla="*/ 5 w 46"/>
                                <a:gd name="T47" fmla="*/ 9 h 69"/>
                                <a:gd name="T48" fmla="*/ 8 w 46"/>
                                <a:gd name="T49" fmla="*/ 6 h 69"/>
                                <a:gd name="T50" fmla="*/ 13 w 46"/>
                                <a:gd name="T51" fmla="*/ 3 h 69"/>
                                <a:gd name="T52" fmla="*/ 22 w 46"/>
                                <a:gd name="T53" fmla="*/ 0 h 69"/>
                                <a:gd name="T54" fmla="*/ 27 w 46"/>
                                <a:gd name="T55" fmla="*/ 0 h 69"/>
                                <a:gd name="T56" fmla="*/ 33 w 46"/>
                                <a:gd name="T57" fmla="*/ 3 h 69"/>
                                <a:gd name="T58" fmla="*/ 38 w 46"/>
                                <a:gd name="T59" fmla="*/ 9 h 69"/>
                                <a:gd name="T60" fmla="*/ 41 w 46"/>
                                <a:gd name="T61" fmla="*/ 14 h 69"/>
                                <a:gd name="T62" fmla="*/ 41 w 46"/>
                                <a:gd name="T63" fmla="*/ 22 h 69"/>
                                <a:gd name="T64" fmla="*/ 38 w 46"/>
                                <a:gd name="T65" fmla="*/ 25 h 69"/>
                                <a:gd name="T66" fmla="*/ 35 w 46"/>
                                <a:gd name="T67" fmla="*/ 30 h 69"/>
                                <a:gd name="T68" fmla="*/ 33 w 46"/>
                                <a:gd name="T69" fmla="*/ 30 h 69"/>
                                <a:gd name="T70" fmla="*/ 38 w 46"/>
                                <a:gd name="T71" fmla="*/ 33 h 69"/>
                                <a:gd name="T72" fmla="*/ 41 w 46"/>
                                <a:gd name="T73" fmla="*/ 39 h 69"/>
                                <a:gd name="T74" fmla="*/ 43 w 46"/>
                                <a:gd name="T75" fmla="*/ 41 h 69"/>
                                <a:gd name="T76" fmla="*/ 43 w 46"/>
                                <a:gd name="T77" fmla="*/ 44 h 69"/>
                                <a:gd name="T78" fmla="*/ 46 w 46"/>
                                <a:gd name="T79" fmla="*/ 47 h 69"/>
                                <a:gd name="T80" fmla="*/ 43 w 46"/>
                                <a:gd name="T81" fmla="*/ 55 h 69"/>
                                <a:gd name="T82" fmla="*/ 38 w 46"/>
                                <a:gd name="T83" fmla="*/ 63 h 69"/>
                                <a:gd name="T84" fmla="*/ 33 w 46"/>
                                <a:gd name="T85" fmla="*/ 66 h 69"/>
                                <a:gd name="T86" fmla="*/ 30 w 46"/>
                                <a:gd name="T87" fmla="*/ 69 h 69"/>
                                <a:gd name="T88" fmla="*/ 13 w 46"/>
                                <a:gd name="T89" fmla="*/ 69 h 69"/>
                                <a:gd name="T90" fmla="*/ 8 w 46"/>
                                <a:gd name="T91" fmla="*/ 66 h 69"/>
                                <a:gd name="T92" fmla="*/ 2 w 46"/>
                                <a:gd name="T93" fmla="*/ 58 h 69"/>
                                <a:gd name="T94" fmla="*/ 0 w 46"/>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6" h="69">
                                  <a:moveTo>
                                    <a:pt x="0" y="52"/>
                                  </a:moveTo>
                                  <a:lnTo>
                                    <a:pt x="11" y="50"/>
                                  </a:lnTo>
                                  <a:lnTo>
                                    <a:pt x="11" y="55"/>
                                  </a:lnTo>
                                  <a:lnTo>
                                    <a:pt x="13" y="58"/>
                                  </a:lnTo>
                                  <a:lnTo>
                                    <a:pt x="19" y="61"/>
                                  </a:lnTo>
                                  <a:lnTo>
                                    <a:pt x="30" y="61"/>
                                  </a:lnTo>
                                  <a:lnTo>
                                    <a:pt x="33" y="58"/>
                                  </a:lnTo>
                                  <a:lnTo>
                                    <a:pt x="35" y="52"/>
                                  </a:lnTo>
                                  <a:lnTo>
                                    <a:pt x="35" y="44"/>
                                  </a:lnTo>
                                  <a:lnTo>
                                    <a:pt x="33" y="39"/>
                                  </a:lnTo>
                                  <a:lnTo>
                                    <a:pt x="30" y="36"/>
                                  </a:lnTo>
                                  <a:lnTo>
                                    <a:pt x="19" y="36"/>
                                  </a:lnTo>
                                  <a:lnTo>
                                    <a:pt x="19" y="28"/>
                                  </a:lnTo>
                                  <a:lnTo>
                                    <a:pt x="27" y="28"/>
                                  </a:lnTo>
                                  <a:lnTo>
                                    <a:pt x="33" y="22"/>
                                  </a:lnTo>
                                  <a:lnTo>
                                    <a:pt x="33" y="14"/>
                                  </a:lnTo>
                                  <a:lnTo>
                                    <a:pt x="27" y="9"/>
                                  </a:lnTo>
                                  <a:lnTo>
                                    <a:pt x="19" y="9"/>
                                  </a:lnTo>
                                  <a:lnTo>
                                    <a:pt x="13" y="11"/>
                                  </a:lnTo>
                                  <a:lnTo>
                                    <a:pt x="13" y="14"/>
                                  </a:lnTo>
                                  <a:lnTo>
                                    <a:pt x="11" y="20"/>
                                  </a:lnTo>
                                  <a:lnTo>
                                    <a:pt x="2" y="20"/>
                                  </a:lnTo>
                                  <a:lnTo>
                                    <a:pt x="2" y="14"/>
                                  </a:lnTo>
                                  <a:lnTo>
                                    <a:pt x="5" y="9"/>
                                  </a:lnTo>
                                  <a:lnTo>
                                    <a:pt x="8" y="6"/>
                                  </a:lnTo>
                                  <a:lnTo>
                                    <a:pt x="13" y="3"/>
                                  </a:lnTo>
                                  <a:lnTo>
                                    <a:pt x="22" y="0"/>
                                  </a:lnTo>
                                  <a:lnTo>
                                    <a:pt x="27" y="0"/>
                                  </a:lnTo>
                                  <a:lnTo>
                                    <a:pt x="33" y="3"/>
                                  </a:lnTo>
                                  <a:lnTo>
                                    <a:pt x="38" y="9"/>
                                  </a:lnTo>
                                  <a:lnTo>
                                    <a:pt x="41" y="14"/>
                                  </a:lnTo>
                                  <a:lnTo>
                                    <a:pt x="41" y="22"/>
                                  </a:lnTo>
                                  <a:lnTo>
                                    <a:pt x="38" y="25"/>
                                  </a:lnTo>
                                  <a:lnTo>
                                    <a:pt x="35" y="30"/>
                                  </a:lnTo>
                                  <a:lnTo>
                                    <a:pt x="33" y="30"/>
                                  </a:lnTo>
                                  <a:lnTo>
                                    <a:pt x="38" y="33"/>
                                  </a:lnTo>
                                  <a:lnTo>
                                    <a:pt x="41" y="39"/>
                                  </a:lnTo>
                                  <a:lnTo>
                                    <a:pt x="43" y="41"/>
                                  </a:lnTo>
                                  <a:lnTo>
                                    <a:pt x="43" y="44"/>
                                  </a:lnTo>
                                  <a:lnTo>
                                    <a:pt x="46" y="47"/>
                                  </a:lnTo>
                                  <a:lnTo>
                                    <a:pt x="43" y="55"/>
                                  </a:lnTo>
                                  <a:lnTo>
                                    <a:pt x="38" y="63"/>
                                  </a:lnTo>
                                  <a:lnTo>
                                    <a:pt x="33" y="66"/>
                                  </a:lnTo>
                                  <a:lnTo>
                                    <a:pt x="30" y="69"/>
                                  </a:lnTo>
                                  <a:lnTo>
                                    <a:pt x="13" y="69"/>
                                  </a:lnTo>
                                  <a:lnTo>
                                    <a:pt x="8" y="66"/>
                                  </a:lnTo>
                                  <a:lnTo>
                                    <a:pt x="2"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90" name="Freeform 1460"/>
                          <wps:cNvSpPr>
                            <a:spLocks/>
                          </wps:cNvSpPr>
                          <wps:spPr bwMode="auto">
                            <a:xfrm>
                              <a:off x="7788" y="2057"/>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7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24 w 46"/>
                                <a:gd name="T37" fmla="*/ 19 h 66"/>
                                <a:gd name="T38" fmla="*/ 33 w 46"/>
                                <a:gd name="T39" fmla="*/ 22 h 66"/>
                                <a:gd name="T40" fmla="*/ 38 w 46"/>
                                <a:gd name="T41" fmla="*/ 27 h 66"/>
                                <a:gd name="T42" fmla="*/ 43 w 46"/>
                                <a:gd name="T43" fmla="*/ 30 h 66"/>
                                <a:gd name="T44" fmla="*/ 43 w 46"/>
                                <a:gd name="T45" fmla="*/ 36 h 66"/>
                                <a:gd name="T46" fmla="*/ 46 w 46"/>
                                <a:gd name="T47" fmla="*/ 41 h 66"/>
                                <a:gd name="T48" fmla="*/ 43 w 46"/>
                                <a:gd name="T49" fmla="*/ 49 h 66"/>
                                <a:gd name="T50" fmla="*/ 43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7"/>
                                  </a:lnTo>
                                  <a:lnTo>
                                    <a:pt x="16" y="30"/>
                                  </a:lnTo>
                                  <a:lnTo>
                                    <a:pt x="11" y="36"/>
                                  </a:lnTo>
                                  <a:lnTo>
                                    <a:pt x="2" y="33"/>
                                  </a:lnTo>
                                  <a:lnTo>
                                    <a:pt x="8" y="0"/>
                                  </a:lnTo>
                                  <a:lnTo>
                                    <a:pt x="41" y="0"/>
                                  </a:lnTo>
                                  <a:lnTo>
                                    <a:pt x="41" y="8"/>
                                  </a:lnTo>
                                  <a:lnTo>
                                    <a:pt x="16" y="8"/>
                                  </a:lnTo>
                                  <a:lnTo>
                                    <a:pt x="13" y="25"/>
                                  </a:lnTo>
                                  <a:lnTo>
                                    <a:pt x="24" y="19"/>
                                  </a:lnTo>
                                  <a:lnTo>
                                    <a:pt x="33" y="22"/>
                                  </a:lnTo>
                                  <a:lnTo>
                                    <a:pt x="38" y="27"/>
                                  </a:lnTo>
                                  <a:lnTo>
                                    <a:pt x="43" y="30"/>
                                  </a:lnTo>
                                  <a:lnTo>
                                    <a:pt x="43" y="36"/>
                                  </a:lnTo>
                                  <a:lnTo>
                                    <a:pt x="46" y="41"/>
                                  </a:lnTo>
                                  <a:lnTo>
                                    <a:pt x="43" y="49"/>
                                  </a:lnTo>
                                  <a:lnTo>
                                    <a:pt x="43"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91" name="Line 1461"/>
                          <wps:cNvCnPr/>
                          <wps:spPr bwMode="auto">
                            <a:xfrm flipV="1">
                              <a:off x="8163"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92" name="Line 1462"/>
                          <wps:cNvCnPr/>
                          <wps:spPr bwMode="auto">
                            <a:xfrm>
                              <a:off x="8163"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393" name="Freeform 1463"/>
                          <wps:cNvSpPr>
                            <a:spLocks noEditPoints="1"/>
                          </wps:cNvSpPr>
                          <wps:spPr bwMode="auto">
                            <a:xfrm>
                              <a:off x="8111" y="2057"/>
                              <a:ext cx="49" cy="66"/>
                            </a:xfrm>
                            <a:custGeom>
                              <a:avLst/>
                              <a:gdLst>
                                <a:gd name="T0" fmla="*/ 30 w 49"/>
                                <a:gd name="T1" fmla="*/ 66 h 66"/>
                                <a:gd name="T2" fmla="*/ 30 w 49"/>
                                <a:gd name="T3" fmla="*/ 49 h 66"/>
                                <a:gd name="T4" fmla="*/ 0 w 49"/>
                                <a:gd name="T5" fmla="*/ 49 h 66"/>
                                <a:gd name="T6" fmla="*/ 0 w 49"/>
                                <a:gd name="T7" fmla="*/ 41 h 66"/>
                                <a:gd name="T8" fmla="*/ 32 w 49"/>
                                <a:gd name="T9" fmla="*/ 0 h 66"/>
                                <a:gd name="T10" fmla="*/ 41 w 49"/>
                                <a:gd name="T11" fmla="*/ 0 h 66"/>
                                <a:gd name="T12" fmla="*/ 41 w 49"/>
                                <a:gd name="T13" fmla="*/ 41 h 66"/>
                                <a:gd name="T14" fmla="*/ 49 w 49"/>
                                <a:gd name="T15" fmla="*/ 41 h 66"/>
                                <a:gd name="T16" fmla="*/ 49 w 49"/>
                                <a:gd name="T17" fmla="*/ 49 h 66"/>
                                <a:gd name="T18" fmla="*/ 41 w 49"/>
                                <a:gd name="T19" fmla="*/ 49 h 66"/>
                                <a:gd name="T20" fmla="*/ 41 w 49"/>
                                <a:gd name="T21" fmla="*/ 66 h 66"/>
                                <a:gd name="T22" fmla="*/ 30 w 49"/>
                                <a:gd name="T23" fmla="*/ 66 h 66"/>
                                <a:gd name="T24" fmla="*/ 30 w 49"/>
                                <a:gd name="T25" fmla="*/ 41 h 66"/>
                                <a:gd name="T26" fmla="*/ 30 w 49"/>
                                <a:gd name="T27" fmla="*/ 17 h 66"/>
                                <a:gd name="T28" fmla="*/ 11 w 49"/>
                                <a:gd name="T29" fmla="*/ 41 h 66"/>
                                <a:gd name="T30" fmla="*/ 30 w 49"/>
                                <a:gd name="T31" fmla="*/ 4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66">
                                  <a:moveTo>
                                    <a:pt x="30" y="66"/>
                                  </a:moveTo>
                                  <a:lnTo>
                                    <a:pt x="30" y="49"/>
                                  </a:lnTo>
                                  <a:lnTo>
                                    <a:pt x="0" y="49"/>
                                  </a:lnTo>
                                  <a:lnTo>
                                    <a:pt x="0" y="41"/>
                                  </a:lnTo>
                                  <a:lnTo>
                                    <a:pt x="32" y="0"/>
                                  </a:lnTo>
                                  <a:lnTo>
                                    <a:pt x="41" y="0"/>
                                  </a:lnTo>
                                  <a:lnTo>
                                    <a:pt x="41" y="41"/>
                                  </a:lnTo>
                                  <a:lnTo>
                                    <a:pt x="49" y="41"/>
                                  </a:lnTo>
                                  <a:lnTo>
                                    <a:pt x="49" y="49"/>
                                  </a:lnTo>
                                  <a:lnTo>
                                    <a:pt x="41" y="49"/>
                                  </a:lnTo>
                                  <a:lnTo>
                                    <a:pt x="41" y="66"/>
                                  </a:lnTo>
                                  <a:lnTo>
                                    <a:pt x="30" y="66"/>
                                  </a:lnTo>
                                  <a:close/>
                                  <a:moveTo>
                                    <a:pt x="30" y="41"/>
                                  </a:moveTo>
                                  <a:lnTo>
                                    <a:pt x="30" y="17"/>
                                  </a:lnTo>
                                  <a:lnTo>
                                    <a:pt x="11" y="41"/>
                                  </a:lnTo>
                                  <a:lnTo>
                                    <a:pt x="30"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94" name="Freeform 1464"/>
                          <wps:cNvSpPr>
                            <a:spLocks noEditPoints="1"/>
                          </wps:cNvSpPr>
                          <wps:spPr bwMode="auto">
                            <a:xfrm>
                              <a:off x="8165"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9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9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9" y="9"/>
                                  </a:lnTo>
                                  <a:lnTo>
                                    <a:pt x="44" y="20"/>
                                  </a:lnTo>
                                  <a:lnTo>
                                    <a:pt x="44" y="28"/>
                                  </a:lnTo>
                                  <a:lnTo>
                                    <a:pt x="47" y="36"/>
                                  </a:lnTo>
                                  <a:lnTo>
                                    <a:pt x="44" y="47"/>
                                  </a:lnTo>
                                  <a:lnTo>
                                    <a:pt x="44" y="55"/>
                                  </a:lnTo>
                                  <a:lnTo>
                                    <a:pt x="41" y="61"/>
                                  </a:lnTo>
                                  <a:lnTo>
                                    <a:pt x="36" y="66"/>
                                  </a:lnTo>
                                  <a:lnTo>
                                    <a:pt x="30" y="69"/>
                                  </a:lnTo>
                                  <a:lnTo>
                                    <a:pt x="19" y="69"/>
                                  </a:lnTo>
                                  <a:lnTo>
                                    <a:pt x="9"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95" name="Rectangle 1465"/>
                          <wps:cNvSpPr>
                            <a:spLocks noChangeArrowheads="1"/>
                          </wps:cNvSpPr>
                          <wps:spPr bwMode="auto">
                            <a:xfrm>
                              <a:off x="5133" y="514"/>
                              <a:ext cx="3030" cy="1467"/>
                            </a:xfrm>
                            <a:prstGeom prst="rect">
                              <a:avLst/>
                            </a:prstGeom>
                            <a:noFill/>
                            <a:ln w="190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6" name="Freeform 1466"/>
                          <wps:cNvSpPr>
                            <a:spLocks noEditPoints="1"/>
                          </wps:cNvSpPr>
                          <wps:spPr bwMode="auto">
                            <a:xfrm>
                              <a:off x="6625" y="331"/>
                              <a:ext cx="44" cy="68"/>
                            </a:xfrm>
                            <a:custGeom>
                              <a:avLst/>
                              <a:gdLst>
                                <a:gd name="T0" fmla="*/ 33 w 44"/>
                                <a:gd name="T1" fmla="*/ 68 h 68"/>
                                <a:gd name="T2" fmla="*/ 33 w 44"/>
                                <a:gd name="T3" fmla="*/ 44 h 68"/>
                                <a:gd name="T4" fmla="*/ 27 w 44"/>
                                <a:gd name="T5" fmla="*/ 49 h 68"/>
                                <a:gd name="T6" fmla="*/ 16 w 44"/>
                                <a:gd name="T7" fmla="*/ 49 h 68"/>
                                <a:gd name="T8" fmla="*/ 5 w 44"/>
                                <a:gd name="T9" fmla="*/ 44 h 68"/>
                                <a:gd name="T10" fmla="*/ 0 w 44"/>
                                <a:gd name="T11" fmla="*/ 33 h 68"/>
                                <a:gd name="T12" fmla="*/ 0 w 44"/>
                                <a:gd name="T13" fmla="*/ 16 h 68"/>
                                <a:gd name="T14" fmla="*/ 5 w 44"/>
                                <a:gd name="T15" fmla="*/ 5 h 68"/>
                                <a:gd name="T16" fmla="*/ 11 w 44"/>
                                <a:gd name="T17" fmla="*/ 3 h 68"/>
                                <a:gd name="T18" fmla="*/ 13 w 44"/>
                                <a:gd name="T19" fmla="*/ 0 h 68"/>
                                <a:gd name="T20" fmla="*/ 24 w 44"/>
                                <a:gd name="T21" fmla="*/ 0 h 68"/>
                                <a:gd name="T22" fmla="*/ 30 w 44"/>
                                <a:gd name="T23" fmla="*/ 3 h 68"/>
                                <a:gd name="T24" fmla="*/ 33 w 44"/>
                                <a:gd name="T25" fmla="*/ 8 h 68"/>
                                <a:gd name="T26" fmla="*/ 33 w 44"/>
                                <a:gd name="T27" fmla="*/ 0 h 68"/>
                                <a:gd name="T28" fmla="*/ 44 w 44"/>
                                <a:gd name="T29" fmla="*/ 0 h 68"/>
                                <a:gd name="T30" fmla="*/ 44 w 44"/>
                                <a:gd name="T31" fmla="*/ 68 h 68"/>
                                <a:gd name="T32" fmla="*/ 33 w 44"/>
                                <a:gd name="T33" fmla="*/ 68 h 68"/>
                                <a:gd name="T34" fmla="*/ 8 w 44"/>
                                <a:gd name="T35" fmla="*/ 25 h 68"/>
                                <a:gd name="T36" fmla="*/ 11 w 44"/>
                                <a:gd name="T37" fmla="*/ 33 h 68"/>
                                <a:gd name="T38" fmla="*/ 13 w 44"/>
                                <a:gd name="T39" fmla="*/ 38 h 68"/>
                                <a:gd name="T40" fmla="*/ 16 w 44"/>
                                <a:gd name="T41" fmla="*/ 41 h 68"/>
                                <a:gd name="T42" fmla="*/ 27 w 44"/>
                                <a:gd name="T43" fmla="*/ 41 h 68"/>
                                <a:gd name="T44" fmla="*/ 30 w 44"/>
                                <a:gd name="T45" fmla="*/ 38 h 68"/>
                                <a:gd name="T46" fmla="*/ 33 w 44"/>
                                <a:gd name="T47" fmla="*/ 33 h 68"/>
                                <a:gd name="T48" fmla="*/ 33 w 44"/>
                                <a:gd name="T49" fmla="*/ 16 h 68"/>
                                <a:gd name="T50" fmla="*/ 30 w 44"/>
                                <a:gd name="T51" fmla="*/ 11 h 68"/>
                                <a:gd name="T52" fmla="*/ 27 w 44"/>
                                <a:gd name="T53" fmla="*/ 8 h 68"/>
                                <a:gd name="T54" fmla="*/ 16 w 44"/>
                                <a:gd name="T55" fmla="*/ 8 h 68"/>
                                <a:gd name="T56" fmla="*/ 11 w 44"/>
                                <a:gd name="T57" fmla="*/ 14 h 68"/>
                                <a:gd name="T58" fmla="*/ 8 w 44"/>
                                <a:gd name="T59" fmla="*/ 19 h 68"/>
                                <a:gd name="T60" fmla="*/ 8 w 44"/>
                                <a:gd name="T61" fmla="*/ 2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8">
                                  <a:moveTo>
                                    <a:pt x="33" y="68"/>
                                  </a:moveTo>
                                  <a:lnTo>
                                    <a:pt x="33" y="44"/>
                                  </a:lnTo>
                                  <a:lnTo>
                                    <a:pt x="27" y="49"/>
                                  </a:lnTo>
                                  <a:lnTo>
                                    <a:pt x="16" y="49"/>
                                  </a:lnTo>
                                  <a:lnTo>
                                    <a:pt x="5" y="44"/>
                                  </a:lnTo>
                                  <a:lnTo>
                                    <a:pt x="0" y="33"/>
                                  </a:lnTo>
                                  <a:lnTo>
                                    <a:pt x="0" y="16"/>
                                  </a:lnTo>
                                  <a:lnTo>
                                    <a:pt x="5" y="5"/>
                                  </a:lnTo>
                                  <a:lnTo>
                                    <a:pt x="11" y="3"/>
                                  </a:lnTo>
                                  <a:lnTo>
                                    <a:pt x="13" y="0"/>
                                  </a:lnTo>
                                  <a:lnTo>
                                    <a:pt x="24" y="0"/>
                                  </a:lnTo>
                                  <a:lnTo>
                                    <a:pt x="30" y="3"/>
                                  </a:lnTo>
                                  <a:lnTo>
                                    <a:pt x="33" y="8"/>
                                  </a:lnTo>
                                  <a:lnTo>
                                    <a:pt x="33" y="0"/>
                                  </a:lnTo>
                                  <a:lnTo>
                                    <a:pt x="44" y="0"/>
                                  </a:lnTo>
                                  <a:lnTo>
                                    <a:pt x="44" y="68"/>
                                  </a:lnTo>
                                  <a:lnTo>
                                    <a:pt x="33" y="68"/>
                                  </a:lnTo>
                                  <a:close/>
                                  <a:moveTo>
                                    <a:pt x="8" y="25"/>
                                  </a:moveTo>
                                  <a:lnTo>
                                    <a:pt x="11" y="33"/>
                                  </a:lnTo>
                                  <a:lnTo>
                                    <a:pt x="13" y="38"/>
                                  </a:lnTo>
                                  <a:lnTo>
                                    <a:pt x="16" y="41"/>
                                  </a:lnTo>
                                  <a:lnTo>
                                    <a:pt x="27" y="41"/>
                                  </a:lnTo>
                                  <a:lnTo>
                                    <a:pt x="30" y="38"/>
                                  </a:lnTo>
                                  <a:lnTo>
                                    <a:pt x="33" y="33"/>
                                  </a:lnTo>
                                  <a:lnTo>
                                    <a:pt x="33" y="16"/>
                                  </a:lnTo>
                                  <a:lnTo>
                                    <a:pt x="30" y="11"/>
                                  </a:lnTo>
                                  <a:lnTo>
                                    <a:pt x="27" y="8"/>
                                  </a:lnTo>
                                  <a:lnTo>
                                    <a:pt x="16" y="8"/>
                                  </a:lnTo>
                                  <a:lnTo>
                                    <a:pt x="11" y="14"/>
                                  </a:lnTo>
                                  <a:lnTo>
                                    <a:pt x="8" y="19"/>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97" name="Freeform 1467"/>
                          <wps:cNvSpPr>
                            <a:spLocks/>
                          </wps:cNvSpPr>
                          <wps:spPr bwMode="auto">
                            <a:xfrm>
                              <a:off x="5210" y="588"/>
                              <a:ext cx="2988" cy="1187"/>
                            </a:xfrm>
                            <a:custGeom>
                              <a:avLst/>
                              <a:gdLst>
                                <a:gd name="T0" fmla="*/ 0 w 2988"/>
                                <a:gd name="T1" fmla="*/ 1187 h 1187"/>
                                <a:gd name="T2" fmla="*/ 77 w 2988"/>
                                <a:gd name="T3" fmla="*/ 1026 h 1187"/>
                                <a:gd name="T4" fmla="*/ 153 w 2988"/>
                                <a:gd name="T5" fmla="*/ 881 h 1187"/>
                                <a:gd name="T6" fmla="*/ 230 w 2988"/>
                                <a:gd name="T7" fmla="*/ 772 h 1187"/>
                                <a:gd name="T8" fmla="*/ 307 w 2988"/>
                                <a:gd name="T9" fmla="*/ 673 h 1187"/>
                                <a:gd name="T10" fmla="*/ 383 w 2988"/>
                                <a:gd name="T11" fmla="*/ 586 h 1187"/>
                                <a:gd name="T12" fmla="*/ 460 w 2988"/>
                                <a:gd name="T13" fmla="*/ 503 h 1187"/>
                                <a:gd name="T14" fmla="*/ 536 w 2988"/>
                                <a:gd name="T15" fmla="*/ 435 h 1187"/>
                                <a:gd name="T16" fmla="*/ 613 w 2988"/>
                                <a:gd name="T17" fmla="*/ 372 h 1187"/>
                                <a:gd name="T18" fmla="*/ 766 w 2988"/>
                                <a:gd name="T19" fmla="*/ 274 h 1187"/>
                                <a:gd name="T20" fmla="*/ 843 w 2988"/>
                                <a:gd name="T21" fmla="*/ 233 h 1187"/>
                                <a:gd name="T22" fmla="*/ 919 w 2988"/>
                                <a:gd name="T23" fmla="*/ 197 h 1187"/>
                                <a:gd name="T24" fmla="*/ 996 w 2988"/>
                                <a:gd name="T25" fmla="*/ 167 h 1187"/>
                                <a:gd name="T26" fmla="*/ 1073 w 2988"/>
                                <a:gd name="T27" fmla="*/ 140 h 1187"/>
                                <a:gd name="T28" fmla="*/ 1149 w 2988"/>
                                <a:gd name="T29" fmla="*/ 118 h 1187"/>
                                <a:gd name="T30" fmla="*/ 1226 w 2988"/>
                                <a:gd name="T31" fmla="*/ 99 h 1187"/>
                                <a:gd name="T32" fmla="*/ 1303 w 2988"/>
                                <a:gd name="T33" fmla="*/ 82 h 1187"/>
                                <a:gd name="T34" fmla="*/ 1456 w 2988"/>
                                <a:gd name="T35" fmla="*/ 55 h 1187"/>
                                <a:gd name="T36" fmla="*/ 1532 w 2988"/>
                                <a:gd name="T37" fmla="*/ 44 h 1187"/>
                                <a:gd name="T38" fmla="*/ 1762 w 2988"/>
                                <a:gd name="T39" fmla="*/ 19 h 1187"/>
                                <a:gd name="T40" fmla="*/ 1839 w 2988"/>
                                <a:gd name="T41" fmla="*/ 14 h 1187"/>
                                <a:gd name="T42" fmla="*/ 2222 w 2988"/>
                                <a:gd name="T43" fmla="*/ 0 h 1187"/>
                                <a:gd name="T44" fmla="*/ 2682 w 2988"/>
                                <a:gd name="T45" fmla="*/ 0 h 1187"/>
                                <a:gd name="T46" fmla="*/ 2835 w 2988"/>
                                <a:gd name="T47" fmla="*/ 6 h 1187"/>
                                <a:gd name="T48" fmla="*/ 2912 w 2988"/>
                                <a:gd name="T49" fmla="*/ 6 h 1187"/>
                                <a:gd name="T50" fmla="*/ 2988 w 2988"/>
                                <a:gd name="T51" fmla="*/ 8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88" h="1187">
                                  <a:moveTo>
                                    <a:pt x="0" y="1187"/>
                                  </a:moveTo>
                                  <a:lnTo>
                                    <a:pt x="77" y="1026"/>
                                  </a:lnTo>
                                  <a:lnTo>
                                    <a:pt x="153" y="881"/>
                                  </a:lnTo>
                                  <a:lnTo>
                                    <a:pt x="230" y="772"/>
                                  </a:lnTo>
                                  <a:lnTo>
                                    <a:pt x="307" y="673"/>
                                  </a:lnTo>
                                  <a:lnTo>
                                    <a:pt x="383" y="586"/>
                                  </a:lnTo>
                                  <a:lnTo>
                                    <a:pt x="460" y="503"/>
                                  </a:lnTo>
                                  <a:lnTo>
                                    <a:pt x="536" y="435"/>
                                  </a:lnTo>
                                  <a:lnTo>
                                    <a:pt x="613" y="372"/>
                                  </a:lnTo>
                                  <a:lnTo>
                                    <a:pt x="766" y="274"/>
                                  </a:lnTo>
                                  <a:lnTo>
                                    <a:pt x="843" y="233"/>
                                  </a:lnTo>
                                  <a:lnTo>
                                    <a:pt x="919" y="197"/>
                                  </a:lnTo>
                                  <a:lnTo>
                                    <a:pt x="996" y="167"/>
                                  </a:lnTo>
                                  <a:lnTo>
                                    <a:pt x="1073" y="140"/>
                                  </a:lnTo>
                                  <a:lnTo>
                                    <a:pt x="1149" y="118"/>
                                  </a:lnTo>
                                  <a:lnTo>
                                    <a:pt x="1226" y="99"/>
                                  </a:lnTo>
                                  <a:lnTo>
                                    <a:pt x="1303" y="82"/>
                                  </a:lnTo>
                                  <a:lnTo>
                                    <a:pt x="1456" y="55"/>
                                  </a:lnTo>
                                  <a:lnTo>
                                    <a:pt x="1532" y="44"/>
                                  </a:lnTo>
                                  <a:lnTo>
                                    <a:pt x="1762" y="19"/>
                                  </a:lnTo>
                                  <a:lnTo>
                                    <a:pt x="1839" y="14"/>
                                  </a:lnTo>
                                  <a:lnTo>
                                    <a:pt x="2222" y="0"/>
                                  </a:lnTo>
                                  <a:lnTo>
                                    <a:pt x="2682" y="0"/>
                                  </a:lnTo>
                                  <a:lnTo>
                                    <a:pt x="2835" y="6"/>
                                  </a:lnTo>
                                  <a:lnTo>
                                    <a:pt x="2912" y="6"/>
                                  </a:lnTo>
                                  <a:lnTo>
                                    <a:pt x="2988" y="8"/>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 name="Line 1468"/>
                          <wps:cNvCnPr/>
                          <wps:spPr bwMode="auto">
                            <a:xfrm flipV="1">
                              <a:off x="5210" y="1321"/>
                              <a:ext cx="19"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399" name="Line 1469"/>
                          <wps:cNvCnPr/>
                          <wps:spPr bwMode="auto">
                            <a:xfrm flipV="1">
                              <a:off x="5240" y="1286"/>
                              <a:ext cx="19" cy="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0" name="Freeform 1470"/>
                          <wps:cNvSpPr>
                            <a:spLocks/>
                          </wps:cNvSpPr>
                          <wps:spPr bwMode="auto">
                            <a:xfrm>
                              <a:off x="5270" y="1250"/>
                              <a:ext cx="19" cy="22"/>
                            </a:xfrm>
                            <a:custGeom>
                              <a:avLst/>
                              <a:gdLst>
                                <a:gd name="T0" fmla="*/ 0 w 19"/>
                                <a:gd name="T1" fmla="*/ 22 h 22"/>
                                <a:gd name="T2" fmla="*/ 17 w 19"/>
                                <a:gd name="T3" fmla="*/ 3 h 22"/>
                                <a:gd name="T4" fmla="*/ 19 w 19"/>
                                <a:gd name="T5" fmla="*/ 0 h 22"/>
                              </a:gdLst>
                              <a:ahLst/>
                              <a:cxnLst>
                                <a:cxn ang="0">
                                  <a:pos x="T0" y="T1"/>
                                </a:cxn>
                                <a:cxn ang="0">
                                  <a:pos x="T2" y="T3"/>
                                </a:cxn>
                                <a:cxn ang="0">
                                  <a:pos x="T4" y="T5"/>
                                </a:cxn>
                              </a:cxnLst>
                              <a:rect l="0" t="0" r="r" b="b"/>
                              <a:pathLst>
                                <a:path w="19" h="22">
                                  <a:moveTo>
                                    <a:pt x="0" y="22"/>
                                  </a:moveTo>
                                  <a:lnTo>
                                    <a:pt x="17" y="3"/>
                                  </a:lnTo>
                                  <a:lnTo>
                                    <a:pt x="19"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1" name="Line 1471"/>
                          <wps:cNvCnPr/>
                          <wps:spPr bwMode="auto">
                            <a:xfrm flipV="1">
                              <a:off x="5300" y="1215"/>
                              <a:ext cx="22" cy="2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2" name="Line 1472"/>
                          <wps:cNvCnPr/>
                          <wps:spPr bwMode="auto">
                            <a:xfrm flipV="1">
                              <a:off x="5330" y="1179"/>
                              <a:ext cx="22"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3" name="Line 1473"/>
                          <wps:cNvCnPr/>
                          <wps:spPr bwMode="auto">
                            <a:xfrm flipV="1">
                              <a:off x="5363" y="1146"/>
                              <a:ext cx="25"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4" name="Line 1474"/>
                          <wps:cNvCnPr/>
                          <wps:spPr bwMode="auto">
                            <a:xfrm flipV="1">
                              <a:off x="5399" y="1119"/>
                              <a:ext cx="27"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5" name="Freeform 1475"/>
                          <wps:cNvSpPr>
                            <a:spLocks/>
                          </wps:cNvSpPr>
                          <wps:spPr bwMode="auto">
                            <a:xfrm>
                              <a:off x="5437" y="1091"/>
                              <a:ext cx="25" cy="20"/>
                            </a:xfrm>
                            <a:custGeom>
                              <a:avLst/>
                              <a:gdLst>
                                <a:gd name="T0" fmla="*/ 0 w 25"/>
                                <a:gd name="T1" fmla="*/ 20 h 20"/>
                                <a:gd name="T2" fmla="*/ 3 w 25"/>
                                <a:gd name="T3" fmla="*/ 17 h 20"/>
                                <a:gd name="T4" fmla="*/ 25 w 25"/>
                                <a:gd name="T5" fmla="*/ 0 h 20"/>
                              </a:gdLst>
                              <a:ahLst/>
                              <a:cxnLst>
                                <a:cxn ang="0">
                                  <a:pos x="T0" y="T1"/>
                                </a:cxn>
                                <a:cxn ang="0">
                                  <a:pos x="T2" y="T3"/>
                                </a:cxn>
                                <a:cxn ang="0">
                                  <a:pos x="T4" y="T5"/>
                                </a:cxn>
                              </a:cxnLst>
                              <a:rect l="0" t="0" r="r" b="b"/>
                              <a:pathLst>
                                <a:path w="25" h="20">
                                  <a:moveTo>
                                    <a:pt x="0" y="20"/>
                                  </a:moveTo>
                                  <a:lnTo>
                                    <a:pt x="3" y="17"/>
                                  </a:lnTo>
                                  <a:lnTo>
                                    <a:pt x="25"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6" name="Line 1476"/>
                          <wps:cNvCnPr/>
                          <wps:spPr bwMode="auto">
                            <a:xfrm flipV="1">
                              <a:off x="5475" y="1064"/>
                              <a:ext cx="28"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7" name="Freeform 1477"/>
                          <wps:cNvSpPr>
                            <a:spLocks/>
                          </wps:cNvSpPr>
                          <wps:spPr bwMode="auto">
                            <a:xfrm>
                              <a:off x="5514" y="1037"/>
                              <a:ext cx="27" cy="19"/>
                            </a:xfrm>
                            <a:custGeom>
                              <a:avLst/>
                              <a:gdLst>
                                <a:gd name="T0" fmla="*/ 0 w 27"/>
                                <a:gd name="T1" fmla="*/ 19 h 19"/>
                                <a:gd name="T2" fmla="*/ 3 w 27"/>
                                <a:gd name="T3" fmla="*/ 16 h 19"/>
                                <a:gd name="T4" fmla="*/ 27 w 27"/>
                                <a:gd name="T5" fmla="*/ 0 h 19"/>
                              </a:gdLst>
                              <a:ahLst/>
                              <a:cxnLst>
                                <a:cxn ang="0">
                                  <a:pos x="T0" y="T1"/>
                                </a:cxn>
                                <a:cxn ang="0">
                                  <a:pos x="T2" y="T3"/>
                                </a:cxn>
                                <a:cxn ang="0">
                                  <a:pos x="T4" y="T5"/>
                                </a:cxn>
                              </a:cxnLst>
                              <a:rect l="0" t="0" r="r" b="b"/>
                              <a:pathLst>
                                <a:path w="27" h="19">
                                  <a:moveTo>
                                    <a:pt x="0" y="19"/>
                                  </a:moveTo>
                                  <a:lnTo>
                                    <a:pt x="3" y="16"/>
                                  </a:lnTo>
                                  <a:lnTo>
                                    <a:pt x="27"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8" name="Line 1478"/>
                          <wps:cNvCnPr/>
                          <wps:spPr bwMode="auto">
                            <a:xfrm flipV="1">
                              <a:off x="5555" y="1012"/>
                              <a:ext cx="24" cy="1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09" name="Line 1479"/>
                          <wps:cNvCnPr/>
                          <wps:spPr bwMode="auto">
                            <a:xfrm flipV="1">
                              <a:off x="5593" y="988"/>
                              <a:ext cx="27"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0" name="Line 1480"/>
                          <wps:cNvCnPr/>
                          <wps:spPr bwMode="auto">
                            <a:xfrm flipV="1">
                              <a:off x="5634" y="963"/>
                              <a:ext cx="28"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1" name="Line 1481"/>
                          <wps:cNvCnPr/>
                          <wps:spPr bwMode="auto">
                            <a:xfrm flipV="1">
                              <a:off x="5675" y="941"/>
                              <a:ext cx="28"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2" name="Line 1482"/>
                          <wps:cNvCnPr/>
                          <wps:spPr bwMode="auto">
                            <a:xfrm flipV="1">
                              <a:off x="5716" y="919"/>
                              <a:ext cx="28"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3" name="Line 1483"/>
                          <wps:cNvCnPr/>
                          <wps:spPr bwMode="auto">
                            <a:xfrm flipV="1">
                              <a:off x="5757" y="900"/>
                              <a:ext cx="30"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4" name="Line 1484"/>
                          <wps:cNvCnPr/>
                          <wps:spPr bwMode="auto">
                            <a:xfrm flipV="1">
                              <a:off x="5801" y="878"/>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5" name="Line 1485"/>
                          <wps:cNvCnPr/>
                          <wps:spPr bwMode="auto">
                            <a:xfrm flipV="1">
                              <a:off x="5845" y="862"/>
                              <a:ext cx="27"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6" name="Freeform 1486"/>
                          <wps:cNvSpPr>
                            <a:spLocks/>
                          </wps:cNvSpPr>
                          <wps:spPr bwMode="auto">
                            <a:xfrm>
                              <a:off x="5889" y="845"/>
                              <a:ext cx="30" cy="11"/>
                            </a:xfrm>
                            <a:custGeom>
                              <a:avLst/>
                              <a:gdLst>
                                <a:gd name="T0" fmla="*/ 0 w 30"/>
                                <a:gd name="T1" fmla="*/ 11 h 11"/>
                                <a:gd name="T2" fmla="*/ 11 w 30"/>
                                <a:gd name="T3" fmla="*/ 8 h 11"/>
                                <a:gd name="T4" fmla="*/ 30 w 30"/>
                                <a:gd name="T5" fmla="*/ 0 h 11"/>
                              </a:gdLst>
                              <a:ahLst/>
                              <a:cxnLst>
                                <a:cxn ang="0">
                                  <a:pos x="T0" y="T1"/>
                                </a:cxn>
                                <a:cxn ang="0">
                                  <a:pos x="T2" y="T3"/>
                                </a:cxn>
                                <a:cxn ang="0">
                                  <a:pos x="T4" y="T5"/>
                                </a:cxn>
                              </a:cxnLst>
                              <a:rect l="0" t="0" r="r" b="b"/>
                              <a:pathLst>
                                <a:path w="30" h="11">
                                  <a:moveTo>
                                    <a:pt x="0" y="11"/>
                                  </a:moveTo>
                                  <a:lnTo>
                                    <a:pt x="11" y="8"/>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 name="Line 1487"/>
                          <wps:cNvCnPr/>
                          <wps:spPr bwMode="auto">
                            <a:xfrm flipV="1">
                              <a:off x="5932" y="829"/>
                              <a:ext cx="31"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8" name="Line 1488"/>
                          <wps:cNvCnPr/>
                          <wps:spPr bwMode="auto">
                            <a:xfrm flipV="1">
                              <a:off x="5976" y="815"/>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9" name="Line 1489"/>
                          <wps:cNvCnPr/>
                          <wps:spPr bwMode="auto">
                            <a:xfrm flipV="1">
                              <a:off x="6020" y="799"/>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0" name="Line 1490"/>
                          <wps:cNvCnPr/>
                          <wps:spPr bwMode="auto">
                            <a:xfrm flipV="1">
                              <a:off x="6067" y="785"/>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1" name="Freeform 1491"/>
                          <wps:cNvSpPr>
                            <a:spLocks/>
                          </wps:cNvSpPr>
                          <wps:spPr bwMode="auto">
                            <a:xfrm>
                              <a:off x="6110" y="774"/>
                              <a:ext cx="30" cy="8"/>
                            </a:xfrm>
                            <a:custGeom>
                              <a:avLst/>
                              <a:gdLst>
                                <a:gd name="T0" fmla="*/ 0 w 30"/>
                                <a:gd name="T1" fmla="*/ 8 h 8"/>
                                <a:gd name="T2" fmla="*/ 19 w 30"/>
                                <a:gd name="T3" fmla="*/ 3 h 8"/>
                                <a:gd name="T4" fmla="*/ 30 w 30"/>
                                <a:gd name="T5" fmla="*/ 0 h 8"/>
                              </a:gdLst>
                              <a:ahLst/>
                              <a:cxnLst>
                                <a:cxn ang="0">
                                  <a:pos x="T0" y="T1"/>
                                </a:cxn>
                                <a:cxn ang="0">
                                  <a:pos x="T2" y="T3"/>
                                </a:cxn>
                                <a:cxn ang="0">
                                  <a:pos x="T4" y="T5"/>
                                </a:cxn>
                              </a:cxnLst>
                              <a:rect l="0" t="0" r="r" b="b"/>
                              <a:pathLst>
                                <a:path w="30" h="8">
                                  <a:moveTo>
                                    <a:pt x="0" y="8"/>
                                  </a:moveTo>
                                  <a:lnTo>
                                    <a:pt x="19" y="3"/>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 name="Line 1492"/>
                          <wps:cNvCnPr/>
                          <wps:spPr bwMode="auto">
                            <a:xfrm flipV="1">
                              <a:off x="6157" y="763"/>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3" name="Line 1493"/>
                          <wps:cNvCnPr/>
                          <wps:spPr bwMode="auto">
                            <a:xfrm flipV="1">
                              <a:off x="6203" y="752"/>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4" name="Line 1494"/>
                          <wps:cNvCnPr/>
                          <wps:spPr bwMode="auto">
                            <a:xfrm flipV="1">
                              <a:off x="6247" y="739"/>
                              <a:ext cx="30"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5" name="Line 1495"/>
                          <wps:cNvCnPr/>
                          <wps:spPr bwMode="auto">
                            <a:xfrm flipV="1">
                              <a:off x="6294" y="730"/>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6" name="Freeform 1496"/>
                          <wps:cNvSpPr>
                            <a:spLocks/>
                          </wps:cNvSpPr>
                          <wps:spPr bwMode="auto">
                            <a:xfrm>
                              <a:off x="6340" y="722"/>
                              <a:ext cx="30" cy="6"/>
                            </a:xfrm>
                            <a:custGeom>
                              <a:avLst/>
                              <a:gdLst>
                                <a:gd name="T0" fmla="*/ 0 w 30"/>
                                <a:gd name="T1" fmla="*/ 6 h 6"/>
                                <a:gd name="T2" fmla="*/ 19 w 30"/>
                                <a:gd name="T3" fmla="*/ 0 h 6"/>
                                <a:gd name="T4" fmla="*/ 30 w 30"/>
                                <a:gd name="T5" fmla="*/ 0 h 6"/>
                              </a:gdLst>
                              <a:ahLst/>
                              <a:cxnLst>
                                <a:cxn ang="0">
                                  <a:pos x="T0" y="T1"/>
                                </a:cxn>
                                <a:cxn ang="0">
                                  <a:pos x="T2" y="T3"/>
                                </a:cxn>
                                <a:cxn ang="0">
                                  <a:pos x="T4" y="T5"/>
                                </a:cxn>
                              </a:cxnLst>
                              <a:rect l="0" t="0" r="r" b="b"/>
                              <a:pathLst>
                                <a:path w="30" h="6">
                                  <a:moveTo>
                                    <a:pt x="0" y="6"/>
                                  </a:moveTo>
                                  <a:lnTo>
                                    <a:pt x="19" y="0"/>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7" name="Line 1497"/>
                          <wps:cNvCnPr/>
                          <wps:spPr bwMode="auto">
                            <a:xfrm flipV="1">
                              <a:off x="6387" y="717"/>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28" name="Freeform 1498"/>
                          <wps:cNvSpPr>
                            <a:spLocks/>
                          </wps:cNvSpPr>
                          <wps:spPr bwMode="auto">
                            <a:xfrm>
                              <a:off x="6433" y="709"/>
                              <a:ext cx="30" cy="5"/>
                            </a:xfrm>
                            <a:custGeom>
                              <a:avLst/>
                              <a:gdLst>
                                <a:gd name="T0" fmla="*/ 0 w 30"/>
                                <a:gd name="T1" fmla="*/ 5 h 5"/>
                                <a:gd name="T2" fmla="*/ 3 w 30"/>
                                <a:gd name="T3" fmla="*/ 5 h 5"/>
                                <a:gd name="T4" fmla="*/ 30 w 30"/>
                                <a:gd name="T5" fmla="*/ 0 h 5"/>
                              </a:gdLst>
                              <a:ahLst/>
                              <a:cxnLst>
                                <a:cxn ang="0">
                                  <a:pos x="T0" y="T1"/>
                                </a:cxn>
                                <a:cxn ang="0">
                                  <a:pos x="T2" y="T3"/>
                                </a:cxn>
                                <a:cxn ang="0">
                                  <a:pos x="T4" y="T5"/>
                                </a:cxn>
                              </a:cxnLst>
                              <a:rect l="0" t="0" r="r" b="b"/>
                              <a:pathLst>
                                <a:path w="30" h="5">
                                  <a:moveTo>
                                    <a:pt x="0" y="5"/>
                                  </a:moveTo>
                                  <a:lnTo>
                                    <a:pt x="3" y="5"/>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 name="Line 1499"/>
                          <wps:cNvCnPr/>
                          <wps:spPr bwMode="auto">
                            <a:xfrm flipV="1">
                              <a:off x="6480" y="700"/>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30" name="Line 1500"/>
                          <wps:cNvCnPr/>
                          <wps:spPr bwMode="auto">
                            <a:xfrm flipV="1">
                              <a:off x="6526" y="695"/>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31" name="Line 1501"/>
                          <wps:cNvCnPr/>
                          <wps:spPr bwMode="auto">
                            <a:xfrm flipV="1">
                              <a:off x="6573" y="689"/>
                              <a:ext cx="33"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32" name="Line 1502"/>
                          <wps:cNvCnPr/>
                          <wps:spPr bwMode="auto">
                            <a:xfrm flipV="1">
                              <a:off x="6619" y="687"/>
                              <a:ext cx="33"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33" name="Line 1503"/>
                          <wps:cNvCnPr/>
                          <wps:spPr bwMode="auto">
                            <a:xfrm flipV="1">
                              <a:off x="6666" y="681"/>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34" name="Freeform 1504"/>
                          <wps:cNvSpPr>
                            <a:spLocks/>
                          </wps:cNvSpPr>
                          <wps:spPr bwMode="auto">
                            <a:xfrm>
                              <a:off x="6715" y="678"/>
                              <a:ext cx="30" cy="3"/>
                            </a:xfrm>
                            <a:custGeom>
                              <a:avLst/>
                              <a:gdLst>
                                <a:gd name="T0" fmla="*/ 0 w 30"/>
                                <a:gd name="T1" fmla="*/ 3 h 3"/>
                                <a:gd name="T2" fmla="*/ 27 w 30"/>
                                <a:gd name="T3" fmla="*/ 0 h 3"/>
                                <a:gd name="T4" fmla="*/ 30 w 30"/>
                                <a:gd name="T5" fmla="*/ 0 h 3"/>
                              </a:gdLst>
                              <a:ahLst/>
                              <a:cxnLst>
                                <a:cxn ang="0">
                                  <a:pos x="T0" y="T1"/>
                                </a:cxn>
                                <a:cxn ang="0">
                                  <a:pos x="T2" y="T3"/>
                                </a:cxn>
                                <a:cxn ang="0">
                                  <a:pos x="T4" y="T5"/>
                                </a:cxn>
                              </a:cxnLst>
                              <a:rect l="0" t="0" r="r" b="b"/>
                              <a:pathLst>
                                <a:path w="30" h="3">
                                  <a:moveTo>
                                    <a:pt x="0" y="3"/>
                                  </a:moveTo>
                                  <a:lnTo>
                                    <a:pt x="27" y="0"/>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5" name="Line 1505"/>
                          <wps:cNvCnPr/>
                          <wps:spPr bwMode="auto">
                            <a:xfrm flipV="1">
                              <a:off x="6762" y="673"/>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wpg:wgp>
                        <wpg:cNvPr id="1436" name="Group 1506"/>
                        <wpg:cNvGrpSpPr>
                          <a:grpSpLocks/>
                        </wpg:cNvGrpSpPr>
                        <wpg:grpSpPr bwMode="auto">
                          <a:xfrm>
                            <a:off x="608330" y="380365"/>
                            <a:ext cx="4606290" cy="896620"/>
                            <a:chOff x="958" y="599"/>
                            <a:chExt cx="7254" cy="1412"/>
                          </a:xfrm>
                        </wpg:grpSpPr>
                        <wps:wsp>
                          <wps:cNvPr id="1437" name="Freeform 1507"/>
                          <wps:cNvSpPr>
                            <a:spLocks/>
                          </wps:cNvSpPr>
                          <wps:spPr bwMode="auto">
                            <a:xfrm>
                              <a:off x="6808" y="667"/>
                              <a:ext cx="30" cy="3"/>
                            </a:xfrm>
                            <a:custGeom>
                              <a:avLst/>
                              <a:gdLst>
                                <a:gd name="T0" fmla="*/ 0 w 30"/>
                                <a:gd name="T1" fmla="*/ 3 h 3"/>
                                <a:gd name="T2" fmla="*/ 11 w 30"/>
                                <a:gd name="T3" fmla="*/ 3 h 3"/>
                                <a:gd name="T4" fmla="*/ 30 w 30"/>
                                <a:gd name="T5" fmla="*/ 0 h 3"/>
                              </a:gdLst>
                              <a:ahLst/>
                              <a:cxnLst>
                                <a:cxn ang="0">
                                  <a:pos x="T0" y="T1"/>
                                </a:cxn>
                                <a:cxn ang="0">
                                  <a:pos x="T2" y="T3"/>
                                </a:cxn>
                                <a:cxn ang="0">
                                  <a:pos x="T4" y="T5"/>
                                </a:cxn>
                              </a:cxnLst>
                              <a:rect l="0" t="0" r="r" b="b"/>
                              <a:pathLst>
                                <a:path w="30" h="3">
                                  <a:moveTo>
                                    <a:pt x="0" y="3"/>
                                  </a:moveTo>
                                  <a:lnTo>
                                    <a:pt x="11" y="3"/>
                                  </a:lnTo>
                                  <a:lnTo>
                                    <a:pt x="3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8" name="Line 1508"/>
                          <wps:cNvCnPr/>
                          <wps:spPr bwMode="auto">
                            <a:xfrm flipV="1">
                              <a:off x="6855" y="665"/>
                              <a:ext cx="30" cy="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39" name="Line 1509"/>
                          <wps:cNvCnPr/>
                          <wps:spPr bwMode="auto">
                            <a:xfrm>
                              <a:off x="6901" y="665"/>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0" name="Line 1510"/>
                          <wps:cNvCnPr/>
                          <wps:spPr bwMode="auto">
                            <a:xfrm>
                              <a:off x="6948" y="662"/>
                              <a:ext cx="32"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1" name="Line 1511"/>
                          <wps:cNvCnPr/>
                          <wps:spPr bwMode="auto">
                            <a:xfrm flipV="1">
                              <a:off x="6997" y="659"/>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2" name="Line 1512"/>
                          <wps:cNvCnPr/>
                          <wps:spPr bwMode="auto">
                            <a:xfrm>
                              <a:off x="7043" y="659"/>
                              <a:ext cx="31"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3" name="Line 1513"/>
                          <wps:cNvCnPr/>
                          <wps:spPr bwMode="auto">
                            <a:xfrm>
                              <a:off x="7090" y="657"/>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4" name="Line 1514"/>
                          <wps:cNvCnPr/>
                          <wps:spPr bwMode="auto">
                            <a:xfrm flipV="1">
                              <a:off x="7136" y="654"/>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5" name="Line 1515"/>
                          <wps:cNvCnPr/>
                          <wps:spPr bwMode="auto">
                            <a:xfrm>
                              <a:off x="7183" y="654"/>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6" name="Line 1516"/>
                          <wps:cNvCnPr/>
                          <wps:spPr bwMode="auto">
                            <a:xfrm flipV="1">
                              <a:off x="7232" y="651"/>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7" name="Line 1517"/>
                          <wps:cNvCnPr/>
                          <wps:spPr bwMode="auto">
                            <a:xfrm>
                              <a:off x="7279" y="65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8" name="Line 1518"/>
                          <wps:cNvCnPr/>
                          <wps:spPr bwMode="auto">
                            <a:xfrm>
                              <a:off x="7325" y="65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49" name="Line 1519"/>
                          <wps:cNvCnPr/>
                          <wps:spPr bwMode="auto">
                            <a:xfrm>
                              <a:off x="7372" y="651"/>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0" name="Line 1520"/>
                          <wps:cNvCnPr/>
                          <wps:spPr bwMode="auto">
                            <a:xfrm>
                              <a:off x="7418" y="651"/>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1" name="Line 1521"/>
                          <wps:cNvCnPr/>
                          <wps:spPr bwMode="auto">
                            <a:xfrm flipV="1">
                              <a:off x="7468" y="648"/>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2" name="Line 1522"/>
                          <wps:cNvCnPr/>
                          <wps:spPr bwMode="auto">
                            <a:xfrm>
                              <a:off x="7514" y="64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3" name="Line 1523"/>
                          <wps:cNvCnPr/>
                          <wps:spPr bwMode="auto">
                            <a:xfrm>
                              <a:off x="7561" y="648"/>
                              <a:ext cx="32"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4" name="Line 1524"/>
                          <wps:cNvCnPr/>
                          <wps:spPr bwMode="auto">
                            <a:xfrm>
                              <a:off x="7607" y="64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5" name="Line 1525"/>
                          <wps:cNvCnPr/>
                          <wps:spPr bwMode="auto">
                            <a:xfrm>
                              <a:off x="7656" y="64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6" name="Line 1526"/>
                          <wps:cNvCnPr/>
                          <wps:spPr bwMode="auto">
                            <a:xfrm>
                              <a:off x="7703" y="64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7" name="Line 1527"/>
                          <wps:cNvCnPr/>
                          <wps:spPr bwMode="auto">
                            <a:xfrm>
                              <a:off x="7749" y="64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8" name="Line 1528"/>
                          <wps:cNvCnPr/>
                          <wps:spPr bwMode="auto">
                            <a:xfrm>
                              <a:off x="7796" y="64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59" name="Line 1529"/>
                          <wps:cNvCnPr/>
                          <wps:spPr bwMode="auto">
                            <a:xfrm>
                              <a:off x="7842" y="64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0" name="Line 1530"/>
                          <wps:cNvCnPr/>
                          <wps:spPr bwMode="auto">
                            <a:xfrm>
                              <a:off x="7892" y="64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1" name="Line 1531"/>
                          <wps:cNvCnPr/>
                          <wps:spPr bwMode="auto">
                            <a:xfrm>
                              <a:off x="7938" y="64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2" name="Line 1532"/>
                          <wps:cNvCnPr/>
                          <wps:spPr bwMode="auto">
                            <a:xfrm>
                              <a:off x="7985" y="64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3" name="Line 1533"/>
                          <wps:cNvCnPr/>
                          <wps:spPr bwMode="auto">
                            <a:xfrm>
                              <a:off x="8031" y="64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4" name="Line 1534"/>
                          <wps:cNvCnPr/>
                          <wps:spPr bwMode="auto">
                            <a:xfrm>
                              <a:off x="8078" y="648"/>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5" name="Line 1535"/>
                          <wps:cNvCnPr/>
                          <wps:spPr bwMode="auto">
                            <a:xfrm>
                              <a:off x="8127" y="64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6" name="Line 1536"/>
                          <wps:cNvCnPr/>
                          <wps:spPr bwMode="auto">
                            <a:xfrm>
                              <a:off x="8174" y="648"/>
                              <a:ext cx="24"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7" name="Line 1537"/>
                          <wps:cNvCnPr/>
                          <wps:spPr bwMode="auto">
                            <a:xfrm flipV="1">
                              <a:off x="5210" y="129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8" name="Line 1538"/>
                          <wps:cNvCnPr/>
                          <wps:spPr bwMode="auto">
                            <a:xfrm>
                              <a:off x="5161" y="134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69" name="Line 1539"/>
                          <wps:cNvCnPr/>
                          <wps:spPr bwMode="auto">
                            <a:xfrm>
                              <a:off x="5161" y="129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0" name="Line 1540"/>
                          <wps:cNvCnPr/>
                          <wps:spPr bwMode="auto">
                            <a:xfrm flipV="1">
                              <a:off x="5161" y="129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1" name="Line 1541"/>
                          <wps:cNvCnPr/>
                          <wps:spPr bwMode="auto">
                            <a:xfrm flipV="1">
                              <a:off x="5287" y="120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2" name="Line 1542"/>
                          <wps:cNvCnPr/>
                          <wps:spPr bwMode="auto">
                            <a:xfrm>
                              <a:off x="5237" y="1253"/>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3" name="Line 1543"/>
                          <wps:cNvCnPr/>
                          <wps:spPr bwMode="auto">
                            <a:xfrm>
                              <a:off x="5235" y="120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4" name="Line 1544"/>
                          <wps:cNvCnPr/>
                          <wps:spPr bwMode="auto">
                            <a:xfrm flipV="1">
                              <a:off x="5235" y="120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5" name="Line 1545"/>
                          <wps:cNvCnPr/>
                          <wps:spPr bwMode="auto">
                            <a:xfrm flipV="1">
                              <a:off x="5361" y="111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6" name="Line 1546"/>
                          <wps:cNvCnPr/>
                          <wps:spPr bwMode="auto">
                            <a:xfrm>
                              <a:off x="5311" y="116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7" name="Line 1547"/>
                          <wps:cNvCnPr/>
                          <wps:spPr bwMode="auto">
                            <a:xfrm>
                              <a:off x="5311" y="111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8" name="Line 1548"/>
                          <wps:cNvCnPr/>
                          <wps:spPr bwMode="auto">
                            <a:xfrm flipV="1">
                              <a:off x="5311" y="1116"/>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79" name="Line 1549"/>
                          <wps:cNvCnPr/>
                          <wps:spPr bwMode="auto">
                            <a:xfrm flipV="1">
                              <a:off x="5437" y="106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0" name="Line 1550"/>
                          <wps:cNvCnPr/>
                          <wps:spPr bwMode="auto">
                            <a:xfrm>
                              <a:off x="5388" y="111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1" name="Line 1551"/>
                          <wps:cNvCnPr/>
                          <wps:spPr bwMode="auto">
                            <a:xfrm>
                              <a:off x="5388" y="105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2" name="Line 1552"/>
                          <wps:cNvCnPr/>
                          <wps:spPr bwMode="auto">
                            <a:xfrm flipV="1">
                              <a:off x="5388" y="1059"/>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3" name="Line 1553"/>
                          <wps:cNvCnPr/>
                          <wps:spPr bwMode="auto">
                            <a:xfrm flipV="1">
                              <a:off x="5511" y="100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4" name="Line 1554"/>
                          <wps:cNvCnPr/>
                          <wps:spPr bwMode="auto">
                            <a:xfrm>
                              <a:off x="5462" y="1056"/>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5" name="Line 1555"/>
                          <wps:cNvCnPr/>
                          <wps:spPr bwMode="auto">
                            <a:xfrm>
                              <a:off x="5462" y="100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6" name="Line 1556"/>
                          <wps:cNvCnPr/>
                          <wps:spPr bwMode="auto">
                            <a:xfrm flipV="1">
                              <a:off x="5462" y="1007"/>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7" name="Line 1557"/>
                          <wps:cNvCnPr/>
                          <wps:spPr bwMode="auto">
                            <a:xfrm flipV="1">
                              <a:off x="5588" y="95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8" name="Line 1558"/>
                          <wps:cNvCnPr/>
                          <wps:spPr bwMode="auto">
                            <a:xfrm>
                              <a:off x="5538" y="100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89" name="Line 1559"/>
                          <wps:cNvCnPr/>
                          <wps:spPr bwMode="auto">
                            <a:xfrm>
                              <a:off x="5538" y="95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0" name="Line 1560"/>
                          <wps:cNvCnPr/>
                          <wps:spPr bwMode="auto">
                            <a:xfrm flipV="1">
                              <a:off x="5538" y="95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1" name="Line 1561"/>
                          <wps:cNvCnPr/>
                          <wps:spPr bwMode="auto">
                            <a:xfrm flipV="1">
                              <a:off x="5664" y="91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2" name="Line 1562"/>
                          <wps:cNvCnPr/>
                          <wps:spPr bwMode="auto">
                            <a:xfrm>
                              <a:off x="5615" y="96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3" name="Line 1563"/>
                          <wps:cNvCnPr/>
                          <wps:spPr bwMode="auto">
                            <a:xfrm>
                              <a:off x="5615" y="91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4" name="Line 1564"/>
                          <wps:cNvCnPr/>
                          <wps:spPr bwMode="auto">
                            <a:xfrm flipV="1">
                              <a:off x="5615" y="91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5" name="Line 1565"/>
                          <wps:cNvCnPr/>
                          <wps:spPr bwMode="auto">
                            <a:xfrm flipV="1">
                              <a:off x="5741" y="873"/>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6" name="Line 1566"/>
                          <wps:cNvCnPr/>
                          <wps:spPr bwMode="auto">
                            <a:xfrm>
                              <a:off x="5692" y="92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7" name="Line 1567"/>
                          <wps:cNvCnPr/>
                          <wps:spPr bwMode="auto">
                            <a:xfrm>
                              <a:off x="5692" y="87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8" name="Line 1568"/>
                          <wps:cNvCnPr/>
                          <wps:spPr bwMode="auto">
                            <a:xfrm flipV="1">
                              <a:off x="5692" y="87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99" name="Line 1569"/>
                          <wps:cNvCnPr/>
                          <wps:spPr bwMode="auto">
                            <a:xfrm flipV="1">
                              <a:off x="5815" y="834"/>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0" name="Line 1570"/>
                          <wps:cNvCnPr/>
                          <wps:spPr bwMode="auto">
                            <a:xfrm>
                              <a:off x="5766" y="88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1" name="Line 1571"/>
                          <wps:cNvCnPr/>
                          <wps:spPr bwMode="auto">
                            <a:xfrm>
                              <a:off x="5766" y="83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2" name="Line 1572"/>
                          <wps:cNvCnPr/>
                          <wps:spPr bwMode="auto">
                            <a:xfrm flipV="1">
                              <a:off x="5766" y="834"/>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3" name="Line 1573"/>
                          <wps:cNvCnPr/>
                          <wps:spPr bwMode="auto">
                            <a:xfrm flipV="1">
                              <a:off x="5891" y="81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4" name="Line 1574"/>
                          <wps:cNvCnPr/>
                          <wps:spPr bwMode="auto">
                            <a:xfrm>
                              <a:off x="5842" y="85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5" name="Line 1575"/>
                          <wps:cNvCnPr/>
                          <wps:spPr bwMode="auto">
                            <a:xfrm>
                              <a:off x="5842" y="80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6" name="Line 1576"/>
                          <wps:cNvCnPr/>
                          <wps:spPr bwMode="auto">
                            <a:xfrm flipV="1">
                              <a:off x="5842" y="80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7" name="Line 1577"/>
                          <wps:cNvCnPr/>
                          <wps:spPr bwMode="auto">
                            <a:xfrm flipV="1">
                              <a:off x="5968" y="780"/>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8" name="Line 1578"/>
                          <wps:cNvCnPr/>
                          <wps:spPr bwMode="auto">
                            <a:xfrm>
                              <a:off x="5919" y="829"/>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09" name="Line 1579"/>
                          <wps:cNvCnPr/>
                          <wps:spPr bwMode="auto">
                            <a:xfrm>
                              <a:off x="5919" y="78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0" name="Line 1580"/>
                          <wps:cNvCnPr/>
                          <wps:spPr bwMode="auto">
                            <a:xfrm flipV="1">
                              <a:off x="5919" y="780"/>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1" name="Line 1581"/>
                          <wps:cNvCnPr/>
                          <wps:spPr bwMode="auto">
                            <a:xfrm flipV="1">
                              <a:off x="6042" y="75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2" name="Line 1582"/>
                          <wps:cNvCnPr/>
                          <wps:spPr bwMode="auto">
                            <a:xfrm>
                              <a:off x="5993" y="802"/>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3" name="Line 1583"/>
                          <wps:cNvCnPr/>
                          <wps:spPr bwMode="auto">
                            <a:xfrm>
                              <a:off x="5993" y="75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4" name="Line 1584"/>
                          <wps:cNvCnPr/>
                          <wps:spPr bwMode="auto">
                            <a:xfrm flipV="1">
                              <a:off x="5993" y="75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5" name="Line 1585"/>
                          <wps:cNvCnPr/>
                          <wps:spPr bwMode="auto">
                            <a:xfrm flipV="1">
                              <a:off x="6119" y="73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6" name="Line 1586"/>
                          <wps:cNvCnPr/>
                          <wps:spPr bwMode="auto">
                            <a:xfrm>
                              <a:off x="6069" y="78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7" name="Line 1587"/>
                          <wps:cNvCnPr/>
                          <wps:spPr bwMode="auto">
                            <a:xfrm>
                              <a:off x="6069" y="73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8" name="Line 1588"/>
                          <wps:cNvCnPr/>
                          <wps:spPr bwMode="auto">
                            <a:xfrm flipV="1">
                              <a:off x="6069" y="73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19" name="Line 1589"/>
                          <wps:cNvCnPr/>
                          <wps:spPr bwMode="auto">
                            <a:xfrm flipV="1">
                              <a:off x="6195" y="711"/>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0" name="Line 1590"/>
                          <wps:cNvCnPr/>
                          <wps:spPr bwMode="auto">
                            <a:xfrm>
                              <a:off x="6146" y="76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1" name="Line 1591"/>
                          <wps:cNvCnPr/>
                          <wps:spPr bwMode="auto">
                            <a:xfrm>
                              <a:off x="6143" y="71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2" name="Line 1592"/>
                          <wps:cNvCnPr/>
                          <wps:spPr bwMode="auto">
                            <a:xfrm flipV="1">
                              <a:off x="6143" y="711"/>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3" name="Line 1593"/>
                          <wps:cNvCnPr/>
                          <wps:spPr bwMode="auto">
                            <a:xfrm flipV="1">
                              <a:off x="6269" y="69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4" name="Line 1594"/>
                          <wps:cNvCnPr/>
                          <wps:spPr bwMode="auto">
                            <a:xfrm>
                              <a:off x="6220" y="74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5" name="Line 1595"/>
                          <wps:cNvCnPr/>
                          <wps:spPr bwMode="auto">
                            <a:xfrm>
                              <a:off x="6220" y="69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6" name="Line 1596"/>
                          <wps:cNvCnPr/>
                          <wps:spPr bwMode="auto">
                            <a:xfrm flipV="1">
                              <a:off x="6220" y="69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7" name="Line 1597"/>
                          <wps:cNvCnPr/>
                          <wps:spPr bwMode="auto">
                            <a:xfrm flipV="1">
                              <a:off x="6346" y="67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8" name="Line 1598"/>
                          <wps:cNvCnPr/>
                          <wps:spPr bwMode="auto">
                            <a:xfrm>
                              <a:off x="6296" y="72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29" name="Line 1599"/>
                          <wps:cNvCnPr/>
                          <wps:spPr bwMode="auto">
                            <a:xfrm>
                              <a:off x="6296" y="67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0" name="Line 1600"/>
                          <wps:cNvCnPr/>
                          <wps:spPr bwMode="auto">
                            <a:xfrm flipV="1">
                              <a:off x="6296" y="67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1" name="Line 1601"/>
                          <wps:cNvCnPr/>
                          <wps:spPr bwMode="auto">
                            <a:xfrm flipV="1">
                              <a:off x="6422" y="66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2" name="Line 1602"/>
                          <wps:cNvCnPr/>
                          <wps:spPr bwMode="auto">
                            <a:xfrm>
                              <a:off x="6373" y="71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3" name="Line 1603"/>
                          <wps:cNvCnPr/>
                          <wps:spPr bwMode="auto">
                            <a:xfrm>
                              <a:off x="6373" y="66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4" name="Line 1604"/>
                          <wps:cNvCnPr/>
                          <wps:spPr bwMode="auto">
                            <a:xfrm flipV="1">
                              <a:off x="6373" y="66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5" name="Line 1605"/>
                          <wps:cNvCnPr/>
                          <wps:spPr bwMode="auto">
                            <a:xfrm flipV="1">
                              <a:off x="6496" y="65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6" name="Line 1606"/>
                          <wps:cNvCnPr/>
                          <wps:spPr bwMode="auto">
                            <a:xfrm>
                              <a:off x="6447" y="70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7" name="Line 1607"/>
                          <wps:cNvCnPr/>
                          <wps:spPr bwMode="auto">
                            <a:xfrm>
                              <a:off x="6447" y="65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8" name="Line 1608"/>
                          <wps:cNvCnPr/>
                          <wps:spPr bwMode="auto">
                            <a:xfrm flipV="1">
                              <a:off x="6447" y="65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39" name="Line 1609"/>
                          <wps:cNvCnPr/>
                          <wps:spPr bwMode="auto">
                            <a:xfrm flipV="1">
                              <a:off x="6573" y="64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0" name="Line 1610"/>
                          <wps:cNvCnPr/>
                          <wps:spPr bwMode="auto">
                            <a:xfrm>
                              <a:off x="6523" y="695"/>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1" name="Line 1611"/>
                          <wps:cNvCnPr/>
                          <wps:spPr bwMode="auto">
                            <a:xfrm>
                              <a:off x="6523" y="64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2" name="Line 1612"/>
                          <wps:cNvCnPr/>
                          <wps:spPr bwMode="auto">
                            <a:xfrm flipV="1">
                              <a:off x="6523" y="646"/>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3" name="Line 1613"/>
                          <wps:cNvCnPr/>
                          <wps:spPr bwMode="auto">
                            <a:xfrm flipV="1">
                              <a:off x="6649" y="63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4" name="Line 1614"/>
                          <wps:cNvCnPr/>
                          <wps:spPr bwMode="auto">
                            <a:xfrm>
                              <a:off x="6600" y="68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5" name="Line 1615"/>
                          <wps:cNvCnPr/>
                          <wps:spPr bwMode="auto">
                            <a:xfrm>
                              <a:off x="6600" y="63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6" name="Line 1616"/>
                          <wps:cNvCnPr/>
                          <wps:spPr bwMode="auto">
                            <a:xfrm flipV="1">
                              <a:off x="6600" y="63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7" name="Line 1617"/>
                          <wps:cNvCnPr/>
                          <wps:spPr bwMode="auto">
                            <a:xfrm flipV="1">
                              <a:off x="6723" y="63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8" name="Line 1618"/>
                          <wps:cNvCnPr/>
                          <wps:spPr bwMode="auto">
                            <a:xfrm>
                              <a:off x="6674" y="681"/>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49" name="Line 1619"/>
                          <wps:cNvCnPr/>
                          <wps:spPr bwMode="auto">
                            <a:xfrm>
                              <a:off x="6674" y="63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0" name="Line 1620"/>
                          <wps:cNvCnPr/>
                          <wps:spPr bwMode="auto">
                            <a:xfrm flipV="1">
                              <a:off x="6674" y="63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1" name="Line 1621"/>
                          <wps:cNvCnPr/>
                          <wps:spPr bwMode="auto">
                            <a:xfrm flipV="1">
                              <a:off x="6800" y="62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2" name="Line 1622"/>
                          <wps:cNvCnPr/>
                          <wps:spPr bwMode="auto">
                            <a:xfrm>
                              <a:off x="6751" y="67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3" name="Line 1623"/>
                          <wps:cNvCnPr/>
                          <wps:spPr bwMode="auto">
                            <a:xfrm>
                              <a:off x="6751" y="62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4" name="Line 1624"/>
                          <wps:cNvCnPr/>
                          <wps:spPr bwMode="auto">
                            <a:xfrm flipV="1">
                              <a:off x="6751" y="624"/>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5" name="Line 1625"/>
                          <wps:cNvCnPr/>
                          <wps:spPr bwMode="auto">
                            <a:xfrm flipV="1">
                              <a:off x="6876" y="62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6" name="Line 1626"/>
                          <wps:cNvCnPr/>
                          <wps:spPr bwMode="auto">
                            <a:xfrm>
                              <a:off x="6827" y="67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7" name="Line 1627"/>
                          <wps:cNvCnPr/>
                          <wps:spPr bwMode="auto">
                            <a:xfrm>
                              <a:off x="6827" y="61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8" name="Line 1628"/>
                          <wps:cNvCnPr/>
                          <wps:spPr bwMode="auto">
                            <a:xfrm flipV="1">
                              <a:off x="6827" y="61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59" name="Line 1629"/>
                          <wps:cNvCnPr/>
                          <wps:spPr bwMode="auto">
                            <a:xfrm flipV="1">
                              <a:off x="6950" y="618"/>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0" name="Line 1630"/>
                          <wps:cNvCnPr/>
                          <wps:spPr bwMode="auto">
                            <a:xfrm>
                              <a:off x="6901" y="66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1" name="Line 1631"/>
                          <wps:cNvCnPr/>
                          <wps:spPr bwMode="auto">
                            <a:xfrm>
                              <a:off x="6901" y="61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2" name="Line 1632"/>
                          <wps:cNvCnPr/>
                          <wps:spPr bwMode="auto">
                            <a:xfrm flipV="1">
                              <a:off x="6901" y="618"/>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3" name="Line 1633"/>
                          <wps:cNvCnPr/>
                          <wps:spPr bwMode="auto">
                            <a:xfrm flipV="1">
                              <a:off x="7027" y="615"/>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4" name="Line 1634"/>
                          <wps:cNvCnPr/>
                          <wps:spPr bwMode="auto">
                            <a:xfrm>
                              <a:off x="6978" y="66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5" name="Line 1635"/>
                          <wps:cNvCnPr/>
                          <wps:spPr bwMode="auto">
                            <a:xfrm>
                              <a:off x="6978" y="61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6" name="Line 1636"/>
                          <wps:cNvCnPr/>
                          <wps:spPr bwMode="auto">
                            <a:xfrm flipV="1">
                              <a:off x="6978" y="613"/>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7" name="Line 1637"/>
                          <wps:cNvCnPr/>
                          <wps:spPr bwMode="auto">
                            <a:xfrm flipV="1">
                              <a:off x="7104" y="610"/>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8" name="Line 1638"/>
                          <wps:cNvCnPr/>
                          <wps:spPr bwMode="auto">
                            <a:xfrm>
                              <a:off x="7054" y="65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69" name="Line 1639"/>
                          <wps:cNvCnPr/>
                          <wps:spPr bwMode="auto">
                            <a:xfrm>
                              <a:off x="7054" y="61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0" name="Line 1640"/>
                          <wps:cNvCnPr/>
                          <wps:spPr bwMode="auto">
                            <a:xfrm flipV="1">
                              <a:off x="7054" y="610"/>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1" name="Line 1641"/>
                          <wps:cNvCnPr/>
                          <wps:spPr bwMode="auto">
                            <a:xfrm flipV="1">
                              <a:off x="7177" y="607"/>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2" name="Line 1642"/>
                          <wps:cNvCnPr/>
                          <wps:spPr bwMode="auto">
                            <a:xfrm>
                              <a:off x="7128" y="657"/>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3" name="Line 1643"/>
                          <wps:cNvCnPr/>
                          <wps:spPr bwMode="auto">
                            <a:xfrm>
                              <a:off x="7128" y="60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4" name="Line 1644"/>
                          <wps:cNvCnPr/>
                          <wps:spPr bwMode="auto">
                            <a:xfrm flipV="1">
                              <a:off x="7128" y="607"/>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5" name="Line 1645"/>
                          <wps:cNvCnPr/>
                          <wps:spPr bwMode="auto">
                            <a:xfrm flipV="1">
                              <a:off x="7254" y="60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6" name="Line 1646"/>
                          <wps:cNvCnPr/>
                          <wps:spPr bwMode="auto">
                            <a:xfrm>
                              <a:off x="7205" y="654"/>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7" name="Line 1647"/>
                          <wps:cNvCnPr/>
                          <wps:spPr bwMode="auto">
                            <a:xfrm>
                              <a:off x="7205" y="60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8" name="Line 1648"/>
                          <wps:cNvCnPr/>
                          <wps:spPr bwMode="auto">
                            <a:xfrm flipV="1">
                              <a:off x="7205" y="60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79" name="Line 1649"/>
                          <wps:cNvCnPr/>
                          <wps:spPr bwMode="auto">
                            <a:xfrm flipV="1">
                              <a:off x="7331" y="60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0" name="Line 1650"/>
                          <wps:cNvCnPr/>
                          <wps:spPr bwMode="auto">
                            <a:xfrm>
                              <a:off x="7281" y="65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1" name="Line 1651"/>
                          <wps:cNvCnPr/>
                          <wps:spPr bwMode="auto">
                            <a:xfrm>
                              <a:off x="7281" y="60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2" name="Line 1652"/>
                          <wps:cNvCnPr/>
                          <wps:spPr bwMode="auto">
                            <a:xfrm flipV="1">
                              <a:off x="7281" y="60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3" name="Line 1653"/>
                          <wps:cNvCnPr/>
                          <wps:spPr bwMode="auto">
                            <a:xfrm flipV="1">
                              <a:off x="7407" y="60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4" name="Line 1654"/>
                          <wps:cNvCnPr/>
                          <wps:spPr bwMode="auto">
                            <a:xfrm>
                              <a:off x="7358" y="65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5" name="Line 1655"/>
                          <wps:cNvCnPr/>
                          <wps:spPr bwMode="auto">
                            <a:xfrm>
                              <a:off x="7355" y="60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6" name="Line 1656"/>
                          <wps:cNvCnPr/>
                          <wps:spPr bwMode="auto">
                            <a:xfrm flipV="1">
                              <a:off x="7355" y="602"/>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7" name="Line 1657"/>
                          <wps:cNvCnPr/>
                          <wps:spPr bwMode="auto">
                            <a:xfrm flipV="1">
                              <a:off x="7481" y="60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8" name="Line 1658"/>
                          <wps:cNvCnPr/>
                          <wps:spPr bwMode="auto">
                            <a:xfrm>
                              <a:off x="7432" y="65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89" name="Line 1659"/>
                          <wps:cNvCnPr/>
                          <wps:spPr bwMode="auto">
                            <a:xfrm>
                              <a:off x="7432" y="60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0" name="Line 1660"/>
                          <wps:cNvCnPr/>
                          <wps:spPr bwMode="auto">
                            <a:xfrm flipV="1">
                              <a:off x="7432" y="60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1" name="Line 1661"/>
                          <wps:cNvCnPr/>
                          <wps:spPr bwMode="auto">
                            <a:xfrm flipV="1">
                              <a:off x="7558" y="602"/>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2" name="Line 1662"/>
                          <wps:cNvCnPr/>
                          <wps:spPr bwMode="auto">
                            <a:xfrm>
                              <a:off x="7509" y="65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3" name="Line 1663"/>
                          <wps:cNvCnPr/>
                          <wps:spPr bwMode="auto">
                            <a:xfrm>
                              <a:off x="7509" y="60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4" name="Line 1664"/>
                          <wps:cNvCnPr/>
                          <wps:spPr bwMode="auto">
                            <a:xfrm flipV="1">
                              <a:off x="7509" y="602"/>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5" name="Line 1665"/>
                          <wps:cNvCnPr/>
                          <wps:spPr bwMode="auto">
                            <a:xfrm flipV="1">
                              <a:off x="7634"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6" name="Line 1666"/>
                          <wps:cNvCnPr/>
                          <wps:spPr bwMode="auto">
                            <a:xfrm>
                              <a:off x="7585" y="64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7" name="Line 1667"/>
                          <wps:cNvCnPr/>
                          <wps:spPr bwMode="auto">
                            <a:xfrm>
                              <a:off x="7582"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8" name="Line 1668"/>
                          <wps:cNvCnPr/>
                          <wps:spPr bwMode="auto">
                            <a:xfrm flipV="1">
                              <a:off x="7582"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599" name="Line 1669"/>
                          <wps:cNvCnPr/>
                          <wps:spPr bwMode="auto">
                            <a:xfrm flipV="1">
                              <a:off x="7708"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0" name="Line 1670"/>
                          <wps:cNvCnPr/>
                          <wps:spPr bwMode="auto">
                            <a:xfrm>
                              <a:off x="7659" y="64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1" name="Line 1671"/>
                          <wps:cNvCnPr/>
                          <wps:spPr bwMode="auto">
                            <a:xfrm>
                              <a:off x="7659"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2" name="Line 1672"/>
                          <wps:cNvCnPr/>
                          <wps:spPr bwMode="auto">
                            <a:xfrm flipV="1">
                              <a:off x="7659"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3" name="Line 1673"/>
                          <wps:cNvCnPr/>
                          <wps:spPr bwMode="auto">
                            <a:xfrm flipV="1">
                              <a:off x="7785"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4" name="Line 1674"/>
                          <wps:cNvCnPr/>
                          <wps:spPr bwMode="auto">
                            <a:xfrm>
                              <a:off x="7736" y="64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5" name="Line 1675"/>
                          <wps:cNvCnPr/>
                          <wps:spPr bwMode="auto">
                            <a:xfrm>
                              <a:off x="7736" y="59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6" name="Line 1676"/>
                          <wps:cNvCnPr/>
                          <wps:spPr bwMode="auto">
                            <a:xfrm flipV="1">
                              <a:off x="7736" y="59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7" name="Line 1677"/>
                          <wps:cNvCnPr/>
                          <wps:spPr bwMode="auto">
                            <a:xfrm flipV="1">
                              <a:off x="7859"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8" name="Line 1678"/>
                          <wps:cNvCnPr/>
                          <wps:spPr bwMode="auto">
                            <a:xfrm>
                              <a:off x="7810" y="64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09" name="Line 1679"/>
                          <wps:cNvCnPr/>
                          <wps:spPr bwMode="auto">
                            <a:xfrm>
                              <a:off x="7810" y="59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0" name="Line 1680"/>
                          <wps:cNvCnPr/>
                          <wps:spPr bwMode="auto">
                            <a:xfrm flipV="1">
                              <a:off x="7810" y="59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1" name="Line 1681"/>
                          <wps:cNvCnPr/>
                          <wps:spPr bwMode="auto">
                            <a:xfrm flipV="1">
                              <a:off x="7935"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2" name="Line 1682"/>
                          <wps:cNvCnPr/>
                          <wps:spPr bwMode="auto">
                            <a:xfrm>
                              <a:off x="7886" y="64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3" name="Line 1683"/>
                          <wps:cNvCnPr/>
                          <wps:spPr bwMode="auto">
                            <a:xfrm>
                              <a:off x="7886"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4" name="Line 1684"/>
                          <wps:cNvCnPr/>
                          <wps:spPr bwMode="auto">
                            <a:xfrm flipV="1">
                              <a:off x="7886"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5" name="Line 1685"/>
                          <wps:cNvCnPr/>
                          <wps:spPr bwMode="auto">
                            <a:xfrm flipV="1">
                              <a:off x="8012"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6" name="Line 1686"/>
                          <wps:cNvCnPr/>
                          <wps:spPr bwMode="auto">
                            <a:xfrm>
                              <a:off x="7963" y="648"/>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7" name="Line 1687"/>
                          <wps:cNvCnPr/>
                          <wps:spPr bwMode="auto">
                            <a:xfrm>
                              <a:off x="7963" y="59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8" name="Line 1688"/>
                          <wps:cNvCnPr/>
                          <wps:spPr bwMode="auto">
                            <a:xfrm flipV="1">
                              <a:off x="7963" y="599"/>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19" name="Line 1689"/>
                          <wps:cNvCnPr/>
                          <wps:spPr bwMode="auto">
                            <a:xfrm flipV="1">
                              <a:off x="8089"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0" name="Line 1690"/>
                          <wps:cNvCnPr/>
                          <wps:spPr bwMode="auto">
                            <a:xfrm>
                              <a:off x="8039" y="64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1" name="Line 1691"/>
                          <wps:cNvCnPr/>
                          <wps:spPr bwMode="auto">
                            <a:xfrm>
                              <a:off x="8039"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2" name="Line 1692"/>
                          <wps:cNvCnPr/>
                          <wps:spPr bwMode="auto">
                            <a:xfrm flipV="1">
                              <a:off x="8039"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3" name="Line 1693"/>
                          <wps:cNvCnPr/>
                          <wps:spPr bwMode="auto">
                            <a:xfrm flipV="1">
                              <a:off x="8163" y="5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4" name="Line 1694"/>
                          <wps:cNvCnPr/>
                          <wps:spPr bwMode="auto">
                            <a:xfrm>
                              <a:off x="8113" y="64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5" name="Line 1695"/>
                          <wps:cNvCnPr/>
                          <wps:spPr bwMode="auto">
                            <a:xfrm>
                              <a:off x="8113"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6" name="Line 1696"/>
                          <wps:cNvCnPr/>
                          <wps:spPr bwMode="auto">
                            <a:xfrm flipV="1">
                              <a:off x="8113" y="5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27" name="Line 1697"/>
                          <wps:cNvCnPr/>
                          <wps:spPr bwMode="auto">
                            <a:xfrm>
                              <a:off x="1157" y="198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28" name="Line 1698"/>
                          <wps:cNvCnPr/>
                          <wps:spPr bwMode="auto">
                            <a:xfrm flipH="1">
                              <a:off x="4118" y="198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29" name="Rectangle 1699"/>
                          <wps:cNvSpPr>
                            <a:spLocks noChangeArrowheads="1"/>
                          </wps:cNvSpPr>
                          <wps:spPr bwMode="auto">
                            <a:xfrm>
                              <a:off x="958" y="1983"/>
                              <a:ext cx="24"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30" name="Freeform 1700"/>
                          <wps:cNvSpPr>
                            <a:spLocks noEditPoints="1"/>
                          </wps:cNvSpPr>
                          <wps:spPr bwMode="auto">
                            <a:xfrm>
                              <a:off x="988" y="1945"/>
                              <a:ext cx="46" cy="66"/>
                            </a:xfrm>
                            <a:custGeom>
                              <a:avLst/>
                              <a:gdLst>
                                <a:gd name="T0" fmla="*/ 30 w 46"/>
                                <a:gd name="T1" fmla="*/ 66 h 66"/>
                                <a:gd name="T2" fmla="*/ 30 w 46"/>
                                <a:gd name="T3" fmla="*/ 49 h 66"/>
                                <a:gd name="T4" fmla="*/ 0 w 46"/>
                                <a:gd name="T5" fmla="*/ 49 h 66"/>
                                <a:gd name="T6" fmla="*/ 0 w 46"/>
                                <a:gd name="T7" fmla="*/ 41 h 66"/>
                                <a:gd name="T8" fmla="*/ 33 w 46"/>
                                <a:gd name="T9" fmla="*/ 0 h 66"/>
                                <a:gd name="T10" fmla="*/ 38 w 46"/>
                                <a:gd name="T11" fmla="*/ 0 h 66"/>
                                <a:gd name="T12" fmla="*/ 38 w 46"/>
                                <a:gd name="T13" fmla="*/ 41 h 66"/>
                                <a:gd name="T14" fmla="*/ 46 w 46"/>
                                <a:gd name="T15" fmla="*/ 41 h 66"/>
                                <a:gd name="T16" fmla="*/ 46 w 46"/>
                                <a:gd name="T17" fmla="*/ 49 h 66"/>
                                <a:gd name="T18" fmla="*/ 38 w 46"/>
                                <a:gd name="T19" fmla="*/ 49 h 66"/>
                                <a:gd name="T20" fmla="*/ 38 w 46"/>
                                <a:gd name="T21" fmla="*/ 66 h 66"/>
                                <a:gd name="T22" fmla="*/ 30 w 46"/>
                                <a:gd name="T23" fmla="*/ 66 h 66"/>
                                <a:gd name="T24" fmla="*/ 30 w 46"/>
                                <a:gd name="T25" fmla="*/ 41 h 66"/>
                                <a:gd name="T26" fmla="*/ 30 w 46"/>
                                <a:gd name="T27" fmla="*/ 16 h 66"/>
                                <a:gd name="T28" fmla="*/ 11 w 46"/>
                                <a:gd name="T29" fmla="*/ 41 h 66"/>
                                <a:gd name="T30" fmla="*/ 30 w 46"/>
                                <a:gd name="T31" fmla="*/ 4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 h="66">
                                  <a:moveTo>
                                    <a:pt x="30" y="66"/>
                                  </a:moveTo>
                                  <a:lnTo>
                                    <a:pt x="30" y="49"/>
                                  </a:lnTo>
                                  <a:lnTo>
                                    <a:pt x="0" y="49"/>
                                  </a:lnTo>
                                  <a:lnTo>
                                    <a:pt x="0" y="41"/>
                                  </a:lnTo>
                                  <a:lnTo>
                                    <a:pt x="33" y="0"/>
                                  </a:lnTo>
                                  <a:lnTo>
                                    <a:pt x="38" y="0"/>
                                  </a:lnTo>
                                  <a:lnTo>
                                    <a:pt x="38" y="41"/>
                                  </a:lnTo>
                                  <a:lnTo>
                                    <a:pt x="46" y="41"/>
                                  </a:lnTo>
                                  <a:lnTo>
                                    <a:pt x="46" y="49"/>
                                  </a:lnTo>
                                  <a:lnTo>
                                    <a:pt x="38" y="49"/>
                                  </a:lnTo>
                                  <a:lnTo>
                                    <a:pt x="38" y="66"/>
                                  </a:lnTo>
                                  <a:lnTo>
                                    <a:pt x="30" y="66"/>
                                  </a:lnTo>
                                  <a:close/>
                                  <a:moveTo>
                                    <a:pt x="30" y="41"/>
                                  </a:moveTo>
                                  <a:lnTo>
                                    <a:pt x="30" y="16"/>
                                  </a:lnTo>
                                  <a:lnTo>
                                    <a:pt x="11" y="41"/>
                                  </a:lnTo>
                                  <a:lnTo>
                                    <a:pt x="30"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31" name="Freeform 1701"/>
                          <wps:cNvSpPr>
                            <a:spLocks noEditPoints="1"/>
                          </wps:cNvSpPr>
                          <wps:spPr bwMode="auto">
                            <a:xfrm>
                              <a:off x="1043" y="1942"/>
                              <a:ext cx="43" cy="69"/>
                            </a:xfrm>
                            <a:custGeom>
                              <a:avLst/>
                              <a:gdLst>
                                <a:gd name="T0" fmla="*/ 0 w 43"/>
                                <a:gd name="T1" fmla="*/ 36 h 69"/>
                                <a:gd name="T2" fmla="*/ 0 w 43"/>
                                <a:gd name="T3" fmla="*/ 25 h 69"/>
                                <a:gd name="T4" fmla="*/ 2 w 43"/>
                                <a:gd name="T5" fmla="*/ 17 h 69"/>
                                <a:gd name="T6" fmla="*/ 5 w 43"/>
                                <a:gd name="T7" fmla="*/ 11 h 69"/>
                                <a:gd name="T8" fmla="*/ 5 w 43"/>
                                <a:gd name="T9" fmla="*/ 8 h 69"/>
                                <a:gd name="T10" fmla="*/ 11 w 43"/>
                                <a:gd name="T11" fmla="*/ 6 h 69"/>
                                <a:gd name="T12" fmla="*/ 16 w 43"/>
                                <a:gd name="T13" fmla="*/ 0 h 69"/>
                                <a:gd name="T14" fmla="*/ 27 w 43"/>
                                <a:gd name="T15" fmla="*/ 0 h 69"/>
                                <a:gd name="T16" fmla="*/ 30 w 43"/>
                                <a:gd name="T17" fmla="*/ 3 h 69"/>
                                <a:gd name="T18" fmla="*/ 35 w 43"/>
                                <a:gd name="T19" fmla="*/ 6 h 69"/>
                                <a:gd name="T20" fmla="*/ 38 w 43"/>
                                <a:gd name="T21" fmla="*/ 8 h 69"/>
                                <a:gd name="T22" fmla="*/ 41 w 43"/>
                                <a:gd name="T23" fmla="*/ 14 h 69"/>
                                <a:gd name="T24" fmla="*/ 41 w 43"/>
                                <a:gd name="T25" fmla="*/ 19 h 69"/>
                                <a:gd name="T26" fmla="*/ 43 w 43"/>
                                <a:gd name="T27" fmla="*/ 28 h 69"/>
                                <a:gd name="T28" fmla="*/ 43 w 43"/>
                                <a:gd name="T29" fmla="*/ 47 h 69"/>
                                <a:gd name="T30" fmla="*/ 41 w 43"/>
                                <a:gd name="T31" fmla="*/ 55 h 69"/>
                                <a:gd name="T32" fmla="*/ 38 w 43"/>
                                <a:gd name="T33" fmla="*/ 60 h 69"/>
                                <a:gd name="T34" fmla="*/ 30 w 43"/>
                                <a:gd name="T35" fmla="*/ 69 h 69"/>
                                <a:gd name="T36" fmla="*/ 16 w 43"/>
                                <a:gd name="T37" fmla="*/ 69 h 69"/>
                                <a:gd name="T38" fmla="*/ 5 w 43"/>
                                <a:gd name="T39" fmla="*/ 63 h 69"/>
                                <a:gd name="T40" fmla="*/ 0 w 43"/>
                                <a:gd name="T41" fmla="*/ 47 h 69"/>
                                <a:gd name="T42" fmla="*/ 0 w 43"/>
                                <a:gd name="T43" fmla="*/ 36 h 69"/>
                                <a:gd name="T44" fmla="*/ 8 w 43"/>
                                <a:gd name="T45" fmla="*/ 36 h 69"/>
                                <a:gd name="T46" fmla="*/ 8 w 43"/>
                                <a:gd name="T47" fmla="*/ 44 h 69"/>
                                <a:gd name="T48" fmla="*/ 11 w 43"/>
                                <a:gd name="T49" fmla="*/ 52 h 69"/>
                                <a:gd name="T50" fmla="*/ 13 w 43"/>
                                <a:gd name="T51" fmla="*/ 58 h 69"/>
                                <a:gd name="T52" fmla="*/ 16 w 43"/>
                                <a:gd name="T53" fmla="*/ 60 h 69"/>
                                <a:gd name="T54" fmla="*/ 27 w 43"/>
                                <a:gd name="T55" fmla="*/ 60 h 69"/>
                                <a:gd name="T56" fmla="*/ 30 w 43"/>
                                <a:gd name="T57" fmla="*/ 58 h 69"/>
                                <a:gd name="T58" fmla="*/ 32 w 43"/>
                                <a:gd name="T59" fmla="*/ 52 h 69"/>
                                <a:gd name="T60" fmla="*/ 35 w 43"/>
                                <a:gd name="T61" fmla="*/ 44 h 69"/>
                                <a:gd name="T62" fmla="*/ 35 w 43"/>
                                <a:gd name="T63" fmla="*/ 25 h 69"/>
                                <a:gd name="T64" fmla="*/ 30 w 43"/>
                                <a:gd name="T65" fmla="*/ 14 h 69"/>
                                <a:gd name="T66" fmla="*/ 24 w 43"/>
                                <a:gd name="T67" fmla="*/ 8 h 69"/>
                                <a:gd name="T68" fmla="*/ 21 w 43"/>
                                <a:gd name="T69" fmla="*/ 8 h 69"/>
                                <a:gd name="T70" fmla="*/ 16 w 43"/>
                                <a:gd name="T71" fmla="*/ 11 h 69"/>
                                <a:gd name="T72" fmla="*/ 13 w 43"/>
                                <a:gd name="T73" fmla="*/ 14 h 69"/>
                                <a:gd name="T74" fmla="*/ 8 w 43"/>
                                <a:gd name="T75" fmla="*/ 25 h 69"/>
                                <a:gd name="T76" fmla="*/ 8 w 43"/>
                                <a:gd name="T77"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3" h="69">
                                  <a:moveTo>
                                    <a:pt x="0" y="36"/>
                                  </a:moveTo>
                                  <a:lnTo>
                                    <a:pt x="0" y="25"/>
                                  </a:lnTo>
                                  <a:lnTo>
                                    <a:pt x="2" y="17"/>
                                  </a:lnTo>
                                  <a:lnTo>
                                    <a:pt x="5" y="11"/>
                                  </a:lnTo>
                                  <a:lnTo>
                                    <a:pt x="5" y="8"/>
                                  </a:lnTo>
                                  <a:lnTo>
                                    <a:pt x="11" y="6"/>
                                  </a:lnTo>
                                  <a:lnTo>
                                    <a:pt x="16" y="0"/>
                                  </a:lnTo>
                                  <a:lnTo>
                                    <a:pt x="27" y="0"/>
                                  </a:lnTo>
                                  <a:lnTo>
                                    <a:pt x="30" y="3"/>
                                  </a:lnTo>
                                  <a:lnTo>
                                    <a:pt x="35" y="6"/>
                                  </a:lnTo>
                                  <a:lnTo>
                                    <a:pt x="38" y="8"/>
                                  </a:lnTo>
                                  <a:lnTo>
                                    <a:pt x="41" y="14"/>
                                  </a:lnTo>
                                  <a:lnTo>
                                    <a:pt x="41" y="19"/>
                                  </a:lnTo>
                                  <a:lnTo>
                                    <a:pt x="43" y="28"/>
                                  </a:lnTo>
                                  <a:lnTo>
                                    <a:pt x="43" y="47"/>
                                  </a:lnTo>
                                  <a:lnTo>
                                    <a:pt x="41" y="55"/>
                                  </a:lnTo>
                                  <a:lnTo>
                                    <a:pt x="38" y="60"/>
                                  </a:lnTo>
                                  <a:lnTo>
                                    <a:pt x="30" y="69"/>
                                  </a:lnTo>
                                  <a:lnTo>
                                    <a:pt x="16" y="69"/>
                                  </a:lnTo>
                                  <a:lnTo>
                                    <a:pt x="5" y="63"/>
                                  </a:lnTo>
                                  <a:lnTo>
                                    <a:pt x="0" y="47"/>
                                  </a:lnTo>
                                  <a:lnTo>
                                    <a:pt x="0" y="36"/>
                                  </a:lnTo>
                                  <a:close/>
                                  <a:moveTo>
                                    <a:pt x="8" y="36"/>
                                  </a:moveTo>
                                  <a:lnTo>
                                    <a:pt x="8" y="44"/>
                                  </a:lnTo>
                                  <a:lnTo>
                                    <a:pt x="11" y="52"/>
                                  </a:lnTo>
                                  <a:lnTo>
                                    <a:pt x="13" y="58"/>
                                  </a:lnTo>
                                  <a:lnTo>
                                    <a:pt x="16" y="60"/>
                                  </a:lnTo>
                                  <a:lnTo>
                                    <a:pt x="27" y="60"/>
                                  </a:lnTo>
                                  <a:lnTo>
                                    <a:pt x="30" y="58"/>
                                  </a:lnTo>
                                  <a:lnTo>
                                    <a:pt x="32" y="52"/>
                                  </a:lnTo>
                                  <a:lnTo>
                                    <a:pt x="35" y="44"/>
                                  </a:lnTo>
                                  <a:lnTo>
                                    <a:pt x="35" y="25"/>
                                  </a:lnTo>
                                  <a:lnTo>
                                    <a:pt x="30" y="14"/>
                                  </a:lnTo>
                                  <a:lnTo>
                                    <a:pt x="24" y="8"/>
                                  </a:lnTo>
                                  <a:lnTo>
                                    <a:pt x="21" y="8"/>
                                  </a:lnTo>
                                  <a:lnTo>
                                    <a:pt x="16" y="11"/>
                                  </a:lnTo>
                                  <a:lnTo>
                                    <a:pt x="13" y="14"/>
                                  </a:lnTo>
                                  <a:lnTo>
                                    <a:pt x="8" y="25"/>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32" name="Line 1702"/>
                          <wps:cNvCnPr/>
                          <wps:spPr bwMode="auto">
                            <a:xfrm>
                              <a:off x="1157" y="179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33" name="Line 1703"/>
                          <wps:cNvCnPr/>
                          <wps:spPr bwMode="auto">
                            <a:xfrm flipH="1">
                              <a:off x="4118" y="179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34" name="Rectangle 1704"/>
                          <wps:cNvSpPr>
                            <a:spLocks noChangeArrowheads="1"/>
                          </wps:cNvSpPr>
                          <wps:spPr bwMode="auto">
                            <a:xfrm>
                              <a:off x="958" y="1800"/>
                              <a:ext cx="24"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35" name="Freeform 1705"/>
                          <wps:cNvSpPr>
                            <a:spLocks/>
                          </wps:cNvSpPr>
                          <wps:spPr bwMode="auto">
                            <a:xfrm>
                              <a:off x="991" y="1759"/>
                              <a:ext cx="43" cy="68"/>
                            </a:xfrm>
                            <a:custGeom>
                              <a:avLst/>
                              <a:gdLst>
                                <a:gd name="T0" fmla="*/ 0 w 43"/>
                                <a:gd name="T1" fmla="*/ 52 h 68"/>
                                <a:gd name="T2" fmla="*/ 8 w 43"/>
                                <a:gd name="T3" fmla="*/ 49 h 68"/>
                                <a:gd name="T4" fmla="*/ 11 w 43"/>
                                <a:gd name="T5" fmla="*/ 55 h 68"/>
                                <a:gd name="T6" fmla="*/ 16 w 43"/>
                                <a:gd name="T7" fmla="*/ 60 h 68"/>
                                <a:gd name="T8" fmla="*/ 27 w 43"/>
                                <a:gd name="T9" fmla="*/ 60 h 68"/>
                                <a:gd name="T10" fmla="*/ 30 w 43"/>
                                <a:gd name="T11" fmla="*/ 57 h 68"/>
                                <a:gd name="T12" fmla="*/ 35 w 43"/>
                                <a:gd name="T13" fmla="*/ 46 h 68"/>
                                <a:gd name="T14" fmla="*/ 35 w 43"/>
                                <a:gd name="T15" fmla="*/ 44 h 68"/>
                                <a:gd name="T16" fmla="*/ 27 w 43"/>
                                <a:gd name="T17" fmla="*/ 36 h 68"/>
                                <a:gd name="T18" fmla="*/ 16 w 43"/>
                                <a:gd name="T19" fmla="*/ 36 h 68"/>
                                <a:gd name="T20" fmla="*/ 16 w 43"/>
                                <a:gd name="T21" fmla="*/ 27 h 68"/>
                                <a:gd name="T22" fmla="*/ 27 w 43"/>
                                <a:gd name="T23" fmla="*/ 27 h 68"/>
                                <a:gd name="T24" fmla="*/ 30 w 43"/>
                                <a:gd name="T25" fmla="*/ 22 h 68"/>
                                <a:gd name="T26" fmla="*/ 30 w 43"/>
                                <a:gd name="T27" fmla="*/ 14 h 68"/>
                                <a:gd name="T28" fmla="*/ 24 w 43"/>
                                <a:gd name="T29" fmla="*/ 8 h 68"/>
                                <a:gd name="T30" fmla="*/ 16 w 43"/>
                                <a:gd name="T31" fmla="*/ 8 h 68"/>
                                <a:gd name="T32" fmla="*/ 11 w 43"/>
                                <a:gd name="T33" fmla="*/ 14 h 68"/>
                                <a:gd name="T34" fmla="*/ 8 w 43"/>
                                <a:gd name="T35" fmla="*/ 19 h 68"/>
                                <a:gd name="T36" fmla="*/ 0 w 43"/>
                                <a:gd name="T37" fmla="*/ 19 h 68"/>
                                <a:gd name="T38" fmla="*/ 2 w 43"/>
                                <a:gd name="T39" fmla="*/ 11 h 68"/>
                                <a:gd name="T40" fmla="*/ 8 w 43"/>
                                <a:gd name="T41" fmla="*/ 5 h 68"/>
                                <a:gd name="T42" fmla="*/ 19 w 43"/>
                                <a:gd name="T43" fmla="*/ 0 h 68"/>
                                <a:gd name="T44" fmla="*/ 24 w 43"/>
                                <a:gd name="T45" fmla="*/ 0 h 68"/>
                                <a:gd name="T46" fmla="*/ 35 w 43"/>
                                <a:gd name="T47" fmla="*/ 5 h 68"/>
                                <a:gd name="T48" fmla="*/ 38 w 43"/>
                                <a:gd name="T49" fmla="*/ 8 h 68"/>
                                <a:gd name="T50" fmla="*/ 38 w 43"/>
                                <a:gd name="T51" fmla="*/ 14 h 68"/>
                                <a:gd name="T52" fmla="*/ 41 w 43"/>
                                <a:gd name="T53" fmla="*/ 16 h 68"/>
                                <a:gd name="T54" fmla="*/ 38 w 43"/>
                                <a:gd name="T55" fmla="*/ 22 h 68"/>
                                <a:gd name="T56" fmla="*/ 38 w 43"/>
                                <a:gd name="T57" fmla="*/ 25 h 68"/>
                                <a:gd name="T58" fmla="*/ 35 w 43"/>
                                <a:gd name="T59" fmla="*/ 30 h 68"/>
                                <a:gd name="T60" fmla="*/ 30 w 43"/>
                                <a:gd name="T61" fmla="*/ 30 h 68"/>
                                <a:gd name="T62" fmla="*/ 35 w 43"/>
                                <a:gd name="T63" fmla="*/ 33 h 68"/>
                                <a:gd name="T64" fmla="*/ 43 w 43"/>
                                <a:gd name="T65" fmla="*/ 41 h 68"/>
                                <a:gd name="T66" fmla="*/ 43 w 43"/>
                                <a:gd name="T67" fmla="*/ 52 h 68"/>
                                <a:gd name="T68" fmla="*/ 38 w 43"/>
                                <a:gd name="T69" fmla="*/ 63 h 68"/>
                                <a:gd name="T70" fmla="*/ 27 w 43"/>
                                <a:gd name="T71" fmla="*/ 68 h 68"/>
                                <a:gd name="T72" fmla="*/ 16 w 43"/>
                                <a:gd name="T73" fmla="*/ 68 h 68"/>
                                <a:gd name="T74" fmla="*/ 11 w 43"/>
                                <a:gd name="T75" fmla="*/ 66 h 68"/>
                                <a:gd name="T76" fmla="*/ 5 w 43"/>
                                <a:gd name="T77" fmla="*/ 66 h 68"/>
                                <a:gd name="T78" fmla="*/ 2 w 43"/>
                                <a:gd name="T79" fmla="*/ 57 h 68"/>
                                <a:gd name="T80" fmla="*/ 0 w 43"/>
                                <a:gd name="T81" fmla="*/ 5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3" h="68">
                                  <a:moveTo>
                                    <a:pt x="0" y="52"/>
                                  </a:moveTo>
                                  <a:lnTo>
                                    <a:pt x="8" y="49"/>
                                  </a:lnTo>
                                  <a:lnTo>
                                    <a:pt x="11" y="55"/>
                                  </a:lnTo>
                                  <a:lnTo>
                                    <a:pt x="16" y="60"/>
                                  </a:lnTo>
                                  <a:lnTo>
                                    <a:pt x="27" y="60"/>
                                  </a:lnTo>
                                  <a:lnTo>
                                    <a:pt x="30" y="57"/>
                                  </a:lnTo>
                                  <a:lnTo>
                                    <a:pt x="35" y="46"/>
                                  </a:lnTo>
                                  <a:lnTo>
                                    <a:pt x="35" y="44"/>
                                  </a:lnTo>
                                  <a:lnTo>
                                    <a:pt x="27" y="36"/>
                                  </a:lnTo>
                                  <a:lnTo>
                                    <a:pt x="16" y="36"/>
                                  </a:lnTo>
                                  <a:lnTo>
                                    <a:pt x="16" y="27"/>
                                  </a:lnTo>
                                  <a:lnTo>
                                    <a:pt x="27" y="27"/>
                                  </a:lnTo>
                                  <a:lnTo>
                                    <a:pt x="30" y="22"/>
                                  </a:lnTo>
                                  <a:lnTo>
                                    <a:pt x="30" y="14"/>
                                  </a:lnTo>
                                  <a:lnTo>
                                    <a:pt x="24" y="8"/>
                                  </a:lnTo>
                                  <a:lnTo>
                                    <a:pt x="16" y="8"/>
                                  </a:lnTo>
                                  <a:lnTo>
                                    <a:pt x="11" y="14"/>
                                  </a:lnTo>
                                  <a:lnTo>
                                    <a:pt x="8" y="19"/>
                                  </a:lnTo>
                                  <a:lnTo>
                                    <a:pt x="0" y="19"/>
                                  </a:lnTo>
                                  <a:lnTo>
                                    <a:pt x="2" y="11"/>
                                  </a:lnTo>
                                  <a:lnTo>
                                    <a:pt x="8" y="5"/>
                                  </a:lnTo>
                                  <a:lnTo>
                                    <a:pt x="19" y="0"/>
                                  </a:lnTo>
                                  <a:lnTo>
                                    <a:pt x="24" y="0"/>
                                  </a:lnTo>
                                  <a:lnTo>
                                    <a:pt x="35" y="5"/>
                                  </a:lnTo>
                                  <a:lnTo>
                                    <a:pt x="38" y="8"/>
                                  </a:lnTo>
                                  <a:lnTo>
                                    <a:pt x="38" y="14"/>
                                  </a:lnTo>
                                  <a:lnTo>
                                    <a:pt x="41" y="16"/>
                                  </a:lnTo>
                                  <a:lnTo>
                                    <a:pt x="38" y="22"/>
                                  </a:lnTo>
                                  <a:lnTo>
                                    <a:pt x="38" y="25"/>
                                  </a:lnTo>
                                  <a:lnTo>
                                    <a:pt x="35" y="30"/>
                                  </a:lnTo>
                                  <a:lnTo>
                                    <a:pt x="30" y="30"/>
                                  </a:lnTo>
                                  <a:lnTo>
                                    <a:pt x="35" y="33"/>
                                  </a:lnTo>
                                  <a:lnTo>
                                    <a:pt x="43" y="41"/>
                                  </a:lnTo>
                                  <a:lnTo>
                                    <a:pt x="43" y="52"/>
                                  </a:lnTo>
                                  <a:lnTo>
                                    <a:pt x="38" y="63"/>
                                  </a:lnTo>
                                  <a:lnTo>
                                    <a:pt x="27" y="68"/>
                                  </a:lnTo>
                                  <a:lnTo>
                                    <a:pt x="16" y="68"/>
                                  </a:lnTo>
                                  <a:lnTo>
                                    <a:pt x="11" y="66"/>
                                  </a:lnTo>
                                  <a:lnTo>
                                    <a:pt x="5" y="66"/>
                                  </a:lnTo>
                                  <a:lnTo>
                                    <a:pt x="2" y="57"/>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36" name="Freeform 1706"/>
                          <wps:cNvSpPr>
                            <a:spLocks/>
                          </wps:cNvSpPr>
                          <wps:spPr bwMode="auto">
                            <a:xfrm>
                              <a:off x="1043" y="1762"/>
                              <a:ext cx="43" cy="65"/>
                            </a:xfrm>
                            <a:custGeom>
                              <a:avLst/>
                              <a:gdLst>
                                <a:gd name="T0" fmla="*/ 0 w 43"/>
                                <a:gd name="T1" fmla="*/ 49 h 65"/>
                                <a:gd name="T2" fmla="*/ 8 w 43"/>
                                <a:gd name="T3" fmla="*/ 46 h 65"/>
                                <a:gd name="T4" fmla="*/ 11 w 43"/>
                                <a:gd name="T5" fmla="*/ 52 h 65"/>
                                <a:gd name="T6" fmla="*/ 16 w 43"/>
                                <a:gd name="T7" fmla="*/ 57 h 65"/>
                                <a:gd name="T8" fmla="*/ 27 w 43"/>
                                <a:gd name="T9" fmla="*/ 57 h 65"/>
                                <a:gd name="T10" fmla="*/ 32 w 43"/>
                                <a:gd name="T11" fmla="*/ 52 h 65"/>
                                <a:gd name="T12" fmla="*/ 35 w 43"/>
                                <a:gd name="T13" fmla="*/ 46 h 65"/>
                                <a:gd name="T14" fmla="*/ 35 w 43"/>
                                <a:gd name="T15" fmla="*/ 38 h 65"/>
                                <a:gd name="T16" fmla="*/ 32 w 43"/>
                                <a:gd name="T17" fmla="*/ 33 h 65"/>
                                <a:gd name="T18" fmla="*/ 21 w 43"/>
                                <a:gd name="T19" fmla="*/ 27 h 65"/>
                                <a:gd name="T20" fmla="*/ 16 w 43"/>
                                <a:gd name="T21" fmla="*/ 30 h 65"/>
                                <a:gd name="T22" fmla="*/ 13 w 43"/>
                                <a:gd name="T23" fmla="*/ 30 h 65"/>
                                <a:gd name="T24" fmla="*/ 11 w 43"/>
                                <a:gd name="T25" fmla="*/ 33 h 65"/>
                                <a:gd name="T26" fmla="*/ 11 w 43"/>
                                <a:gd name="T27" fmla="*/ 35 h 65"/>
                                <a:gd name="T28" fmla="*/ 0 w 43"/>
                                <a:gd name="T29" fmla="*/ 33 h 65"/>
                                <a:gd name="T30" fmla="*/ 8 w 43"/>
                                <a:gd name="T31" fmla="*/ 0 h 65"/>
                                <a:gd name="T32" fmla="*/ 41 w 43"/>
                                <a:gd name="T33" fmla="*/ 0 h 65"/>
                                <a:gd name="T34" fmla="*/ 41 w 43"/>
                                <a:gd name="T35" fmla="*/ 8 h 65"/>
                                <a:gd name="T36" fmla="*/ 13 w 43"/>
                                <a:gd name="T37" fmla="*/ 8 h 65"/>
                                <a:gd name="T38" fmla="*/ 11 w 43"/>
                                <a:gd name="T39" fmla="*/ 24 h 65"/>
                                <a:gd name="T40" fmla="*/ 16 w 43"/>
                                <a:gd name="T41" fmla="*/ 22 h 65"/>
                                <a:gd name="T42" fmla="*/ 24 w 43"/>
                                <a:gd name="T43" fmla="*/ 19 h 65"/>
                                <a:gd name="T44" fmla="*/ 32 w 43"/>
                                <a:gd name="T45" fmla="*/ 22 h 65"/>
                                <a:gd name="T46" fmla="*/ 41 w 43"/>
                                <a:gd name="T47" fmla="*/ 30 h 65"/>
                                <a:gd name="T48" fmla="*/ 43 w 43"/>
                                <a:gd name="T49" fmla="*/ 35 h 65"/>
                                <a:gd name="T50" fmla="*/ 43 w 43"/>
                                <a:gd name="T51" fmla="*/ 49 h 65"/>
                                <a:gd name="T52" fmla="*/ 41 w 43"/>
                                <a:gd name="T53" fmla="*/ 54 h 65"/>
                                <a:gd name="T54" fmla="*/ 32 w 43"/>
                                <a:gd name="T55" fmla="*/ 63 h 65"/>
                                <a:gd name="T56" fmla="*/ 27 w 43"/>
                                <a:gd name="T57" fmla="*/ 65 h 65"/>
                                <a:gd name="T58" fmla="*/ 16 w 43"/>
                                <a:gd name="T59" fmla="*/ 65 h 65"/>
                                <a:gd name="T60" fmla="*/ 11 w 43"/>
                                <a:gd name="T61" fmla="*/ 63 h 65"/>
                                <a:gd name="T62" fmla="*/ 5 w 43"/>
                                <a:gd name="T63" fmla="*/ 63 h 65"/>
                                <a:gd name="T64" fmla="*/ 2 w 43"/>
                                <a:gd name="T65" fmla="*/ 54 h 65"/>
                                <a:gd name="T66" fmla="*/ 0 w 43"/>
                                <a:gd name="T67"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3" h="65">
                                  <a:moveTo>
                                    <a:pt x="0" y="49"/>
                                  </a:moveTo>
                                  <a:lnTo>
                                    <a:pt x="8" y="46"/>
                                  </a:lnTo>
                                  <a:lnTo>
                                    <a:pt x="11" y="52"/>
                                  </a:lnTo>
                                  <a:lnTo>
                                    <a:pt x="16" y="57"/>
                                  </a:lnTo>
                                  <a:lnTo>
                                    <a:pt x="27" y="57"/>
                                  </a:lnTo>
                                  <a:lnTo>
                                    <a:pt x="32" y="52"/>
                                  </a:lnTo>
                                  <a:lnTo>
                                    <a:pt x="35" y="46"/>
                                  </a:lnTo>
                                  <a:lnTo>
                                    <a:pt x="35" y="38"/>
                                  </a:lnTo>
                                  <a:lnTo>
                                    <a:pt x="32" y="33"/>
                                  </a:lnTo>
                                  <a:lnTo>
                                    <a:pt x="21" y="27"/>
                                  </a:lnTo>
                                  <a:lnTo>
                                    <a:pt x="16" y="30"/>
                                  </a:lnTo>
                                  <a:lnTo>
                                    <a:pt x="13" y="30"/>
                                  </a:lnTo>
                                  <a:lnTo>
                                    <a:pt x="11" y="33"/>
                                  </a:lnTo>
                                  <a:lnTo>
                                    <a:pt x="11" y="35"/>
                                  </a:lnTo>
                                  <a:lnTo>
                                    <a:pt x="0" y="33"/>
                                  </a:lnTo>
                                  <a:lnTo>
                                    <a:pt x="8" y="0"/>
                                  </a:lnTo>
                                  <a:lnTo>
                                    <a:pt x="41" y="0"/>
                                  </a:lnTo>
                                  <a:lnTo>
                                    <a:pt x="41" y="8"/>
                                  </a:lnTo>
                                  <a:lnTo>
                                    <a:pt x="13" y="8"/>
                                  </a:lnTo>
                                  <a:lnTo>
                                    <a:pt x="11" y="24"/>
                                  </a:lnTo>
                                  <a:lnTo>
                                    <a:pt x="16" y="22"/>
                                  </a:lnTo>
                                  <a:lnTo>
                                    <a:pt x="24" y="19"/>
                                  </a:lnTo>
                                  <a:lnTo>
                                    <a:pt x="32" y="22"/>
                                  </a:lnTo>
                                  <a:lnTo>
                                    <a:pt x="41" y="30"/>
                                  </a:lnTo>
                                  <a:lnTo>
                                    <a:pt x="43" y="35"/>
                                  </a:lnTo>
                                  <a:lnTo>
                                    <a:pt x="43" y="49"/>
                                  </a:lnTo>
                                  <a:lnTo>
                                    <a:pt x="41" y="54"/>
                                  </a:lnTo>
                                  <a:lnTo>
                                    <a:pt x="32" y="63"/>
                                  </a:lnTo>
                                  <a:lnTo>
                                    <a:pt x="27" y="65"/>
                                  </a:lnTo>
                                  <a:lnTo>
                                    <a:pt x="16" y="65"/>
                                  </a:lnTo>
                                  <a:lnTo>
                                    <a:pt x="11" y="63"/>
                                  </a:lnTo>
                                  <a:lnTo>
                                    <a:pt x="5" y="63"/>
                                  </a:lnTo>
                                  <a:lnTo>
                                    <a:pt x="2" y="54"/>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g:wgp>
                      <wpg:wgp>
                        <wpg:cNvPr id="1637" name="Group 1707"/>
                        <wpg:cNvGrpSpPr>
                          <a:grpSpLocks/>
                        </wpg:cNvGrpSpPr>
                        <wpg:grpSpPr bwMode="auto">
                          <a:xfrm>
                            <a:off x="608330" y="198120"/>
                            <a:ext cx="2081530" cy="1149985"/>
                            <a:chOff x="958" y="312"/>
                            <a:chExt cx="3278" cy="1811"/>
                          </a:xfrm>
                        </wpg:grpSpPr>
                        <wps:wsp>
                          <wps:cNvPr id="1638" name="Line 1708"/>
                          <wps:cNvCnPr/>
                          <wps:spPr bwMode="auto">
                            <a:xfrm>
                              <a:off x="1157" y="161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39" name="Line 1709"/>
                          <wps:cNvCnPr/>
                          <wps:spPr bwMode="auto">
                            <a:xfrm flipH="1">
                              <a:off x="4118" y="161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40" name="Rectangle 1710"/>
                          <wps:cNvSpPr>
                            <a:spLocks noChangeArrowheads="1"/>
                          </wps:cNvSpPr>
                          <wps:spPr bwMode="auto">
                            <a:xfrm>
                              <a:off x="958" y="1617"/>
                              <a:ext cx="24"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41" name="Freeform 1711"/>
                          <wps:cNvSpPr>
                            <a:spLocks/>
                          </wps:cNvSpPr>
                          <wps:spPr bwMode="auto">
                            <a:xfrm>
                              <a:off x="991" y="1576"/>
                              <a:ext cx="43" cy="68"/>
                            </a:xfrm>
                            <a:custGeom>
                              <a:avLst/>
                              <a:gdLst>
                                <a:gd name="T0" fmla="*/ 0 w 43"/>
                                <a:gd name="T1" fmla="*/ 52 h 68"/>
                                <a:gd name="T2" fmla="*/ 8 w 43"/>
                                <a:gd name="T3" fmla="*/ 49 h 68"/>
                                <a:gd name="T4" fmla="*/ 11 w 43"/>
                                <a:gd name="T5" fmla="*/ 54 h 68"/>
                                <a:gd name="T6" fmla="*/ 16 w 43"/>
                                <a:gd name="T7" fmla="*/ 60 h 68"/>
                                <a:gd name="T8" fmla="*/ 27 w 43"/>
                                <a:gd name="T9" fmla="*/ 60 h 68"/>
                                <a:gd name="T10" fmla="*/ 30 w 43"/>
                                <a:gd name="T11" fmla="*/ 57 h 68"/>
                                <a:gd name="T12" fmla="*/ 35 w 43"/>
                                <a:gd name="T13" fmla="*/ 46 h 68"/>
                                <a:gd name="T14" fmla="*/ 35 w 43"/>
                                <a:gd name="T15" fmla="*/ 43 h 68"/>
                                <a:gd name="T16" fmla="*/ 27 w 43"/>
                                <a:gd name="T17" fmla="*/ 35 h 68"/>
                                <a:gd name="T18" fmla="*/ 16 w 43"/>
                                <a:gd name="T19" fmla="*/ 35 h 68"/>
                                <a:gd name="T20" fmla="*/ 16 w 43"/>
                                <a:gd name="T21" fmla="*/ 27 h 68"/>
                                <a:gd name="T22" fmla="*/ 27 w 43"/>
                                <a:gd name="T23" fmla="*/ 27 h 68"/>
                                <a:gd name="T24" fmla="*/ 30 w 43"/>
                                <a:gd name="T25" fmla="*/ 22 h 68"/>
                                <a:gd name="T26" fmla="*/ 30 w 43"/>
                                <a:gd name="T27" fmla="*/ 13 h 68"/>
                                <a:gd name="T28" fmla="*/ 24 w 43"/>
                                <a:gd name="T29" fmla="*/ 8 h 68"/>
                                <a:gd name="T30" fmla="*/ 16 w 43"/>
                                <a:gd name="T31" fmla="*/ 8 h 68"/>
                                <a:gd name="T32" fmla="*/ 11 w 43"/>
                                <a:gd name="T33" fmla="*/ 13 h 68"/>
                                <a:gd name="T34" fmla="*/ 8 w 43"/>
                                <a:gd name="T35" fmla="*/ 19 h 68"/>
                                <a:gd name="T36" fmla="*/ 0 w 43"/>
                                <a:gd name="T37" fmla="*/ 19 h 68"/>
                                <a:gd name="T38" fmla="*/ 2 w 43"/>
                                <a:gd name="T39" fmla="*/ 11 h 68"/>
                                <a:gd name="T40" fmla="*/ 8 w 43"/>
                                <a:gd name="T41" fmla="*/ 5 h 68"/>
                                <a:gd name="T42" fmla="*/ 19 w 43"/>
                                <a:gd name="T43" fmla="*/ 0 h 68"/>
                                <a:gd name="T44" fmla="*/ 24 w 43"/>
                                <a:gd name="T45" fmla="*/ 0 h 68"/>
                                <a:gd name="T46" fmla="*/ 35 w 43"/>
                                <a:gd name="T47" fmla="*/ 5 h 68"/>
                                <a:gd name="T48" fmla="*/ 38 w 43"/>
                                <a:gd name="T49" fmla="*/ 8 h 68"/>
                                <a:gd name="T50" fmla="*/ 38 w 43"/>
                                <a:gd name="T51" fmla="*/ 13 h 68"/>
                                <a:gd name="T52" fmla="*/ 41 w 43"/>
                                <a:gd name="T53" fmla="*/ 16 h 68"/>
                                <a:gd name="T54" fmla="*/ 38 w 43"/>
                                <a:gd name="T55" fmla="*/ 22 h 68"/>
                                <a:gd name="T56" fmla="*/ 38 w 43"/>
                                <a:gd name="T57" fmla="*/ 24 h 68"/>
                                <a:gd name="T58" fmla="*/ 35 w 43"/>
                                <a:gd name="T59" fmla="*/ 30 h 68"/>
                                <a:gd name="T60" fmla="*/ 30 w 43"/>
                                <a:gd name="T61" fmla="*/ 30 h 68"/>
                                <a:gd name="T62" fmla="*/ 35 w 43"/>
                                <a:gd name="T63" fmla="*/ 32 h 68"/>
                                <a:gd name="T64" fmla="*/ 43 w 43"/>
                                <a:gd name="T65" fmla="*/ 41 h 68"/>
                                <a:gd name="T66" fmla="*/ 43 w 43"/>
                                <a:gd name="T67" fmla="*/ 52 h 68"/>
                                <a:gd name="T68" fmla="*/ 38 w 43"/>
                                <a:gd name="T69" fmla="*/ 63 h 68"/>
                                <a:gd name="T70" fmla="*/ 27 w 43"/>
                                <a:gd name="T71" fmla="*/ 68 h 68"/>
                                <a:gd name="T72" fmla="*/ 16 w 43"/>
                                <a:gd name="T73" fmla="*/ 68 h 68"/>
                                <a:gd name="T74" fmla="*/ 11 w 43"/>
                                <a:gd name="T75" fmla="*/ 65 h 68"/>
                                <a:gd name="T76" fmla="*/ 5 w 43"/>
                                <a:gd name="T77" fmla="*/ 65 h 68"/>
                                <a:gd name="T78" fmla="*/ 2 w 43"/>
                                <a:gd name="T79" fmla="*/ 57 h 68"/>
                                <a:gd name="T80" fmla="*/ 0 w 43"/>
                                <a:gd name="T81" fmla="*/ 5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3" h="68">
                                  <a:moveTo>
                                    <a:pt x="0" y="52"/>
                                  </a:moveTo>
                                  <a:lnTo>
                                    <a:pt x="8" y="49"/>
                                  </a:lnTo>
                                  <a:lnTo>
                                    <a:pt x="11" y="54"/>
                                  </a:lnTo>
                                  <a:lnTo>
                                    <a:pt x="16" y="60"/>
                                  </a:lnTo>
                                  <a:lnTo>
                                    <a:pt x="27" y="60"/>
                                  </a:lnTo>
                                  <a:lnTo>
                                    <a:pt x="30" y="57"/>
                                  </a:lnTo>
                                  <a:lnTo>
                                    <a:pt x="35" y="46"/>
                                  </a:lnTo>
                                  <a:lnTo>
                                    <a:pt x="35" y="43"/>
                                  </a:lnTo>
                                  <a:lnTo>
                                    <a:pt x="27" y="35"/>
                                  </a:lnTo>
                                  <a:lnTo>
                                    <a:pt x="16" y="35"/>
                                  </a:lnTo>
                                  <a:lnTo>
                                    <a:pt x="16" y="27"/>
                                  </a:lnTo>
                                  <a:lnTo>
                                    <a:pt x="27" y="27"/>
                                  </a:lnTo>
                                  <a:lnTo>
                                    <a:pt x="30" y="22"/>
                                  </a:lnTo>
                                  <a:lnTo>
                                    <a:pt x="30" y="13"/>
                                  </a:lnTo>
                                  <a:lnTo>
                                    <a:pt x="24" y="8"/>
                                  </a:lnTo>
                                  <a:lnTo>
                                    <a:pt x="16" y="8"/>
                                  </a:lnTo>
                                  <a:lnTo>
                                    <a:pt x="11" y="13"/>
                                  </a:lnTo>
                                  <a:lnTo>
                                    <a:pt x="8" y="19"/>
                                  </a:lnTo>
                                  <a:lnTo>
                                    <a:pt x="0" y="19"/>
                                  </a:lnTo>
                                  <a:lnTo>
                                    <a:pt x="2" y="11"/>
                                  </a:lnTo>
                                  <a:lnTo>
                                    <a:pt x="8" y="5"/>
                                  </a:lnTo>
                                  <a:lnTo>
                                    <a:pt x="19" y="0"/>
                                  </a:lnTo>
                                  <a:lnTo>
                                    <a:pt x="24" y="0"/>
                                  </a:lnTo>
                                  <a:lnTo>
                                    <a:pt x="35" y="5"/>
                                  </a:lnTo>
                                  <a:lnTo>
                                    <a:pt x="38" y="8"/>
                                  </a:lnTo>
                                  <a:lnTo>
                                    <a:pt x="38" y="13"/>
                                  </a:lnTo>
                                  <a:lnTo>
                                    <a:pt x="41" y="16"/>
                                  </a:lnTo>
                                  <a:lnTo>
                                    <a:pt x="38" y="22"/>
                                  </a:lnTo>
                                  <a:lnTo>
                                    <a:pt x="38" y="24"/>
                                  </a:lnTo>
                                  <a:lnTo>
                                    <a:pt x="35" y="30"/>
                                  </a:lnTo>
                                  <a:lnTo>
                                    <a:pt x="30" y="30"/>
                                  </a:lnTo>
                                  <a:lnTo>
                                    <a:pt x="35" y="32"/>
                                  </a:lnTo>
                                  <a:lnTo>
                                    <a:pt x="43" y="41"/>
                                  </a:lnTo>
                                  <a:lnTo>
                                    <a:pt x="43" y="52"/>
                                  </a:lnTo>
                                  <a:lnTo>
                                    <a:pt x="38" y="63"/>
                                  </a:lnTo>
                                  <a:lnTo>
                                    <a:pt x="27" y="68"/>
                                  </a:lnTo>
                                  <a:lnTo>
                                    <a:pt x="16" y="68"/>
                                  </a:lnTo>
                                  <a:lnTo>
                                    <a:pt x="11" y="65"/>
                                  </a:lnTo>
                                  <a:lnTo>
                                    <a:pt x="5" y="65"/>
                                  </a:lnTo>
                                  <a:lnTo>
                                    <a:pt x="2" y="57"/>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42" name="Freeform 1712"/>
                          <wps:cNvSpPr>
                            <a:spLocks noEditPoints="1"/>
                          </wps:cNvSpPr>
                          <wps:spPr bwMode="auto">
                            <a:xfrm>
                              <a:off x="1043" y="1576"/>
                              <a:ext cx="43" cy="68"/>
                            </a:xfrm>
                            <a:custGeom>
                              <a:avLst/>
                              <a:gdLst>
                                <a:gd name="T0" fmla="*/ 0 w 43"/>
                                <a:gd name="T1" fmla="*/ 35 h 68"/>
                                <a:gd name="T2" fmla="*/ 0 w 43"/>
                                <a:gd name="T3" fmla="*/ 24 h 68"/>
                                <a:gd name="T4" fmla="*/ 2 w 43"/>
                                <a:gd name="T5" fmla="*/ 16 h 68"/>
                                <a:gd name="T6" fmla="*/ 5 w 43"/>
                                <a:gd name="T7" fmla="*/ 11 h 68"/>
                                <a:gd name="T8" fmla="*/ 5 w 43"/>
                                <a:gd name="T9" fmla="*/ 8 h 68"/>
                                <a:gd name="T10" fmla="*/ 11 w 43"/>
                                <a:gd name="T11" fmla="*/ 5 h 68"/>
                                <a:gd name="T12" fmla="*/ 16 w 43"/>
                                <a:gd name="T13" fmla="*/ 0 h 68"/>
                                <a:gd name="T14" fmla="*/ 27 w 43"/>
                                <a:gd name="T15" fmla="*/ 0 h 68"/>
                                <a:gd name="T16" fmla="*/ 30 w 43"/>
                                <a:gd name="T17" fmla="*/ 2 h 68"/>
                                <a:gd name="T18" fmla="*/ 35 w 43"/>
                                <a:gd name="T19" fmla="*/ 5 h 68"/>
                                <a:gd name="T20" fmla="*/ 38 w 43"/>
                                <a:gd name="T21" fmla="*/ 8 h 68"/>
                                <a:gd name="T22" fmla="*/ 41 w 43"/>
                                <a:gd name="T23" fmla="*/ 13 h 68"/>
                                <a:gd name="T24" fmla="*/ 41 w 43"/>
                                <a:gd name="T25" fmla="*/ 19 h 68"/>
                                <a:gd name="T26" fmla="*/ 43 w 43"/>
                                <a:gd name="T27" fmla="*/ 27 h 68"/>
                                <a:gd name="T28" fmla="*/ 43 w 43"/>
                                <a:gd name="T29" fmla="*/ 46 h 68"/>
                                <a:gd name="T30" fmla="*/ 41 w 43"/>
                                <a:gd name="T31" fmla="*/ 54 h 68"/>
                                <a:gd name="T32" fmla="*/ 38 w 43"/>
                                <a:gd name="T33" fmla="*/ 60 h 68"/>
                                <a:gd name="T34" fmla="*/ 30 w 43"/>
                                <a:gd name="T35" fmla="*/ 68 h 68"/>
                                <a:gd name="T36" fmla="*/ 16 w 43"/>
                                <a:gd name="T37" fmla="*/ 68 h 68"/>
                                <a:gd name="T38" fmla="*/ 5 w 43"/>
                                <a:gd name="T39" fmla="*/ 63 h 68"/>
                                <a:gd name="T40" fmla="*/ 0 w 43"/>
                                <a:gd name="T41" fmla="*/ 46 h 68"/>
                                <a:gd name="T42" fmla="*/ 0 w 43"/>
                                <a:gd name="T43" fmla="*/ 35 h 68"/>
                                <a:gd name="T44" fmla="*/ 8 w 43"/>
                                <a:gd name="T45" fmla="*/ 35 h 68"/>
                                <a:gd name="T46" fmla="*/ 8 w 43"/>
                                <a:gd name="T47" fmla="*/ 43 h 68"/>
                                <a:gd name="T48" fmla="*/ 11 w 43"/>
                                <a:gd name="T49" fmla="*/ 52 h 68"/>
                                <a:gd name="T50" fmla="*/ 13 w 43"/>
                                <a:gd name="T51" fmla="*/ 57 h 68"/>
                                <a:gd name="T52" fmla="*/ 16 w 43"/>
                                <a:gd name="T53" fmla="*/ 60 h 68"/>
                                <a:gd name="T54" fmla="*/ 27 w 43"/>
                                <a:gd name="T55" fmla="*/ 60 h 68"/>
                                <a:gd name="T56" fmla="*/ 30 w 43"/>
                                <a:gd name="T57" fmla="*/ 57 h 68"/>
                                <a:gd name="T58" fmla="*/ 32 w 43"/>
                                <a:gd name="T59" fmla="*/ 52 h 68"/>
                                <a:gd name="T60" fmla="*/ 35 w 43"/>
                                <a:gd name="T61" fmla="*/ 43 h 68"/>
                                <a:gd name="T62" fmla="*/ 35 w 43"/>
                                <a:gd name="T63" fmla="*/ 24 h 68"/>
                                <a:gd name="T64" fmla="*/ 30 w 43"/>
                                <a:gd name="T65" fmla="*/ 13 h 68"/>
                                <a:gd name="T66" fmla="*/ 24 w 43"/>
                                <a:gd name="T67" fmla="*/ 8 h 68"/>
                                <a:gd name="T68" fmla="*/ 21 w 43"/>
                                <a:gd name="T69" fmla="*/ 8 h 68"/>
                                <a:gd name="T70" fmla="*/ 16 w 43"/>
                                <a:gd name="T71" fmla="*/ 11 h 68"/>
                                <a:gd name="T72" fmla="*/ 13 w 43"/>
                                <a:gd name="T73" fmla="*/ 13 h 68"/>
                                <a:gd name="T74" fmla="*/ 8 w 43"/>
                                <a:gd name="T75" fmla="*/ 24 h 68"/>
                                <a:gd name="T76" fmla="*/ 8 w 43"/>
                                <a:gd name="T77"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3" h="68">
                                  <a:moveTo>
                                    <a:pt x="0" y="35"/>
                                  </a:moveTo>
                                  <a:lnTo>
                                    <a:pt x="0" y="24"/>
                                  </a:lnTo>
                                  <a:lnTo>
                                    <a:pt x="2" y="16"/>
                                  </a:lnTo>
                                  <a:lnTo>
                                    <a:pt x="5" y="11"/>
                                  </a:lnTo>
                                  <a:lnTo>
                                    <a:pt x="5" y="8"/>
                                  </a:lnTo>
                                  <a:lnTo>
                                    <a:pt x="11" y="5"/>
                                  </a:lnTo>
                                  <a:lnTo>
                                    <a:pt x="16" y="0"/>
                                  </a:lnTo>
                                  <a:lnTo>
                                    <a:pt x="27" y="0"/>
                                  </a:lnTo>
                                  <a:lnTo>
                                    <a:pt x="30" y="2"/>
                                  </a:lnTo>
                                  <a:lnTo>
                                    <a:pt x="35" y="5"/>
                                  </a:lnTo>
                                  <a:lnTo>
                                    <a:pt x="38" y="8"/>
                                  </a:lnTo>
                                  <a:lnTo>
                                    <a:pt x="41" y="13"/>
                                  </a:lnTo>
                                  <a:lnTo>
                                    <a:pt x="41" y="19"/>
                                  </a:lnTo>
                                  <a:lnTo>
                                    <a:pt x="43" y="27"/>
                                  </a:lnTo>
                                  <a:lnTo>
                                    <a:pt x="43" y="46"/>
                                  </a:lnTo>
                                  <a:lnTo>
                                    <a:pt x="41" y="54"/>
                                  </a:lnTo>
                                  <a:lnTo>
                                    <a:pt x="38" y="60"/>
                                  </a:lnTo>
                                  <a:lnTo>
                                    <a:pt x="30" y="68"/>
                                  </a:lnTo>
                                  <a:lnTo>
                                    <a:pt x="16" y="68"/>
                                  </a:lnTo>
                                  <a:lnTo>
                                    <a:pt x="5" y="63"/>
                                  </a:lnTo>
                                  <a:lnTo>
                                    <a:pt x="0" y="46"/>
                                  </a:lnTo>
                                  <a:lnTo>
                                    <a:pt x="0" y="35"/>
                                  </a:lnTo>
                                  <a:close/>
                                  <a:moveTo>
                                    <a:pt x="8" y="35"/>
                                  </a:moveTo>
                                  <a:lnTo>
                                    <a:pt x="8" y="43"/>
                                  </a:lnTo>
                                  <a:lnTo>
                                    <a:pt x="11" y="52"/>
                                  </a:lnTo>
                                  <a:lnTo>
                                    <a:pt x="13" y="57"/>
                                  </a:lnTo>
                                  <a:lnTo>
                                    <a:pt x="16" y="60"/>
                                  </a:lnTo>
                                  <a:lnTo>
                                    <a:pt x="27" y="60"/>
                                  </a:lnTo>
                                  <a:lnTo>
                                    <a:pt x="30" y="57"/>
                                  </a:lnTo>
                                  <a:lnTo>
                                    <a:pt x="32" y="52"/>
                                  </a:lnTo>
                                  <a:lnTo>
                                    <a:pt x="35" y="43"/>
                                  </a:lnTo>
                                  <a:lnTo>
                                    <a:pt x="35" y="24"/>
                                  </a:lnTo>
                                  <a:lnTo>
                                    <a:pt x="30" y="13"/>
                                  </a:lnTo>
                                  <a:lnTo>
                                    <a:pt x="24" y="8"/>
                                  </a:lnTo>
                                  <a:lnTo>
                                    <a:pt x="21" y="8"/>
                                  </a:lnTo>
                                  <a:lnTo>
                                    <a:pt x="16" y="11"/>
                                  </a:lnTo>
                                  <a:lnTo>
                                    <a:pt x="13" y="13"/>
                                  </a:lnTo>
                                  <a:lnTo>
                                    <a:pt x="8" y="24"/>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43" name="Line 1713"/>
                          <wps:cNvCnPr/>
                          <wps:spPr bwMode="auto">
                            <a:xfrm>
                              <a:off x="1157" y="143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44" name="Line 1714"/>
                          <wps:cNvCnPr/>
                          <wps:spPr bwMode="auto">
                            <a:xfrm flipH="1">
                              <a:off x="4118" y="143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45" name="Rectangle 1715"/>
                          <wps:cNvSpPr>
                            <a:spLocks noChangeArrowheads="1"/>
                          </wps:cNvSpPr>
                          <wps:spPr bwMode="auto">
                            <a:xfrm>
                              <a:off x="958" y="1433"/>
                              <a:ext cx="24"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46" name="Freeform 1716"/>
                          <wps:cNvSpPr>
                            <a:spLocks/>
                          </wps:cNvSpPr>
                          <wps:spPr bwMode="auto">
                            <a:xfrm>
                              <a:off x="991" y="1392"/>
                              <a:ext cx="43" cy="69"/>
                            </a:xfrm>
                            <a:custGeom>
                              <a:avLst/>
                              <a:gdLst>
                                <a:gd name="T0" fmla="*/ 43 w 43"/>
                                <a:gd name="T1" fmla="*/ 61 h 69"/>
                                <a:gd name="T2" fmla="*/ 43 w 43"/>
                                <a:gd name="T3" fmla="*/ 69 h 69"/>
                                <a:gd name="T4" fmla="*/ 0 w 43"/>
                                <a:gd name="T5" fmla="*/ 69 h 69"/>
                                <a:gd name="T6" fmla="*/ 0 w 43"/>
                                <a:gd name="T7" fmla="*/ 63 h 69"/>
                                <a:gd name="T8" fmla="*/ 5 w 43"/>
                                <a:gd name="T9" fmla="*/ 52 h 69"/>
                                <a:gd name="T10" fmla="*/ 8 w 43"/>
                                <a:gd name="T11" fmla="*/ 50 h 69"/>
                                <a:gd name="T12" fmla="*/ 16 w 43"/>
                                <a:gd name="T13" fmla="*/ 44 h 69"/>
                                <a:gd name="T14" fmla="*/ 30 w 43"/>
                                <a:gd name="T15" fmla="*/ 30 h 69"/>
                                <a:gd name="T16" fmla="*/ 32 w 43"/>
                                <a:gd name="T17" fmla="*/ 25 h 69"/>
                                <a:gd name="T18" fmla="*/ 32 w 43"/>
                                <a:gd name="T19" fmla="*/ 14 h 69"/>
                                <a:gd name="T20" fmla="*/ 30 w 43"/>
                                <a:gd name="T21" fmla="*/ 11 h 69"/>
                                <a:gd name="T22" fmla="*/ 24 w 43"/>
                                <a:gd name="T23" fmla="*/ 9 h 69"/>
                                <a:gd name="T24" fmla="*/ 16 w 43"/>
                                <a:gd name="T25" fmla="*/ 9 h 69"/>
                                <a:gd name="T26" fmla="*/ 13 w 43"/>
                                <a:gd name="T27" fmla="*/ 11 h 69"/>
                                <a:gd name="T28" fmla="*/ 11 w 43"/>
                                <a:gd name="T29" fmla="*/ 17 h 69"/>
                                <a:gd name="T30" fmla="*/ 8 w 43"/>
                                <a:gd name="T31" fmla="*/ 20 h 69"/>
                                <a:gd name="T32" fmla="*/ 0 w 43"/>
                                <a:gd name="T33" fmla="*/ 20 h 69"/>
                                <a:gd name="T34" fmla="*/ 0 w 43"/>
                                <a:gd name="T35" fmla="*/ 14 h 69"/>
                                <a:gd name="T36" fmla="*/ 2 w 43"/>
                                <a:gd name="T37" fmla="*/ 9 h 69"/>
                                <a:gd name="T38" fmla="*/ 5 w 43"/>
                                <a:gd name="T39" fmla="*/ 6 h 69"/>
                                <a:gd name="T40" fmla="*/ 21 w 43"/>
                                <a:gd name="T41" fmla="*/ 0 h 69"/>
                                <a:gd name="T42" fmla="*/ 27 w 43"/>
                                <a:gd name="T43" fmla="*/ 0 h 69"/>
                                <a:gd name="T44" fmla="*/ 32 w 43"/>
                                <a:gd name="T45" fmla="*/ 3 h 69"/>
                                <a:gd name="T46" fmla="*/ 41 w 43"/>
                                <a:gd name="T47" fmla="*/ 11 h 69"/>
                                <a:gd name="T48" fmla="*/ 41 w 43"/>
                                <a:gd name="T49" fmla="*/ 28 h 69"/>
                                <a:gd name="T50" fmla="*/ 38 w 43"/>
                                <a:gd name="T51" fmla="*/ 33 h 69"/>
                                <a:gd name="T52" fmla="*/ 24 w 43"/>
                                <a:gd name="T53" fmla="*/ 47 h 69"/>
                                <a:gd name="T54" fmla="*/ 19 w 43"/>
                                <a:gd name="T55" fmla="*/ 50 h 69"/>
                                <a:gd name="T56" fmla="*/ 11 w 43"/>
                                <a:gd name="T57" fmla="*/ 58 h 69"/>
                                <a:gd name="T58" fmla="*/ 11 w 43"/>
                                <a:gd name="T59" fmla="*/ 61 h 69"/>
                                <a:gd name="T60" fmla="*/ 43 w 43"/>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3" h="69">
                                  <a:moveTo>
                                    <a:pt x="43" y="61"/>
                                  </a:moveTo>
                                  <a:lnTo>
                                    <a:pt x="43" y="69"/>
                                  </a:lnTo>
                                  <a:lnTo>
                                    <a:pt x="0" y="69"/>
                                  </a:lnTo>
                                  <a:lnTo>
                                    <a:pt x="0" y="63"/>
                                  </a:lnTo>
                                  <a:lnTo>
                                    <a:pt x="5" y="52"/>
                                  </a:lnTo>
                                  <a:lnTo>
                                    <a:pt x="8" y="50"/>
                                  </a:lnTo>
                                  <a:lnTo>
                                    <a:pt x="16" y="44"/>
                                  </a:lnTo>
                                  <a:lnTo>
                                    <a:pt x="30" y="30"/>
                                  </a:lnTo>
                                  <a:lnTo>
                                    <a:pt x="32" y="25"/>
                                  </a:lnTo>
                                  <a:lnTo>
                                    <a:pt x="32" y="14"/>
                                  </a:lnTo>
                                  <a:lnTo>
                                    <a:pt x="30" y="11"/>
                                  </a:lnTo>
                                  <a:lnTo>
                                    <a:pt x="24" y="9"/>
                                  </a:lnTo>
                                  <a:lnTo>
                                    <a:pt x="16" y="9"/>
                                  </a:lnTo>
                                  <a:lnTo>
                                    <a:pt x="13" y="11"/>
                                  </a:lnTo>
                                  <a:lnTo>
                                    <a:pt x="11" y="17"/>
                                  </a:lnTo>
                                  <a:lnTo>
                                    <a:pt x="8" y="20"/>
                                  </a:lnTo>
                                  <a:lnTo>
                                    <a:pt x="0" y="20"/>
                                  </a:lnTo>
                                  <a:lnTo>
                                    <a:pt x="0" y="14"/>
                                  </a:lnTo>
                                  <a:lnTo>
                                    <a:pt x="2" y="9"/>
                                  </a:lnTo>
                                  <a:lnTo>
                                    <a:pt x="5" y="6"/>
                                  </a:lnTo>
                                  <a:lnTo>
                                    <a:pt x="21" y="0"/>
                                  </a:lnTo>
                                  <a:lnTo>
                                    <a:pt x="27" y="0"/>
                                  </a:lnTo>
                                  <a:lnTo>
                                    <a:pt x="32" y="3"/>
                                  </a:lnTo>
                                  <a:lnTo>
                                    <a:pt x="41" y="11"/>
                                  </a:lnTo>
                                  <a:lnTo>
                                    <a:pt x="41" y="28"/>
                                  </a:lnTo>
                                  <a:lnTo>
                                    <a:pt x="38" y="33"/>
                                  </a:lnTo>
                                  <a:lnTo>
                                    <a:pt x="24" y="47"/>
                                  </a:lnTo>
                                  <a:lnTo>
                                    <a:pt x="19" y="50"/>
                                  </a:lnTo>
                                  <a:lnTo>
                                    <a:pt x="11" y="58"/>
                                  </a:lnTo>
                                  <a:lnTo>
                                    <a:pt x="11" y="61"/>
                                  </a:lnTo>
                                  <a:lnTo>
                                    <a:pt x="43"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47" name="Freeform 1717"/>
                          <wps:cNvSpPr>
                            <a:spLocks/>
                          </wps:cNvSpPr>
                          <wps:spPr bwMode="auto">
                            <a:xfrm>
                              <a:off x="1043" y="1395"/>
                              <a:ext cx="43" cy="66"/>
                            </a:xfrm>
                            <a:custGeom>
                              <a:avLst/>
                              <a:gdLst>
                                <a:gd name="T0" fmla="*/ 0 w 43"/>
                                <a:gd name="T1" fmla="*/ 49 h 66"/>
                                <a:gd name="T2" fmla="*/ 8 w 43"/>
                                <a:gd name="T3" fmla="*/ 47 h 66"/>
                                <a:gd name="T4" fmla="*/ 11 w 43"/>
                                <a:gd name="T5" fmla="*/ 52 h 66"/>
                                <a:gd name="T6" fmla="*/ 16 w 43"/>
                                <a:gd name="T7" fmla="*/ 58 h 66"/>
                                <a:gd name="T8" fmla="*/ 27 w 43"/>
                                <a:gd name="T9" fmla="*/ 58 h 66"/>
                                <a:gd name="T10" fmla="*/ 32 w 43"/>
                                <a:gd name="T11" fmla="*/ 52 h 66"/>
                                <a:gd name="T12" fmla="*/ 35 w 43"/>
                                <a:gd name="T13" fmla="*/ 47 h 66"/>
                                <a:gd name="T14" fmla="*/ 35 w 43"/>
                                <a:gd name="T15" fmla="*/ 38 h 66"/>
                                <a:gd name="T16" fmla="*/ 32 w 43"/>
                                <a:gd name="T17" fmla="*/ 33 h 66"/>
                                <a:gd name="T18" fmla="*/ 21 w 43"/>
                                <a:gd name="T19" fmla="*/ 27 h 66"/>
                                <a:gd name="T20" fmla="*/ 16 w 43"/>
                                <a:gd name="T21" fmla="*/ 30 h 66"/>
                                <a:gd name="T22" fmla="*/ 13 w 43"/>
                                <a:gd name="T23" fmla="*/ 30 h 66"/>
                                <a:gd name="T24" fmla="*/ 11 w 43"/>
                                <a:gd name="T25" fmla="*/ 33 h 66"/>
                                <a:gd name="T26" fmla="*/ 11 w 43"/>
                                <a:gd name="T27" fmla="*/ 36 h 66"/>
                                <a:gd name="T28" fmla="*/ 0 w 43"/>
                                <a:gd name="T29" fmla="*/ 33 h 66"/>
                                <a:gd name="T30" fmla="*/ 8 w 43"/>
                                <a:gd name="T31" fmla="*/ 0 h 66"/>
                                <a:gd name="T32" fmla="*/ 41 w 43"/>
                                <a:gd name="T33" fmla="*/ 0 h 66"/>
                                <a:gd name="T34" fmla="*/ 41 w 43"/>
                                <a:gd name="T35" fmla="*/ 8 h 66"/>
                                <a:gd name="T36" fmla="*/ 13 w 43"/>
                                <a:gd name="T37" fmla="*/ 8 h 66"/>
                                <a:gd name="T38" fmla="*/ 11 w 43"/>
                                <a:gd name="T39" fmla="*/ 25 h 66"/>
                                <a:gd name="T40" fmla="*/ 16 w 43"/>
                                <a:gd name="T41" fmla="*/ 22 h 66"/>
                                <a:gd name="T42" fmla="*/ 24 w 43"/>
                                <a:gd name="T43" fmla="*/ 19 h 66"/>
                                <a:gd name="T44" fmla="*/ 32 w 43"/>
                                <a:gd name="T45" fmla="*/ 22 h 66"/>
                                <a:gd name="T46" fmla="*/ 41 w 43"/>
                                <a:gd name="T47" fmla="*/ 30 h 66"/>
                                <a:gd name="T48" fmla="*/ 43 w 43"/>
                                <a:gd name="T49" fmla="*/ 36 h 66"/>
                                <a:gd name="T50" fmla="*/ 43 w 43"/>
                                <a:gd name="T51" fmla="*/ 49 h 66"/>
                                <a:gd name="T52" fmla="*/ 41 w 43"/>
                                <a:gd name="T53" fmla="*/ 55 h 66"/>
                                <a:gd name="T54" fmla="*/ 32 w 43"/>
                                <a:gd name="T55" fmla="*/ 63 h 66"/>
                                <a:gd name="T56" fmla="*/ 27 w 43"/>
                                <a:gd name="T57" fmla="*/ 66 h 66"/>
                                <a:gd name="T58" fmla="*/ 16 w 43"/>
                                <a:gd name="T59" fmla="*/ 66 h 66"/>
                                <a:gd name="T60" fmla="*/ 11 w 43"/>
                                <a:gd name="T61" fmla="*/ 63 h 66"/>
                                <a:gd name="T62" fmla="*/ 5 w 43"/>
                                <a:gd name="T63" fmla="*/ 63 h 66"/>
                                <a:gd name="T64" fmla="*/ 2 w 43"/>
                                <a:gd name="T65" fmla="*/ 55 h 66"/>
                                <a:gd name="T66" fmla="*/ 0 w 43"/>
                                <a:gd name="T67"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3" h="66">
                                  <a:moveTo>
                                    <a:pt x="0" y="49"/>
                                  </a:moveTo>
                                  <a:lnTo>
                                    <a:pt x="8" y="47"/>
                                  </a:lnTo>
                                  <a:lnTo>
                                    <a:pt x="11" y="52"/>
                                  </a:lnTo>
                                  <a:lnTo>
                                    <a:pt x="16" y="58"/>
                                  </a:lnTo>
                                  <a:lnTo>
                                    <a:pt x="27" y="58"/>
                                  </a:lnTo>
                                  <a:lnTo>
                                    <a:pt x="32" y="52"/>
                                  </a:lnTo>
                                  <a:lnTo>
                                    <a:pt x="35" y="47"/>
                                  </a:lnTo>
                                  <a:lnTo>
                                    <a:pt x="35" y="38"/>
                                  </a:lnTo>
                                  <a:lnTo>
                                    <a:pt x="32" y="33"/>
                                  </a:lnTo>
                                  <a:lnTo>
                                    <a:pt x="21" y="27"/>
                                  </a:lnTo>
                                  <a:lnTo>
                                    <a:pt x="16" y="30"/>
                                  </a:lnTo>
                                  <a:lnTo>
                                    <a:pt x="13" y="30"/>
                                  </a:lnTo>
                                  <a:lnTo>
                                    <a:pt x="11" y="33"/>
                                  </a:lnTo>
                                  <a:lnTo>
                                    <a:pt x="11" y="36"/>
                                  </a:lnTo>
                                  <a:lnTo>
                                    <a:pt x="0" y="33"/>
                                  </a:lnTo>
                                  <a:lnTo>
                                    <a:pt x="8" y="0"/>
                                  </a:lnTo>
                                  <a:lnTo>
                                    <a:pt x="41" y="0"/>
                                  </a:lnTo>
                                  <a:lnTo>
                                    <a:pt x="41" y="8"/>
                                  </a:lnTo>
                                  <a:lnTo>
                                    <a:pt x="13" y="8"/>
                                  </a:lnTo>
                                  <a:lnTo>
                                    <a:pt x="11" y="25"/>
                                  </a:lnTo>
                                  <a:lnTo>
                                    <a:pt x="16" y="22"/>
                                  </a:lnTo>
                                  <a:lnTo>
                                    <a:pt x="24" y="19"/>
                                  </a:lnTo>
                                  <a:lnTo>
                                    <a:pt x="32" y="22"/>
                                  </a:lnTo>
                                  <a:lnTo>
                                    <a:pt x="41" y="30"/>
                                  </a:lnTo>
                                  <a:lnTo>
                                    <a:pt x="43" y="36"/>
                                  </a:lnTo>
                                  <a:lnTo>
                                    <a:pt x="43" y="49"/>
                                  </a:lnTo>
                                  <a:lnTo>
                                    <a:pt x="41" y="55"/>
                                  </a:lnTo>
                                  <a:lnTo>
                                    <a:pt x="32" y="63"/>
                                  </a:lnTo>
                                  <a:lnTo>
                                    <a:pt x="27" y="66"/>
                                  </a:lnTo>
                                  <a:lnTo>
                                    <a:pt x="16" y="66"/>
                                  </a:lnTo>
                                  <a:lnTo>
                                    <a:pt x="11" y="63"/>
                                  </a:lnTo>
                                  <a:lnTo>
                                    <a:pt x="5"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48" name="Line 1718"/>
                          <wps:cNvCnPr/>
                          <wps:spPr bwMode="auto">
                            <a:xfrm>
                              <a:off x="1157" y="124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49" name="Line 1719"/>
                          <wps:cNvCnPr/>
                          <wps:spPr bwMode="auto">
                            <a:xfrm flipH="1">
                              <a:off x="4118" y="1247"/>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50" name="Rectangle 1720"/>
                          <wps:cNvSpPr>
                            <a:spLocks noChangeArrowheads="1"/>
                          </wps:cNvSpPr>
                          <wps:spPr bwMode="auto">
                            <a:xfrm>
                              <a:off x="958" y="1250"/>
                              <a:ext cx="24"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51" name="Freeform 1721"/>
                          <wps:cNvSpPr>
                            <a:spLocks/>
                          </wps:cNvSpPr>
                          <wps:spPr bwMode="auto">
                            <a:xfrm>
                              <a:off x="991" y="1209"/>
                              <a:ext cx="43" cy="68"/>
                            </a:xfrm>
                            <a:custGeom>
                              <a:avLst/>
                              <a:gdLst>
                                <a:gd name="T0" fmla="*/ 43 w 43"/>
                                <a:gd name="T1" fmla="*/ 60 h 68"/>
                                <a:gd name="T2" fmla="*/ 43 w 43"/>
                                <a:gd name="T3" fmla="*/ 68 h 68"/>
                                <a:gd name="T4" fmla="*/ 0 w 43"/>
                                <a:gd name="T5" fmla="*/ 68 h 68"/>
                                <a:gd name="T6" fmla="*/ 0 w 43"/>
                                <a:gd name="T7" fmla="*/ 63 h 68"/>
                                <a:gd name="T8" fmla="*/ 5 w 43"/>
                                <a:gd name="T9" fmla="*/ 52 h 68"/>
                                <a:gd name="T10" fmla="*/ 8 w 43"/>
                                <a:gd name="T11" fmla="*/ 49 h 68"/>
                                <a:gd name="T12" fmla="*/ 16 w 43"/>
                                <a:gd name="T13" fmla="*/ 44 h 68"/>
                                <a:gd name="T14" fmla="*/ 30 w 43"/>
                                <a:gd name="T15" fmla="*/ 30 h 68"/>
                                <a:gd name="T16" fmla="*/ 32 w 43"/>
                                <a:gd name="T17" fmla="*/ 25 h 68"/>
                                <a:gd name="T18" fmla="*/ 32 w 43"/>
                                <a:gd name="T19" fmla="*/ 14 h 68"/>
                                <a:gd name="T20" fmla="*/ 30 w 43"/>
                                <a:gd name="T21" fmla="*/ 11 h 68"/>
                                <a:gd name="T22" fmla="*/ 24 w 43"/>
                                <a:gd name="T23" fmla="*/ 8 h 68"/>
                                <a:gd name="T24" fmla="*/ 16 w 43"/>
                                <a:gd name="T25" fmla="*/ 8 h 68"/>
                                <a:gd name="T26" fmla="*/ 13 w 43"/>
                                <a:gd name="T27" fmla="*/ 11 h 68"/>
                                <a:gd name="T28" fmla="*/ 11 w 43"/>
                                <a:gd name="T29" fmla="*/ 17 h 68"/>
                                <a:gd name="T30" fmla="*/ 8 w 43"/>
                                <a:gd name="T31" fmla="*/ 19 h 68"/>
                                <a:gd name="T32" fmla="*/ 0 w 43"/>
                                <a:gd name="T33" fmla="*/ 19 h 68"/>
                                <a:gd name="T34" fmla="*/ 0 w 43"/>
                                <a:gd name="T35" fmla="*/ 14 h 68"/>
                                <a:gd name="T36" fmla="*/ 2 w 43"/>
                                <a:gd name="T37" fmla="*/ 8 h 68"/>
                                <a:gd name="T38" fmla="*/ 5 w 43"/>
                                <a:gd name="T39" fmla="*/ 6 h 68"/>
                                <a:gd name="T40" fmla="*/ 21 w 43"/>
                                <a:gd name="T41" fmla="*/ 0 h 68"/>
                                <a:gd name="T42" fmla="*/ 27 w 43"/>
                                <a:gd name="T43" fmla="*/ 0 h 68"/>
                                <a:gd name="T44" fmla="*/ 32 w 43"/>
                                <a:gd name="T45" fmla="*/ 3 h 68"/>
                                <a:gd name="T46" fmla="*/ 41 w 43"/>
                                <a:gd name="T47" fmla="*/ 11 h 68"/>
                                <a:gd name="T48" fmla="*/ 41 w 43"/>
                                <a:gd name="T49" fmla="*/ 27 h 68"/>
                                <a:gd name="T50" fmla="*/ 38 w 43"/>
                                <a:gd name="T51" fmla="*/ 33 h 68"/>
                                <a:gd name="T52" fmla="*/ 24 w 43"/>
                                <a:gd name="T53" fmla="*/ 47 h 68"/>
                                <a:gd name="T54" fmla="*/ 19 w 43"/>
                                <a:gd name="T55" fmla="*/ 49 h 68"/>
                                <a:gd name="T56" fmla="*/ 11 w 43"/>
                                <a:gd name="T57" fmla="*/ 58 h 68"/>
                                <a:gd name="T58" fmla="*/ 11 w 43"/>
                                <a:gd name="T59" fmla="*/ 60 h 68"/>
                                <a:gd name="T60" fmla="*/ 43 w 43"/>
                                <a:gd name="T61" fmla="*/ 6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3" h="68">
                                  <a:moveTo>
                                    <a:pt x="43" y="60"/>
                                  </a:moveTo>
                                  <a:lnTo>
                                    <a:pt x="43" y="68"/>
                                  </a:lnTo>
                                  <a:lnTo>
                                    <a:pt x="0" y="68"/>
                                  </a:lnTo>
                                  <a:lnTo>
                                    <a:pt x="0" y="63"/>
                                  </a:lnTo>
                                  <a:lnTo>
                                    <a:pt x="5" y="52"/>
                                  </a:lnTo>
                                  <a:lnTo>
                                    <a:pt x="8" y="49"/>
                                  </a:lnTo>
                                  <a:lnTo>
                                    <a:pt x="16" y="44"/>
                                  </a:lnTo>
                                  <a:lnTo>
                                    <a:pt x="30" y="30"/>
                                  </a:lnTo>
                                  <a:lnTo>
                                    <a:pt x="32" y="25"/>
                                  </a:lnTo>
                                  <a:lnTo>
                                    <a:pt x="32" y="14"/>
                                  </a:lnTo>
                                  <a:lnTo>
                                    <a:pt x="30" y="11"/>
                                  </a:lnTo>
                                  <a:lnTo>
                                    <a:pt x="24" y="8"/>
                                  </a:lnTo>
                                  <a:lnTo>
                                    <a:pt x="16" y="8"/>
                                  </a:lnTo>
                                  <a:lnTo>
                                    <a:pt x="13" y="11"/>
                                  </a:lnTo>
                                  <a:lnTo>
                                    <a:pt x="11" y="17"/>
                                  </a:lnTo>
                                  <a:lnTo>
                                    <a:pt x="8" y="19"/>
                                  </a:lnTo>
                                  <a:lnTo>
                                    <a:pt x="0" y="19"/>
                                  </a:lnTo>
                                  <a:lnTo>
                                    <a:pt x="0" y="14"/>
                                  </a:lnTo>
                                  <a:lnTo>
                                    <a:pt x="2" y="8"/>
                                  </a:lnTo>
                                  <a:lnTo>
                                    <a:pt x="5" y="6"/>
                                  </a:lnTo>
                                  <a:lnTo>
                                    <a:pt x="21" y="0"/>
                                  </a:lnTo>
                                  <a:lnTo>
                                    <a:pt x="27" y="0"/>
                                  </a:lnTo>
                                  <a:lnTo>
                                    <a:pt x="32" y="3"/>
                                  </a:lnTo>
                                  <a:lnTo>
                                    <a:pt x="41" y="11"/>
                                  </a:lnTo>
                                  <a:lnTo>
                                    <a:pt x="41" y="27"/>
                                  </a:lnTo>
                                  <a:lnTo>
                                    <a:pt x="38" y="33"/>
                                  </a:lnTo>
                                  <a:lnTo>
                                    <a:pt x="24" y="47"/>
                                  </a:lnTo>
                                  <a:lnTo>
                                    <a:pt x="19" y="49"/>
                                  </a:lnTo>
                                  <a:lnTo>
                                    <a:pt x="11" y="58"/>
                                  </a:lnTo>
                                  <a:lnTo>
                                    <a:pt x="11" y="60"/>
                                  </a:lnTo>
                                  <a:lnTo>
                                    <a:pt x="43" y="6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52" name="Freeform 1722"/>
                          <wps:cNvSpPr>
                            <a:spLocks noEditPoints="1"/>
                          </wps:cNvSpPr>
                          <wps:spPr bwMode="auto">
                            <a:xfrm>
                              <a:off x="1043" y="1209"/>
                              <a:ext cx="43" cy="68"/>
                            </a:xfrm>
                            <a:custGeom>
                              <a:avLst/>
                              <a:gdLst>
                                <a:gd name="T0" fmla="*/ 0 w 43"/>
                                <a:gd name="T1" fmla="*/ 36 h 68"/>
                                <a:gd name="T2" fmla="*/ 0 w 43"/>
                                <a:gd name="T3" fmla="*/ 25 h 68"/>
                                <a:gd name="T4" fmla="*/ 2 w 43"/>
                                <a:gd name="T5" fmla="*/ 17 h 68"/>
                                <a:gd name="T6" fmla="*/ 5 w 43"/>
                                <a:gd name="T7" fmla="*/ 11 h 68"/>
                                <a:gd name="T8" fmla="*/ 5 w 43"/>
                                <a:gd name="T9" fmla="*/ 8 h 68"/>
                                <a:gd name="T10" fmla="*/ 11 w 43"/>
                                <a:gd name="T11" fmla="*/ 6 h 68"/>
                                <a:gd name="T12" fmla="*/ 16 w 43"/>
                                <a:gd name="T13" fmla="*/ 0 h 68"/>
                                <a:gd name="T14" fmla="*/ 27 w 43"/>
                                <a:gd name="T15" fmla="*/ 0 h 68"/>
                                <a:gd name="T16" fmla="*/ 30 w 43"/>
                                <a:gd name="T17" fmla="*/ 3 h 68"/>
                                <a:gd name="T18" fmla="*/ 35 w 43"/>
                                <a:gd name="T19" fmla="*/ 6 h 68"/>
                                <a:gd name="T20" fmla="*/ 38 w 43"/>
                                <a:gd name="T21" fmla="*/ 8 h 68"/>
                                <a:gd name="T22" fmla="*/ 41 w 43"/>
                                <a:gd name="T23" fmla="*/ 14 h 68"/>
                                <a:gd name="T24" fmla="*/ 41 w 43"/>
                                <a:gd name="T25" fmla="*/ 19 h 68"/>
                                <a:gd name="T26" fmla="*/ 43 w 43"/>
                                <a:gd name="T27" fmla="*/ 27 h 68"/>
                                <a:gd name="T28" fmla="*/ 43 w 43"/>
                                <a:gd name="T29" fmla="*/ 47 h 68"/>
                                <a:gd name="T30" fmla="*/ 41 w 43"/>
                                <a:gd name="T31" fmla="*/ 55 h 68"/>
                                <a:gd name="T32" fmla="*/ 38 w 43"/>
                                <a:gd name="T33" fmla="*/ 60 h 68"/>
                                <a:gd name="T34" fmla="*/ 30 w 43"/>
                                <a:gd name="T35" fmla="*/ 68 h 68"/>
                                <a:gd name="T36" fmla="*/ 16 w 43"/>
                                <a:gd name="T37" fmla="*/ 68 h 68"/>
                                <a:gd name="T38" fmla="*/ 5 w 43"/>
                                <a:gd name="T39" fmla="*/ 63 h 68"/>
                                <a:gd name="T40" fmla="*/ 0 w 43"/>
                                <a:gd name="T41" fmla="*/ 47 h 68"/>
                                <a:gd name="T42" fmla="*/ 0 w 43"/>
                                <a:gd name="T43" fmla="*/ 36 h 68"/>
                                <a:gd name="T44" fmla="*/ 8 w 43"/>
                                <a:gd name="T45" fmla="*/ 36 h 68"/>
                                <a:gd name="T46" fmla="*/ 8 w 43"/>
                                <a:gd name="T47" fmla="*/ 44 h 68"/>
                                <a:gd name="T48" fmla="*/ 11 w 43"/>
                                <a:gd name="T49" fmla="*/ 52 h 68"/>
                                <a:gd name="T50" fmla="*/ 13 w 43"/>
                                <a:gd name="T51" fmla="*/ 58 h 68"/>
                                <a:gd name="T52" fmla="*/ 16 w 43"/>
                                <a:gd name="T53" fmla="*/ 60 h 68"/>
                                <a:gd name="T54" fmla="*/ 27 w 43"/>
                                <a:gd name="T55" fmla="*/ 60 h 68"/>
                                <a:gd name="T56" fmla="*/ 30 w 43"/>
                                <a:gd name="T57" fmla="*/ 58 h 68"/>
                                <a:gd name="T58" fmla="*/ 32 w 43"/>
                                <a:gd name="T59" fmla="*/ 52 h 68"/>
                                <a:gd name="T60" fmla="*/ 35 w 43"/>
                                <a:gd name="T61" fmla="*/ 44 h 68"/>
                                <a:gd name="T62" fmla="*/ 35 w 43"/>
                                <a:gd name="T63" fmla="*/ 25 h 68"/>
                                <a:gd name="T64" fmla="*/ 30 w 43"/>
                                <a:gd name="T65" fmla="*/ 14 h 68"/>
                                <a:gd name="T66" fmla="*/ 24 w 43"/>
                                <a:gd name="T67" fmla="*/ 8 h 68"/>
                                <a:gd name="T68" fmla="*/ 21 w 43"/>
                                <a:gd name="T69" fmla="*/ 8 h 68"/>
                                <a:gd name="T70" fmla="*/ 16 w 43"/>
                                <a:gd name="T71" fmla="*/ 11 h 68"/>
                                <a:gd name="T72" fmla="*/ 13 w 43"/>
                                <a:gd name="T73" fmla="*/ 14 h 68"/>
                                <a:gd name="T74" fmla="*/ 8 w 43"/>
                                <a:gd name="T75" fmla="*/ 25 h 68"/>
                                <a:gd name="T76" fmla="*/ 8 w 43"/>
                                <a:gd name="T77"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3" h="68">
                                  <a:moveTo>
                                    <a:pt x="0" y="36"/>
                                  </a:moveTo>
                                  <a:lnTo>
                                    <a:pt x="0" y="25"/>
                                  </a:lnTo>
                                  <a:lnTo>
                                    <a:pt x="2" y="17"/>
                                  </a:lnTo>
                                  <a:lnTo>
                                    <a:pt x="5" y="11"/>
                                  </a:lnTo>
                                  <a:lnTo>
                                    <a:pt x="5" y="8"/>
                                  </a:lnTo>
                                  <a:lnTo>
                                    <a:pt x="11" y="6"/>
                                  </a:lnTo>
                                  <a:lnTo>
                                    <a:pt x="16" y="0"/>
                                  </a:lnTo>
                                  <a:lnTo>
                                    <a:pt x="27" y="0"/>
                                  </a:lnTo>
                                  <a:lnTo>
                                    <a:pt x="30" y="3"/>
                                  </a:lnTo>
                                  <a:lnTo>
                                    <a:pt x="35" y="6"/>
                                  </a:lnTo>
                                  <a:lnTo>
                                    <a:pt x="38" y="8"/>
                                  </a:lnTo>
                                  <a:lnTo>
                                    <a:pt x="41" y="14"/>
                                  </a:lnTo>
                                  <a:lnTo>
                                    <a:pt x="41" y="19"/>
                                  </a:lnTo>
                                  <a:lnTo>
                                    <a:pt x="43" y="27"/>
                                  </a:lnTo>
                                  <a:lnTo>
                                    <a:pt x="43" y="47"/>
                                  </a:lnTo>
                                  <a:lnTo>
                                    <a:pt x="41" y="55"/>
                                  </a:lnTo>
                                  <a:lnTo>
                                    <a:pt x="38" y="60"/>
                                  </a:lnTo>
                                  <a:lnTo>
                                    <a:pt x="30" y="68"/>
                                  </a:lnTo>
                                  <a:lnTo>
                                    <a:pt x="16" y="68"/>
                                  </a:lnTo>
                                  <a:lnTo>
                                    <a:pt x="5" y="63"/>
                                  </a:lnTo>
                                  <a:lnTo>
                                    <a:pt x="0" y="47"/>
                                  </a:lnTo>
                                  <a:lnTo>
                                    <a:pt x="0" y="36"/>
                                  </a:lnTo>
                                  <a:close/>
                                  <a:moveTo>
                                    <a:pt x="8" y="36"/>
                                  </a:moveTo>
                                  <a:lnTo>
                                    <a:pt x="8" y="44"/>
                                  </a:lnTo>
                                  <a:lnTo>
                                    <a:pt x="11" y="52"/>
                                  </a:lnTo>
                                  <a:lnTo>
                                    <a:pt x="13" y="58"/>
                                  </a:lnTo>
                                  <a:lnTo>
                                    <a:pt x="16" y="60"/>
                                  </a:lnTo>
                                  <a:lnTo>
                                    <a:pt x="27" y="60"/>
                                  </a:lnTo>
                                  <a:lnTo>
                                    <a:pt x="30" y="58"/>
                                  </a:lnTo>
                                  <a:lnTo>
                                    <a:pt x="32" y="52"/>
                                  </a:lnTo>
                                  <a:lnTo>
                                    <a:pt x="35" y="44"/>
                                  </a:lnTo>
                                  <a:lnTo>
                                    <a:pt x="35" y="25"/>
                                  </a:lnTo>
                                  <a:lnTo>
                                    <a:pt x="30" y="14"/>
                                  </a:lnTo>
                                  <a:lnTo>
                                    <a:pt x="24" y="8"/>
                                  </a:lnTo>
                                  <a:lnTo>
                                    <a:pt x="21" y="8"/>
                                  </a:lnTo>
                                  <a:lnTo>
                                    <a:pt x="16" y="11"/>
                                  </a:lnTo>
                                  <a:lnTo>
                                    <a:pt x="13" y="14"/>
                                  </a:lnTo>
                                  <a:lnTo>
                                    <a:pt x="8" y="25"/>
                                  </a:lnTo>
                                  <a:lnTo>
                                    <a:pt x="8"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53" name="Line 1723"/>
                          <wps:cNvCnPr/>
                          <wps:spPr bwMode="auto">
                            <a:xfrm>
                              <a:off x="1157" y="106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54" name="Line 1724"/>
                          <wps:cNvCnPr/>
                          <wps:spPr bwMode="auto">
                            <a:xfrm flipH="1">
                              <a:off x="4118" y="106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55" name="Rectangle 1725"/>
                          <wps:cNvSpPr>
                            <a:spLocks noChangeArrowheads="1"/>
                          </wps:cNvSpPr>
                          <wps:spPr bwMode="auto">
                            <a:xfrm>
                              <a:off x="958" y="1067"/>
                              <a:ext cx="24"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56" name="Freeform 1726"/>
                          <wps:cNvSpPr>
                            <a:spLocks/>
                          </wps:cNvSpPr>
                          <wps:spPr bwMode="auto">
                            <a:xfrm>
                              <a:off x="996" y="1026"/>
                              <a:ext cx="25" cy="68"/>
                            </a:xfrm>
                            <a:custGeom>
                              <a:avLst/>
                              <a:gdLst>
                                <a:gd name="T0" fmla="*/ 25 w 25"/>
                                <a:gd name="T1" fmla="*/ 68 h 68"/>
                                <a:gd name="T2" fmla="*/ 16 w 25"/>
                                <a:gd name="T3" fmla="*/ 68 h 68"/>
                                <a:gd name="T4" fmla="*/ 16 w 25"/>
                                <a:gd name="T5" fmla="*/ 16 h 68"/>
                                <a:gd name="T6" fmla="*/ 14 w 25"/>
                                <a:gd name="T7" fmla="*/ 19 h 68"/>
                                <a:gd name="T8" fmla="*/ 3 w 25"/>
                                <a:gd name="T9" fmla="*/ 24 h 68"/>
                                <a:gd name="T10" fmla="*/ 0 w 25"/>
                                <a:gd name="T11" fmla="*/ 24 h 68"/>
                                <a:gd name="T12" fmla="*/ 0 w 25"/>
                                <a:gd name="T13" fmla="*/ 16 h 68"/>
                                <a:gd name="T14" fmla="*/ 6 w 25"/>
                                <a:gd name="T15" fmla="*/ 14 h 68"/>
                                <a:gd name="T16" fmla="*/ 11 w 25"/>
                                <a:gd name="T17" fmla="*/ 8 h 68"/>
                                <a:gd name="T18" fmla="*/ 16 w 25"/>
                                <a:gd name="T19" fmla="*/ 5 h 68"/>
                                <a:gd name="T20" fmla="*/ 19 w 25"/>
                                <a:gd name="T21" fmla="*/ 0 h 68"/>
                                <a:gd name="T22" fmla="*/ 25 w 25"/>
                                <a:gd name="T23" fmla="*/ 0 h 68"/>
                                <a:gd name="T24" fmla="*/ 25 w 25"/>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8">
                                  <a:moveTo>
                                    <a:pt x="25" y="68"/>
                                  </a:moveTo>
                                  <a:lnTo>
                                    <a:pt x="16" y="68"/>
                                  </a:lnTo>
                                  <a:lnTo>
                                    <a:pt x="16" y="16"/>
                                  </a:lnTo>
                                  <a:lnTo>
                                    <a:pt x="14" y="19"/>
                                  </a:lnTo>
                                  <a:lnTo>
                                    <a:pt x="3" y="24"/>
                                  </a:lnTo>
                                  <a:lnTo>
                                    <a:pt x="0" y="24"/>
                                  </a:lnTo>
                                  <a:lnTo>
                                    <a:pt x="0" y="16"/>
                                  </a:lnTo>
                                  <a:lnTo>
                                    <a:pt x="6" y="14"/>
                                  </a:lnTo>
                                  <a:lnTo>
                                    <a:pt x="11" y="8"/>
                                  </a:lnTo>
                                  <a:lnTo>
                                    <a:pt x="16" y="5"/>
                                  </a:lnTo>
                                  <a:lnTo>
                                    <a:pt x="19" y="0"/>
                                  </a:lnTo>
                                  <a:lnTo>
                                    <a:pt x="25" y="0"/>
                                  </a:lnTo>
                                  <a:lnTo>
                                    <a:pt x="2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57" name="Freeform 1727"/>
                          <wps:cNvSpPr>
                            <a:spLocks/>
                          </wps:cNvSpPr>
                          <wps:spPr bwMode="auto">
                            <a:xfrm>
                              <a:off x="1043" y="1029"/>
                              <a:ext cx="43" cy="65"/>
                            </a:xfrm>
                            <a:custGeom>
                              <a:avLst/>
                              <a:gdLst>
                                <a:gd name="T0" fmla="*/ 0 w 43"/>
                                <a:gd name="T1" fmla="*/ 49 h 65"/>
                                <a:gd name="T2" fmla="*/ 8 w 43"/>
                                <a:gd name="T3" fmla="*/ 46 h 65"/>
                                <a:gd name="T4" fmla="*/ 11 w 43"/>
                                <a:gd name="T5" fmla="*/ 52 h 65"/>
                                <a:gd name="T6" fmla="*/ 16 w 43"/>
                                <a:gd name="T7" fmla="*/ 57 h 65"/>
                                <a:gd name="T8" fmla="*/ 27 w 43"/>
                                <a:gd name="T9" fmla="*/ 57 h 65"/>
                                <a:gd name="T10" fmla="*/ 32 w 43"/>
                                <a:gd name="T11" fmla="*/ 52 h 65"/>
                                <a:gd name="T12" fmla="*/ 35 w 43"/>
                                <a:gd name="T13" fmla="*/ 46 h 65"/>
                                <a:gd name="T14" fmla="*/ 35 w 43"/>
                                <a:gd name="T15" fmla="*/ 38 h 65"/>
                                <a:gd name="T16" fmla="*/ 32 w 43"/>
                                <a:gd name="T17" fmla="*/ 32 h 65"/>
                                <a:gd name="T18" fmla="*/ 21 w 43"/>
                                <a:gd name="T19" fmla="*/ 27 h 65"/>
                                <a:gd name="T20" fmla="*/ 16 w 43"/>
                                <a:gd name="T21" fmla="*/ 30 h 65"/>
                                <a:gd name="T22" fmla="*/ 13 w 43"/>
                                <a:gd name="T23" fmla="*/ 30 h 65"/>
                                <a:gd name="T24" fmla="*/ 11 w 43"/>
                                <a:gd name="T25" fmla="*/ 32 h 65"/>
                                <a:gd name="T26" fmla="*/ 11 w 43"/>
                                <a:gd name="T27" fmla="*/ 35 h 65"/>
                                <a:gd name="T28" fmla="*/ 0 w 43"/>
                                <a:gd name="T29" fmla="*/ 32 h 65"/>
                                <a:gd name="T30" fmla="*/ 8 w 43"/>
                                <a:gd name="T31" fmla="*/ 0 h 65"/>
                                <a:gd name="T32" fmla="*/ 41 w 43"/>
                                <a:gd name="T33" fmla="*/ 0 h 65"/>
                                <a:gd name="T34" fmla="*/ 41 w 43"/>
                                <a:gd name="T35" fmla="*/ 8 h 65"/>
                                <a:gd name="T36" fmla="*/ 13 w 43"/>
                                <a:gd name="T37" fmla="*/ 8 h 65"/>
                                <a:gd name="T38" fmla="*/ 11 w 43"/>
                                <a:gd name="T39" fmla="*/ 24 h 65"/>
                                <a:gd name="T40" fmla="*/ 16 w 43"/>
                                <a:gd name="T41" fmla="*/ 21 h 65"/>
                                <a:gd name="T42" fmla="*/ 24 w 43"/>
                                <a:gd name="T43" fmla="*/ 19 h 65"/>
                                <a:gd name="T44" fmla="*/ 32 w 43"/>
                                <a:gd name="T45" fmla="*/ 21 h 65"/>
                                <a:gd name="T46" fmla="*/ 41 w 43"/>
                                <a:gd name="T47" fmla="*/ 30 h 65"/>
                                <a:gd name="T48" fmla="*/ 43 w 43"/>
                                <a:gd name="T49" fmla="*/ 35 h 65"/>
                                <a:gd name="T50" fmla="*/ 43 w 43"/>
                                <a:gd name="T51" fmla="*/ 49 h 65"/>
                                <a:gd name="T52" fmla="*/ 41 w 43"/>
                                <a:gd name="T53" fmla="*/ 54 h 65"/>
                                <a:gd name="T54" fmla="*/ 32 w 43"/>
                                <a:gd name="T55" fmla="*/ 62 h 65"/>
                                <a:gd name="T56" fmla="*/ 27 w 43"/>
                                <a:gd name="T57" fmla="*/ 65 h 65"/>
                                <a:gd name="T58" fmla="*/ 16 w 43"/>
                                <a:gd name="T59" fmla="*/ 65 h 65"/>
                                <a:gd name="T60" fmla="*/ 11 w 43"/>
                                <a:gd name="T61" fmla="*/ 62 h 65"/>
                                <a:gd name="T62" fmla="*/ 5 w 43"/>
                                <a:gd name="T63" fmla="*/ 62 h 65"/>
                                <a:gd name="T64" fmla="*/ 2 w 43"/>
                                <a:gd name="T65" fmla="*/ 54 h 65"/>
                                <a:gd name="T66" fmla="*/ 0 w 43"/>
                                <a:gd name="T67"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3" h="65">
                                  <a:moveTo>
                                    <a:pt x="0" y="49"/>
                                  </a:moveTo>
                                  <a:lnTo>
                                    <a:pt x="8" y="46"/>
                                  </a:lnTo>
                                  <a:lnTo>
                                    <a:pt x="11" y="52"/>
                                  </a:lnTo>
                                  <a:lnTo>
                                    <a:pt x="16" y="57"/>
                                  </a:lnTo>
                                  <a:lnTo>
                                    <a:pt x="27" y="57"/>
                                  </a:lnTo>
                                  <a:lnTo>
                                    <a:pt x="32" y="52"/>
                                  </a:lnTo>
                                  <a:lnTo>
                                    <a:pt x="35" y="46"/>
                                  </a:lnTo>
                                  <a:lnTo>
                                    <a:pt x="35" y="38"/>
                                  </a:lnTo>
                                  <a:lnTo>
                                    <a:pt x="32" y="32"/>
                                  </a:lnTo>
                                  <a:lnTo>
                                    <a:pt x="21" y="27"/>
                                  </a:lnTo>
                                  <a:lnTo>
                                    <a:pt x="16" y="30"/>
                                  </a:lnTo>
                                  <a:lnTo>
                                    <a:pt x="13" y="30"/>
                                  </a:lnTo>
                                  <a:lnTo>
                                    <a:pt x="11" y="32"/>
                                  </a:lnTo>
                                  <a:lnTo>
                                    <a:pt x="11" y="35"/>
                                  </a:lnTo>
                                  <a:lnTo>
                                    <a:pt x="0" y="32"/>
                                  </a:lnTo>
                                  <a:lnTo>
                                    <a:pt x="8" y="0"/>
                                  </a:lnTo>
                                  <a:lnTo>
                                    <a:pt x="41" y="0"/>
                                  </a:lnTo>
                                  <a:lnTo>
                                    <a:pt x="41" y="8"/>
                                  </a:lnTo>
                                  <a:lnTo>
                                    <a:pt x="13" y="8"/>
                                  </a:lnTo>
                                  <a:lnTo>
                                    <a:pt x="11" y="24"/>
                                  </a:lnTo>
                                  <a:lnTo>
                                    <a:pt x="16" y="21"/>
                                  </a:lnTo>
                                  <a:lnTo>
                                    <a:pt x="24" y="19"/>
                                  </a:lnTo>
                                  <a:lnTo>
                                    <a:pt x="32" y="21"/>
                                  </a:lnTo>
                                  <a:lnTo>
                                    <a:pt x="41" y="30"/>
                                  </a:lnTo>
                                  <a:lnTo>
                                    <a:pt x="43" y="35"/>
                                  </a:lnTo>
                                  <a:lnTo>
                                    <a:pt x="43" y="49"/>
                                  </a:lnTo>
                                  <a:lnTo>
                                    <a:pt x="41" y="54"/>
                                  </a:lnTo>
                                  <a:lnTo>
                                    <a:pt x="32" y="62"/>
                                  </a:lnTo>
                                  <a:lnTo>
                                    <a:pt x="27" y="65"/>
                                  </a:lnTo>
                                  <a:lnTo>
                                    <a:pt x="16" y="65"/>
                                  </a:lnTo>
                                  <a:lnTo>
                                    <a:pt x="11" y="62"/>
                                  </a:lnTo>
                                  <a:lnTo>
                                    <a:pt x="5" y="62"/>
                                  </a:lnTo>
                                  <a:lnTo>
                                    <a:pt x="2" y="54"/>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58" name="Line 1728"/>
                          <wps:cNvCnPr/>
                          <wps:spPr bwMode="auto">
                            <a:xfrm>
                              <a:off x="1157" y="88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59" name="Line 1729"/>
                          <wps:cNvCnPr/>
                          <wps:spPr bwMode="auto">
                            <a:xfrm flipH="1">
                              <a:off x="4118" y="881"/>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60" name="Rectangle 1730"/>
                          <wps:cNvSpPr>
                            <a:spLocks noChangeArrowheads="1"/>
                          </wps:cNvSpPr>
                          <wps:spPr bwMode="auto">
                            <a:xfrm>
                              <a:off x="958" y="884"/>
                              <a:ext cx="24" cy="5"/>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61" name="Freeform 1731"/>
                          <wps:cNvSpPr>
                            <a:spLocks/>
                          </wps:cNvSpPr>
                          <wps:spPr bwMode="auto">
                            <a:xfrm>
                              <a:off x="996" y="843"/>
                              <a:ext cx="25" cy="68"/>
                            </a:xfrm>
                            <a:custGeom>
                              <a:avLst/>
                              <a:gdLst>
                                <a:gd name="T0" fmla="*/ 25 w 25"/>
                                <a:gd name="T1" fmla="*/ 68 h 68"/>
                                <a:gd name="T2" fmla="*/ 16 w 25"/>
                                <a:gd name="T3" fmla="*/ 68 h 68"/>
                                <a:gd name="T4" fmla="*/ 16 w 25"/>
                                <a:gd name="T5" fmla="*/ 16 h 68"/>
                                <a:gd name="T6" fmla="*/ 14 w 25"/>
                                <a:gd name="T7" fmla="*/ 19 h 68"/>
                                <a:gd name="T8" fmla="*/ 3 w 25"/>
                                <a:gd name="T9" fmla="*/ 24 h 68"/>
                                <a:gd name="T10" fmla="*/ 0 w 25"/>
                                <a:gd name="T11" fmla="*/ 24 h 68"/>
                                <a:gd name="T12" fmla="*/ 0 w 25"/>
                                <a:gd name="T13" fmla="*/ 16 h 68"/>
                                <a:gd name="T14" fmla="*/ 6 w 25"/>
                                <a:gd name="T15" fmla="*/ 13 h 68"/>
                                <a:gd name="T16" fmla="*/ 11 w 25"/>
                                <a:gd name="T17" fmla="*/ 8 h 68"/>
                                <a:gd name="T18" fmla="*/ 16 w 25"/>
                                <a:gd name="T19" fmla="*/ 5 h 68"/>
                                <a:gd name="T20" fmla="*/ 19 w 25"/>
                                <a:gd name="T21" fmla="*/ 0 h 68"/>
                                <a:gd name="T22" fmla="*/ 25 w 25"/>
                                <a:gd name="T23" fmla="*/ 0 h 68"/>
                                <a:gd name="T24" fmla="*/ 25 w 25"/>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8">
                                  <a:moveTo>
                                    <a:pt x="25" y="68"/>
                                  </a:moveTo>
                                  <a:lnTo>
                                    <a:pt x="16" y="68"/>
                                  </a:lnTo>
                                  <a:lnTo>
                                    <a:pt x="16" y="16"/>
                                  </a:lnTo>
                                  <a:lnTo>
                                    <a:pt x="14" y="19"/>
                                  </a:lnTo>
                                  <a:lnTo>
                                    <a:pt x="3" y="24"/>
                                  </a:lnTo>
                                  <a:lnTo>
                                    <a:pt x="0" y="24"/>
                                  </a:lnTo>
                                  <a:lnTo>
                                    <a:pt x="0" y="16"/>
                                  </a:lnTo>
                                  <a:lnTo>
                                    <a:pt x="6" y="13"/>
                                  </a:lnTo>
                                  <a:lnTo>
                                    <a:pt x="11" y="8"/>
                                  </a:lnTo>
                                  <a:lnTo>
                                    <a:pt x="16" y="5"/>
                                  </a:lnTo>
                                  <a:lnTo>
                                    <a:pt x="19" y="0"/>
                                  </a:lnTo>
                                  <a:lnTo>
                                    <a:pt x="25" y="0"/>
                                  </a:lnTo>
                                  <a:lnTo>
                                    <a:pt x="25"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62" name="Freeform 1732"/>
                          <wps:cNvSpPr>
                            <a:spLocks noEditPoints="1"/>
                          </wps:cNvSpPr>
                          <wps:spPr bwMode="auto">
                            <a:xfrm>
                              <a:off x="1043" y="843"/>
                              <a:ext cx="43" cy="68"/>
                            </a:xfrm>
                            <a:custGeom>
                              <a:avLst/>
                              <a:gdLst>
                                <a:gd name="T0" fmla="*/ 0 w 43"/>
                                <a:gd name="T1" fmla="*/ 35 h 68"/>
                                <a:gd name="T2" fmla="*/ 0 w 43"/>
                                <a:gd name="T3" fmla="*/ 24 h 68"/>
                                <a:gd name="T4" fmla="*/ 2 w 43"/>
                                <a:gd name="T5" fmla="*/ 16 h 68"/>
                                <a:gd name="T6" fmla="*/ 5 w 43"/>
                                <a:gd name="T7" fmla="*/ 10 h 68"/>
                                <a:gd name="T8" fmla="*/ 5 w 43"/>
                                <a:gd name="T9" fmla="*/ 8 h 68"/>
                                <a:gd name="T10" fmla="*/ 11 w 43"/>
                                <a:gd name="T11" fmla="*/ 5 h 68"/>
                                <a:gd name="T12" fmla="*/ 16 w 43"/>
                                <a:gd name="T13" fmla="*/ 0 h 68"/>
                                <a:gd name="T14" fmla="*/ 27 w 43"/>
                                <a:gd name="T15" fmla="*/ 0 h 68"/>
                                <a:gd name="T16" fmla="*/ 30 w 43"/>
                                <a:gd name="T17" fmla="*/ 2 h 68"/>
                                <a:gd name="T18" fmla="*/ 35 w 43"/>
                                <a:gd name="T19" fmla="*/ 5 h 68"/>
                                <a:gd name="T20" fmla="*/ 38 w 43"/>
                                <a:gd name="T21" fmla="*/ 8 h 68"/>
                                <a:gd name="T22" fmla="*/ 41 w 43"/>
                                <a:gd name="T23" fmla="*/ 13 h 68"/>
                                <a:gd name="T24" fmla="*/ 41 w 43"/>
                                <a:gd name="T25" fmla="*/ 19 h 68"/>
                                <a:gd name="T26" fmla="*/ 43 w 43"/>
                                <a:gd name="T27" fmla="*/ 27 h 68"/>
                                <a:gd name="T28" fmla="*/ 43 w 43"/>
                                <a:gd name="T29" fmla="*/ 46 h 68"/>
                                <a:gd name="T30" fmla="*/ 41 w 43"/>
                                <a:gd name="T31" fmla="*/ 54 h 68"/>
                                <a:gd name="T32" fmla="*/ 38 w 43"/>
                                <a:gd name="T33" fmla="*/ 60 h 68"/>
                                <a:gd name="T34" fmla="*/ 30 w 43"/>
                                <a:gd name="T35" fmla="*/ 68 h 68"/>
                                <a:gd name="T36" fmla="*/ 16 w 43"/>
                                <a:gd name="T37" fmla="*/ 68 h 68"/>
                                <a:gd name="T38" fmla="*/ 5 w 43"/>
                                <a:gd name="T39" fmla="*/ 62 h 68"/>
                                <a:gd name="T40" fmla="*/ 0 w 43"/>
                                <a:gd name="T41" fmla="*/ 46 h 68"/>
                                <a:gd name="T42" fmla="*/ 0 w 43"/>
                                <a:gd name="T43" fmla="*/ 35 h 68"/>
                                <a:gd name="T44" fmla="*/ 8 w 43"/>
                                <a:gd name="T45" fmla="*/ 35 h 68"/>
                                <a:gd name="T46" fmla="*/ 8 w 43"/>
                                <a:gd name="T47" fmla="*/ 43 h 68"/>
                                <a:gd name="T48" fmla="*/ 11 w 43"/>
                                <a:gd name="T49" fmla="*/ 52 h 68"/>
                                <a:gd name="T50" fmla="*/ 13 w 43"/>
                                <a:gd name="T51" fmla="*/ 57 h 68"/>
                                <a:gd name="T52" fmla="*/ 16 w 43"/>
                                <a:gd name="T53" fmla="*/ 60 h 68"/>
                                <a:gd name="T54" fmla="*/ 27 w 43"/>
                                <a:gd name="T55" fmla="*/ 60 h 68"/>
                                <a:gd name="T56" fmla="*/ 30 w 43"/>
                                <a:gd name="T57" fmla="*/ 57 h 68"/>
                                <a:gd name="T58" fmla="*/ 32 w 43"/>
                                <a:gd name="T59" fmla="*/ 52 h 68"/>
                                <a:gd name="T60" fmla="*/ 35 w 43"/>
                                <a:gd name="T61" fmla="*/ 43 h 68"/>
                                <a:gd name="T62" fmla="*/ 35 w 43"/>
                                <a:gd name="T63" fmla="*/ 24 h 68"/>
                                <a:gd name="T64" fmla="*/ 30 w 43"/>
                                <a:gd name="T65" fmla="*/ 13 h 68"/>
                                <a:gd name="T66" fmla="*/ 24 w 43"/>
                                <a:gd name="T67" fmla="*/ 8 h 68"/>
                                <a:gd name="T68" fmla="*/ 21 w 43"/>
                                <a:gd name="T69" fmla="*/ 8 h 68"/>
                                <a:gd name="T70" fmla="*/ 16 w 43"/>
                                <a:gd name="T71" fmla="*/ 10 h 68"/>
                                <a:gd name="T72" fmla="*/ 13 w 43"/>
                                <a:gd name="T73" fmla="*/ 13 h 68"/>
                                <a:gd name="T74" fmla="*/ 8 w 43"/>
                                <a:gd name="T75" fmla="*/ 24 h 68"/>
                                <a:gd name="T76" fmla="*/ 8 w 43"/>
                                <a:gd name="T77" fmla="*/ 3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3" h="68">
                                  <a:moveTo>
                                    <a:pt x="0" y="35"/>
                                  </a:moveTo>
                                  <a:lnTo>
                                    <a:pt x="0" y="24"/>
                                  </a:lnTo>
                                  <a:lnTo>
                                    <a:pt x="2" y="16"/>
                                  </a:lnTo>
                                  <a:lnTo>
                                    <a:pt x="5" y="10"/>
                                  </a:lnTo>
                                  <a:lnTo>
                                    <a:pt x="5" y="8"/>
                                  </a:lnTo>
                                  <a:lnTo>
                                    <a:pt x="11" y="5"/>
                                  </a:lnTo>
                                  <a:lnTo>
                                    <a:pt x="16" y="0"/>
                                  </a:lnTo>
                                  <a:lnTo>
                                    <a:pt x="27" y="0"/>
                                  </a:lnTo>
                                  <a:lnTo>
                                    <a:pt x="30" y="2"/>
                                  </a:lnTo>
                                  <a:lnTo>
                                    <a:pt x="35" y="5"/>
                                  </a:lnTo>
                                  <a:lnTo>
                                    <a:pt x="38" y="8"/>
                                  </a:lnTo>
                                  <a:lnTo>
                                    <a:pt x="41" y="13"/>
                                  </a:lnTo>
                                  <a:lnTo>
                                    <a:pt x="41" y="19"/>
                                  </a:lnTo>
                                  <a:lnTo>
                                    <a:pt x="43" y="27"/>
                                  </a:lnTo>
                                  <a:lnTo>
                                    <a:pt x="43" y="46"/>
                                  </a:lnTo>
                                  <a:lnTo>
                                    <a:pt x="41" y="54"/>
                                  </a:lnTo>
                                  <a:lnTo>
                                    <a:pt x="38" y="60"/>
                                  </a:lnTo>
                                  <a:lnTo>
                                    <a:pt x="30" y="68"/>
                                  </a:lnTo>
                                  <a:lnTo>
                                    <a:pt x="16" y="68"/>
                                  </a:lnTo>
                                  <a:lnTo>
                                    <a:pt x="5" y="62"/>
                                  </a:lnTo>
                                  <a:lnTo>
                                    <a:pt x="0" y="46"/>
                                  </a:lnTo>
                                  <a:lnTo>
                                    <a:pt x="0" y="35"/>
                                  </a:lnTo>
                                  <a:close/>
                                  <a:moveTo>
                                    <a:pt x="8" y="35"/>
                                  </a:moveTo>
                                  <a:lnTo>
                                    <a:pt x="8" y="43"/>
                                  </a:lnTo>
                                  <a:lnTo>
                                    <a:pt x="11" y="52"/>
                                  </a:lnTo>
                                  <a:lnTo>
                                    <a:pt x="13" y="57"/>
                                  </a:lnTo>
                                  <a:lnTo>
                                    <a:pt x="16" y="60"/>
                                  </a:lnTo>
                                  <a:lnTo>
                                    <a:pt x="27" y="60"/>
                                  </a:lnTo>
                                  <a:lnTo>
                                    <a:pt x="30" y="57"/>
                                  </a:lnTo>
                                  <a:lnTo>
                                    <a:pt x="32" y="52"/>
                                  </a:lnTo>
                                  <a:lnTo>
                                    <a:pt x="35" y="43"/>
                                  </a:lnTo>
                                  <a:lnTo>
                                    <a:pt x="35" y="24"/>
                                  </a:lnTo>
                                  <a:lnTo>
                                    <a:pt x="30" y="13"/>
                                  </a:lnTo>
                                  <a:lnTo>
                                    <a:pt x="24" y="8"/>
                                  </a:lnTo>
                                  <a:lnTo>
                                    <a:pt x="21" y="8"/>
                                  </a:lnTo>
                                  <a:lnTo>
                                    <a:pt x="16" y="10"/>
                                  </a:lnTo>
                                  <a:lnTo>
                                    <a:pt x="13" y="13"/>
                                  </a:lnTo>
                                  <a:lnTo>
                                    <a:pt x="8" y="24"/>
                                  </a:lnTo>
                                  <a:lnTo>
                                    <a:pt x="8"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63" name="Line 1733"/>
                          <wps:cNvCnPr/>
                          <wps:spPr bwMode="auto">
                            <a:xfrm>
                              <a:off x="1157" y="69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64" name="Line 1734"/>
                          <wps:cNvCnPr/>
                          <wps:spPr bwMode="auto">
                            <a:xfrm flipH="1">
                              <a:off x="4118" y="698"/>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65" name="Rectangle 1735"/>
                          <wps:cNvSpPr>
                            <a:spLocks noChangeArrowheads="1"/>
                          </wps:cNvSpPr>
                          <wps:spPr bwMode="auto">
                            <a:xfrm>
                              <a:off x="1012" y="700"/>
                              <a:ext cx="25" cy="6"/>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66" name="Freeform 1736"/>
                          <wps:cNvSpPr>
                            <a:spLocks/>
                          </wps:cNvSpPr>
                          <wps:spPr bwMode="auto">
                            <a:xfrm>
                              <a:off x="1045" y="662"/>
                              <a:ext cx="44" cy="66"/>
                            </a:xfrm>
                            <a:custGeom>
                              <a:avLst/>
                              <a:gdLst>
                                <a:gd name="T0" fmla="*/ 0 w 44"/>
                                <a:gd name="T1" fmla="*/ 49 h 66"/>
                                <a:gd name="T2" fmla="*/ 9 w 44"/>
                                <a:gd name="T3" fmla="*/ 47 h 66"/>
                                <a:gd name="T4" fmla="*/ 11 w 44"/>
                                <a:gd name="T5" fmla="*/ 52 h 66"/>
                                <a:gd name="T6" fmla="*/ 17 w 44"/>
                                <a:gd name="T7" fmla="*/ 57 h 66"/>
                                <a:gd name="T8" fmla="*/ 28 w 44"/>
                                <a:gd name="T9" fmla="*/ 57 h 66"/>
                                <a:gd name="T10" fmla="*/ 33 w 44"/>
                                <a:gd name="T11" fmla="*/ 52 h 66"/>
                                <a:gd name="T12" fmla="*/ 36 w 44"/>
                                <a:gd name="T13" fmla="*/ 47 h 66"/>
                                <a:gd name="T14" fmla="*/ 36 w 44"/>
                                <a:gd name="T15" fmla="*/ 38 h 66"/>
                                <a:gd name="T16" fmla="*/ 33 w 44"/>
                                <a:gd name="T17" fmla="*/ 33 h 66"/>
                                <a:gd name="T18" fmla="*/ 22 w 44"/>
                                <a:gd name="T19" fmla="*/ 27 h 66"/>
                                <a:gd name="T20" fmla="*/ 17 w 44"/>
                                <a:gd name="T21" fmla="*/ 30 h 66"/>
                                <a:gd name="T22" fmla="*/ 14 w 44"/>
                                <a:gd name="T23" fmla="*/ 30 h 66"/>
                                <a:gd name="T24" fmla="*/ 9 w 44"/>
                                <a:gd name="T25" fmla="*/ 36 h 66"/>
                                <a:gd name="T26" fmla="*/ 0 w 44"/>
                                <a:gd name="T27" fmla="*/ 33 h 66"/>
                                <a:gd name="T28" fmla="*/ 9 w 44"/>
                                <a:gd name="T29" fmla="*/ 0 h 66"/>
                                <a:gd name="T30" fmla="*/ 41 w 44"/>
                                <a:gd name="T31" fmla="*/ 0 h 66"/>
                                <a:gd name="T32" fmla="*/ 41 w 44"/>
                                <a:gd name="T33" fmla="*/ 8 h 66"/>
                                <a:gd name="T34" fmla="*/ 14 w 44"/>
                                <a:gd name="T35" fmla="*/ 8 h 66"/>
                                <a:gd name="T36" fmla="*/ 11 w 44"/>
                                <a:gd name="T37" fmla="*/ 25 h 66"/>
                                <a:gd name="T38" fmla="*/ 17 w 44"/>
                                <a:gd name="T39" fmla="*/ 22 h 66"/>
                                <a:gd name="T40" fmla="*/ 25 w 44"/>
                                <a:gd name="T41" fmla="*/ 19 h 66"/>
                                <a:gd name="T42" fmla="*/ 33 w 44"/>
                                <a:gd name="T43" fmla="*/ 22 h 66"/>
                                <a:gd name="T44" fmla="*/ 41 w 44"/>
                                <a:gd name="T45" fmla="*/ 30 h 66"/>
                                <a:gd name="T46" fmla="*/ 44 w 44"/>
                                <a:gd name="T47" fmla="*/ 36 h 66"/>
                                <a:gd name="T48" fmla="*/ 44 w 44"/>
                                <a:gd name="T49" fmla="*/ 49 h 66"/>
                                <a:gd name="T50" fmla="*/ 41 w 44"/>
                                <a:gd name="T51" fmla="*/ 55 h 66"/>
                                <a:gd name="T52" fmla="*/ 33 w 44"/>
                                <a:gd name="T53" fmla="*/ 63 h 66"/>
                                <a:gd name="T54" fmla="*/ 28 w 44"/>
                                <a:gd name="T55" fmla="*/ 66 h 66"/>
                                <a:gd name="T56" fmla="*/ 17 w 44"/>
                                <a:gd name="T57" fmla="*/ 66 h 66"/>
                                <a:gd name="T58" fmla="*/ 11 w 44"/>
                                <a:gd name="T59" fmla="*/ 63 h 66"/>
                                <a:gd name="T60" fmla="*/ 6 w 44"/>
                                <a:gd name="T61" fmla="*/ 63 h 66"/>
                                <a:gd name="T62" fmla="*/ 3 w 44"/>
                                <a:gd name="T63" fmla="*/ 55 h 66"/>
                                <a:gd name="T64" fmla="*/ 0 w 44"/>
                                <a:gd name="T65"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4" h="66">
                                  <a:moveTo>
                                    <a:pt x="0" y="49"/>
                                  </a:moveTo>
                                  <a:lnTo>
                                    <a:pt x="9" y="47"/>
                                  </a:lnTo>
                                  <a:lnTo>
                                    <a:pt x="11" y="52"/>
                                  </a:lnTo>
                                  <a:lnTo>
                                    <a:pt x="17" y="57"/>
                                  </a:lnTo>
                                  <a:lnTo>
                                    <a:pt x="28" y="57"/>
                                  </a:lnTo>
                                  <a:lnTo>
                                    <a:pt x="33" y="52"/>
                                  </a:lnTo>
                                  <a:lnTo>
                                    <a:pt x="36" y="47"/>
                                  </a:lnTo>
                                  <a:lnTo>
                                    <a:pt x="36" y="38"/>
                                  </a:lnTo>
                                  <a:lnTo>
                                    <a:pt x="33" y="33"/>
                                  </a:lnTo>
                                  <a:lnTo>
                                    <a:pt x="22" y="27"/>
                                  </a:lnTo>
                                  <a:lnTo>
                                    <a:pt x="17" y="30"/>
                                  </a:lnTo>
                                  <a:lnTo>
                                    <a:pt x="14" y="30"/>
                                  </a:lnTo>
                                  <a:lnTo>
                                    <a:pt x="9" y="36"/>
                                  </a:lnTo>
                                  <a:lnTo>
                                    <a:pt x="0" y="33"/>
                                  </a:lnTo>
                                  <a:lnTo>
                                    <a:pt x="9" y="0"/>
                                  </a:lnTo>
                                  <a:lnTo>
                                    <a:pt x="41" y="0"/>
                                  </a:lnTo>
                                  <a:lnTo>
                                    <a:pt x="41" y="8"/>
                                  </a:lnTo>
                                  <a:lnTo>
                                    <a:pt x="14" y="8"/>
                                  </a:lnTo>
                                  <a:lnTo>
                                    <a:pt x="11" y="25"/>
                                  </a:lnTo>
                                  <a:lnTo>
                                    <a:pt x="17" y="22"/>
                                  </a:lnTo>
                                  <a:lnTo>
                                    <a:pt x="25" y="19"/>
                                  </a:lnTo>
                                  <a:lnTo>
                                    <a:pt x="33" y="22"/>
                                  </a:lnTo>
                                  <a:lnTo>
                                    <a:pt x="41" y="30"/>
                                  </a:lnTo>
                                  <a:lnTo>
                                    <a:pt x="44" y="36"/>
                                  </a:lnTo>
                                  <a:lnTo>
                                    <a:pt x="44" y="49"/>
                                  </a:lnTo>
                                  <a:lnTo>
                                    <a:pt x="41" y="55"/>
                                  </a:lnTo>
                                  <a:lnTo>
                                    <a:pt x="33" y="63"/>
                                  </a:lnTo>
                                  <a:lnTo>
                                    <a:pt x="28" y="66"/>
                                  </a:lnTo>
                                  <a:lnTo>
                                    <a:pt x="17" y="66"/>
                                  </a:lnTo>
                                  <a:lnTo>
                                    <a:pt x="11" y="63"/>
                                  </a:lnTo>
                                  <a:lnTo>
                                    <a:pt x="6"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67" name="Line 1737"/>
                          <wps:cNvCnPr/>
                          <wps:spPr bwMode="auto">
                            <a:xfrm>
                              <a:off x="1157" y="51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68" name="Line 1738"/>
                          <wps:cNvCnPr/>
                          <wps:spPr bwMode="auto">
                            <a:xfrm flipH="1">
                              <a:off x="4118" y="514"/>
                              <a:ext cx="69" cy="1"/>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69" name="Freeform 1739"/>
                          <wps:cNvSpPr>
                            <a:spLocks noEditPoints="1"/>
                          </wps:cNvSpPr>
                          <wps:spPr bwMode="auto">
                            <a:xfrm>
                              <a:off x="1043" y="476"/>
                              <a:ext cx="46" cy="68"/>
                            </a:xfrm>
                            <a:custGeom>
                              <a:avLst/>
                              <a:gdLst>
                                <a:gd name="T0" fmla="*/ 0 w 46"/>
                                <a:gd name="T1" fmla="*/ 36 h 68"/>
                                <a:gd name="T2" fmla="*/ 2 w 46"/>
                                <a:gd name="T3" fmla="*/ 25 h 68"/>
                                <a:gd name="T4" fmla="*/ 5 w 46"/>
                                <a:gd name="T5" fmla="*/ 16 h 68"/>
                                <a:gd name="T6" fmla="*/ 5 w 46"/>
                                <a:gd name="T7" fmla="*/ 11 h 68"/>
                                <a:gd name="T8" fmla="*/ 13 w 46"/>
                                <a:gd name="T9" fmla="*/ 3 h 68"/>
                                <a:gd name="T10" fmla="*/ 19 w 46"/>
                                <a:gd name="T11" fmla="*/ 0 h 68"/>
                                <a:gd name="T12" fmla="*/ 27 w 46"/>
                                <a:gd name="T13" fmla="*/ 0 h 68"/>
                                <a:gd name="T14" fmla="*/ 32 w 46"/>
                                <a:gd name="T15" fmla="*/ 3 h 68"/>
                                <a:gd name="T16" fmla="*/ 38 w 46"/>
                                <a:gd name="T17" fmla="*/ 8 h 68"/>
                                <a:gd name="T18" fmla="*/ 43 w 46"/>
                                <a:gd name="T19" fmla="*/ 19 h 68"/>
                                <a:gd name="T20" fmla="*/ 43 w 46"/>
                                <a:gd name="T21" fmla="*/ 27 h 68"/>
                                <a:gd name="T22" fmla="*/ 46 w 46"/>
                                <a:gd name="T23" fmla="*/ 36 h 68"/>
                                <a:gd name="T24" fmla="*/ 43 w 46"/>
                                <a:gd name="T25" fmla="*/ 46 h 68"/>
                                <a:gd name="T26" fmla="*/ 43 w 46"/>
                                <a:gd name="T27" fmla="*/ 55 h 68"/>
                                <a:gd name="T28" fmla="*/ 41 w 46"/>
                                <a:gd name="T29" fmla="*/ 60 h 68"/>
                                <a:gd name="T30" fmla="*/ 35 w 46"/>
                                <a:gd name="T31" fmla="*/ 66 h 68"/>
                                <a:gd name="T32" fmla="*/ 30 w 46"/>
                                <a:gd name="T33" fmla="*/ 68 h 68"/>
                                <a:gd name="T34" fmla="*/ 16 w 46"/>
                                <a:gd name="T35" fmla="*/ 68 h 68"/>
                                <a:gd name="T36" fmla="*/ 13 w 46"/>
                                <a:gd name="T37" fmla="*/ 66 h 68"/>
                                <a:gd name="T38" fmla="*/ 8 w 46"/>
                                <a:gd name="T39" fmla="*/ 63 h 68"/>
                                <a:gd name="T40" fmla="*/ 2 w 46"/>
                                <a:gd name="T41" fmla="*/ 46 h 68"/>
                                <a:gd name="T42" fmla="*/ 0 w 46"/>
                                <a:gd name="T43" fmla="*/ 36 h 68"/>
                                <a:gd name="T44" fmla="*/ 11 w 46"/>
                                <a:gd name="T45" fmla="*/ 36 h 68"/>
                                <a:gd name="T46" fmla="*/ 11 w 46"/>
                                <a:gd name="T47" fmla="*/ 52 h 68"/>
                                <a:gd name="T48" fmla="*/ 13 w 46"/>
                                <a:gd name="T49" fmla="*/ 57 h 68"/>
                                <a:gd name="T50" fmla="*/ 19 w 46"/>
                                <a:gd name="T51" fmla="*/ 60 h 68"/>
                                <a:gd name="T52" fmla="*/ 30 w 46"/>
                                <a:gd name="T53" fmla="*/ 60 h 68"/>
                                <a:gd name="T54" fmla="*/ 32 w 46"/>
                                <a:gd name="T55" fmla="*/ 57 h 68"/>
                                <a:gd name="T56" fmla="*/ 35 w 46"/>
                                <a:gd name="T57" fmla="*/ 52 h 68"/>
                                <a:gd name="T58" fmla="*/ 35 w 46"/>
                                <a:gd name="T59" fmla="*/ 19 h 68"/>
                                <a:gd name="T60" fmla="*/ 32 w 46"/>
                                <a:gd name="T61" fmla="*/ 14 h 68"/>
                                <a:gd name="T62" fmla="*/ 21 w 46"/>
                                <a:gd name="T63" fmla="*/ 8 h 68"/>
                                <a:gd name="T64" fmla="*/ 16 w 46"/>
                                <a:gd name="T65" fmla="*/ 11 h 68"/>
                                <a:gd name="T66" fmla="*/ 13 w 46"/>
                                <a:gd name="T67" fmla="*/ 14 h 68"/>
                                <a:gd name="T68" fmla="*/ 11 w 46"/>
                                <a:gd name="T69" fmla="*/ 19 h 68"/>
                                <a:gd name="T70" fmla="*/ 11 w 46"/>
                                <a:gd name="T71"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 h="68">
                                  <a:moveTo>
                                    <a:pt x="0" y="36"/>
                                  </a:moveTo>
                                  <a:lnTo>
                                    <a:pt x="2" y="25"/>
                                  </a:lnTo>
                                  <a:lnTo>
                                    <a:pt x="5" y="16"/>
                                  </a:lnTo>
                                  <a:lnTo>
                                    <a:pt x="5" y="11"/>
                                  </a:lnTo>
                                  <a:lnTo>
                                    <a:pt x="13" y="3"/>
                                  </a:lnTo>
                                  <a:lnTo>
                                    <a:pt x="19" y="0"/>
                                  </a:lnTo>
                                  <a:lnTo>
                                    <a:pt x="27" y="0"/>
                                  </a:lnTo>
                                  <a:lnTo>
                                    <a:pt x="32" y="3"/>
                                  </a:lnTo>
                                  <a:lnTo>
                                    <a:pt x="38" y="8"/>
                                  </a:lnTo>
                                  <a:lnTo>
                                    <a:pt x="43" y="19"/>
                                  </a:lnTo>
                                  <a:lnTo>
                                    <a:pt x="43" y="27"/>
                                  </a:lnTo>
                                  <a:lnTo>
                                    <a:pt x="46" y="36"/>
                                  </a:lnTo>
                                  <a:lnTo>
                                    <a:pt x="43" y="46"/>
                                  </a:lnTo>
                                  <a:lnTo>
                                    <a:pt x="43" y="55"/>
                                  </a:lnTo>
                                  <a:lnTo>
                                    <a:pt x="41" y="60"/>
                                  </a:lnTo>
                                  <a:lnTo>
                                    <a:pt x="35" y="66"/>
                                  </a:lnTo>
                                  <a:lnTo>
                                    <a:pt x="30" y="68"/>
                                  </a:lnTo>
                                  <a:lnTo>
                                    <a:pt x="16" y="68"/>
                                  </a:lnTo>
                                  <a:lnTo>
                                    <a:pt x="13" y="66"/>
                                  </a:lnTo>
                                  <a:lnTo>
                                    <a:pt x="8" y="63"/>
                                  </a:lnTo>
                                  <a:lnTo>
                                    <a:pt x="2" y="46"/>
                                  </a:lnTo>
                                  <a:lnTo>
                                    <a:pt x="0" y="36"/>
                                  </a:lnTo>
                                  <a:close/>
                                  <a:moveTo>
                                    <a:pt x="11" y="36"/>
                                  </a:moveTo>
                                  <a:lnTo>
                                    <a:pt x="11" y="52"/>
                                  </a:lnTo>
                                  <a:lnTo>
                                    <a:pt x="13" y="57"/>
                                  </a:lnTo>
                                  <a:lnTo>
                                    <a:pt x="19" y="60"/>
                                  </a:lnTo>
                                  <a:lnTo>
                                    <a:pt x="30" y="60"/>
                                  </a:lnTo>
                                  <a:lnTo>
                                    <a:pt x="32" y="57"/>
                                  </a:lnTo>
                                  <a:lnTo>
                                    <a:pt x="35" y="52"/>
                                  </a:lnTo>
                                  <a:lnTo>
                                    <a:pt x="35" y="19"/>
                                  </a:lnTo>
                                  <a:lnTo>
                                    <a:pt x="32" y="14"/>
                                  </a:lnTo>
                                  <a:lnTo>
                                    <a:pt x="21" y="8"/>
                                  </a:lnTo>
                                  <a:lnTo>
                                    <a:pt x="16" y="11"/>
                                  </a:lnTo>
                                  <a:lnTo>
                                    <a:pt x="13" y="14"/>
                                  </a:lnTo>
                                  <a:lnTo>
                                    <a:pt x="11" y="19"/>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70" name="Line 1740"/>
                          <wps:cNvCnPr/>
                          <wps:spPr bwMode="auto">
                            <a:xfrm flipV="1">
                              <a:off x="1157"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71" name="Line 1741"/>
                          <wps:cNvCnPr/>
                          <wps:spPr bwMode="auto">
                            <a:xfrm>
                              <a:off x="1157"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72" name="Freeform 1742"/>
                          <wps:cNvSpPr>
                            <a:spLocks noEditPoints="1"/>
                          </wps:cNvSpPr>
                          <wps:spPr bwMode="auto">
                            <a:xfrm>
                              <a:off x="1133" y="2054"/>
                              <a:ext cx="46" cy="69"/>
                            </a:xfrm>
                            <a:custGeom>
                              <a:avLst/>
                              <a:gdLst>
                                <a:gd name="T0" fmla="*/ 0 w 46"/>
                                <a:gd name="T1" fmla="*/ 36 h 69"/>
                                <a:gd name="T2" fmla="*/ 3 w 46"/>
                                <a:gd name="T3" fmla="*/ 25 h 69"/>
                                <a:gd name="T4" fmla="*/ 5 w 46"/>
                                <a:gd name="T5" fmla="*/ 17 h 69"/>
                                <a:gd name="T6" fmla="*/ 5 w 46"/>
                                <a:gd name="T7" fmla="*/ 11 h 69"/>
                                <a:gd name="T8" fmla="*/ 14 w 46"/>
                                <a:gd name="T9" fmla="*/ 3 h 69"/>
                                <a:gd name="T10" fmla="*/ 19 w 46"/>
                                <a:gd name="T11" fmla="*/ 0 h 69"/>
                                <a:gd name="T12" fmla="*/ 27 w 46"/>
                                <a:gd name="T13" fmla="*/ 0 h 69"/>
                                <a:gd name="T14" fmla="*/ 33 w 46"/>
                                <a:gd name="T15" fmla="*/ 3 h 69"/>
                                <a:gd name="T16" fmla="*/ 38 w 46"/>
                                <a:gd name="T17" fmla="*/ 9 h 69"/>
                                <a:gd name="T18" fmla="*/ 44 w 46"/>
                                <a:gd name="T19" fmla="*/ 20 h 69"/>
                                <a:gd name="T20" fmla="*/ 44 w 46"/>
                                <a:gd name="T21" fmla="*/ 28 h 69"/>
                                <a:gd name="T22" fmla="*/ 46 w 46"/>
                                <a:gd name="T23" fmla="*/ 36 h 69"/>
                                <a:gd name="T24" fmla="*/ 44 w 46"/>
                                <a:gd name="T25" fmla="*/ 47 h 69"/>
                                <a:gd name="T26" fmla="*/ 44 w 46"/>
                                <a:gd name="T27" fmla="*/ 55 h 69"/>
                                <a:gd name="T28" fmla="*/ 41 w 46"/>
                                <a:gd name="T29" fmla="*/ 61 h 69"/>
                                <a:gd name="T30" fmla="*/ 35 w 46"/>
                                <a:gd name="T31" fmla="*/ 66 h 69"/>
                                <a:gd name="T32" fmla="*/ 30 w 46"/>
                                <a:gd name="T33" fmla="*/ 69 h 69"/>
                                <a:gd name="T34" fmla="*/ 16 w 46"/>
                                <a:gd name="T35" fmla="*/ 69 h 69"/>
                                <a:gd name="T36" fmla="*/ 14 w 46"/>
                                <a:gd name="T37" fmla="*/ 66 h 69"/>
                                <a:gd name="T38" fmla="*/ 8 w 46"/>
                                <a:gd name="T39" fmla="*/ 63 h 69"/>
                                <a:gd name="T40" fmla="*/ 3 w 46"/>
                                <a:gd name="T41" fmla="*/ 47 h 69"/>
                                <a:gd name="T42" fmla="*/ 0 w 46"/>
                                <a:gd name="T43" fmla="*/ 36 h 69"/>
                                <a:gd name="T44" fmla="*/ 11 w 46"/>
                                <a:gd name="T45" fmla="*/ 36 h 69"/>
                                <a:gd name="T46" fmla="*/ 11 w 46"/>
                                <a:gd name="T47" fmla="*/ 52 h 69"/>
                                <a:gd name="T48" fmla="*/ 14 w 46"/>
                                <a:gd name="T49" fmla="*/ 58 h 69"/>
                                <a:gd name="T50" fmla="*/ 19 w 46"/>
                                <a:gd name="T51" fmla="*/ 61 h 69"/>
                                <a:gd name="T52" fmla="*/ 30 w 46"/>
                                <a:gd name="T53" fmla="*/ 61 h 69"/>
                                <a:gd name="T54" fmla="*/ 33 w 46"/>
                                <a:gd name="T55" fmla="*/ 58 h 69"/>
                                <a:gd name="T56" fmla="*/ 35 w 46"/>
                                <a:gd name="T57" fmla="*/ 52 h 69"/>
                                <a:gd name="T58" fmla="*/ 35 w 46"/>
                                <a:gd name="T59" fmla="*/ 20 h 69"/>
                                <a:gd name="T60" fmla="*/ 33 w 46"/>
                                <a:gd name="T61" fmla="*/ 14 h 69"/>
                                <a:gd name="T62" fmla="*/ 22 w 46"/>
                                <a:gd name="T63" fmla="*/ 9 h 69"/>
                                <a:gd name="T64" fmla="*/ 16 w 46"/>
                                <a:gd name="T65" fmla="*/ 11 h 69"/>
                                <a:gd name="T66" fmla="*/ 14 w 46"/>
                                <a:gd name="T67" fmla="*/ 14 h 69"/>
                                <a:gd name="T68" fmla="*/ 11 w 46"/>
                                <a:gd name="T69" fmla="*/ 20 h 69"/>
                                <a:gd name="T70" fmla="*/ 11 w 46"/>
                                <a:gd name="T71"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 h="69">
                                  <a:moveTo>
                                    <a:pt x="0" y="36"/>
                                  </a:moveTo>
                                  <a:lnTo>
                                    <a:pt x="3" y="25"/>
                                  </a:lnTo>
                                  <a:lnTo>
                                    <a:pt x="5" y="17"/>
                                  </a:lnTo>
                                  <a:lnTo>
                                    <a:pt x="5" y="11"/>
                                  </a:lnTo>
                                  <a:lnTo>
                                    <a:pt x="14" y="3"/>
                                  </a:lnTo>
                                  <a:lnTo>
                                    <a:pt x="19" y="0"/>
                                  </a:lnTo>
                                  <a:lnTo>
                                    <a:pt x="27" y="0"/>
                                  </a:lnTo>
                                  <a:lnTo>
                                    <a:pt x="33" y="3"/>
                                  </a:lnTo>
                                  <a:lnTo>
                                    <a:pt x="38" y="9"/>
                                  </a:lnTo>
                                  <a:lnTo>
                                    <a:pt x="44" y="20"/>
                                  </a:lnTo>
                                  <a:lnTo>
                                    <a:pt x="44" y="28"/>
                                  </a:lnTo>
                                  <a:lnTo>
                                    <a:pt x="46" y="36"/>
                                  </a:lnTo>
                                  <a:lnTo>
                                    <a:pt x="44" y="47"/>
                                  </a:lnTo>
                                  <a:lnTo>
                                    <a:pt x="44" y="55"/>
                                  </a:lnTo>
                                  <a:lnTo>
                                    <a:pt x="41" y="61"/>
                                  </a:lnTo>
                                  <a:lnTo>
                                    <a:pt x="35" y="66"/>
                                  </a:lnTo>
                                  <a:lnTo>
                                    <a:pt x="30" y="69"/>
                                  </a:lnTo>
                                  <a:lnTo>
                                    <a:pt x="16" y="69"/>
                                  </a:lnTo>
                                  <a:lnTo>
                                    <a:pt x="14" y="66"/>
                                  </a:lnTo>
                                  <a:lnTo>
                                    <a:pt x="8" y="63"/>
                                  </a:lnTo>
                                  <a:lnTo>
                                    <a:pt x="3" y="47"/>
                                  </a:lnTo>
                                  <a:lnTo>
                                    <a:pt x="0" y="36"/>
                                  </a:lnTo>
                                  <a:close/>
                                  <a:moveTo>
                                    <a:pt x="11" y="36"/>
                                  </a:moveTo>
                                  <a:lnTo>
                                    <a:pt x="11" y="52"/>
                                  </a:lnTo>
                                  <a:lnTo>
                                    <a:pt x="14" y="58"/>
                                  </a:lnTo>
                                  <a:lnTo>
                                    <a:pt x="19" y="61"/>
                                  </a:lnTo>
                                  <a:lnTo>
                                    <a:pt x="30" y="61"/>
                                  </a:lnTo>
                                  <a:lnTo>
                                    <a:pt x="33" y="58"/>
                                  </a:lnTo>
                                  <a:lnTo>
                                    <a:pt x="35" y="52"/>
                                  </a:lnTo>
                                  <a:lnTo>
                                    <a:pt x="35" y="20"/>
                                  </a:lnTo>
                                  <a:lnTo>
                                    <a:pt x="33" y="14"/>
                                  </a:lnTo>
                                  <a:lnTo>
                                    <a:pt x="22" y="9"/>
                                  </a:lnTo>
                                  <a:lnTo>
                                    <a:pt x="16"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73" name="Line 1743"/>
                          <wps:cNvCnPr/>
                          <wps:spPr bwMode="auto">
                            <a:xfrm flipV="1">
                              <a:off x="1538"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74" name="Line 1744"/>
                          <wps:cNvCnPr/>
                          <wps:spPr bwMode="auto">
                            <a:xfrm>
                              <a:off x="1538"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75" name="Freeform 1745"/>
                          <wps:cNvSpPr>
                            <a:spLocks/>
                          </wps:cNvSpPr>
                          <wps:spPr bwMode="auto">
                            <a:xfrm>
                              <a:off x="1513" y="2057"/>
                              <a:ext cx="47" cy="66"/>
                            </a:xfrm>
                            <a:custGeom>
                              <a:avLst/>
                              <a:gdLst>
                                <a:gd name="T0" fmla="*/ 0 w 47"/>
                                <a:gd name="T1" fmla="*/ 49 h 66"/>
                                <a:gd name="T2" fmla="*/ 11 w 47"/>
                                <a:gd name="T3" fmla="*/ 47 h 66"/>
                                <a:gd name="T4" fmla="*/ 11 w 47"/>
                                <a:gd name="T5" fmla="*/ 52 h 66"/>
                                <a:gd name="T6" fmla="*/ 17 w 47"/>
                                <a:gd name="T7" fmla="*/ 58 h 66"/>
                                <a:gd name="T8" fmla="*/ 30 w 47"/>
                                <a:gd name="T9" fmla="*/ 58 h 66"/>
                                <a:gd name="T10" fmla="*/ 33 w 47"/>
                                <a:gd name="T11" fmla="*/ 55 h 66"/>
                                <a:gd name="T12" fmla="*/ 36 w 47"/>
                                <a:gd name="T13" fmla="*/ 49 h 66"/>
                                <a:gd name="T14" fmla="*/ 36 w 47"/>
                                <a:gd name="T15" fmla="*/ 36 h 66"/>
                                <a:gd name="T16" fmla="*/ 30 w 47"/>
                                <a:gd name="T17" fmla="*/ 30 h 66"/>
                                <a:gd name="T18" fmla="*/ 22 w 47"/>
                                <a:gd name="T19" fmla="*/ 27 h 66"/>
                                <a:gd name="T20" fmla="*/ 17 w 47"/>
                                <a:gd name="T21" fmla="*/ 30 h 66"/>
                                <a:gd name="T22" fmla="*/ 11 w 47"/>
                                <a:gd name="T23" fmla="*/ 36 h 66"/>
                                <a:gd name="T24" fmla="*/ 3 w 47"/>
                                <a:gd name="T25" fmla="*/ 33 h 66"/>
                                <a:gd name="T26" fmla="*/ 8 w 47"/>
                                <a:gd name="T27" fmla="*/ 0 h 66"/>
                                <a:gd name="T28" fmla="*/ 41 w 47"/>
                                <a:gd name="T29" fmla="*/ 0 h 66"/>
                                <a:gd name="T30" fmla="*/ 41 w 47"/>
                                <a:gd name="T31" fmla="*/ 8 h 66"/>
                                <a:gd name="T32" fmla="*/ 17 w 47"/>
                                <a:gd name="T33" fmla="*/ 8 h 66"/>
                                <a:gd name="T34" fmla="*/ 14 w 47"/>
                                <a:gd name="T35" fmla="*/ 25 h 66"/>
                                <a:gd name="T36" fmla="*/ 25 w 47"/>
                                <a:gd name="T37" fmla="*/ 19 h 66"/>
                                <a:gd name="T38" fmla="*/ 33 w 47"/>
                                <a:gd name="T39" fmla="*/ 22 h 66"/>
                                <a:gd name="T40" fmla="*/ 41 w 47"/>
                                <a:gd name="T41" fmla="*/ 30 h 66"/>
                                <a:gd name="T42" fmla="*/ 47 w 47"/>
                                <a:gd name="T43" fmla="*/ 41 h 66"/>
                                <a:gd name="T44" fmla="*/ 44 w 47"/>
                                <a:gd name="T45" fmla="*/ 49 h 66"/>
                                <a:gd name="T46" fmla="*/ 44 w 47"/>
                                <a:gd name="T47" fmla="*/ 55 h 66"/>
                                <a:gd name="T48" fmla="*/ 36 w 47"/>
                                <a:gd name="T49" fmla="*/ 63 h 66"/>
                                <a:gd name="T50" fmla="*/ 30 w 47"/>
                                <a:gd name="T51" fmla="*/ 66 h 66"/>
                                <a:gd name="T52" fmla="*/ 14 w 47"/>
                                <a:gd name="T53" fmla="*/ 66 h 66"/>
                                <a:gd name="T54" fmla="*/ 8 w 47"/>
                                <a:gd name="T55" fmla="*/ 63 h 66"/>
                                <a:gd name="T56" fmla="*/ 3 w 47"/>
                                <a:gd name="T57" fmla="*/ 55 h 66"/>
                                <a:gd name="T58" fmla="*/ 0 w 47"/>
                                <a:gd name="T59"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7" h="66">
                                  <a:moveTo>
                                    <a:pt x="0" y="49"/>
                                  </a:moveTo>
                                  <a:lnTo>
                                    <a:pt x="11" y="47"/>
                                  </a:lnTo>
                                  <a:lnTo>
                                    <a:pt x="11" y="52"/>
                                  </a:lnTo>
                                  <a:lnTo>
                                    <a:pt x="17" y="58"/>
                                  </a:lnTo>
                                  <a:lnTo>
                                    <a:pt x="30" y="58"/>
                                  </a:lnTo>
                                  <a:lnTo>
                                    <a:pt x="33" y="55"/>
                                  </a:lnTo>
                                  <a:lnTo>
                                    <a:pt x="36" y="49"/>
                                  </a:lnTo>
                                  <a:lnTo>
                                    <a:pt x="36" y="36"/>
                                  </a:lnTo>
                                  <a:lnTo>
                                    <a:pt x="30" y="30"/>
                                  </a:lnTo>
                                  <a:lnTo>
                                    <a:pt x="22" y="27"/>
                                  </a:lnTo>
                                  <a:lnTo>
                                    <a:pt x="17" y="30"/>
                                  </a:lnTo>
                                  <a:lnTo>
                                    <a:pt x="11" y="36"/>
                                  </a:lnTo>
                                  <a:lnTo>
                                    <a:pt x="3" y="33"/>
                                  </a:lnTo>
                                  <a:lnTo>
                                    <a:pt x="8" y="0"/>
                                  </a:lnTo>
                                  <a:lnTo>
                                    <a:pt x="41" y="0"/>
                                  </a:lnTo>
                                  <a:lnTo>
                                    <a:pt x="41" y="8"/>
                                  </a:lnTo>
                                  <a:lnTo>
                                    <a:pt x="17" y="8"/>
                                  </a:lnTo>
                                  <a:lnTo>
                                    <a:pt x="14" y="25"/>
                                  </a:lnTo>
                                  <a:lnTo>
                                    <a:pt x="25" y="19"/>
                                  </a:lnTo>
                                  <a:lnTo>
                                    <a:pt x="33" y="22"/>
                                  </a:lnTo>
                                  <a:lnTo>
                                    <a:pt x="41" y="30"/>
                                  </a:lnTo>
                                  <a:lnTo>
                                    <a:pt x="47" y="41"/>
                                  </a:lnTo>
                                  <a:lnTo>
                                    <a:pt x="44" y="49"/>
                                  </a:lnTo>
                                  <a:lnTo>
                                    <a:pt x="44" y="55"/>
                                  </a:lnTo>
                                  <a:lnTo>
                                    <a:pt x="36" y="63"/>
                                  </a:lnTo>
                                  <a:lnTo>
                                    <a:pt x="30" y="66"/>
                                  </a:lnTo>
                                  <a:lnTo>
                                    <a:pt x="14" y="66"/>
                                  </a:lnTo>
                                  <a:lnTo>
                                    <a:pt x="8"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76" name="Line 1746"/>
                          <wps:cNvCnPr/>
                          <wps:spPr bwMode="auto">
                            <a:xfrm flipV="1">
                              <a:off x="1915"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1747"/>
                          <wps:cNvCnPr/>
                          <wps:spPr bwMode="auto">
                            <a:xfrm>
                              <a:off x="1915"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78" name="Freeform 1748"/>
                          <wps:cNvSpPr>
                            <a:spLocks/>
                          </wps:cNvSpPr>
                          <wps:spPr bwMode="auto">
                            <a:xfrm>
                              <a:off x="1874" y="2054"/>
                              <a:ext cx="25" cy="69"/>
                            </a:xfrm>
                            <a:custGeom>
                              <a:avLst/>
                              <a:gdLst>
                                <a:gd name="T0" fmla="*/ 25 w 25"/>
                                <a:gd name="T1" fmla="*/ 69 h 69"/>
                                <a:gd name="T2" fmla="*/ 14 w 25"/>
                                <a:gd name="T3" fmla="*/ 69 h 69"/>
                                <a:gd name="T4" fmla="*/ 14 w 25"/>
                                <a:gd name="T5" fmla="*/ 17 h 69"/>
                                <a:gd name="T6" fmla="*/ 11 w 25"/>
                                <a:gd name="T7" fmla="*/ 20 h 69"/>
                                <a:gd name="T8" fmla="*/ 6 w 25"/>
                                <a:gd name="T9" fmla="*/ 22 h 69"/>
                                <a:gd name="T10" fmla="*/ 3 w 25"/>
                                <a:gd name="T11" fmla="*/ 25 h 69"/>
                                <a:gd name="T12" fmla="*/ 0 w 25"/>
                                <a:gd name="T13" fmla="*/ 25 h 69"/>
                                <a:gd name="T14" fmla="*/ 0 w 25"/>
                                <a:gd name="T15" fmla="*/ 17 h 69"/>
                                <a:gd name="T16" fmla="*/ 6 w 25"/>
                                <a:gd name="T17" fmla="*/ 14 h 69"/>
                                <a:gd name="T18" fmla="*/ 14 w 25"/>
                                <a:gd name="T19" fmla="*/ 6 h 69"/>
                                <a:gd name="T20" fmla="*/ 17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6" y="22"/>
                                  </a:lnTo>
                                  <a:lnTo>
                                    <a:pt x="3" y="25"/>
                                  </a:lnTo>
                                  <a:lnTo>
                                    <a:pt x="0" y="25"/>
                                  </a:lnTo>
                                  <a:lnTo>
                                    <a:pt x="0" y="17"/>
                                  </a:lnTo>
                                  <a:lnTo>
                                    <a:pt x="6" y="14"/>
                                  </a:lnTo>
                                  <a:lnTo>
                                    <a:pt x="14" y="6"/>
                                  </a:lnTo>
                                  <a:lnTo>
                                    <a:pt x="17"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79" name="Freeform 1749"/>
                          <wps:cNvSpPr>
                            <a:spLocks noEditPoints="1"/>
                          </wps:cNvSpPr>
                          <wps:spPr bwMode="auto">
                            <a:xfrm>
                              <a:off x="1918"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9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9"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80" name="Line 1750"/>
                          <wps:cNvCnPr/>
                          <wps:spPr bwMode="auto">
                            <a:xfrm flipV="1">
                              <a:off x="2293"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81" name="Line 1751"/>
                          <wps:cNvCnPr/>
                          <wps:spPr bwMode="auto">
                            <a:xfrm>
                              <a:off x="2293"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82" name="Freeform 1752"/>
                          <wps:cNvSpPr>
                            <a:spLocks/>
                          </wps:cNvSpPr>
                          <wps:spPr bwMode="auto">
                            <a:xfrm>
                              <a:off x="2252" y="2054"/>
                              <a:ext cx="25" cy="69"/>
                            </a:xfrm>
                            <a:custGeom>
                              <a:avLst/>
                              <a:gdLst>
                                <a:gd name="T0" fmla="*/ 25 w 25"/>
                                <a:gd name="T1" fmla="*/ 69 h 69"/>
                                <a:gd name="T2" fmla="*/ 14 w 25"/>
                                <a:gd name="T3" fmla="*/ 69 h 69"/>
                                <a:gd name="T4" fmla="*/ 14 w 25"/>
                                <a:gd name="T5" fmla="*/ 17 h 69"/>
                                <a:gd name="T6" fmla="*/ 11 w 25"/>
                                <a:gd name="T7" fmla="*/ 20 h 69"/>
                                <a:gd name="T8" fmla="*/ 6 w 25"/>
                                <a:gd name="T9" fmla="*/ 22 h 69"/>
                                <a:gd name="T10" fmla="*/ 3 w 25"/>
                                <a:gd name="T11" fmla="*/ 25 h 69"/>
                                <a:gd name="T12" fmla="*/ 0 w 25"/>
                                <a:gd name="T13" fmla="*/ 25 h 69"/>
                                <a:gd name="T14" fmla="*/ 0 w 25"/>
                                <a:gd name="T15" fmla="*/ 17 h 69"/>
                                <a:gd name="T16" fmla="*/ 6 w 25"/>
                                <a:gd name="T17" fmla="*/ 14 h 69"/>
                                <a:gd name="T18" fmla="*/ 14 w 25"/>
                                <a:gd name="T19" fmla="*/ 6 h 69"/>
                                <a:gd name="T20" fmla="*/ 16 w 25"/>
                                <a:gd name="T21" fmla="*/ 0 h 69"/>
                                <a:gd name="T22" fmla="*/ 25 w 25"/>
                                <a:gd name="T23" fmla="*/ 0 h 69"/>
                                <a:gd name="T24" fmla="*/ 25 w 25"/>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69">
                                  <a:moveTo>
                                    <a:pt x="25" y="69"/>
                                  </a:moveTo>
                                  <a:lnTo>
                                    <a:pt x="14" y="69"/>
                                  </a:lnTo>
                                  <a:lnTo>
                                    <a:pt x="14" y="17"/>
                                  </a:lnTo>
                                  <a:lnTo>
                                    <a:pt x="11" y="20"/>
                                  </a:lnTo>
                                  <a:lnTo>
                                    <a:pt x="6" y="22"/>
                                  </a:lnTo>
                                  <a:lnTo>
                                    <a:pt x="3" y="25"/>
                                  </a:lnTo>
                                  <a:lnTo>
                                    <a:pt x="0" y="25"/>
                                  </a:lnTo>
                                  <a:lnTo>
                                    <a:pt x="0" y="17"/>
                                  </a:lnTo>
                                  <a:lnTo>
                                    <a:pt x="6" y="14"/>
                                  </a:lnTo>
                                  <a:lnTo>
                                    <a:pt x="14" y="6"/>
                                  </a:lnTo>
                                  <a:lnTo>
                                    <a:pt x="16" y="0"/>
                                  </a:lnTo>
                                  <a:lnTo>
                                    <a:pt x="25" y="0"/>
                                  </a:lnTo>
                                  <a:lnTo>
                                    <a:pt x="25" y="6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83" name="Freeform 1753"/>
                          <wps:cNvSpPr>
                            <a:spLocks/>
                          </wps:cNvSpPr>
                          <wps:spPr bwMode="auto">
                            <a:xfrm>
                              <a:off x="2296" y="2057"/>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7 h 66"/>
                                <a:gd name="T20" fmla="*/ 16 w 46"/>
                                <a:gd name="T21" fmla="*/ 30 h 66"/>
                                <a:gd name="T22" fmla="*/ 11 w 46"/>
                                <a:gd name="T23" fmla="*/ 36 h 66"/>
                                <a:gd name="T24" fmla="*/ 3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24 w 46"/>
                                <a:gd name="T37" fmla="*/ 19 h 66"/>
                                <a:gd name="T38" fmla="*/ 33 w 46"/>
                                <a:gd name="T39" fmla="*/ 22 h 66"/>
                                <a:gd name="T40" fmla="*/ 38 w 46"/>
                                <a:gd name="T41" fmla="*/ 27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3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7"/>
                                  </a:lnTo>
                                  <a:lnTo>
                                    <a:pt x="16" y="30"/>
                                  </a:lnTo>
                                  <a:lnTo>
                                    <a:pt x="11" y="36"/>
                                  </a:lnTo>
                                  <a:lnTo>
                                    <a:pt x="3" y="33"/>
                                  </a:lnTo>
                                  <a:lnTo>
                                    <a:pt x="8" y="0"/>
                                  </a:lnTo>
                                  <a:lnTo>
                                    <a:pt x="41" y="0"/>
                                  </a:lnTo>
                                  <a:lnTo>
                                    <a:pt x="41" y="8"/>
                                  </a:lnTo>
                                  <a:lnTo>
                                    <a:pt x="16" y="8"/>
                                  </a:lnTo>
                                  <a:lnTo>
                                    <a:pt x="13" y="25"/>
                                  </a:lnTo>
                                  <a:lnTo>
                                    <a:pt x="24" y="19"/>
                                  </a:lnTo>
                                  <a:lnTo>
                                    <a:pt x="33" y="22"/>
                                  </a:lnTo>
                                  <a:lnTo>
                                    <a:pt x="38" y="27"/>
                                  </a:lnTo>
                                  <a:lnTo>
                                    <a:pt x="44" y="30"/>
                                  </a:lnTo>
                                  <a:lnTo>
                                    <a:pt x="44" y="36"/>
                                  </a:lnTo>
                                  <a:lnTo>
                                    <a:pt x="46" y="41"/>
                                  </a:lnTo>
                                  <a:lnTo>
                                    <a:pt x="44" y="49"/>
                                  </a:lnTo>
                                  <a:lnTo>
                                    <a:pt x="44" y="55"/>
                                  </a:lnTo>
                                  <a:lnTo>
                                    <a:pt x="35" y="63"/>
                                  </a:lnTo>
                                  <a:lnTo>
                                    <a:pt x="30" y="66"/>
                                  </a:lnTo>
                                  <a:lnTo>
                                    <a:pt x="13" y="66"/>
                                  </a:lnTo>
                                  <a:lnTo>
                                    <a:pt x="8"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84" name="Line 1754"/>
                          <wps:cNvCnPr/>
                          <wps:spPr bwMode="auto">
                            <a:xfrm flipV="1">
                              <a:off x="2673"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85" name="Line 1755"/>
                          <wps:cNvCnPr/>
                          <wps:spPr bwMode="auto">
                            <a:xfrm>
                              <a:off x="2673"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86" name="Freeform 1756"/>
                          <wps:cNvSpPr>
                            <a:spLocks/>
                          </wps:cNvSpPr>
                          <wps:spPr bwMode="auto">
                            <a:xfrm>
                              <a:off x="2624" y="2054"/>
                              <a:ext cx="44" cy="69"/>
                            </a:xfrm>
                            <a:custGeom>
                              <a:avLst/>
                              <a:gdLst>
                                <a:gd name="T0" fmla="*/ 44 w 44"/>
                                <a:gd name="T1" fmla="*/ 61 h 69"/>
                                <a:gd name="T2" fmla="*/ 44 w 44"/>
                                <a:gd name="T3" fmla="*/ 69 h 69"/>
                                <a:gd name="T4" fmla="*/ 0 w 44"/>
                                <a:gd name="T5" fmla="*/ 69 h 69"/>
                                <a:gd name="T6" fmla="*/ 0 w 44"/>
                                <a:gd name="T7" fmla="*/ 63 h 69"/>
                                <a:gd name="T8" fmla="*/ 6 w 44"/>
                                <a:gd name="T9" fmla="*/ 52 h 69"/>
                                <a:gd name="T10" fmla="*/ 11 w 44"/>
                                <a:gd name="T11" fmla="*/ 50 h 69"/>
                                <a:gd name="T12" fmla="*/ 30 w 44"/>
                                <a:gd name="T13" fmla="*/ 30 h 69"/>
                                <a:gd name="T14" fmla="*/ 36 w 44"/>
                                <a:gd name="T15" fmla="*/ 20 h 69"/>
                                <a:gd name="T16" fmla="*/ 33 w 44"/>
                                <a:gd name="T17" fmla="*/ 14 h 69"/>
                                <a:gd name="T18" fmla="*/ 33 w 44"/>
                                <a:gd name="T19" fmla="*/ 11 h 69"/>
                                <a:gd name="T20" fmla="*/ 28 w 44"/>
                                <a:gd name="T21" fmla="*/ 9 h 69"/>
                                <a:gd name="T22" fmla="*/ 17 w 44"/>
                                <a:gd name="T23" fmla="*/ 9 h 69"/>
                                <a:gd name="T24" fmla="*/ 14 w 44"/>
                                <a:gd name="T25" fmla="*/ 11 h 69"/>
                                <a:gd name="T26" fmla="*/ 11 w 44"/>
                                <a:gd name="T27" fmla="*/ 17 h 69"/>
                                <a:gd name="T28" fmla="*/ 11 w 44"/>
                                <a:gd name="T29" fmla="*/ 20 h 69"/>
                                <a:gd name="T30" fmla="*/ 0 w 44"/>
                                <a:gd name="T31" fmla="*/ 20 h 69"/>
                                <a:gd name="T32" fmla="*/ 6 w 44"/>
                                <a:gd name="T33" fmla="*/ 9 h 69"/>
                                <a:gd name="T34" fmla="*/ 8 w 44"/>
                                <a:gd name="T35" fmla="*/ 6 h 69"/>
                                <a:gd name="T36" fmla="*/ 14 w 44"/>
                                <a:gd name="T37" fmla="*/ 3 h 69"/>
                                <a:gd name="T38" fmla="*/ 22 w 44"/>
                                <a:gd name="T39" fmla="*/ 0 h 69"/>
                                <a:gd name="T40" fmla="*/ 28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4 w 44"/>
                                <a:gd name="T55" fmla="*/ 55 h 69"/>
                                <a:gd name="T56" fmla="*/ 14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6" y="52"/>
                                  </a:lnTo>
                                  <a:lnTo>
                                    <a:pt x="11" y="50"/>
                                  </a:lnTo>
                                  <a:lnTo>
                                    <a:pt x="30" y="30"/>
                                  </a:lnTo>
                                  <a:lnTo>
                                    <a:pt x="36" y="20"/>
                                  </a:lnTo>
                                  <a:lnTo>
                                    <a:pt x="33" y="14"/>
                                  </a:lnTo>
                                  <a:lnTo>
                                    <a:pt x="33" y="11"/>
                                  </a:lnTo>
                                  <a:lnTo>
                                    <a:pt x="28" y="9"/>
                                  </a:lnTo>
                                  <a:lnTo>
                                    <a:pt x="17" y="9"/>
                                  </a:lnTo>
                                  <a:lnTo>
                                    <a:pt x="14" y="11"/>
                                  </a:lnTo>
                                  <a:lnTo>
                                    <a:pt x="11" y="17"/>
                                  </a:lnTo>
                                  <a:lnTo>
                                    <a:pt x="11" y="20"/>
                                  </a:lnTo>
                                  <a:lnTo>
                                    <a:pt x="0" y="20"/>
                                  </a:lnTo>
                                  <a:lnTo>
                                    <a:pt x="6" y="9"/>
                                  </a:lnTo>
                                  <a:lnTo>
                                    <a:pt x="8" y="6"/>
                                  </a:lnTo>
                                  <a:lnTo>
                                    <a:pt x="14" y="3"/>
                                  </a:lnTo>
                                  <a:lnTo>
                                    <a:pt x="22" y="0"/>
                                  </a:lnTo>
                                  <a:lnTo>
                                    <a:pt x="28" y="0"/>
                                  </a:lnTo>
                                  <a:lnTo>
                                    <a:pt x="38" y="6"/>
                                  </a:lnTo>
                                  <a:lnTo>
                                    <a:pt x="41" y="11"/>
                                  </a:lnTo>
                                  <a:lnTo>
                                    <a:pt x="44" y="20"/>
                                  </a:lnTo>
                                  <a:lnTo>
                                    <a:pt x="44" y="22"/>
                                  </a:lnTo>
                                  <a:lnTo>
                                    <a:pt x="38" y="33"/>
                                  </a:lnTo>
                                  <a:lnTo>
                                    <a:pt x="19" y="52"/>
                                  </a:lnTo>
                                  <a:lnTo>
                                    <a:pt x="14" y="55"/>
                                  </a:lnTo>
                                  <a:lnTo>
                                    <a:pt x="14"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87" name="Freeform 1757"/>
                          <wps:cNvSpPr>
                            <a:spLocks noEditPoints="1"/>
                          </wps:cNvSpPr>
                          <wps:spPr bwMode="auto">
                            <a:xfrm>
                              <a:off x="2676"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88" name="Line 1758"/>
                          <wps:cNvCnPr/>
                          <wps:spPr bwMode="auto">
                            <a:xfrm flipV="1">
                              <a:off x="3051"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89" name="Line 1759"/>
                          <wps:cNvCnPr/>
                          <wps:spPr bwMode="auto">
                            <a:xfrm>
                              <a:off x="3051"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90" name="Freeform 1760"/>
                          <wps:cNvSpPr>
                            <a:spLocks/>
                          </wps:cNvSpPr>
                          <wps:spPr bwMode="auto">
                            <a:xfrm>
                              <a:off x="3002" y="2054"/>
                              <a:ext cx="44" cy="69"/>
                            </a:xfrm>
                            <a:custGeom>
                              <a:avLst/>
                              <a:gdLst>
                                <a:gd name="T0" fmla="*/ 44 w 44"/>
                                <a:gd name="T1" fmla="*/ 61 h 69"/>
                                <a:gd name="T2" fmla="*/ 44 w 44"/>
                                <a:gd name="T3" fmla="*/ 69 h 69"/>
                                <a:gd name="T4" fmla="*/ 0 w 44"/>
                                <a:gd name="T5" fmla="*/ 69 h 69"/>
                                <a:gd name="T6" fmla="*/ 0 w 44"/>
                                <a:gd name="T7" fmla="*/ 63 h 69"/>
                                <a:gd name="T8" fmla="*/ 5 w 44"/>
                                <a:gd name="T9" fmla="*/ 52 h 69"/>
                                <a:gd name="T10" fmla="*/ 11 w 44"/>
                                <a:gd name="T11" fmla="*/ 50 h 69"/>
                                <a:gd name="T12" fmla="*/ 30 w 44"/>
                                <a:gd name="T13" fmla="*/ 30 h 69"/>
                                <a:gd name="T14" fmla="*/ 35 w 44"/>
                                <a:gd name="T15" fmla="*/ 20 h 69"/>
                                <a:gd name="T16" fmla="*/ 33 w 44"/>
                                <a:gd name="T17" fmla="*/ 14 h 69"/>
                                <a:gd name="T18" fmla="*/ 33 w 44"/>
                                <a:gd name="T19" fmla="*/ 11 h 69"/>
                                <a:gd name="T20" fmla="*/ 27 w 44"/>
                                <a:gd name="T21" fmla="*/ 9 h 69"/>
                                <a:gd name="T22" fmla="*/ 16 w 44"/>
                                <a:gd name="T23" fmla="*/ 9 h 69"/>
                                <a:gd name="T24" fmla="*/ 13 w 44"/>
                                <a:gd name="T25" fmla="*/ 11 h 69"/>
                                <a:gd name="T26" fmla="*/ 11 w 44"/>
                                <a:gd name="T27" fmla="*/ 17 h 69"/>
                                <a:gd name="T28" fmla="*/ 11 w 44"/>
                                <a:gd name="T29" fmla="*/ 20 h 69"/>
                                <a:gd name="T30" fmla="*/ 0 w 44"/>
                                <a:gd name="T31" fmla="*/ 20 h 69"/>
                                <a:gd name="T32" fmla="*/ 5 w 44"/>
                                <a:gd name="T33" fmla="*/ 9 h 69"/>
                                <a:gd name="T34" fmla="*/ 8 w 44"/>
                                <a:gd name="T35" fmla="*/ 6 h 69"/>
                                <a:gd name="T36" fmla="*/ 13 w 44"/>
                                <a:gd name="T37" fmla="*/ 3 h 69"/>
                                <a:gd name="T38" fmla="*/ 22 w 44"/>
                                <a:gd name="T39" fmla="*/ 0 h 69"/>
                                <a:gd name="T40" fmla="*/ 27 w 44"/>
                                <a:gd name="T41" fmla="*/ 0 h 69"/>
                                <a:gd name="T42" fmla="*/ 38 w 44"/>
                                <a:gd name="T43" fmla="*/ 6 h 69"/>
                                <a:gd name="T44" fmla="*/ 41 w 44"/>
                                <a:gd name="T45" fmla="*/ 11 h 69"/>
                                <a:gd name="T46" fmla="*/ 44 w 44"/>
                                <a:gd name="T47" fmla="*/ 20 h 69"/>
                                <a:gd name="T48" fmla="*/ 44 w 44"/>
                                <a:gd name="T49" fmla="*/ 22 h 69"/>
                                <a:gd name="T50" fmla="*/ 38 w 44"/>
                                <a:gd name="T51" fmla="*/ 33 h 69"/>
                                <a:gd name="T52" fmla="*/ 19 w 44"/>
                                <a:gd name="T53" fmla="*/ 52 h 69"/>
                                <a:gd name="T54" fmla="*/ 13 w 44"/>
                                <a:gd name="T55" fmla="*/ 55 h 69"/>
                                <a:gd name="T56" fmla="*/ 13 w 44"/>
                                <a:gd name="T57" fmla="*/ 58 h 69"/>
                                <a:gd name="T58" fmla="*/ 11 w 44"/>
                                <a:gd name="T59" fmla="*/ 61 h 69"/>
                                <a:gd name="T60" fmla="*/ 44 w 44"/>
                                <a:gd name="T61" fmla="*/ 6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4" h="69">
                                  <a:moveTo>
                                    <a:pt x="44" y="61"/>
                                  </a:moveTo>
                                  <a:lnTo>
                                    <a:pt x="44" y="69"/>
                                  </a:lnTo>
                                  <a:lnTo>
                                    <a:pt x="0" y="69"/>
                                  </a:lnTo>
                                  <a:lnTo>
                                    <a:pt x="0" y="63"/>
                                  </a:lnTo>
                                  <a:lnTo>
                                    <a:pt x="5" y="52"/>
                                  </a:lnTo>
                                  <a:lnTo>
                                    <a:pt x="11" y="50"/>
                                  </a:lnTo>
                                  <a:lnTo>
                                    <a:pt x="30" y="30"/>
                                  </a:lnTo>
                                  <a:lnTo>
                                    <a:pt x="35" y="20"/>
                                  </a:lnTo>
                                  <a:lnTo>
                                    <a:pt x="33" y="14"/>
                                  </a:lnTo>
                                  <a:lnTo>
                                    <a:pt x="33" y="11"/>
                                  </a:lnTo>
                                  <a:lnTo>
                                    <a:pt x="27" y="9"/>
                                  </a:lnTo>
                                  <a:lnTo>
                                    <a:pt x="16" y="9"/>
                                  </a:lnTo>
                                  <a:lnTo>
                                    <a:pt x="13" y="11"/>
                                  </a:lnTo>
                                  <a:lnTo>
                                    <a:pt x="11" y="17"/>
                                  </a:lnTo>
                                  <a:lnTo>
                                    <a:pt x="11" y="20"/>
                                  </a:lnTo>
                                  <a:lnTo>
                                    <a:pt x="0" y="20"/>
                                  </a:lnTo>
                                  <a:lnTo>
                                    <a:pt x="5" y="9"/>
                                  </a:lnTo>
                                  <a:lnTo>
                                    <a:pt x="8" y="6"/>
                                  </a:lnTo>
                                  <a:lnTo>
                                    <a:pt x="13" y="3"/>
                                  </a:lnTo>
                                  <a:lnTo>
                                    <a:pt x="22" y="0"/>
                                  </a:lnTo>
                                  <a:lnTo>
                                    <a:pt x="27" y="0"/>
                                  </a:lnTo>
                                  <a:lnTo>
                                    <a:pt x="38" y="6"/>
                                  </a:lnTo>
                                  <a:lnTo>
                                    <a:pt x="41" y="11"/>
                                  </a:lnTo>
                                  <a:lnTo>
                                    <a:pt x="44" y="20"/>
                                  </a:lnTo>
                                  <a:lnTo>
                                    <a:pt x="44" y="22"/>
                                  </a:lnTo>
                                  <a:lnTo>
                                    <a:pt x="38" y="33"/>
                                  </a:lnTo>
                                  <a:lnTo>
                                    <a:pt x="19" y="52"/>
                                  </a:lnTo>
                                  <a:lnTo>
                                    <a:pt x="13" y="55"/>
                                  </a:lnTo>
                                  <a:lnTo>
                                    <a:pt x="13" y="58"/>
                                  </a:lnTo>
                                  <a:lnTo>
                                    <a:pt x="11" y="61"/>
                                  </a:lnTo>
                                  <a:lnTo>
                                    <a:pt x="44" y="6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91" name="Freeform 1761"/>
                          <wps:cNvSpPr>
                            <a:spLocks/>
                          </wps:cNvSpPr>
                          <wps:spPr bwMode="auto">
                            <a:xfrm>
                              <a:off x="3054" y="2057"/>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7 h 66"/>
                                <a:gd name="T20" fmla="*/ 16 w 46"/>
                                <a:gd name="T21" fmla="*/ 30 h 66"/>
                                <a:gd name="T22" fmla="*/ 11 w 46"/>
                                <a:gd name="T23" fmla="*/ 36 h 66"/>
                                <a:gd name="T24" fmla="*/ 3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24 w 46"/>
                                <a:gd name="T37" fmla="*/ 19 h 66"/>
                                <a:gd name="T38" fmla="*/ 33 w 46"/>
                                <a:gd name="T39" fmla="*/ 22 h 66"/>
                                <a:gd name="T40" fmla="*/ 38 w 46"/>
                                <a:gd name="T41" fmla="*/ 27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3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7"/>
                                  </a:lnTo>
                                  <a:lnTo>
                                    <a:pt x="16" y="30"/>
                                  </a:lnTo>
                                  <a:lnTo>
                                    <a:pt x="11" y="36"/>
                                  </a:lnTo>
                                  <a:lnTo>
                                    <a:pt x="3" y="33"/>
                                  </a:lnTo>
                                  <a:lnTo>
                                    <a:pt x="8" y="0"/>
                                  </a:lnTo>
                                  <a:lnTo>
                                    <a:pt x="41" y="0"/>
                                  </a:lnTo>
                                  <a:lnTo>
                                    <a:pt x="41" y="8"/>
                                  </a:lnTo>
                                  <a:lnTo>
                                    <a:pt x="16" y="8"/>
                                  </a:lnTo>
                                  <a:lnTo>
                                    <a:pt x="13" y="25"/>
                                  </a:lnTo>
                                  <a:lnTo>
                                    <a:pt x="24" y="19"/>
                                  </a:lnTo>
                                  <a:lnTo>
                                    <a:pt x="33" y="22"/>
                                  </a:lnTo>
                                  <a:lnTo>
                                    <a:pt x="38" y="27"/>
                                  </a:lnTo>
                                  <a:lnTo>
                                    <a:pt x="44" y="30"/>
                                  </a:lnTo>
                                  <a:lnTo>
                                    <a:pt x="44" y="36"/>
                                  </a:lnTo>
                                  <a:lnTo>
                                    <a:pt x="46" y="41"/>
                                  </a:lnTo>
                                  <a:lnTo>
                                    <a:pt x="44" y="49"/>
                                  </a:lnTo>
                                  <a:lnTo>
                                    <a:pt x="44" y="55"/>
                                  </a:lnTo>
                                  <a:lnTo>
                                    <a:pt x="35" y="63"/>
                                  </a:lnTo>
                                  <a:lnTo>
                                    <a:pt x="30" y="66"/>
                                  </a:lnTo>
                                  <a:lnTo>
                                    <a:pt x="13" y="66"/>
                                  </a:lnTo>
                                  <a:lnTo>
                                    <a:pt x="8" y="63"/>
                                  </a:lnTo>
                                  <a:lnTo>
                                    <a:pt x="3"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92" name="Line 1762"/>
                          <wps:cNvCnPr/>
                          <wps:spPr bwMode="auto">
                            <a:xfrm flipV="1">
                              <a:off x="3431"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93" name="Line 1763"/>
                          <wps:cNvCnPr/>
                          <wps:spPr bwMode="auto">
                            <a:xfrm>
                              <a:off x="3431"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94" name="Freeform 1764"/>
                          <wps:cNvSpPr>
                            <a:spLocks/>
                          </wps:cNvSpPr>
                          <wps:spPr bwMode="auto">
                            <a:xfrm>
                              <a:off x="3382" y="2054"/>
                              <a:ext cx="47" cy="69"/>
                            </a:xfrm>
                            <a:custGeom>
                              <a:avLst/>
                              <a:gdLst>
                                <a:gd name="T0" fmla="*/ 0 w 47"/>
                                <a:gd name="T1" fmla="*/ 52 h 69"/>
                                <a:gd name="T2" fmla="*/ 11 w 47"/>
                                <a:gd name="T3" fmla="*/ 50 h 69"/>
                                <a:gd name="T4" fmla="*/ 11 w 47"/>
                                <a:gd name="T5" fmla="*/ 55 h 69"/>
                                <a:gd name="T6" fmla="*/ 14 w 47"/>
                                <a:gd name="T7" fmla="*/ 58 h 69"/>
                                <a:gd name="T8" fmla="*/ 19 w 47"/>
                                <a:gd name="T9" fmla="*/ 61 h 69"/>
                                <a:gd name="T10" fmla="*/ 30 w 47"/>
                                <a:gd name="T11" fmla="*/ 61 h 69"/>
                                <a:gd name="T12" fmla="*/ 33 w 47"/>
                                <a:gd name="T13" fmla="*/ 58 h 69"/>
                                <a:gd name="T14" fmla="*/ 36 w 47"/>
                                <a:gd name="T15" fmla="*/ 52 h 69"/>
                                <a:gd name="T16" fmla="*/ 36 w 47"/>
                                <a:gd name="T17" fmla="*/ 44 h 69"/>
                                <a:gd name="T18" fmla="*/ 33 w 47"/>
                                <a:gd name="T19" fmla="*/ 39 h 69"/>
                                <a:gd name="T20" fmla="*/ 30 w 47"/>
                                <a:gd name="T21" fmla="*/ 36 h 69"/>
                                <a:gd name="T22" fmla="*/ 19 w 47"/>
                                <a:gd name="T23" fmla="*/ 36 h 69"/>
                                <a:gd name="T24" fmla="*/ 19 w 47"/>
                                <a:gd name="T25" fmla="*/ 28 h 69"/>
                                <a:gd name="T26" fmla="*/ 28 w 47"/>
                                <a:gd name="T27" fmla="*/ 28 h 69"/>
                                <a:gd name="T28" fmla="*/ 33 w 47"/>
                                <a:gd name="T29" fmla="*/ 22 h 69"/>
                                <a:gd name="T30" fmla="*/ 33 w 47"/>
                                <a:gd name="T31" fmla="*/ 14 h 69"/>
                                <a:gd name="T32" fmla="*/ 28 w 47"/>
                                <a:gd name="T33" fmla="*/ 9 h 69"/>
                                <a:gd name="T34" fmla="*/ 19 w 47"/>
                                <a:gd name="T35" fmla="*/ 9 h 69"/>
                                <a:gd name="T36" fmla="*/ 14 w 47"/>
                                <a:gd name="T37" fmla="*/ 11 h 69"/>
                                <a:gd name="T38" fmla="*/ 14 w 47"/>
                                <a:gd name="T39" fmla="*/ 14 h 69"/>
                                <a:gd name="T40" fmla="*/ 11 w 47"/>
                                <a:gd name="T41" fmla="*/ 20 h 69"/>
                                <a:gd name="T42" fmla="*/ 3 w 47"/>
                                <a:gd name="T43" fmla="*/ 20 h 69"/>
                                <a:gd name="T44" fmla="*/ 3 w 47"/>
                                <a:gd name="T45" fmla="*/ 14 h 69"/>
                                <a:gd name="T46" fmla="*/ 6 w 47"/>
                                <a:gd name="T47" fmla="*/ 9 h 69"/>
                                <a:gd name="T48" fmla="*/ 8 w 47"/>
                                <a:gd name="T49" fmla="*/ 6 h 69"/>
                                <a:gd name="T50" fmla="*/ 14 w 47"/>
                                <a:gd name="T51" fmla="*/ 3 h 69"/>
                                <a:gd name="T52" fmla="*/ 22 w 47"/>
                                <a:gd name="T53" fmla="*/ 0 h 69"/>
                                <a:gd name="T54" fmla="*/ 28 w 47"/>
                                <a:gd name="T55" fmla="*/ 0 h 69"/>
                                <a:gd name="T56" fmla="*/ 33 w 47"/>
                                <a:gd name="T57" fmla="*/ 3 h 69"/>
                                <a:gd name="T58" fmla="*/ 38 w 47"/>
                                <a:gd name="T59" fmla="*/ 9 h 69"/>
                                <a:gd name="T60" fmla="*/ 41 w 47"/>
                                <a:gd name="T61" fmla="*/ 14 h 69"/>
                                <a:gd name="T62" fmla="*/ 41 w 47"/>
                                <a:gd name="T63" fmla="*/ 22 h 69"/>
                                <a:gd name="T64" fmla="*/ 38 w 47"/>
                                <a:gd name="T65" fmla="*/ 25 h 69"/>
                                <a:gd name="T66" fmla="*/ 36 w 47"/>
                                <a:gd name="T67" fmla="*/ 30 h 69"/>
                                <a:gd name="T68" fmla="*/ 33 w 47"/>
                                <a:gd name="T69" fmla="*/ 30 h 69"/>
                                <a:gd name="T70" fmla="*/ 38 w 47"/>
                                <a:gd name="T71" fmla="*/ 33 h 69"/>
                                <a:gd name="T72" fmla="*/ 41 w 47"/>
                                <a:gd name="T73" fmla="*/ 39 h 69"/>
                                <a:gd name="T74" fmla="*/ 44 w 47"/>
                                <a:gd name="T75" fmla="*/ 41 h 69"/>
                                <a:gd name="T76" fmla="*/ 44 w 47"/>
                                <a:gd name="T77" fmla="*/ 44 h 69"/>
                                <a:gd name="T78" fmla="*/ 47 w 47"/>
                                <a:gd name="T79" fmla="*/ 47 h 69"/>
                                <a:gd name="T80" fmla="*/ 44 w 47"/>
                                <a:gd name="T81" fmla="*/ 55 h 69"/>
                                <a:gd name="T82" fmla="*/ 38 w 47"/>
                                <a:gd name="T83" fmla="*/ 63 h 69"/>
                                <a:gd name="T84" fmla="*/ 33 w 47"/>
                                <a:gd name="T85" fmla="*/ 66 h 69"/>
                                <a:gd name="T86" fmla="*/ 30 w 47"/>
                                <a:gd name="T87" fmla="*/ 69 h 69"/>
                                <a:gd name="T88" fmla="*/ 14 w 47"/>
                                <a:gd name="T89" fmla="*/ 69 h 69"/>
                                <a:gd name="T90" fmla="*/ 8 w 47"/>
                                <a:gd name="T91" fmla="*/ 66 h 69"/>
                                <a:gd name="T92" fmla="*/ 3 w 47"/>
                                <a:gd name="T93" fmla="*/ 58 h 69"/>
                                <a:gd name="T94" fmla="*/ 0 w 47"/>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7" h="69">
                                  <a:moveTo>
                                    <a:pt x="0" y="52"/>
                                  </a:moveTo>
                                  <a:lnTo>
                                    <a:pt x="11" y="50"/>
                                  </a:lnTo>
                                  <a:lnTo>
                                    <a:pt x="11" y="55"/>
                                  </a:lnTo>
                                  <a:lnTo>
                                    <a:pt x="14" y="58"/>
                                  </a:lnTo>
                                  <a:lnTo>
                                    <a:pt x="19" y="61"/>
                                  </a:lnTo>
                                  <a:lnTo>
                                    <a:pt x="30" y="61"/>
                                  </a:lnTo>
                                  <a:lnTo>
                                    <a:pt x="33" y="58"/>
                                  </a:lnTo>
                                  <a:lnTo>
                                    <a:pt x="36" y="52"/>
                                  </a:lnTo>
                                  <a:lnTo>
                                    <a:pt x="36" y="44"/>
                                  </a:lnTo>
                                  <a:lnTo>
                                    <a:pt x="33" y="39"/>
                                  </a:lnTo>
                                  <a:lnTo>
                                    <a:pt x="30" y="36"/>
                                  </a:lnTo>
                                  <a:lnTo>
                                    <a:pt x="19" y="36"/>
                                  </a:lnTo>
                                  <a:lnTo>
                                    <a:pt x="19" y="28"/>
                                  </a:lnTo>
                                  <a:lnTo>
                                    <a:pt x="28" y="28"/>
                                  </a:lnTo>
                                  <a:lnTo>
                                    <a:pt x="33" y="22"/>
                                  </a:lnTo>
                                  <a:lnTo>
                                    <a:pt x="33" y="14"/>
                                  </a:lnTo>
                                  <a:lnTo>
                                    <a:pt x="28" y="9"/>
                                  </a:lnTo>
                                  <a:lnTo>
                                    <a:pt x="19" y="9"/>
                                  </a:lnTo>
                                  <a:lnTo>
                                    <a:pt x="14" y="11"/>
                                  </a:lnTo>
                                  <a:lnTo>
                                    <a:pt x="14" y="14"/>
                                  </a:lnTo>
                                  <a:lnTo>
                                    <a:pt x="11" y="20"/>
                                  </a:lnTo>
                                  <a:lnTo>
                                    <a:pt x="3" y="20"/>
                                  </a:lnTo>
                                  <a:lnTo>
                                    <a:pt x="3" y="14"/>
                                  </a:lnTo>
                                  <a:lnTo>
                                    <a:pt x="6" y="9"/>
                                  </a:lnTo>
                                  <a:lnTo>
                                    <a:pt x="8" y="6"/>
                                  </a:lnTo>
                                  <a:lnTo>
                                    <a:pt x="14" y="3"/>
                                  </a:lnTo>
                                  <a:lnTo>
                                    <a:pt x="22" y="0"/>
                                  </a:lnTo>
                                  <a:lnTo>
                                    <a:pt x="28" y="0"/>
                                  </a:lnTo>
                                  <a:lnTo>
                                    <a:pt x="33" y="3"/>
                                  </a:lnTo>
                                  <a:lnTo>
                                    <a:pt x="38" y="9"/>
                                  </a:lnTo>
                                  <a:lnTo>
                                    <a:pt x="41" y="14"/>
                                  </a:lnTo>
                                  <a:lnTo>
                                    <a:pt x="41" y="22"/>
                                  </a:lnTo>
                                  <a:lnTo>
                                    <a:pt x="38" y="25"/>
                                  </a:lnTo>
                                  <a:lnTo>
                                    <a:pt x="36" y="30"/>
                                  </a:lnTo>
                                  <a:lnTo>
                                    <a:pt x="33" y="30"/>
                                  </a:lnTo>
                                  <a:lnTo>
                                    <a:pt x="38" y="33"/>
                                  </a:lnTo>
                                  <a:lnTo>
                                    <a:pt x="41" y="39"/>
                                  </a:lnTo>
                                  <a:lnTo>
                                    <a:pt x="44" y="41"/>
                                  </a:lnTo>
                                  <a:lnTo>
                                    <a:pt x="44" y="44"/>
                                  </a:lnTo>
                                  <a:lnTo>
                                    <a:pt x="47" y="47"/>
                                  </a:lnTo>
                                  <a:lnTo>
                                    <a:pt x="44" y="55"/>
                                  </a:lnTo>
                                  <a:lnTo>
                                    <a:pt x="38" y="63"/>
                                  </a:lnTo>
                                  <a:lnTo>
                                    <a:pt x="33" y="66"/>
                                  </a:lnTo>
                                  <a:lnTo>
                                    <a:pt x="30" y="69"/>
                                  </a:lnTo>
                                  <a:lnTo>
                                    <a:pt x="14" y="69"/>
                                  </a:lnTo>
                                  <a:lnTo>
                                    <a:pt x="8" y="66"/>
                                  </a:lnTo>
                                  <a:lnTo>
                                    <a:pt x="3"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95" name="Freeform 1765"/>
                          <wps:cNvSpPr>
                            <a:spLocks noEditPoints="1"/>
                          </wps:cNvSpPr>
                          <wps:spPr bwMode="auto">
                            <a:xfrm>
                              <a:off x="3434"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19 w 47"/>
                                <a:gd name="T11" fmla="*/ 0 h 69"/>
                                <a:gd name="T12" fmla="*/ 28 w 47"/>
                                <a:gd name="T13" fmla="*/ 0 h 69"/>
                                <a:gd name="T14" fmla="*/ 33 w 47"/>
                                <a:gd name="T15" fmla="*/ 3 h 69"/>
                                <a:gd name="T16" fmla="*/ 38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19 w 47"/>
                                <a:gd name="T35" fmla="*/ 69 h 69"/>
                                <a:gd name="T36" fmla="*/ 8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19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19" y="0"/>
                                  </a:lnTo>
                                  <a:lnTo>
                                    <a:pt x="28" y="0"/>
                                  </a:lnTo>
                                  <a:lnTo>
                                    <a:pt x="33" y="3"/>
                                  </a:lnTo>
                                  <a:lnTo>
                                    <a:pt x="38" y="9"/>
                                  </a:lnTo>
                                  <a:lnTo>
                                    <a:pt x="44" y="20"/>
                                  </a:lnTo>
                                  <a:lnTo>
                                    <a:pt x="44" y="28"/>
                                  </a:lnTo>
                                  <a:lnTo>
                                    <a:pt x="47" y="36"/>
                                  </a:lnTo>
                                  <a:lnTo>
                                    <a:pt x="44" y="47"/>
                                  </a:lnTo>
                                  <a:lnTo>
                                    <a:pt x="44" y="55"/>
                                  </a:lnTo>
                                  <a:lnTo>
                                    <a:pt x="41" y="61"/>
                                  </a:lnTo>
                                  <a:lnTo>
                                    <a:pt x="36" y="66"/>
                                  </a:lnTo>
                                  <a:lnTo>
                                    <a:pt x="30" y="69"/>
                                  </a:lnTo>
                                  <a:lnTo>
                                    <a:pt x="19" y="69"/>
                                  </a:lnTo>
                                  <a:lnTo>
                                    <a:pt x="8" y="63"/>
                                  </a:lnTo>
                                  <a:lnTo>
                                    <a:pt x="3" y="47"/>
                                  </a:lnTo>
                                  <a:lnTo>
                                    <a:pt x="0" y="36"/>
                                  </a:lnTo>
                                  <a:close/>
                                  <a:moveTo>
                                    <a:pt x="11" y="36"/>
                                  </a:moveTo>
                                  <a:lnTo>
                                    <a:pt x="11" y="52"/>
                                  </a:lnTo>
                                  <a:lnTo>
                                    <a:pt x="14" y="58"/>
                                  </a:lnTo>
                                  <a:lnTo>
                                    <a:pt x="19"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96" name="Line 1766"/>
                          <wps:cNvCnPr/>
                          <wps:spPr bwMode="auto">
                            <a:xfrm flipV="1">
                              <a:off x="3809"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97" name="Line 1767"/>
                          <wps:cNvCnPr/>
                          <wps:spPr bwMode="auto">
                            <a:xfrm>
                              <a:off x="3809"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698" name="Freeform 1768"/>
                          <wps:cNvSpPr>
                            <a:spLocks/>
                          </wps:cNvSpPr>
                          <wps:spPr bwMode="auto">
                            <a:xfrm>
                              <a:off x="3760" y="2054"/>
                              <a:ext cx="46" cy="69"/>
                            </a:xfrm>
                            <a:custGeom>
                              <a:avLst/>
                              <a:gdLst>
                                <a:gd name="T0" fmla="*/ 0 w 46"/>
                                <a:gd name="T1" fmla="*/ 52 h 69"/>
                                <a:gd name="T2" fmla="*/ 11 w 46"/>
                                <a:gd name="T3" fmla="*/ 50 h 69"/>
                                <a:gd name="T4" fmla="*/ 11 w 46"/>
                                <a:gd name="T5" fmla="*/ 55 h 69"/>
                                <a:gd name="T6" fmla="*/ 13 w 46"/>
                                <a:gd name="T7" fmla="*/ 58 h 69"/>
                                <a:gd name="T8" fmla="*/ 19 w 46"/>
                                <a:gd name="T9" fmla="*/ 61 h 69"/>
                                <a:gd name="T10" fmla="*/ 30 w 46"/>
                                <a:gd name="T11" fmla="*/ 61 h 69"/>
                                <a:gd name="T12" fmla="*/ 33 w 46"/>
                                <a:gd name="T13" fmla="*/ 58 h 69"/>
                                <a:gd name="T14" fmla="*/ 35 w 46"/>
                                <a:gd name="T15" fmla="*/ 52 h 69"/>
                                <a:gd name="T16" fmla="*/ 35 w 46"/>
                                <a:gd name="T17" fmla="*/ 44 h 69"/>
                                <a:gd name="T18" fmla="*/ 33 w 46"/>
                                <a:gd name="T19" fmla="*/ 39 h 69"/>
                                <a:gd name="T20" fmla="*/ 30 w 46"/>
                                <a:gd name="T21" fmla="*/ 36 h 69"/>
                                <a:gd name="T22" fmla="*/ 19 w 46"/>
                                <a:gd name="T23" fmla="*/ 36 h 69"/>
                                <a:gd name="T24" fmla="*/ 19 w 46"/>
                                <a:gd name="T25" fmla="*/ 28 h 69"/>
                                <a:gd name="T26" fmla="*/ 27 w 46"/>
                                <a:gd name="T27" fmla="*/ 28 h 69"/>
                                <a:gd name="T28" fmla="*/ 33 w 46"/>
                                <a:gd name="T29" fmla="*/ 22 h 69"/>
                                <a:gd name="T30" fmla="*/ 33 w 46"/>
                                <a:gd name="T31" fmla="*/ 14 h 69"/>
                                <a:gd name="T32" fmla="*/ 27 w 46"/>
                                <a:gd name="T33" fmla="*/ 9 h 69"/>
                                <a:gd name="T34" fmla="*/ 19 w 46"/>
                                <a:gd name="T35" fmla="*/ 9 h 69"/>
                                <a:gd name="T36" fmla="*/ 13 w 46"/>
                                <a:gd name="T37" fmla="*/ 11 h 69"/>
                                <a:gd name="T38" fmla="*/ 13 w 46"/>
                                <a:gd name="T39" fmla="*/ 14 h 69"/>
                                <a:gd name="T40" fmla="*/ 11 w 46"/>
                                <a:gd name="T41" fmla="*/ 20 h 69"/>
                                <a:gd name="T42" fmla="*/ 3 w 46"/>
                                <a:gd name="T43" fmla="*/ 20 h 69"/>
                                <a:gd name="T44" fmla="*/ 3 w 46"/>
                                <a:gd name="T45" fmla="*/ 14 h 69"/>
                                <a:gd name="T46" fmla="*/ 5 w 46"/>
                                <a:gd name="T47" fmla="*/ 9 h 69"/>
                                <a:gd name="T48" fmla="*/ 8 w 46"/>
                                <a:gd name="T49" fmla="*/ 6 h 69"/>
                                <a:gd name="T50" fmla="*/ 13 w 46"/>
                                <a:gd name="T51" fmla="*/ 3 h 69"/>
                                <a:gd name="T52" fmla="*/ 22 w 46"/>
                                <a:gd name="T53" fmla="*/ 0 h 69"/>
                                <a:gd name="T54" fmla="*/ 27 w 46"/>
                                <a:gd name="T55" fmla="*/ 0 h 69"/>
                                <a:gd name="T56" fmla="*/ 33 w 46"/>
                                <a:gd name="T57" fmla="*/ 3 h 69"/>
                                <a:gd name="T58" fmla="*/ 38 w 46"/>
                                <a:gd name="T59" fmla="*/ 9 h 69"/>
                                <a:gd name="T60" fmla="*/ 41 w 46"/>
                                <a:gd name="T61" fmla="*/ 14 h 69"/>
                                <a:gd name="T62" fmla="*/ 41 w 46"/>
                                <a:gd name="T63" fmla="*/ 22 h 69"/>
                                <a:gd name="T64" fmla="*/ 38 w 46"/>
                                <a:gd name="T65" fmla="*/ 25 h 69"/>
                                <a:gd name="T66" fmla="*/ 35 w 46"/>
                                <a:gd name="T67" fmla="*/ 30 h 69"/>
                                <a:gd name="T68" fmla="*/ 33 w 46"/>
                                <a:gd name="T69" fmla="*/ 30 h 69"/>
                                <a:gd name="T70" fmla="*/ 38 w 46"/>
                                <a:gd name="T71" fmla="*/ 33 h 69"/>
                                <a:gd name="T72" fmla="*/ 41 w 46"/>
                                <a:gd name="T73" fmla="*/ 39 h 69"/>
                                <a:gd name="T74" fmla="*/ 44 w 46"/>
                                <a:gd name="T75" fmla="*/ 41 h 69"/>
                                <a:gd name="T76" fmla="*/ 44 w 46"/>
                                <a:gd name="T77" fmla="*/ 44 h 69"/>
                                <a:gd name="T78" fmla="*/ 46 w 46"/>
                                <a:gd name="T79" fmla="*/ 47 h 69"/>
                                <a:gd name="T80" fmla="*/ 44 w 46"/>
                                <a:gd name="T81" fmla="*/ 55 h 69"/>
                                <a:gd name="T82" fmla="*/ 38 w 46"/>
                                <a:gd name="T83" fmla="*/ 63 h 69"/>
                                <a:gd name="T84" fmla="*/ 33 w 46"/>
                                <a:gd name="T85" fmla="*/ 66 h 69"/>
                                <a:gd name="T86" fmla="*/ 30 w 46"/>
                                <a:gd name="T87" fmla="*/ 69 h 69"/>
                                <a:gd name="T88" fmla="*/ 13 w 46"/>
                                <a:gd name="T89" fmla="*/ 69 h 69"/>
                                <a:gd name="T90" fmla="*/ 8 w 46"/>
                                <a:gd name="T91" fmla="*/ 66 h 69"/>
                                <a:gd name="T92" fmla="*/ 3 w 46"/>
                                <a:gd name="T93" fmla="*/ 58 h 69"/>
                                <a:gd name="T94" fmla="*/ 0 w 46"/>
                                <a:gd name="T95" fmla="*/ 5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6" h="69">
                                  <a:moveTo>
                                    <a:pt x="0" y="52"/>
                                  </a:moveTo>
                                  <a:lnTo>
                                    <a:pt x="11" y="50"/>
                                  </a:lnTo>
                                  <a:lnTo>
                                    <a:pt x="11" y="55"/>
                                  </a:lnTo>
                                  <a:lnTo>
                                    <a:pt x="13" y="58"/>
                                  </a:lnTo>
                                  <a:lnTo>
                                    <a:pt x="19" y="61"/>
                                  </a:lnTo>
                                  <a:lnTo>
                                    <a:pt x="30" y="61"/>
                                  </a:lnTo>
                                  <a:lnTo>
                                    <a:pt x="33" y="58"/>
                                  </a:lnTo>
                                  <a:lnTo>
                                    <a:pt x="35" y="52"/>
                                  </a:lnTo>
                                  <a:lnTo>
                                    <a:pt x="35" y="44"/>
                                  </a:lnTo>
                                  <a:lnTo>
                                    <a:pt x="33" y="39"/>
                                  </a:lnTo>
                                  <a:lnTo>
                                    <a:pt x="30" y="36"/>
                                  </a:lnTo>
                                  <a:lnTo>
                                    <a:pt x="19" y="36"/>
                                  </a:lnTo>
                                  <a:lnTo>
                                    <a:pt x="19" y="28"/>
                                  </a:lnTo>
                                  <a:lnTo>
                                    <a:pt x="27" y="28"/>
                                  </a:lnTo>
                                  <a:lnTo>
                                    <a:pt x="33" y="22"/>
                                  </a:lnTo>
                                  <a:lnTo>
                                    <a:pt x="33" y="14"/>
                                  </a:lnTo>
                                  <a:lnTo>
                                    <a:pt x="27" y="9"/>
                                  </a:lnTo>
                                  <a:lnTo>
                                    <a:pt x="19" y="9"/>
                                  </a:lnTo>
                                  <a:lnTo>
                                    <a:pt x="13" y="11"/>
                                  </a:lnTo>
                                  <a:lnTo>
                                    <a:pt x="13" y="14"/>
                                  </a:lnTo>
                                  <a:lnTo>
                                    <a:pt x="11" y="20"/>
                                  </a:lnTo>
                                  <a:lnTo>
                                    <a:pt x="3" y="20"/>
                                  </a:lnTo>
                                  <a:lnTo>
                                    <a:pt x="3" y="14"/>
                                  </a:lnTo>
                                  <a:lnTo>
                                    <a:pt x="5" y="9"/>
                                  </a:lnTo>
                                  <a:lnTo>
                                    <a:pt x="8" y="6"/>
                                  </a:lnTo>
                                  <a:lnTo>
                                    <a:pt x="13" y="3"/>
                                  </a:lnTo>
                                  <a:lnTo>
                                    <a:pt x="22" y="0"/>
                                  </a:lnTo>
                                  <a:lnTo>
                                    <a:pt x="27" y="0"/>
                                  </a:lnTo>
                                  <a:lnTo>
                                    <a:pt x="33" y="3"/>
                                  </a:lnTo>
                                  <a:lnTo>
                                    <a:pt x="38" y="9"/>
                                  </a:lnTo>
                                  <a:lnTo>
                                    <a:pt x="41" y="14"/>
                                  </a:lnTo>
                                  <a:lnTo>
                                    <a:pt x="41" y="22"/>
                                  </a:lnTo>
                                  <a:lnTo>
                                    <a:pt x="38" y="25"/>
                                  </a:lnTo>
                                  <a:lnTo>
                                    <a:pt x="35" y="30"/>
                                  </a:lnTo>
                                  <a:lnTo>
                                    <a:pt x="33" y="30"/>
                                  </a:lnTo>
                                  <a:lnTo>
                                    <a:pt x="38" y="33"/>
                                  </a:lnTo>
                                  <a:lnTo>
                                    <a:pt x="41" y="39"/>
                                  </a:lnTo>
                                  <a:lnTo>
                                    <a:pt x="44" y="41"/>
                                  </a:lnTo>
                                  <a:lnTo>
                                    <a:pt x="44" y="44"/>
                                  </a:lnTo>
                                  <a:lnTo>
                                    <a:pt x="46" y="47"/>
                                  </a:lnTo>
                                  <a:lnTo>
                                    <a:pt x="44" y="55"/>
                                  </a:lnTo>
                                  <a:lnTo>
                                    <a:pt x="38" y="63"/>
                                  </a:lnTo>
                                  <a:lnTo>
                                    <a:pt x="33" y="66"/>
                                  </a:lnTo>
                                  <a:lnTo>
                                    <a:pt x="30" y="69"/>
                                  </a:lnTo>
                                  <a:lnTo>
                                    <a:pt x="13" y="69"/>
                                  </a:lnTo>
                                  <a:lnTo>
                                    <a:pt x="8" y="66"/>
                                  </a:lnTo>
                                  <a:lnTo>
                                    <a:pt x="3" y="58"/>
                                  </a:lnTo>
                                  <a:lnTo>
                                    <a:pt x="0" y="5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99" name="Freeform 1769"/>
                          <wps:cNvSpPr>
                            <a:spLocks/>
                          </wps:cNvSpPr>
                          <wps:spPr bwMode="auto">
                            <a:xfrm>
                              <a:off x="3812" y="2057"/>
                              <a:ext cx="46" cy="66"/>
                            </a:xfrm>
                            <a:custGeom>
                              <a:avLst/>
                              <a:gdLst>
                                <a:gd name="T0" fmla="*/ 0 w 46"/>
                                <a:gd name="T1" fmla="*/ 49 h 66"/>
                                <a:gd name="T2" fmla="*/ 11 w 46"/>
                                <a:gd name="T3" fmla="*/ 47 h 66"/>
                                <a:gd name="T4" fmla="*/ 11 w 46"/>
                                <a:gd name="T5" fmla="*/ 52 h 66"/>
                                <a:gd name="T6" fmla="*/ 16 w 46"/>
                                <a:gd name="T7" fmla="*/ 58 h 66"/>
                                <a:gd name="T8" fmla="*/ 30 w 46"/>
                                <a:gd name="T9" fmla="*/ 58 h 66"/>
                                <a:gd name="T10" fmla="*/ 33 w 46"/>
                                <a:gd name="T11" fmla="*/ 55 h 66"/>
                                <a:gd name="T12" fmla="*/ 35 w 46"/>
                                <a:gd name="T13" fmla="*/ 49 h 66"/>
                                <a:gd name="T14" fmla="*/ 35 w 46"/>
                                <a:gd name="T15" fmla="*/ 36 h 66"/>
                                <a:gd name="T16" fmla="*/ 30 w 46"/>
                                <a:gd name="T17" fmla="*/ 30 h 66"/>
                                <a:gd name="T18" fmla="*/ 22 w 46"/>
                                <a:gd name="T19" fmla="*/ 27 h 66"/>
                                <a:gd name="T20" fmla="*/ 16 w 46"/>
                                <a:gd name="T21" fmla="*/ 30 h 66"/>
                                <a:gd name="T22" fmla="*/ 11 w 46"/>
                                <a:gd name="T23" fmla="*/ 36 h 66"/>
                                <a:gd name="T24" fmla="*/ 2 w 46"/>
                                <a:gd name="T25" fmla="*/ 33 h 66"/>
                                <a:gd name="T26" fmla="*/ 8 w 46"/>
                                <a:gd name="T27" fmla="*/ 0 h 66"/>
                                <a:gd name="T28" fmla="*/ 41 w 46"/>
                                <a:gd name="T29" fmla="*/ 0 h 66"/>
                                <a:gd name="T30" fmla="*/ 41 w 46"/>
                                <a:gd name="T31" fmla="*/ 8 h 66"/>
                                <a:gd name="T32" fmla="*/ 16 w 46"/>
                                <a:gd name="T33" fmla="*/ 8 h 66"/>
                                <a:gd name="T34" fmla="*/ 13 w 46"/>
                                <a:gd name="T35" fmla="*/ 25 h 66"/>
                                <a:gd name="T36" fmla="*/ 24 w 46"/>
                                <a:gd name="T37" fmla="*/ 19 h 66"/>
                                <a:gd name="T38" fmla="*/ 33 w 46"/>
                                <a:gd name="T39" fmla="*/ 22 h 66"/>
                                <a:gd name="T40" fmla="*/ 38 w 46"/>
                                <a:gd name="T41" fmla="*/ 27 h 66"/>
                                <a:gd name="T42" fmla="*/ 44 w 46"/>
                                <a:gd name="T43" fmla="*/ 30 h 66"/>
                                <a:gd name="T44" fmla="*/ 44 w 46"/>
                                <a:gd name="T45" fmla="*/ 36 h 66"/>
                                <a:gd name="T46" fmla="*/ 46 w 46"/>
                                <a:gd name="T47" fmla="*/ 41 h 66"/>
                                <a:gd name="T48" fmla="*/ 44 w 46"/>
                                <a:gd name="T49" fmla="*/ 49 h 66"/>
                                <a:gd name="T50" fmla="*/ 44 w 46"/>
                                <a:gd name="T51" fmla="*/ 55 h 66"/>
                                <a:gd name="T52" fmla="*/ 35 w 46"/>
                                <a:gd name="T53" fmla="*/ 63 h 66"/>
                                <a:gd name="T54" fmla="*/ 30 w 46"/>
                                <a:gd name="T55" fmla="*/ 66 h 66"/>
                                <a:gd name="T56" fmla="*/ 13 w 46"/>
                                <a:gd name="T57" fmla="*/ 66 h 66"/>
                                <a:gd name="T58" fmla="*/ 8 w 46"/>
                                <a:gd name="T59" fmla="*/ 63 h 66"/>
                                <a:gd name="T60" fmla="*/ 2 w 46"/>
                                <a:gd name="T61" fmla="*/ 55 h 66"/>
                                <a:gd name="T62" fmla="*/ 0 w 46"/>
                                <a:gd name="T63" fmla="*/ 4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66">
                                  <a:moveTo>
                                    <a:pt x="0" y="49"/>
                                  </a:moveTo>
                                  <a:lnTo>
                                    <a:pt x="11" y="47"/>
                                  </a:lnTo>
                                  <a:lnTo>
                                    <a:pt x="11" y="52"/>
                                  </a:lnTo>
                                  <a:lnTo>
                                    <a:pt x="16" y="58"/>
                                  </a:lnTo>
                                  <a:lnTo>
                                    <a:pt x="30" y="58"/>
                                  </a:lnTo>
                                  <a:lnTo>
                                    <a:pt x="33" y="55"/>
                                  </a:lnTo>
                                  <a:lnTo>
                                    <a:pt x="35" y="49"/>
                                  </a:lnTo>
                                  <a:lnTo>
                                    <a:pt x="35" y="36"/>
                                  </a:lnTo>
                                  <a:lnTo>
                                    <a:pt x="30" y="30"/>
                                  </a:lnTo>
                                  <a:lnTo>
                                    <a:pt x="22" y="27"/>
                                  </a:lnTo>
                                  <a:lnTo>
                                    <a:pt x="16" y="30"/>
                                  </a:lnTo>
                                  <a:lnTo>
                                    <a:pt x="11" y="36"/>
                                  </a:lnTo>
                                  <a:lnTo>
                                    <a:pt x="2" y="33"/>
                                  </a:lnTo>
                                  <a:lnTo>
                                    <a:pt x="8" y="0"/>
                                  </a:lnTo>
                                  <a:lnTo>
                                    <a:pt x="41" y="0"/>
                                  </a:lnTo>
                                  <a:lnTo>
                                    <a:pt x="41" y="8"/>
                                  </a:lnTo>
                                  <a:lnTo>
                                    <a:pt x="16" y="8"/>
                                  </a:lnTo>
                                  <a:lnTo>
                                    <a:pt x="13" y="25"/>
                                  </a:lnTo>
                                  <a:lnTo>
                                    <a:pt x="24" y="19"/>
                                  </a:lnTo>
                                  <a:lnTo>
                                    <a:pt x="33" y="22"/>
                                  </a:lnTo>
                                  <a:lnTo>
                                    <a:pt x="38" y="27"/>
                                  </a:lnTo>
                                  <a:lnTo>
                                    <a:pt x="44" y="30"/>
                                  </a:lnTo>
                                  <a:lnTo>
                                    <a:pt x="44" y="36"/>
                                  </a:lnTo>
                                  <a:lnTo>
                                    <a:pt x="46" y="41"/>
                                  </a:lnTo>
                                  <a:lnTo>
                                    <a:pt x="44" y="49"/>
                                  </a:lnTo>
                                  <a:lnTo>
                                    <a:pt x="44" y="55"/>
                                  </a:lnTo>
                                  <a:lnTo>
                                    <a:pt x="35" y="63"/>
                                  </a:lnTo>
                                  <a:lnTo>
                                    <a:pt x="30" y="66"/>
                                  </a:lnTo>
                                  <a:lnTo>
                                    <a:pt x="13" y="66"/>
                                  </a:lnTo>
                                  <a:lnTo>
                                    <a:pt x="8" y="63"/>
                                  </a:lnTo>
                                  <a:lnTo>
                                    <a:pt x="2" y="55"/>
                                  </a:lnTo>
                                  <a:lnTo>
                                    <a:pt x="0" y="4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00" name="Line 1770"/>
                          <wps:cNvCnPr/>
                          <wps:spPr bwMode="auto">
                            <a:xfrm flipV="1">
                              <a:off x="4187" y="1912"/>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701" name="Line 1771"/>
                          <wps:cNvCnPr/>
                          <wps:spPr bwMode="auto">
                            <a:xfrm>
                              <a:off x="4187" y="514"/>
                              <a:ext cx="1" cy="69"/>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wps:wsp>
                          <wps:cNvPr id="1702" name="Freeform 1772"/>
                          <wps:cNvSpPr>
                            <a:spLocks noEditPoints="1"/>
                          </wps:cNvSpPr>
                          <wps:spPr bwMode="auto">
                            <a:xfrm>
                              <a:off x="4135" y="2057"/>
                              <a:ext cx="49" cy="66"/>
                            </a:xfrm>
                            <a:custGeom>
                              <a:avLst/>
                              <a:gdLst>
                                <a:gd name="T0" fmla="*/ 30 w 49"/>
                                <a:gd name="T1" fmla="*/ 66 h 66"/>
                                <a:gd name="T2" fmla="*/ 30 w 49"/>
                                <a:gd name="T3" fmla="*/ 49 h 66"/>
                                <a:gd name="T4" fmla="*/ 0 w 49"/>
                                <a:gd name="T5" fmla="*/ 49 h 66"/>
                                <a:gd name="T6" fmla="*/ 0 w 49"/>
                                <a:gd name="T7" fmla="*/ 41 h 66"/>
                                <a:gd name="T8" fmla="*/ 32 w 49"/>
                                <a:gd name="T9" fmla="*/ 0 h 66"/>
                                <a:gd name="T10" fmla="*/ 41 w 49"/>
                                <a:gd name="T11" fmla="*/ 0 h 66"/>
                                <a:gd name="T12" fmla="*/ 41 w 49"/>
                                <a:gd name="T13" fmla="*/ 41 h 66"/>
                                <a:gd name="T14" fmla="*/ 49 w 49"/>
                                <a:gd name="T15" fmla="*/ 41 h 66"/>
                                <a:gd name="T16" fmla="*/ 49 w 49"/>
                                <a:gd name="T17" fmla="*/ 49 h 66"/>
                                <a:gd name="T18" fmla="*/ 41 w 49"/>
                                <a:gd name="T19" fmla="*/ 49 h 66"/>
                                <a:gd name="T20" fmla="*/ 41 w 49"/>
                                <a:gd name="T21" fmla="*/ 66 h 66"/>
                                <a:gd name="T22" fmla="*/ 30 w 49"/>
                                <a:gd name="T23" fmla="*/ 66 h 66"/>
                                <a:gd name="T24" fmla="*/ 30 w 49"/>
                                <a:gd name="T25" fmla="*/ 41 h 66"/>
                                <a:gd name="T26" fmla="*/ 30 w 49"/>
                                <a:gd name="T27" fmla="*/ 17 h 66"/>
                                <a:gd name="T28" fmla="*/ 11 w 49"/>
                                <a:gd name="T29" fmla="*/ 41 h 66"/>
                                <a:gd name="T30" fmla="*/ 30 w 49"/>
                                <a:gd name="T31" fmla="*/ 4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 h="66">
                                  <a:moveTo>
                                    <a:pt x="30" y="66"/>
                                  </a:moveTo>
                                  <a:lnTo>
                                    <a:pt x="30" y="49"/>
                                  </a:lnTo>
                                  <a:lnTo>
                                    <a:pt x="0" y="49"/>
                                  </a:lnTo>
                                  <a:lnTo>
                                    <a:pt x="0" y="41"/>
                                  </a:lnTo>
                                  <a:lnTo>
                                    <a:pt x="32" y="0"/>
                                  </a:lnTo>
                                  <a:lnTo>
                                    <a:pt x="41" y="0"/>
                                  </a:lnTo>
                                  <a:lnTo>
                                    <a:pt x="41" y="41"/>
                                  </a:lnTo>
                                  <a:lnTo>
                                    <a:pt x="49" y="41"/>
                                  </a:lnTo>
                                  <a:lnTo>
                                    <a:pt x="49" y="49"/>
                                  </a:lnTo>
                                  <a:lnTo>
                                    <a:pt x="41" y="49"/>
                                  </a:lnTo>
                                  <a:lnTo>
                                    <a:pt x="41" y="66"/>
                                  </a:lnTo>
                                  <a:lnTo>
                                    <a:pt x="30" y="66"/>
                                  </a:lnTo>
                                  <a:close/>
                                  <a:moveTo>
                                    <a:pt x="30" y="41"/>
                                  </a:moveTo>
                                  <a:lnTo>
                                    <a:pt x="30" y="17"/>
                                  </a:lnTo>
                                  <a:lnTo>
                                    <a:pt x="11" y="41"/>
                                  </a:lnTo>
                                  <a:lnTo>
                                    <a:pt x="30" y="4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03" name="Freeform 1773"/>
                          <wps:cNvSpPr>
                            <a:spLocks noEditPoints="1"/>
                          </wps:cNvSpPr>
                          <wps:spPr bwMode="auto">
                            <a:xfrm>
                              <a:off x="4189" y="2054"/>
                              <a:ext cx="47" cy="69"/>
                            </a:xfrm>
                            <a:custGeom>
                              <a:avLst/>
                              <a:gdLst>
                                <a:gd name="T0" fmla="*/ 0 w 47"/>
                                <a:gd name="T1" fmla="*/ 36 h 69"/>
                                <a:gd name="T2" fmla="*/ 3 w 47"/>
                                <a:gd name="T3" fmla="*/ 25 h 69"/>
                                <a:gd name="T4" fmla="*/ 6 w 47"/>
                                <a:gd name="T5" fmla="*/ 17 h 69"/>
                                <a:gd name="T6" fmla="*/ 6 w 47"/>
                                <a:gd name="T7" fmla="*/ 11 h 69"/>
                                <a:gd name="T8" fmla="*/ 14 w 47"/>
                                <a:gd name="T9" fmla="*/ 3 h 69"/>
                                <a:gd name="T10" fmla="*/ 20 w 47"/>
                                <a:gd name="T11" fmla="*/ 0 h 69"/>
                                <a:gd name="T12" fmla="*/ 28 w 47"/>
                                <a:gd name="T13" fmla="*/ 0 h 69"/>
                                <a:gd name="T14" fmla="*/ 33 w 47"/>
                                <a:gd name="T15" fmla="*/ 3 h 69"/>
                                <a:gd name="T16" fmla="*/ 39 w 47"/>
                                <a:gd name="T17" fmla="*/ 9 h 69"/>
                                <a:gd name="T18" fmla="*/ 44 w 47"/>
                                <a:gd name="T19" fmla="*/ 20 h 69"/>
                                <a:gd name="T20" fmla="*/ 44 w 47"/>
                                <a:gd name="T21" fmla="*/ 28 h 69"/>
                                <a:gd name="T22" fmla="*/ 47 w 47"/>
                                <a:gd name="T23" fmla="*/ 36 h 69"/>
                                <a:gd name="T24" fmla="*/ 44 w 47"/>
                                <a:gd name="T25" fmla="*/ 47 h 69"/>
                                <a:gd name="T26" fmla="*/ 44 w 47"/>
                                <a:gd name="T27" fmla="*/ 55 h 69"/>
                                <a:gd name="T28" fmla="*/ 41 w 47"/>
                                <a:gd name="T29" fmla="*/ 61 h 69"/>
                                <a:gd name="T30" fmla="*/ 36 w 47"/>
                                <a:gd name="T31" fmla="*/ 66 h 69"/>
                                <a:gd name="T32" fmla="*/ 30 w 47"/>
                                <a:gd name="T33" fmla="*/ 69 h 69"/>
                                <a:gd name="T34" fmla="*/ 20 w 47"/>
                                <a:gd name="T35" fmla="*/ 69 h 69"/>
                                <a:gd name="T36" fmla="*/ 9 w 47"/>
                                <a:gd name="T37" fmla="*/ 63 h 69"/>
                                <a:gd name="T38" fmla="*/ 3 w 47"/>
                                <a:gd name="T39" fmla="*/ 47 h 69"/>
                                <a:gd name="T40" fmla="*/ 0 w 47"/>
                                <a:gd name="T41" fmla="*/ 36 h 69"/>
                                <a:gd name="T42" fmla="*/ 11 w 47"/>
                                <a:gd name="T43" fmla="*/ 36 h 69"/>
                                <a:gd name="T44" fmla="*/ 11 w 47"/>
                                <a:gd name="T45" fmla="*/ 52 h 69"/>
                                <a:gd name="T46" fmla="*/ 14 w 47"/>
                                <a:gd name="T47" fmla="*/ 58 h 69"/>
                                <a:gd name="T48" fmla="*/ 20 w 47"/>
                                <a:gd name="T49" fmla="*/ 61 h 69"/>
                                <a:gd name="T50" fmla="*/ 30 w 47"/>
                                <a:gd name="T51" fmla="*/ 61 h 69"/>
                                <a:gd name="T52" fmla="*/ 33 w 47"/>
                                <a:gd name="T53" fmla="*/ 58 h 69"/>
                                <a:gd name="T54" fmla="*/ 36 w 47"/>
                                <a:gd name="T55" fmla="*/ 52 h 69"/>
                                <a:gd name="T56" fmla="*/ 36 w 47"/>
                                <a:gd name="T57" fmla="*/ 20 h 69"/>
                                <a:gd name="T58" fmla="*/ 33 w 47"/>
                                <a:gd name="T59" fmla="*/ 14 h 69"/>
                                <a:gd name="T60" fmla="*/ 22 w 47"/>
                                <a:gd name="T61" fmla="*/ 9 h 69"/>
                                <a:gd name="T62" fmla="*/ 17 w 47"/>
                                <a:gd name="T63" fmla="*/ 11 h 69"/>
                                <a:gd name="T64" fmla="*/ 14 w 47"/>
                                <a:gd name="T65" fmla="*/ 14 h 69"/>
                                <a:gd name="T66" fmla="*/ 11 w 47"/>
                                <a:gd name="T67" fmla="*/ 20 h 69"/>
                                <a:gd name="T68" fmla="*/ 11 w 47"/>
                                <a:gd name="T6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69">
                                  <a:moveTo>
                                    <a:pt x="0" y="36"/>
                                  </a:moveTo>
                                  <a:lnTo>
                                    <a:pt x="3" y="25"/>
                                  </a:lnTo>
                                  <a:lnTo>
                                    <a:pt x="6" y="17"/>
                                  </a:lnTo>
                                  <a:lnTo>
                                    <a:pt x="6" y="11"/>
                                  </a:lnTo>
                                  <a:lnTo>
                                    <a:pt x="14" y="3"/>
                                  </a:lnTo>
                                  <a:lnTo>
                                    <a:pt x="20" y="0"/>
                                  </a:lnTo>
                                  <a:lnTo>
                                    <a:pt x="28" y="0"/>
                                  </a:lnTo>
                                  <a:lnTo>
                                    <a:pt x="33" y="3"/>
                                  </a:lnTo>
                                  <a:lnTo>
                                    <a:pt x="39" y="9"/>
                                  </a:lnTo>
                                  <a:lnTo>
                                    <a:pt x="44" y="20"/>
                                  </a:lnTo>
                                  <a:lnTo>
                                    <a:pt x="44" y="28"/>
                                  </a:lnTo>
                                  <a:lnTo>
                                    <a:pt x="47" y="36"/>
                                  </a:lnTo>
                                  <a:lnTo>
                                    <a:pt x="44" y="47"/>
                                  </a:lnTo>
                                  <a:lnTo>
                                    <a:pt x="44" y="55"/>
                                  </a:lnTo>
                                  <a:lnTo>
                                    <a:pt x="41" y="61"/>
                                  </a:lnTo>
                                  <a:lnTo>
                                    <a:pt x="36" y="66"/>
                                  </a:lnTo>
                                  <a:lnTo>
                                    <a:pt x="30" y="69"/>
                                  </a:lnTo>
                                  <a:lnTo>
                                    <a:pt x="20" y="69"/>
                                  </a:lnTo>
                                  <a:lnTo>
                                    <a:pt x="9" y="63"/>
                                  </a:lnTo>
                                  <a:lnTo>
                                    <a:pt x="3" y="47"/>
                                  </a:lnTo>
                                  <a:lnTo>
                                    <a:pt x="0" y="36"/>
                                  </a:lnTo>
                                  <a:close/>
                                  <a:moveTo>
                                    <a:pt x="11" y="36"/>
                                  </a:moveTo>
                                  <a:lnTo>
                                    <a:pt x="11" y="52"/>
                                  </a:lnTo>
                                  <a:lnTo>
                                    <a:pt x="14" y="58"/>
                                  </a:lnTo>
                                  <a:lnTo>
                                    <a:pt x="20" y="61"/>
                                  </a:lnTo>
                                  <a:lnTo>
                                    <a:pt x="30" y="61"/>
                                  </a:lnTo>
                                  <a:lnTo>
                                    <a:pt x="33" y="58"/>
                                  </a:lnTo>
                                  <a:lnTo>
                                    <a:pt x="36" y="52"/>
                                  </a:lnTo>
                                  <a:lnTo>
                                    <a:pt x="36" y="20"/>
                                  </a:lnTo>
                                  <a:lnTo>
                                    <a:pt x="33" y="14"/>
                                  </a:lnTo>
                                  <a:lnTo>
                                    <a:pt x="22" y="9"/>
                                  </a:lnTo>
                                  <a:lnTo>
                                    <a:pt x="17" y="11"/>
                                  </a:lnTo>
                                  <a:lnTo>
                                    <a:pt x="14" y="14"/>
                                  </a:lnTo>
                                  <a:lnTo>
                                    <a:pt x="11" y="20"/>
                                  </a:lnTo>
                                  <a:lnTo>
                                    <a:pt x="11" y="3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04" name="Rectangle 1774"/>
                          <wps:cNvSpPr>
                            <a:spLocks noChangeArrowheads="1"/>
                          </wps:cNvSpPr>
                          <wps:spPr bwMode="auto">
                            <a:xfrm>
                              <a:off x="1157" y="514"/>
                              <a:ext cx="3030" cy="1467"/>
                            </a:xfrm>
                            <a:prstGeom prst="rect">
                              <a:avLst/>
                            </a:prstGeom>
                            <a:noFill/>
                            <a:ln w="190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5" name="Freeform 1775"/>
                          <wps:cNvSpPr>
                            <a:spLocks/>
                          </wps:cNvSpPr>
                          <wps:spPr bwMode="auto">
                            <a:xfrm>
                              <a:off x="2403" y="312"/>
                              <a:ext cx="57" cy="68"/>
                            </a:xfrm>
                            <a:custGeom>
                              <a:avLst/>
                              <a:gdLst>
                                <a:gd name="T0" fmla="*/ 49 w 57"/>
                                <a:gd name="T1" fmla="*/ 44 h 68"/>
                                <a:gd name="T2" fmla="*/ 57 w 57"/>
                                <a:gd name="T3" fmla="*/ 46 h 68"/>
                                <a:gd name="T4" fmla="*/ 54 w 57"/>
                                <a:gd name="T5" fmla="*/ 52 h 68"/>
                                <a:gd name="T6" fmla="*/ 52 w 57"/>
                                <a:gd name="T7" fmla="*/ 60 h 68"/>
                                <a:gd name="T8" fmla="*/ 35 w 57"/>
                                <a:gd name="T9" fmla="*/ 68 h 68"/>
                                <a:gd name="T10" fmla="*/ 24 w 57"/>
                                <a:gd name="T11" fmla="*/ 68 h 68"/>
                                <a:gd name="T12" fmla="*/ 16 w 57"/>
                                <a:gd name="T13" fmla="*/ 66 h 68"/>
                                <a:gd name="T14" fmla="*/ 13 w 57"/>
                                <a:gd name="T15" fmla="*/ 66 h 68"/>
                                <a:gd name="T16" fmla="*/ 8 w 57"/>
                                <a:gd name="T17" fmla="*/ 60 h 68"/>
                                <a:gd name="T18" fmla="*/ 2 w 57"/>
                                <a:gd name="T19" fmla="*/ 52 h 68"/>
                                <a:gd name="T20" fmla="*/ 0 w 57"/>
                                <a:gd name="T21" fmla="*/ 44 h 68"/>
                                <a:gd name="T22" fmla="*/ 0 w 57"/>
                                <a:gd name="T23" fmla="*/ 24 h 68"/>
                                <a:gd name="T24" fmla="*/ 2 w 57"/>
                                <a:gd name="T25" fmla="*/ 16 h 68"/>
                                <a:gd name="T26" fmla="*/ 8 w 57"/>
                                <a:gd name="T27" fmla="*/ 8 h 68"/>
                                <a:gd name="T28" fmla="*/ 13 w 57"/>
                                <a:gd name="T29" fmla="*/ 3 h 68"/>
                                <a:gd name="T30" fmla="*/ 21 w 57"/>
                                <a:gd name="T31" fmla="*/ 0 h 68"/>
                                <a:gd name="T32" fmla="*/ 35 w 57"/>
                                <a:gd name="T33" fmla="*/ 0 h 68"/>
                                <a:gd name="T34" fmla="*/ 46 w 57"/>
                                <a:gd name="T35" fmla="*/ 5 h 68"/>
                                <a:gd name="T36" fmla="*/ 52 w 57"/>
                                <a:gd name="T37" fmla="*/ 11 h 68"/>
                                <a:gd name="T38" fmla="*/ 54 w 57"/>
                                <a:gd name="T39" fmla="*/ 19 h 68"/>
                                <a:gd name="T40" fmla="*/ 46 w 57"/>
                                <a:gd name="T41" fmla="*/ 22 h 68"/>
                                <a:gd name="T42" fmla="*/ 43 w 57"/>
                                <a:gd name="T43" fmla="*/ 16 h 68"/>
                                <a:gd name="T44" fmla="*/ 35 w 57"/>
                                <a:gd name="T45" fmla="*/ 8 h 68"/>
                                <a:gd name="T46" fmla="*/ 21 w 57"/>
                                <a:gd name="T47" fmla="*/ 8 h 68"/>
                                <a:gd name="T48" fmla="*/ 16 w 57"/>
                                <a:gd name="T49" fmla="*/ 11 h 68"/>
                                <a:gd name="T50" fmla="*/ 8 w 57"/>
                                <a:gd name="T51" fmla="*/ 27 h 68"/>
                                <a:gd name="T52" fmla="*/ 8 w 57"/>
                                <a:gd name="T53" fmla="*/ 41 h 68"/>
                                <a:gd name="T54" fmla="*/ 10 w 57"/>
                                <a:gd name="T55" fmla="*/ 49 h 68"/>
                                <a:gd name="T56" fmla="*/ 13 w 57"/>
                                <a:gd name="T57" fmla="*/ 55 h 68"/>
                                <a:gd name="T58" fmla="*/ 24 w 57"/>
                                <a:gd name="T59" fmla="*/ 60 h 68"/>
                                <a:gd name="T60" fmla="*/ 35 w 57"/>
                                <a:gd name="T61" fmla="*/ 60 h 68"/>
                                <a:gd name="T62" fmla="*/ 41 w 57"/>
                                <a:gd name="T63" fmla="*/ 57 h 68"/>
                                <a:gd name="T64" fmla="*/ 46 w 57"/>
                                <a:gd name="T65" fmla="*/ 52 h 68"/>
                                <a:gd name="T66" fmla="*/ 49 w 57"/>
                                <a:gd name="T67" fmla="*/ 4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7" h="68">
                                  <a:moveTo>
                                    <a:pt x="49" y="44"/>
                                  </a:moveTo>
                                  <a:lnTo>
                                    <a:pt x="57" y="46"/>
                                  </a:lnTo>
                                  <a:lnTo>
                                    <a:pt x="54" y="52"/>
                                  </a:lnTo>
                                  <a:lnTo>
                                    <a:pt x="52" y="60"/>
                                  </a:lnTo>
                                  <a:lnTo>
                                    <a:pt x="35" y="68"/>
                                  </a:lnTo>
                                  <a:lnTo>
                                    <a:pt x="24" y="68"/>
                                  </a:lnTo>
                                  <a:lnTo>
                                    <a:pt x="16" y="66"/>
                                  </a:lnTo>
                                  <a:lnTo>
                                    <a:pt x="13" y="66"/>
                                  </a:lnTo>
                                  <a:lnTo>
                                    <a:pt x="8" y="60"/>
                                  </a:lnTo>
                                  <a:lnTo>
                                    <a:pt x="2" y="52"/>
                                  </a:lnTo>
                                  <a:lnTo>
                                    <a:pt x="0" y="44"/>
                                  </a:lnTo>
                                  <a:lnTo>
                                    <a:pt x="0" y="24"/>
                                  </a:lnTo>
                                  <a:lnTo>
                                    <a:pt x="2" y="16"/>
                                  </a:lnTo>
                                  <a:lnTo>
                                    <a:pt x="8" y="8"/>
                                  </a:lnTo>
                                  <a:lnTo>
                                    <a:pt x="13" y="3"/>
                                  </a:lnTo>
                                  <a:lnTo>
                                    <a:pt x="21" y="0"/>
                                  </a:lnTo>
                                  <a:lnTo>
                                    <a:pt x="35" y="0"/>
                                  </a:lnTo>
                                  <a:lnTo>
                                    <a:pt x="46" y="5"/>
                                  </a:lnTo>
                                  <a:lnTo>
                                    <a:pt x="52" y="11"/>
                                  </a:lnTo>
                                  <a:lnTo>
                                    <a:pt x="54" y="19"/>
                                  </a:lnTo>
                                  <a:lnTo>
                                    <a:pt x="46" y="22"/>
                                  </a:lnTo>
                                  <a:lnTo>
                                    <a:pt x="43" y="16"/>
                                  </a:lnTo>
                                  <a:lnTo>
                                    <a:pt x="35" y="8"/>
                                  </a:lnTo>
                                  <a:lnTo>
                                    <a:pt x="21" y="8"/>
                                  </a:lnTo>
                                  <a:lnTo>
                                    <a:pt x="16" y="11"/>
                                  </a:lnTo>
                                  <a:lnTo>
                                    <a:pt x="8" y="27"/>
                                  </a:lnTo>
                                  <a:lnTo>
                                    <a:pt x="8" y="41"/>
                                  </a:lnTo>
                                  <a:lnTo>
                                    <a:pt x="10" y="49"/>
                                  </a:lnTo>
                                  <a:lnTo>
                                    <a:pt x="13" y="55"/>
                                  </a:lnTo>
                                  <a:lnTo>
                                    <a:pt x="24" y="60"/>
                                  </a:lnTo>
                                  <a:lnTo>
                                    <a:pt x="35" y="60"/>
                                  </a:lnTo>
                                  <a:lnTo>
                                    <a:pt x="41" y="57"/>
                                  </a:lnTo>
                                  <a:lnTo>
                                    <a:pt x="46" y="52"/>
                                  </a:lnTo>
                                  <a:lnTo>
                                    <a:pt x="49" y="4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06" name="Freeform 1776"/>
                          <wps:cNvSpPr>
                            <a:spLocks noEditPoints="1"/>
                          </wps:cNvSpPr>
                          <wps:spPr bwMode="auto">
                            <a:xfrm>
                              <a:off x="2468" y="331"/>
                              <a:ext cx="44" cy="49"/>
                            </a:xfrm>
                            <a:custGeom>
                              <a:avLst/>
                              <a:gdLst>
                                <a:gd name="T0" fmla="*/ 33 w 44"/>
                                <a:gd name="T1" fmla="*/ 44 h 49"/>
                                <a:gd name="T2" fmla="*/ 28 w 44"/>
                                <a:gd name="T3" fmla="*/ 47 h 49"/>
                                <a:gd name="T4" fmla="*/ 25 w 44"/>
                                <a:gd name="T5" fmla="*/ 49 h 49"/>
                                <a:gd name="T6" fmla="*/ 11 w 44"/>
                                <a:gd name="T7" fmla="*/ 49 h 49"/>
                                <a:gd name="T8" fmla="*/ 6 w 44"/>
                                <a:gd name="T9" fmla="*/ 47 h 49"/>
                                <a:gd name="T10" fmla="*/ 0 w 44"/>
                                <a:gd name="T11" fmla="*/ 36 h 49"/>
                                <a:gd name="T12" fmla="*/ 3 w 44"/>
                                <a:gd name="T13" fmla="*/ 30 h 49"/>
                                <a:gd name="T14" fmla="*/ 3 w 44"/>
                                <a:gd name="T15" fmla="*/ 27 h 49"/>
                                <a:gd name="T16" fmla="*/ 6 w 44"/>
                                <a:gd name="T17" fmla="*/ 25 h 49"/>
                                <a:gd name="T18" fmla="*/ 11 w 44"/>
                                <a:gd name="T19" fmla="*/ 22 h 49"/>
                                <a:gd name="T20" fmla="*/ 19 w 44"/>
                                <a:gd name="T21" fmla="*/ 22 h 49"/>
                                <a:gd name="T22" fmla="*/ 28 w 44"/>
                                <a:gd name="T23" fmla="*/ 19 h 49"/>
                                <a:gd name="T24" fmla="*/ 33 w 44"/>
                                <a:gd name="T25" fmla="*/ 19 h 49"/>
                                <a:gd name="T26" fmla="*/ 33 w 44"/>
                                <a:gd name="T27" fmla="*/ 16 h 49"/>
                                <a:gd name="T28" fmla="*/ 30 w 44"/>
                                <a:gd name="T29" fmla="*/ 11 h 49"/>
                                <a:gd name="T30" fmla="*/ 28 w 44"/>
                                <a:gd name="T31" fmla="*/ 8 h 49"/>
                                <a:gd name="T32" fmla="*/ 14 w 44"/>
                                <a:gd name="T33" fmla="*/ 8 h 49"/>
                                <a:gd name="T34" fmla="*/ 11 w 44"/>
                                <a:gd name="T35" fmla="*/ 11 h 49"/>
                                <a:gd name="T36" fmla="*/ 11 w 44"/>
                                <a:gd name="T37" fmla="*/ 14 h 49"/>
                                <a:gd name="T38" fmla="*/ 3 w 44"/>
                                <a:gd name="T39" fmla="*/ 14 h 49"/>
                                <a:gd name="T40" fmla="*/ 3 w 44"/>
                                <a:gd name="T41" fmla="*/ 11 h 49"/>
                                <a:gd name="T42" fmla="*/ 6 w 44"/>
                                <a:gd name="T43" fmla="*/ 5 h 49"/>
                                <a:gd name="T44" fmla="*/ 11 w 44"/>
                                <a:gd name="T45" fmla="*/ 0 h 49"/>
                                <a:gd name="T46" fmla="*/ 33 w 44"/>
                                <a:gd name="T47" fmla="*/ 0 h 49"/>
                                <a:gd name="T48" fmla="*/ 36 w 44"/>
                                <a:gd name="T49" fmla="*/ 3 h 49"/>
                                <a:gd name="T50" fmla="*/ 39 w 44"/>
                                <a:gd name="T51" fmla="*/ 3 h 49"/>
                                <a:gd name="T52" fmla="*/ 41 w 44"/>
                                <a:gd name="T53" fmla="*/ 8 h 49"/>
                                <a:gd name="T54" fmla="*/ 41 w 44"/>
                                <a:gd name="T55" fmla="*/ 38 h 49"/>
                                <a:gd name="T56" fmla="*/ 44 w 44"/>
                                <a:gd name="T57" fmla="*/ 41 h 49"/>
                                <a:gd name="T58" fmla="*/ 44 w 44"/>
                                <a:gd name="T59" fmla="*/ 49 h 49"/>
                                <a:gd name="T60" fmla="*/ 36 w 44"/>
                                <a:gd name="T61" fmla="*/ 49 h 49"/>
                                <a:gd name="T62" fmla="*/ 33 w 44"/>
                                <a:gd name="T63" fmla="*/ 47 h 49"/>
                                <a:gd name="T64" fmla="*/ 33 w 44"/>
                                <a:gd name="T65" fmla="*/ 44 h 49"/>
                                <a:gd name="T66" fmla="*/ 33 w 44"/>
                                <a:gd name="T67" fmla="*/ 25 h 49"/>
                                <a:gd name="T68" fmla="*/ 28 w 44"/>
                                <a:gd name="T69" fmla="*/ 27 h 49"/>
                                <a:gd name="T70" fmla="*/ 19 w 44"/>
                                <a:gd name="T71" fmla="*/ 27 h 49"/>
                                <a:gd name="T72" fmla="*/ 17 w 44"/>
                                <a:gd name="T73" fmla="*/ 30 h 49"/>
                                <a:gd name="T74" fmla="*/ 14 w 44"/>
                                <a:gd name="T75" fmla="*/ 30 h 49"/>
                                <a:gd name="T76" fmla="*/ 11 w 44"/>
                                <a:gd name="T77" fmla="*/ 33 h 49"/>
                                <a:gd name="T78" fmla="*/ 8 w 44"/>
                                <a:gd name="T79" fmla="*/ 33 h 49"/>
                                <a:gd name="T80" fmla="*/ 8 w 44"/>
                                <a:gd name="T81" fmla="*/ 36 h 49"/>
                                <a:gd name="T82" fmla="*/ 11 w 44"/>
                                <a:gd name="T83" fmla="*/ 38 h 49"/>
                                <a:gd name="T84" fmla="*/ 11 w 44"/>
                                <a:gd name="T85" fmla="*/ 41 h 49"/>
                                <a:gd name="T86" fmla="*/ 28 w 44"/>
                                <a:gd name="T87" fmla="*/ 41 h 49"/>
                                <a:gd name="T88" fmla="*/ 30 w 44"/>
                                <a:gd name="T89" fmla="*/ 38 h 49"/>
                                <a:gd name="T90" fmla="*/ 30 w 44"/>
                                <a:gd name="T91" fmla="*/ 36 h 49"/>
                                <a:gd name="T92" fmla="*/ 33 w 44"/>
                                <a:gd name="T93" fmla="*/ 33 h 49"/>
                                <a:gd name="T94" fmla="*/ 33 w 44"/>
                                <a:gd name="T95" fmla="*/ 27 h 49"/>
                                <a:gd name="T96" fmla="*/ 33 w 44"/>
                                <a:gd name="T97"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4" h="49">
                                  <a:moveTo>
                                    <a:pt x="33" y="44"/>
                                  </a:moveTo>
                                  <a:lnTo>
                                    <a:pt x="28" y="47"/>
                                  </a:lnTo>
                                  <a:lnTo>
                                    <a:pt x="25" y="49"/>
                                  </a:lnTo>
                                  <a:lnTo>
                                    <a:pt x="11" y="49"/>
                                  </a:lnTo>
                                  <a:lnTo>
                                    <a:pt x="6" y="47"/>
                                  </a:lnTo>
                                  <a:lnTo>
                                    <a:pt x="0" y="36"/>
                                  </a:lnTo>
                                  <a:lnTo>
                                    <a:pt x="3" y="30"/>
                                  </a:lnTo>
                                  <a:lnTo>
                                    <a:pt x="3" y="27"/>
                                  </a:lnTo>
                                  <a:lnTo>
                                    <a:pt x="6" y="25"/>
                                  </a:lnTo>
                                  <a:lnTo>
                                    <a:pt x="11" y="22"/>
                                  </a:lnTo>
                                  <a:lnTo>
                                    <a:pt x="19" y="22"/>
                                  </a:lnTo>
                                  <a:lnTo>
                                    <a:pt x="28" y="19"/>
                                  </a:lnTo>
                                  <a:lnTo>
                                    <a:pt x="33" y="19"/>
                                  </a:lnTo>
                                  <a:lnTo>
                                    <a:pt x="33" y="16"/>
                                  </a:lnTo>
                                  <a:lnTo>
                                    <a:pt x="30" y="11"/>
                                  </a:lnTo>
                                  <a:lnTo>
                                    <a:pt x="28" y="8"/>
                                  </a:lnTo>
                                  <a:lnTo>
                                    <a:pt x="14" y="8"/>
                                  </a:lnTo>
                                  <a:lnTo>
                                    <a:pt x="11" y="11"/>
                                  </a:lnTo>
                                  <a:lnTo>
                                    <a:pt x="11" y="14"/>
                                  </a:lnTo>
                                  <a:lnTo>
                                    <a:pt x="3" y="14"/>
                                  </a:lnTo>
                                  <a:lnTo>
                                    <a:pt x="3" y="11"/>
                                  </a:lnTo>
                                  <a:lnTo>
                                    <a:pt x="6" y="5"/>
                                  </a:lnTo>
                                  <a:lnTo>
                                    <a:pt x="11" y="0"/>
                                  </a:lnTo>
                                  <a:lnTo>
                                    <a:pt x="33" y="0"/>
                                  </a:lnTo>
                                  <a:lnTo>
                                    <a:pt x="36" y="3"/>
                                  </a:lnTo>
                                  <a:lnTo>
                                    <a:pt x="39" y="3"/>
                                  </a:lnTo>
                                  <a:lnTo>
                                    <a:pt x="41" y="8"/>
                                  </a:lnTo>
                                  <a:lnTo>
                                    <a:pt x="41" y="38"/>
                                  </a:lnTo>
                                  <a:lnTo>
                                    <a:pt x="44" y="41"/>
                                  </a:lnTo>
                                  <a:lnTo>
                                    <a:pt x="44" y="49"/>
                                  </a:lnTo>
                                  <a:lnTo>
                                    <a:pt x="36" y="49"/>
                                  </a:lnTo>
                                  <a:lnTo>
                                    <a:pt x="33" y="47"/>
                                  </a:lnTo>
                                  <a:lnTo>
                                    <a:pt x="33" y="44"/>
                                  </a:lnTo>
                                  <a:close/>
                                  <a:moveTo>
                                    <a:pt x="33" y="25"/>
                                  </a:moveTo>
                                  <a:lnTo>
                                    <a:pt x="28" y="27"/>
                                  </a:lnTo>
                                  <a:lnTo>
                                    <a:pt x="19" y="27"/>
                                  </a:lnTo>
                                  <a:lnTo>
                                    <a:pt x="17" y="30"/>
                                  </a:lnTo>
                                  <a:lnTo>
                                    <a:pt x="14" y="30"/>
                                  </a:lnTo>
                                  <a:lnTo>
                                    <a:pt x="11" y="33"/>
                                  </a:lnTo>
                                  <a:lnTo>
                                    <a:pt x="8" y="33"/>
                                  </a:lnTo>
                                  <a:lnTo>
                                    <a:pt x="8" y="36"/>
                                  </a:lnTo>
                                  <a:lnTo>
                                    <a:pt x="11" y="38"/>
                                  </a:lnTo>
                                  <a:lnTo>
                                    <a:pt x="11" y="41"/>
                                  </a:lnTo>
                                  <a:lnTo>
                                    <a:pt x="28" y="41"/>
                                  </a:lnTo>
                                  <a:lnTo>
                                    <a:pt x="30" y="38"/>
                                  </a:lnTo>
                                  <a:lnTo>
                                    <a:pt x="30" y="36"/>
                                  </a:lnTo>
                                  <a:lnTo>
                                    <a:pt x="33" y="33"/>
                                  </a:lnTo>
                                  <a:lnTo>
                                    <a:pt x="33" y="27"/>
                                  </a:lnTo>
                                  <a:lnTo>
                                    <a:pt x="33"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07" name="Freeform 1777"/>
                          <wps:cNvSpPr>
                            <a:spLocks noEditPoints="1"/>
                          </wps:cNvSpPr>
                          <wps:spPr bwMode="auto">
                            <a:xfrm>
                              <a:off x="2523" y="331"/>
                              <a:ext cx="41" cy="68"/>
                            </a:xfrm>
                            <a:custGeom>
                              <a:avLst/>
                              <a:gdLst>
                                <a:gd name="T0" fmla="*/ 0 w 41"/>
                                <a:gd name="T1" fmla="*/ 68 h 68"/>
                                <a:gd name="T2" fmla="*/ 0 w 41"/>
                                <a:gd name="T3" fmla="*/ 0 h 68"/>
                                <a:gd name="T4" fmla="*/ 8 w 41"/>
                                <a:gd name="T5" fmla="*/ 0 h 68"/>
                                <a:gd name="T6" fmla="*/ 8 w 41"/>
                                <a:gd name="T7" fmla="*/ 8 h 68"/>
                                <a:gd name="T8" fmla="*/ 11 w 41"/>
                                <a:gd name="T9" fmla="*/ 5 h 68"/>
                                <a:gd name="T10" fmla="*/ 14 w 41"/>
                                <a:gd name="T11" fmla="*/ 0 h 68"/>
                                <a:gd name="T12" fmla="*/ 27 w 41"/>
                                <a:gd name="T13" fmla="*/ 0 h 68"/>
                                <a:gd name="T14" fmla="*/ 33 w 41"/>
                                <a:gd name="T15" fmla="*/ 3 h 68"/>
                                <a:gd name="T16" fmla="*/ 41 w 41"/>
                                <a:gd name="T17" fmla="*/ 11 h 68"/>
                                <a:gd name="T18" fmla="*/ 41 w 41"/>
                                <a:gd name="T19" fmla="*/ 30 h 68"/>
                                <a:gd name="T20" fmla="*/ 38 w 41"/>
                                <a:gd name="T21" fmla="*/ 38 h 68"/>
                                <a:gd name="T22" fmla="*/ 36 w 41"/>
                                <a:gd name="T23" fmla="*/ 44 h 68"/>
                                <a:gd name="T24" fmla="*/ 33 w 41"/>
                                <a:gd name="T25" fmla="*/ 47 h 68"/>
                                <a:gd name="T26" fmla="*/ 27 w 41"/>
                                <a:gd name="T27" fmla="*/ 49 h 68"/>
                                <a:gd name="T28" fmla="*/ 14 w 41"/>
                                <a:gd name="T29" fmla="*/ 49 h 68"/>
                                <a:gd name="T30" fmla="*/ 8 w 41"/>
                                <a:gd name="T31" fmla="*/ 44 h 68"/>
                                <a:gd name="T32" fmla="*/ 8 w 41"/>
                                <a:gd name="T33" fmla="*/ 68 h 68"/>
                                <a:gd name="T34" fmla="*/ 0 w 41"/>
                                <a:gd name="T35" fmla="*/ 68 h 68"/>
                                <a:gd name="T36" fmla="*/ 8 w 41"/>
                                <a:gd name="T37" fmla="*/ 25 h 68"/>
                                <a:gd name="T38" fmla="*/ 8 w 41"/>
                                <a:gd name="T39" fmla="*/ 30 h 68"/>
                                <a:gd name="T40" fmla="*/ 11 w 41"/>
                                <a:gd name="T41" fmla="*/ 36 h 68"/>
                                <a:gd name="T42" fmla="*/ 16 w 41"/>
                                <a:gd name="T43" fmla="*/ 41 h 68"/>
                                <a:gd name="T44" fmla="*/ 27 w 41"/>
                                <a:gd name="T45" fmla="*/ 41 h 68"/>
                                <a:gd name="T46" fmla="*/ 30 w 41"/>
                                <a:gd name="T47" fmla="*/ 38 h 68"/>
                                <a:gd name="T48" fmla="*/ 33 w 41"/>
                                <a:gd name="T49" fmla="*/ 33 h 68"/>
                                <a:gd name="T50" fmla="*/ 33 w 41"/>
                                <a:gd name="T51" fmla="*/ 14 h 68"/>
                                <a:gd name="T52" fmla="*/ 30 w 41"/>
                                <a:gd name="T53" fmla="*/ 11 h 68"/>
                                <a:gd name="T54" fmla="*/ 25 w 41"/>
                                <a:gd name="T55" fmla="*/ 8 h 68"/>
                                <a:gd name="T56" fmla="*/ 14 w 41"/>
                                <a:gd name="T57" fmla="*/ 8 h 68"/>
                                <a:gd name="T58" fmla="*/ 14 w 41"/>
                                <a:gd name="T59" fmla="*/ 11 h 68"/>
                                <a:gd name="T60" fmla="*/ 11 w 41"/>
                                <a:gd name="T61" fmla="*/ 16 h 68"/>
                                <a:gd name="T62" fmla="*/ 8 w 41"/>
                                <a:gd name="T63" fmla="*/ 2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1" h="68">
                                  <a:moveTo>
                                    <a:pt x="0" y="68"/>
                                  </a:moveTo>
                                  <a:lnTo>
                                    <a:pt x="0" y="0"/>
                                  </a:lnTo>
                                  <a:lnTo>
                                    <a:pt x="8" y="0"/>
                                  </a:lnTo>
                                  <a:lnTo>
                                    <a:pt x="8" y="8"/>
                                  </a:lnTo>
                                  <a:lnTo>
                                    <a:pt x="11" y="5"/>
                                  </a:lnTo>
                                  <a:lnTo>
                                    <a:pt x="14" y="0"/>
                                  </a:lnTo>
                                  <a:lnTo>
                                    <a:pt x="27" y="0"/>
                                  </a:lnTo>
                                  <a:lnTo>
                                    <a:pt x="33" y="3"/>
                                  </a:lnTo>
                                  <a:lnTo>
                                    <a:pt x="41" y="11"/>
                                  </a:lnTo>
                                  <a:lnTo>
                                    <a:pt x="41" y="30"/>
                                  </a:lnTo>
                                  <a:lnTo>
                                    <a:pt x="38" y="38"/>
                                  </a:lnTo>
                                  <a:lnTo>
                                    <a:pt x="36" y="44"/>
                                  </a:lnTo>
                                  <a:lnTo>
                                    <a:pt x="33" y="47"/>
                                  </a:lnTo>
                                  <a:lnTo>
                                    <a:pt x="27" y="49"/>
                                  </a:lnTo>
                                  <a:lnTo>
                                    <a:pt x="14" y="49"/>
                                  </a:lnTo>
                                  <a:lnTo>
                                    <a:pt x="8" y="44"/>
                                  </a:lnTo>
                                  <a:lnTo>
                                    <a:pt x="8" y="68"/>
                                  </a:lnTo>
                                  <a:lnTo>
                                    <a:pt x="0" y="68"/>
                                  </a:lnTo>
                                  <a:close/>
                                  <a:moveTo>
                                    <a:pt x="8" y="25"/>
                                  </a:moveTo>
                                  <a:lnTo>
                                    <a:pt x="8" y="30"/>
                                  </a:lnTo>
                                  <a:lnTo>
                                    <a:pt x="11" y="36"/>
                                  </a:lnTo>
                                  <a:lnTo>
                                    <a:pt x="16" y="41"/>
                                  </a:lnTo>
                                  <a:lnTo>
                                    <a:pt x="27" y="41"/>
                                  </a:lnTo>
                                  <a:lnTo>
                                    <a:pt x="30" y="38"/>
                                  </a:lnTo>
                                  <a:lnTo>
                                    <a:pt x="33" y="33"/>
                                  </a:lnTo>
                                  <a:lnTo>
                                    <a:pt x="33" y="14"/>
                                  </a:lnTo>
                                  <a:lnTo>
                                    <a:pt x="30" y="11"/>
                                  </a:lnTo>
                                  <a:lnTo>
                                    <a:pt x="25" y="8"/>
                                  </a:lnTo>
                                  <a:lnTo>
                                    <a:pt x="14" y="8"/>
                                  </a:lnTo>
                                  <a:lnTo>
                                    <a:pt x="14" y="11"/>
                                  </a:lnTo>
                                  <a:lnTo>
                                    <a:pt x="11" y="16"/>
                                  </a:lnTo>
                                  <a:lnTo>
                                    <a:pt x="8"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08" name="Freeform 1778"/>
                          <wps:cNvSpPr>
                            <a:spLocks noEditPoints="1"/>
                          </wps:cNvSpPr>
                          <wps:spPr bwMode="auto">
                            <a:xfrm>
                              <a:off x="2575" y="312"/>
                              <a:ext cx="11" cy="68"/>
                            </a:xfrm>
                            <a:custGeom>
                              <a:avLst/>
                              <a:gdLst>
                                <a:gd name="T0" fmla="*/ 0 w 11"/>
                                <a:gd name="T1" fmla="*/ 8 h 68"/>
                                <a:gd name="T2" fmla="*/ 0 w 11"/>
                                <a:gd name="T3" fmla="*/ 0 h 68"/>
                                <a:gd name="T4" fmla="*/ 11 w 11"/>
                                <a:gd name="T5" fmla="*/ 0 h 68"/>
                                <a:gd name="T6" fmla="*/ 11 w 11"/>
                                <a:gd name="T7" fmla="*/ 8 h 68"/>
                                <a:gd name="T8" fmla="*/ 0 w 11"/>
                                <a:gd name="T9" fmla="*/ 8 h 68"/>
                                <a:gd name="T10" fmla="*/ 0 w 11"/>
                                <a:gd name="T11" fmla="*/ 68 h 68"/>
                                <a:gd name="T12" fmla="*/ 0 w 11"/>
                                <a:gd name="T13" fmla="*/ 19 h 68"/>
                                <a:gd name="T14" fmla="*/ 11 w 11"/>
                                <a:gd name="T15" fmla="*/ 19 h 68"/>
                                <a:gd name="T16" fmla="*/ 11 w 11"/>
                                <a:gd name="T17" fmla="*/ 68 h 68"/>
                                <a:gd name="T18" fmla="*/ 0 w 11"/>
                                <a:gd name="T19"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68">
                                  <a:moveTo>
                                    <a:pt x="0" y="8"/>
                                  </a:moveTo>
                                  <a:lnTo>
                                    <a:pt x="0" y="0"/>
                                  </a:lnTo>
                                  <a:lnTo>
                                    <a:pt x="11" y="0"/>
                                  </a:lnTo>
                                  <a:lnTo>
                                    <a:pt x="11" y="8"/>
                                  </a:lnTo>
                                  <a:lnTo>
                                    <a:pt x="0" y="8"/>
                                  </a:lnTo>
                                  <a:close/>
                                  <a:moveTo>
                                    <a:pt x="0" y="68"/>
                                  </a:moveTo>
                                  <a:lnTo>
                                    <a:pt x="0" y="19"/>
                                  </a:lnTo>
                                  <a:lnTo>
                                    <a:pt x="11" y="19"/>
                                  </a:lnTo>
                                  <a:lnTo>
                                    <a:pt x="11"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09" name="Freeform 1779"/>
                          <wps:cNvSpPr>
                            <a:spLocks/>
                          </wps:cNvSpPr>
                          <wps:spPr bwMode="auto">
                            <a:xfrm>
                              <a:off x="2591" y="315"/>
                              <a:ext cx="25" cy="65"/>
                            </a:xfrm>
                            <a:custGeom>
                              <a:avLst/>
                              <a:gdLst>
                                <a:gd name="T0" fmla="*/ 22 w 25"/>
                                <a:gd name="T1" fmla="*/ 57 h 65"/>
                                <a:gd name="T2" fmla="*/ 25 w 25"/>
                                <a:gd name="T3" fmla="*/ 65 h 65"/>
                                <a:gd name="T4" fmla="*/ 11 w 25"/>
                                <a:gd name="T5" fmla="*/ 65 h 65"/>
                                <a:gd name="T6" fmla="*/ 9 w 25"/>
                                <a:gd name="T7" fmla="*/ 63 h 65"/>
                                <a:gd name="T8" fmla="*/ 6 w 25"/>
                                <a:gd name="T9" fmla="*/ 57 h 65"/>
                                <a:gd name="T10" fmla="*/ 6 w 25"/>
                                <a:gd name="T11" fmla="*/ 24 h 65"/>
                                <a:gd name="T12" fmla="*/ 0 w 25"/>
                                <a:gd name="T13" fmla="*/ 24 h 65"/>
                                <a:gd name="T14" fmla="*/ 0 w 25"/>
                                <a:gd name="T15" fmla="*/ 16 h 65"/>
                                <a:gd name="T16" fmla="*/ 6 w 25"/>
                                <a:gd name="T17" fmla="*/ 16 h 65"/>
                                <a:gd name="T18" fmla="*/ 6 w 25"/>
                                <a:gd name="T19" fmla="*/ 5 h 65"/>
                                <a:gd name="T20" fmla="*/ 14 w 25"/>
                                <a:gd name="T21" fmla="*/ 0 h 65"/>
                                <a:gd name="T22" fmla="*/ 14 w 25"/>
                                <a:gd name="T23" fmla="*/ 16 h 65"/>
                                <a:gd name="T24" fmla="*/ 22 w 25"/>
                                <a:gd name="T25" fmla="*/ 16 h 65"/>
                                <a:gd name="T26" fmla="*/ 22 w 25"/>
                                <a:gd name="T27" fmla="*/ 24 h 65"/>
                                <a:gd name="T28" fmla="*/ 14 w 25"/>
                                <a:gd name="T29" fmla="*/ 24 h 65"/>
                                <a:gd name="T30" fmla="*/ 14 w 25"/>
                                <a:gd name="T31" fmla="*/ 57 h 65"/>
                                <a:gd name="T32" fmla="*/ 22 w 25"/>
                                <a:gd name="T33"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 h="65">
                                  <a:moveTo>
                                    <a:pt x="22" y="57"/>
                                  </a:moveTo>
                                  <a:lnTo>
                                    <a:pt x="25" y="65"/>
                                  </a:lnTo>
                                  <a:lnTo>
                                    <a:pt x="11" y="65"/>
                                  </a:lnTo>
                                  <a:lnTo>
                                    <a:pt x="9" y="63"/>
                                  </a:lnTo>
                                  <a:lnTo>
                                    <a:pt x="6" y="57"/>
                                  </a:lnTo>
                                  <a:lnTo>
                                    <a:pt x="6" y="24"/>
                                  </a:lnTo>
                                  <a:lnTo>
                                    <a:pt x="0" y="24"/>
                                  </a:lnTo>
                                  <a:lnTo>
                                    <a:pt x="0" y="16"/>
                                  </a:lnTo>
                                  <a:lnTo>
                                    <a:pt x="6" y="16"/>
                                  </a:lnTo>
                                  <a:lnTo>
                                    <a:pt x="6" y="5"/>
                                  </a:lnTo>
                                  <a:lnTo>
                                    <a:pt x="14" y="0"/>
                                  </a:lnTo>
                                  <a:lnTo>
                                    <a:pt x="14" y="16"/>
                                  </a:lnTo>
                                  <a:lnTo>
                                    <a:pt x="22" y="16"/>
                                  </a:lnTo>
                                  <a:lnTo>
                                    <a:pt x="22" y="24"/>
                                  </a:lnTo>
                                  <a:lnTo>
                                    <a:pt x="14" y="24"/>
                                  </a:lnTo>
                                  <a:lnTo>
                                    <a:pt x="14" y="57"/>
                                  </a:lnTo>
                                  <a:lnTo>
                                    <a:pt x="22"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10" name="Freeform 1780"/>
                          <wps:cNvSpPr>
                            <a:spLocks noEditPoints="1"/>
                          </wps:cNvSpPr>
                          <wps:spPr bwMode="auto">
                            <a:xfrm>
                              <a:off x="2619" y="331"/>
                              <a:ext cx="46" cy="49"/>
                            </a:xfrm>
                            <a:custGeom>
                              <a:avLst/>
                              <a:gdLst>
                                <a:gd name="T0" fmla="*/ 33 w 46"/>
                                <a:gd name="T1" fmla="*/ 44 h 49"/>
                                <a:gd name="T2" fmla="*/ 30 w 46"/>
                                <a:gd name="T3" fmla="*/ 47 h 49"/>
                                <a:gd name="T4" fmla="*/ 24 w 46"/>
                                <a:gd name="T5" fmla="*/ 49 h 49"/>
                                <a:gd name="T6" fmla="*/ 11 w 46"/>
                                <a:gd name="T7" fmla="*/ 49 h 49"/>
                                <a:gd name="T8" fmla="*/ 5 w 46"/>
                                <a:gd name="T9" fmla="*/ 47 h 49"/>
                                <a:gd name="T10" fmla="*/ 0 w 46"/>
                                <a:gd name="T11" fmla="*/ 36 h 49"/>
                                <a:gd name="T12" fmla="*/ 2 w 46"/>
                                <a:gd name="T13" fmla="*/ 30 h 49"/>
                                <a:gd name="T14" fmla="*/ 8 w 46"/>
                                <a:gd name="T15" fmla="*/ 25 h 49"/>
                                <a:gd name="T16" fmla="*/ 8 w 46"/>
                                <a:gd name="T17" fmla="*/ 22 h 49"/>
                                <a:gd name="T18" fmla="*/ 19 w 46"/>
                                <a:gd name="T19" fmla="*/ 22 h 49"/>
                                <a:gd name="T20" fmla="*/ 27 w 46"/>
                                <a:gd name="T21" fmla="*/ 19 h 49"/>
                                <a:gd name="T22" fmla="*/ 33 w 46"/>
                                <a:gd name="T23" fmla="*/ 19 h 49"/>
                                <a:gd name="T24" fmla="*/ 33 w 46"/>
                                <a:gd name="T25" fmla="*/ 11 h 49"/>
                                <a:gd name="T26" fmla="*/ 30 w 46"/>
                                <a:gd name="T27" fmla="*/ 11 h 49"/>
                                <a:gd name="T28" fmla="*/ 27 w 46"/>
                                <a:gd name="T29" fmla="*/ 8 h 49"/>
                                <a:gd name="T30" fmla="*/ 13 w 46"/>
                                <a:gd name="T31" fmla="*/ 8 h 49"/>
                                <a:gd name="T32" fmla="*/ 13 w 46"/>
                                <a:gd name="T33" fmla="*/ 11 h 49"/>
                                <a:gd name="T34" fmla="*/ 11 w 46"/>
                                <a:gd name="T35" fmla="*/ 14 h 49"/>
                                <a:gd name="T36" fmla="*/ 2 w 46"/>
                                <a:gd name="T37" fmla="*/ 14 h 49"/>
                                <a:gd name="T38" fmla="*/ 2 w 46"/>
                                <a:gd name="T39" fmla="*/ 11 h 49"/>
                                <a:gd name="T40" fmla="*/ 5 w 46"/>
                                <a:gd name="T41" fmla="*/ 5 h 49"/>
                                <a:gd name="T42" fmla="*/ 8 w 46"/>
                                <a:gd name="T43" fmla="*/ 3 h 49"/>
                                <a:gd name="T44" fmla="*/ 13 w 46"/>
                                <a:gd name="T45" fmla="*/ 0 h 49"/>
                                <a:gd name="T46" fmla="*/ 33 w 46"/>
                                <a:gd name="T47" fmla="*/ 0 h 49"/>
                                <a:gd name="T48" fmla="*/ 38 w 46"/>
                                <a:gd name="T49" fmla="*/ 3 h 49"/>
                                <a:gd name="T50" fmla="*/ 41 w 46"/>
                                <a:gd name="T51" fmla="*/ 8 h 49"/>
                                <a:gd name="T52" fmla="*/ 41 w 46"/>
                                <a:gd name="T53" fmla="*/ 36 h 49"/>
                                <a:gd name="T54" fmla="*/ 43 w 46"/>
                                <a:gd name="T55" fmla="*/ 38 h 49"/>
                                <a:gd name="T56" fmla="*/ 43 w 46"/>
                                <a:gd name="T57" fmla="*/ 47 h 49"/>
                                <a:gd name="T58" fmla="*/ 46 w 46"/>
                                <a:gd name="T59" fmla="*/ 49 h 49"/>
                                <a:gd name="T60" fmla="*/ 35 w 46"/>
                                <a:gd name="T61" fmla="*/ 49 h 49"/>
                                <a:gd name="T62" fmla="*/ 33 w 46"/>
                                <a:gd name="T63" fmla="*/ 47 h 49"/>
                                <a:gd name="T64" fmla="*/ 33 w 46"/>
                                <a:gd name="T65" fmla="*/ 44 h 49"/>
                                <a:gd name="T66" fmla="*/ 33 w 46"/>
                                <a:gd name="T67" fmla="*/ 25 h 49"/>
                                <a:gd name="T68" fmla="*/ 27 w 46"/>
                                <a:gd name="T69" fmla="*/ 27 h 49"/>
                                <a:gd name="T70" fmla="*/ 22 w 46"/>
                                <a:gd name="T71" fmla="*/ 27 h 49"/>
                                <a:gd name="T72" fmla="*/ 16 w 46"/>
                                <a:gd name="T73" fmla="*/ 30 h 49"/>
                                <a:gd name="T74" fmla="*/ 13 w 46"/>
                                <a:gd name="T75" fmla="*/ 30 h 49"/>
                                <a:gd name="T76" fmla="*/ 11 w 46"/>
                                <a:gd name="T77" fmla="*/ 33 h 49"/>
                                <a:gd name="T78" fmla="*/ 11 w 46"/>
                                <a:gd name="T79" fmla="*/ 41 h 49"/>
                                <a:gd name="T80" fmla="*/ 27 w 46"/>
                                <a:gd name="T81" fmla="*/ 41 h 49"/>
                                <a:gd name="T82" fmla="*/ 33 w 46"/>
                                <a:gd name="T83" fmla="*/ 36 h 49"/>
                                <a:gd name="T84" fmla="*/ 33 w 46"/>
                                <a:gd name="T85" fmla="*/ 27 h 49"/>
                                <a:gd name="T86" fmla="*/ 33 w 46"/>
                                <a:gd name="T87"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6" h="49">
                                  <a:moveTo>
                                    <a:pt x="33" y="44"/>
                                  </a:moveTo>
                                  <a:lnTo>
                                    <a:pt x="30" y="47"/>
                                  </a:lnTo>
                                  <a:lnTo>
                                    <a:pt x="24" y="49"/>
                                  </a:lnTo>
                                  <a:lnTo>
                                    <a:pt x="11" y="49"/>
                                  </a:lnTo>
                                  <a:lnTo>
                                    <a:pt x="5" y="47"/>
                                  </a:lnTo>
                                  <a:lnTo>
                                    <a:pt x="0" y="36"/>
                                  </a:lnTo>
                                  <a:lnTo>
                                    <a:pt x="2" y="30"/>
                                  </a:lnTo>
                                  <a:lnTo>
                                    <a:pt x="8" y="25"/>
                                  </a:lnTo>
                                  <a:lnTo>
                                    <a:pt x="8" y="22"/>
                                  </a:lnTo>
                                  <a:lnTo>
                                    <a:pt x="19" y="22"/>
                                  </a:lnTo>
                                  <a:lnTo>
                                    <a:pt x="27" y="19"/>
                                  </a:lnTo>
                                  <a:lnTo>
                                    <a:pt x="33" y="19"/>
                                  </a:lnTo>
                                  <a:lnTo>
                                    <a:pt x="33" y="11"/>
                                  </a:lnTo>
                                  <a:lnTo>
                                    <a:pt x="30" y="11"/>
                                  </a:lnTo>
                                  <a:lnTo>
                                    <a:pt x="27" y="8"/>
                                  </a:lnTo>
                                  <a:lnTo>
                                    <a:pt x="13" y="8"/>
                                  </a:lnTo>
                                  <a:lnTo>
                                    <a:pt x="13" y="11"/>
                                  </a:lnTo>
                                  <a:lnTo>
                                    <a:pt x="11" y="14"/>
                                  </a:lnTo>
                                  <a:lnTo>
                                    <a:pt x="2" y="14"/>
                                  </a:lnTo>
                                  <a:lnTo>
                                    <a:pt x="2" y="11"/>
                                  </a:lnTo>
                                  <a:lnTo>
                                    <a:pt x="5" y="5"/>
                                  </a:lnTo>
                                  <a:lnTo>
                                    <a:pt x="8" y="3"/>
                                  </a:lnTo>
                                  <a:lnTo>
                                    <a:pt x="13" y="0"/>
                                  </a:lnTo>
                                  <a:lnTo>
                                    <a:pt x="33" y="0"/>
                                  </a:lnTo>
                                  <a:lnTo>
                                    <a:pt x="38" y="3"/>
                                  </a:lnTo>
                                  <a:lnTo>
                                    <a:pt x="41" y="8"/>
                                  </a:lnTo>
                                  <a:lnTo>
                                    <a:pt x="41" y="36"/>
                                  </a:lnTo>
                                  <a:lnTo>
                                    <a:pt x="43" y="38"/>
                                  </a:lnTo>
                                  <a:lnTo>
                                    <a:pt x="43" y="47"/>
                                  </a:lnTo>
                                  <a:lnTo>
                                    <a:pt x="46" y="49"/>
                                  </a:lnTo>
                                  <a:lnTo>
                                    <a:pt x="35" y="49"/>
                                  </a:lnTo>
                                  <a:lnTo>
                                    <a:pt x="33" y="47"/>
                                  </a:lnTo>
                                  <a:lnTo>
                                    <a:pt x="33" y="44"/>
                                  </a:lnTo>
                                  <a:close/>
                                  <a:moveTo>
                                    <a:pt x="33" y="25"/>
                                  </a:moveTo>
                                  <a:lnTo>
                                    <a:pt x="27" y="27"/>
                                  </a:lnTo>
                                  <a:lnTo>
                                    <a:pt x="22" y="27"/>
                                  </a:lnTo>
                                  <a:lnTo>
                                    <a:pt x="16" y="30"/>
                                  </a:lnTo>
                                  <a:lnTo>
                                    <a:pt x="13" y="30"/>
                                  </a:lnTo>
                                  <a:lnTo>
                                    <a:pt x="11" y="33"/>
                                  </a:lnTo>
                                  <a:lnTo>
                                    <a:pt x="11" y="41"/>
                                  </a:lnTo>
                                  <a:lnTo>
                                    <a:pt x="27" y="41"/>
                                  </a:lnTo>
                                  <a:lnTo>
                                    <a:pt x="33" y="36"/>
                                  </a:lnTo>
                                  <a:lnTo>
                                    <a:pt x="33" y="27"/>
                                  </a:lnTo>
                                  <a:lnTo>
                                    <a:pt x="33"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11" name="Rectangle 1781"/>
                          <wps:cNvSpPr>
                            <a:spLocks noChangeArrowheads="1"/>
                          </wps:cNvSpPr>
                          <wps:spPr bwMode="auto">
                            <a:xfrm>
                              <a:off x="2676" y="312"/>
                              <a:ext cx="8" cy="68"/>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712" name="Freeform 1782"/>
                          <wps:cNvSpPr>
                            <a:spLocks/>
                          </wps:cNvSpPr>
                          <wps:spPr bwMode="auto">
                            <a:xfrm>
                              <a:off x="2720" y="312"/>
                              <a:ext cx="52" cy="68"/>
                            </a:xfrm>
                            <a:custGeom>
                              <a:avLst/>
                              <a:gdLst>
                                <a:gd name="T0" fmla="*/ 0 w 52"/>
                                <a:gd name="T1" fmla="*/ 44 h 68"/>
                                <a:gd name="T2" fmla="*/ 8 w 52"/>
                                <a:gd name="T3" fmla="*/ 44 h 68"/>
                                <a:gd name="T4" fmla="*/ 8 w 52"/>
                                <a:gd name="T5" fmla="*/ 49 h 68"/>
                                <a:gd name="T6" fmla="*/ 11 w 52"/>
                                <a:gd name="T7" fmla="*/ 55 h 68"/>
                                <a:gd name="T8" fmla="*/ 16 w 52"/>
                                <a:gd name="T9" fmla="*/ 60 h 68"/>
                                <a:gd name="T10" fmla="*/ 36 w 52"/>
                                <a:gd name="T11" fmla="*/ 60 h 68"/>
                                <a:gd name="T12" fmla="*/ 41 w 52"/>
                                <a:gd name="T13" fmla="*/ 57 h 68"/>
                                <a:gd name="T14" fmla="*/ 41 w 52"/>
                                <a:gd name="T15" fmla="*/ 55 h 68"/>
                                <a:gd name="T16" fmla="*/ 44 w 52"/>
                                <a:gd name="T17" fmla="*/ 52 h 68"/>
                                <a:gd name="T18" fmla="*/ 44 w 52"/>
                                <a:gd name="T19" fmla="*/ 46 h 68"/>
                                <a:gd name="T20" fmla="*/ 41 w 52"/>
                                <a:gd name="T21" fmla="*/ 44 h 68"/>
                                <a:gd name="T22" fmla="*/ 41 w 52"/>
                                <a:gd name="T23" fmla="*/ 41 h 68"/>
                                <a:gd name="T24" fmla="*/ 33 w 52"/>
                                <a:gd name="T25" fmla="*/ 41 h 68"/>
                                <a:gd name="T26" fmla="*/ 30 w 52"/>
                                <a:gd name="T27" fmla="*/ 38 h 68"/>
                                <a:gd name="T28" fmla="*/ 25 w 52"/>
                                <a:gd name="T29" fmla="*/ 38 h 68"/>
                                <a:gd name="T30" fmla="*/ 19 w 52"/>
                                <a:gd name="T31" fmla="*/ 35 h 68"/>
                                <a:gd name="T32" fmla="*/ 16 w 52"/>
                                <a:gd name="T33" fmla="*/ 35 h 68"/>
                                <a:gd name="T34" fmla="*/ 14 w 52"/>
                                <a:gd name="T35" fmla="*/ 33 h 68"/>
                                <a:gd name="T36" fmla="*/ 8 w 52"/>
                                <a:gd name="T37" fmla="*/ 30 h 68"/>
                                <a:gd name="T38" fmla="*/ 5 w 52"/>
                                <a:gd name="T39" fmla="*/ 27 h 68"/>
                                <a:gd name="T40" fmla="*/ 3 w 52"/>
                                <a:gd name="T41" fmla="*/ 22 h 68"/>
                                <a:gd name="T42" fmla="*/ 3 w 52"/>
                                <a:gd name="T43" fmla="*/ 14 h 68"/>
                                <a:gd name="T44" fmla="*/ 5 w 52"/>
                                <a:gd name="T45" fmla="*/ 8 h 68"/>
                                <a:gd name="T46" fmla="*/ 8 w 52"/>
                                <a:gd name="T47" fmla="*/ 5 h 68"/>
                                <a:gd name="T48" fmla="*/ 19 w 52"/>
                                <a:gd name="T49" fmla="*/ 0 h 68"/>
                                <a:gd name="T50" fmla="*/ 33 w 52"/>
                                <a:gd name="T51" fmla="*/ 0 h 68"/>
                                <a:gd name="T52" fmla="*/ 44 w 52"/>
                                <a:gd name="T53" fmla="*/ 5 h 68"/>
                                <a:gd name="T54" fmla="*/ 46 w 52"/>
                                <a:gd name="T55" fmla="*/ 5 h 68"/>
                                <a:gd name="T56" fmla="*/ 49 w 52"/>
                                <a:gd name="T57" fmla="*/ 8 h 68"/>
                                <a:gd name="T58" fmla="*/ 49 w 52"/>
                                <a:gd name="T59" fmla="*/ 14 h 68"/>
                                <a:gd name="T60" fmla="*/ 52 w 52"/>
                                <a:gd name="T61" fmla="*/ 19 h 68"/>
                                <a:gd name="T62" fmla="*/ 41 w 52"/>
                                <a:gd name="T63" fmla="*/ 19 h 68"/>
                                <a:gd name="T64" fmla="*/ 41 w 52"/>
                                <a:gd name="T65" fmla="*/ 14 h 68"/>
                                <a:gd name="T66" fmla="*/ 38 w 52"/>
                                <a:gd name="T67" fmla="*/ 11 h 68"/>
                                <a:gd name="T68" fmla="*/ 33 w 52"/>
                                <a:gd name="T69" fmla="*/ 8 h 68"/>
                                <a:gd name="T70" fmla="*/ 19 w 52"/>
                                <a:gd name="T71" fmla="*/ 8 h 68"/>
                                <a:gd name="T72" fmla="*/ 11 w 52"/>
                                <a:gd name="T73" fmla="*/ 16 h 68"/>
                                <a:gd name="T74" fmla="*/ 14 w 52"/>
                                <a:gd name="T75" fmla="*/ 22 h 68"/>
                                <a:gd name="T76" fmla="*/ 16 w 52"/>
                                <a:gd name="T77" fmla="*/ 24 h 68"/>
                                <a:gd name="T78" fmla="*/ 22 w 52"/>
                                <a:gd name="T79" fmla="*/ 27 h 68"/>
                                <a:gd name="T80" fmla="*/ 27 w 52"/>
                                <a:gd name="T81" fmla="*/ 27 h 68"/>
                                <a:gd name="T82" fmla="*/ 33 w 52"/>
                                <a:gd name="T83" fmla="*/ 30 h 68"/>
                                <a:gd name="T84" fmla="*/ 38 w 52"/>
                                <a:gd name="T85" fmla="*/ 30 h 68"/>
                                <a:gd name="T86" fmla="*/ 41 w 52"/>
                                <a:gd name="T87" fmla="*/ 33 h 68"/>
                                <a:gd name="T88" fmla="*/ 46 w 52"/>
                                <a:gd name="T89" fmla="*/ 35 h 68"/>
                                <a:gd name="T90" fmla="*/ 49 w 52"/>
                                <a:gd name="T91" fmla="*/ 41 h 68"/>
                                <a:gd name="T92" fmla="*/ 52 w 52"/>
                                <a:gd name="T93" fmla="*/ 44 h 68"/>
                                <a:gd name="T94" fmla="*/ 52 w 52"/>
                                <a:gd name="T95" fmla="*/ 55 h 68"/>
                                <a:gd name="T96" fmla="*/ 49 w 52"/>
                                <a:gd name="T97" fmla="*/ 60 h 68"/>
                                <a:gd name="T98" fmla="*/ 46 w 52"/>
                                <a:gd name="T99" fmla="*/ 63 h 68"/>
                                <a:gd name="T100" fmla="*/ 36 w 52"/>
                                <a:gd name="T101" fmla="*/ 68 h 68"/>
                                <a:gd name="T102" fmla="*/ 19 w 52"/>
                                <a:gd name="T103" fmla="*/ 68 h 68"/>
                                <a:gd name="T104" fmla="*/ 8 w 52"/>
                                <a:gd name="T105" fmla="*/ 63 h 68"/>
                                <a:gd name="T106" fmla="*/ 3 w 52"/>
                                <a:gd name="T107" fmla="*/ 57 h 68"/>
                                <a:gd name="T108" fmla="*/ 0 w 52"/>
                                <a:gd name="T109" fmla="*/ 52 h 68"/>
                                <a:gd name="T110" fmla="*/ 0 w 52"/>
                                <a:gd name="T111" fmla="*/ 4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2" h="68">
                                  <a:moveTo>
                                    <a:pt x="0" y="44"/>
                                  </a:moveTo>
                                  <a:lnTo>
                                    <a:pt x="8" y="44"/>
                                  </a:lnTo>
                                  <a:lnTo>
                                    <a:pt x="8" y="49"/>
                                  </a:lnTo>
                                  <a:lnTo>
                                    <a:pt x="11" y="55"/>
                                  </a:lnTo>
                                  <a:lnTo>
                                    <a:pt x="16" y="60"/>
                                  </a:lnTo>
                                  <a:lnTo>
                                    <a:pt x="36" y="60"/>
                                  </a:lnTo>
                                  <a:lnTo>
                                    <a:pt x="41" y="57"/>
                                  </a:lnTo>
                                  <a:lnTo>
                                    <a:pt x="41" y="55"/>
                                  </a:lnTo>
                                  <a:lnTo>
                                    <a:pt x="44" y="52"/>
                                  </a:lnTo>
                                  <a:lnTo>
                                    <a:pt x="44" y="46"/>
                                  </a:lnTo>
                                  <a:lnTo>
                                    <a:pt x="41" y="44"/>
                                  </a:lnTo>
                                  <a:lnTo>
                                    <a:pt x="41" y="41"/>
                                  </a:lnTo>
                                  <a:lnTo>
                                    <a:pt x="33" y="41"/>
                                  </a:lnTo>
                                  <a:lnTo>
                                    <a:pt x="30" y="38"/>
                                  </a:lnTo>
                                  <a:lnTo>
                                    <a:pt x="25" y="38"/>
                                  </a:lnTo>
                                  <a:lnTo>
                                    <a:pt x="19" y="35"/>
                                  </a:lnTo>
                                  <a:lnTo>
                                    <a:pt x="16" y="35"/>
                                  </a:lnTo>
                                  <a:lnTo>
                                    <a:pt x="14" y="33"/>
                                  </a:lnTo>
                                  <a:lnTo>
                                    <a:pt x="8" y="30"/>
                                  </a:lnTo>
                                  <a:lnTo>
                                    <a:pt x="5" y="27"/>
                                  </a:lnTo>
                                  <a:lnTo>
                                    <a:pt x="3" y="22"/>
                                  </a:lnTo>
                                  <a:lnTo>
                                    <a:pt x="3" y="14"/>
                                  </a:lnTo>
                                  <a:lnTo>
                                    <a:pt x="5" y="8"/>
                                  </a:lnTo>
                                  <a:lnTo>
                                    <a:pt x="8" y="5"/>
                                  </a:lnTo>
                                  <a:lnTo>
                                    <a:pt x="19" y="0"/>
                                  </a:lnTo>
                                  <a:lnTo>
                                    <a:pt x="33" y="0"/>
                                  </a:lnTo>
                                  <a:lnTo>
                                    <a:pt x="44" y="5"/>
                                  </a:lnTo>
                                  <a:lnTo>
                                    <a:pt x="46" y="5"/>
                                  </a:lnTo>
                                  <a:lnTo>
                                    <a:pt x="49" y="8"/>
                                  </a:lnTo>
                                  <a:lnTo>
                                    <a:pt x="49" y="14"/>
                                  </a:lnTo>
                                  <a:lnTo>
                                    <a:pt x="52" y="19"/>
                                  </a:lnTo>
                                  <a:lnTo>
                                    <a:pt x="41" y="19"/>
                                  </a:lnTo>
                                  <a:lnTo>
                                    <a:pt x="41" y="14"/>
                                  </a:lnTo>
                                  <a:lnTo>
                                    <a:pt x="38" y="11"/>
                                  </a:lnTo>
                                  <a:lnTo>
                                    <a:pt x="33" y="8"/>
                                  </a:lnTo>
                                  <a:lnTo>
                                    <a:pt x="19" y="8"/>
                                  </a:lnTo>
                                  <a:lnTo>
                                    <a:pt x="11" y="16"/>
                                  </a:lnTo>
                                  <a:lnTo>
                                    <a:pt x="14" y="22"/>
                                  </a:lnTo>
                                  <a:lnTo>
                                    <a:pt x="16" y="24"/>
                                  </a:lnTo>
                                  <a:lnTo>
                                    <a:pt x="22" y="27"/>
                                  </a:lnTo>
                                  <a:lnTo>
                                    <a:pt x="27" y="27"/>
                                  </a:lnTo>
                                  <a:lnTo>
                                    <a:pt x="33" y="30"/>
                                  </a:lnTo>
                                  <a:lnTo>
                                    <a:pt x="38" y="30"/>
                                  </a:lnTo>
                                  <a:lnTo>
                                    <a:pt x="41" y="33"/>
                                  </a:lnTo>
                                  <a:lnTo>
                                    <a:pt x="46" y="35"/>
                                  </a:lnTo>
                                  <a:lnTo>
                                    <a:pt x="49" y="41"/>
                                  </a:lnTo>
                                  <a:lnTo>
                                    <a:pt x="52" y="44"/>
                                  </a:lnTo>
                                  <a:lnTo>
                                    <a:pt x="52" y="55"/>
                                  </a:lnTo>
                                  <a:lnTo>
                                    <a:pt x="49" y="60"/>
                                  </a:lnTo>
                                  <a:lnTo>
                                    <a:pt x="46" y="63"/>
                                  </a:lnTo>
                                  <a:lnTo>
                                    <a:pt x="36" y="68"/>
                                  </a:lnTo>
                                  <a:lnTo>
                                    <a:pt x="19" y="68"/>
                                  </a:lnTo>
                                  <a:lnTo>
                                    <a:pt x="8" y="63"/>
                                  </a:lnTo>
                                  <a:lnTo>
                                    <a:pt x="3" y="57"/>
                                  </a:lnTo>
                                  <a:lnTo>
                                    <a:pt x="0" y="52"/>
                                  </a:lnTo>
                                  <a:lnTo>
                                    <a:pt x="0" y="4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13" name="Freeform 1783"/>
                          <wps:cNvSpPr>
                            <a:spLocks/>
                          </wps:cNvSpPr>
                          <wps:spPr bwMode="auto">
                            <a:xfrm>
                              <a:off x="2780" y="315"/>
                              <a:ext cx="22" cy="65"/>
                            </a:xfrm>
                            <a:custGeom>
                              <a:avLst/>
                              <a:gdLst>
                                <a:gd name="T0" fmla="*/ 22 w 22"/>
                                <a:gd name="T1" fmla="*/ 57 h 65"/>
                                <a:gd name="T2" fmla="*/ 22 w 22"/>
                                <a:gd name="T3" fmla="*/ 65 h 65"/>
                                <a:gd name="T4" fmla="*/ 11 w 22"/>
                                <a:gd name="T5" fmla="*/ 65 h 65"/>
                                <a:gd name="T6" fmla="*/ 8 w 22"/>
                                <a:gd name="T7" fmla="*/ 63 h 65"/>
                                <a:gd name="T8" fmla="*/ 6 w 22"/>
                                <a:gd name="T9" fmla="*/ 63 h 65"/>
                                <a:gd name="T10" fmla="*/ 6 w 22"/>
                                <a:gd name="T11" fmla="*/ 24 h 65"/>
                                <a:gd name="T12" fmla="*/ 0 w 22"/>
                                <a:gd name="T13" fmla="*/ 24 h 65"/>
                                <a:gd name="T14" fmla="*/ 0 w 22"/>
                                <a:gd name="T15" fmla="*/ 16 h 65"/>
                                <a:gd name="T16" fmla="*/ 6 w 22"/>
                                <a:gd name="T17" fmla="*/ 16 h 65"/>
                                <a:gd name="T18" fmla="*/ 6 w 22"/>
                                <a:gd name="T19" fmla="*/ 5 h 65"/>
                                <a:gd name="T20" fmla="*/ 14 w 22"/>
                                <a:gd name="T21" fmla="*/ 0 h 65"/>
                                <a:gd name="T22" fmla="*/ 14 w 22"/>
                                <a:gd name="T23" fmla="*/ 16 h 65"/>
                                <a:gd name="T24" fmla="*/ 22 w 22"/>
                                <a:gd name="T25" fmla="*/ 16 h 65"/>
                                <a:gd name="T26" fmla="*/ 22 w 22"/>
                                <a:gd name="T27" fmla="*/ 24 h 65"/>
                                <a:gd name="T28" fmla="*/ 14 w 22"/>
                                <a:gd name="T29" fmla="*/ 24 h 65"/>
                                <a:gd name="T30" fmla="*/ 14 w 22"/>
                                <a:gd name="T31" fmla="*/ 57 h 65"/>
                                <a:gd name="T32" fmla="*/ 22 w 22"/>
                                <a:gd name="T33" fmla="*/ 5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65">
                                  <a:moveTo>
                                    <a:pt x="22" y="57"/>
                                  </a:moveTo>
                                  <a:lnTo>
                                    <a:pt x="22" y="65"/>
                                  </a:lnTo>
                                  <a:lnTo>
                                    <a:pt x="11" y="65"/>
                                  </a:lnTo>
                                  <a:lnTo>
                                    <a:pt x="8" y="63"/>
                                  </a:lnTo>
                                  <a:lnTo>
                                    <a:pt x="6" y="63"/>
                                  </a:lnTo>
                                  <a:lnTo>
                                    <a:pt x="6" y="24"/>
                                  </a:lnTo>
                                  <a:lnTo>
                                    <a:pt x="0" y="24"/>
                                  </a:lnTo>
                                  <a:lnTo>
                                    <a:pt x="0" y="16"/>
                                  </a:lnTo>
                                  <a:lnTo>
                                    <a:pt x="6" y="16"/>
                                  </a:lnTo>
                                  <a:lnTo>
                                    <a:pt x="6" y="5"/>
                                  </a:lnTo>
                                  <a:lnTo>
                                    <a:pt x="14" y="0"/>
                                  </a:lnTo>
                                  <a:lnTo>
                                    <a:pt x="14" y="16"/>
                                  </a:lnTo>
                                  <a:lnTo>
                                    <a:pt x="22" y="16"/>
                                  </a:lnTo>
                                  <a:lnTo>
                                    <a:pt x="22" y="24"/>
                                  </a:lnTo>
                                  <a:lnTo>
                                    <a:pt x="14" y="24"/>
                                  </a:lnTo>
                                  <a:lnTo>
                                    <a:pt x="14" y="57"/>
                                  </a:lnTo>
                                  <a:lnTo>
                                    <a:pt x="22" y="5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14" name="Freeform 1784"/>
                          <wps:cNvSpPr>
                            <a:spLocks noEditPoints="1"/>
                          </wps:cNvSpPr>
                          <wps:spPr bwMode="auto">
                            <a:xfrm>
                              <a:off x="2808" y="331"/>
                              <a:ext cx="43" cy="49"/>
                            </a:xfrm>
                            <a:custGeom>
                              <a:avLst/>
                              <a:gdLst>
                                <a:gd name="T0" fmla="*/ 0 w 43"/>
                                <a:gd name="T1" fmla="*/ 25 h 49"/>
                                <a:gd name="T2" fmla="*/ 0 w 43"/>
                                <a:gd name="T3" fmla="*/ 16 h 49"/>
                                <a:gd name="T4" fmla="*/ 2 w 43"/>
                                <a:gd name="T5" fmla="*/ 11 h 49"/>
                                <a:gd name="T6" fmla="*/ 8 w 43"/>
                                <a:gd name="T7" fmla="*/ 5 h 49"/>
                                <a:gd name="T8" fmla="*/ 13 w 43"/>
                                <a:gd name="T9" fmla="*/ 3 h 49"/>
                                <a:gd name="T10" fmla="*/ 16 w 43"/>
                                <a:gd name="T11" fmla="*/ 0 h 49"/>
                                <a:gd name="T12" fmla="*/ 30 w 43"/>
                                <a:gd name="T13" fmla="*/ 0 h 49"/>
                                <a:gd name="T14" fmla="*/ 35 w 43"/>
                                <a:gd name="T15" fmla="*/ 3 h 49"/>
                                <a:gd name="T16" fmla="*/ 38 w 43"/>
                                <a:gd name="T17" fmla="*/ 5 h 49"/>
                                <a:gd name="T18" fmla="*/ 43 w 43"/>
                                <a:gd name="T19" fmla="*/ 16 h 49"/>
                                <a:gd name="T20" fmla="*/ 43 w 43"/>
                                <a:gd name="T21" fmla="*/ 33 h 49"/>
                                <a:gd name="T22" fmla="*/ 38 w 43"/>
                                <a:gd name="T23" fmla="*/ 44 h 49"/>
                                <a:gd name="T24" fmla="*/ 32 w 43"/>
                                <a:gd name="T25" fmla="*/ 47 h 49"/>
                                <a:gd name="T26" fmla="*/ 30 w 43"/>
                                <a:gd name="T27" fmla="*/ 49 h 49"/>
                                <a:gd name="T28" fmla="*/ 16 w 43"/>
                                <a:gd name="T29" fmla="*/ 49 h 49"/>
                                <a:gd name="T30" fmla="*/ 5 w 43"/>
                                <a:gd name="T31" fmla="*/ 44 h 49"/>
                                <a:gd name="T32" fmla="*/ 2 w 43"/>
                                <a:gd name="T33" fmla="*/ 36 h 49"/>
                                <a:gd name="T34" fmla="*/ 0 w 43"/>
                                <a:gd name="T35" fmla="*/ 25 h 49"/>
                                <a:gd name="T36" fmla="*/ 10 w 43"/>
                                <a:gd name="T37" fmla="*/ 25 h 49"/>
                                <a:gd name="T38" fmla="*/ 10 w 43"/>
                                <a:gd name="T39" fmla="*/ 36 h 49"/>
                                <a:gd name="T40" fmla="*/ 16 w 43"/>
                                <a:gd name="T41" fmla="*/ 41 h 49"/>
                                <a:gd name="T42" fmla="*/ 27 w 43"/>
                                <a:gd name="T43" fmla="*/ 41 h 49"/>
                                <a:gd name="T44" fmla="*/ 32 w 43"/>
                                <a:gd name="T45" fmla="*/ 38 h 49"/>
                                <a:gd name="T46" fmla="*/ 35 w 43"/>
                                <a:gd name="T47" fmla="*/ 33 h 49"/>
                                <a:gd name="T48" fmla="*/ 35 w 43"/>
                                <a:gd name="T49" fmla="*/ 14 h 49"/>
                                <a:gd name="T50" fmla="*/ 32 w 43"/>
                                <a:gd name="T51" fmla="*/ 11 h 49"/>
                                <a:gd name="T52" fmla="*/ 27 w 43"/>
                                <a:gd name="T53" fmla="*/ 8 h 49"/>
                                <a:gd name="T54" fmla="*/ 16 w 43"/>
                                <a:gd name="T55" fmla="*/ 8 h 49"/>
                                <a:gd name="T56" fmla="*/ 10 w 43"/>
                                <a:gd name="T57" fmla="*/ 14 h 49"/>
                                <a:gd name="T58" fmla="*/ 10 w 43"/>
                                <a:gd name="T59" fmla="*/ 2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3" h="49">
                                  <a:moveTo>
                                    <a:pt x="0" y="25"/>
                                  </a:moveTo>
                                  <a:lnTo>
                                    <a:pt x="0" y="16"/>
                                  </a:lnTo>
                                  <a:lnTo>
                                    <a:pt x="2" y="11"/>
                                  </a:lnTo>
                                  <a:lnTo>
                                    <a:pt x="8" y="5"/>
                                  </a:lnTo>
                                  <a:lnTo>
                                    <a:pt x="13" y="3"/>
                                  </a:lnTo>
                                  <a:lnTo>
                                    <a:pt x="16" y="0"/>
                                  </a:lnTo>
                                  <a:lnTo>
                                    <a:pt x="30" y="0"/>
                                  </a:lnTo>
                                  <a:lnTo>
                                    <a:pt x="35" y="3"/>
                                  </a:lnTo>
                                  <a:lnTo>
                                    <a:pt x="38" y="5"/>
                                  </a:lnTo>
                                  <a:lnTo>
                                    <a:pt x="43" y="16"/>
                                  </a:lnTo>
                                  <a:lnTo>
                                    <a:pt x="43" y="33"/>
                                  </a:lnTo>
                                  <a:lnTo>
                                    <a:pt x="38" y="44"/>
                                  </a:lnTo>
                                  <a:lnTo>
                                    <a:pt x="32" y="47"/>
                                  </a:lnTo>
                                  <a:lnTo>
                                    <a:pt x="30" y="49"/>
                                  </a:lnTo>
                                  <a:lnTo>
                                    <a:pt x="16" y="49"/>
                                  </a:lnTo>
                                  <a:lnTo>
                                    <a:pt x="5" y="44"/>
                                  </a:lnTo>
                                  <a:lnTo>
                                    <a:pt x="2" y="36"/>
                                  </a:lnTo>
                                  <a:lnTo>
                                    <a:pt x="0" y="25"/>
                                  </a:lnTo>
                                  <a:close/>
                                  <a:moveTo>
                                    <a:pt x="10" y="25"/>
                                  </a:moveTo>
                                  <a:lnTo>
                                    <a:pt x="10" y="36"/>
                                  </a:lnTo>
                                  <a:lnTo>
                                    <a:pt x="16" y="41"/>
                                  </a:lnTo>
                                  <a:lnTo>
                                    <a:pt x="27" y="41"/>
                                  </a:lnTo>
                                  <a:lnTo>
                                    <a:pt x="32" y="38"/>
                                  </a:lnTo>
                                  <a:lnTo>
                                    <a:pt x="35" y="33"/>
                                  </a:lnTo>
                                  <a:lnTo>
                                    <a:pt x="35" y="14"/>
                                  </a:lnTo>
                                  <a:lnTo>
                                    <a:pt x="32" y="11"/>
                                  </a:lnTo>
                                  <a:lnTo>
                                    <a:pt x="27" y="8"/>
                                  </a:lnTo>
                                  <a:lnTo>
                                    <a:pt x="16" y="8"/>
                                  </a:lnTo>
                                  <a:lnTo>
                                    <a:pt x="10" y="14"/>
                                  </a:lnTo>
                                  <a:lnTo>
                                    <a:pt x="10"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15" name="Freeform 1785"/>
                          <wps:cNvSpPr>
                            <a:spLocks/>
                          </wps:cNvSpPr>
                          <wps:spPr bwMode="auto">
                            <a:xfrm>
                              <a:off x="2860" y="331"/>
                              <a:ext cx="43" cy="49"/>
                            </a:xfrm>
                            <a:custGeom>
                              <a:avLst/>
                              <a:gdLst>
                                <a:gd name="T0" fmla="*/ 32 w 43"/>
                                <a:gd name="T1" fmla="*/ 33 h 49"/>
                                <a:gd name="T2" fmla="*/ 43 w 43"/>
                                <a:gd name="T3" fmla="*/ 33 h 49"/>
                                <a:gd name="T4" fmla="*/ 41 w 43"/>
                                <a:gd name="T5" fmla="*/ 41 h 49"/>
                                <a:gd name="T6" fmla="*/ 32 w 43"/>
                                <a:gd name="T7" fmla="*/ 49 h 49"/>
                                <a:gd name="T8" fmla="*/ 16 w 43"/>
                                <a:gd name="T9" fmla="*/ 49 h 49"/>
                                <a:gd name="T10" fmla="*/ 5 w 43"/>
                                <a:gd name="T11" fmla="*/ 44 h 49"/>
                                <a:gd name="T12" fmla="*/ 2 w 43"/>
                                <a:gd name="T13" fmla="*/ 36 h 49"/>
                                <a:gd name="T14" fmla="*/ 0 w 43"/>
                                <a:gd name="T15" fmla="*/ 25 h 49"/>
                                <a:gd name="T16" fmla="*/ 2 w 43"/>
                                <a:gd name="T17" fmla="*/ 16 h 49"/>
                                <a:gd name="T18" fmla="*/ 2 w 43"/>
                                <a:gd name="T19" fmla="*/ 11 h 49"/>
                                <a:gd name="T20" fmla="*/ 5 w 43"/>
                                <a:gd name="T21" fmla="*/ 5 h 49"/>
                                <a:gd name="T22" fmla="*/ 16 w 43"/>
                                <a:gd name="T23" fmla="*/ 0 h 49"/>
                                <a:gd name="T24" fmla="*/ 32 w 43"/>
                                <a:gd name="T25" fmla="*/ 0 h 49"/>
                                <a:gd name="T26" fmla="*/ 41 w 43"/>
                                <a:gd name="T27" fmla="*/ 8 h 49"/>
                                <a:gd name="T28" fmla="*/ 41 w 43"/>
                                <a:gd name="T29" fmla="*/ 14 h 49"/>
                                <a:gd name="T30" fmla="*/ 32 w 43"/>
                                <a:gd name="T31" fmla="*/ 16 h 49"/>
                                <a:gd name="T32" fmla="*/ 32 w 43"/>
                                <a:gd name="T33" fmla="*/ 11 h 49"/>
                                <a:gd name="T34" fmla="*/ 30 w 43"/>
                                <a:gd name="T35" fmla="*/ 8 h 49"/>
                                <a:gd name="T36" fmla="*/ 16 w 43"/>
                                <a:gd name="T37" fmla="*/ 8 h 49"/>
                                <a:gd name="T38" fmla="*/ 10 w 43"/>
                                <a:gd name="T39" fmla="*/ 14 h 49"/>
                                <a:gd name="T40" fmla="*/ 10 w 43"/>
                                <a:gd name="T41" fmla="*/ 36 h 49"/>
                                <a:gd name="T42" fmla="*/ 16 w 43"/>
                                <a:gd name="T43" fmla="*/ 41 h 49"/>
                                <a:gd name="T44" fmla="*/ 27 w 43"/>
                                <a:gd name="T45" fmla="*/ 41 h 49"/>
                                <a:gd name="T46" fmla="*/ 32 w 43"/>
                                <a:gd name="T47" fmla="*/ 36 h 49"/>
                                <a:gd name="T48" fmla="*/ 32 w 43"/>
                                <a:gd name="T49" fmla="*/ 3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3" h="49">
                                  <a:moveTo>
                                    <a:pt x="32" y="33"/>
                                  </a:moveTo>
                                  <a:lnTo>
                                    <a:pt x="43" y="33"/>
                                  </a:lnTo>
                                  <a:lnTo>
                                    <a:pt x="41" y="41"/>
                                  </a:lnTo>
                                  <a:lnTo>
                                    <a:pt x="32" y="49"/>
                                  </a:lnTo>
                                  <a:lnTo>
                                    <a:pt x="16" y="49"/>
                                  </a:lnTo>
                                  <a:lnTo>
                                    <a:pt x="5" y="44"/>
                                  </a:lnTo>
                                  <a:lnTo>
                                    <a:pt x="2" y="36"/>
                                  </a:lnTo>
                                  <a:lnTo>
                                    <a:pt x="0" y="25"/>
                                  </a:lnTo>
                                  <a:lnTo>
                                    <a:pt x="2" y="16"/>
                                  </a:lnTo>
                                  <a:lnTo>
                                    <a:pt x="2" y="11"/>
                                  </a:lnTo>
                                  <a:lnTo>
                                    <a:pt x="5" y="5"/>
                                  </a:lnTo>
                                  <a:lnTo>
                                    <a:pt x="16" y="0"/>
                                  </a:lnTo>
                                  <a:lnTo>
                                    <a:pt x="32" y="0"/>
                                  </a:lnTo>
                                  <a:lnTo>
                                    <a:pt x="41" y="8"/>
                                  </a:lnTo>
                                  <a:lnTo>
                                    <a:pt x="41" y="14"/>
                                  </a:lnTo>
                                  <a:lnTo>
                                    <a:pt x="32" y="16"/>
                                  </a:lnTo>
                                  <a:lnTo>
                                    <a:pt x="32" y="11"/>
                                  </a:lnTo>
                                  <a:lnTo>
                                    <a:pt x="30" y="8"/>
                                  </a:lnTo>
                                  <a:lnTo>
                                    <a:pt x="16" y="8"/>
                                  </a:lnTo>
                                  <a:lnTo>
                                    <a:pt x="10" y="14"/>
                                  </a:lnTo>
                                  <a:lnTo>
                                    <a:pt x="10" y="36"/>
                                  </a:lnTo>
                                  <a:lnTo>
                                    <a:pt x="16" y="41"/>
                                  </a:lnTo>
                                  <a:lnTo>
                                    <a:pt x="27" y="41"/>
                                  </a:lnTo>
                                  <a:lnTo>
                                    <a:pt x="32" y="36"/>
                                  </a:lnTo>
                                  <a:lnTo>
                                    <a:pt x="32" y="3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16" name="Freeform 1786"/>
                          <wps:cNvSpPr>
                            <a:spLocks/>
                          </wps:cNvSpPr>
                          <wps:spPr bwMode="auto">
                            <a:xfrm>
                              <a:off x="2909" y="312"/>
                              <a:ext cx="41" cy="68"/>
                            </a:xfrm>
                            <a:custGeom>
                              <a:avLst/>
                              <a:gdLst>
                                <a:gd name="T0" fmla="*/ 0 w 41"/>
                                <a:gd name="T1" fmla="*/ 68 h 68"/>
                                <a:gd name="T2" fmla="*/ 0 w 41"/>
                                <a:gd name="T3" fmla="*/ 0 h 68"/>
                                <a:gd name="T4" fmla="*/ 8 w 41"/>
                                <a:gd name="T5" fmla="*/ 0 h 68"/>
                                <a:gd name="T6" fmla="*/ 8 w 41"/>
                                <a:gd name="T7" fmla="*/ 38 h 68"/>
                                <a:gd name="T8" fmla="*/ 27 w 41"/>
                                <a:gd name="T9" fmla="*/ 19 h 68"/>
                                <a:gd name="T10" fmla="*/ 41 w 41"/>
                                <a:gd name="T11" fmla="*/ 19 h 68"/>
                                <a:gd name="T12" fmla="*/ 22 w 41"/>
                                <a:gd name="T13" fmla="*/ 38 h 68"/>
                                <a:gd name="T14" fmla="*/ 41 w 41"/>
                                <a:gd name="T15" fmla="*/ 68 h 68"/>
                                <a:gd name="T16" fmla="*/ 30 w 41"/>
                                <a:gd name="T17" fmla="*/ 68 h 68"/>
                                <a:gd name="T18" fmla="*/ 13 w 41"/>
                                <a:gd name="T19" fmla="*/ 44 h 68"/>
                                <a:gd name="T20" fmla="*/ 8 w 41"/>
                                <a:gd name="T21" fmla="*/ 49 h 68"/>
                                <a:gd name="T22" fmla="*/ 8 w 41"/>
                                <a:gd name="T23" fmla="*/ 68 h 68"/>
                                <a:gd name="T24" fmla="*/ 0 w 41"/>
                                <a:gd name="T25" fmla="*/ 6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68">
                                  <a:moveTo>
                                    <a:pt x="0" y="68"/>
                                  </a:moveTo>
                                  <a:lnTo>
                                    <a:pt x="0" y="0"/>
                                  </a:lnTo>
                                  <a:lnTo>
                                    <a:pt x="8" y="0"/>
                                  </a:lnTo>
                                  <a:lnTo>
                                    <a:pt x="8" y="38"/>
                                  </a:lnTo>
                                  <a:lnTo>
                                    <a:pt x="27" y="19"/>
                                  </a:lnTo>
                                  <a:lnTo>
                                    <a:pt x="41" y="19"/>
                                  </a:lnTo>
                                  <a:lnTo>
                                    <a:pt x="22" y="38"/>
                                  </a:lnTo>
                                  <a:lnTo>
                                    <a:pt x="41" y="68"/>
                                  </a:lnTo>
                                  <a:lnTo>
                                    <a:pt x="30" y="68"/>
                                  </a:lnTo>
                                  <a:lnTo>
                                    <a:pt x="13" y="44"/>
                                  </a:lnTo>
                                  <a:lnTo>
                                    <a:pt x="8" y="49"/>
                                  </a:lnTo>
                                  <a:lnTo>
                                    <a:pt x="8" y="68"/>
                                  </a:lnTo>
                                  <a:lnTo>
                                    <a:pt x="0" y="6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717" name="Freeform 1787"/>
                          <wps:cNvSpPr>
                            <a:spLocks/>
                          </wps:cNvSpPr>
                          <wps:spPr bwMode="auto">
                            <a:xfrm>
                              <a:off x="1234" y="531"/>
                              <a:ext cx="2988" cy="1378"/>
                            </a:xfrm>
                            <a:custGeom>
                              <a:avLst/>
                              <a:gdLst>
                                <a:gd name="T0" fmla="*/ 0 w 2988"/>
                                <a:gd name="T1" fmla="*/ 0 h 1378"/>
                                <a:gd name="T2" fmla="*/ 77 w 2988"/>
                                <a:gd name="T3" fmla="*/ 227 h 1378"/>
                                <a:gd name="T4" fmla="*/ 153 w 2988"/>
                                <a:gd name="T5" fmla="*/ 418 h 1378"/>
                                <a:gd name="T6" fmla="*/ 230 w 2988"/>
                                <a:gd name="T7" fmla="*/ 582 h 1378"/>
                                <a:gd name="T8" fmla="*/ 307 w 2988"/>
                                <a:gd name="T9" fmla="*/ 725 h 1378"/>
                                <a:gd name="T10" fmla="*/ 383 w 2988"/>
                                <a:gd name="T11" fmla="*/ 845 h 1378"/>
                                <a:gd name="T12" fmla="*/ 460 w 2988"/>
                                <a:gd name="T13" fmla="*/ 949 h 1378"/>
                                <a:gd name="T14" fmla="*/ 536 w 2988"/>
                                <a:gd name="T15" fmla="*/ 1036 h 1378"/>
                                <a:gd name="T16" fmla="*/ 613 w 2988"/>
                                <a:gd name="T17" fmla="*/ 1110 h 1378"/>
                                <a:gd name="T18" fmla="*/ 690 w 2988"/>
                                <a:gd name="T19" fmla="*/ 1173 h 1378"/>
                                <a:gd name="T20" fmla="*/ 766 w 2988"/>
                                <a:gd name="T21" fmla="*/ 1225 h 1378"/>
                                <a:gd name="T22" fmla="*/ 843 w 2988"/>
                                <a:gd name="T23" fmla="*/ 1269 h 1378"/>
                                <a:gd name="T24" fmla="*/ 920 w 2988"/>
                                <a:gd name="T25" fmla="*/ 1305 h 1378"/>
                                <a:gd name="T26" fmla="*/ 996 w 2988"/>
                                <a:gd name="T27" fmla="*/ 1332 h 1378"/>
                                <a:gd name="T28" fmla="*/ 1073 w 2988"/>
                                <a:gd name="T29" fmla="*/ 1351 h 1378"/>
                                <a:gd name="T30" fmla="*/ 1149 w 2988"/>
                                <a:gd name="T31" fmla="*/ 1365 h 1378"/>
                                <a:gd name="T32" fmla="*/ 1226 w 2988"/>
                                <a:gd name="T33" fmla="*/ 1373 h 1378"/>
                                <a:gd name="T34" fmla="*/ 1303 w 2988"/>
                                <a:gd name="T35" fmla="*/ 1378 h 1378"/>
                                <a:gd name="T36" fmla="*/ 1379 w 2988"/>
                                <a:gd name="T37" fmla="*/ 1378 h 1378"/>
                                <a:gd name="T38" fmla="*/ 1532 w 2988"/>
                                <a:gd name="T39" fmla="*/ 1373 h 1378"/>
                                <a:gd name="T40" fmla="*/ 1609 w 2988"/>
                                <a:gd name="T41" fmla="*/ 1367 h 1378"/>
                                <a:gd name="T42" fmla="*/ 1916 w 2988"/>
                                <a:gd name="T43" fmla="*/ 1335 h 1378"/>
                                <a:gd name="T44" fmla="*/ 2069 w 2988"/>
                                <a:gd name="T45" fmla="*/ 1313 h 1378"/>
                                <a:gd name="T46" fmla="*/ 2988 w 2988"/>
                                <a:gd name="T47" fmla="*/ 1149 h 1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88" h="1378">
                                  <a:moveTo>
                                    <a:pt x="0" y="0"/>
                                  </a:moveTo>
                                  <a:lnTo>
                                    <a:pt x="77" y="227"/>
                                  </a:lnTo>
                                  <a:lnTo>
                                    <a:pt x="153" y="418"/>
                                  </a:lnTo>
                                  <a:lnTo>
                                    <a:pt x="230" y="582"/>
                                  </a:lnTo>
                                  <a:lnTo>
                                    <a:pt x="307" y="725"/>
                                  </a:lnTo>
                                  <a:lnTo>
                                    <a:pt x="383" y="845"/>
                                  </a:lnTo>
                                  <a:lnTo>
                                    <a:pt x="460" y="949"/>
                                  </a:lnTo>
                                  <a:lnTo>
                                    <a:pt x="536" y="1036"/>
                                  </a:lnTo>
                                  <a:lnTo>
                                    <a:pt x="613" y="1110"/>
                                  </a:lnTo>
                                  <a:lnTo>
                                    <a:pt x="690" y="1173"/>
                                  </a:lnTo>
                                  <a:lnTo>
                                    <a:pt x="766" y="1225"/>
                                  </a:lnTo>
                                  <a:lnTo>
                                    <a:pt x="843" y="1269"/>
                                  </a:lnTo>
                                  <a:lnTo>
                                    <a:pt x="920" y="1305"/>
                                  </a:lnTo>
                                  <a:lnTo>
                                    <a:pt x="996" y="1332"/>
                                  </a:lnTo>
                                  <a:lnTo>
                                    <a:pt x="1073" y="1351"/>
                                  </a:lnTo>
                                  <a:lnTo>
                                    <a:pt x="1149" y="1365"/>
                                  </a:lnTo>
                                  <a:lnTo>
                                    <a:pt x="1226" y="1373"/>
                                  </a:lnTo>
                                  <a:lnTo>
                                    <a:pt x="1303" y="1378"/>
                                  </a:lnTo>
                                  <a:lnTo>
                                    <a:pt x="1379" y="1378"/>
                                  </a:lnTo>
                                  <a:lnTo>
                                    <a:pt x="1532" y="1373"/>
                                  </a:lnTo>
                                  <a:lnTo>
                                    <a:pt x="1609" y="1367"/>
                                  </a:lnTo>
                                  <a:lnTo>
                                    <a:pt x="1916" y="1335"/>
                                  </a:lnTo>
                                  <a:lnTo>
                                    <a:pt x="2069" y="1313"/>
                                  </a:lnTo>
                                  <a:lnTo>
                                    <a:pt x="2988" y="1149"/>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8" name="Line 1788"/>
                          <wps:cNvCnPr/>
                          <wps:spPr bwMode="auto">
                            <a:xfrm>
                              <a:off x="1234" y="525"/>
                              <a:ext cx="14" cy="2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19" name="Line 1789"/>
                          <wps:cNvCnPr/>
                          <wps:spPr bwMode="auto">
                            <a:xfrm>
                              <a:off x="1253" y="569"/>
                              <a:ext cx="14"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0" name="Line 1790"/>
                          <wps:cNvCnPr/>
                          <wps:spPr bwMode="auto">
                            <a:xfrm>
                              <a:off x="1275" y="610"/>
                              <a:ext cx="14"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1" name="Line 1791"/>
                          <wps:cNvCnPr/>
                          <wps:spPr bwMode="auto">
                            <a:xfrm>
                              <a:off x="1294" y="654"/>
                              <a:ext cx="14"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2" name="Line 1792"/>
                          <wps:cNvCnPr/>
                          <wps:spPr bwMode="auto">
                            <a:xfrm>
                              <a:off x="1316" y="695"/>
                              <a:ext cx="17"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3" name="Line 1793"/>
                          <wps:cNvCnPr/>
                          <wps:spPr bwMode="auto">
                            <a:xfrm>
                              <a:off x="1341" y="736"/>
                              <a:ext cx="14"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4" name="Line 1794"/>
                          <wps:cNvCnPr/>
                          <wps:spPr bwMode="auto">
                            <a:xfrm>
                              <a:off x="1363" y="777"/>
                              <a:ext cx="16"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5" name="Line 1795"/>
                          <wps:cNvCnPr/>
                          <wps:spPr bwMode="auto">
                            <a:xfrm>
                              <a:off x="1387" y="818"/>
                              <a:ext cx="17"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6" name="Line 1796"/>
                          <wps:cNvCnPr/>
                          <wps:spPr bwMode="auto">
                            <a:xfrm>
                              <a:off x="1412" y="856"/>
                              <a:ext cx="19" cy="2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7" name="Line 1797"/>
                          <wps:cNvCnPr/>
                          <wps:spPr bwMode="auto">
                            <a:xfrm>
                              <a:off x="1439" y="895"/>
                              <a:ext cx="17" cy="2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8" name="Line 1798"/>
                          <wps:cNvCnPr/>
                          <wps:spPr bwMode="auto">
                            <a:xfrm>
                              <a:off x="1467" y="936"/>
                              <a:ext cx="19" cy="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29" name="Line 1799"/>
                          <wps:cNvCnPr/>
                          <wps:spPr bwMode="auto">
                            <a:xfrm>
                              <a:off x="1494" y="971"/>
                              <a:ext cx="19"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0" name="Freeform 1800"/>
                          <wps:cNvSpPr>
                            <a:spLocks/>
                          </wps:cNvSpPr>
                          <wps:spPr bwMode="auto">
                            <a:xfrm>
                              <a:off x="1524" y="1009"/>
                              <a:ext cx="19" cy="25"/>
                            </a:xfrm>
                            <a:custGeom>
                              <a:avLst/>
                              <a:gdLst>
                                <a:gd name="T0" fmla="*/ 0 w 19"/>
                                <a:gd name="T1" fmla="*/ 0 h 25"/>
                                <a:gd name="T2" fmla="*/ 17 w 19"/>
                                <a:gd name="T3" fmla="*/ 22 h 25"/>
                                <a:gd name="T4" fmla="*/ 19 w 19"/>
                                <a:gd name="T5" fmla="*/ 25 h 25"/>
                              </a:gdLst>
                              <a:ahLst/>
                              <a:cxnLst>
                                <a:cxn ang="0">
                                  <a:pos x="T0" y="T1"/>
                                </a:cxn>
                                <a:cxn ang="0">
                                  <a:pos x="T2" y="T3"/>
                                </a:cxn>
                                <a:cxn ang="0">
                                  <a:pos x="T4" y="T5"/>
                                </a:cxn>
                              </a:cxnLst>
                              <a:rect l="0" t="0" r="r" b="b"/>
                              <a:pathLst>
                                <a:path w="19" h="25">
                                  <a:moveTo>
                                    <a:pt x="0" y="0"/>
                                  </a:moveTo>
                                  <a:lnTo>
                                    <a:pt x="17" y="22"/>
                                  </a:lnTo>
                                  <a:lnTo>
                                    <a:pt x="19" y="25"/>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1" name="Line 1801"/>
                          <wps:cNvCnPr/>
                          <wps:spPr bwMode="auto">
                            <a:xfrm>
                              <a:off x="1554" y="1045"/>
                              <a:ext cx="19" cy="2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2" name="Line 1802"/>
                          <wps:cNvCnPr/>
                          <wps:spPr bwMode="auto">
                            <a:xfrm>
                              <a:off x="1584" y="1081"/>
                              <a:ext cx="22" cy="2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3" name="Line 1803"/>
                          <wps:cNvCnPr/>
                          <wps:spPr bwMode="auto">
                            <a:xfrm>
                              <a:off x="1617" y="1116"/>
                              <a:ext cx="22"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4" name="Line 1804"/>
                          <wps:cNvCnPr/>
                          <wps:spPr bwMode="auto">
                            <a:xfrm>
                              <a:off x="1650" y="1149"/>
                              <a:ext cx="22" cy="2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5" name="Freeform 1805"/>
                          <wps:cNvSpPr>
                            <a:spLocks/>
                          </wps:cNvSpPr>
                          <wps:spPr bwMode="auto">
                            <a:xfrm>
                              <a:off x="1683" y="1182"/>
                              <a:ext cx="24" cy="19"/>
                            </a:xfrm>
                            <a:custGeom>
                              <a:avLst/>
                              <a:gdLst>
                                <a:gd name="T0" fmla="*/ 0 w 24"/>
                                <a:gd name="T1" fmla="*/ 0 h 19"/>
                                <a:gd name="T2" fmla="*/ 11 w 24"/>
                                <a:gd name="T3" fmla="*/ 8 h 19"/>
                                <a:gd name="T4" fmla="*/ 24 w 24"/>
                                <a:gd name="T5" fmla="*/ 19 h 19"/>
                              </a:gdLst>
                              <a:ahLst/>
                              <a:cxnLst>
                                <a:cxn ang="0">
                                  <a:pos x="T0" y="T1"/>
                                </a:cxn>
                                <a:cxn ang="0">
                                  <a:pos x="T2" y="T3"/>
                                </a:cxn>
                                <a:cxn ang="0">
                                  <a:pos x="T4" y="T5"/>
                                </a:cxn>
                              </a:cxnLst>
                              <a:rect l="0" t="0" r="r" b="b"/>
                              <a:pathLst>
                                <a:path w="24" h="19">
                                  <a:moveTo>
                                    <a:pt x="0" y="0"/>
                                  </a:moveTo>
                                  <a:lnTo>
                                    <a:pt x="11" y="8"/>
                                  </a:lnTo>
                                  <a:lnTo>
                                    <a:pt x="24" y="19"/>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Line 1806"/>
                          <wps:cNvCnPr/>
                          <wps:spPr bwMode="auto">
                            <a:xfrm>
                              <a:off x="1721" y="1212"/>
                              <a:ext cx="22" cy="1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7" name="Freeform 1807"/>
                          <wps:cNvSpPr>
                            <a:spLocks/>
                          </wps:cNvSpPr>
                          <wps:spPr bwMode="auto">
                            <a:xfrm>
                              <a:off x="1757" y="1242"/>
                              <a:ext cx="24" cy="19"/>
                            </a:xfrm>
                            <a:custGeom>
                              <a:avLst/>
                              <a:gdLst>
                                <a:gd name="T0" fmla="*/ 0 w 24"/>
                                <a:gd name="T1" fmla="*/ 0 h 19"/>
                                <a:gd name="T2" fmla="*/ 13 w 24"/>
                                <a:gd name="T3" fmla="*/ 11 h 19"/>
                                <a:gd name="T4" fmla="*/ 24 w 24"/>
                                <a:gd name="T5" fmla="*/ 19 h 19"/>
                              </a:gdLst>
                              <a:ahLst/>
                              <a:cxnLst>
                                <a:cxn ang="0">
                                  <a:pos x="T0" y="T1"/>
                                </a:cxn>
                                <a:cxn ang="0">
                                  <a:pos x="T2" y="T3"/>
                                </a:cxn>
                                <a:cxn ang="0">
                                  <a:pos x="T4" y="T5"/>
                                </a:cxn>
                              </a:cxnLst>
                              <a:rect l="0" t="0" r="r" b="b"/>
                              <a:pathLst>
                                <a:path w="24" h="19">
                                  <a:moveTo>
                                    <a:pt x="0" y="0"/>
                                  </a:moveTo>
                                  <a:lnTo>
                                    <a:pt x="13" y="11"/>
                                  </a:lnTo>
                                  <a:lnTo>
                                    <a:pt x="24" y="19"/>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Line 1808"/>
                          <wps:cNvCnPr/>
                          <wps:spPr bwMode="auto">
                            <a:xfrm>
                              <a:off x="1795" y="1269"/>
                              <a:ext cx="25" cy="17"/>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39" name="Line 1809"/>
                          <wps:cNvCnPr/>
                          <wps:spPr bwMode="auto">
                            <a:xfrm>
                              <a:off x="1833" y="1297"/>
                              <a:ext cx="28" cy="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40" name="Line 1810"/>
                          <wps:cNvCnPr/>
                          <wps:spPr bwMode="auto">
                            <a:xfrm>
                              <a:off x="1874" y="1321"/>
                              <a:ext cx="28"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41" name="Freeform 1811"/>
                          <wps:cNvSpPr>
                            <a:spLocks/>
                          </wps:cNvSpPr>
                          <wps:spPr bwMode="auto">
                            <a:xfrm>
                              <a:off x="1915" y="1343"/>
                              <a:ext cx="28" cy="14"/>
                            </a:xfrm>
                            <a:custGeom>
                              <a:avLst/>
                              <a:gdLst>
                                <a:gd name="T0" fmla="*/ 0 w 28"/>
                                <a:gd name="T1" fmla="*/ 0 h 14"/>
                                <a:gd name="T2" fmla="*/ 9 w 28"/>
                                <a:gd name="T3" fmla="*/ 6 h 14"/>
                                <a:gd name="T4" fmla="*/ 28 w 28"/>
                                <a:gd name="T5" fmla="*/ 14 h 14"/>
                              </a:gdLst>
                              <a:ahLst/>
                              <a:cxnLst>
                                <a:cxn ang="0">
                                  <a:pos x="T0" y="T1"/>
                                </a:cxn>
                                <a:cxn ang="0">
                                  <a:pos x="T2" y="T3"/>
                                </a:cxn>
                                <a:cxn ang="0">
                                  <a:pos x="T4" y="T5"/>
                                </a:cxn>
                              </a:cxnLst>
                              <a:rect l="0" t="0" r="r" b="b"/>
                              <a:pathLst>
                                <a:path w="28" h="14">
                                  <a:moveTo>
                                    <a:pt x="0" y="0"/>
                                  </a:moveTo>
                                  <a:lnTo>
                                    <a:pt x="9" y="6"/>
                                  </a:lnTo>
                                  <a:lnTo>
                                    <a:pt x="28" y="14"/>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 name="Line 1812"/>
                          <wps:cNvCnPr/>
                          <wps:spPr bwMode="auto">
                            <a:xfrm>
                              <a:off x="1957" y="1365"/>
                              <a:ext cx="27" cy="1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43" name="Freeform 1813"/>
                          <wps:cNvSpPr>
                            <a:spLocks/>
                          </wps:cNvSpPr>
                          <wps:spPr bwMode="auto">
                            <a:xfrm>
                              <a:off x="1998" y="1387"/>
                              <a:ext cx="30" cy="11"/>
                            </a:xfrm>
                            <a:custGeom>
                              <a:avLst/>
                              <a:gdLst>
                                <a:gd name="T0" fmla="*/ 0 w 30"/>
                                <a:gd name="T1" fmla="*/ 0 h 11"/>
                                <a:gd name="T2" fmla="*/ 2 w 30"/>
                                <a:gd name="T3" fmla="*/ 0 h 11"/>
                                <a:gd name="T4" fmla="*/ 30 w 30"/>
                                <a:gd name="T5" fmla="*/ 11 h 11"/>
                              </a:gdLst>
                              <a:ahLst/>
                              <a:cxnLst>
                                <a:cxn ang="0">
                                  <a:pos x="T0" y="T1"/>
                                </a:cxn>
                                <a:cxn ang="0">
                                  <a:pos x="T2" y="T3"/>
                                </a:cxn>
                                <a:cxn ang="0">
                                  <a:pos x="T4" y="T5"/>
                                </a:cxn>
                              </a:cxnLst>
                              <a:rect l="0" t="0" r="r" b="b"/>
                              <a:pathLst>
                                <a:path w="30" h="11">
                                  <a:moveTo>
                                    <a:pt x="0" y="0"/>
                                  </a:moveTo>
                                  <a:lnTo>
                                    <a:pt x="2" y="0"/>
                                  </a:lnTo>
                                  <a:lnTo>
                                    <a:pt x="30" y="11"/>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Line 1814"/>
                          <wps:cNvCnPr/>
                          <wps:spPr bwMode="auto">
                            <a:xfrm>
                              <a:off x="2041" y="1403"/>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45" name="Line 1815"/>
                          <wps:cNvCnPr/>
                          <wps:spPr bwMode="auto">
                            <a:xfrm>
                              <a:off x="2085" y="1420"/>
                              <a:ext cx="30" cy="1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46" name="Freeform 1816"/>
                          <wps:cNvSpPr>
                            <a:spLocks/>
                          </wps:cNvSpPr>
                          <wps:spPr bwMode="auto">
                            <a:xfrm>
                              <a:off x="2132" y="1433"/>
                              <a:ext cx="30" cy="11"/>
                            </a:xfrm>
                            <a:custGeom>
                              <a:avLst/>
                              <a:gdLst>
                                <a:gd name="T0" fmla="*/ 0 w 30"/>
                                <a:gd name="T1" fmla="*/ 0 h 11"/>
                                <a:gd name="T2" fmla="*/ 22 w 30"/>
                                <a:gd name="T3" fmla="*/ 9 h 11"/>
                                <a:gd name="T4" fmla="*/ 30 w 30"/>
                                <a:gd name="T5" fmla="*/ 11 h 11"/>
                              </a:gdLst>
                              <a:ahLst/>
                              <a:cxnLst>
                                <a:cxn ang="0">
                                  <a:pos x="T0" y="T1"/>
                                </a:cxn>
                                <a:cxn ang="0">
                                  <a:pos x="T2" y="T3"/>
                                </a:cxn>
                                <a:cxn ang="0">
                                  <a:pos x="T4" y="T5"/>
                                </a:cxn>
                              </a:cxnLst>
                              <a:rect l="0" t="0" r="r" b="b"/>
                              <a:pathLst>
                                <a:path w="30" h="11">
                                  <a:moveTo>
                                    <a:pt x="0" y="0"/>
                                  </a:moveTo>
                                  <a:lnTo>
                                    <a:pt x="22" y="9"/>
                                  </a:lnTo>
                                  <a:lnTo>
                                    <a:pt x="30" y="11"/>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7" name="Line 1817"/>
                          <wps:cNvCnPr/>
                          <wps:spPr bwMode="auto">
                            <a:xfrm>
                              <a:off x="2175" y="1447"/>
                              <a:ext cx="31"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48" name="Freeform 1818"/>
                          <wps:cNvSpPr>
                            <a:spLocks/>
                          </wps:cNvSpPr>
                          <wps:spPr bwMode="auto">
                            <a:xfrm>
                              <a:off x="2222" y="1458"/>
                              <a:ext cx="30" cy="6"/>
                            </a:xfrm>
                            <a:custGeom>
                              <a:avLst/>
                              <a:gdLst>
                                <a:gd name="T0" fmla="*/ 0 w 30"/>
                                <a:gd name="T1" fmla="*/ 0 h 6"/>
                                <a:gd name="T2" fmla="*/ 8 w 30"/>
                                <a:gd name="T3" fmla="*/ 3 h 6"/>
                                <a:gd name="T4" fmla="*/ 30 w 30"/>
                                <a:gd name="T5" fmla="*/ 6 h 6"/>
                              </a:gdLst>
                              <a:ahLst/>
                              <a:cxnLst>
                                <a:cxn ang="0">
                                  <a:pos x="T0" y="T1"/>
                                </a:cxn>
                                <a:cxn ang="0">
                                  <a:pos x="T2" y="T3"/>
                                </a:cxn>
                                <a:cxn ang="0">
                                  <a:pos x="T4" y="T5"/>
                                </a:cxn>
                              </a:cxnLst>
                              <a:rect l="0" t="0" r="r" b="b"/>
                              <a:pathLst>
                                <a:path w="30" h="6">
                                  <a:moveTo>
                                    <a:pt x="0" y="0"/>
                                  </a:moveTo>
                                  <a:lnTo>
                                    <a:pt x="8" y="3"/>
                                  </a:lnTo>
                                  <a:lnTo>
                                    <a:pt x="30" y="6"/>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9" name="Line 1819"/>
                          <wps:cNvCnPr/>
                          <wps:spPr bwMode="auto">
                            <a:xfrm>
                              <a:off x="2268" y="1466"/>
                              <a:ext cx="31" cy="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0" name="Line 1820"/>
                          <wps:cNvCnPr/>
                          <wps:spPr bwMode="auto">
                            <a:xfrm>
                              <a:off x="2315" y="1474"/>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1" name="Freeform 1821"/>
                          <wps:cNvSpPr>
                            <a:spLocks/>
                          </wps:cNvSpPr>
                          <wps:spPr bwMode="auto">
                            <a:xfrm>
                              <a:off x="2361" y="1480"/>
                              <a:ext cx="31" cy="3"/>
                            </a:xfrm>
                            <a:custGeom>
                              <a:avLst/>
                              <a:gdLst>
                                <a:gd name="T0" fmla="*/ 0 w 31"/>
                                <a:gd name="T1" fmla="*/ 0 h 3"/>
                                <a:gd name="T2" fmla="*/ 22 w 31"/>
                                <a:gd name="T3" fmla="*/ 3 h 3"/>
                                <a:gd name="T4" fmla="*/ 31 w 31"/>
                                <a:gd name="T5" fmla="*/ 3 h 3"/>
                              </a:gdLst>
                              <a:ahLst/>
                              <a:cxnLst>
                                <a:cxn ang="0">
                                  <a:pos x="T0" y="T1"/>
                                </a:cxn>
                                <a:cxn ang="0">
                                  <a:pos x="T2" y="T3"/>
                                </a:cxn>
                                <a:cxn ang="0">
                                  <a:pos x="T4" y="T5"/>
                                </a:cxn>
                              </a:cxnLst>
                              <a:rect l="0" t="0" r="r" b="b"/>
                              <a:pathLst>
                                <a:path w="31" h="3">
                                  <a:moveTo>
                                    <a:pt x="0" y="0"/>
                                  </a:moveTo>
                                  <a:lnTo>
                                    <a:pt x="22" y="3"/>
                                  </a:lnTo>
                                  <a:lnTo>
                                    <a:pt x="31" y="3"/>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Line 1822"/>
                          <wps:cNvCnPr/>
                          <wps:spPr bwMode="auto">
                            <a:xfrm>
                              <a:off x="2408" y="1485"/>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3" name="Line 1823"/>
                          <wps:cNvCnPr/>
                          <wps:spPr bwMode="auto">
                            <a:xfrm>
                              <a:off x="2455" y="1488"/>
                              <a:ext cx="32"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4" name="Line 1824"/>
                          <wps:cNvCnPr/>
                          <wps:spPr bwMode="auto">
                            <a:xfrm>
                              <a:off x="2504" y="149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5" name="Line 1825"/>
                          <wps:cNvCnPr/>
                          <wps:spPr bwMode="auto">
                            <a:xfrm>
                              <a:off x="2550" y="149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6" name="Line 1826"/>
                          <wps:cNvCnPr/>
                          <wps:spPr bwMode="auto">
                            <a:xfrm>
                              <a:off x="2597" y="1491"/>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7" name="Line 1827"/>
                          <wps:cNvCnPr/>
                          <wps:spPr bwMode="auto">
                            <a:xfrm>
                              <a:off x="2643" y="1491"/>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8" name="Line 1828"/>
                          <wps:cNvCnPr/>
                          <wps:spPr bwMode="auto">
                            <a:xfrm>
                              <a:off x="2690" y="1491"/>
                              <a:ext cx="33"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59" name="Line 1829"/>
                          <wps:cNvCnPr/>
                          <wps:spPr bwMode="auto">
                            <a:xfrm>
                              <a:off x="2739" y="1488"/>
                              <a:ext cx="30"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0" name="Line 1830"/>
                          <wps:cNvCnPr/>
                          <wps:spPr bwMode="auto">
                            <a:xfrm flipV="1">
                              <a:off x="2786" y="1485"/>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1" name="Line 1831"/>
                          <wps:cNvCnPr/>
                          <wps:spPr bwMode="auto">
                            <a:xfrm flipV="1">
                              <a:off x="2832" y="1480"/>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2" name="Line 1832"/>
                          <wps:cNvCnPr/>
                          <wps:spPr bwMode="auto">
                            <a:xfrm flipV="1">
                              <a:off x="2879" y="1477"/>
                              <a:ext cx="32"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3" name="Line 1833"/>
                          <wps:cNvCnPr/>
                          <wps:spPr bwMode="auto">
                            <a:xfrm flipV="1">
                              <a:off x="2925" y="1474"/>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4" name="Freeform 1834"/>
                          <wps:cNvSpPr>
                            <a:spLocks/>
                          </wps:cNvSpPr>
                          <wps:spPr bwMode="auto">
                            <a:xfrm>
                              <a:off x="2974" y="1472"/>
                              <a:ext cx="31" cy="2"/>
                            </a:xfrm>
                            <a:custGeom>
                              <a:avLst/>
                              <a:gdLst>
                                <a:gd name="T0" fmla="*/ 0 w 31"/>
                                <a:gd name="T1" fmla="*/ 2 h 2"/>
                                <a:gd name="T2" fmla="*/ 22 w 31"/>
                                <a:gd name="T3" fmla="*/ 0 h 2"/>
                                <a:gd name="T4" fmla="*/ 31 w 31"/>
                                <a:gd name="T5" fmla="*/ 0 h 2"/>
                              </a:gdLst>
                              <a:ahLst/>
                              <a:cxnLst>
                                <a:cxn ang="0">
                                  <a:pos x="T0" y="T1"/>
                                </a:cxn>
                                <a:cxn ang="0">
                                  <a:pos x="T2" y="T3"/>
                                </a:cxn>
                                <a:cxn ang="0">
                                  <a:pos x="T4" y="T5"/>
                                </a:cxn>
                              </a:cxnLst>
                              <a:rect l="0" t="0" r="r" b="b"/>
                              <a:pathLst>
                                <a:path w="31" h="2">
                                  <a:moveTo>
                                    <a:pt x="0" y="2"/>
                                  </a:moveTo>
                                  <a:lnTo>
                                    <a:pt x="22" y="0"/>
                                  </a:lnTo>
                                  <a:lnTo>
                                    <a:pt x="31"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 name="Line 1835"/>
                          <wps:cNvCnPr/>
                          <wps:spPr bwMode="auto">
                            <a:xfrm flipV="1">
                              <a:off x="3021" y="1466"/>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6" name="Freeform 1836"/>
                          <wps:cNvSpPr>
                            <a:spLocks/>
                          </wps:cNvSpPr>
                          <wps:spPr bwMode="auto">
                            <a:xfrm>
                              <a:off x="3067" y="1461"/>
                              <a:ext cx="31" cy="3"/>
                            </a:xfrm>
                            <a:custGeom>
                              <a:avLst/>
                              <a:gdLst>
                                <a:gd name="T0" fmla="*/ 0 w 31"/>
                                <a:gd name="T1" fmla="*/ 3 h 3"/>
                                <a:gd name="T2" fmla="*/ 6 w 31"/>
                                <a:gd name="T3" fmla="*/ 3 h 3"/>
                                <a:gd name="T4" fmla="*/ 31 w 31"/>
                                <a:gd name="T5" fmla="*/ 0 h 3"/>
                              </a:gdLst>
                              <a:ahLst/>
                              <a:cxnLst>
                                <a:cxn ang="0">
                                  <a:pos x="T0" y="T1"/>
                                </a:cxn>
                                <a:cxn ang="0">
                                  <a:pos x="T2" y="T3"/>
                                </a:cxn>
                                <a:cxn ang="0">
                                  <a:pos x="T4" y="T5"/>
                                </a:cxn>
                              </a:cxnLst>
                              <a:rect l="0" t="0" r="r" b="b"/>
                              <a:pathLst>
                                <a:path w="31" h="3">
                                  <a:moveTo>
                                    <a:pt x="0" y="3"/>
                                  </a:moveTo>
                                  <a:lnTo>
                                    <a:pt x="6" y="3"/>
                                  </a:lnTo>
                                  <a:lnTo>
                                    <a:pt x="31"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Line 1837"/>
                          <wps:cNvCnPr/>
                          <wps:spPr bwMode="auto">
                            <a:xfrm flipV="1">
                              <a:off x="3114" y="1458"/>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8" name="Line 1838"/>
                          <wps:cNvCnPr/>
                          <wps:spPr bwMode="auto">
                            <a:xfrm flipV="1">
                              <a:off x="3161" y="1453"/>
                              <a:ext cx="32"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69" name="Line 1839"/>
                          <wps:cNvCnPr/>
                          <wps:spPr bwMode="auto">
                            <a:xfrm flipV="1">
                              <a:off x="3207" y="1450"/>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0" name="Line 1840"/>
                          <wps:cNvCnPr/>
                          <wps:spPr bwMode="auto">
                            <a:xfrm flipV="1">
                              <a:off x="3254" y="1444"/>
                              <a:ext cx="32"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1" name="Line 1841"/>
                          <wps:cNvCnPr/>
                          <wps:spPr bwMode="auto">
                            <a:xfrm flipV="1">
                              <a:off x="3300" y="1439"/>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2" name="Line 1842"/>
                          <wps:cNvCnPr/>
                          <wps:spPr bwMode="auto">
                            <a:xfrm flipV="1">
                              <a:off x="3349" y="1433"/>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3" name="Line 1843"/>
                          <wps:cNvCnPr/>
                          <wps:spPr bwMode="auto">
                            <a:xfrm flipV="1">
                              <a:off x="3396" y="1428"/>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4" name="Line 1844"/>
                          <wps:cNvCnPr/>
                          <wps:spPr bwMode="auto">
                            <a:xfrm flipV="1">
                              <a:off x="3442" y="1422"/>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5" name="Line 1845"/>
                          <wps:cNvCnPr/>
                          <wps:spPr bwMode="auto">
                            <a:xfrm flipV="1">
                              <a:off x="3489" y="1417"/>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6" name="Line 1846"/>
                          <wps:cNvCnPr/>
                          <wps:spPr bwMode="auto">
                            <a:xfrm flipV="1">
                              <a:off x="3535" y="1414"/>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7" name="Line 1847"/>
                          <wps:cNvCnPr/>
                          <wps:spPr bwMode="auto">
                            <a:xfrm flipV="1">
                              <a:off x="3582" y="1409"/>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8" name="Line 1848"/>
                          <wps:cNvCnPr/>
                          <wps:spPr bwMode="auto">
                            <a:xfrm flipV="1">
                              <a:off x="3628" y="1403"/>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79" name="Line 1849"/>
                          <wps:cNvCnPr/>
                          <wps:spPr bwMode="auto">
                            <a:xfrm flipV="1">
                              <a:off x="3675" y="1398"/>
                              <a:ext cx="33"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0" name="Line 1850"/>
                          <wps:cNvCnPr/>
                          <wps:spPr bwMode="auto">
                            <a:xfrm flipV="1">
                              <a:off x="3724" y="1392"/>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1" name="Line 1851"/>
                          <wps:cNvCnPr/>
                          <wps:spPr bwMode="auto">
                            <a:xfrm flipV="1">
                              <a:off x="3771" y="1387"/>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2" name="Line 1852"/>
                          <wps:cNvCnPr/>
                          <wps:spPr bwMode="auto">
                            <a:xfrm flipV="1">
                              <a:off x="3817" y="1381"/>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3" name="Line 1853"/>
                          <wps:cNvCnPr/>
                          <wps:spPr bwMode="auto">
                            <a:xfrm flipV="1">
                              <a:off x="3864" y="1373"/>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4" name="Line 1854"/>
                          <wps:cNvCnPr/>
                          <wps:spPr bwMode="auto">
                            <a:xfrm flipV="1">
                              <a:off x="3910" y="1368"/>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5" name="Line 1855"/>
                          <wps:cNvCnPr/>
                          <wps:spPr bwMode="auto">
                            <a:xfrm flipV="1">
                              <a:off x="3957" y="1360"/>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6" name="Line 1856"/>
                          <wps:cNvCnPr/>
                          <wps:spPr bwMode="auto">
                            <a:xfrm flipV="1">
                              <a:off x="4003" y="1354"/>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7" name="Line 1857"/>
                          <wps:cNvCnPr/>
                          <wps:spPr bwMode="auto">
                            <a:xfrm flipV="1">
                              <a:off x="4050" y="1346"/>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8" name="Line 1858"/>
                          <wps:cNvCnPr/>
                          <wps:spPr bwMode="auto">
                            <a:xfrm flipV="1">
                              <a:off x="4096" y="1340"/>
                              <a:ext cx="30" cy="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89" name="Line 1859"/>
                          <wps:cNvCnPr/>
                          <wps:spPr bwMode="auto">
                            <a:xfrm flipV="1">
                              <a:off x="4143" y="1335"/>
                              <a:ext cx="30" cy="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0" name="Line 1860"/>
                          <wps:cNvCnPr/>
                          <wps:spPr bwMode="auto">
                            <a:xfrm flipV="1">
                              <a:off x="4189" y="1327"/>
                              <a:ext cx="30" cy="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1" name="Line 1861"/>
                          <wps:cNvCnPr/>
                          <wps:spPr bwMode="auto">
                            <a:xfrm flipV="1">
                              <a:off x="1234" y="47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2" name="Line 1862"/>
                          <wps:cNvCnPr/>
                          <wps:spPr bwMode="auto">
                            <a:xfrm>
                              <a:off x="1185" y="52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3" name="Line 1863"/>
                          <wps:cNvCnPr/>
                          <wps:spPr bwMode="auto">
                            <a:xfrm>
                              <a:off x="1185" y="47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4" name="Line 1864"/>
                          <wps:cNvCnPr/>
                          <wps:spPr bwMode="auto">
                            <a:xfrm flipV="1">
                              <a:off x="1185" y="47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5" name="Line 1865"/>
                          <wps:cNvCnPr/>
                          <wps:spPr bwMode="auto">
                            <a:xfrm flipV="1">
                              <a:off x="1311" y="635"/>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6" name="Line 1866"/>
                          <wps:cNvCnPr/>
                          <wps:spPr bwMode="auto">
                            <a:xfrm>
                              <a:off x="1261" y="684"/>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7" name="Line 1867"/>
                          <wps:cNvCnPr/>
                          <wps:spPr bwMode="auto">
                            <a:xfrm>
                              <a:off x="1261" y="63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8" name="Line 1868"/>
                          <wps:cNvCnPr/>
                          <wps:spPr bwMode="auto">
                            <a:xfrm flipV="1">
                              <a:off x="1261" y="635"/>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799" name="Line 1869"/>
                          <wps:cNvCnPr/>
                          <wps:spPr bwMode="auto">
                            <a:xfrm flipV="1">
                              <a:off x="1385" y="769"/>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0" name="Line 1870"/>
                          <wps:cNvCnPr/>
                          <wps:spPr bwMode="auto">
                            <a:xfrm>
                              <a:off x="1335" y="818"/>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1" name="Line 1871"/>
                          <wps:cNvCnPr/>
                          <wps:spPr bwMode="auto">
                            <a:xfrm>
                              <a:off x="1335" y="76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2" name="Line 1872"/>
                          <wps:cNvCnPr/>
                          <wps:spPr bwMode="auto">
                            <a:xfrm flipV="1">
                              <a:off x="1335" y="769"/>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3" name="Line 1873"/>
                          <wps:cNvCnPr/>
                          <wps:spPr bwMode="auto">
                            <a:xfrm flipV="1">
                              <a:off x="1461" y="88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4" name="Line 1874"/>
                          <wps:cNvCnPr/>
                          <wps:spPr bwMode="auto">
                            <a:xfrm>
                              <a:off x="1412" y="930"/>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5" name="Line 1875"/>
                          <wps:cNvCnPr/>
                          <wps:spPr bwMode="auto">
                            <a:xfrm>
                              <a:off x="1412" y="88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6" name="Line 1876"/>
                          <wps:cNvCnPr/>
                          <wps:spPr bwMode="auto">
                            <a:xfrm flipV="1">
                              <a:off x="1412" y="88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7" name="Line 1877"/>
                          <wps:cNvCnPr/>
                          <wps:spPr bwMode="auto">
                            <a:xfrm flipV="1">
                              <a:off x="1538" y="982"/>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8" name="Line 1878"/>
                          <wps:cNvCnPr/>
                          <wps:spPr bwMode="auto">
                            <a:xfrm>
                              <a:off x="1489" y="1031"/>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09" name="Line 1879"/>
                          <wps:cNvCnPr/>
                          <wps:spPr bwMode="auto">
                            <a:xfrm>
                              <a:off x="1486" y="98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0" name="Line 1880"/>
                          <wps:cNvCnPr/>
                          <wps:spPr bwMode="auto">
                            <a:xfrm flipV="1">
                              <a:off x="1486" y="982"/>
                              <a:ext cx="98"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1" name="Line 1881"/>
                          <wps:cNvCnPr/>
                          <wps:spPr bwMode="auto">
                            <a:xfrm flipV="1">
                              <a:off x="1612" y="1067"/>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2" name="Line 1882"/>
                          <wps:cNvCnPr/>
                          <wps:spPr bwMode="auto">
                            <a:xfrm>
                              <a:off x="1562" y="1116"/>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3" name="Line 1883"/>
                          <wps:cNvCnPr/>
                          <wps:spPr bwMode="auto">
                            <a:xfrm>
                              <a:off x="1562" y="106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4" name="Line 1884"/>
                          <wps:cNvCnPr/>
                          <wps:spPr bwMode="auto">
                            <a:xfrm flipV="1">
                              <a:off x="1562" y="1067"/>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5" name="Line 1885"/>
                          <wps:cNvCnPr/>
                          <wps:spPr bwMode="auto">
                            <a:xfrm flipV="1">
                              <a:off x="1688" y="1141"/>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6" name="Line 1886"/>
                          <wps:cNvCnPr/>
                          <wps:spPr bwMode="auto">
                            <a:xfrm>
                              <a:off x="1639" y="1190"/>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7" name="Line 1887"/>
                          <wps:cNvCnPr/>
                          <wps:spPr bwMode="auto">
                            <a:xfrm>
                              <a:off x="1639" y="114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8" name="Line 1888"/>
                          <wps:cNvCnPr/>
                          <wps:spPr bwMode="auto">
                            <a:xfrm flipV="1">
                              <a:off x="1639" y="1141"/>
                              <a:ext cx="99"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19" name="Line 1889"/>
                          <wps:cNvCnPr/>
                          <wps:spPr bwMode="auto">
                            <a:xfrm flipV="1">
                              <a:off x="1765" y="1204"/>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0" name="Line 1890"/>
                          <wps:cNvCnPr/>
                          <wps:spPr bwMode="auto">
                            <a:xfrm>
                              <a:off x="1716" y="1253"/>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1" name="Line 1891"/>
                          <wps:cNvCnPr/>
                          <wps:spPr bwMode="auto">
                            <a:xfrm>
                              <a:off x="1716" y="120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2" name="Line 1892"/>
                          <wps:cNvCnPr/>
                          <wps:spPr bwMode="auto">
                            <a:xfrm flipV="1">
                              <a:off x="1716" y="1201"/>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3" name="Line 1893"/>
                          <wps:cNvCnPr/>
                          <wps:spPr bwMode="auto">
                            <a:xfrm flipV="1">
                              <a:off x="1839" y="1256"/>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4" name="Line 1894"/>
                          <wps:cNvCnPr/>
                          <wps:spPr bwMode="auto">
                            <a:xfrm>
                              <a:off x="1790" y="1305"/>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5" name="Line 1895"/>
                          <wps:cNvCnPr/>
                          <wps:spPr bwMode="auto">
                            <a:xfrm>
                              <a:off x="1790" y="125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6" name="Line 1896"/>
                          <wps:cNvCnPr/>
                          <wps:spPr bwMode="auto">
                            <a:xfrm flipV="1">
                              <a:off x="1790" y="1256"/>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7" name="Line 1897"/>
                          <wps:cNvCnPr/>
                          <wps:spPr bwMode="auto">
                            <a:xfrm flipV="1">
                              <a:off x="1915" y="1299"/>
                              <a:ext cx="1"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8" name="Line 1898"/>
                          <wps:cNvCnPr/>
                          <wps:spPr bwMode="auto">
                            <a:xfrm>
                              <a:off x="1866" y="1349"/>
                              <a:ext cx="99"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29" name="Line 1899"/>
                          <wps:cNvCnPr/>
                          <wps:spPr bwMode="auto">
                            <a:xfrm>
                              <a:off x="1866" y="12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0" name="Line 1900"/>
                          <wps:cNvCnPr/>
                          <wps:spPr bwMode="auto">
                            <a:xfrm flipV="1">
                              <a:off x="1866" y="1299"/>
                              <a:ext cx="99" cy="99"/>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1" name="Line 1901"/>
                          <wps:cNvCnPr/>
                          <wps:spPr bwMode="auto">
                            <a:xfrm flipV="1">
                              <a:off x="1992" y="133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2" name="Line 1902"/>
                          <wps:cNvCnPr/>
                          <wps:spPr bwMode="auto">
                            <a:xfrm>
                              <a:off x="1943" y="138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3" name="Line 1903"/>
                          <wps:cNvCnPr/>
                          <wps:spPr bwMode="auto">
                            <a:xfrm>
                              <a:off x="1943" y="133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4" name="Line 1904"/>
                          <wps:cNvCnPr/>
                          <wps:spPr bwMode="auto">
                            <a:xfrm flipV="1">
                              <a:off x="1943" y="1335"/>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5" name="Line 1905"/>
                          <wps:cNvCnPr/>
                          <wps:spPr bwMode="auto">
                            <a:xfrm flipV="1">
                              <a:off x="2066" y="1368"/>
                              <a:ext cx="1"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6" name="Line 1906"/>
                          <wps:cNvCnPr/>
                          <wps:spPr bwMode="auto">
                            <a:xfrm>
                              <a:off x="2017" y="1417"/>
                              <a:ext cx="9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7" name="Line 1907"/>
                          <wps:cNvCnPr/>
                          <wps:spPr bwMode="auto">
                            <a:xfrm>
                              <a:off x="2017" y="1368"/>
                              <a:ext cx="98" cy="98"/>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wps:wsp>
                        <wps:cNvPr id="1838" name="Line 1908"/>
                        <wps:cNvCnPr/>
                        <wps:spPr bwMode="auto">
                          <a:xfrm flipV="1">
                            <a:off x="1280795" y="86868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39" name="Line 1909"/>
                        <wps:cNvCnPr/>
                        <wps:spPr bwMode="auto">
                          <a:xfrm flipV="1">
                            <a:off x="1360805" y="883920"/>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0" name="Line 1910"/>
                        <wps:cNvCnPr/>
                        <wps:spPr bwMode="auto">
                          <a:xfrm>
                            <a:off x="1329055" y="91567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1" name="Line 1911"/>
                        <wps:cNvCnPr/>
                        <wps:spPr bwMode="auto">
                          <a:xfrm>
                            <a:off x="1329055" y="88392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2" name="Line 1912"/>
                        <wps:cNvCnPr/>
                        <wps:spPr bwMode="auto">
                          <a:xfrm flipV="1">
                            <a:off x="1329055" y="88392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3" name="Line 1913"/>
                        <wps:cNvCnPr/>
                        <wps:spPr bwMode="auto">
                          <a:xfrm flipV="1">
                            <a:off x="1409065" y="89662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4" name="Line 1914"/>
                        <wps:cNvCnPr/>
                        <wps:spPr bwMode="auto">
                          <a:xfrm>
                            <a:off x="1377950" y="92773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5" name="Line 1915"/>
                        <wps:cNvCnPr/>
                        <wps:spPr bwMode="auto">
                          <a:xfrm>
                            <a:off x="1377950" y="89662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6" name="Line 1916"/>
                        <wps:cNvCnPr/>
                        <wps:spPr bwMode="auto">
                          <a:xfrm flipV="1">
                            <a:off x="1377950" y="89662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7" name="Line 1917"/>
                        <wps:cNvCnPr/>
                        <wps:spPr bwMode="auto">
                          <a:xfrm flipV="1">
                            <a:off x="1456055" y="904875"/>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8" name="Line 1918"/>
                        <wps:cNvCnPr/>
                        <wps:spPr bwMode="auto">
                          <a:xfrm>
                            <a:off x="1424940" y="935990"/>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49" name="Line 1919"/>
                        <wps:cNvCnPr/>
                        <wps:spPr bwMode="auto">
                          <a:xfrm>
                            <a:off x="1424940" y="90487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0" name="Line 1920"/>
                        <wps:cNvCnPr/>
                        <wps:spPr bwMode="auto">
                          <a:xfrm flipV="1">
                            <a:off x="1424940" y="90487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1" name="Line 1921"/>
                        <wps:cNvCnPr/>
                        <wps:spPr bwMode="auto">
                          <a:xfrm flipV="1">
                            <a:off x="1504950" y="909955"/>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2" name="Line 1922"/>
                        <wps:cNvCnPr/>
                        <wps:spPr bwMode="auto">
                          <a:xfrm>
                            <a:off x="1473200" y="941705"/>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3" name="Line 1923"/>
                        <wps:cNvCnPr/>
                        <wps:spPr bwMode="auto">
                          <a:xfrm>
                            <a:off x="1473200" y="909955"/>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4" name="Line 1924"/>
                        <wps:cNvCnPr/>
                        <wps:spPr bwMode="auto">
                          <a:xfrm flipV="1">
                            <a:off x="1473200" y="909955"/>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5" name="Line 1925"/>
                        <wps:cNvCnPr/>
                        <wps:spPr bwMode="auto">
                          <a:xfrm flipV="1">
                            <a:off x="1553210" y="913765"/>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6" name="Line 1926"/>
                        <wps:cNvCnPr/>
                        <wps:spPr bwMode="auto">
                          <a:xfrm>
                            <a:off x="1522095" y="94488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7" name="Line 1927"/>
                        <wps:cNvCnPr/>
                        <wps:spPr bwMode="auto">
                          <a:xfrm>
                            <a:off x="1522095" y="913765"/>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8" name="Line 1928"/>
                        <wps:cNvCnPr/>
                        <wps:spPr bwMode="auto">
                          <a:xfrm flipV="1">
                            <a:off x="1522095" y="913765"/>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59" name="Line 1929"/>
                        <wps:cNvCnPr/>
                        <wps:spPr bwMode="auto">
                          <a:xfrm flipV="1">
                            <a:off x="1600200" y="91567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0" name="Line 1930"/>
                        <wps:cNvCnPr/>
                        <wps:spPr bwMode="auto">
                          <a:xfrm>
                            <a:off x="1569085" y="94678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1" name="Line 1931"/>
                        <wps:cNvCnPr/>
                        <wps:spPr bwMode="auto">
                          <a:xfrm>
                            <a:off x="1569085" y="91567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2" name="Line 1932"/>
                        <wps:cNvCnPr/>
                        <wps:spPr bwMode="auto">
                          <a:xfrm flipV="1">
                            <a:off x="1569085" y="91567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3" name="Line 1933"/>
                        <wps:cNvCnPr/>
                        <wps:spPr bwMode="auto">
                          <a:xfrm flipV="1">
                            <a:off x="1649095" y="91567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4" name="Line 1934"/>
                        <wps:cNvCnPr/>
                        <wps:spPr bwMode="auto">
                          <a:xfrm>
                            <a:off x="1617980" y="94678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5" name="Line 1935"/>
                        <wps:cNvCnPr/>
                        <wps:spPr bwMode="auto">
                          <a:xfrm>
                            <a:off x="1617980" y="91567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6" name="Line 1936"/>
                        <wps:cNvCnPr/>
                        <wps:spPr bwMode="auto">
                          <a:xfrm flipV="1">
                            <a:off x="1617980" y="91567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7" name="Line 1937"/>
                        <wps:cNvCnPr/>
                        <wps:spPr bwMode="auto">
                          <a:xfrm flipV="1">
                            <a:off x="1697355" y="91567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8" name="Line 1938"/>
                        <wps:cNvCnPr/>
                        <wps:spPr bwMode="auto">
                          <a:xfrm>
                            <a:off x="1666240" y="946785"/>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69" name="Line 1939"/>
                        <wps:cNvCnPr/>
                        <wps:spPr bwMode="auto">
                          <a:xfrm>
                            <a:off x="1666240" y="915670"/>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0" name="Line 1940"/>
                        <wps:cNvCnPr/>
                        <wps:spPr bwMode="auto">
                          <a:xfrm flipV="1">
                            <a:off x="1666240" y="915670"/>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1" name="Line 1941"/>
                        <wps:cNvCnPr/>
                        <wps:spPr bwMode="auto">
                          <a:xfrm flipV="1">
                            <a:off x="1744345" y="913765"/>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2" name="Line 1942"/>
                        <wps:cNvCnPr/>
                        <wps:spPr bwMode="auto">
                          <a:xfrm>
                            <a:off x="1713230" y="94488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3" name="Line 1943"/>
                        <wps:cNvCnPr/>
                        <wps:spPr bwMode="auto">
                          <a:xfrm>
                            <a:off x="1713230" y="91186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4" name="Line 1944"/>
                        <wps:cNvCnPr/>
                        <wps:spPr bwMode="auto">
                          <a:xfrm flipV="1">
                            <a:off x="1713230" y="91186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5" name="Line 1945"/>
                        <wps:cNvCnPr/>
                        <wps:spPr bwMode="auto">
                          <a:xfrm flipV="1">
                            <a:off x="1793240" y="909955"/>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6" name="Line 1946"/>
                        <wps:cNvCnPr/>
                        <wps:spPr bwMode="auto">
                          <a:xfrm>
                            <a:off x="1762125" y="94170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7" name="Line 1947"/>
                        <wps:cNvCnPr/>
                        <wps:spPr bwMode="auto">
                          <a:xfrm>
                            <a:off x="1762125" y="90995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8" name="Line 1948"/>
                        <wps:cNvCnPr/>
                        <wps:spPr bwMode="auto">
                          <a:xfrm flipV="1">
                            <a:off x="1762125" y="90995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79" name="Line 1949"/>
                        <wps:cNvCnPr/>
                        <wps:spPr bwMode="auto">
                          <a:xfrm flipV="1">
                            <a:off x="1842135" y="90678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0" name="Line 1950"/>
                        <wps:cNvCnPr/>
                        <wps:spPr bwMode="auto">
                          <a:xfrm>
                            <a:off x="1810385" y="937895"/>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1" name="Line 1951"/>
                        <wps:cNvCnPr/>
                        <wps:spPr bwMode="auto">
                          <a:xfrm>
                            <a:off x="1810385" y="904875"/>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2" name="Line 1952"/>
                        <wps:cNvCnPr/>
                        <wps:spPr bwMode="auto">
                          <a:xfrm flipV="1">
                            <a:off x="1810385" y="904875"/>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3" name="Line 1953"/>
                        <wps:cNvCnPr/>
                        <wps:spPr bwMode="auto">
                          <a:xfrm flipV="1">
                            <a:off x="1890395" y="90170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4" name="Line 1954"/>
                        <wps:cNvCnPr/>
                        <wps:spPr bwMode="auto">
                          <a:xfrm>
                            <a:off x="1859280" y="93281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5" name="Line 1955"/>
                        <wps:cNvCnPr/>
                        <wps:spPr bwMode="auto">
                          <a:xfrm>
                            <a:off x="1857375" y="901700"/>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6" name="Line 1956"/>
                        <wps:cNvCnPr/>
                        <wps:spPr bwMode="auto">
                          <a:xfrm flipV="1">
                            <a:off x="1857375" y="901700"/>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7" name="Line 1957"/>
                        <wps:cNvCnPr/>
                        <wps:spPr bwMode="auto">
                          <a:xfrm flipV="1">
                            <a:off x="1937385" y="897890"/>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8" name="Line 1958"/>
                        <wps:cNvCnPr/>
                        <wps:spPr bwMode="auto">
                          <a:xfrm>
                            <a:off x="1906270" y="929640"/>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89" name="Line 1959"/>
                        <wps:cNvCnPr/>
                        <wps:spPr bwMode="auto">
                          <a:xfrm>
                            <a:off x="1906270" y="897890"/>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0" name="Line 1960"/>
                        <wps:cNvCnPr/>
                        <wps:spPr bwMode="auto">
                          <a:xfrm flipV="1">
                            <a:off x="1906270" y="897890"/>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1" name="Line 1961"/>
                        <wps:cNvCnPr/>
                        <wps:spPr bwMode="auto">
                          <a:xfrm flipV="1">
                            <a:off x="1986280" y="892810"/>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2" name="Line 1962"/>
                        <wps:cNvCnPr/>
                        <wps:spPr bwMode="auto">
                          <a:xfrm>
                            <a:off x="1954530" y="923925"/>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3" name="Line 1963"/>
                        <wps:cNvCnPr/>
                        <wps:spPr bwMode="auto">
                          <a:xfrm>
                            <a:off x="1954530" y="89281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4" name="Line 1964"/>
                        <wps:cNvCnPr/>
                        <wps:spPr bwMode="auto">
                          <a:xfrm flipV="1">
                            <a:off x="1954530" y="89281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5" name="Line 1965"/>
                        <wps:cNvCnPr/>
                        <wps:spPr bwMode="auto">
                          <a:xfrm flipV="1">
                            <a:off x="2033270" y="889635"/>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6" name="Line 1966"/>
                        <wps:cNvCnPr/>
                        <wps:spPr bwMode="auto">
                          <a:xfrm>
                            <a:off x="2001520" y="92075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7" name="Line 1967"/>
                        <wps:cNvCnPr/>
                        <wps:spPr bwMode="auto">
                          <a:xfrm>
                            <a:off x="2001520" y="887730"/>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8" name="Line 1968"/>
                        <wps:cNvCnPr/>
                        <wps:spPr bwMode="auto">
                          <a:xfrm flipV="1">
                            <a:off x="2001520" y="887730"/>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899" name="Line 1969"/>
                        <wps:cNvCnPr/>
                        <wps:spPr bwMode="auto">
                          <a:xfrm flipV="1">
                            <a:off x="2081530" y="88265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0" name="Line 1970"/>
                        <wps:cNvCnPr/>
                        <wps:spPr bwMode="auto">
                          <a:xfrm>
                            <a:off x="2050415" y="91376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1" name="Line 1971"/>
                        <wps:cNvCnPr/>
                        <wps:spPr bwMode="auto">
                          <a:xfrm>
                            <a:off x="2050415" y="88265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2" name="Line 1972"/>
                        <wps:cNvCnPr/>
                        <wps:spPr bwMode="auto">
                          <a:xfrm flipV="1">
                            <a:off x="2050415" y="88265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3" name="Line 1973"/>
                        <wps:cNvCnPr/>
                        <wps:spPr bwMode="auto">
                          <a:xfrm flipV="1">
                            <a:off x="2130425" y="876935"/>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4" name="Line 1974"/>
                        <wps:cNvCnPr/>
                        <wps:spPr bwMode="auto">
                          <a:xfrm>
                            <a:off x="2099310" y="90868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5" name="Line 1975"/>
                        <wps:cNvCnPr/>
                        <wps:spPr bwMode="auto">
                          <a:xfrm>
                            <a:off x="2099310" y="87693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6" name="Line 1976"/>
                        <wps:cNvCnPr/>
                        <wps:spPr bwMode="auto">
                          <a:xfrm flipV="1">
                            <a:off x="2099310" y="87693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7" name="Line 1977"/>
                        <wps:cNvCnPr/>
                        <wps:spPr bwMode="auto">
                          <a:xfrm flipV="1">
                            <a:off x="2178685" y="871855"/>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8" name="Line 1978"/>
                        <wps:cNvCnPr/>
                        <wps:spPr bwMode="auto">
                          <a:xfrm>
                            <a:off x="2147570" y="90297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09" name="Line 1979"/>
                        <wps:cNvCnPr/>
                        <wps:spPr bwMode="auto">
                          <a:xfrm>
                            <a:off x="2147570" y="870585"/>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0" name="Line 1980"/>
                        <wps:cNvCnPr/>
                        <wps:spPr bwMode="auto">
                          <a:xfrm flipV="1">
                            <a:off x="2147570" y="870585"/>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1" name="Line 1981"/>
                        <wps:cNvCnPr/>
                        <wps:spPr bwMode="auto">
                          <a:xfrm flipV="1">
                            <a:off x="2225675" y="864870"/>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2" name="Line 1982"/>
                        <wps:cNvCnPr/>
                        <wps:spPr bwMode="auto">
                          <a:xfrm>
                            <a:off x="2194560" y="89662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3" name="Line 1983"/>
                        <wps:cNvCnPr/>
                        <wps:spPr bwMode="auto">
                          <a:xfrm>
                            <a:off x="2194560" y="86487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4" name="Line 1984"/>
                        <wps:cNvCnPr/>
                        <wps:spPr bwMode="auto">
                          <a:xfrm flipV="1">
                            <a:off x="2194560" y="86487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5" name="Line 1985"/>
                        <wps:cNvCnPr/>
                        <wps:spPr bwMode="auto">
                          <a:xfrm flipV="1">
                            <a:off x="2274570" y="859790"/>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6" name="Line 1986"/>
                        <wps:cNvCnPr/>
                        <wps:spPr bwMode="auto">
                          <a:xfrm>
                            <a:off x="2243455" y="89090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7" name="Line 1987"/>
                        <wps:cNvCnPr/>
                        <wps:spPr bwMode="auto">
                          <a:xfrm>
                            <a:off x="2243455" y="859790"/>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8" name="Line 1988"/>
                        <wps:cNvCnPr/>
                        <wps:spPr bwMode="auto">
                          <a:xfrm flipV="1">
                            <a:off x="2243455" y="859790"/>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19" name="Line 1989"/>
                        <wps:cNvCnPr/>
                        <wps:spPr bwMode="auto">
                          <a:xfrm flipV="1">
                            <a:off x="2323465" y="852805"/>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0" name="Line 1990"/>
                        <wps:cNvCnPr/>
                        <wps:spPr bwMode="auto">
                          <a:xfrm>
                            <a:off x="2291715" y="88392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1" name="Line 1991"/>
                        <wps:cNvCnPr/>
                        <wps:spPr bwMode="auto">
                          <a:xfrm>
                            <a:off x="2291715" y="852805"/>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2" name="Line 1992"/>
                        <wps:cNvCnPr/>
                        <wps:spPr bwMode="auto">
                          <a:xfrm flipV="1">
                            <a:off x="2291715" y="852805"/>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3" name="Line 1993"/>
                        <wps:cNvCnPr/>
                        <wps:spPr bwMode="auto">
                          <a:xfrm flipV="1">
                            <a:off x="2369820" y="847725"/>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4" name="Line 1994"/>
                        <wps:cNvCnPr/>
                        <wps:spPr bwMode="auto">
                          <a:xfrm>
                            <a:off x="2338705" y="87884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5" name="Line 1995"/>
                        <wps:cNvCnPr/>
                        <wps:spPr bwMode="auto">
                          <a:xfrm>
                            <a:off x="2338705" y="847725"/>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6" name="Line 1996"/>
                        <wps:cNvCnPr/>
                        <wps:spPr bwMode="auto">
                          <a:xfrm flipV="1">
                            <a:off x="2338705" y="847725"/>
                            <a:ext cx="6286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7" name="Line 1997"/>
                        <wps:cNvCnPr/>
                        <wps:spPr bwMode="auto">
                          <a:xfrm flipV="1">
                            <a:off x="2418715" y="84074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8" name="Line 1998"/>
                        <wps:cNvCnPr/>
                        <wps:spPr bwMode="auto">
                          <a:xfrm>
                            <a:off x="2387600" y="87185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29" name="Line 1999"/>
                        <wps:cNvCnPr/>
                        <wps:spPr bwMode="auto">
                          <a:xfrm>
                            <a:off x="2387600" y="84074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0" name="Line 2000"/>
                        <wps:cNvCnPr/>
                        <wps:spPr bwMode="auto">
                          <a:xfrm flipV="1">
                            <a:off x="2387600" y="84074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1" name="Line 2001"/>
                        <wps:cNvCnPr/>
                        <wps:spPr bwMode="auto">
                          <a:xfrm flipV="1">
                            <a:off x="2467610" y="833755"/>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2" name="Line 2002"/>
                        <wps:cNvCnPr/>
                        <wps:spPr bwMode="auto">
                          <a:xfrm>
                            <a:off x="2435860" y="86487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3" name="Line 2003"/>
                        <wps:cNvCnPr/>
                        <wps:spPr bwMode="auto">
                          <a:xfrm>
                            <a:off x="2434590" y="83375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4" name="Line 2004"/>
                        <wps:cNvCnPr/>
                        <wps:spPr bwMode="auto">
                          <a:xfrm flipV="1">
                            <a:off x="2434590" y="833755"/>
                            <a:ext cx="62230"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5" name="Line 2005"/>
                        <wps:cNvCnPr/>
                        <wps:spPr bwMode="auto">
                          <a:xfrm flipV="1">
                            <a:off x="2514600" y="828675"/>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6" name="Line 2006"/>
                        <wps:cNvCnPr/>
                        <wps:spPr bwMode="auto">
                          <a:xfrm>
                            <a:off x="2482850" y="859790"/>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7" name="Line 2007"/>
                        <wps:cNvCnPr/>
                        <wps:spPr bwMode="auto">
                          <a:xfrm>
                            <a:off x="2482850" y="82677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8" name="Line 2008"/>
                        <wps:cNvCnPr/>
                        <wps:spPr bwMode="auto">
                          <a:xfrm flipV="1">
                            <a:off x="2482850" y="82677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39" name="Line 2009"/>
                        <wps:cNvCnPr/>
                        <wps:spPr bwMode="auto">
                          <a:xfrm flipV="1">
                            <a:off x="2562860" y="821690"/>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0" name="Line 2010"/>
                        <wps:cNvCnPr/>
                        <wps:spPr bwMode="auto">
                          <a:xfrm>
                            <a:off x="2531745" y="852805"/>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1" name="Line 2011"/>
                        <wps:cNvCnPr/>
                        <wps:spPr bwMode="auto">
                          <a:xfrm>
                            <a:off x="2531745" y="82169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2" name="Line 2012"/>
                        <wps:cNvCnPr/>
                        <wps:spPr bwMode="auto">
                          <a:xfrm flipV="1">
                            <a:off x="2531745" y="821690"/>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3" name="Line 2013"/>
                        <wps:cNvCnPr/>
                        <wps:spPr bwMode="auto">
                          <a:xfrm flipV="1">
                            <a:off x="2611755" y="814705"/>
                            <a:ext cx="635"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4" name="Line 2014"/>
                        <wps:cNvCnPr/>
                        <wps:spPr bwMode="auto">
                          <a:xfrm>
                            <a:off x="2580640" y="845820"/>
                            <a:ext cx="62230"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5" name="Line 2015"/>
                        <wps:cNvCnPr/>
                        <wps:spPr bwMode="auto">
                          <a:xfrm>
                            <a:off x="2580640" y="814705"/>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6" name="Line 2016"/>
                        <wps:cNvCnPr/>
                        <wps:spPr bwMode="auto">
                          <a:xfrm flipV="1">
                            <a:off x="2580640" y="814705"/>
                            <a:ext cx="62230" cy="6223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7" name="Line 2017"/>
                        <wps:cNvCnPr/>
                        <wps:spPr bwMode="auto">
                          <a:xfrm flipV="1">
                            <a:off x="2658745" y="807720"/>
                            <a:ext cx="63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8" name="Line 2018"/>
                        <wps:cNvCnPr/>
                        <wps:spPr bwMode="auto">
                          <a:xfrm>
                            <a:off x="2626995" y="838835"/>
                            <a:ext cx="62865" cy="63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49" name="Line 2019"/>
                        <wps:cNvCnPr/>
                        <wps:spPr bwMode="auto">
                          <a:xfrm>
                            <a:off x="2626995" y="80772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50" name="Line 2020"/>
                        <wps:cNvCnPr/>
                        <wps:spPr bwMode="auto">
                          <a:xfrm flipV="1">
                            <a:off x="2626995" y="807720"/>
                            <a:ext cx="62865" cy="62865"/>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97" o:spid="_x0000_s1026" editas="canvas" style="width:451.5pt;height:338.25pt;mso-position-horizontal-relative:char;mso-position-vertical-relative:line" coordsize="57340,4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">
                <v:shape id="_x0000_s1027" type="#_x0000_t75" style="position:absolute;width:57340;height:42957;visibility:visible;mso-wrap-style:square">
                  <v:fill o:detectmouseclick="t"/>
                  <v:path o:connecttype="none"/>
                </v:shape>
                <v:group id="Group 99" o:spid="_x0000_s1028" style="position:absolute;width:57340;height:42938" coordsize="9030,6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00" o:spid="_x0000_s1029" style="position:absolute;width:9030;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YDJcMA&#10;AADaAAAADwAAAGRycy9kb3ducmV2LnhtbESPQWvCQBSE7wX/w/KE3upGpY1EVxFB8GRbG0qPz+wz&#10;Cdl9G7Jrkv77bqHQ4zAz3zCb3WiN6KnztWMF81kCgrhwuuZSQf5xfFqB8AFZo3FMCr7Jw247edhg&#10;pt3A79RfQikihH2GCqoQ2kxKX1Rk0c9cSxy9m+sshii7UuoOhwi3Ri6S5EVarDkuVNjSoaKiudyt&#10;gtXz1TR5uvw6p6/zz4bMnvz5TanH6bhfgwg0hv/wX/ukFSzh90q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YDJcMAAADaAAAADwAAAAAAAAAAAAAAAACYAgAAZHJzL2Rv&#10;d25yZXYueG1sUEsFBgAAAAAEAAQA9QAAAIgDAAAAAA==&#10;" filled="f" strokeweight="0"/>
                  <v:line id="Line 101" o:spid="_x0000_s1030" style="position:absolute;visibility:visible;mso-wrap-style:square" from="5133,6035" to="5202,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uOa8QAAADaAAAADwAAAGRycy9kb3ducmV2LnhtbESPQWvCQBSE74L/YXlCb2ajiGiaVUSw&#10;SA9tjT30+Mi+JtHs23R3G9N/3y0UPA4z8w2TbwfTip6cbywrmCUpCOLS6oYrBe/nw3QFwgdkja1l&#10;UvBDHrab8SjHTNsbn6gvQiUihH2GCuoQukxKX9Zk0Ce2I47ep3UGQ5SuktrhLcJNK+dpupQGG44L&#10;NXa0r6m8Ft9GweHluS2eitOs/9CX13T5td6t3rRSD5Nh9wgi0BDu4f/2UStYwN+VeAP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245rxAAAANoAAAAPAAAAAAAAAAAA&#10;AAAAAKECAABkcnMvZG93bnJldi54bWxQSwUGAAAAAAQABAD5AAAAkgMAAAAA&#10;" strokeweight=".15pt"/>
                  <v:line id="Line 102" o:spid="_x0000_s1031" style="position:absolute;flip:x;visibility:visible;mso-wrap-style:square" from="8094,6035" to="8163,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tda7sAAADaAAAADwAAAGRycy9kb3ducmV2LnhtbERPTWvCQBC9F/wPywje6qYeRKKrWIvo&#10;Vdvch+yYBLOzIbPV+O+dg+Dx8b5XmyG05ka9NJEdfE0zMMRl9A1XDv5+958LMJKQPbaRycGDBDbr&#10;0ccKcx/vfKLbOVVGQ1hydFCn1OXWSllTQJnGjli5S+wDJoV9ZX2Pdw0PrZ1l2dwGbFgbauxoV1N5&#10;Pf8HLfku/OmHD9ddId5fttLGvRTOTcbDdgkm0ZDe4pf76B3oVr2iN8Cun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Mu11ruwAAANoAAAAPAAAAAAAAAAAAAAAAAKECAABk&#10;cnMvZG93bnJldi54bWxQSwUGAAAAAAQABAD5AAAAiQMAAAAA&#10;" strokeweight=".15pt"/>
                  <v:shape id="Freeform 103" o:spid="_x0000_s1032" style="position:absolute;left:5018;top:5996;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hNcQA&#10;AADaAAAADwAAAGRycy9kb3ducmV2LnhtbESPT4vCMBTE7wt+h/CEvYimuiBajSKrLntYFP8gHh/N&#10;s63bvJQmav32RhA8DjPzG2Y8rU0hrlS53LKCbicCQZxYnXOqYL9btgcgnEfWWFgmBXdyMJ00PsYY&#10;a3vjDV23PhUBwi5GBZn3ZSylSzIy6Dq2JA7eyVYGfZBVKnWFtwA3hexFUV8azDksZFjSd0bJ//Zi&#10;FHytW6ld/PXPRz1bl5fl/NBa8Y9Sn816NgLhqfbv8Kv9qxUM4Xkl3AA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yYTXEAAAA2gAAAA8AAAAAAAAAAAAAAAAAmAIAAGRycy9k&#10;b3ducmV2LnhtbFBLBQYAAAAABAAEAPUAAACJAwAAAAA=&#10;" path="m,36l3,25,6,17r,-6l14,3,20,r8,l33,3r6,6l44,19r,9l47,36,44,47r,8l42,60r-6,6l31,69r-14,l14,66,9,63,3,47,,36xm11,36r,16l14,58r6,2l31,60r2,-2l36,52r,-33l33,14,22,9r-5,2l14,14r-3,5l11,36xe" fillcolor="black" strokeweight="0">
                    <v:path arrowok="t" o:connecttype="custom" o:connectlocs="0,36;3,25;6,17;6,11;14,3;20,0;28,0;33,3;39,9;44,19;44,28;47,36;44,47;44,55;42,60;36,66;31,69;17,69;14,66;9,63;3,47;0,36;11,36;11,52;14,58;20,60;31,60;33,58;36,52;36,19;33,14;22,9;17,11;14,14;11,19;11,36" o:connectangles="0,0,0,0,0,0,0,0,0,0,0,0,0,0,0,0,0,0,0,0,0,0,0,0,0,0,0,0,0,0,0,0,0,0,0,0"/>
                    <o:lock v:ext="edit" verticies="t"/>
                  </v:shape>
                  <v:line id="Line 104" o:spid="_x0000_s1033" style="position:absolute;visibility:visible;mso-wrap-style:square" from="5133,5742" to="5202,5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RxccUAAADbAAAADwAAAGRycy9kb3ducmV2LnhtbESPMW/CQAyFdyT+w8lI3eACA4KUAyEk&#10;UNWhlNCho5Vzk0DOF3LXkP57PFRis/We3/u82vSuVh21ofJsYDpJQBHn3lZcGPg678cLUCEiW6w9&#10;k4E/CrBZDwcrTK2/84m6LBZKQjikaKCMsUm1DnlJDsPEN8Si/fjWYZS1LbRt8S7hrtazJJlrhxVL&#10;Q4kN7UrKr9mvM7D/eK+zQ3aadt/2ckzmt+V28WmNeRn121dQkfr4NP9fv1nBF3r5RQb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8RxccUAAADbAAAADwAAAAAAAAAA&#10;AAAAAAChAgAAZHJzL2Rvd25yZXYueG1sUEsFBgAAAAAEAAQA+QAAAJMDAAAAAA==&#10;" strokeweight=".15pt"/>
                  <v:line id="Line 105" o:spid="_x0000_s1034" style="position:absolute;flip:x;visibility:visible;mso-wrap-style:square" from="8094,5742" to="8163,5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Wl74AAADbAAAADwAAAGRycy9kb3ducmV2LnhtbESPS6vCQAyF94L/YYjgTqe6kEt1FB+I&#10;bn10HzqxLXYypRm1/ntHEO4u4Zyc72Sx6lytntRK5dnAZJyAIs69rbgwcL3sR3+gJCBbrD2TgTcJ&#10;rJb93gJT6198ouc5FCqGsKRooAyhSbWWvCSHMvYNcdRuvnUY4toW2rb4iuGu1tMkmWmHFUdCiQ1t&#10;S8rv54eLkE1mTzs+3LeZWHtbS+33khkzHHTrOahAXfg3/66PNtafwPeXOIBef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z9aXvgAAANsAAAAPAAAAAAAAAAAAAAAAAKEC&#10;AABkcnMvZG93bnJldi54bWxQSwUGAAAAAAQABAD5AAAAjAMAAAAA&#10;" strokeweight=".15pt"/>
                  <v:shape id="Freeform 106" o:spid="_x0000_s1035" style="position:absolute;left:5018;top:5706;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QQvsMA&#10;AADbAAAADwAAAGRycy9kb3ducmV2LnhtbERPS2vCQBC+F/wPywi9iG7qoWrqJtiAtB48+KD0OGSn&#10;2WB2NmRXTf69Wyj0Nh/fc9Z5bxtxo87XjhW8zBIQxKXTNVcKzqftdAnCB2SNjWNSMJCHPBs9rTHV&#10;7s4Huh1DJWII+xQVmBDaVEpfGrLoZ64ljtyP6yyGCLtK6g7vMdw2cp4kr9JizbHBYEuFofJyvFoF&#10;2/13cRo+3qloJ9evxbBfFWa3Uup53G/eQATqw7/4z/2p4/w5/P4SD5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QQvsMAAADbAAAADwAAAAAAAAAAAAAAAACYAgAAZHJzL2Rv&#10;d25yZXYueG1sUEsFBgAAAAAEAAQA9QAAAIgDAAAAAA==&#10;" path="m,50l11,47r,5l17,58r14,l33,55r3,-5l36,36,31,30,22,28r-5,2l11,36,3,33,9,,42,r,9l17,9,14,25r6,-3l36,22r3,6l42,30r5,11l44,50r,5l36,63r-5,3l14,66,9,63,3,55,,50xe" fillcolor="black" strokeweight="0">
                    <v:path arrowok="t" o:connecttype="custom" o:connectlocs="0,50;11,47;11,52;17,58;31,58;33,55;36,50;36,36;31,30;22,28;17,30;11,36;3,33;9,0;42,0;42,9;17,9;14,25;20,22;36,22;39,28;42,30;47,41;44,50;44,55;36,63;31,66;14,66;9,63;3,55;0,50" o:connectangles="0,0,0,0,0,0,0,0,0,0,0,0,0,0,0,0,0,0,0,0,0,0,0,0,0,0,0,0,0,0,0"/>
                  </v:shape>
                  <v:line id="Line 107" o:spid="_x0000_s1036" style="position:absolute;visibility:visible;mso-wrap-style:square" from="5133,5449" to="5202,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bvBsIAAADbAAAADwAAAGRycy9kb3ducmV2LnhtbERPS4vCMBC+L/gfwgje1lQXxK1GEUFZ&#10;PPjoevA4NGPb3WZSm1jrvzeC4G0+vudM560pRUO1KywrGPQjEMSp1QVnCo6/q88xCOeRNZaWScGd&#10;HMxnnY8pxtre+EBN4jMRQtjFqCD3voqldGlOBl3fVsSBO9vaoA+wzqSu8RbCTSmHUTSSBgsODTlW&#10;tMwp/U+uRsFquymTdXIYNCf9t4tGl+/FeK+V6nXbxQSEp9a/xS/3jw7zv+D5Szh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bvBsIAAADbAAAADwAAAAAAAAAAAAAA&#10;AAChAgAAZHJzL2Rvd25yZXYueG1sUEsFBgAAAAAEAAQA+QAAAJADAAAAAA==&#10;" strokeweight=".15pt"/>
                  <v:line id="Line 108" o:spid="_x0000_s1037" style="position:absolute;flip:x;visibility:visible;mso-wrap-style:square" from="8094,5449" to="8163,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h1D8AAAADbAAAADwAAAGRycy9kb3ducmV2LnhtbESPQWvCQBCF74X+h2UEb81GESlpVkkj&#10;Uq9acx+yYxLMzobMVtN/7xYK3mZ4b973Jt9Orlc3GqXzbGCRpKCIa287bgycv/dv76AkIFvsPZOB&#10;XxLYbl5fcsysv/ORbqfQqBjCkqGBNoQh01rqlhxK4gfiqF386DDEdWy0HfEew12vl2m61g47joQW&#10;Bypbqq+nHxchn5U97vjrWlZi7aWQ3u+lMmY+m4oPUIGm8DT/Xx9srL+Cv1/iAHr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S4dQ/AAAAA2wAAAA8AAAAAAAAAAAAAAAAA&#10;oQIAAGRycy9kb3ducmV2LnhtbFBLBQYAAAAABAAEAPkAAACOAwAAAAA=&#10;" strokeweight=".15pt"/>
                  <v:shape id="Freeform 109" o:spid="_x0000_s1038" style="position:absolute;left:4975;top:5411;width:24;height:68;visibility:visible;mso-wrap-style:square;v-text-anchor:top" coordsize="2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4ED8MA&#10;AADbAAAADwAAAGRycy9kb3ducmV2LnhtbERP30vDMBB+F/wfwgl7s6nCROuyIhvCEDbcJqJvZ3Mm&#10;tc2lNHGr++uXwcC3+/h+3qQcXCt21Ifas4KbLAdBXHlds1Hwtn2+vgcRIrLG1jMp+KMA5fTyYoKF&#10;9nte024TjUghHApUYGPsCilDZclhyHxHnLhv3zuMCfZG6h73Kdy18jbP76TDmlODxY5mlqpm8+sU&#10;/Ly/fC0/V2b+Ov5o7MoccIsPqNToanh6BBFpiP/is3uh0/wxnH5JB8jpE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4ED8MAAADbAAAADwAAAAAAAAAAAAAAAACYAgAAZHJzL2Rv&#10;d25yZXYueG1sUEsFBgAAAAAEAAQA9QAAAIgDAAAAAA==&#10;" path="m24,68r-11,l13,16r-2,3l5,22,2,25,,25,,16,5,14,13,5,16,r8,l24,68xe" fillcolor="black" strokeweight="0">
                    <v:path arrowok="t" o:connecttype="custom" o:connectlocs="24,68;13,68;13,16;11,19;5,22;2,25;0,25;0,16;5,14;13,5;16,0;24,0;24,68" o:connectangles="0,0,0,0,0,0,0,0,0,0,0,0,0"/>
                  </v:shape>
                  <v:shape id="Freeform 110" o:spid="_x0000_s1039" style="position:absolute;left:5018;top:5411;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ENcIA&#10;AADbAAAADwAAAGRycy9kb3ducmV2LnhtbERPS2vCQBC+F/wPywi91Y0lhBJdJYjFWk8+Lt6G7JgE&#10;s7Nxd9XYX98tFLzNx/ec6bw3rbiR841lBeNRAoK4tLrhSsFh//n2AcIHZI2tZVLwIA/z2eBlirm2&#10;d97SbRcqEUPY56igDqHLpfRlTQb9yHbEkTtZZzBE6CqpHd5juGnle5Jk0mDDsaHGjhY1lefd1ShI&#10;l5vVeluk33163lTtT5Fd3PGi1OuwLyYgAvXhKf53f+k4P4O/X+IB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kQ1wgAAANsAAAAPAAAAAAAAAAAAAAAAAJgCAABkcnMvZG93&#10;bnJldi54bWxQSwUGAAAAAAQABAD1AAAAhwMAAAAA&#10;" path="m,35l3,25,6,16r,-5l14,3,20,r8,l33,3r6,5l44,19r,8l47,35,44,46r,9l42,60r-6,6l31,68r-11,l9,63,3,46,,35xm11,35r,17l14,57r6,3l31,60r2,-3l36,52r,-33l33,14,22,8r-5,3l14,14r-3,5l11,35xe" fillcolor="black" strokeweight="0">
                    <v:path arrowok="t" o:connecttype="custom" o:connectlocs="0,35;3,25;6,16;6,11;14,3;20,0;28,0;33,3;39,8;44,19;44,27;47,35;44,46;44,55;42,60;36,66;31,68;20,68;9,63;3,46;0,35;11,35;11,52;14,57;20,60;31,60;33,57;36,52;36,19;33,14;22,8;17,11;14,14;11,19;11,35" o:connectangles="0,0,0,0,0,0,0,0,0,0,0,0,0,0,0,0,0,0,0,0,0,0,0,0,0,0,0,0,0,0,0,0,0,0,0"/>
                    <o:lock v:ext="edit" verticies="t"/>
                  </v:shape>
                  <v:line id="Line 111" o:spid="_x0000_s1040" style="position:absolute;visibility:visible;mso-wrap-style:square" from="5133,5157" to="520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3pBcMAAADbAAAADwAAAGRycy9kb3ducmV2LnhtbERPTWvCQBC9C/6HZQRvuokHq6mrBMEi&#10;PbRN7KHHITtNotnZNLtN0n/fLRS8zeN9zu4wmkb01LnasoJ4GYEgLqyuuVTwfjktNiCcR9bYWCYF&#10;P+TgsJ9OdphoO3BGfe5LEULYJaig8r5NpHRFRQbd0rbEgfu0nUEfYFdK3eEQwk0jV1G0lgZrDg0V&#10;tnSsqLjl30bB6eW5yZ/yLO4/9PU1Wn9t082bVmo+G9NHEJ5Gfxf/u886zH+Av1/CA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t6QXDAAAA2wAAAA8AAAAAAAAAAAAA&#10;AAAAoQIAAGRycy9kb3ducmV2LnhtbFBLBQYAAAAABAAEAPkAAACRAwAAAAA=&#10;" strokeweight=".15pt"/>
                  <v:line id="Line 112" o:spid="_x0000_s1041" style="position:absolute;flip:x;visibility:visible;mso-wrap-style:square" from="8094,5157" to="8163,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V/Cr4AAADbAAAADwAAAGRycy9kb3ducmV2LnhtbESPTYvCQAyG7wv+hyGCt3W6HkSqo7gu&#10;olfd7T10YlvsZEozq/Xfm4PgLSHvx5PVZgituVEvTWQHX9MMDHEZfcOVg7/f/ecCjCRkj21kcvAg&#10;gc169LHC3Mc7n+h2TpXREJYcHdQpdbm1UtYUUKaxI9bbJfYBk659ZX2Pdw0PrZ1l2dwGbFgbauxo&#10;V1N5Pf8HLfku/OmHD9ddId5fttLGvRTOTcbDdgkm0ZDe4pf76BVfYfUXHcCu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19X8KvgAAANsAAAAPAAAAAAAAAAAAAAAAAKEC&#10;AABkcnMvZG93bnJldi54bWxQSwUGAAAAAAQABAD5AAAAjAMAAAAA&#10;" strokeweight=".15pt"/>
                  <v:shape id="Freeform 113" o:spid="_x0000_s1042" style="position:absolute;left:4975;top:5118;width:24;height:69;visibility:visible;mso-wrap-style:square;v-text-anchor:top" coordsize="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Tbb8A&#10;AADbAAAADwAAAGRycy9kb3ducmV2LnhtbERPzYrCMBC+C75DGGFvmuphMdVURBAED+52fYCxmf5g&#10;M6lN1Pr2mwVhb/Px/c56M9hWPKj3jWMN81kCgrhwpuFKw/lnP12C8AHZYOuYNLzIwyYbj9aYGvfk&#10;b3rkoRIxhH2KGuoQulRKX9Rk0c9cRxy50vUWQ4R9JU2PzxhuW7lIkk9pseHYUGNHu5qKa363Gm7l&#10;ZXAUjp1S54v7Uvg6qTbX+mMybFcgAg3hX/x2H0ycr+Dvl3iAz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chNtvwAAANsAAAAPAAAAAAAAAAAAAAAAAJgCAABkcnMvZG93bnJl&#10;di54bWxQSwUGAAAAAAQABAD1AAAAhAMAAAAA&#10;" path="m24,69r-11,l13,17r-2,2l5,22,2,25,,25,,17,5,14,13,6,16,r8,l24,69xe" fillcolor="black" strokeweight="0">
                    <v:path arrowok="t" o:connecttype="custom" o:connectlocs="24,69;13,69;13,17;11,19;5,22;2,25;0,25;0,17;5,14;13,6;16,0;24,0;24,69" o:connectangles="0,0,0,0,0,0,0,0,0,0,0,0,0"/>
                  </v:shape>
                  <v:shape id="Freeform 114" o:spid="_x0000_s1043" style="position:absolute;left:5018;top:5121;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h78IA&#10;AADbAAAADwAAAGRycy9kb3ducmV2LnhtbERPy4rCMBTdD/gP4QpuBk11MaPVKFoQnYULH4jLS3Nt&#10;is1NaaK2fz9ZDMzycN6LVWsr8aLGl44VjEcJCOLc6ZILBZfzdjgF4QOyxsoxKejIw2rZ+1hgqt2b&#10;j/Q6hULEEPYpKjAh1KmUPjdk0Y9cTRy5u2sshgibQuoG3zHcVnKSJF/SYsmxwWBNmaH8cXpaBdvD&#10;LTt3uw1l9efz+t0dZpn5mSk16LfrOYhAbfgX/7n3WsEkro9f4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uHvwgAAANsAAAAPAAAAAAAAAAAAAAAAAJgCAABkcnMvZG93&#10;bnJldi54bWxQSwUGAAAAAAQABAD1AAAAhwMAAAAA&#10;" path="m,49l11,46r,6l17,57r14,l33,55r3,-6l36,36,31,30,22,27r-5,3l11,36,3,33,9,,42,r,8l17,8,14,25r6,-3l36,22r3,5l44,30r,6l47,41r-3,8l44,55r-8,8l31,66r-17,l9,63,3,55,,49xe" fillcolor="black" strokeweight="0">
                    <v:path arrowok="t" o:connecttype="custom" o:connectlocs="0,49;11,46;11,52;17,57;31,57;33,55;36,49;36,36;31,30;22,27;17,30;11,36;3,33;9,0;42,0;42,8;17,8;14,25;20,22;36,22;39,27;44,30;44,36;47,41;44,49;44,55;36,63;31,66;14,66;9,63;3,55;0,49" o:connectangles="0,0,0,0,0,0,0,0,0,0,0,0,0,0,0,0,0,0,0,0,0,0,0,0,0,0,0,0,0,0,0,0"/>
                  </v:shape>
                  <v:line id="Line 115" o:spid="_x0000_s1044" style="position:absolute;visibility:visible;mso-wrap-style:square" from="5133,4861" to="5202,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QeV8QAAADbAAAADwAAAGRycy9kb3ducmV2LnhtbESPQYvCMBSE74L/ITzBm6b1IG41igjK&#10;4mFXqwePj+bZVpuX2mRr999vhAWPw8x8wyxWnalES40rLSuIxxEI4szqknMF59N2NAPhPLLGyjIp&#10;+CUHq2W/t8BE2ycfqU19LgKEXYIKCu/rREqXFWTQjW1NHLyrbQz6IJtc6gafAW4qOYmiqTRYclgo&#10;sKZNQdk9/TEKtl/7Kt2lx7i96Nt3NH18rGcHrdRw0K3nIDx1/h3+b39qBZMYXl/C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B5XxAAAANsAAAAPAAAAAAAAAAAA&#10;AAAAAKECAABkcnMvZG93bnJldi54bWxQSwUGAAAAAAQABAD5AAAAkgMAAAAA&#10;" strokeweight=".15pt"/>
                  <v:line id="Line 116" o:spid="_x0000_s1045" style="position:absolute;flip:x;visibility:visible;mso-wrap-style:square" from="8094,4861" to="8163,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GCXb8AAADbAAAADwAAAGRycy9kb3ducmV2LnhtbESPT2vCQBDF7wW/wzJCb3XTHEqJrmIt&#10;Qa9Rcx+yYxLMzobMNonf3i0Ueny8Pz/eZje7To00SOvZwPsqAUVcedtybeB6yd8+QUlAtth5JgMP&#10;EthtFy8bzKyfuKDxHGoVR1gyNNCE0GdaS9WQQ1n5njh6Nz84DFEOtbYDTnHcdTpNkg/tsOVIaLCn&#10;Q0PV/fzjIuSrtMU3H++HUqy97aXzuZTGvC7n/RpUoDn8h//aJ2sgTeH3S/wBevs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nGCXb8AAADbAAAADwAAAAAAAAAAAAAAAACh&#10;AgAAZHJzL2Rvd25yZXYueG1sUEsFBgAAAAAEAAQA+QAAAI0DAAAAAA==&#10;" strokeweight=".15pt"/>
                  <v:shape id="Freeform 117" o:spid="_x0000_s1046" style="position:absolute;left:4967;top:4823;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HV78A&#10;AADbAAAADwAAAGRycy9kb3ducmV2LnhtbESPwQrCMBBE74L/EFbwpqkKItUoIiieBKsfsDZrW202&#10;tYm2/r0RBI/DzLxhFqvWlOJFtSssKxgNIxDEqdUFZwrOp+1gBsJ5ZI2lZVLwJgerZbezwFjbho/0&#10;SnwmAoRdjApy76tYSpfmZNANbUUcvKutDfog60zqGpsAN6UcR9FUGiw4LORY0San9J48jQLTnPeT&#10;ot0eD9VtdnHJ+rEz6UOpfq9dz0F4av0//GvvtYLxB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c4dXvwAAANsAAAAPAAAAAAAAAAAAAAAAAJgCAABkcnMvZG93bnJl&#10;di54bWxQSwUGAAAAAAQABAD1AAAAhAMAAAAA&#10;" path="m43,60r,8l,68,,63,5,52r5,-3l30,30,35,19,32,13r,-2l27,8,16,8r-3,3l10,16r,3l,19,5,8,8,5,13,2,21,r6,l38,5r3,6l43,19r,3l38,33,19,52r-6,2l13,57r-3,3l43,60xe" fillcolor="black" strokeweight="0">
                    <v:path arrowok="t" o:connecttype="custom" o:connectlocs="43,60;43,68;0,68;0,63;5,52;10,49;30,30;35,19;32,13;32,11;27,8;16,8;13,11;10,16;10,19;0,19;5,8;8,5;13,2;21,0;27,0;38,5;41,11;43,19;43,22;38,33;19,52;13,54;13,57;10,60;43,60" o:connectangles="0,0,0,0,0,0,0,0,0,0,0,0,0,0,0,0,0,0,0,0,0,0,0,0,0,0,0,0,0,0,0"/>
                  </v:shape>
                  <v:shape id="Freeform 118" o:spid="_x0000_s1047" style="position:absolute;left:5018;top:4823;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1ZMUA&#10;AADbAAAADwAAAGRycy9kb3ducmV2LnhtbESPQWvCQBSE74X+h+UVems2ShCJriFIS1s9qb309sg+&#10;k5Ds27i71dRf3y0IHoeZ+YZZFqPpxZmcby0rmCQpCOLK6pZrBV+Ht5c5CB+QNfaWScEveShWjw9L&#10;zLW98I7O+1CLCGGfo4ImhCGX0lcNGfSJHYijd7TOYIjS1VI7vES46eU0TWfSYMtxocGB1g1V3f7H&#10;KMhet++fuzLbjFm3rftrOTu575NSz09juQARaAz38K39oRVMM/j/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LVkxQAAANsAAAAPAAAAAAAAAAAAAAAAAJgCAABkcnMv&#10;ZG93bnJldi54bWxQSwUGAAAAAAQABAD1AAAAigMAAAAA&#10;" path="m,35l3,24,6,16r,-5l14,2,20,r8,l33,2r6,6l44,19r,8l47,35,44,46r,8l42,60r-6,5l31,68r-11,l9,63,3,46,,35xm11,35r,17l14,57r6,3l31,60r2,-3l36,52r,-33l33,13,22,8r-5,3l14,13r-3,6l11,35xe" fillcolor="black" strokeweight="0">
                    <v:path arrowok="t" o:connecttype="custom" o:connectlocs="0,35;3,24;6,16;6,11;14,2;20,0;28,0;33,2;39,8;44,19;44,27;47,35;44,46;44,54;42,60;36,65;31,68;20,68;9,63;3,46;0,35;11,35;11,52;14,57;20,60;31,60;33,57;36,52;36,19;33,13;22,8;17,11;14,13;11,19;11,35" o:connectangles="0,0,0,0,0,0,0,0,0,0,0,0,0,0,0,0,0,0,0,0,0,0,0,0,0,0,0,0,0,0,0,0,0,0,0"/>
                    <o:lock v:ext="edit" verticies="t"/>
                  </v:shape>
                  <v:line id="Line 119" o:spid="_x0000_s1048" style="position:absolute;visibility:visible;mso-wrap-style:square" from="5133,4568" to="5202,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8YVMQAAADbAAAADwAAAGRycy9kb3ducmV2LnhtbESPQYvCMBSE74L/ITxhb5oqKFqNIoKL&#10;7GFdqwePj+bZVpuXbpOt9d8bYcHjMDPfMItVa0rRUO0KywqGgwgEcWp1wZmC03Hbn4JwHlljaZkU&#10;PMjBatntLDDW9s4HahKfiQBhF6OC3PsqltKlORl0A1sRB+9ia4M+yDqTusZ7gJtSjqJoIg0WHBZy&#10;rGiTU3pL/oyC7fdXmXwmh2Fz1td9NPmdrac/WqmPXrueg/DU+nf4v73TCkZjeH0JP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xhUxAAAANsAAAAPAAAAAAAAAAAA&#10;AAAAAKECAABkcnMvZG93bnJldi54bWxQSwUGAAAAAAQABAD5AAAAkgMAAAAA&#10;" strokeweight=".15pt"/>
                  <v:line id="Line 120" o:spid="_x0000_s1049" style="position:absolute;flip:x;visibility:visible;mso-wrap-style:square" from="8094,4568" to="8163,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qEXr8AAADbAAAADwAAAGRycy9kb3ducmV2LnhtbESPy4rCQBBF98L8Q1PC7ExHFyLRjqiD&#10;OFsf2RfpMglJV4dUq5m/nx4YcHm5j8PdbEfXqScN0ng2ME9SUMSltw1XBm7X42wFSgKyxc4zGfgh&#10;gW3+MdlgZv2Lz/S8hErFEZYMDdQh9JnWUtbkUBLfE0fv7geHIcqh0nbAVxx3nV6k6VI7bDgSauzp&#10;UFPZXh4uQvaFPX/xqT0UYu19J50/SmHM53TcrUEFGsM7/N/+tgYWS/j7En+Azn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UqEXr8AAADbAAAADwAAAAAAAAAAAAAAAACh&#10;AgAAZHJzL2Rvd25yZXYueG1sUEsFBgAAAAAEAAQA+QAAAI0DAAAAAA==&#10;" strokeweight=".15pt"/>
                  <v:shape id="Freeform 121" o:spid="_x0000_s1050" style="position:absolute;left:4967;top:4530;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iBVMMA&#10;AADbAAAADwAAAGRycy9kb3ducmV2LnhtbESP0WrCQBRE3wX/YblC33RjClaiq4hg8alg6gdcd2+T&#10;1OzdJLua9O+7guDjMDNnmPV2sLW4U+crxwrmswQEsXam4kLB+fswXYLwAdlg7ZgU/JGH7WY8WmNm&#10;XM8nuuehEBHCPkMFZQhNJqXXJVn0M9cQR+/HdRZDlF0hTYd9hNtapkmykBYrjgslNrQvSV/zm1Vg&#10;+/PxvRoOp6/md3nx+a79tLpV6m0y7FYgAg3hFX62j0ZB+gGP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iBVMMAAADbAAAADwAAAAAAAAAAAAAAAACYAgAAZHJzL2Rv&#10;d25yZXYueG1sUEsFBgAAAAAEAAQA9QAAAIgDAAAAAA==&#10;" path="m43,60r,8l,68,,63,5,52r5,-3l30,30,35,19,32,14r,-3l27,8,16,8r-3,3l10,16r,3l,19,5,8,8,6,13,3,21,r6,l38,6r3,5l43,19r,3l38,33,19,52r-6,3l13,58r-3,2l43,60xe" fillcolor="black" strokeweight="0">
                    <v:path arrowok="t" o:connecttype="custom" o:connectlocs="43,60;43,68;0,68;0,63;5,52;10,49;30,30;35,19;32,14;32,11;27,8;16,8;13,11;10,16;10,19;0,19;5,8;8,6;13,3;21,0;27,0;38,6;41,11;43,19;43,22;38,33;19,52;13,55;13,58;10,60;43,60" o:connectangles="0,0,0,0,0,0,0,0,0,0,0,0,0,0,0,0,0,0,0,0,0,0,0,0,0,0,0,0,0,0,0"/>
                  </v:shape>
                  <v:shape id="Freeform 122" o:spid="_x0000_s1051" style="position:absolute;left:5018;top:4533;width:47;height:65;visibility:visible;mso-wrap-style:square;v-text-anchor:top" coordsize="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GcUA&#10;AADbAAAADwAAAGRycy9kb3ducmV2LnhtbESPT2sCMRTE74V+h/AKvYhmVSxla5QqFUUU8c/B42Pz&#10;3F3cvIRN1PXbG0HocZiZ3zDDcWMqcaXal5YVdDsJCOLM6pJzBYf9rP0NwgdkjZVlUnAnD+PR+9sQ&#10;U21vvKXrLuQiQtinqKAIwaVS+qwgg75jHXH0TrY2GKKsc6lrvEW4qWQvSb6kwZLjQoGOpgVl593F&#10;KPCt5XpedU+zzfm4mlwGfxvntlKpz4/m9wdEoCb8h1/thVbQ78HzS/wBcvQ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4KwZxQAAANsAAAAPAAAAAAAAAAAAAAAAAJgCAABkcnMv&#10;ZG93bnJldi54bWxQSwUGAAAAAAQABAD1AAAAigMAAAAA&#10;" path="m,49l11,46r,6l17,57r14,l33,55r3,-6l36,35,31,30,22,27r-5,3l11,35,3,33,9,,42,r,8l17,8,14,24r6,-2l36,22r3,5l44,30r,5l47,41r-3,8l44,55r-8,8l31,65r-17,l9,63,3,55,,49xe" fillcolor="black" strokeweight="0">
                    <v:path arrowok="t" o:connecttype="custom" o:connectlocs="0,49;11,46;11,52;17,57;31,57;33,55;36,49;36,35;31,30;22,27;17,30;11,35;3,33;9,0;42,0;42,8;17,8;14,24;20,22;36,22;39,27;44,30;44,35;47,41;44,49;44,55;36,63;31,65;14,65;9,63;3,55;0,49" o:connectangles="0,0,0,0,0,0,0,0,0,0,0,0,0,0,0,0,0,0,0,0,0,0,0,0,0,0,0,0,0,0,0,0"/>
                  </v:shape>
                  <v:line id="Line 123" o:spid="_x0000_s1052" style="position:absolute;flip:y;visibility:visible;mso-wrap-style:square" from="5133,5966" to="5134,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SxG78AAADbAAAADwAAAGRycy9kb3ducmV2LnhtbESPy4rCQBBF98L8Q1MDs9POKIhE2+A4&#10;yLj1kX2RLpOQdHVI9Wj8e1sQXF7u43BX2eBadaVeas8GvicJKOLC25pLA+fTbrwAJQHZYuuZDNxJ&#10;IFt/jFaYWn/jA12PoVRxhCVFA1UIXaq1FBU5lInviKN38b3DEGVfatvjLY67Vk+TZK4d1hwJFXa0&#10;rahojv8uQn5ye/jlv2abi7WXjbR+J7kxX5/DZgkq0BDe4Vd7bw3MZvD8En+AXj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OSxG78AAADbAAAADwAAAAAAAAAAAAAAAACh&#10;AgAAZHJzL2Rvd25yZXYueG1sUEsFBgAAAAAEAAQA+QAAAI0DAAAAAA==&#10;" strokeweight=".15pt"/>
                  <v:line id="Line 124" o:spid="_x0000_s1053" style="position:absolute;visibility:visible;mso-wrap-style:square" from="5133,4568" to="5134,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i1ZcUAAADbAAAADwAAAGRycy9kb3ducmV2LnhtbESPQWvCQBSE74L/YXlCb7rRgo2pq4ig&#10;FA9WowePj+xrkjb7Nma3Mf57t1DwOMzMN8x82ZlKtNS40rKC8SgCQZxZXXKu4HzaDGMQziNrrCyT&#10;gjs5WC76vTkm2t74SG3qcxEg7BJUUHhfJ1K6rCCDbmRr4uB92cagD7LJpW7wFuCmkpMomkqDJYeF&#10;AmtaF5T9pL9GwWa/q9Jtehy3F/39GU2vs1V80Eq9DLrVOwhPnX+G/9sfWsHrG/x9CT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i1ZcUAAADbAAAADwAAAAAAAAAA&#10;AAAAAAChAgAAZHJzL2Rvd25yZXYueG1sUEsFBgAAAAAEAAQA+QAAAJMDAAAAAA==&#10;" strokeweight=".15pt"/>
                  <v:shape id="Freeform 125" o:spid="_x0000_s1054" style="position:absolute;left:5109;top:6108;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cw2cAA&#10;AADbAAAADwAAAGRycy9kb3ducmV2LnhtbERPy4rCMBTdD/gP4QruxlSFYahGEUFRGfG9cHdtrm2x&#10;uSlN1OrXm8WAy8N5D0a1KcSdKpdbVtBpRyCIE6tzThUc9tPvXxDOI2ssLJOCJzkYDRtfA4y1ffCW&#10;7jufihDCLkYFmfdlLKVLMjLo2rYkDtzFVgZ9gFUqdYWPEG4K2Y2iH2kw59CQYUmTjJLr7mYUrGfL&#10;fH/6Oy+O58VLboz0abJaKdVq1uM+CE+1/4j/3XOtoBfGhi/hB8jh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0cw2cAAAADbAAAADwAAAAAAAAAAAAAAAACYAgAAZHJzL2Rvd25y&#10;ZXYueG1sUEsFBgAAAAAEAAQA9QAAAIUDAAAAAA==&#10;" path="m,36l3,25,5,17r,-6l13,3,19,r8,l33,3r5,6l44,20r,8l46,36,44,47r,8l41,61r-6,5l30,69r-14,l13,66,8,63,3,47,,36xm11,36r,16l13,58r6,3l30,61r3,-3l35,52r,-32l33,14,22,9r-6,2l13,14r-2,6l11,36xe" fillcolor="black" strokeweight="0">
                    <v:path arrowok="t" o:connecttype="custom" o:connectlocs="0,36;3,25;5,17;5,11;13,3;19,0;27,0;33,3;38,9;44,20;44,28;46,36;44,47;44,55;41,61;35,66;30,69;16,69;13,66;8,63;3,47;0,36;11,36;11,52;13,58;19,61;30,61;33,58;35,52;35,20;33,14;22,9;16,11;13,14;11,20;11,36" o:connectangles="0,0,0,0,0,0,0,0,0,0,0,0,0,0,0,0,0,0,0,0,0,0,0,0,0,0,0,0,0,0,0,0,0,0,0,0"/>
                    <o:lock v:ext="edit" verticies="t"/>
                  </v:shape>
                  <v:line id="Line 126" o:spid="_x0000_s1055" style="position:absolute;flip:y;visibility:visible;mso-wrap-style:square" from="5511,5966" to="5512,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z5ir8AAADbAAAADwAAAGRycy9kb3ducmV2LnhtbESPy4rCQBBF9wP+Q1OCu7HjIINE26AO&#10;4mx9ZF+kyyQkXR1Srca/nxaEWV7u43BX2eBadadeas8GZtMEFHHhbc2lgct5/7kAJQHZYuuZDDxJ&#10;IFuPPlaYWv/gI91PoVRxhCVFA1UIXaq1FBU5lKnviKN39b3DEGVfatvjI467Vn8lybd2WHMkVNjR&#10;rqKiOd1chGxze/zhQ7PLxdrrRlq/l9yYyXjYLEEFGsJ/+N3+tQbmM3h9iT9A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3z5ir8AAADbAAAADwAAAAAAAAAAAAAAAACh&#10;AgAAZHJzL2Rvd25yZXYueG1sUEsFBgAAAAAEAAQA+QAAAI0DAAAAAA==&#10;" strokeweight=".15pt"/>
                  <v:line id="Line 127" o:spid="_x0000_s1056" style="position:absolute;visibility:visible;mso-wrap-style:square" from="5511,4568" to="5512,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xWxsUAAADbAAAADwAAAGRycy9kb3ducmV2LnhtbESPQWvCQBSE74L/YXlCb7rRUompq4ig&#10;lB60Rg8eH9nXJG32bcxuY/z3riD0OMzMN8x82ZlKtNS40rKC8SgCQZxZXXKu4HTcDGMQziNrrCyT&#10;ghs5WC76vTkm2l75QG3qcxEg7BJUUHhfJ1K6rCCDbmRr4uB928agD7LJpW7wGuCmkpMomkqDJYeF&#10;AmtaF5T9pn9GwWb3WaXb9DBuz/pnH00vs1X8pZV6GXSrdxCeOv8ffrY/tIK3V3h8CT9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xWxsUAAADbAAAADwAAAAAAAAAA&#10;AAAAAAChAgAAZHJzL2Rvd25yZXYueG1sUEsFBgAAAAAEAAQA+QAAAJMDAAAAAA==&#10;" strokeweight=".15pt"/>
                  <v:shape id="Freeform 128" o:spid="_x0000_s1057" style="position:absolute;left:5486;top:6111;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uUkcYA&#10;AADbAAAADwAAAGRycy9kb3ducmV2LnhtbESPT2vCQBTE74V+h+UJvRTdVNqq0VVqQKwHD/5BPD6y&#10;z2xo9m3Irpp8e7dQ6HGYmd8ws0VrK3GjxpeOFbwNEhDEudMlFwqOh1V/DMIHZI2VY1LQkYfF/Plp&#10;hql2d97RbR8KESHsU1RgQqhTKX1uyKIfuJo4ehfXWAxRNoXUDd4j3FZymCSf0mLJccFgTZmh/Gd/&#10;tQpW23N26NZLyurX62nUbSeZ2UyUeum1X1MQgdrwH/5rf2sFH+/w+yX+AD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uUkcYAAADbAAAADwAAAAAAAAAAAAAAAACYAgAAZHJz&#10;L2Rvd25yZXYueG1sUEsFBgAAAAAEAAQA9QAAAIsDAAAAAA==&#10;" path="m,49l11,47r,5l17,58r14,l33,55r3,-6l36,36,31,30,22,28r-5,2l11,36,3,33,9,,41,r,8l17,8,14,25r6,-3l36,22r3,6l41,30r6,11l44,49r,6l36,63r-5,3l14,66,9,63,3,55,,49xe" fillcolor="black" strokeweight="0">
                    <v:path arrowok="t" o:connecttype="custom" o:connectlocs="0,49;11,47;11,52;17,58;31,58;33,55;36,49;36,36;31,30;22,28;17,30;11,36;3,33;9,0;41,0;41,8;17,8;14,25;20,22;36,22;39,28;41,30;47,41;44,49;44,55;36,63;31,66;14,66;9,63;3,55;0,49" o:connectangles="0,0,0,0,0,0,0,0,0,0,0,0,0,0,0,0,0,0,0,0,0,0,0,0,0,0,0,0,0,0,0"/>
                  </v:shape>
                  <v:line id="Line 129" o:spid="_x0000_s1058" style="position:absolute;flip:y;visibility:visible;mso-wrap-style:square" from="5891,5966" to="5892,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5pVL8AAADbAAAADwAAAGRycy9kb3ducmV2LnhtbESPy4rCQBBF98L8Q1MDs9POCIpE2+A4&#10;yLj1kX2RLpOQdHVI9Wj8e1sQXF7u43BX2eBadaVeas8GvicJKOLC25pLA+fTbrwAJQHZYuuZDNxJ&#10;IFt/jFaYWn/jA12PoVRxhCVFA1UIXaq1FBU5lInviKN38b3DEGVfatvjLY67Vk+TZK4d1hwJFXa0&#10;rahojv8uQn5ye/jlv2abi7WXjbR+J7kxX5/DZgkq0BDe4Vd7bw3MZvD8En+AXj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Z5pVL8AAADbAAAADwAAAAAAAAAAAAAAAACh&#10;AgAAZHJzL2Rvd25yZXYueG1sUEsFBgAAAAAEAAQA+QAAAI0DAAAAAA==&#10;" strokeweight=".15pt"/>
                  <v:line id="Line 130" o:spid="_x0000_s1059" style="position:absolute;visibility:visible;mso-wrap-style:square" from="5891,4568" to="5892,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1XsUAAADbAAAADwAAAGRycy9kb3ducmV2LnhtbESPQWvCQBSE74X+h+UVems2Fgw2uoZQ&#10;UKSHqmkPPT6yzyRt9m3MbmP8964geBxm5htmkY2mFQP1rrGsYBLFIIhLqxuuFHx/rV5mIJxH1tha&#10;JgVncpAtHx8WmGp74j0Nha9EgLBLUUHtfZdK6cqaDLrIdsTBO9jeoA+yr6Tu8RTgppWvcZxIgw2H&#10;hRo7eq+p/Cv+jYLV50dbrIv9ZPjRv9s4Ob7ls51W6vlpzOcgPI3+Hr61N1rBNIHrl/A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v1XsUAAADbAAAADwAAAAAAAAAA&#10;AAAAAAChAgAAZHJzL2Rvd25yZXYueG1sUEsFBgAAAAAEAAQA+QAAAJMDAAAAAA==&#10;" strokeweight=".15pt"/>
                  <v:shape id="Freeform 131" o:spid="_x0000_s1060" style="position:absolute;left:5850;top:6108;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I8UA&#10;AADbAAAADwAAAGRycy9kb3ducmV2LnhtbESPQWvCQBSE70L/w/IKvYjZGGiVNBspRWmhFNGI0Nsj&#10;+5qEZt+G7Griv3cLgsdhZr5hstVoWnGm3jWWFcyjGARxaXXDlYJDsZktQTiPrLG1TAou5GCVP0wy&#10;TLUdeEfnva9EgLBLUUHtfZdK6cqaDLrIdsTB+7W9QR9kX0nd4xDgppVJHL9Igw2HhRo7eq+p/Nuf&#10;jIJk+D6udyekyq6/PrY/1ky7IlHq6XF8ewXhafT38K39qRU8L+D/S/gB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9UjxQAAANsAAAAPAAAAAAAAAAAAAAAAAJgCAABkcnMv&#10;ZG93bnJldi54bWxQSwUGAAAAAAQABAD1AAAAigMAAAAA&#10;" path="m25,69r-11,l14,17r-3,3l6,22,3,25,,25,,17,6,14,14,6,17,r8,l25,69xe" fillcolor="black" strokeweight="0">
                    <v:path arrowok="t" o:connecttype="custom" o:connectlocs="25,69;14,69;14,17;11,20;6,22;3,25;0,25;0,17;6,14;14,6;17,0;25,0;25,69" o:connectangles="0,0,0,0,0,0,0,0,0,0,0,0,0"/>
                  </v:shape>
                  <v:shape id="Freeform 132" o:spid="_x0000_s1061" style="position:absolute;left:5894;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2+sQA&#10;AADbAAAADwAAAGRycy9kb3ducmV2LnhtbERPy2rCQBTdF/yH4Ra6CTqppUFSxxBaLV0Ugw+ky0vm&#10;NonN3AmZUePfO4uCy8N5z7PBtOJMvWssK3iexCCIS6sbrhTsd6vxDITzyBpby6TgSg6yxehhjqm2&#10;F97QeesrEULYpaig9r5LpXRlTQbdxHbEgfu1vUEfYF9J3eMlhJtWTuM4kQYbDg01dvReU/m3PRkF&#10;L0VU2eV3cvzRedGdVh+HaM2fSj09DvkbCE+Dv4v/3V9awWsYG76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vrEAAAA2wAAAA8AAAAAAAAAAAAAAAAAmAIAAGRycy9k&#10;b3ducmV2LnhtbFBLBQYAAAAABAAEAPUAAACJAwAAAAA=&#10;" path="m,36l3,25,6,17r,-6l14,3,19,r8,l33,3r5,6l44,20r,8l47,36,44,47r,8l41,61r-5,5l30,69r-11,l8,63,3,47,,36xm11,36r,16l14,58r5,3l30,61r3,-3l36,52r,-32l33,14,22,9r-5,2l14,14r-3,6l11,36xe" fillcolor="black" strokeweight="0">
                    <v:path arrowok="t" o:connecttype="custom" o:connectlocs="0,36;3,25;6,17;6,11;14,3;19,0;27,0;33,3;38,9;44,20;44,28;47,36;44,47;44,55;41,61;36,66;30,69;19,69;8,63;3,47;0,36;11,36;11,52;14,58;19,61;30,61;33,58;36,52;36,20;33,14;22,9;17,11;14,14;11,20;11,36" o:connectangles="0,0,0,0,0,0,0,0,0,0,0,0,0,0,0,0,0,0,0,0,0,0,0,0,0,0,0,0,0,0,0,0,0,0,0"/>
                    <o:lock v:ext="edit" verticies="t"/>
                  </v:shape>
                  <v:line id="Line 133" o:spid="_x0000_s1062" style="position:absolute;flip:y;visibility:visible;mso-wrap-style:square" from="6269,5966" to="6270,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UAcbwAAADbAAAADwAAAGRycy9kb3ducmV2LnhtbERPS2vCQBC+C/6HZQredNMeRFJXsYrY&#10;q4/ch+yYBLOzIbPV+O87B8Hjx/derofQmjv10kR28DnLwBCX0TdcObic99MFGEnIHtvI5OBJAuvV&#10;eLTE3McHH+l+SpXREJYcHdQpdbm1UtYUUGaxI1buGvuASWFfWd/jQ8NDa7+ybG4DNqwNNXa0ram8&#10;nf6ClvwU/rjjw21biPfXjbRxL4Vzk49h8w0m0ZDe4pf71zuY63r9oj/Ar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4UAcbwAAADbAAAADwAAAAAAAAAAAAAAAAChAgAA&#10;ZHJzL2Rvd25yZXYueG1sUEsFBgAAAAAEAAQA+QAAAIoDAAAAAA==&#10;" strokeweight=".15pt"/>
                  <v:line id="Line 134" o:spid="_x0000_s1063" style="position:absolute;visibility:visible;mso-wrap-style:square" from="6269,4568" to="6270,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6nl8UAAADbAAAADwAAAGRycy9kb3ducmV2LnhtbESPQWvCQBSE70L/w/IKvekmHoJG1xAK&#10;SumhrdGDx0f2mUSzb9PsNqb/vlsQPA4z8w2zzkbTioF611hWEM8iEMSl1Q1XCo6H7XQBwnlkja1l&#10;UvBLDrLN02SNqbY33tNQ+EoECLsUFdTed6mUrqzJoJvZjjh4Z9sb9EH2ldQ93gLctHIeRYk02HBY&#10;qLGj15rKa/FjFGw/3ttiV+zj4aQvn1HyvcwXX1qpl+cxX4HwNPpH+N5+0wqSGP6/hB8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6nl8UAAADbAAAADwAAAAAAAAAA&#10;AAAAAAChAgAAZHJzL2Rvd25yZXYueG1sUEsFBgAAAAAEAAQA+QAAAJMDAAAAAA==&#10;" strokeweight=".15pt"/>
                  <v:shape id="Freeform 135" o:spid="_x0000_s1064" style="position:absolute;left:6228;top:6108;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8BsUA&#10;AADbAAAADwAAAGRycy9kb3ducmV2LnhtbESPT2uDQBTE74V+h+UVeilxjQcpxlVKSUiglJI/BHJ7&#10;uK8qdd+Ku1Hz7bOFQo/DzPyGycvZdGKkwbWWFSyjGARxZXXLtYLTcbN4BeE8ssbOMim4kYOyeHzI&#10;MdN24j2NB1+LAGGXoYLG+z6T0lUNGXSR7YmD920Hgz7IoZZ6wCnATSeTOE6lwZbDQoM9vTdU/Ryu&#10;RkEyfZ7X+ytSbdcf26+LNS/9MVHq+Wl+W4HwNPv/8F97pxWkCfx+CT9AF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LwGxQAAANsAAAAPAAAAAAAAAAAAAAAAAJgCAABkcnMv&#10;ZG93bnJldi54bWxQSwUGAAAAAAQABAD1AAAAigMAAAAA&#10;" path="m25,69r-11,l14,17r-3,3l5,22,3,25,,25,,17,5,14,14,6,16,r9,l25,69xe" fillcolor="black" strokeweight="0">
                    <v:path arrowok="t" o:connecttype="custom" o:connectlocs="25,69;14,69;14,17;11,20;5,22;3,25;0,25;0,17;5,14;14,6;16,0;25,0;25,69" o:connectangles="0,0,0,0,0,0,0,0,0,0,0,0,0"/>
                  </v:shape>
                  <v:shape id="Freeform 136" o:spid="_x0000_s1065" style="position:absolute;left:6272;top:611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UL8MA&#10;AADbAAAADwAAAGRycy9kb3ducmV2LnhtbESP0WrCQBRE3wv+w3KFvtWN1YpEVxFpoAopNPoBl+w1&#10;CcneDburpn/fFYQ+DjNzhllvB9OJGznfWFYwnSQgiEurG64UnE/Z2xKED8gaO8uk4Jc8bDejlzWm&#10;2t75h25FqESEsE9RQR1Cn0rpy5oM+ontiaN3sc5giNJVUju8R7jp5HuSLKTBhuNCjT3tayrb4moU&#10;HDr3kfti2n7mx2ye777b7FAlSr2Oh90KRKAh/Ief7S+tYDGDx5f4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DUL8MAAADbAAAADwAAAAAAAAAAAAAAAACYAgAAZHJzL2Rv&#10;d25yZXYueG1sUEsFBgAAAAAEAAQA9QAAAIgDAAAAAA==&#10;" path="m,49l11,47r,5l16,58r14,l33,55r2,-6l35,36,30,30,22,28r-6,2l11,36,2,33,8,,41,r,8l16,8,13,25r6,-3l35,22r3,6l44,30r,6l46,41r-2,8l44,55r-9,8l30,66r-17,l8,63,2,55,,49xe" fillcolor="black" strokeweight="0">
                    <v:path arrowok="t" o:connecttype="custom" o:connectlocs="0,49;11,47;11,52;16,58;30,58;33,55;35,49;35,36;30,30;22,28;16,30;11,36;2,33;8,0;41,0;41,8;16,8;13,25;19,22;35,22;38,28;44,30;44,36;46,41;44,49;44,55;35,63;30,66;13,66;8,63;2,55;0,49" o:connectangles="0,0,0,0,0,0,0,0,0,0,0,0,0,0,0,0,0,0,0,0,0,0,0,0,0,0,0,0,0,0,0,0"/>
                  </v:shape>
                  <v:line id="Line 137" o:spid="_x0000_s1066" style="position:absolute;flip:y;visibility:visible;mso-wrap-style:square" from="6649,5966" to="6650,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4GcsAAAADbAAAADwAAAGRycy9kb3ducmV2LnhtbESPT2uDQBDF74F+h2UKvSVrS5FispE0&#10;RZqrNt4Hd6KiOyvONrHfvhso9Ph4f368Xb64UV1plt6zgedNAoq48bbn1sD5q1i/gZKAbHH0TAZ+&#10;SCDfP6x2mFl/45KuVWhVHGHJ0EAXwpRpLU1HDmXjJ+LoXfzsMEQ5t9rOeIvjbtQvSZJqhz1HQocT&#10;HTtqhurbRch7bcsP/hyOtVh7OcjoC6mNeXpcDltQgZbwH/5rn6yB9BXuX+IP0P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y+BnLAAAAA2wAAAA8AAAAAAAAAAAAAAAAA&#10;oQIAAGRycy9kb3ducmV2LnhtbFBLBQYAAAAABAAEAPkAAACOAwAAAAA=&#10;" strokeweight=".15pt"/>
                  <v:line id="Line 138" o:spid="_x0000_s1067" style="position:absolute;visibility:visible;mso-wrap-style:square" from="6649,4568" to="6650,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WhlMUAAADbAAAADwAAAGRycy9kb3ducmV2LnhtbESPQWvCQBSE74X+h+UVems2Fgw2uoZQ&#10;UKSHqmkPPT6yzyRt9m3MbmP8964geBxm5htmkY2mFQP1rrGsYBLFIIhLqxuuFHx/rV5mIJxH1tha&#10;JgVncpAtHx8WmGp74j0Nha9EgLBLUUHtfZdK6cqaDLrIdsTBO9jeoA+yr6Tu8RTgppWvcZxIgw2H&#10;hRo7eq+p/Cv+jYLV50dbrIv9ZPjRv9s4Ob7ls51W6vlpzOcgPI3+Hr61N1pBMoXrl/A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WhlMUAAADbAAAADwAAAAAAAAAA&#10;AAAAAAChAgAAZHJzL2Rvd25yZXYueG1sUEsFBgAAAAAEAAQA+QAAAJMDAAAAAA==&#10;" strokeweight=".15pt"/>
                  <v:shape id="Freeform 139" o:spid="_x0000_s1068" style="position:absolute;left:6600;top:6108;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HP+8EA&#10;AADbAAAADwAAAGRycy9kb3ducmV2LnhtbESPT4vCMBTE74LfITzBm6YrWKRrFFlY8OTiHzw/mrdN&#10;tXkpTbbpfnsjCB6HmfkNs94OthE9db52rOBjnoEgLp2uuVJwOX/PViB8QNbYOCYF/+RhuxmP1lho&#10;F/lI/SlUIkHYF6jAhNAWUvrSkEU/dy1x8n5dZzEk2VVSdxgT3DZykWW5tFhzWjDY0peh8n76swra&#10;LHc3NLG8HK79z3FRR1ruolLTybD7BBFoCO/wq73XCvIcnl/SD5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Rz/vBAAAA2wAAAA8AAAAAAAAAAAAAAAAAmAIAAGRycy9kb3du&#10;cmV2LnhtbFBLBQYAAAAABAAEAPUAAACGAwAAAAA=&#10;" path="m44,61r,8l,69,,63,6,52r5,-2l30,31,36,20,33,14r,-3l27,9,17,9r-3,2l11,17r,3l,20,6,9,8,6,14,3,22,r5,l38,6r3,5l44,20r,2l38,33,19,52r-5,3l14,58r-3,3l44,61xe" fillcolor="black" strokeweight="0">
                    <v:path arrowok="t" o:connecttype="custom" o:connectlocs="44,61;44,69;0,69;0,63;6,52;11,50;30,31;36,20;33,14;33,11;27,9;17,9;14,11;11,17;11,20;0,20;6,9;8,6;14,3;22,0;27,0;38,6;41,11;44,20;44,22;38,33;19,52;14,55;14,58;11,61;44,61" o:connectangles="0,0,0,0,0,0,0,0,0,0,0,0,0,0,0,0,0,0,0,0,0,0,0,0,0,0,0,0,0,0,0"/>
                  </v:shape>
                  <v:shape id="Freeform 140" o:spid="_x0000_s1069" style="position:absolute;left:6652;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oNcUA&#10;AADbAAAADwAAAGRycy9kb3ducmV2LnhtbESPQWvCQBSE74L/YXmCF6mbtpBKdBWxVXoQxbQUj4/s&#10;M4lm34bsqvHfu4LQ4zAz3zCTWWsqcaHGlZYVvA4jEMSZ1SXnCn5/li8jEM4ja6wsk4IbOZhNu50J&#10;JtpeeUeX1OciQNglqKDwvk6kdFlBBt3Q1sTBO9jGoA+yyaVu8BrgppJvURRLgyWHhQJrWhSUndKz&#10;UfC+HeT2ax0f93q+rc/Lz7/BhldK9XvtfAzCU+v/w8/2t1YQf8DjS/gB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ug1xQAAANsAAAAPAAAAAAAAAAAAAAAAAJgCAABkcnMv&#10;ZG93bnJldi54bWxQSwUGAAAAAAQABAD1AAAAigMAAAAA&#10;" path="m,36l3,25,6,17r,-6l14,3,19,r8,l33,3r5,6l44,20r,8l47,36,44,47r,8l41,61r-5,5l30,69r-11,l8,63,3,47,,36xm11,36r,16l14,58r5,3l30,61r3,-3l36,52r,-32l33,14,22,9r-5,2l14,14r-3,6l11,36xe" fillcolor="black" strokeweight="0">
                    <v:path arrowok="t" o:connecttype="custom" o:connectlocs="0,36;3,25;6,17;6,11;14,3;19,0;27,0;33,3;38,9;44,20;44,28;47,36;44,47;44,55;41,61;36,66;30,69;19,69;8,63;3,47;0,36;11,36;11,52;14,58;19,61;30,61;33,58;36,52;36,20;33,14;22,9;17,11;14,14;11,20;11,36" o:connectangles="0,0,0,0,0,0,0,0,0,0,0,0,0,0,0,0,0,0,0,0,0,0,0,0,0,0,0,0,0,0,0,0,0,0,0"/>
                    <o:lock v:ext="edit" verticies="t"/>
                  </v:shape>
                  <v:line id="Line 141" o:spid="_x0000_s1070" style="position:absolute;flip:y;visibility:visible;mso-wrap-style:square" from="7027,5966" to="7028,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MMd7wAAADbAAAADwAAAGRycy9kb3ducmV2LnhtbERPS2vCQBC+C/6HZQredNMeRFJXsYrY&#10;q4/ch+yYBLOzIbPV+O87B8Hjx/derofQmjv10kR28DnLwBCX0TdcObic99MFGEnIHtvI5OBJAuvV&#10;eLTE3McHH+l+SpXREJYcHdQpdbm1UtYUUGaxI1buGvuASWFfWd/jQ8NDa7+ybG4DNqwNNXa0ram8&#10;nf6ClvwU/rjjw21biPfXjbRxL4Vzk49h8w0m0ZDe4pf71zuY61j9oj/Ar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MMd7wAAADbAAAADwAAAAAAAAAAAAAAAAChAgAA&#10;ZHJzL2Rvd25yZXYueG1sUEsFBgAAAAAEAAQA+QAAAIoDAAAAAA==&#10;" strokeweight=".15pt"/>
                  <v:line id="Line 142" o:spid="_x0000_s1071" style="position:absolute;visibility:visible;mso-wrap-style:square" from="7027,4568" to="7028,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uU0cMAAADbAAAADwAAAGRycy9kb3ducmV2LnhtbERPPW/CMBDdkfofrKvUjTgwpDTEQagS&#10;CDFQSDswnuJrkjY+h9hN0n9fD0gdn953tplMKwbqXWNZwSKKQRCXVjdcKfh4381XIJxH1thaJgW/&#10;5GCTP8wyTLUd+UJD4SsRQtilqKD2vkuldGVNBl1kO+LAfdreoA+wr6TucQzhppXLOE6kwYZDQ40d&#10;vdZUfhc/RsHudGyLfXFZDFf99RYnt5ft6qyVenqctmsQnib/L767D1rBc1gfvoQf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blNHDAAAA2wAAAA8AAAAAAAAAAAAA&#10;AAAAoQIAAGRycy9kb3ducmV2LnhtbFBLBQYAAAAABAAEAPkAAACRAwAAAAA=&#10;" strokeweight=".15pt"/>
                  <v:shape id="Freeform 143" o:spid="_x0000_s1072" style="position:absolute;left:6978;top:6108;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fJcIA&#10;AADbAAAADwAAAGRycy9kb3ducmV2LnhtbESPwWrDMBBE74X8g9hAb40cQ9PiRjYhUMgpIanpebG2&#10;lltrZSzVcv4+ChR6HGbmDbOtZtuLiUbfOVawXmUgiBunO24V1B/vT68gfEDW2DsmBVfyUJWLhy0W&#10;2kU+03QJrUgQ9gUqMCEMhZS+MWTRr9xAnLwvN1oMSY6t1CPGBLe9zLNsIy12nBYMDrQ31Pxcfq2C&#10;Idu4bzSxqY+f0+mcd5Ged1Gpx+W8ewMRaA7/4b/2QSt4yeH+Jf0AW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18lwgAAANsAAAAPAAAAAAAAAAAAAAAAAJgCAABkcnMvZG93&#10;bnJldi54bWxQSwUGAAAAAAQABAD1AAAAhwMAAAAA&#10;" path="m44,61r,8l,69,,63,5,52r6,-2l30,31,35,20,33,14r,-3l27,9,16,9r-3,2l11,17r,3l,20,5,9,8,6,13,3,22,r5,l38,6r3,5l44,20r,2l38,33,19,52r-6,3l13,58r-2,3l44,61xe" fillcolor="black" strokeweight="0">
                    <v:path arrowok="t" o:connecttype="custom" o:connectlocs="44,61;44,69;0,69;0,63;5,52;11,50;30,31;35,20;33,14;33,11;27,9;16,9;13,11;11,17;11,20;0,20;5,9;8,6;13,3;22,0;27,0;38,6;41,11;44,20;44,22;38,33;19,52;13,55;13,58;11,61;44,61" o:connectangles="0,0,0,0,0,0,0,0,0,0,0,0,0,0,0,0,0,0,0,0,0,0,0,0,0,0,0,0,0,0,0"/>
                  </v:shape>
                  <v:shape id="Freeform 144" o:spid="_x0000_s1073" style="position:absolute;left:7030;top:611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ahsMA&#10;AADbAAAADwAAAGRycy9kb3ducmV2LnhtbESP0WrCQBRE34X+w3ILvunGom2JriLFgAopNO0HXLLX&#10;JCR7N+yuGv/eFYQ+DjNzhlltBtOJCznfWFYwmyYgiEurG64U/P1mk08QPiBr7CyTght52KxfRitM&#10;tb3yD12KUIkIYZ+igjqEPpXSlzUZ9FPbE0fvZJ3BEKWrpHZ4jXDTybckeZcGG44LNfb0VVPZFmej&#10;4NC5Re6LWbvLj9k833632aFKlBq/DtsliEBD+A8/23ut4GMOjy/x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DahsMAAADbAAAADwAAAAAAAAAAAAAAAACYAgAAZHJzL2Rv&#10;d25yZXYueG1sUEsFBgAAAAAEAAQA9QAAAIgDAAAAAA==&#10;" path="m,49l11,47r,5l16,58r14,l33,55r2,-6l35,36,30,30,22,28r-6,2l11,36,2,33,8,,41,r,8l16,8,13,25r6,-3l35,22r3,6l44,30r,6l46,41r-2,8l44,55r-9,8l30,66r-17,l8,63,2,55,,49xe" fillcolor="black" strokeweight="0">
                    <v:path arrowok="t" o:connecttype="custom" o:connectlocs="0,49;11,47;11,52;16,58;30,58;33,55;35,49;35,36;30,30;22,28;16,30;11,36;2,33;8,0;41,0;41,8;16,8;13,25;19,22;35,22;38,28;44,30;44,36;46,41;44,49;44,55;35,63;30,66;13,66;8,63;2,55;0,49" o:connectangles="0,0,0,0,0,0,0,0,0,0,0,0,0,0,0,0,0,0,0,0,0,0,0,0,0,0,0,0,0,0,0,0"/>
                  </v:shape>
                  <v:line id="Line 145" o:spid="_x0000_s1074" style="position:absolute;flip:y;visibility:visible;mso-wrap-style:square" from="7407,5966" to="7408,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s1NMAAAADbAAAADwAAAGRycy9kb3ducmV2LnhtbESPy2rDMBBF94H+g5hCd7HcQB+4UYyb&#10;YtJtHt4P1sQ2sUbGo8Tu30eFQpeX+zjcdT67Xt1olM6zgeckBUVce9txY+B0LJfvoCQgW+w9k4Ef&#10;Esg3D4s1ZtZPvKfbITQqjrBkaKANYci0lrolh5L4gTh6Zz86DFGOjbYjTnHc9XqVpq/aYceR0OJA&#10;25bqy+HqIuSzsvsv3l22lVh7LqT3pVTGPD3OxQeoQHP4D/+1v62Btxf4/RJ/gN7c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YrNTTAAAAA2wAAAA8AAAAAAAAAAAAAAAAA&#10;oQIAAGRycy9kb3ducmV2LnhtbFBLBQYAAAAABAAEAPkAAACOAwAAAAA=&#10;" strokeweight=".15pt"/>
                  <v:line id="Line 146" o:spid="_x0000_s1075" style="position:absolute;visibility:visible;mso-wrap-style:square" from="7407,4568" to="7408,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6pPsQAAADbAAAADwAAAGRycy9kb3ducmV2LnhtbESPQWvCQBSE7wX/w/IEb3Wjh1Sjq4ig&#10;SA+1Rg8eH9lnEs2+jdltTP99Vyh4HGbmG2a+7EwlWmpcaVnBaBiBIM6sLjlXcDpu3icgnEfWWFkm&#10;Bb/kYLnovc0x0fbBB2pTn4sAYZeggsL7OpHSZQUZdENbEwfvYhuDPsgml7rBR4CbSo6jKJYGSw4L&#10;Bda0Lii7pT9Gwebrs0q36WHUnvV1H8X36WryrZUa9LvVDISnzr/C/+2dVvARw/N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vqk+xAAAANsAAAAPAAAAAAAAAAAA&#10;AAAAAKECAABkcnMvZG93bnJldi54bWxQSwUGAAAAAAQABAD5AAAAkgMAAAAA&#10;" strokeweight=".15pt"/>
                  <v:shape id="Freeform 147" o:spid="_x0000_s1076" style="position:absolute;left:7358;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0LQcMA&#10;AADbAAAADwAAAGRycy9kb3ducmV2LnhtbESPQWvCQBSE7wX/w/IEb3Wj0irRVURo0eLFRPD6zD6T&#10;YPZtyG5M/PfdQsHjMDPfMKtNbyrxoMaVlhVMxhEI4szqknMF5/TrfQHCeWSNlWVS8CQHm/XgbYWx&#10;th2f6JH4XAQIuxgVFN7XsZQuK8igG9uaOHg32xj0QTa51A12AW4qOY2iT2mw5LBQYE27grJ70hoF&#10;8uPQHo7kz7KaXX/S4859Xy8LpUbDfrsE4an3r/B/e68VzOfw9yX8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0LQcMAAADbAAAADwAAAAAAAAAAAAAAAACYAgAAZHJzL2Rv&#10;d25yZXYueG1sUEsFBgAAAAAEAAQA9QAAAIgDAAAAAA==&#10;" path="m,52l11,50r,5l14,58r5,3l30,61r3,-3l36,52r,-8l33,39,30,36r-11,l19,28r8,l33,22r,-8l27,9r-8,l14,11r,3l11,20r-8,l3,14,6,9,8,6,14,3,22,r5,l33,3r5,6l41,14r,8l38,25r-2,6l33,31r5,2l41,39r3,3l44,44r3,3l44,55r-6,8l33,66r-3,3l14,69,8,66,3,58,,52xe" fillcolor="black" strokeweight="0">
                    <v:path arrowok="t" o:connecttype="custom" o:connectlocs="0,52;11,50;11,55;14,58;19,61;30,61;33,58;36,52;36,44;33,39;30,36;19,36;19,28;27,28;33,22;33,14;27,9;19,9;14,11;14,14;11,20;3,20;3,14;6,9;8,6;14,3;22,0;27,0;33,3;38,9;41,14;41,22;38,25;36,31;33,31;38,33;41,39;44,42;44,44;47,47;44,55;38,63;33,66;30,69;14,69;8,66;3,58;0,52" o:connectangles="0,0,0,0,0,0,0,0,0,0,0,0,0,0,0,0,0,0,0,0,0,0,0,0,0,0,0,0,0,0,0,0,0,0,0,0,0,0,0,0,0,0,0,0,0,0,0,0"/>
                  </v:shape>
                  <v:shape id="Freeform 148" o:spid="_x0000_s1077" style="position:absolute;left:7410;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qmsIA&#10;AADbAAAADwAAAGRycy9kb3ducmV2LnhtbERPTYvCMBC9L/gfwgh7EU3dBZVqFHHXxcOiWEU8Ds3Y&#10;VptJaaLWf28OgsfH+57MGlOKG9WusKyg34tAEKdWF5wp2O+W3REI55E1lpZJwYMczKatjwnG2t55&#10;S7fEZyKEsItRQe59FUvp0pwMup6tiAN3srVBH2CdSV3jPYSbUn5F0UAaLDg05FjRIqf0klyNgu9N&#10;J7O//4PzUc831XX5c+is+U+pz3YzH4Pw1Pi3+OVeaQXDMDZ8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OqawgAAANsAAAAPAAAAAAAAAAAAAAAAAJgCAABkcnMvZG93&#10;bnJldi54bWxQSwUGAAAAAAQABAD1AAAAhwMAAAAA&#10;" path="m,36l3,25,6,17r,-6l14,3,19,r8,l33,3r5,6l44,20r,8l47,36,44,47r,8l41,61r-5,5l30,69r-11,l8,63,3,47,,36xm11,36r,16l14,58r5,3l30,61r3,-3l36,52r,-32l33,14,22,9r-6,2l14,14r-3,6l11,36xe" fillcolor="black" strokeweight="0">
                    <v:path arrowok="t" o:connecttype="custom" o:connectlocs="0,36;3,25;6,17;6,11;14,3;19,0;27,0;33,3;38,9;44,20;44,28;47,36;44,47;44,55;41,61;36,66;30,69;19,69;8,63;3,47;0,36;11,36;11,52;14,58;19,61;30,61;33,58;36,52;36,20;33,14;22,9;16,11;14,14;11,20;11,36" o:connectangles="0,0,0,0,0,0,0,0,0,0,0,0,0,0,0,0,0,0,0,0,0,0,0,0,0,0,0,0,0,0,0,0,0,0,0"/>
                    <o:lock v:ext="edit" verticies="t"/>
                  </v:shape>
                  <v:line id="Line 149" o:spid="_x0000_s1078" style="position:absolute;flip:y;visibility:visible;mso-wrap-style:square" from="7785,5966" to="7786,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Y/McAAAADbAAAADwAAAGRycy9kb3ducmV2LnhtbESPy2rDMBBF94H+g5hCd7HcLPpwoxg3&#10;xaTbPLwfrIltYo2MR4ndv48KhS4v93G463x2vbrRKJ1nA89JCoq49rbjxsDpWC7fQElAtth7JgM/&#10;JJBvHhZrzKyfeE+3Q2hUHGHJ0EAbwpBpLXVLDiXxA3H0zn50GKIcG21HnOK46/UqTV+0w44jocWB&#10;ti3Vl8PVRchnZfdfvLtsK7H2XEjvS6mMeXqciw9QgebwH/5rf1sDr+/w+yX+AL2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dmPzHAAAAA2wAAAA8AAAAAAAAAAAAAAAAA&#10;oQIAAGRycy9kb3ducmV2LnhtbFBLBQYAAAAABAAEAPkAAACOAwAAAAA=&#10;" strokeweight=".15pt"/>
                  <v:line id="Line 150" o:spid="_x0000_s1079" style="position:absolute;visibility:visible;mso-wrap-style:square" from="7785,4568" to="7786,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7k9sIAAADbAAAADwAAAGRycy9kb3ducmV2LnhtbERPPW/CMBDdkfofrKvUDZx0iELAIFQp&#10;FerQlsDAeIqPJBCf09gk6b+vh0qMT+97vZ1MKwbqXWNZQbyIQBCXVjdcKTgd83kKwnlkja1lUvBL&#10;Drabp9kaM21HPtBQ+EqEEHYZKqi97zIpXVmTQbewHXHgLrY36APsK6l7HEO4aeVrFCXSYMOhocaO&#10;3moqb8XdKMg/P9rivTjEw1lfv6LkZ7lLv7VSL8/TbgXC0+Qf4n/3XitIw/rwJfwA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7k9sIAAADbAAAADwAAAAAAAAAAAAAA&#10;AAChAgAAZHJzL2Rvd25yZXYueG1sUEsFBgAAAAAEAAQA+QAAAJADAAAAAA==&#10;" strokeweight=".15pt"/>
                  <v:shape id="Freeform 151" o:spid="_x0000_s1080" style="position:absolute;left:7736;top:6108;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2lcMA&#10;AADbAAAADwAAAGRycy9kb3ducmV2LnhtbESP3WoCMRSE7wt9h3AK3tXsCpZlNYoIhUqF4k/r7WFz&#10;3CwmJ8sm1fXtjSB4OczMN8x03jsrztSFxrOCfJiBIK68brhWsN99vhcgQkTWaD2TgisFmM9eX6ZY&#10;an/hDZ23sRYJwqFEBSbGtpQyVIYchqFviZN39J3DmGRXS93hJcGdlaMs+5AOG04LBltaGqpO23+n&#10;YL2qf8bWHeNfcZAm/7XL8M1XpQZv/WICIlIfn+FH+0srKHK4f0k/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o2lcMAAADbAAAADwAAAAAAAAAAAAAAAACYAgAAZHJzL2Rv&#10;d25yZXYueG1sUEsFBgAAAAAEAAQA9QAAAIgDAAAAAA==&#10;" path="m,52l11,50r,5l13,58r6,3l30,61r3,-3l35,52r,-8l33,39,30,36r-11,l19,28r8,l33,22r,-8l27,9r-8,l13,11r,3l11,20r-9,l2,14,5,9,8,6,13,3,22,r5,l33,3r5,6l41,14r,8l38,25r-3,6l33,31r5,2l41,39r2,3l43,44r3,3l43,55r-5,8l33,66r-3,3l13,69,8,66,2,58,,52xe" fillcolor="black" strokeweight="0">
                    <v:path arrowok="t" o:connecttype="custom" o:connectlocs="0,52;11,50;11,55;13,58;19,61;30,61;33,58;35,52;35,44;33,39;30,36;19,36;19,28;27,28;33,22;33,14;27,9;19,9;13,11;13,14;11,20;2,20;2,14;5,9;8,6;13,3;22,0;27,0;33,3;38,9;41,14;41,22;38,25;35,31;33,31;38,33;41,39;43,42;43,44;46,47;43,55;38,63;33,66;30,69;13,69;8,66;2,58;0,52" o:connectangles="0,0,0,0,0,0,0,0,0,0,0,0,0,0,0,0,0,0,0,0,0,0,0,0,0,0,0,0,0,0,0,0,0,0,0,0,0,0,0,0,0,0,0,0,0,0,0,0"/>
                  </v:shape>
                  <v:shape id="Freeform 152" o:spid="_x0000_s1081" style="position:absolute;left:7788;top:611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XTsMA&#10;AADbAAAADwAAAGRycy9kb3ducmV2LnhtbESP0WrCQBRE3wv+w3KFvtWNYktIXUXEgAopGPsBl+w1&#10;CcneDburpn/vFgp9HGbmDLPajKYXd3K+taxgPktAEFdWt1wr+L7kbykIH5A19pZJwQ952KwnLyvM&#10;tH3wme5lqEWEsM9QQRPCkEnpq4YM+pkdiKN3tc5giNLVUjt8RLjp5SJJPqTBluNCgwPtGqq68mYU&#10;HHv3Xvhy3u2LU74stl9dfqwTpV6n4/YTRKAx/If/2getIF3A75f4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CXTsMAAADbAAAADwAAAAAAAAAAAAAAAACYAgAAZHJzL2Rv&#10;d25yZXYueG1sUEsFBgAAAAAEAAQA9QAAAIgDAAAAAA==&#10;" path="m,49l11,47r,5l16,58r14,l33,55r2,-6l35,36,30,30,22,28r-6,2l11,36,2,33,8,,41,r,8l16,8,13,25r6,-3l35,22r3,6l43,30r,6l46,41r-3,8l43,55r-8,8l30,66r-17,l8,63,2,55,,49xe" fillcolor="black" strokeweight="0">
                    <v:path arrowok="t" o:connecttype="custom" o:connectlocs="0,49;11,47;11,52;16,58;30,58;33,55;35,49;35,36;30,30;22,28;16,30;11,36;2,33;8,0;41,0;41,8;16,8;13,25;19,22;35,22;38,28;43,30;43,36;46,41;43,49;43,55;35,63;30,66;13,66;8,63;2,55;0,49" o:connectangles="0,0,0,0,0,0,0,0,0,0,0,0,0,0,0,0,0,0,0,0,0,0,0,0,0,0,0,0,0,0,0,0"/>
                  </v:shape>
                  <v:line id="Line 153" o:spid="_x0000_s1082" style="position:absolute;flip:y;visibility:visible;mso-wrap-style:square" from="8163,5966" to="8164,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t4/MAAAADbAAAADwAAAGRycy9kb3ducmV2LnhtbESPT2uDQBDF74V+h2UKuTVrWyhispE0&#10;RZqrNt4Hd6KiOyvONrHfPhso9Ph4f368bb64UV1olt6zgZd1Aoq48bbn1sDpu3hOQUlAtjh6JgO/&#10;JJDvHh+2mFl/5ZIuVWhVHGHJ0EAXwpRpLU1HDmXtJ+Lonf3sMEQ5t9rOeI3jbtSvSfKuHfYcCR1O&#10;dOioGaofFyEftS0/+Ws41GLteS+jL6Q2ZvW07DegAi3hP/zXPloD6Rvcv8QfoH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bePzAAAAA2wAAAA8AAAAAAAAAAAAAAAAA&#10;oQIAAGRycy9kb3ducmV2LnhtbFBLBQYAAAAABAAEAPkAAACOAwAAAAA=&#10;" strokeweight=".15pt"/>
                  <v:line id="Line 154" o:spid="_x0000_s1083" style="position:absolute;visibility:visible;mso-wrap-style:square" from="8163,4568" to="8164,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i9cUAAADbAAAADwAAAGRycy9kb3ducmV2LnhtbESPQWvCQBSE74X+h+UVems2FpEYXUMo&#10;WKSHVqMHj4/sM4lm36bZbUz/fbcgeBxm5htmmY2mFQP1rrGsYBLFIIhLqxuuFBz265cEhPPIGlvL&#10;pOCXHGSrx4clptpeeUdD4SsRIOxSVFB736VSurImgy6yHXHwTrY36IPsK6l7vAa4aeVrHM+kwYbD&#10;Qo0dvdVUXoofo2D9+dEW78VuMhz1+Suefc/zZKuVen4a8wUIT6O/h2/tjVaQTOH/S/gB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Xi9cUAAADbAAAADwAAAAAAAAAA&#10;AAAAAAChAgAAZHJzL2Rvd25yZXYueG1sUEsFBgAAAAAEAAQA+QAAAJMDAAAAAA==&#10;" strokeweight=".15pt"/>
                  <v:shape id="Freeform 155" o:spid="_x0000_s1084" style="position:absolute;left:8111;top:6111;width:49;height:66;visibility:visible;mso-wrap-style:square;v-text-anchor:top" coordsize="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AEgMIA&#10;AADbAAAADwAAAGRycy9kb3ducmV2LnhtbESPT4vCMBTE74LfITzBm6ZdUKQaRYUFWdnD+u/8aJ5t&#10;tXkpTVbTb79ZEDwOM/MbZrEKphYPal1lWUE6TkAQ51ZXXCg4HT9HMxDOI2usLZOCjhyslv3eAjNt&#10;n/xDj4MvRISwy1BB6X2TSenykgy6sW2Io3e1rUEfZVtI3eIzwk0tP5JkKg1WHBdKbGhbUn4//BoF&#10;5/2ObHrZ1F8ufO+nXVKFW9opNRyE9RyEp+Df4Vd7pxXMJvD/Jf4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ASAwgAAANsAAAAPAAAAAAAAAAAAAAAAAJgCAABkcnMvZG93&#10;bnJldi54bWxQSwUGAAAAAAQABAD1AAAAhwMAAAAA&#10;" path="m30,66r,-17l,49,,41,32,r9,l41,41r8,l49,49r-8,l41,66r-11,xm30,41r,-24l11,41r19,xe" fillcolor="black" strokeweight="0">
                    <v:path arrowok="t" o:connecttype="custom" o:connectlocs="30,66;30,49;0,49;0,41;32,0;41,0;41,41;49,41;49,49;41,49;41,66;30,66;30,41;30,17;11,41;30,41" o:connectangles="0,0,0,0,0,0,0,0,0,0,0,0,0,0,0,0"/>
                    <o:lock v:ext="edit" verticies="t"/>
                  </v:shape>
                  <v:shape id="Freeform 156" o:spid="_x0000_s1085" style="position:absolute;left:8165;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qrVMQA&#10;AADbAAAADwAAAGRycy9kb3ducmV2LnhtbESPQYvCMBSE74L/ITzBi2i6LhTpGkVclT2Ioi7LHh/N&#10;s602L6WJWv+9EQSPw8x8w4ynjSnFlWpXWFbwMYhAEKdWF5wp+D0s+yMQziNrLC2Tgjs5mE7arTEm&#10;2t54R9e9z0SAsEtQQe59lUjp0pwMuoGtiIN3tLVBH2SdSV3jLcBNKYdRFEuDBYeFHCua55Se9xej&#10;4HPby+xiHZ/+9WxbXZbff70Nr5TqdprZFwhPjX+HX+0frWAUw/NL+AF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Kq1TEAAAA2wAAAA8AAAAAAAAAAAAAAAAAmAIAAGRycy9k&#10;b3ducmV2LnhtbFBLBQYAAAAABAAEAPUAAACJAwAAAAA=&#10;" path="m,36l3,25,6,17r,-6l14,3,19,r9,l33,3r6,6l44,20r,8l47,36,44,47r,8l41,61r-5,5l30,69r-11,l9,63,3,47,,36xm11,36r,16l14,58r5,3l30,61r3,-3l36,52r,-32l33,14,22,9r-5,2l14,14r-3,6l11,36xe" fillcolor="black" strokeweight="0">
                    <v:path arrowok="t" o:connecttype="custom" o:connectlocs="0,36;3,25;6,17;6,11;14,3;19,0;28,0;33,3;39,9;44,20;44,28;47,36;44,47;44,55;41,61;36,66;30,69;19,69;9,63;3,47;0,36;11,36;11,52;14,58;19,61;30,61;33,58;36,52;36,20;33,14;22,9;17,11;14,14;11,20;11,36" o:connectangles="0,0,0,0,0,0,0,0,0,0,0,0,0,0,0,0,0,0,0,0,0,0,0,0,0,0,0,0,0,0,0,0,0,0,0"/>
                    <o:lock v:ext="edit" verticies="t"/>
                  </v:shape>
                  <v:rect id="Rectangle 157" o:spid="_x0000_s1086" style="position:absolute;left:5133;top:4568;width:3030;height: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yRMIA&#10;AADbAAAADwAAAGRycy9kb3ducmV2LnhtbESPQWsCMRSE70L/Q3gFb5qtB7Vbo1iLonjS2vtj89ws&#10;3bxsk1RXf70RBI/DzHzDTGatrcWJfKgcK3jrZyCIC6crLhUcvpe9MYgQkTXWjknBhQLMpi+dCeba&#10;nXlHp30sRYJwyFGBibHJpQyFIYuh7xri5B2dtxiT9KXUHs8Jbms5yLKhtFhxWjDY0MJQ8bv/twrY&#10;hNXhb2tWx3IznDfv4frpf76U6r628w8Qkdr4DD/aa61gPIL7l/QD5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LJEwgAAANsAAAAPAAAAAAAAAAAAAAAAAJgCAABkcnMvZG93&#10;bnJldi54bWxQSwUGAAAAAAQABAD1AAAAhwMAAAAA&#10;" filled="f" strokeweight=".15pt"/>
                  <v:shape id="Freeform 158" o:spid="_x0000_s1087" style="position:absolute;left:6335;top:4366;width:63;height:68;visibility:visible;mso-wrap-style:square;v-text-anchor:top" coordsize="6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20nsIA&#10;AADbAAAADwAAAGRycy9kb3ducmV2LnhtbERPz2vCMBS+C/4P4Qne1lQd01WjiDBwF0Edw90ezbOt&#10;Ni9dErXbX28OgseP7/ds0ZpaXMn5yrKCQZKCIM6trrhQ8LX/eJmA8AFZY22ZFPyRh8W825lhpu2N&#10;t3TdhULEEPYZKihDaDIpfV6SQZ/YhjhyR+sMhghdIbXDWww3tRym6Zs0WHFsKLGhVUn5eXcxCt5/&#10;Dpvq93XsePS/2vjDqTl+y0+l+r12OQURqA1P8cO91gomcWz8En+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bSewgAAANsAAAAPAAAAAAAAAAAAAAAAAJgCAABkcnMvZG93&#10;bnJldi54bWxQSwUGAAAAAAQABAD1AAAAhwMAAAAA&#10;" path="m,68l,,13,,27,49r3,6l30,57r3,-2l33,46,49,,63,r,68l54,68r,-57l35,68r-11,l8,11r,57l,68xe" fillcolor="black" strokeweight="0">
                    <v:path arrowok="t" o:connecttype="custom" o:connectlocs="0,68;0,0;13,0;27,49;30,55;30,57;33,55;33,46;49,0;63,0;63,68;54,68;54,11;35,68;24,68;8,11;8,68;0,68" o:connectangles="0,0,0,0,0,0,0,0,0,0,0,0,0,0,0,0,0,0"/>
                  </v:shape>
                  <v:shape id="Freeform 159" o:spid="_x0000_s1088" style="position:absolute;left:6409;top:4385;width:43;height:49;visibility:visible;mso-wrap-style:square;v-text-anchor:top" coordsize="4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OKcUA&#10;AADbAAAADwAAAGRycy9kb3ducmV2LnhtbESPQWvCQBSE70L/w/IKvYhu9GBjdA2lxFKEHqqC10f2&#10;mUSzb0N2TVJ/vVso9DjMzDfMOh1MLTpqXWVZwWwagSDOra64UHA8bCcxCOeRNdaWScEPOUg3T6M1&#10;Jtr2/E3d3hciQNglqKD0vkmkdHlJBt3UNsTBO9vWoA+yLaRusQ9wU8t5FC2kwYrDQokNvZeUX/c3&#10;o2DnvN2+3vvoksvb8fSFmRt/ZEq9PA9vKxCeBv8f/mt/agXxEn6/hB8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I4pxQAAANsAAAAPAAAAAAAAAAAAAAAAAJgCAABkcnMv&#10;ZG93bnJldi54bWxQSwUGAAAAAAQABAD1AAAAigMAAAAA&#10;" path="m,25l,16,5,6,13,,27,,38,6r5,10l43,33,38,44,27,49r-11,l5,44,,33,,25xm8,25r,5l11,36r,2l16,41r11,l30,38r2,-5l35,25r,-6l32,14,27,8,13,8r-2,3l8,16r,9xe" fillcolor="black" strokeweight="0">
                    <v:path arrowok="t" o:connecttype="custom" o:connectlocs="0,25;0,16;5,6;13,0;27,0;38,6;43,16;43,33;38,44;27,49;16,49;5,44;0,33;0,25;8,25;8,30;11,36;11,38;16,41;27,41;30,38;32,33;35,25;35,19;32,14;27,8;13,8;11,11;8,16;8,25" o:connectangles="0,0,0,0,0,0,0,0,0,0,0,0,0,0,0,0,0,0,0,0,0,0,0,0,0,0,0,0,0,0"/>
                    <o:lock v:ext="edit" verticies="t"/>
                  </v:shape>
                  <v:shape id="Freeform 160" o:spid="_x0000_s1089" style="position:absolute;left:6463;top:4385;width:39;height:49;visibility:visible;mso-wrap-style:square;v-text-anchor:top" coordsize="3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AzSsIA&#10;AADbAAAADwAAAGRycy9kb3ducmV2LnhtbERP3WrCMBS+F/YO4Qx2Z9PtYqTVKEUYjA0c1j7AoTlr&#10;O5uTrona9enNxcDLj+9/vZ1sLy40+s6xhuckBUFcO9Nxo6E6vi0VCB+QDfaOScMfedhuHhZrzI27&#10;8oEuZWhEDGGfo4Y2hCGX0tctWfSJG4gj9+1GiyHCsZFmxGsMt718SdNXabHj2NDiQLuW6lN5thrK&#10;av4q9p9q/rDFT8G/mTorVWv99DgVKxCBpnAX/7vfjYYsro9f4g+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0DNKwgAAANsAAAAPAAAAAAAAAAAAAAAAAJgCAABkcnMvZG93&#10;bnJldi54bWxQSwUGAAAAAAQABAD1AAAAhwMAAAAA&#10;" path="m,49l,,9,r,8l11,3,17,,30,r6,6l36,8r3,3l39,49r-9,l30,16,28,14r,-3l25,8r-8,l11,11r,3l9,16r,33l,49xe" fillcolor="black" strokeweight="0">
                    <v:path arrowok="t" o:connecttype="custom" o:connectlocs="0,49;0,0;9,0;9,8;11,3;17,0;30,0;36,6;36,8;39,11;39,49;30,49;30,16;28,14;28,11;25,8;17,8;11,11;11,14;9,16;9,49;0,49" o:connectangles="0,0,0,0,0,0,0,0,0,0,0,0,0,0,0,0,0,0,0,0,0,0"/>
                  </v:shape>
                  <v:shape id="Freeform 161" o:spid="_x0000_s1090" style="position:absolute;left:6510;top:4385;width:46;height:49;visibility:visible;mso-wrap-style:square;v-text-anchor:top" coordsize="4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fOMUA&#10;AADbAAAADwAAAGRycy9kb3ducmV2LnhtbESPQWvCQBSE74L/YXmCF9GNpRSbuopKK9WD0EQQb4/s&#10;axLMvg3Z1aT/3i0IHoeZ+YaZLztTiRs1rrSsYDqJQBBnVpecKzimX+MZCOeRNVaWScEfOVgu+r05&#10;xtq2/EO3xOciQNjFqKDwvo6ldFlBBt3E1sTB+7WNQR9kk0vdYBvgppIvUfQmDZYcFgqsaVNQdkmu&#10;RsGq3R/z1/P2pA87uf7kUbo5b1OlhoNu9QHCU+ef4Uf7Wyt4n8L/l/A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V84xQAAANsAAAAPAAAAAAAAAAAAAAAAAJgCAABkcnMv&#10;ZG93bnJldi54bWxQSwUGAAAAAAQABAD1AAAAigMAAAAA&#10;" path="m38,36r8,l44,41r-6,6l33,49r-14,l11,47,8,44,3,33,,25,3,14,8,6,13,3,16,,30,,41,6r5,10l46,27r-35,l11,33r2,5l19,41r14,l38,36xm11,19r27,l35,14r,-3l30,8,16,8r-5,6l11,19xe" fillcolor="black" strokeweight="0">
                    <v:path arrowok="t" o:connecttype="custom" o:connectlocs="38,36;46,36;44,41;38,47;33,49;19,49;11,47;8,44;3,33;0,25;3,14;8,6;13,3;16,0;30,0;41,6;46,16;46,27;11,27;11,33;13,38;19,41;33,41;38,36;11,19;38,19;35,14;35,11;30,8;16,8;11,14;11,19" o:connectangles="0,0,0,0,0,0,0,0,0,0,0,0,0,0,0,0,0,0,0,0,0,0,0,0,0,0,0,0,0,0,0,0"/>
                    <o:lock v:ext="edit" verticies="t"/>
                  </v:shape>
                  <v:shape id="Freeform 162" o:spid="_x0000_s1091" style="position:absolute;left:6562;top:4385;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eXMUA&#10;AADbAAAADwAAAGRycy9kb3ducmV2LnhtbESPQWvCQBSE7wX/w/IKXsRs9CBtdA2NKNhjtYV6e2Sf&#10;Sdrs27C7mtRf3y0IPQ4z8w2zygfTiis531hWMEtSEMSl1Q1XCt6Pu+kTCB+QNbaWScEPecjXo4cV&#10;Ztr2/EbXQ6hEhLDPUEEdQpdJ6cuaDPrEdsTRO1tnMETpKqkd9hFuWjlP04U02HBcqLGjTU3l9+Fi&#10;FKSTW9+ftm728bVjufi0xa14HZQaPw4vSxCBhvAfvrf3WsHzHP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15cxQAAANsAAAAPAAAAAAAAAAAAAAAAAJgCAABkcnMv&#10;ZG93bnJldi54bWxQSwUGAAAAAAQABAD1AAAAigMAAAAA&#10;" path="m5,68l3,60r10,l13,58r3,-3l16,52r3,-3l,,8,,19,27r,6l22,38r2,-5l24,27,35,r9,l27,52r-3,6l22,60r-3,6l16,66r-3,2l5,68xe" fillcolor="black" strokeweight="0">
                    <v:path arrowok="t" o:connecttype="custom" o:connectlocs="5,68;3,60;13,60;13,58;16,55;16,52;19,49;0,0;8,0;19,27;19,33;22,38;24,33;24,27;35,0;44,0;27,52;24,58;22,60;19,66;16,66;13,68;5,68" o:connectangles="0,0,0,0,0,0,0,0,0,0,0,0,0,0,0,0,0,0,0,0,0,0,0"/>
                  </v:shape>
                  <v:shape id="Freeform 163" o:spid="_x0000_s1092" style="position:absolute;left:6638;top:4366;width:52;height:68;visibility:visible;mso-wrap-style:square;v-text-anchor:top" coordsize="5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r0HcQA&#10;AADbAAAADwAAAGRycy9kb3ducmV2LnhtbESPzWrDMBCE74W8g9hCLyWRY9OQulFCMA30VGgScl6s&#10;rS1irYyl+CdPXxUKPQ4z8w2z2Y22ET113jhWsFwkIIhLpw1XCs6nw3wNwgdkjY1jUjCRh9129rDB&#10;XLuBv6g/hkpECPscFdQhtLmUvqzJol+4ljh6366zGKLsKqk7HCLcNjJNkpW0aDgu1NhSUVN5Pd6s&#10;gru5FPvn4mWZ8rulKTOfWXIlpZ4ex/0biEBj+A//tT+0gtcM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K9B3EAAAA2wAAAA8AAAAAAAAAAAAAAAAAmAIAAGRycy9k&#10;b3ducmV2LnhtbFBLBQYAAAAABAAEAPUAAACJAwAAAAA=&#10;" path="m,44r9,l9,49r2,6l17,60r19,l44,52r,-6l39,41r-6,l31,38r-6,l20,35r-6,l6,27,3,22r,-8l6,8,9,5,20,,33,,44,5r3,3l50,14r,5l41,19r,-5l36,11,33,8,20,8r-6,3l11,14r,8l14,25r3,l22,27r6,l33,30r6,l41,33r6,2l50,41r2,3l52,55r-2,5l47,63,36,68r-16,l11,66,6,63,,52,,44xe" fillcolor="black" strokeweight="0">
                    <v:path arrowok="t" o:connecttype="custom" o:connectlocs="0,44;9,44;9,49;11,55;17,60;36,60;44,52;44,46;39,41;33,41;31,38;25,38;20,35;14,35;6,27;3,22;3,14;6,8;9,5;20,0;33,0;44,5;47,8;50,14;50,19;41,19;41,14;36,11;33,8;20,8;14,11;11,14;11,22;14,25;17,25;22,27;28,27;33,30;39,30;41,33;47,35;50,41;52,44;52,55;50,60;47,63;36,68;20,68;11,66;6,63;0,52;0,44" o:connectangles="0,0,0,0,0,0,0,0,0,0,0,0,0,0,0,0,0,0,0,0,0,0,0,0,0,0,0,0,0,0,0,0,0,0,0,0,0,0,0,0,0,0,0,0,0,0,0,0,0,0,0,0"/>
                  </v:shape>
                  <v:shape id="Freeform 164" o:spid="_x0000_s1093" style="position:absolute;left:6699;top:4369;width:22;height:65;visibility:visible;mso-wrap-style:square;v-text-anchor:top" coordsize="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ysQA&#10;AADbAAAADwAAAGRycy9kb3ducmV2LnhtbESPQUsDMRSE70L/Q3iCN5tVxNZt01IEYdlDxbbeXzdv&#10;k6WblyWJ7eqvN4LQ4zAz3zDL9eh6caYQO88KHqYFCOLG646NgsP+7X4OIiZkjb1nUvBNEdaryc0S&#10;S+0v/EHnXTIiQziWqMCmNJRSxsaSwzj1A3H2Wh8cpiyDkTrgJcNdLx+L4lk67DgvWBzo1VJz2n05&#10;BftuFtrT7Oezrsx7bY/1tq3MVqm723GzAJFoTNfwf7vSCl6e4O9L/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V/8rEAAAA2wAAAA8AAAAAAAAAAAAAAAAAmAIAAGRycy9k&#10;b3ducmV2LnhtbFBLBQYAAAAABAAEAPUAAACJAwAAAAA=&#10;" path="m22,57r,8l11,65,8,63r-3,l5,24,,24,,16r5,l5,5,13,r,16l22,16r,8l13,24r,33l22,57xe" fillcolor="black" strokeweight="0">
                    <v:path arrowok="t" o:connecttype="custom" o:connectlocs="22,57;22,65;11,65;8,63;5,63;5,24;0,24;0,16;5,16;5,5;13,0;13,16;22,16;22,24;13,24;13,57;22,57" o:connectangles="0,0,0,0,0,0,0,0,0,0,0,0,0,0,0,0,0"/>
                  </v:shape>
                  <v:shape id="Freeform 165" o:spid="_x0000_s1094" style="position:absolute;left:6726;top:4385;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G/McA&#10;AADbAAAADwAAAGRycy9kb3ducmV2LnhtbESPW2sCMRSE34X+h3AKvhTNtnjr1iitUBAfFC8U+nbY&#10;nO5u3ZwsSbqu/nojFHwcZuYbZjpvTSUacr60rOC5n4AgzqwuOVdw2H/2JiB8QNZYWSYFZ/Iwnz10&#10;pphqe+ItNbuQiwhhn6KCIoQ6ldJnBRn0fVsTR+/HOoMhSpdL7fAU4aaSL0kykgZLjgsF1rQoKDvu&#10;/oyCTZI10q2evn7Xl+/h+Tge+I/aKtV9bN/fQARqwz38315qBa9DuH2JP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6RvzHAAAA2wAAAA8AAAAAAAAAAAAAAAAAmAIAAGRy&#10;cy9kb3ducmV2LnhtbFBLBQYAAAAABAAEAPUAAACMAwAAAAA=&#10;" path="m,25l,16,3,11,11,3,16,,27,,38,6r6,10l44,33,38,44,27,49r-11,l5,44,,33,,25xm8,25r,5l11,36r5,5l30,41r,-3l36,33r,-14l33,14,27,8,16,8r-5,6l8,19r,6xe" fillcolor="black" strokeweight="0">
                    <v:path arrowok="t" o:connecttype="custom" o:connectlocs="0,25;0,16;3,11;11,3;16,0;27,0;38,6;44,16;44,33;38,44;27,49;16,49;5,44;0,33;0,25;8,25;8,30;11,36;16,41;30,41;30,38;36,33;36,19;33,14;27,8;16,8;11,14;8,19;8,25" o:connectangles="0,0,0,0,0,0,0,0,0,0,0,0,0,0,0,0,0,0,0,0,0,0,0,0,0,0,0,0,0"/>
                    <o:lock v:ext="edit" verticies="t"/>
                  </v:shape>
                  <v:shape id="Freeform 166" o:spid="_x0000_s1095" style="position:absolute;left:6778;top:4385;width:41;height:49;visibility:visible;mso-wrap-style:square;v-text-anchor:top" coordsize="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6PMQA&#10;AADbAAAADwAAAGRycy9kb3ducmV2LnhtbESPQWsCMRSE74X+h/AKvWm2rd3W1SgiKFLw4NqCx0fy&#10;3CxuXpZN1PXfNwWhx2FmvmGm89414kJdqD0reBlmIIi1NzVXCr73q8EniBCRDTaeScGNAsxnjw9T&#10;LIy/8o4uZaxEgnAoUIGNsS2kDNqSwzD0LXHyjr5zGJPsKmk6vCa4a+RrluXSYc1pwWJLS0v6VJ6d&#10;guprK9Gc9bH8sdnH++btYPR6pNTzU7+YgIjUx//wvb0xCsY5/H1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eujzEAAAA2wAAAA8AAAAAAAAAAAAAAAAAmAIAAGRycy9k&#10;b3ducmV2LnhtbFBLBQYAAAAABAAEAPUAAACJAwAAAAA=&#10;" path="m33,33r8,l41,38r-3,3l36,47r-6,2l16,49,5,44,,33,,16,5,6,16,,30,r6,3l41,14r-8,2l30,11,27,8,16,8r-5,6l8,19r,11l11,36r5,5l25,41r5,-3l33,36r,-3xe" fillcolor="black" strokeweight="0">
                    <v:path arrowok="t" o:connecttype="custom" o:connectlocs="33,33;41,33;41,38;38,41;36,47;30,49;16,49;5,44;0,33;0,16;5,6;16,0;30,0;36,3;41,14;33,16;30,11;27,8;16,8;11,14;8,19;8,30;11,36;16,41;25,41;30,38;33,36;33,33" o:connectangles="0,0,0,0,0,0,0,0,0,0,0,0,0,0,0,0,0,0,0,0,0,0,0,0,0,0,0,0"/>
                  </v:shape>
                  <v:shape id="Freeform 167" o:spid="_x0000_s1096" style="position:absolute;left:6827;top:4366;width:41;height:68;visibility:visible;mso-wrap-style:square;v-text-anchor:top" coordsize="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CfcIA&#10;AADbAAAADwAAAGRycy9kb3ducmV2LnhtbESPQYvCMBSE78L+h/AWvGm6CupWo6zCguhF2z14fDTP&#10;tti8lCbb1n9vBMHjMDPfMKtNbyrRUuNKywq+xhEI4szqknMFf+nvaAHCeWSNlWVScCcHm/XHYIWx&#10;th2fqU18LgKEXYwKCu/rWEqXFWTQjW1NHLyrbQz6IJtc6ga7ADeVnETRTBosOSwUWNOuoOyW/BsF&#10;8213sFN9RLaXNsu3aULRKVFq+Nn/LEF46v07/GrvtYLvOTy/h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IJ9wgAAANsAAAAPAAAAAAAAAAAAAAAAAJgCAABkcnMvZG93&#10;bnJldi54bWxQSwUGAAAAAAQABAD1AAAAhwMAAAAA&#10;" path="m,68l,,8,r,38l28,19r11,l19,38,41,68r-11,l14,44,8,49r,19l,68xe" fillcolor="black" strokeweight="0">
                    <v:path arrowok="t" o:connecttype="custom" o:connectlocs="0,68;0,0;8,0;8,38;28,19;39,19;19,38;41,68;30,68;14,44;8,49;8,68;0,68" o:connectangles="0,0,0,0,0,0,0,0,0,0,0,0,0"/>
                  </v:shape>
                  <v:shape id="Freeform 168" o:spid="_x0000_s1097" style="position:absolute;left:6901;top:4366;width:66;height:68;visibility:visible;mso-wrap-style:square;v-text-anchor:top" coordsize="6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3Z47wA&#10;AADbAAAADwAAAGRycy9kb3ducmV2LnhtbERPvQrCMBDeBd8hnOCmqQ6i1SiiiCIuVpduR3O2xeZS&#10;mmjr25tBcPz4/lebzlTiTY0rLSuYjCMQxJnVJecK7rfDaA7CeWSNlWVS8CEHm3W/t8JY25av9E58&#10;LkIIuxgVFN7XsZQuK8igG9uaOHAP2xj0ATa51A22IdxUchpFM2mw5NBQYE27grJn8jIKLNVpFbXm&#10;eD6k+3avk0v2tE6p4aDbLkF46vxf/HOftIJFGBu+hB8g1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uXdnjvAAAANsAAAAPAAAAAAAAAAAAAAAAAJgCAABkcnMvZG93bnJldi54&#10;bWxQSwUGAAAAAAQABAD1AAAAgQMAAAAA&#10;" path="m,68l,,14,,30,49r3,6l33,57r,-2l36,46,49,,66,r,68l55,68r,-57l38,68r-11,l8,11r,57l,68xe" fillcolor="black" strokeweight="0">
                    <v:path arrowok="t" o:connecttype="custom" o:connectlocs="0,68;0,0;14,0;30,49;33,55;33,57;33,55;36,46;49,0;66,0;66,68;55,68;55,11;38,68;27,68;8,11;8,68;0,68" o:connectangles="0,0,0,0,0,0,0,0,0,0,0,0,0,0,0,0,0,0"/>
                  </v:shape>
                  <v:line id="Line 169" o:spid="_x0000_s1098" style="position:absolute;visibility:visible;mso-wrap-style:square" from="5210,6035" to="8198,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OykcIAAADbAAAADwAAAGRycy9kb3ducmV2LnhtbESPQWsCMRSE70L/Q3gFb5q1h0W3RhGh&#10;pXgprtLzY/OaXbp5WZJo1v76piB4HGbmG2a9HW0vruRD51jBYl6AIG6c7tgoOJ/eZksQISJr7B2T&#10;ghsF2G6eJmustEt8pGsdjcgQDhUqaGMcKilD05LFMHcDcfa+nbcYs/RGao8pw20vX4qilBY7zgst&#10;DrRvqfmpL1bBpx8vh71JZX28/X6V+j25ziSlps/j7hVEpDE+wvf2h1awWsH/l/w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COykcIAAADbAAAADwAAAAAAAAAAAAAA&#10;AAChAgAAZHJzL2Rvd25yZXYueG1sUEsFBgAAAAAEAAQA+QAAAJADAAAAAA==&#10;" strokeweight=".4pt"/>
                  <v:line id="Line 170" o:spid="_x0000_s1099" style="position:absolute;visibility:visible;mso-wrap-style:square" from="5210,4861" to="5224,4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S3mMMAAADcAAAADwAAAGRycy9kb3ducmV2LnhtbESPQWvDMAyF74P+B6PCbqvTHcLI6pZS&#10;aBm7jGZjZxFrTlgsB9ut0/366TDYTeI9vfdps5v9qK4U0xDYwHpVgSLugh3YGfh4Pz48gUoZ2eIY&#10;mAzcKMFuu7jbYGND4TNd2+yUhHBq0ECf89RonbqePKZVmIhF+wrRY5Y1Om0jFgn3o36sqlp7HFga&#10;epzo0FP33V68gbc4X14PrtTt+fbzWdtTCYMrxtwv5/0zqExz/jf/Xb9Ywa8EX5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Ut5jDAAAA3AAAAA8AAAAAAAAAAAAA&#10;AAAAoQIAAGRycy9kb3ducmV2LnhtbFBLBQYAAAAABAAEAPkAAACRAwAAAAA=&#10;" strokeweight=".4pt"/>
                  <v:line id="Line 171" o:spid="_x0000_s1100" style="position:absolute;visibility:visible;mso-wrap-style:square" from="5232,4902" to="5246,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gSA8AAAADcAAAADwAAAGRycy9kb3ducmV2LnhtbERPTWsCMRC9C/6HMEJvmtXDIlujFKGl&#10;eCmu0vOwGbOLm8mSRLP21zeFgrd5vM/Z7Ebbizv50DlWsFwUIIgbpzs2Cs6n9/kaRIjIGnvHpOBB&#10;AXbb6WSDlXaJj3SvoxE5hEOFCtoYh0rK0LRkMSzcQJy5i/MWY4beSO0x5XDby1VRlNJix7mhxYH2&#10;LTXX+mYVfPnxdtibVNbHx893qT+S60xS6mU2vr2CiDTGp/jf/anz/GIJf8/kC+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YEgPAAAAA3AAAAA8AAAAAAAAAAAAAAAAA&#10;oQIAAGRycy9kb3ducmV2LnhtbFBLBQYAAAAABAAEAPkAAACOAwAAAAA=&#10;" strokeweight=".4pt"/>
                  <v:line id="Line 172" o:spid="_x0000_s1101" style="position:absolute;visibility:visible;mso-wrap-style:square" from="5254,4946" to="5268,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qMdMAAAADcAAAADwAAAGRycy9kb3ducmV2LnhtbERPTWsCMRC9F/wPYYTealYPi6xGKUKl&#10;9CKu4nnYTLNLN5MliWb11zeFgrd5vM9Zb0fbixv50DlWMJ8VIIgbpzs2Cs6nj7cliBCRNfaOScGd&#10;Amw3k5c1VtolPtKtjkbkEA4VKmhjHCopQ9OSxTBzA3Hmvp23GDP0RmqPKYfbXi6KopQWO84NLQ60&#10;a6n5qa9WwcGP16+dSWV9vD8upd4n15mk1Ot0fF+BiDTGp/jf/anz/GIBf8/kC+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KjHTAAAAA3AAAAA8AAAAAAAAAAAAAAAAA&#10;oQIAAGRycy9kb3ducmV2LnhtbFBLBQYAAAAABAAEAPkAAACOAwAAAAA=&#10;" strokeweight=".4pt"/>
                  <v:line id="Line 173" o:spid="_x0000_s1102" style="position:absolute;visibility:visible;mso-wrap-style:square" from="5276,4987" to="5289,5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Yp78EAAADcAAAADwAAAGRycy9kb3ducmV2LnhtbERP32vCMBB+F/wfwg32ZtM5KKMaZQjK&#10;2IvYjT0fzZmWNZeSRFP31y/CYG/38f289Xayg7iSD71jBU9FCYK4dbpno+DzY794AREissbBMSm4&#10;UYDtZj5bY61d4hNdm2hEDuFQo4IuxrGWMrQdWQyFG4kzd3beYszQG6k9phxuB7ksy0pa7Dk3dDjS&#10;rqP2u7lYBUc/Xd53JlXN6fbzVelDcr1JSj0+TK8rEJGm+C/+c7/pPL98h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hinvwQAAANwAAAAPAAAAAAAAAAAAAAAA&#10;AKECAABkcnMvZG93bnJldi54bWxQSwUGAAAAAAQABAD5AAAAjwMAAAAA&#10;" strokeweight=".4pt"/>
                  <v:line id="Line 174" o:spid="_x0000_s1103" style="position:absolute;visibility:visible;mso-wrap-style:square" from="5298,5028" to="5314,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xm8EAAADcAAAADwAAAGRycy9kb3ducmV2LnhtbERP32vCMBB+F/wfwg32ZtPJKKMaZQjK&#10;2IvYjT0fzZmWNZeSRFP31y/CYG/38f289Xayg7iSD71jBU9FCYK4dbpno+DzY794AREissbBMSm4&#10;UYDtZj5bY61d4hNdm2hEDuFQo4IuxrGWMrQdWQyFG4kzd3beYszQG6k9phxuB7ksy0pa7Dk3dDjS&#10;rqP2u7lYBUc/Xd53JlXN6fbzVelDcr1JSj0+TK8rEJGm+C/+c7/pPL98h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b7GbwQAAANwAAAAPAAAAAAAAAAAAAAAA&#10;AKECAABkcnMvZG93bnJldi54bWxQSwUGAAAAAAQABAD5AAAAjwMAAAAA&#10;" strokeweight=".4pt"/>
                  <v:line id="Line 175" o:spid="_x0000_s1104" style="position:absolute;visibility:visible;mso-wrap-style:square" from="5322,5069" to="5339,5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MUAMEAAADcAAAADwAAAGRycy9kb3ducmV2LnhtbERP32vCMBB+F/wfwg32ZtMJK6MaZQjK&#10;2IvYjT0fzZmWNZeSRFP31y/CYG/38f289Xayg7iSD71jBU9FCYK4dbpno+DzY794AREissbBMSm4&#10;UYDtZj5bY61d4hNdm2hEDuFQo4IuxrGWMrQdWQyFG4kzd3beYszQG6k9phxuB7ksy0pa7Dk3dDjS&#10;rqP2u7lYBUc/Xd53JlXN6fbzVelDcr1JSj0+TK8rEJGm+C/+c7/pPL98h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IxQAwQAAANwAAAAPAAAAAAAAAAAAAAAA&#10;AKECAABkcnMvZG93bnJldi54bWxQSwUGAAAAAAQABAD5AAAAjwMAAAAA&#10;" strokeweight=".4pt"/>
                  <v:line id="Line 176" o:spid="_x0000_s1105" style="position:absolute;visibility:visible;mso-wrap-style:square" from="5347,5107" to="5363,5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GKd8EAAADcAAAADwAAAGRycy9kb3ducmV2LnhtbERPPWvDMBDdC/kP4gLdGrkZTHCihGJo&#10;KVlK3JL5sC6yqXUykhw5/fVVoZDtHu/zdofZDuJKPvSOFTyvChDErdM9GwVfn69PGxAhImscHJOC&#10;GwU47BcPO6y0S3yiaxONyCEcKlTQxThWUoa2I4th5UbizF2ctxgz9EZqjymH20Gui6KUFnvODR2O&#10;VHfUfjeTVfDh5+lYm1Q2p9vPudRvyfUmKfW4nF+2ICLN8S7+d7/rPL8o4e+ZfIH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8Yp3wQAAANwAAAAPAAAAAAAAAAAAAAAA&#10;AKECAABkcnMvZG93bnJldi54bWxQSwUGAAAAAAQABAD5AAAAjwMAAAAA&#10;" strokeweight=".4pt"/>
                  <v:line id="Line 177" o:spid="_x0000_s1106" style="position:absolute;visibility:visible;mso-wrap-style:square" from="5371,5148" to="5388,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0v7MEAAADcAAAADwAAAGRycy9kb3ducmV2LnhtbERPTWsCMRC9C/6HMIXe3Gw9rGU1ShGU&#10;0ktxW3oeNmN26WayJNGs/fWNUOhtHu9zNrvJDuJKPvSOFTwVJQji1umejYLPj8PiGUSIyBoHx6Tg&#10;RgF22/lsg7V2iU90baIROYRDjQq6GMdaytB2ZDEUbiTO3Nl5izFDb6T2mHK4HeSyLCtpsefc0OFI&#10;+47a7+ZiFbz76fK2N6lqTrefr0ofk+tNUurxYXpZg4g0xX/xn/tV5/nlCu7P5Av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vS/swQAAANwAAAAPAAAAAAAAAAAAAAAA&#10;AKECAABkcnMvZG93bnJldi54bWxQSwUGAAAAAAQABAD5AAAAjwMAAAAA&#10;" strokeweight=".4pt"/>
                  <v:line id="Line 178" o:spid="_x0000_s1107" style="position:absolute;visibility:visible;mso-wrap-style:square" from="5399,5187" to="5415,5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7nsMAAADcAAAADwAAAGRycy9kb3ducmV2LnhtbESPQWvDMAyF74P+B6PCbqvTHcLI6pZS&#10;aBm7jGZjZxFrTlgsB9ut0/366TDYTeI9vfdps5v9qK4U0xDYwHpVgSLugh3YGfh4Pz48gUoZ2eIY&#10;mAzcKMFuu7jbYGND4TNd2+yUhHBq0ECf89RonbqePKZVmIhF+wrRY5Y1Om0jFgn3o36sqlp7HFga&#10;epzo0FP33V68gbc4X14PrtTt+fbzWdtTCYMrxtwv5/0zqExz/jf/Xb9Ywa+EVp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iu57DAAAA3AAAAA8AAAAAAAAAAAAA&#10;AAAAoQIAAGRycy9kb3ducmV2LnhtbFBLBQYAAAAABAAEAPkAAACRAwAAAAA=&#10;" strokeweight=".4pt"/>
                  <v:shape id="Freeform 179" o:spid="_x0000_s1108" style="position:absolute;left:5423;top:5228;width:20;height:24;visibility:visible;mso-wrap-style:square;v-text-anchor:top" coordsize="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HR8IA&#10;AADcAAAADwAAAGRycy9kb3ducmV2LnhtbERPTWvCQBC9C/0PyxS86SYtlBqzSrAt6lGN5Dpkp0lo&#10;djZmtyb++65Q8DaP9znpejStuFLvGssK4nkEgri0uuFKQX76mr2DcB5ZY2uZFNzIwXr1NEkx0Xbg&#10;A12PvhIhhF2CCmrvu0RKV9Zk0M1tRxy4b9sb9AH2ldQ9DiHctPIlit6kwYZDQ40dbWoqf46/RkH1&#10;cb7k21P2GR+o2/NQ6CJ/XSg1fR6zJQhPo3+I/907HeZHC7g/Ey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vwdHwgAAANwAAAAPAAAAAAAAAAAAAAAAAJgCAABkcnMvZG93&#10;bnJldi54bWxQSwUGAAAAAAQABAD1AAAAhwMAAAAA&#10;" path="m,l17,22r3,2e" filled="f" strokeweight=".4pt">
                    <v:path arrowok="t" o:connecttype="custom" o:connectlocs="0,0;17,22;20,24" o:connectangles="0,0,0"/>
                  </v:shape>
                  <v:line id="Line 180" o:spid="_x0000_s1109" style="position:absolute;visibility:visible;mso-wrap-style:square" from="5451,5266" to="5470,5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0hRcQAAADcAAAADwAAAGRycy9kb3ducmV2LnhtbESPQWvDMAyF74P+B6NBb6vTHcLI6pZR&#10;WBm7lGajZxFrTlgsB9ut0/366TDYTeI9vfdps5v9qK4U0xDYwHpVgSLugh3YGfj8eH14ApUyssUx&#10;MBm4UYLddnG3wcaGwie6ttkpCeHUoIE+56nROnU9eUyrMBGL9hWixyxrdNpGLBLuR/1YVbX2OLA0&#10;9DjRvqfuu714A8c4X973rtTt6fZzru2hhMEVY5b388szqExz/jf/Xb9ZwV8LvjwjE+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jSFFxAAAANwAAAAPAAAAAAAAAAAA&#10;AAAAAKECAABkcnMvZG93bnJldi54bWxQSwUGAAAAAAQABAD5AAAAkgMAAAAA&#10;" strokeweight=".4pt"/>
                  <v:line id="Line 181" o:spid="_x0000_s1110" style="position:absolute;visibility:visible;mso-wrap-style:square" from="5481,5301" to="5500,5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GE3sEAAADcAAAADwAAAGRycy9kb3ducmV2LnhtbERPTWsCMRC9F/ofwhR6q9ntYZHVKCJY&#10;Si/iKp6HzTS7dDNZkmhWf31TKHibx/uc5Xqyg7iSD71jBeWsAEHcOt2zUXA67t7mIEJE1jg4JgU3&#10;CrBePT8tsdYu8YGuTTQih3CoUUEX41hLGdqOLIaZG4kz9+28xZihN1J7TDncDvK9KCppsefc0OFI&#10;247an+ZiFez9dPnamlQ1h9v9XOmP5HqTlHp9mTYLEJGm+BD/uz91nl+W8PdMv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wYTewQAAANwAAAAPAAAAAAAAAAAAAAAA&#10;AKECAABkcnMvZG93bnJldi54bWxQSwUGAAAAAAQABAD5AAAAjwMAAAAA&#10;" strokeweight=".4pt"/>
                  <v:line id="Line 182" o:spid="_x0000_s1111" style="position:absolute;visibility:visible;mso-wrap-style:square" from="5508,5340" to="5530,5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MaqcEAAADcAAAADwAAAGRycy9kb3ducmV2LnhtbERPTWsCMRC9F/ofwhS81aweFtkapQgt&#10;pRdxFc/DZppdupksSTSrv94Igrd5vM9ZrkfbizP50DlWMJsWIIgbpzs2Cg77r/cFiBCRNfaOScGF&#10;AqxXry9LrLRLvKNzHY3IIRwqVNDGOFRShqYli2HqBuLM/TlvMWbojdQeUw63vZwXRSktdpwbWhxo&#10;01LzX5+sgq0fT78bk8p6d7keS/2dXGeSUpO38fMDRKQxPsUP94/O82dzuD+TL5Cr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ExqpwQAAANwAAAAPAAAAAAAAAAAAAAAA&#10;AKECAABkcnMvZG93bnJldi54bWxQSwUGAAAAAAQABAD5AAAAjwMAAAAA&#10;" strokeweight=".4pt"/>
                  <v:line id="Line 183" o:spid="_x0000_s1112" style="position:absolute;visibility:visible;mso-wrap-style:square" from="5541,5375" to="5560,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MsEAAADcAAAADwAAAGRycy9kb3ducmV2LnhtbERPTWsCMRC9F/ofwgi91awtLLI1iggt&#10;4qW4Ss/DZppdupksSTSrv94UBG/zeJ+zWI22F2fyoXOsYDYtQBA3TndsFBwPn69zECEia+wdk4IL&#10;BVgtn58WWGmXeE/nOhqRQzhUqKCNcaikDE1LFsPUDcSZ+3XeYszQG6k9phxue/lWFKW02HFuaHGg&#10;TUvNX32yCr79eNptTCrr/eX6U+qv5DqTlHqZjOsPEJHG+BDf3Vud58/e4f+ZfIF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X78ywQAAANwAAAAPAAAAAAAAAAAAAAAA&#10;AKECAABkcnMvZG93bnJldi54bWxQSwUGAAAAAAQABAD5AAAAjwMAAAAA&#10;" strokeweight=".4pt"/>
                  <v:line id="Line 184" o:spid="_x0000_s1113" style="position:absolute;visibility:visible;mso-wrap-style:square" from="5571,5408" to="559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nRsEAAADcAAAADwAAAGRycy9kb3ducmV2LnhtbERPTWsCMRC9F/ofwgi91aylLLI1iggt&#10;4qW4Ss/DZppdupksSTSrv94UBG/zeJ+zWI22F2fyoXOsYDYtQBA3TndsFBwPn69zECEia+wdk4IL&#10;BVgtn58WWGmXeE/nOhqRQzhUqKCNcaikDE1LFsPUDcSZ+3XeYszQG6k9phxue/lWFKW02HFuaHGg&#10;TUvNX32yCr79eNptTCrr/eX6U+qv5DqTlHqZjOsPEJHG+BDf3Vud58/e4f+ZfIF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idGwQAAANwAAAAPAAAAAAAAAAAAAAAA&#10;AKECAABkcnMvZG93bnJldi54bWxQSwUGAAAAAAQABAD5AAAAjwMAAAAA&#10;" strokeweight=".4pt"/>
                  <v:line id="Line 185" o:spid="_x0000_s1114" style="position:absolute;visibility:visible;mso-wrap-style:square" from="5604,5444" to="5626,5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qC3cEAAADcAAAADwAAAGRycy9kb3ducmV2LnhtbERPTWsCMRC9F/ofwgi91ayFLrI1iggt&#10;4qW4Ss/DZppdupksSTSrv94UBG/zeJ+zWI22F2fyoXOsYDYtQBA3TndsFBwPn69zECEia+wdk4IL&#10;BVgtn58WWGmXeE/nOhqRQzhUqKCNcaikDE1LFsPUDcSZ+3XeYszQG6k9phxue/lWFKW02HFuaHGg&#10;TUvNX32yCr79eNptTCrr/eX6U+qv5DqTlHqZjOsPEJHG+BDf3Vud58/e4f+ZfIF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oLdwQAAANwAAAAPAAAAAAAAAAAAAAAA&#10;AKECAABkcnMvZG93bnJldi54bWxQSwUGAAAAAAQABAD5AAAAjwMAAAAA&#10;" strokeweight=".4pt"/>
                  <v:line id="Line 186" o:spid="_x0000_s1115" style="position:absolute;visibility:visible;mso-wrap-style:square" from="5637,5477" to="5659,5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gcqsAAAADcAAAADwAAAGRycy9kb3ducmV2LnhtbERPTWsCMRC9C/6HMEJvmtXDIlujFKGl&#10;eCmu0vOwGbOLm8mSRLP21zeFgrd5vM/Z7Ebbizv50DlWsFwUIIgbpzs2Cs6n9/kaRIjIGnvHpOBB&#10;AXbb6WSDlXaJj3SvoxE5hEOFCtoYh0rK0LRkMSzcQJy5i/MWY4beSO0x5XDby1VRlNJix7mhxYH2&#10;LTXX+mYVfPnxdtibVNbHx893qT+S60xS6mU2vr2CiDTGp/jf/anz/GUJf8/kC+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oHKrAAAAA3AAAAA8AAAAAAAAAAAAAAAAA&#10;oQIAAGRycy9kb3ducmV2LnhtbFBLBQYAAAAABAAEAPkAAACOAwAAAAA=&#10;" strokeweight=".4pt"/>
                  <v:line id="Line 187" o:spid="_x0000_s1116" style="position:absolute;visibility:visible;mso-wrap-style:square" from="5670,5509" to="5694,5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S5McEAAADcAAAADwAAAGRycy9kb3ducmV2LnhtbERPTWsCMRC9F/ofwgi91aw9bGVrFBFa&#10;xIu4Ss/DZppdupksSTRrf70pCN7m8T5nsRptLy7kQ+dYwWxagCBunO7YKDgdP1/nIEJE1tg7JgVX&#10;CrBaPj8tsNIu8YEudTQih3CoUEEb41BJGZqWLIapG4gz9+O8xZihN1J7TDnc9vKtKEppsePc0OJA&#10;m5aa3/psFez9eN5tTCrrw/Xvu9RfyXUmKfUyGdcfICKN8SG+u7c6z5+9w/8z+QK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ZLkxwQAAANwAAAAPAAAAAAAAAAAAAAAA&#10;AKECAABkcnMvZG93bnJldi54bWxQSwUGAAAAAAQABAD5AAAAjwMAAAAA&#10;" strokeweight=".4pt"/>
                  <v:line id="Line 188" o:spid="_x0000_s1117" style="position:absolute;visibility:visible;mso-wrap-style:square" from="5705,5542" to="5730,5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tQ8QAAADcAAAADwAAAGRycy9kb3ducmV2LnhtbESPQWvDMAyF74P+B6NBb6vTHcLI6pZR&#10;WBm7lGajZxFrTlgsB9ut0/366TDYTeI9vfdps5v9qK4U0xDYwHpVgSLugh3YGfj8eH14ApUyssUx&#10;MBm4UYLddnG3wcaGwie6ttkpCeHUoIE+56nROnU9eUyrMBGL9hWixyxrdNpGLBLuR/1YVbX2OLA0&#10;9DjRvqfuu714A8c4X973rtTt6fZzru2hhMEVY5b388szqExz/jf/Xb9ZwV8LrTwjE+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1DxAAAANwAAAAPAAAAAAAAAAAA&#10;AAAAAKECAABkcnMvZG93bnJldi54bWxQSwUGAAAAAAQABAD5AAAAkgMAAAAA&#10;" strokeweight=".4pt"/>
                  <v:shape id="Freeform 189" o:spid="_x0000_s1118" style="position:absolute;left:5744;top:5572;width:24;height:19;visibility:visible;mso-wrap-style:square;v-text-anchor:top" coordsize="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ZAsEA&#10;AADcAAAADwAAAGRycy9kb3ducmV2LnhtbERPTWvCQBC9F/wPywi91Y0ebBtdRYSCnrSpoMchOybR&#10;7EzY3Wr6791Cobd5vM+ZL3vXqhv50AgbGI8yUMSl2IYrA4evj5c3UCEiW2yFycAPBVguBk9zzK3c&#10;+ZNuRaxUCuGQo4E6xi7XOpQ1OQwj6YgTdxbvMCboK2093lO4a/Uky6baYcOpocaO1jWV1+LbGZBi&#10;W5z2m2N5QTns/Ku4yLuJMc/DfjUDFamP/+I/98am+eN3+H0mXa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b2QLBAAAA3AAAAA8AAAAAAAAAAAAAAAAAmAIAAGRycy9kb3du&#10;cmV2LnhtbFBLBQYAAAAABAAEAPUAAACGAwAAAAA=&#10;" path="m,l2,3,24,19e" filled="f" strokeweight=".4pt">
                    <v:path arrowok="t" o:connecttype="custom" o:connectlocs="0,0;2,3;24,19" o:connectangles="0,0,0"/>
                  </v:shape>
                  <v:line id="Line 190" o:spid="_x0000_s1119" style="position:absolute;visibility:visible;mso-wrap-style:square" from="5779,5600" to="5804,5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MQAAADcAAAADwAAAGRycy9kb3ducmV2LnhtbESPQWvDMAyF74P9B6PBbquzHsJI65ZR&#10;WCm7jGajZxGrTlgsB9ut0/366TDYTeI9vfdpvZ39qK4U0xDYwPOiAkXcBTuwM/D1+fb0AiplZItj&#10;YDJwowTbzf3dGhsbCh/p2manJIRTgwb6nKdG69T15DEtwkQs2jlEj1nW6LSNWCTcj3pZVbX2OLA0&#10;9DjRrqfuu714Ax9xvrzvXKnb4+3nVNt9CYMrxjw+zK8rUJnm/G/+uz5YwV8KvjwjE+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4ev4xAAAANwAAAAPAAAAAAAAAAAA&#10;AAAAAKECAABkcnMvZG93bnJldi54bWxQSwUGAAAAAAQABAD5AAAAkgMAAAAA&#10;" strokeweight=".4pt"/>
                  <v:shape id="Freeform 191" o:spid="_x0000_s1120" style="position:absolute;left:5818;top:5630;width:27;height:16;visibility:visible;mso-wrap-style:square;v-text-anchor:top" coordsize="2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d18AA&#10;AADcAAAADwAAAGRycy9kb3ducmV2LnhtbERPS2rDMBDdB3oHMYXuYjlehNi1EkppocmqdnuAwRp/&#10;qDUylmort68Chezm8b5TnoIZxUKzGywr2CUpCOLG6oE7Bd9f79sDCOeRNY6WScGVHJyOD5sSC21X&#10;rmipfSdiCLsCFfTeT4WUrunJoEvsRBy51s4GfYRzJ/WMaww3o8zSdC8NDhwbepzotafmp/41Clq9&#10;5ty+VXqRl/CZN1k4n/Og1NNjeHkG4Sn4u/jf/aHj/GwHt2fiBf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md18AAAADcAAAADwAAAAAAAAAAAAAAAACYAgAAZHJzL2Rvd25y&#10;ZXYueG1sUEsFBgAAAAAEAAQA9QAAAIUDAAAAAA==&#10;" path="m,l5,2,27,16e" filled="f" strokeweight=".4pt">
                    <v:path arrowok="t" o:connecttype="custom" o:connectlocs="0,0;5,2;27,16" o:connectangles="0,0,0"/>
                  </v:shape>
                  <v:line id="Line 192" o:spid="_x0000_s1121" style="position:absolute;visibility:visible;mso-wrap-style:square" from="5856,5654" to="5883,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QFMEAAADcAAAADwAAAGRycy9kb3ducmV2LnhtbERPTWsCMRC9C/0PYQq9abZ7WMrWKCJY&#10;Si/iKj0PmzG7uJksSTSrv74pFHqbx/uc5Xqyg7iRD71jBa+LAgRx63TPRsHpuJu/gQgRWePgmBTc&#10;KcB69TRbYq1d4gPdmmhEDuFQo4IuxrGWMrQdWQwLNxJn7uy8xZihN1J7TDncDrIsikpa7Dk3dDjS&#10;tqP20lytgr2frl9bk6rmcH98V/ojud4kpV6ep807iEhT/Bf/uT91nl+W8PtMvkC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f9AUwQAAANwAAAAPAAAAAAAAAAAAAAAA&#10;AKECAABkcnMvZG93bnJldi54bWxQSwUGAAAAAAQABAD5AAAAjwMAAAAA&#10;" strokeweight=".4pt"/>
                  <v:shape id="Freeform 193" o:spid="_x0000_s1122" style="position:absolute;left:5897;top:5679;width:27;height:16;visibility:visible;mso-wrap-style:square;v-text-anchor:top" coordsize="2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mO8AA&#10;AADcAAAADwAAAGRycy9kb3ducmV2LnhtbERP22rCQBB9F/oPyxT6phtTEBNdRUqF6pNGP2DITi6Y&#10;nQ3ZNdn+fbdQ6NscznW2+2A6MdLgWssKlosEBHFpdcu1gvvtOF+DcB5ZY2eZFHyTg/3uZbbFXNuJ&#10;rzQWvhYxhF2OChrv+1xKVzZk0C1sTxy5yg4GfYRDLfWAUww3nUyTZCUNthwbGuzpo6HyUTyNgkpP&#10;GVefVz3Kc7hkZRpOpywo9fYaDhsQnoL/F/+5v3Scn77D7zPxAr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emO8AAAADcAAAADwAAAAAAAAAAAAAAAACYAgAAZHJzL2Rvd25y&#10;ZXYueG1sUEsFBgAAAAAEAAQA9QAAAIUDAAAAAA==&#10;" path="m,l3,3,27,16e" filled="f" strokeweight=".4pt">
                    <v:path arrowok="t" o:connecttype="custom" o:connectlocs="0,0;3,3;27,16" o:connectangles="0,0,0"/>
                  </v:shape>
                  <v:line id="Line 194" o:spid="_x0000_s1123" style="position:absolute;visibility:visible;mso-wrap-style:square" from="5938,5704" to="5965,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rt+8EAAADcAAAADwAAAGRycy9kb3ducmV2LnhtbERPTWsCMRC9F/ofwhS81awiS9kaRYSW&#10;0ou4lZ6HzTS7dDNZkmhWf70RBG/zeJ+zXI+2FyfyoXOsYDYtQBA3TndsFBx+Pl7fQISIrLF3TArO&#10;FGC9en5aYqVd4j2d6mhEDuFQoYI2xqGSMjQtWQxTNxBn7s95izFDb6T2mHK47eW8KEppsePc0OJA&#10;25aa//poFez8ePzemlTW+/Plt9SfyXUmKTV5GTfvICKN8SG+u790nj9fwO2ZfIFcX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2u37wQAAANwAAAAPAAAAAAAAAAAAAAAA&#10;AKECAABkcnMvZG93bnJldi54bWxQSwUGAAAAAAQABAD5AAAAjwMAAAAA&#10;" strokeweight=".4pt"/>
                  <v:line id="Line 195" o:spid="_x0000_s1124" style="position:absolute;visibility:visible;mso-wrap-style:square" from="5979,5725" to="6006,5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ZIYMEAAADcAAAADwAAAGRycy9kb3ducmV2LnhtbERPTWsCMRC9F/ofwhS81ayCS9kaRYSW&#10;0ou4lZ6HzTS7dDNZkmhWf70RBG/zeJ+zXI+2FyfyoXOsYDYtQBA3TndsFBx+Pl7fQISIrLF3TArO&#10;FGC9en5aYqVd4j2d6mhEDuFQoYI2xqGSMjQtWQxTNxBn7s95izFDb6T2mHK47eW8KEppsePc0OJA&#10;25aa//poFez8ePzemlTW+/Plt9SfyXUmKTV5GTfvICKN8SG+u790nj9fwO2ZfIFcX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lkhgwQAAANwAAAAPAAAAAAAAAAAAAAAA&#10;AKECAABkcnMvZG93bnJldi54bWxQSwUGAAAAAAQABAD5AAAAjwMAAAAA&#10;" strokeweight=".4pt"/>
                  <v:line id="Line 196" o:spid="_x0000_s1125" style="position:absolute;visibility:visible;mso-wrap-style:square" from="6020,5747" to="6047,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TWF8AAAADcAAAADwAAAGRycy9kb3ducmV2LnhtbERPTWsCMRC9F/wPYYTealYPi6xGKUKl&#10;9CKu4nnYTLNLN5MliWb11zeFgrd5vM9Zb0fbixv50DlWMJ8VIIgbpzs2Cs6nj7cliBCRNfaOScGd&#10;Amw3k5c1VtolPtKtjkbkEA4VKmhjHCopQ9OSxTBzA3Hmvp23GDP0RmqPKYfbXi6KopQWO84NLQ60&#10;a6n5qa9WwcGP16+dSWV9vD8upd4n15mk1Ot0fF+BiDTGp/jf/anz/EUJf8/kC+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9E1hfAAAAA3AAAAA8AAAAAAAAAAAAAAAAA&#10;oQIAAGRycy9kb3ducmV2LnhtbFBLBQYAAAAABAAEAPkAAACOAwAAAAA=&#10;" strokeweight=".4pt"/>
                  <v:line id="Line 197" o:spid="_x0000_s1126" style="position:absolute;visibility:visible;mso-wrap-style:square" from="6064,5769" to="6091,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hzjMEAAADcAAAADwAAAGRycy9kb3ducmV2LnhtbERPTWsCMRC9F/ofwhS81aweVtkaRYSW&#10;0ou4Ss/DZppdupksSTSrv94Ihd7m8T5ntRltLy7kQ+dYwWxagCBunO7YKDgd31+XIEJE1tg7JgVX&#10;CrBZPz+tsNIu8YEudTQih3CoUEEb41BJGZqWLIapG4gz9+O8xZihN1J7TDnc9nJeFKW02HFuaHGg&#10;XUvNb322CvZ+PH/tTCrrw/X2XeqP5DqTlJq8jNs3EJHG+C/+c3/qPH++gMcz+QK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CHOMwQAAANwAAAAPAAAAAAAAAAAAAAAA&#10;AKECAABkcnMvZG93bnJldi54bWxQSwUGAAAAAAQABAD5AAAAjwMAAAAA&#10;" strokeweight=".4pt"/>
                  <v:shape id="Freeform 198" o:spid="_x0000_s1127" style="position:absolute;left:6105;top:5786;width:30;height:13;visibility:visible;mso-wrap-style:square;v-text-anchor:top" coordsize="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Cr0cUA&#10;AADcAAAADwAAAGRycy9kb3ducmV2LnhtbESPT2/CMAzF75P2HSJP2m2k9DBQIaCpG9NuE3+EOJrG&#10;NGWNUzUBum8/HyZxs/We3/t5vhx8q67UxyawgfEoA0VcBdtwbWC3Xb1MQcWEbLENTAZ+KcJy8fgw&#10;x8KGG6/pukm1khCOBRpwKXWF1rFy5DGOQkcs2in0HpOsfa1tjzcJ963Os+xVe2xYGhx2VDqqfjYX&#10;b+CYv+vD+aNcbz/Dd7DleOL27cSY56fhbQYq0ZDu5v/rLyv4udDKMzKB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0KvRxQAAANwAAAAPAAAAAAAAAAAAAAAAAJgCAABkcnMv&#10;ZG93bnJldi54bWxQSwUGAAAAAAQABAD1AAAAigMAAAAA&#10;" path="m,l24,11r6,2e" filled="f" strokeweight=".4pt">
                    <v:path arrowok="t" o:connecttype="custom" o:connectlocs="0,0;24,11;30,13" o:connectangles="0,0,0"/>
                  </v:shape>
                  <v:line id="Line 199" o:spid="_x0000_s1128" style="position:absolute;visibility:visible;mso-wrap-style:square" from="6149,5805" to="6179,5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tCZcEAAADcAAAADwAAAGRycy9kb3ducmV2LnhtbERPTWsCMRC9F/ofwhS81aweFt0aRYSW&#10;0ou4Ss/DZppdupksSTSrv94Ihd7m8T5ntRltLy7kQ+dYwWxagCBunO7YKDgd318XIEJE1tg7JgVX&#10;CrBZPz+tsNIu8YEudTQih3CoUEEb41BJGZqWLIapG4gz9+O8xZihN1J7TDnc9nJeFKW02HFuaHGg&#10;XUvNb322CvZ+PH/tTCrrw/X2XeqP5DqTlJq8jNs3EJHG+C/+c3/qPH++hMcz+QK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20JlwQAAANwAAAAPAAAAAAAAAAAAAAAA&#10;AKECAABkcnMvZG93bnJldi54bWxQSwUGAAAAAAQABAD5AAAAjwMAAAAA&#10;" strokeweight=".4pt"/>
                  <v:shape id="Freeform 200" o:spid="_x0000_s1129" style="position:absolute;left:6192;top:5821;width:30;height:11;visibility:visible;mso-wrap-style:square;v-text-anchor:top" coordsize="3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5jccA&#10;AADcAAAADwAAAGRycy9kb3ducmV2LnhtbESPT2vCQBDF74V+h2UKXoJuaqlIdBVbqCj04h9Qb0N2&#10;moRmZ0N2jfHbdw4FbzO8N+/9Zr7sXa06akPl2cDrKAVFnHtbcWHgePgaTkGFiGyx9kwG7hRguXh+&#10;mmNm/Y131O1joSSEQ4YGyhibTOuQl+QwjHxDLNqPbx1GWdtC2xZvEu5qPU7TiXZYsTSU2NBnSfnv&#10;/uoMbE6J/lhvr13yfbqPL5Ntsjq/J8YMXvrVDFSkPj7M/9cbK/hvgi/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jOY3HAAAA3AAAAA8AAAAAAAAAAAAAAAAAmAIAAGRy&#10;cy9kb3ducmV2LnhtbFBLBQYAAAAABAAEAPUAAACMAwAAAAA=&#10;" path="m,l14,6r16,5e" filled="f" strokeweight=".4pt">
                    <v:path arrowok="t" o:connecttype="custom" o:connectlocs="0,0;14,6;30,11" o:connectangles="0,0,0"/>
                  </v:shape>
                  <v:line id="Line 201" o:spid="_x0000_s1130" style="position:absolute;visibility:visible;mso-wrap-style:square" from="6239,5838" to="6269,5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TYvsEAAADcAAAADwAAAGRycy9kb3ducmV2LnhtbERPTWsCMRC9F/ofwgi91awtLLI1iggt&#10;4qW4Ss/DZppdupksSTSrv94UBG/zeJ+zWI22F2fyoXOsYDYtQBA3TndsFBwPn69zECEia+wdk4IL&#10;BVgtn58WWGmXeE/nOhqRQzhUqKCNcaikDE1LFsPUDcSZ+3XeYszQG6k9phxue/lWFKW02HFuaHGg&#10;TUvNX32yCr79eNptTCrr/eX6U+qv5DqTlHqZjOsPEJHG+BDf3Vud57/P4P+ZfIF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dNi+wQAAANwAAAAPAAAAAAAAAAAAAAAA&#10;AKECAABkcnMvZG93bnJldi54bWxQSwUGAAAAAAQABAD5AAAAjwMAAAAA&#10;" strokeweight=".4pt"/>
                  <v:line id="Line 202" o:spid="_x0000_s1131" style="position:absolute;visibility:visible;mso-wrap-style:square" from="6283,5851" to="6313,5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ZGycEAAADcAAAADwAAAGRycy9kb3ducmV2LnhtbERPTWsCMRC9F/ofwhS81awKS9kaRYSW&#10;0ou4lZ6HzTS7dDNZkmhWf70RBG/zeJ+zXI+2FyfyoXOsYDYtQBA3TndsFBx+Pl7fQISIrLF3TArO&#10;FGC9en5aYqVd4j2d6mhEDuFQoYI2xqGSMjQtWQxTNxBn7s95izFDb6T2mHK47eW8KEppsePc0OJA&#10;25aa//poFez8ePzemlTW+/Plt9SfyXUmKTV5GTfvICKN8SG+u790nr+Yw+2ZfIFcX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pkbJwQAAANwAAAAPAAAAAAAAAAAAAAAA&#10;AKECAABkcnMvZG93bnJldi54bWxQSwUGAAAAAAQABAD5AAAAjwMAAAAA&#10;" strokeweight=".4pt"/>
                  <v:line id="Line 203" o:spid="_x0000_s1132" style="position:absolute;visibility:visible;mso-wrap-style:square" from="6329,5865" to="6359,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rjUsEAAADcAAAADwAAAGRycy9kb3ducmV2LnhtbERPTWsCMRC9F/ofwhS81awVFtkaRYSW&#10;4kVcpedhM80u3UyWJJq1v74RBG/zeJ+zXI+2FxfyoXOsYDYtQBA3TndsFJyOH68LECEia+wdk4Ir&#10;BVivnp+WWGmX+ECXOhqRQzhUqKCNcaikDE1LFsPUDcSZ+3HeYszQG6k9phxue/lWFKW02HFuaHGg&#10;bUvNb322CvZ+PO+2JpX14fr3XerP5DqTlJq8jJt3EJHG+BDf3V86z5/P4fZMv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6uNSwQAAANwAAAAPAAAAAAAAAAAAAAAA&#10;AKECAABkcnMvZG93bnJldi54bWxQSwUGAAAAAAQABAD5AAAAjwMAAAAA&#10;" strokeweight=".4pt"/>
                  <v:line id="Line 204" o:spid="_x0000_s1133" style="position:absolute;visibility:visible;mso-wrap-style:square" from="6373,5876" to="6403,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N7JsEAAADcAAAADwAAAGRycy9kb3ducmV2LnhtbERPTWsCMRC9F/ofwhR6q1ltWcpqFBEs&#10;xUtxLZ6HzZhd3EyWJJrVX98UCr3N433OYjXaXlzJh86xgumkAEHcON2xUfB92L68gwgRWWPvmBTc&#10;KMBq+fiwwEq7xHu61tGIHMKhQgVtjEMlZWhashgmbiDO3Ml5izFDb6T2mHK47eWsKEppsePc0OJA&#10;m5aac32xCr78eNltTCrr/e1+LPVHcp1JSj0/jes5iEhj/Bf/uT91nv/6B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A3smwQAAANwAAAAPAAAAAAAAAAAAAAAA&#10;AKECAABkcnMvZG93bnJldi54bWxQSwUGAAAAAAQABAD5AAAAjwMAAAAA&#10;" strokeweight=".4pt"/>
                  <v:line id="Line 205" o:spid="_x0000_s1134" style="position:absolute;visibility:visible;mso-wrap-style:square" from="6420,5887" to="6450,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evcEAAADcAAAADwAAAGRycy9kb3ducmV2LnhtbERPTWsCMRC9F/ofwhR6q1ktXcpqFBEs&#10;xUtxLZ6HzZhd3EyWJJrVX98UCr3N433OYjXaXlzJh86xgumkAEHcON2xUfB92L68gwgRWWPvmBTc&#10;KMBq+fiwwEq7xHu61tGIHMKhQgVtjEMlZWhashgmbiDO3Ml5izFDb6T2mHK47eWsKEppsePc0OJA&#10;m5aac32xCr78eNltTCrr/e1+LPVHcp1JSj0/jes5iEhj/Bf/uT91nv/6B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T969wQAAANwAAAAPAAAAAAAAAAAAAAAA&#10;AKECAABkcnMvZG93bnJldi54bWxQSwUGAAAAAAQABAD5AAAAjwMAAAAA&#10;" strokeweight=".4pt"/>
                  <v:line id="Line 206" o:spid="_x0000_s1135" style="position:absolute;visibility:visible;mso-wrap-style:square" from="6466,5901" to="6496,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1AysEAAADcAAAADwAAAGRycy9kb3ducmV2LnhtbERP32vCMBB+F/wfwg32ZtM5KKMaZQjK&#10;2IvYjT0fzZmWNZeSRFP31y/CYG/38f289Xayg7iSD71jBU9FCYK4dbpno+DzY794AREissbBMSm4&#10;UYDtZj5bY61d4hNdm2hEDuFQo4IuxrGWMrQdWQyFG4kzd3beYszQG6k9phxuB7ksy0pa7Dk3dDjS&#10;rqP2u7lYBUc/Xd53JlXN6fbzVelDcr1JSj0+TK8rEJGm+C/+c7/pPP+5g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nUDKwQAAANwAAAAPAAAAAAAAAAAAAAAA&#10;AKECAABkcnMvZG93bnJldi54bWxQSwUGAAAAAAQABAD5AAAAjwMAAAAA&#10;" strokeweight=".4pt"/>
                  <v:shape id="Freeform 207" o:spid="_x0000_s1136" style="position:absolute;left:6510;top:5912;width:33;height:5;visibility:visible;mso-wrap-style:square;v-text-anchor:top" coordsize="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3LOsIA&#10;AADcAAAADwAAAGRycy9kb3ducmV2LnhtbERP3WrCMBS+H/gO4Qi7m8kcTOlMyyo4ZMLA6gMcm7O2&#10;tDkpTWbr25vBYHfn4/s9m2yynbjS4BvHGp4XCgRx6UzDlYbzafe0BuEDssHOMWm4kYcsnT1sMDFu&#10;5CNdi1CJGMI+QQ11CH0ipS9rsugXrieO3LcbLIYIh0qaAccYbju5VOpVWmw4NtTY07amsi1+rAb3&#10;ubJHpW6H3cd4af3XOS/okGv9OJ/e30AEmsK/+M+9N3H+ywp+n4kXyP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cs6wgAAANwAAAAPAAAAAAAAAAAAAAAAAJgCAABkcnMvZG93&#10;bnJldi54bWxQSwUGAAAAAAQABAD1AAAAhwMAAAAA&#10;" path="m,l3,,33,5e" filled="f" strokeweight=".4pt">
                    <v:path arrowok="t" o:connecttype="custom" o:connectlocs="0,0;3,0;33,5" o:connectangles="0,0,0"/>
                  </v:shape>
                  <v:line id="Line 208" o:spid="_x0000_s1137" style="position:absolute;visibility:visible;mso-wrap-style:square" from="6556,5920" to="6589,5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5xI8QAAADcAAAADwAAAGRycy9kb3ducmV2LnhtbESPQUsDMRCF70L/Q5iCN5tVYZFt0yIF&#10;RbxI19LzsBmzi5vJkqTN1l/vHARvM7w3732z2c1+VBeKaQhs4H5VgSLugh3YGTh+vtw9gUoZ2eIY&#10;mAxcKcFuu7jZYGND4QNd2uyUhHBq0ECf89RonbqePKZVmIhF+wrRY5Y1Om0jFgn3o36oqlp7HFga&#10;epxo31P33Z69gY84n9/3rtTt4fpzqu1rCYMrxtwu5+c1qExz/jf/Xb9ZwX8UWnlGJ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TnEjxAAAANwAAAAPAAAAAAAAAAAA&#10;AAAAAKECAABkcnMvZG93bnJldi54bWxQSwUGAAAAAAQABAD5AAAAkgMAAAAA&#10;" strokeweight=".4pt"/>
                  <v:line id="Line 209" o:spid="_x0000_s1138" style="position:absolute;visibility:visible;mso-wrap-style:square" from="6603,5928" to="6636,5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LUuMEAAADcAAAADwAAAGRycy9kb3ducmV2LnhtbERPTWsCMRC9F/ofwhR6q1ktLO1qFBEs&#10;xUtxLZ6HzZhd3EyWJJrVX98UCr3N433OYjXaXlzJh86xgumkAEHcON2xUfB92L68gQgRWWPvmBTc&#10;KMBq+fiwwEq7xHu61tGIHMKhQgVtjEMlZWhashgmbiDO3Ml5izFDb6T2mHK47eWsKEppsePc0OJA&#10;m5aac32xCr78eNltTCrr/e1+LPVHcp1JSj0/jes5iEhj/Bf/uT91nv/6D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AtS4wQAAANwAAAAPAAAAAAAAAAAAAAAA&#10;AKECAABkcnMvZG93bnJldi54bWxQSwUGAAAAAAQABAD5AAAAjwMAAAAA&#10;" strokeweight=".4pt"/>
                  <v:line id="Line 210" o:spid="_x0000_s1139" style="position:absolute;visibility:visible;mso-wrap-style:square" from="6649,5936" to="6682,5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4OWMQAAADcAAAADwAAAGRycy9kb3ducmV2LnhtbESPQUsDMRCF70L/Q5iCN5tVZJFt0yIF&#10;RbxI19LzsBmzi5vJkqTN1l/vHARvM7w3732z2c1+VBeKaQhs4H5VgSLugh3YGTh+vtw9gUoZ2eIY&#10;mAxcKcFuu7jZYGND4QNd2uyUhHBq0ECf89RonbqePKZVmIhF+wrRY5Y1Om0jFgn3o36oqlp7HFga&#10;epxo31P33Z69gY84n9/3rtTt4fpzqu1rCYMrxtwu5+c1qExz/jf/Xb9ZwX8UfHlGJ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Pg5YxAAAANwAAAAPAAAAAAAAAAAA&#10;AAAAAKECAABkcnMvZG93bnJldi54bWxQSwUGAAAAAAQABAD5AAAAkgMAAAAA&#10;" strokeweight=".4pt"/>
                  <v:line id="Line 211" o:spid="_x0000_s1140" style="position:absolute;visibility:visible;mso-wrap-style:square" from="6696,5944" to="6729,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rw8EAAADcAAAADwAAAGRycy9kb3ducmV2LnhtbERPTWsCMRC9F/ofwgi91aylLLI1iggt&#10;4qW4Ss/DZppdupksSTSrv94UBG/zeJ+zWI22F2fyoXOsYDYtQBA3TndsFBwPn69zECEia+wdk4IL&#10;BVgtn58WWGmXeE/nOhqRQzhUqKCNcaikDE1LFsPUDcSZ+3XeYszQG6k9phxue/lWFKW02HFuaHGg&#10;TUvNX32yCr79eNptTCrr/eX6U+qv5DqTlHqZjOsPEJHG+BDf3Vud57/P4P+ZfIF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cqvDwQAAANwAAAAPAAAAAAAAAAAAAAAA&#10;AKECAABkcnMvZG93bnJldi54bWxQSwUGAAAAAAQABAD5AAAAjwMAAAAA&#10;" strokeweight=".4pt"/>
                  <v:line id="Line 212" o:spid="_x0000_s1141" style="position:absolute;visibility:visible;mso-wrap-style:square" from="6742,5950" to="6775,5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A1tMEAAADcAAAADwAAAGRycy9kb3ducmV2LnhtbERPTWsCMRC9F/ofwhS81awiS9kaRYSW&#10;0ou4lZ6HzTS7dDNZkmhWf70RBG/zeJ+zXI+2FyfyoXOsYDYtQBA3TndsFBx+Pl7fQISIrLF3TArO&#10;FGC9en5aYqVd4j2d6mhEDuFQoYI2xqGSMjQtWQxTNxBn7s95izFDb6T2mHK47eW8KEppsePc0OJA&#10;25aa//poFez8ePzemlTW+/Plt9SfyXUmKTV5GTfvICKN8SG+u790nr+Yw+2ZfIFcX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oDW0wQAAANwAAAAPAAAAAAAAAAAAAAAA&#10;AKECAABkcnMvZG93bnJldi54bWxQSwUGAAAAAAQABAD5AAAAjwMAAAAA&#10;" strokeweight=".4pt"/>
                  <v:line id="Line 213" o:spid="_x0000_s1142" style="position:absolute;visibility:visible;mso-wrap-style:square" from="6789,5955" to="6822,5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yQL8EAAADcAAAADwAAAGRycy9kb3ducmV2LnhtbERPTWsCMRC9F/ofwhR6q1ltWcpqFBEs&#10;xUtxLZ6HzZhd3EyWJJrVX98UCr3N433OYjXaXlzJh86xgumkAEHcON2xUfB92L68gwgRWWPvmBTc&#10;KMBq+fiwwEq7xHu61tGIHMKhQgVtjEMlZWhashgmbiDO3Ml5izFDb6T2mHK47eWsKEppsePc0OJA&#10;m5aac32xCr78eNltTCrr/e1+LPVHcp1JSj0/jes5iEhj/Bf/uT91nv/2C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7JAvwQAAANwAAAAPAAAAAAAAAAAAAAAA&#10;AKECAABkcnMvZG93bnJldi54bWxQSwUGAAAAAAQABAD5AAAAjwMAAAAA&#10;" strokeweight=".4pt"/>
                  <v:line id="Line 214" o:spid="_x0000_s1143" style="position:absolute;visibility:visible;mso-wrap-style:square" from="6838,5961" to="6868,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UIW8EAAADcAAAADwAAAGRycy9kb3ducmV2LnhtbERPTWsCMRC9F/ofwhS81axFFtkaRYSW&#10;4kVcpedhM80u3UyWJJq1v74RBG/zeJ+zXI+2FxfyoXOsYDYtQBA3TndsFJyOH68LECEia+wdk4Ir&#10;BVivnp+WWGmX+ECXOhqRQzhUqKCNcaikDE1LFsPUDcSZ+3HeYszQG6k9phxue/lWFKW02HFuaHGg&#10;bUvNb322CvZ+PO+2JpX14fr3XerP5DqTlJq8jJt3EJHG+BDf3V86z5/P4fZMv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BQhbwQAAANwAAAAPAAAAAAAAAAAAAAAA&#10;AKECAABkcnMvZG93bnJldi54bWxQSwUGAAAAAAQABAD5AAAAjwMAAAAA&#10;" strokeweight=".4pt"/>
                  <v:line id="Line 215" o:spid="_x0000_s1144" style="position:absolute;visibility:visible;mso-wrap-style:square" from="6885,5966" to="6915,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mtwMEAAADcAAAADwAAAGRycy9kb3ducmV2LnhtbERPTWsCMRC9F/ofwhR6q1mlXcpqFBEs&#10;xUtxLZ6HzZhd3EyWJJrVX98UCr3N433OYjXaXlzJh86xgumkAEHcON2xUfB92L68gwgRWWPvmBTc&#10;KMBq+fiwwEq7xHu61tGIHMKhQgVtjEMlZWhashgmbiDO3Ml5izFDb6T2mHK47eWsKEppsePc0OJA&#10;m5aac32xCr78eNltTCrr/e1+LPVHcp1JSj0/jes5iEhj/Bf/uT91nv/6B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Sa3AwQAAANwAAAAPAAAAAAAAAAAAAAAA&#10;AKECAABkcnMvZG93bnJldi54bWxQSwUGAAAAAAQABAD5AAAAjwMAAAAA&#10;" strokeweight=".4pt"/>
                  <v:line id="Line 216" o:spid="_x0000_s1145" style="position:absolute;visibility:visible;mso-wrap-style:square" from="6931,5969" to="6961,5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szt8EAAADcAAAADwAAAGRycy9kb3ducmV2LnhtbERP32vCMBB+F/wfwg32ZtPJKKMaZQjK&#10;2IvYjT0fzZmWNZeSRFP31y/CYG/38f289Xayg7iSD71jBU9FCYK4dbpno+DzY794AREissbBMSm4&#10;UYDtZj5bY61d4hNdm2hEDuFQo4IuxrGWMrQdWQyFG4kzd3beYszQG6k9phxuB7ksy0pa7Dk3dDjS&#10;rqP2u7lYBUc/Xd53JlXN6fbzVelDcr1JSj0+TK8rEJGm+C/+c7/pPP+5g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mzO3wQAAANwAAAAPAAAAAAAAAAAAAAAA&#10;AKECAABkcnMvZG93bnJldi54bWxQSwUGAAAAAAQABAD5AAAAjwMAAAAA&#10;" strokeweight=".4pt"/>
                  <v:line id="Line 217" o:spid="_x0000_s1146" style="position:absolute;visibility:visible;mso-wrap-style:square" from="6978,5974" to="7008,5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eWLMEAAADcAAAADwAAAGRycy9kb3ducmV2LnhtbERPTWsCMRC9F/ofwhR6q1mlbMtqFBEs&#10;xUtxLZ6HzZhd3EyWJJrVX98UCr3N433OYjXaXlzJh86xgumkAEHcON2xUfB92L68gwgRWWPvmBTc&#10;KMBq+fiwwEq7xHu61tGIHMKhQgVtjEMlZWhashgmbiDO3Ml5izFDb6T2mHK47eWsKEppsePc0OJA&#10;m5aac32xCr78eNltTCrr/e1+LPVHcp1JSj0/jes5iEhj/Bf/uT91nv/6B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15YswQAAANwAAAAPAAAAAAAAAAAAAAAA&#10;AKECAABkcnMvZG93bnJldi54bWxQSwUGAAAAAAQABAD5AAAAjwMAAAAA&#10;" strokeweight=".4pt"/>
                  <v:line id="Line 218" o:spid="_x0000_s1147" style="position:absolute;visibility:visible;mso-wrap-style:square" from="7024,5977" to="7057,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gCXsQAAADcAAAADwAAAGRycy9kb3ducmV2LnhtbESPQUsDMRCF70L/Q5iCN5tVZJFt0yIF&#10;RbxI19LzsBmzi5vJkqTN1l/vHARvM7w3732z2c1+VBeKaQhs4H5VgSLugh3YGTh+vtw9gUoZ2eIY&#10;mAxcKcFuu7jZYGND4QNd2uyUhHBq0ECf89RonbqePKZVmIhF+wrRY5Y1Om0jFgn3o36oqlp7HFga&#10;epxo31P33Z69gY84n9/3rtTt4fpzqu1rCYMrxtwu5+c1qExz/jf/Xb9ZwX8UWnlGJ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SAJexAAAANwAAAAPAAAAAAAAAAAA&#10;AAAAAKECAABkcnMvZG93bnJldi54bWxQSwUGAAAAAAQABAD5AAAAkgMAAAAA&#10;" strokeweight=".4pt"/>
                  <v:line id="Line 219" o:spid="_x0000_s1148" style="position:absolute;visibility:visible;mso-wrap-style:square" from="7071,5983" to="7104,5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SnxcEAAADcAAAADwAAAGRycy9kb3ducmV2LnhtbERPTWsCMRC9F/ofwhR6q1mlLO1qFBEs&#10;xUtxLZ6HzZhd3EyWJJrVX98UCr3N433OYjXaXlzJh86xgumkAEHcON2xUfB92L68gQgRWWPvmBTc&#10;KMBq+fiwwEq7xHu61tGIHMKhQgVtjEMlZWhashgmbiDO3Ml5izFDb6T2mHK47eWsKEppsePc0OJA&#10;m5aac32xCr78eNltTCrr/e1+LPVHcp1JSj0/jes5iEhj/Bf/uT91nv/6D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BKfFwQAAANwAAAAPAAAAAAAAAAAAAAAA&#10;AKECAABkcnMvZG93bnJldi54bWxQSwUGAAAAAAQABAD5AAAAjwMAAAAA&#10;" strokeweight=".4pt"/>
                  <v:line id="Line 220" o:spid="_x0000_s1149" style="position:absolute;visibility:visible;mso-wrap-style:square" from="7117,5985" to="7150,5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YhcQAAADcAAAADwAAAGRycy9kb3ducmV2LnhtbESPQUsDMRCF70L/Q5iCN5tVcJFt0yIF&#10;RbxI19LzsBmzi5vJkqTN1l/vHARvM7w3732z2c1+VBeKaQhs4H5VgSLugh3YGTh+vtw9gUoZ2eIY&#10;mAxcKcFuu7jZYGND4QNd2uyUhHBq0ECf89RonbqePKZVmIhF+wrRY5Y1Om0jFgn3o36oqlp7HFga&#10;epxo31P33Z69gY84n9/3rtTt4fpzqu1rCYMrxtwu5+c1qExz/jf/Xb9ZwX8UfHlGJ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55iFxAAAANwAAAAPAAAAAAAAAAAA&#10;AAAAAKECAABkcnMvZG93bnJldi54bWxQSwUGAAAAAAQABAD5AAAAkgMAAAAA&#10;" strokeweight=".4pt"/>
                  <v:line id="Line 221" o:spid="_x0000_s1150" style="position:absolute;visibility:visible;mso-wrap-style:square" from="7167,5988" to="7197,5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s9HsEAAADcAAAADwAAAGRycy9kb3ducmV2LnhtbERPTWsCMRC9F/ofwgi91ayFLrI1iggt&#10;4qW4Ss/DZppdupksSTSrv94UBG/zeJ+zWI22F2fyoXOsYDYtQBA3TndsFBwPn69zECEia+wdk4IL&#10;BVgtn58WWGmXeE/nOhqRQzhUqKCNcaikDE1LFsPUDcSZ+3XeYszQG6k9phxue/lWFKW02HFuaHGg&#10;TUvNX32yCr79eNptTCrr/eX6U+qv5DqTlHqZjOsPEJHG+BDf3Vud57/P4P+ZfIF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qz0ewQAAANwAAAAPAAAAAAAAAAAAAAAA&#10;AKECAABkcnMvZG93bnJldi54bWxQSwUGAAAAAAQABAD5AAAAjwMAAAAA&#10;" strokeweight=".4pt"/>
                  <v:line id="Line 222" o:spid="_x0000_s1151" style="position:absolute;visibility:visible;mso-wrap-style:square" from="7213,5991" to="7243,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mjacEAAADcAAAADwAAAGRycy9kb3ducmV2LnhtbERPTWsCMRC9F/ofwhS81ayCS9kaRYSW&#10;0ou4lZ6HzTS7dDNZkmhWf70RBG/zeJ+zXI+2FyfyoXOsYDYtQBA3TndsFBx+Pl7fQISIrLF3TArO&#10;FGC9en5aYqVd4j2d6mhEDuFQoYI2xqGSMjQtWQxTNxBn7s95izFDb6T2mHK47eW8KEppsePc0OJA&#10;25aa//poFez8ePzemlTW+/Plt9SfyXUmKTV5GTfvICKN8SG+u790nr+Yw+2ZfIFcX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aNpwQAAANwAAAAPAAAAAAAAAAAAAAAA&#10;AKECAABkcnMvZG93bnJldi54bWxQSwUGAAAAAAQABAD5AAAAjwMAAAAA&#10;" strokeweight=".4pt"/>
                  <v:line id="Line 223" o:spid="_x0000_s1152" style="position:absolute;visibility:visible;mso-wrap-style:square" from="7260,5994" to="7290,5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UG8sEAAADcAAAADwAAAGRycy9kb3ducmV2LnhtbERPTWsCMRC9F/ofwhR6q1ktXcpqFBEs&#10;xUtxLZ6HzZhd3EyWJJrVX98UCr3N433OYjXaXlzJh86xgumkAEHcON2xUfB92L68gwgRWWPvmBTc&#10;KMBq+fiwwEq7xHu61tGIHMKhQgVtjEMlZWhashgmbiDO3Ml5izFDb6T2mHK47eWsKEppsePc0OJA&#10;m5aac32xCr78eNltTCrr/e1+LPVHcp1JSj0/jes5iEhj/Bf/uT91nv/2C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NQbywQAAANwAAAAPAAAAAAAAAAAAAAAA&#10;AKECAABkcnMvZG93bnJldi54bWxQSwUGAAAAAAQABAD5AAAAjwMAAAAA&#10;" strokeweight=".4pt"/>
                  <v:line id="Line 224" o:spid="_x0000_s1153" style="position:absolute;visibility:visible;mso-wrap-style:square" from="7306,5994" to="7339,5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yehsEAAADcAAAADwAAAGRycy9kb3ducmV2LnhtbERPTWsCMRC9F/ofwhR6q1mlXcpqFBEs&#10;xUtxLZ6HzZhd3EyWJJrVX98UCr3N433OYjXaXlzJh86xgumkAEHcON2xUfB92L68gwgRWWPvmBTc&#10;KMBq+fiwwEq7xHu61tGIHMKhQgVtjEMlZWhashgmbiDO3Ml5izFDb6T2mHK47eWsKEppsePc0OJA&#10;m5aac32xCr78eNltTCrr/e1+LPVHcp1JSj0/jes5iEhj/Bf/uT91nv/2C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3J6GwQAAANwAAAAPAAAAAAAAAAAAAAAA&#10;AKECAABkcnMvZG93bnJldi54bWxQSwUGAAAAAAQABAD5AAAAjwMAAAAA&#10;" strokeweight=".4pt"/>
                  <v:line id="Line 225" o:spid="_x0000_s1154" style="position:absolute;visibility:visible;mso-wrap-style:square" from="7353,5996" to="7385,5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A7HcEAAADcAAAADwAAAGRycy9kb3ducmV2LnhtbERPTWsCMRC9F/ofwhS81awFF9kaRYSW&#10;4kVcpedhM80u3UyWJJq1v74RBG/zeJ+zXI+2FxfyoXOsYDYtQBA3TndsFJyOH68LECEia+wdk4Ir&#10;BVivnp+WWGmX+ECXOhqRQzhUqKCNcaikDE1LFsPUDcSZ+3HeYszQG6k9phxue/lWFKW02HFuaHGg&#10;bUvNb322CvZ+PO+2JpX14fr3XerP5DqTlJq8jJt3EJHG+BDf3V86z5/P4fZMv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kDsdwQAAANwAAAAPAAAAAAAAAAAAAAAA&#10;AKECAABkcnMvZG93bnJldi54bWxQSwUGAAAAAAQABAD5AAAAjwMAAAAA&#10;" strokeweight=".4pt"/>
                  <v:line id="Line 226" o:spid="_x0000_s1155" style="position:absolute;visibility:visible;mso-wrap-style:square" from="7402,5999" to="7432,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KlasEAAADcAAAADwAAAGRycy9kb3ducmV2LnhtbERP32vCMBB+F/wfwg32ZtMJK6MaZQjK&#10;2IvYjT0fzZmWNZeSRFP31y/CYG/38f289Xayg7iSD71jBU9FCYK4dbpno+DzY794AREissbBMSm4&#10;UYDtZj5bY61d4hNdm2hEDuFQo4IuxrGWMrQdWQyFG4kzd3beYszQG6k9phxuB7ksy0pa7Dk3dDjS&#10;rqP2u7lYBUc/Xd53JlXN6fbzVelDcr1JSj0+TK8rEJGm+C/+c7/pPP+5g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QqVqwQAAANwAAAAPAAAAAAAAAAAAAAAA&#10;AKECAABkcnMvZG93bnJldi54bWxQSwUGAAAAAAQABAD5AAAAjwMAAAAA&#10;" strokeweight=".4pt"/>
                  <v:line id="Line 227" o:spid="_x0000_s1156" style="position:absolute;visibility:visible;mso-wrap-style:square" from="7448,5999" to="7478,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4A8cEAAADcAAAADwAAAGRycy9kb3ducmV2LnhtbERPTWsCMRC9F/ofwhR6q1mFbstqFBEs&#10;xUtxLZ6HzZhd3EyWJJrVX98UCr3N433OYjXaXlzJh86xgumkAEHcON2xUfB92L68gwgRWWPvmBTc&#10;KMBq+fiwwEq7xHu61tGIHMKhQgVtjEMlZWhashgmbiDO3Ml5izFDb6T2mHK47eWsKEppsePc0OJA&#10;m5aac32xCr78eNltTCrr/e1+LPVHcp1JSj0/jes5iEhj/Bf/uT91nv/6B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DgDxwQAAANwAAAAPAAAAAAAAAAAAAAAA&#10;AKECAABkcnMvZG93bnJldi54bWxQSwUGAAAAAAQABAD5AAAAjwMAAAAA&#10;" strokeweight=".4pt"/>
                  <v:line id="Line 228" o:spid="_x0000_s1157" style="position:absolute;visibility:visible;mso-wrap-style:square" from="7495,6002" to="7525,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GUg8QAAADcAAAADwAAAGRycy9kb3ducmV2LnhtbESPQUsDMRCF70L/Q5iCN5tVcJFt0yIF&#10;RbxI19LzsBmzi5vJkqTN1l/vHARvM7w3732z2c1+VBeKaQhs4H5VgSLugh3YGTh+vtw9gUoZ2eIY&#10;mAxcKcFuu7jZYGND4QNd2uyUhHBq0ECf89RonbqePKZVmIhF+wrRY5Y1Om0jFgn3o36oqlp7HFga&#10;epxo31P33Z69gY84n9/3rtTt4fpzqu1rCYMrxtwu5+c1qExz/jf/Xb9ZwX8UWnlGJ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kZSDxAAAANwAAAAPAAAAAAAAAAAA&#10;AAAAAKECAABkcnMvZG93bnJldi54bWxQSwUGAAAAAAQABAD5AAAAkgMAAAAA&#10;" strokeweight=".4pt"/>
                  <v:line id="Line 229" o:spid="_x0000_s1158" style="position:absolute;visibility:visible;mso-wrap-style:square" from="7541,6002" to="7574,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0xGMEAAADcAAAADwAAAGRycy9kb3ducmV2LnhtbERPTWsCMRC9F/ofwhR6q1mFLu1qFBEs&#10;xUtxLZ6HzZhd3EyWJJrVX98UCr3N433OYjXaXlzJh86xgumkAEHcON2xUfB92L68gQgRWWPvmBTc&#10;KMBq+fiwwEq7xHu61tGIHMKhQgVtjEMlZWhashgmbiDO3Ml5izFDb6T2mHK47eWsKEppsePc0OJA&#10;m5aac32xCr78eNltTCrr/e1+LPVHcp1JSj0/jes5iEhj/Bf/uT91nv/6D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3TEYwQAAANwAAAAPAAAAAAAAAAAAAAAA&#10;AKECAABkcnMvZG93bnJldi54bWxQSwUGAAAAAAQABAD5AAAAjwMAAAAA&#10;" strokeweight=".4pt"/>
                  <v:line id="Line 230" o:spid="_x0000_s1159" style="position:absolute;visibility:visible;mso-wrap-style:square" from="7588,6005" to="7621,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tSOMMAAADcAAAADwAAAGRycy9kb3ducmV2LnhtbESPQWvDMAyF74P+B6PCbqvTHcLI6pZS&#10;aBm7jGZjZxFrTlgsB9ut0/366TDYTeI9vfdps5v9qK4U0xDYwHpVgSLugh3YGfh4Pz48gUoZ2eIY&#10;mAzcKMFuu7jbYGND4TNd2+yUhHBq0ECf89RonbqePKZVmIhF+wrRY5Y1Om0jFgn3o36sqlp7HFga&#10;epzo0FP33V68gbc4X14PrtTt+fbzWdtTCYMrxtwv5/0zqExz/jf/Xb9Ywa8FX5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LUjjDAAAA3AAAAA8AAAAAAAAAAAAA&#10;AAAAoQIAAGRycy9kb3ducmV2LnhtbFBLBQYAAAAABAAEAPkAAACRAwAAAAA=&#10;" strokeweight=".4pt"/>
                  <v:line id="Line 231" o:spid="_x0000_s1160" style="position:absolute;visibility:visible;mso-wrap-style:square" from="7637,6007" to="7667,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f3o8AAAADcAAAADwAAAGRycy9kb3ducmV2LnhtbERPTWsCMRC9C/6HMEJvmtXDIlujFKGl&#10;eCmu0vOwGbOLm8mSRLP21zeFgrd5vM/Z7Ebbizv50DlWsFwUIIgbpzs2Cs6n9/kaRIjIGnvHpOBB&#10;AXbb6WSDlXaJj3SvoxE5hEOFCtoYh0rK0LRkMSzcQJy5i/MWY4beSO0x5XDby1VRlNJix7mhxYH2&#10;LTXX+mYVfPnxdtibVNbHx893qT+S60xS6mU2vr2CiDTGp/jf/anz/HIJf8/kC+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bH96PAAAAA3AAAAA8AAAAAAAAAAAAAAAAA&#10;oQIAAGRycy9kb3ducmV2LnhtbFBLBQYAAAAABAAEAPkAAACOAwAAAAA=&#10;" strokeweight=".4pt"/>
                  <v:line id="Line 232" o:spid="_x0000_s1161" style="position:absolute;visibility:visible;mso-wrap-style:square" from="7684,6007" to="7714,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Vp1MAAAADcAAAADwAAAGRycy9kb3ducmV2LnhtbERPTWsCMRC9F/wPYYTealYPi6xGKUKl&#10;9CKu4nnYTLNLN5MliWb11zeFgrd5vM9Zb0fbixv50DlWMJ8VIIgbpzs2Cs6nj7cliBCRNfaOScGd&#10;Amw3k5c1VtolPtKtjkbkEA4VKmhjHCopQ9OSxTBzA3Hmvp23GDP0RmqPKYfbXi6KopQWO84NLQ60&#10;a6n5qa9WwcGP16+dSWV9vD8upd4n15mk1Ot0fF+BiDTGp/jf/anz/HIBf8/kC+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VadTAAAAA3AAAAA8AAAAAAAAAAAAAAAAA&#10;oQIAAGRycy9kb3ducmV2LnhtbFBLBQYAAAAABAAEAPkAAACOAwAAAAA=&#10;" strokeweight=".4pt"/>
                  <v:line id="Line 233" o:spid="_x0000_s1162" style="position:absolute;visibility:visible;mso-wrap-style:square" from="7730,6010" to="7760,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nMT8EAAADcAAAADwAAAGRycy9kb3ducmV2LnhtbERP32vCMBB+F/wfwg32ZtM5KKMaZQjK&#10;2IvYjT0fzZmWNZeSRFP31y/CYG/38f289Xayg7iSD71jBU9FCYK4dbpno+DzY794AREissbBMSm4&#10;UYDtZj5bY61d4hNdm2hEDuFQo4IuxrGWMrQdWQyFG4kzd3beYszQG6k9phxuB7ksy0pa7Dk3dDjS&#10;rqP2u7lYBUc/Xd53JlXN6fbzVelDcr1JSj0+TK8rEJGm+C/+c7/pPL96h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WcxPwQAAANwAAAAPAAAAAAAAAAAAAAAA&#10;AKECAABkcnMvZG93bnJldi54bWxQSwUGAAAAAAQABAD5AAAAjwMAAAAA&#10;" strokeweight=".4pt"/>
                  <v:line id="Line 234" o:spid="_x0000_s1163" style="position:absolute;visibility:visible;mso-wrap-style:square" from="7777,6013" to="7810,6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BUO8EAAADcAAAADwAAAGRycy9kb3ducmV2LnhtbERP32vCMBB+F/wfwg32ZtPJKKMaZQjK&#10;2IvYjT0fzZmWNZeSRFP31y/CYG/38f289Xayg7iSD71jBU9FCYK4dbpno+DzY794AREissbBMSm4&#10;UYDtZj5bY61d4hNdm2hEDuFQo4IuxrGWMrQdWQyFG4kzd3beYszQG6k9phxuB7ksy0pa7Dk3dDjS&#10;rqP2u7lYBUc/Xd53JlXN6fbzVelDcr1JSj0+TK8rEJGm+C/+c7/pPL96h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sFQ7wQAAANwAAAAPAAAAAAAAAAAAAAAA&#10;AKECAABkcnMvZG93bnJldi54bWxQSwUGAAAAAAQABAD5AAAAjwMAAAAA&#10;" strokeweight=".4pt"/>
                  <v:line id="Line 235" o:spid="_x0000_s1164" style="position:absolute;visibility:visible;mso-wrap-style:square" from="7823,6013" to="7856,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zxoMEAAADcAAAADwAAAGRycy9kb3ducmV2LnhtbERP32vCMBB+F/wfwg32ZtMJK6MaZQjK&#10;2IvYjT0fzZmWNZeSRFP31y/CYG/38f289Xayg7iSD71jBU9FCYK4dbpno+DzY794AREissbBMSm4&#10;UYDtZj5bY61d4hNdm2hEDuFQo4IuxrGWMrQdWQyFG4kzd3beYszQG6k9phxuB7ksy0pa7Dk3dDjS&#10;rqP2u7lYBUc/Xd53JlXN6fbzVelDcr1JSj0+TK8rEJGm+C/+c7/pPL96hvsz+QK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PGgwQAAANwAAAAPAAAAAAAAAAAAAAAA&#10;AKECAABkcnMvZG93bnJldi54bWxQSwUGAAAAAAQABAD5AAAAjwMAAAAA&#10;" strokeweight=".4pt"/>
                  <v:line id="Line 236" o:spid="_x0000_s1165" style="position:absolute;visibility:visible;mso-wrap-style:square" from="7873,6015" to="7903,6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5v18EAAADcAAAADwAAAGRycy9kb3ducmV2LnhtbERPTWsCMRC9F/ofwhR6q1l7CGVrFBEU&#10;6aW4LZ6HzTS7uJksSTRrf30jCL3N433OYjW5QVwoxN6zhvmsAkHcetOz1fD9tX15AxETssHBM2m4&#10;UoTV8vFhgbXxmQ90aZIVJYRjjRq6lMZayth25DDO/EhcuB8fHKYCg5UmYC7hbpCvVaWkw55LQ4cj&#10;bTpqT83ZafgM0/ljY7NqDtffozK77HubtX5+mtbvIBJN6V98d+9Nma8U3J4pF8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Lm/XwQAAANwAAAAPAAAAAAAAAAAAAAAA&#10;AKECAABkcnMvZG93bnJldi54bWxQSwUGAAAAAAQABAD5AAAAjwMAAAAA&#10;" strokeweight=".4pt"/>
                  <v:line id="Line 237" o:spid="_x0000_s1166" style="position:absolute;visibility:visible;mso-wrap-style:square" from="7919,6015" to="7949,6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LKTMEAAADcAAAADwAAAGRycy9kb3ducmV2LnhtbERPTWsCMRC9C/6HMIXe3Gw9rGU1ShGU&#10;0ktxW3oeNmN26WayJNGs/fWNUOhtHu9zNrvJDuJKPvSOFTwVJQji1umejYLPj8PiGUSIyBoHx6Tg&#10;RgF22/lsg7V2iU90baIROYRDjQq6GMdaytB2ZDEUbiTO3Nl5izFDb6T2mHK4HeSyLCtpsefc0OFI&#10;+47a7+ZiFbz76fK2N6lqTrefr0ofk+tNUurxYXpZg4g0xX/xn/tV5/nVCu7P5Av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YspMwQAAANwAAAAPAAAAAAAAAAAAAAAA&#10;AKECAABkcnMvZG93bnJldi54bWxQSwUGAAAAAAQABAD5AAAAjwMAAAAA&#10;" strokeweight=".4pt"/>
                  <v:line id="Line 238" o:spid="_x0000_s1167" style="position:absolute;visibility:visible;mso-wrap-style:square" from="7966,6018" to="7998,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ePsMAAADcAAAADwAAAGRycy9kb3ducmV2LnhtbESPQWvDMAyF74P+B6PCbqvTHcLI6pZS&#10;aBm7jGZjZxFrTlgsB9ut0/366TDYTeI9vfdps5v9qK4U0xDYwHpVgSLugh3YGfh4Pz48gUoZ2eIY&#10;mAzcKMFuu7jbYGND4TNd2+yUhHBq0ECf89RonbqePKZVmIhF+wrRY5Y1Om0jFgn3o36sqlp7HFga&#10;epzo0FP33V68gbc4X14PrtTt+fbzWdtTCYMrxtwv5/0zqExz/jf/Xb9Ywa+FVp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9Xj7DAAAA3AAAAA8AAAAAAAAAAAAA&#10;AAAAoQIAAGRycy9kb3ducmV2LnhtbFBLBQYAAAAABAAEAPkAAACRAwAAAAA=&#10;" strokeweight=".4pt"/>
                  <v:line id="Line 239" o:spid="_x0000_s1168" style="position:absolute;visibility:visible;mso-wrap-style:square" from="8012,6018" to="8045,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7pcEAAADcAAAADwAAAGRycy9kb3ducmV2LnhtbERPTWsCMRC9C/6HMIXe3Gw9LHY1ShGU&#10;0ktxW3oeNmN26WayJNGs/fWNUOhtHu9zNrvJDuJKPvSOFTwVJQji1umejYLPj8NiBSJEZI2DY1Jw&#10;owC77Xy2wVq7xCe6NtGIHMKhRgVdjGMtZWg7shgKNxJn7uy8xZihN1J7TDncDnJZlpW02HNu6HCk&#10;fUftd3OxCt79dHnbm1Q1p9vPV6WPyfUmKfX4ML2sQUSa4r/4z/2q8/zqGe7P5Av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sfulwQAAANwAAAAPAAAAAAAAAAAAAAAA&#10;AKECAABkcnMvZG93bnJldi54bWxQSwUGAAAAAAQABAD5AAAAjwMAAAAA&#10;" strokeweight=".4pt"/>
                  <v:line id="Line 240" o:spid="_x0000_s1169" style="position:absolute;visibility:visible;mso-wrap-style:square" from="8059,6018" to="8091,6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E5cQAAADcAAAADwAAAGRycy9kb3ducmV2LnhtbESPQUsDMRCF70L/Q5iCN5vVwyrbpkUK&#10;iniRrqXnYTNmFzeTJUmbrb/eOQjeZnhv3vtms5v9qC4U0xDYwP2qAkXcBTuwM3D8fLl7ApUyssUx&#10;MBm4UoLddnGzwcaGwge6tNkpCeHUoIE+56nROnU9eUyrMBGL9hWixyxrdNpGLBLuR/1QVbX2OLA0&#10;9DjRvqfuuz17Ax9xPr/vXanbw/XnVNvXEgZXjLldzs9rUJnm/G/+u36zgv8o+PKMT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UsTlxAAAANwAAAAPAAAAAAAAAAAA&#10;AAAAAKECAABkcnMvZG93bnJldi54bWxQSwUGAAAAAAQABAD5AAAAkgMAAAAA&#10;" strokeweight=".4pt"/>
                  <v:line id="Line 241" o:spid="_x0000_s1170" style="position:absolute;visibility:visible;mso-wrap-style:square" from="8108,6021" to="8138,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5hfsEAAADcAAAADwAAAGRycy9kb3ducmV2LnhtbERPTWsCMRC9F/ofwgi91aw9bGVrFBFa&#10;xIu4Ss/DZppdupksSTRrf70pCN7m8T5nsRptLy7kQ+dYwWxagCBunO7YKDgdP1/nIEJE1tg7JgVX&#10;CrBaPj8tsNIu8YEudTQih3CoUEEb41BJGZqWLIapG4gz9+O8xZihN1J7TDnc9vKtKEppsePc0OJA&#10;m5aa3/psFez9eN5tTCrrw/Xvu9RfyXUmKfUyGdcfICKN8SG+u7c6z3+fwf8z+QK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HmF+wQAAANwAAAAPAAAAAAAAAAAAAAAA&#10;AKECAABkcnMvZG93bnJldi54bWxQSwUGAAAAAAQABAD5AAAAjwMAAAAA&#10;" strokeweight=".4pt"/>
                  <v:line id="Line 242" o:spid="_x0000_s1171" style="position:absolute;visibility:visible;mso-wrap-style:square" from="8154,6021" to="8184,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z/CcEAAADcAAAADwAAAGRycy9kb3ducmV2LnhtbERPTWsCMRC9F/ofwhS81aweVtkaRYSW&#10;0ou4Ss/DZppdupksSTSrv94Ihd7m8T5ntRltLy7kQ+dYwWxagCBunO7YKDgd31+XIEJE1tg7JgVX&#10;CrBZPz+tsNIu8YEudTQih3CoUEEb41BJGZqWLIapG4gz9+O8xZihN1J7TDnc9nJeFKW02HFuaHGg&#10;XUvNb322CvZ+PH/tTCrrw/X2XeqP5DqTlJq8jNs3EJHG+C/+c3/qPH8xh8cz+QK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zP8JwQAAANwAAAAPAAAAAAAAAAAAAAAA&#10;AKECAABkcnMvZG93bnJldi54bWxQSwUGAAAAAAQABAD5AAAAjwMAAAAA&#10;" strokeweight=".4pt"/>
                  <v:line id="Line 243" o:spid="_x0000_s1172" style="position:absolute;flip:y;visibility:visible;mso-wrap-style:square" from="5210,4815" to="5211,4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LXcMMAAADcAAAADwAAAGRycy9kb3ducmV2LnhtbERPTWvCQBC9F/wPywheim7UohJdRSqC&#10;hx5q9OBxyI5JMDsbslNN++u7hYK3ebzPWW06V6s7taHybGA8SkAR595WXBg4n/bDBaggyBZrz2Tg&#10;mwJs1r2XFabWP/hI90wKFUM4pGigFGlSrUNeksMw8g1x5K6+dSgRtoW2LT5iuKv1JElm2mHFsaHE&#10;ht5Lym/ZlzOQ6eTTT/cfJxJ5u8x245+DvO6MGfS77RKUUCdP8b/7YOP8+RT+nokX6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y13DDAAAA3AAAAA8AAAAAAAAAAAAA&#10;AAAAoQIAAGRycy9kb3ducmV2LnhtbFBLBQYAAAAABAAEAPkAAACRAwAAAAA=&#10;" strokeweight=".4pt"/>
                  <v:line id="Line 244" o:spid="_x0000_s1173" style="position:absolute;visibility:visible;mso-wrap-style:square" from="5161,4864" to="5259,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nC5sEAAADcAAAADwAAAGRycy9kb3ducmV2LnhtbERPTWsCMRC9F/ofwhR6q1mlbMtqFBEs&#10;xUtxLZ6HzZhd3EyWJJrVX98UCr3N433OYjXaXlzJh86xgumkAEHcON2xUfB92L68gwgRWWPvmBTc&#10;KMBq+fiwwEq7xHu61tGIHMKhQgVtjEMlZWhashgmbiDO3Ml5izFDb6T2mHK47eWsKEppsePc0OJA&#10;m5aac32xCr78eNltTCrr/e1+LPVHcp1JSj0/jes5iEhj/Bf/uT91nv/2C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acLmwQAAANwAAAAPAAAAAAAAAAAAAAAA&#10;AKECAABkcnMvZG93bnJldi54bWxQSwUGAAAAAAQABAD5AAAAjwMAAAAA&#10;" strokeweight=".4pt"/>
                  <v:line id="Line 245" o:spid="_x0000_s1174" style="position:absolute;visibility:visible;mso-wrap-style:square" from="5161,4812" to="5259,4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VnfcEAAADcAAAADwAAAGRycy9kb3ducmV2LnhtbERPTWsCMRC9F/ofwhR6q1mFbstqFBEs&#10;xUtxLZ6HzZhd3EyWJJrVX98UCr3N433OYjXaXlzJh86xgumkAEHcON2xUfB92L68gwgRWWPvmBTc&#10;KMBq+fiwwEq7xHu61tGIHMKhQgVtjEMlZWhashgmbiDO3Ml5izFDb6T2mHK47eWsKEppsePc0OJA&#10;m5aac32xCr78eNltTCrr/e1+LPVHcp1JSj0/jes5iEhj/Bf/uT91nv/2C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JWd9wQAAANwAAAAPAAAAAAAAAAAAAAAA&#10;AKECAABkcnMvZG93bnJldi54bWxQSwUGAAAAAAQABAD5AAAAjwMAAAAA&#10;" strokeweight=".4pt"/>
                  <v:line id="Line 246" o:spid="_x0000_s1175" style="position:absolute;flip:y;visibility:visible;mso-wrap-style:square" from="5161,4812" to="5259,4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V06MMAAADcAAAADwAAAGRycy9kb3ducmV2LnhtbERPTWvCQBC9F/oflil4KbqxlSjRVUpF&#10;8NCDRg8eh+yYBLOzITvV2F/fLRS8zeN9zmLVu0ZdqQu1ZwPjUQKKuPC25tLA8bAZzkAFQbbYeCYD&#10;dwqwWj4/LTCz/sZ7uuZSqhjCIUMDlUibaR2KihyGkW+JI3f2nUOJsCu17fAWw12j35Ik1Q5rjg0V&#10;tvRZUXHJv52BXCc7/775OpDI5JSuxz9beV0bM3jpP+aghHp5iP/dWxvnT1P4eyZe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FdOjDAAAA3AAAAA8AAAAAAAAAAAAA&#10;AAAAoQIAAGRycy9kb3ducmV2LnhtbFBLBQYAAAAABAAEAPkAAACRAwAAAAA=&#10;" strokeweight=".4pt"/>
                  <v:line id="Line 247" o:spid="_x0000_s1176" style="position:absolute;flip:y;visibility:visible;mso-wrap-style:square" from="5287,4960" to="5288,5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nRc8MAAADcAAAADwAAAGRycy9kb3ducmV2LnhtbERPTWvCQBC9C/6HZQQvohtbUYmuUiqC&#10;hx5s7MHjkB2TYHY2ZKca++u7hYK3ebzPWW87V6sbtaHybGA6SUAR595WXBj4Ou3HS1BBkC3WnsnA&#10;gwJsN/3eGlPr7/xJt0wKFUM4pGigFGlSrUNeksMw8Q1x5C6+dSgRtoW2Ld5juKv1S5LMtcOKY0OJ&#10;Db2XlF+zb2cg08nRv+4/TiQyO89305+DjHbGDAfd2wqUUCdP8b/7YOP8xQL+nokX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J0XPDAAAA3AAAAA8AAAAAAAAAAAAA&#10;AAAAoQIAAGRycy9kb3ducmV2LnhtbFBLBQYAAAAABAAEAPkAAACRAwAAAAA=&#10;" strokeweight=".4pt"/>
                  <v:line id="Line 248" o:spid="_x0000_s1177" style="position:absolute;visibility:visible;mso-wrap-style:square" from="5237,5009" to="5336,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I48QAAADcAAAADwAAAGRycy9kb3ducmV2LnhtbESPQUsDMRCF70L/Q5iCN5vVwyrbpkUK&#10;iniRrqXnYTNmFzeTJUmbrb/eOQjeZnhv3vtms5v9qC4U0xDYwP2qAkXcBTuwM3D8fLl7ApUyssUx&#10;MBm4UoLddnGzwcaGwge6tNkpCeHUoIE+56nROnU9eUyrMBGL9hWixyxrdNpGLBLuR/1QVbX2OLA0&#10;9DjRvqfuuz17Ax9xPr/vXanbw/XnVNvXEgZXjLldzs9rUJnm/G/+u36zgv8otPKMT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JMjjxAAAANwAAAAPAAAAAAAAAAAA&#10;AAAAAKECAABkcnMvZG93bnJldi54bWxQSwUGAAAAAAQABAD5AAAAkgMAAAAA&#10;" strokeweight=".4pt"/>
                  <v:line id="Line 249" o:spid="_x0000_s1178" style="position:absolute;visibility:visible;mso-wrap-style:square" from="5235,4960" to="5333,5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hteMIAAADcAAAADwAAAGRycy9kb3ducmV2LnhtbERPTWsCMRC9F/ofwhS81Wx72LarUYrQ&#10;UrwU1+J52IzZxc1kSaJZ/fVGEHqbx/uc+XK0vTiRD51jBS/TAgRx43THRsHf9uv5HUSIyBp7x6Tg&#10;TAGWi8eHOVbaJd7QqY5G5BAOFSpoYxwqKUPTksUwdQNx5vbOW4wZeiO1x5TDbS9fi6KUFjvODS0O&#10;tGqpOdRHq+DXj8f1yqSy3pwvu1J/J9eZpNTkafycgYg0xn/x3f2j8/y3D7g9ky+Qi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hteMIAAADcAAAADwAAAAAAAAAAAAAA&#10;AAChAgAAZHJzL2Rvd25yZXYueG1sUEsFBgAAAAAEAAQA+QAAAJADAAAAAA==&#10;" strokeweight=".4pt"/>
                  <v:line id="Line 250" o:spid="_x0000_s1179" style="position:absolute;flip:y;visibility:visible;mso-wrap-style:square" from="5235,4960" to="5333,5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U5IMUAAADcAAAADwAAAGRycy9kb3ducmV2LnhtbESPQWvCQBCF74X+h2WEXkrdWItIdJVS&#10;ETz0YKOHHofsmASzsyE71bS/vnMQvM3w3rz3zXI9hNZcqE9NZAeTcQaGuIy+4crB8bB9mYNJguyx&#10;jUwOfinBevX4sMTcxyt/0aWQymgIpxwd1CJdbm0qawqYxrEjVu0U+4Cia19Z3+NVw0NrX7NsZgM2&#10;rA01dvRRU3kufoKDwmb7ON1+Hkjk7Xu2mfzt5Hnj3NNoeF+AERrkbr5d77zizxVfn9EJ7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U5IMUAAADcAAAADwAAAAAAAAAA&#10;AAAAAAChAgAAZHJzL2Rvd25yZXYueG1sUEsFBgAAAAAEAAQA+QAAAJMDAAAAAA==&#10;" strokeweight=".4pt"/>
                  <v:line id="Line 251" o:spid="_x0000_s1180" style="position:absolute;flip:y;visibility:visible;mso-wrap-style:square" from="5361,5088" to="5362,5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mcu8IAAADcAAAADwAAAGRycy9kb3ducmV2LnhtbERPTWvCQBC9F/wPywheim5ii0h0FVEE&#10;Dz20sYceh+yYBLOzITtq9Ne7hUJv83ifs1z3rlFX6kLt2UA6SUARF97WXBr4Pu7Hc1BBkC02nsnA&#10;nQKsV4OXJWbW3/iLrrmUKoZwyNBAJdJmWoeiIodh4lviyJ1851Ai7EptO7zFcNfoaZLMtMOaY0OF&#10;LW0rKs75xRnIdfLp3/YfRxJ5/5nt0sdBXnfGjIb9ZgFKqJd/8Z/7YOP8eQq/z8QL9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7mcu8IAAADcAAAADwAAAAAAAAAAAAAA&#10;AAChAgAAZHJzL2Rvd25yZXYueG1sUEsFBgAAAAAEAAQA+QAAAJADAAAAAA==&#10;" strokeweight=".4pt"/>
                  <v:line id="Line 252" o:spid="_x0000_s1181" style="position:absolute;visibility:visible;mso-wrap-style:square" from="5311,5137" to="5410,5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mPLsEAAADcAAAADwAAAGRycy9kb3ducmV2LnhtbERPTWsCMRC9F/ofwhR6q1k9LLI1igiK&#10;eCmu4nnYTLOLm8mSRLP665tCobd5vM9ZrEbbizv50DlWMJ0UIIgbpzs2Cs6n7cccRIjIGnvHpOBB&#10;AVbL15cFVtolPtK9jkbkEA4VKmhjHCopQ9OSxTBxA3Hmvp23GDP0RmqPKYfbXs6KopQWO84NLQ60&#10;aam51jer4MuPt8PGpLI+Pp6XUu+S60xS6v1tXH+CiDTGf/Gfe6/z/PkMfp/JF8jl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GY8uwQAAANwAAAAPAAAAAAAAAAAAAAAA&#10;AKECAABkcnMvZG93bnJldi54bWxQSwUGAAAAAAQABAD5AAAAjwMAAAAA&#10;" strokeweight=".4pt"/>
                  <v:line id="Line 253" o:spid="_x0000_s1182" style="position:absolute;visibility:visible;mso-wrap-style:square" from="5311,5088" to="5410,5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UqtcEAAADcAAAADwAAAGRycy9kb3ducmV2LnhtbERPTWsCMRC9F/ofwhR6q1krLLI1iggt&#10;xYu4Ss/DZppdupksSTRrf70RBG/zeJ+zWI22F2fyoXOsYDopQBA3TndsFBwPn29zECEia+wdk4IL&#10;BVgtn58WWGmXeE/nOhqRQzhUqKCNcaikDE1LFsPEDcSZ+3XeYszQG6k9phxue/leFKW02HFuaHGg&#10;TUvNX32yCnZ+PG03JpX1/vL/U+qv5DqTlHp9GdcfICKN8SG+u791nj+fwe2ZfIFcX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VSq1wQAAANwAAAAPAAAAAAAAAAAAAAAA&#10;AKECAABkcnMvZG93bnJldi54bWxQSwUGAAAAAAQABAD5AAAAjwMAAAAA&#10;" strokeweight=".4pt"/>
                  <v:line id="Line 254" o:spid="_x0000_s1183" style="position:absolute;flip:y;visibility:visible;mso-wrap-style:square" from="5311,5088" to="5410,5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4/I8MAAADcAAAADwAAAGRycy9kb3ducmV2LnhtbERPTWvCQBC9C/0Pywi9iG5sRSR1E0pF&#10;8NBDjR48DtlpEszOhuxUo7++Wyh4m8f7nHU+uFZdqA+NZwPzWQKKuPS24crA8bCdrkAFQbbYeiYD&#10;NwqQZ0+jNabWX3lPl0IqFUM4pGigFulSrUNZk8Mw8x1x5L5971Ai7Ctte7zGcNfqlyRZaocNx4Ya&#10;O/qoqTwXP85AoZMv/7r9PJDI4rTczO87mWyMeR4P72+ghAZ5iP/dOxvnrxbw90y8QG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OPyPDAAAA3AAAAA8AAAAAAAAAAAAA&#10;AAAAoQIAAGRycy9kb3ducmV2LnhtbFBLBQYAAAAABAAEAPkAAACRAwAAAAA=&#10;" strokeweight=".4pt"/>
                  <v:line id="Line 255" o:spid="_x0000_s1184" style="position:absolute;flip:y;visibility:visible;mso-wrap-style:square" from="5437,5200" to="5438,5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KauMMAAADcAAAADwAAAGRycy9kb3ducmV2LnhtbERPTWvCQBC9C/0PyxR6Kc3GWiVEVykV&#10;wUMPGj30OGTHJDQ7G7JTTfvr3YLgbR7vcxarwbXqTH1oPBsYJyko4tLbhisDx8PmJQMVBNli65kM&#10;/FKA1fJhtMDc+gvv6VxIpWIIhxwN1CJdrnUoa3IYEt8RR+7ke4cSYV9p2+MlhrtWv6bpTDtsODbU&#10;2NFHTeV38eMMFDrd+cnm80Aib1+z9fhvK89rY54eh/c5KKFB7uKbe2vj/GwK/8/EC/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CmrjDAAAA3AAAAA8AAAAAAAAAAAAA&#10;AAAAoQIAAGRycy9kb3ducmV2LnhtbFBLBQYAAAAABAAEAPkAAACRAwAAAAA=&#10;" strokeweight=".4pt"/>
                  <v:line id="Line 256" o:spid="_x0000_s1185" style="position:absolute;visibility:visible;mso-wrap-style:square" from="5388,5250" to="5486,5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KJLcAAAADcAAAADwAAAGRycy9kb3ducmV2LnhtbERPTWsCMRC9C/6HMAVvmq2HRVajFKEi&#10;vYjb4nnYTLNLN5MliWbtr28Kgrd5vM/Z7Ebbixv50DlW8LooQBA3TndsFHx9vs9XIEJE1tg7JgV3&#10;CrDbTicbrLRLfKZbHY3IIRwqVNDGOFRShqYli2HhBuLMfTtvMWbojdQeUw63vVwWRSktdpwbWhxo&#10;31LzU1+tgpMfrx97k8r6fP+9lPqQXGeSUrOX8W0NItIYn+KH+6jz/FUJ/8/kC+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iiS3AAAAA3AAAAA8AAAAAAAAAAAAAAAAA&#10;oQIAAGRycy9kb3ducmV2LnhtbFBLBQYAAAAABAAEAPkAAACOAwAAAAA=&#10;" strokeweight=".4pt"/>
                  <v:line id="Line 257" o:spid="_x0000_s1186" style="position:absolute;visibility:visible;mso-wrap-style:square" from="5388,5200" to="5486,5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4stsEAAADcAAAADwAAAGRycy9kb3ducmV2LnhtbERPTWsCMRC9C/0PYQreNGsPq2yNIkJL&#10;8VJcpedhM80u3UyWJJq1v74pCN7m8T5nvR1tL67kQ+dYwWJegCBunO7YKDif3mYrECEia+wdk4Ib&#10;BdhuniZrrLRLfKRrHY3IIRwqVNDGOFRShqYli2HuBuLMfTtvMWbojdQeUw63vXwpilJa7Dg3tDjQ&#10;vqXmp75YBZ9+vBz2JpX18fb7Ver35DqTlJo+j7tXEJHG+BDf3R86z18t4f+ZfIH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biy2wQAAANwAAAAPAAAAAAAAAAAAAAAA&#10;AKECAABkcnMvZG93bnJldi54bWxQSwUGAAAAAAQABAD5AAAAjwMAAAAA&#10;" strokeweight=".4pt"/>
                  <v:line id="Line 258" o:spid="_x0000_s1187" style="position:absolute;flip:y;visibility:visible;mso-wrap-style:square" from="5388,5200" to="5486,5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M1JsUAAADcAAAADwAAAGRycy9kb3ducmV2LnhtbESPQWvCQBCF74X+h2WEXkrdWItIdJVS&#10;ETz0YKOHHofsmASzsyE71bS/vnMQvM3w3rz3zXI9hNZcqE9NZAeTcQaGuIy+4crB8bB9mYNJguyx&#10;jUwOfinBevX4sMTcxyt/0aWQymgIpxwd1CJdbm0qawqYxrEjVu0U+4Cia19Z3+NVw0NrX7NsZgM2&#10;rA01dvRRU3kufoKDwmb7ON1+Hkjk7Xu2mfzt5Hnj3NNoeF+AERrkbr5d77ziz5VWn9EJ7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M1JsUAAADcAAAADwAAAAAAAAAA&#10;AAAAAAChAgAAZHJzL2Rvd25yZXYueG1sUEsFBgAAAAAEAAQA+QAAAJMDAAAAAA==&#10;" strokeweight=".4pt"/>
                  <v:line id="Line 259" o:spid="_x0000_s1188" style="position:absolute;flip:y;visibility:visible;mso-wrap-style:square" from="5511,5299" to="5512,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QvcMAAADcAAAADwAAAGRycy9kb3ducmV2LnhtbERPTWvCQBC9C/6HZQQvohtbEY2uUiqC&#10;hx5s7MHjkB2TYHY2ZKca++u7hYK3ebzPWW87V6sbtaHybGA6SUAR595WXBj4Ou3HC1BBkC3WnsnA&#10;gwJsN/3eGlPr7/xJt0wKFUM4pGigFGlSrUNeksMw8Q1x5C6+dSgRtoW2Ld5juKv1S5LMtcOKY0OJ&#10;Db2XlF+zb2cg08nRv+4/TiQyO89305+DjHbGDAfd2wqUUCdP8b/7YOP8xRL+nokX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PkL3DAAAA3AAAAA8AAAAAAAAAAAAA&#10;AAAAoQIAAGRycy9kb3ducmV2LnhtbFBLBQYAAAAABAAEAPkAAACRAwAAAAA=&#10;" strokeweight=".4pt"/>
                  <v:line id="Line 260" o:spid="_x0000_s1189" style="position:absolute;visibility:visible;mso-wrap-style:square" from="5462,5348" to="5560,5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4iH8QAAADcAAAADwAAAGRycy9kb3ducmV2LnhtbESPQUsDMRCF70L/Q5iCN5vVw6LbpkUK&#10;iniRrqXnYTNmFzeTJUmbrb/eOQjeZnhv3vtms5v9qC4U0xDYwP2qAkXcBTuwM3D8fLl7BJUyssUx&#10;MBm4UoLddnGzwcaGwge6tNkpCeHUoIE+56nROnU9eUyrMBGL9hWixyxrdNpGLBLuR/1QVbX2OLA0&#10;9DjRvqfuuz17Ax9xPr/vXanbw/XnVNvXEgZXjLldzs9rUJnm/G/+u36zgv8k+PKMT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XiIfxAAAANwAAAAPAAAAAAAAAAAA&#10;AAAAAKECAABkcnMvZG93bnJldi54bWxQSwUGAAAAAAQABAD5AAAAkgMAAAAA&#10;" strokeweight=".4pt"/>
                  <v:line id="Line 261" o:spid="_x0000_s1190" style="position:absolute;visibility:visible;mso-wrap-style:square" from="5462,5299" to="5560,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KHhMEAAADcAAAADwAAAGRycy9kb3ducmV2LnhtbERPTWsCMRC9F/ofwgi91aw9LHVrFBFa&#10;xIu4Ss/DZppdupksSTRrf70pCN7m8T5nsRptLy7kQ+dYwWxagCBunO7YKDgdP1/fQYSIrLF3TAqu&#10;FGC1fH5aYKVd4gNd6mhEDuFQoYI2xqGSMjQtWQxTNxBn7sd5izFDb6T2mHK47eVbUZTSYse5ocWB&#10;Ni01v/XZKtj78bzbmFTWh+vfd6m/kutMUuplMq4/QEQa40N8d291nj+fwf8z+QK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EoeEwQAAANwAAAAPAAAAAAAAAAAAAAAA&#10;AKECAABkcnMvZG93bnJldi54bWxQSwUGAAAAAAQABAD5AAAAjwMAAAAA&#10;" strokeweight=".4pt"/>
                  <v:line id="Line 262" o:spid="_x0000_s1191" style="position:absolute;flip:y;visibility:visible;mso-wrap-style:square" from="5462,5299" to="5560,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KUEcMAAADcAAAADwAAAGRycy9kb3ducmV2LnhtbERPTWvCQBC9F/wPywheim60RTR1FVEE&#10;Dz3U6MHjkJ0mwexsyI4a++u7hYK3ebzPWaw6V6sbtaHybGA8SkAR595WXBg4HXfDGaggyBZrz2Tg&#10;QQFWy97LAlPr73ygWyaFiiEcUjRQijSp1iEvyWEY+YY4ct++dSgRtoW2Ld5juKv1JEmm2mHFsaHE&#10;hjYl5Zfs6gxkOvnyb7vPI4m8n6fb8c9eXrfGDPrd+gOUUCdP8b97b+P8+QT+nokX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ylBHDAAAA3AAAAA8AAAAAAAAAAAAA&#10;AAAAoQIAAGRycy9kb3ducmV2LnhtbFBLBQYAAAAABAAEAPkAAACRAwAAAAA=&#10;" strokeweight=".4pt"/>
                  <v:line id="Line 263" o:spid="_x0000_s1192" style="position:absolute;flip:y;visibility:visible;mso-wrap-style:square" from="5588,5384" to="5589,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4xisMAAADcAAAADwAAAGRycy9kb3ducmV2LnhtbERPTWvCQBC9F/wPywheim7UIhpdRSqC&#10;hx5q9OBxyI5JMDsbslNN++u7hYK3ebzPWW06V6s7taHybGA8SkAR595WXBg4n/bDOaggyBZrz2Tg&#10;mwJs1r2XFabWP/hI90wKFUM4pGigFGlSrUNeksMw8g1x5K6+dSgRtoW2LT5iuKv1JElm2mHFsaHE&#10;ht5Lym/ZlzOQ6eTTT/cfJxJ5u8x245+DvO6MGfS77RKUUCdP8b/7YOP8xRT+nokX6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MYrDAAAA3AAAAA8AAAAAAAAAAAAA&#10;AAAAoQIAAGRycy9kb3ducmV2LnhtbFBLBQYAAAAABAAEAPkAAACRAwAAAAA=&#10;" strokeweight=".4pt"/>
                  <v:line id="Line 264" o:spid="_x0000_s1193" style="position:absolute;visibility:visible;mso-wrap-style:square" from="5538,5433" to="5637,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UkHMEAAADcAAAADwAAAGRycy9kb3ducmV2LnhtbERPTWsCMRC9F/ofwhR6q1mlLO1qFBEs&#10;xUtxLZ6HzZhd3EyWJJrVX98UCr3N433OYjXaXlzJh86xgumkAEHcON2xUfB92L68gQgRWWPvmBTc&#10;KMBq+fiwwEq7xHu61tGIHMKhQgVtjEMlZWhashgmbiDO3Ml5izFDb6T2mHK47eWsKEppsePc0OJA&#10;m5aac32xCr78eNltTCrr/e1+LPVHcp1JSj0/jes5iEhj/Bf/uT91nv/+C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ZSQcwQAAANwAAAAPAAAAAAAAAAAAAAAA&#10;AKECAABkcnMvZG93bnJldi54bWxQSwUGAAAAAAQABAD5AAAAjwMAAAAA&#10;" strokeweight=".4pt"/>
                  <v:line id="Line 265" o:spid="_x0000_s1194" style="position:absolute;visibility:visible;mso-wrap-style:square" from="5538,5384" to="5637,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Bh8EAAADcAAAADwAAAGRycy9kb3ducmV2LnhtbERPTWsCMRC9F/ofwhR6q1mFLu1qFBEs&#10;xUtxLZ6HzZhd3EyWJJrVX98UCr3N433OYjXaXlzJh86xgumkAEHcON2xUfB92L68gQgRWWPvmBTc&#10;KMBq+fiwwEq7xHu61tGIHMKhQgVtjEMlZWhashgmbiDO3Ml5izFDb6T2mHK47eWsKEppsePc0OJA&#10;m5aac32xCr78eNltTCrr/e1+LPVHcp1JSj0/jes5iEhj/Bf/uT91nv/+Cr/P5Avk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KYGHwQAAANwAAAAPAAAAAAAAAAAAAAAA&#10;AKECAABkcnMvZG93bnJldi54bWxQSwUGAAAAAAQABAD5AAAAjwMAAAAA&#10;" strokeweight=".4pt"/>
                  <v:line id="Line 266" o:spid="_x0000_s1195" style="position:absolute;flip:y;visibility:visible;mso-wrap-style:square" from="5538,5384" to="5637,5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mSEsMAAADcAAAADwAAAGRycy9kb3ducmV2LnhtbERPTWvCQBC9F/oflil4KbqxlaDRVUpF&#10;8NCDRg8eh+yYBLOzITvV2F/fLRS8zeN9zmLVu0ZdqQu1ZwPjUQKKuPC25tLA8bAZTkEFQbbYeCYD&#10;dwqwWj4/LTCz/sZ7uuZSqhjCIUMDlUibaR2KihyGkW+JI3f2nUOJsCu17fAWw12j35Ik1Q5rjg0V&#10;tvRZUXHJv52BXCc7/775OpDI5JSuxz9beV0bM3jpP+aghHp5iP/dWxvnz1L4eyZe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JkhLDAAAA3AAAAA8AAAAAAAAAAAAA&#10;AAAAoQIAAGRycy9kb3ducmV2LnhtbFBLBQYAAAAABAAEAPkAAACRAwAAAAA=&#10;" strokeweight=".4pt"/>
                  <v:line id="Line 267" o:spid="_x0000_s1196" style="position:absolute;flip:y;visibility:visible;mso-wrap-style:square" from="5664,5460" to="5665,5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U3icMAAADcAAAADwAAAGRycy9kb3ducmV2LnhtbERPTWvCQBC9F/wPywi9iG6sxWp0lVIR&#10;PPRgowePQ3ZMgtnZkJ1q6q/vFoTe5vE+Z7nuXK2u1IbKs4HxKAFFnHtbcWHgeNgOZ6CCIFusPZOB&#10;HwqwXvWelphaf+MvumZSqBjCIUUDpUiTah3ykhyGkW+II3f2rUOJsC20bfEWw12tX5Jkqh1WHBtK&#10;bOijpPySfTsDmU72frL9PJDI62m6Gd93MtgY89zv3heghDr5Fz/cOxvnz9/g75l4gV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FN4nDAAAA3AAAAA8AAAAAAAAAAAAA&#10;AAAAoQIAAGRycy9kb3ducmV2LnhtbFBLBQYAAAAABAAEAPkAAACRAwAAAAA=&#10;" strokeweight=".4pt"/>
                  <v:line id="Line 268" o:spid="_x0000_s1197" style="position:absolute;visibility:visible;mso-wrap-style:square" from="5615,5509" to="5714,5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guGcQAAADcAAAADwAAAGRycy9kb3ducmV2LnhtbESPQUsDMRCF70L/Q5iCN5vVw6LbpkUK&#10;iniRrqXnYTNmFzeTJUmbrb/eOQjeZnhv3vtms5v9qC4U0xDYwP2qAkXcBTuwM3D8fLl7BJUyssUx&#10;MBm4UoLddnGzwcaGwge6tNkpCeHUoIE+56nROnU9eUyrMBGL9hWixyxrdNpGLBLuR/1QVbX2OLA0&#10;9DjRvqfuuz17Ax9xPr/vXanbw/XnVNvXEgZXjLldzs9rUJnm/G/+u36zgv8ktPKMT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KC4ZxAAAANwAAAAPAAAAAAAAAAAA&#10;AAAAAKECAABkcnMvZG93bnJldi54bWxQSwUGAAAAAAQABAD5AAAAkgMAAAAA&#10;" strokeweight=".4pt"/>
                  <v:line id="Line 269" o:spid="_x0000_s1198" style="position:absolute;visibility:visible;mso-wrap-style:square" from="5615,5460" to="5714,5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SLgsEAAADcAAAADwAAAGRycy9kb3ducmV2LnhtbERPTWsCMRC9C/0PYQreNGsPi26NIkJL&#10;8VJcpedhM80u3UyWJJq1v74pCN7m8T5nvR1tL67kQ+dYwWJegCBunO7YKDif3mZLECEia+wdk4Ib&#10;BdhuniZrrLRLfKRrHY3IIRwqVNDGOFRShqYli2HuBuLMfTtvMWbojdQeUw63vXwpilJa7Dg3tDjQ&#10;vqXmp75YBZ9+vBz2JpX18fb7Ver35DqTlJo+j7tXEJHG+BDf3R86z1+t4P+ZfIH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ZIuCwQAAANwAAAAPAAAAAAAAAAAAAAAA&#10;AKECAABkcnMvZG93bnJldi54bWxQSwUGAAAAAAQABAD5AAAAjwMAAAAA&#10;" strokeweight=".4pt"/>
                  <v:line id="Line 270" o:spid="_x0000_s1199" style="position:absolute;flip:y;visibility:visible;mso-wrap-style:square" from="5615,5460" to="5714,5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NbBsQAAADcAAAADwAAAGRycy9kb3ducmV2LnhtbESPQWvCQBSE70L/w/IKXqRurCKSZiOl&#10;InjwoNGDx0f2NQnNvg3ZV4399V2h0OMwM98w2XpwrbpSHxrPBmbTBBRx6W3DlYHzafuyAhUE2WLr&#10;mQzcKcA6fxplmFp/4yNdC6lUhHBI0UAt0qVah7Imh2HqO+LoffreoUTZV9r2eItw1+rXJFlqhw3H&#10;hRo7+qip/Cq+nYFCJwc/3+5PJLK4LDezn51MNsaMn4f3N1BCg/yH/9o7ayAS4XEmHgG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A1sGxAAAANwAAAAPAAAAAAAAAAAA&#10;AAAAAKECAABkcnMvZG93bnJldi54bWxQSwUGAAAAAAQABAD5AAAAkgMAAAAA&#10;" strokeweight=".4pt"/>
                  <v:line id="Line 271" o:spid="_x0000_s1200" style="position:absolute;flip:y;visibility:visible;mso-wrap-style:square" from="5741,5526" to="5742,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ncUAAADcAAAADwAAAGRycy9kb3ducmV2LnhtbESPQWvCQBSE70L/w/IKvUjdjRYp0VWK&#10;Injw0EYPHh/ZZxKafRuyT03767uFQo/DzHzDLNeDb9WN+tgEtpBNDCjiMriGKwun4+75FVQUZIdt&#10;YLLwRRHWq4fREnMX7vxBt0IqlSAcc7RQi3S51rGsyWOchI44eZfQe5Qk+0q7Hu8J7ls9NWauPTac&#10;FmrsaFNT+VlcvYVCm/cw2x2OJPJynm+z772Mt9Y+PQ5vC1BCg/yH/9p7Z2FqMvg9k46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ncUAAADcAAAADwAAAAAAAAAA&#10;AAAAAAChAgAAZHJzL2Rvd25yZXYueG1sUEsFBgAAAAAEAAQA+QAAAJMDAAAAAA==&#10;" strokeweight=".4pt"/>
                  <v:line id="Line 272" o:spid="_x0000_s1201" style="position:absolute;visibility:visible;mso-wrap-style:square" from="5692,5575" to="5790,5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tCMMAAADcAAAADwAAAGRycy9kb3ducmV2LnhtbESPQWsCMRSE70L/Q3iF3jTbPSxlaxQR&#10;LKUXcZWeH5tndnHzsiTRrP76plDocZiZb5jlerKDuJEPvWMFr4sCBHHrdM9Gwem4m7+BCBFZ4+CY&#10;FNwpwHr1NFtirV3iA92aaESGcKhRQRfjWEsZ2o4shoUbibN3dt5izNIbqT2mDLeDLIuikhZ7zgsd&#10;jrTtqL00V6tg76fr19akqjncH9+V/kiuN0mpl+dp8w4i0hT/w3/tT62gLEr4PZOPgF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v7QjDAAAA3AAAAA8AAAAAAAAAAAAA&#10;AAAAoQIAAGRycy9kb3ducmV2LnhtbFBLBQYAAAAABAAEAPkAAACRAwAAAAA=&#10;" strokeweight=".4pt"/>
                  <v:line id="Line 273" o:spid="_x0000_s1202" style="position:absolute;visibility:visible;mso-wrap-style:square" from="5692,5526" to="5790,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NIk8MAAADcAAAADwAAAGRycy9kb3ducmV2LnhtbESPQWsCMRSE74X+h/AK3mpWhaVsjSJC&#10;S+lF3ErPj81rdunmZUmiWf31RhA8DjPzDbNcj7YXJ/Khc6xgNi1AEDdOd2wUHH4+Xt9AhIissXdM&#10;Cs4UYL16flpipV3iPZ3qaESGcKhQQRvjUEkZmpYshqkbiLP357zFmKU3UntMGW57OS+KUlrsOC+0&#10;ONC2pea/PloFOz8ev7cmlfX+fPkt9WdynUlKTV7GzTuISGN8hO/tL61gXizg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SJPDAAAA3AAAAA8AAAAAAAAAAAAA&#10;AAAAoQIAAGRycy9kb3ducmV2LnhtbFBLBQYAAAAABAAEAPkAAACRAwAAAAA=&#10;" strokeweight=".4pt"/>
                  <v:line id="Line 274" o:spid="_x0000_s1203" style="position:absolute;flip:y;visibility:visible;mso-wrap-style:square" from="5692,5526" to="5790,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hdBcUAAADcAAAADwAAAGRycy9kb3ducmV2LnhtbESPQWvCQBSE74X+h+UVvBTd1YqU6Cql&#10;Injw0CYeenxkn0kw+zZkn5r217uFQo/DzHzDrDaDb9WV+tgEtjCdGFDEZXANVxaOxW78CioKssM2&#10;MFn4pgib9ePDCjMXbvxJ11wqlSAcM7RQi3SZ1rGsyWOchI44eafQe5Qk+0q7Hm8J7ls9M2ahPTac&#10;Fmrs6L2m8pxfvIVcm4/wsjsUJDL/WmynP3t53lo7ehrelqCEBvkP/7X3zsLMzOH3TDoC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hdBcUAAADcAAAADwAAAAAAAAAA&#10;AAAAAAChAgAAZHJzL2Rvd25yZXYueG1sUEsFBgAAAAAEAAQA+QAAAJMDAAAAAA==&#10;" strokeweight=".4pt"/>
                  <v:line id="Line 275" o:spid="_x0000_s1204" style="position:absolute;flip:y;visibility:visible;mso-wrap-style:square" from="5815,5583" to="5816,5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T4nsUAAADcAAAADwAAAGRycy9kb3ducmV2LnhtbESPQWvCQBSE74X+h+UVvBTdVVuR1FVK&#10;RfDQQ409eHxkn0lo9m3IPjX6691CocdhZr5hFqveN+pMXawDWxiPDCjiIriaSwvf+81wDioKssMm&#10;MFm4UoTV8vFhgZkLF97ROZdSJQjHDC1UIm2mdSwq8hhHoSVO3jF0HiXJrtSuw0uC+0ZPjJlpjzWn&#10;hQpb+qio+MlP3kKuzVeYbj73JPJymK3Ht608r60dPPXvb6CEevkP/7W3zsLEvMLvmXQE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T4nsUAAADcAAAADwAAAAAAAAAA&#10;AAAAAAChAgAAZHJzL2Rvd25yZXYueG1sUEsFBgAAAAAEAAQA+QAAAJMDAAAAAA==&#10;" strokeweight=".4pt"/>
                  <v:line id="Line 276" o:spid="_x0000_s1205" style="position:absolute;visibility:visible;mso-wrap-style:square" from="5766,5632" to="5864,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rC8MAAADcAAAADwAAAGRycy9kb3ducmV2LnhtbESPQWsCMRSE7wX/Q3hCbzWrh0VWoxSh&#10;UnoRV/H82Lxml25eliSa1V/fFAoeh5n5hllvR9uLG/nQOVYwnxUgiBunOzYKzqePtyWIEJE19o5J&#10;wZ0CbDeTlzVW2iU+0q2ORmQIhwoVtDEOlZShaclimLmBOHvfzluMWXojtceU4baXi6IopcWO80KL&#10;A+1aan7qq1Vw8OP1a2dSWR/vj0up98l1Jin1Oh3fVyAijfEZ/m9/agWLooS/M/kI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6wvDAAAA3AAAAA8AAAAAAAAAAAAA&#10;AAAAoQIAAGRycy9kb3ducmV2LnhtbFBLBQYAAAAABAAEAPkAAACRAwAAAAA=&#10;" strokeweight=".4pt"/>
                  <v:line id="Line 277" o:spid="_x0000_s1206" style="position:absolute;visibility:visible;mso-wrap-style:square" from="5766,5583" to="5864,5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OkMMAAADcAAAADwAAAGRycy9kb3ducmV2LnhtbESPQWsCMRSE74X+h/AK3mpWD6tsjSJC&#10;S+lFXKXnx+Y1u3TzsiTRrP56IxR6HGbmG2a1GW0vLuRD51jBbFqAIG6c7tgoOB3fX5cgQkTW2Dsm&#10;BVcKsFk/P62w0i7xgS51NCJDOFSooI1xqKQMTUsWw9QNxNn7cd5izNIbqT2mDLe9nBdFKS12nBda&#10;HGjXUvNbn62CvR/PXzuTyvpwvX2X+iO5ziSlJi/j9g1EpDH+h//an1rBvFjA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YTpDDAAAA3AAAAA8AAAAAAAAAAAAA&#10;AAAAoQIAAGRycy9kb3ducmV2LnhtbFBLBQYAAAAABAAEAPkAAACRAwAAAAA=&#10;" strokeweight=".4pt"/>
                  <v:line id="Line 278" o:spid="_x0000_s1207" style="position:absolute;flip:y;visibility:visible;mso-wrap-style:square" from="5766,5583" to="5864,5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VXAMIAAADcAAAADwAAAGRycy9kb3ducmV2LnhtbERPTWvCQBC9C/6HZQQvUne1IiXNRkpF&#10;8NBDjR56HLLTJDQ7G7Kjpv313UOhx8f7znej79SNhtgGtrBaGlDEVXAt1xYu58PDE6goyA67wGTh&#10;myLsiukkx8yFO5/oVkqtUgjHDC00In2mdawa8hiXoSdO3GcYPEqCQ63dgPcU7ju9NmarPbacGhrs&#10;6bWh6qu8egulNu/h8fB2JpHNx3a/+jnKYm/tfDa+PIMSGuVf/Oc+Ogtrk9amM+kI6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VXAMIAAADcAAAADwAAAAAAAAAAAAAA&#10;AAChAgAAZHJzL2Rvd25yZXYueG1sUEsFBgAAAAAEAAQA+QAAAJADAAAAAA==&#10;" strokeweight=".4pt"/>
                  <v:line id="Line 279" o:spid="_x0000_s1208" style="position:absolute;flip:y;visibility:visible;mso-wrap-style:square" from="5891,5632" to="5892,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nym8UAAADcAAAADwAAAGRycy9kb3ducmV2LnhtbESPQWvCQBSE74X+h+UJXkrd1Rap0VVK&#10;RfDQQxt78PjIPpNg9m3Ivmrsr+8KgsdhZr5hFqveN+pEXawDWxiPDCjiIriaSws/u83zG6goyA6b&#10;wGThQhFWy8eHBWYunPmbTrmUKkE4ZmihEmkzrWNRkcc4Ci1x8g6h8yhJdqV2HZ4T3Dd6YsxUe6w5&#10;LVTY0kdFxTH/9RZybb7Cy+ZzRyKv++l6/LeVp7W1w0H/Pgcl1Ms9fGtvnYWJmcH1TDoCe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znym8UAAADcAAAADwAAAAAAAAAA&#10;AAAAAAChAgAAZHJzL2Rvd25yZXYueG1sUEsFBgAAAAAEAAQA+QAAAJMDAAAAAA==&#10;" strokeweight=".4pt"/>
                  <v:line id="Line 280" o:spid="_x0000_s1209" style="position:absolute;visibility:visible;mso-wrap-style:square" from="5842,5682" to="5941,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AOcAAAADcAAAADwAAAGRycy9kb3ducmV2LnhtbERPz2vCMBS+C/4P4QneNNVDGdUoQ5jI&#10;LmIVz4/mLS1rXkoSTd1fvxwGO358v7f70fbiST50jhWslgUI4sbpjo2C2/Vj8QYiRGSNvWNS8KIA&#10;+910ssVKu8QXetbRiBzCoUIFbYxDJWVoWrIYlm4gztyX8xZjht5I7THlcNvLdVGU0mLHuaHFgQ4t&#10;Nd/1wyo4+/HxeTCprC+vn3upj8l1Jik1n43vGxCRxvgv/nOftIL1Ks/PZ/IRkL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oQDnAAAAA3AAAAA8AAAAAAAAAAAAAAAAA&#10;oQIAAGRycy9kb3ducmV2LnhtbFBLBQYAAAAABAAEAPkAAACOAwAAAAA=&#10;" strokeweight=".4pt"/>
                  <v:line id="Line 281" o:spid="_x0000_s1210" style="position:absolute;visibility:visible;mso-wrap-style:square" from="5842,5632" to="594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losMAAADcAAAADwAAAGRycy9kb3ducmV2LnhtbESPwWrDMBBE74X+g9hCb7XsHExwo4QS&#10;aAm5lLgl58XayqbWykhK5PTrq0Agx2Fm3jCrzWxHcSYfBscKqqIEQdw5PbBR8P31/rIEESKyxtEx&#10;KbhQgM368WGFjXaJD3RuoxEZwqFBBX2MUyNl6HqyGAo3EWfvx3mLMUtvpPaYMtyOclGWtbQ4cF7o&#10;caJtT91ve7IKPv182m9NqtvD5e9Y64/kBpOUen6a315BRJrjPXxr77SCRVXB9Uw+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k5aLDAAAA3AAAAA8AAAAAAAAAAAAA&#10;AAAAoQIAAGRycy9kb3ducmV2LnhtbFBLBQYAAAAABAAEAPkAAACRAwAAAAA=&#10;" strokeweight=".4pt"/>
                  <v:line id="Line 282" o:spid="_x0000_s1211" style="position:absolute;flip:y;visibility:visible;mso-wrap-style:square" from="5842,5632" to="594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T2N8UAAADcAAAADwAAAGRycy9kb3ducmV2LnhtbESPQWvCQBSE7wX/w/IKvRTdJBaR1FWk&#10;InjwYGMPPT6yr0lo9m3Ivmrqr3cFweMwM98wi9XgWnWiPjSeDaSTBBRx6W3DlYGv43Y8BxUE2WLr&#10;mQz8U4DVcvS0wNz6M3/SqZBKRQiHHA3UIl2udShrchgmviOO3o/vHUqUfaVtj+cId63OkmSmHTYc&#10;F2rs6KOm8rf4cwYKnRz8dLs/ksjb92yTXnbyujHm5XlYv4MSGuQRvrd31kCWZnA7E4+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T2N8UAAADcAAAADwAAAAAAAAAA&#10;AAAAAAChAgAAZHJzL2Rvd25yZXYueG1sUEsFBgAAAAAEAAQA+QAAAJMDAAAAAA==&#10;" strokeweight=".4pt"/>
                  <v:line id="Line 283" o:spid="_x0000_s1212" style="position:absolute;flip:y;visibility:visible;mso-wrap-style:square" from="5968,5679" to="5969,5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hTrMUAAADcAAAADwAAAGRycy9kb3ducmV2LnhtbESPQWvCQBSE74X+h+UVvJS6iRaR1FVE&#10;ETx4aKMHj4/sMwlm34bsU9P+ercgeBxm5htmtuhdo67UhdqzgXSYgCIuvK25NHDYbz6moIIgW2w8&#10;k4FfCrCYv77MMLP+xj90zaVUEcIhQwOVSJtpHYqKHIahb4mjd/KdQ4myK7Xt8BbhrtGjJJlohzXH&#10;hQpbWlVUnPOLM5Dr5NuPN7s9iXweJ+v0byvva2MGb/3yC5RQL8/wo721BkbpGP7PxCO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hTrMUAAADcAAAADwAAAAAAAAAA&#10;AAAAAAChAgAAZHJzL2Rvd25yZXYueG1sUEsFBgAAAAAEAAQA+QAAAJMDAAAAAA==&#10;" strokeweight=".4pt"/>
                  <v:line id="Line 284" o:spid="_x0000_s1213" style="position:absolute;visibility:visible;mso-wrap-style:square" from="5919,5728" to="6017,5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NGOsQAAADcAAAADwAAAGRycy9kb3ducmV2LnhtbESPwWrDMBBE74H+g9hCb7GcUExxo4QS&#10;aCm9hLil58XayqbWykhK5OTro0Agx2Fm3jCrzWQHcSQfescKFkUJgrh1umej4Of7ff4CIkRkjYNj&#10;UnCiAJv1w2yFtXaJ93RsohEZwqFGBV2MYy1laDuyGAo3Emfvz3mLMUtvpPaYMtwOclmWlbTYc17o&#10;cKRtR+1/c7AKdn46fG1Nqpr96fxb6Y/kepOUenqc3l5BRJriPXxrf2oFy8UzX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0Y6xAAAANwAAAAPAAAAAAAAAAAA&#10;AAAAAKECAABkcnMvZG93bnJldi54bWxQSwUGAAAAAAQABAD5AAAAkgMAAAAA&#10;" strokeweight=".4pt"/>
                  <v:line id="Line 285" o:spid="_x0000_s1214" style="position:absolute;visibility:visible;mso-wrap-style:square" from="5919,5679" to="6017,5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jocQAAADcAAAADwAAAGRycy9kb3ducmV2LnhtbESPwWrDMBBE74H+g9hCb7GcQE1xo4QS&#10;aCm9hLil58XayqbWykhK5OTro0Agx2Fm3jCrzWQHcSQfescKFkUJgrh1umej4Of7ff4CIkRkjYNj&#10;UnCiAJv1w2yFtXaJ93RsohEZwqFGBV2MYy1laDuyGAo3Emfvz3mLMUtvpPaYMtwOclmWlbTYc17o&#10;cKRtR+1/c7AKdn46fG1Nqpr96fxb6Y/kepOUenqc3l5BRJriPXxrf2oFy8UzX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3+OhxAAAANwAAAAPAAAAAAAAAAAA&#10;AAAAAKECAABkcnMvZG93bnJldi54bWxQSwUGAAAAAAQABAD5AAAAkgMAAAAA&#10;" strokeweight=".4pt"/>
                  <v:line id="Line 286" o:spid="_x0000_s1215" style="position:absolute;flip:y;visibility:visible;mso-wrap-style:square" from="5919,5679" to="6017,5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wNMUAAADcAAAADwAAAGRycy9kb3ducmV2LnhtbESPQWvCQBSE7wX/w/IKvRTdREuQ1FWk&#10;InjwYGMPPT6yr0lo9m3Ivmrqr3cFweMwM98wi9XgWnWiPjSeDaSTBBRx6W3DlYGv43Y8BxUE2WLr&#10;mQz8U4DVcvS0wNz6M3/SqZBKRQiHHA3UIl2udShrchgmviOO3o/vHUqUfaVtj+cId62eJkmmHTYc&#10;F2rs6KOm8rf4cwYKnRz8bLs/ksjbd7ZJLzt53Rjz8jys30EJDfII39s7a2CaZnA7E4+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wNMUAAADcAAAADwAAAAAAAAAA&#10;AAAAAAChAgAAZHJzL2Rvd25yZXYueG1sUEsFBgAAAAAEAAQA+QAAAJMDAAAAAA==&#10;" strokeweight=".4pt"/>
                  <v:line id="Line 287" o:spid="_x0000_s1216" style="position:absolute;flip:y;visibility:visible;mso-wrap-style:square" from="6042,5717" to="6043,5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NVr8UAAADcAAAADwAAAGRycy9kb3ducmV2LnhtbESPQWvCQBSE7wX/w/KEXkrdxBYrqauI&#10;InjooUYPHh/Z1ySYfRuyT03767uC4HGYmW+Y2aJ3jbpQF2rPBtJRAoq48Lbm0sBhv3mdggqCbLHx&#10;TAZ+KcBiPniaYWb9lXd0yaVUEcIhQwOVSJtpHYqKHIaRb4mj9+M7hxJlV2rb4TXCXaPHSTLRDmuO&#10;CxW2tKqoOOVnZyDXybd/23ztSeT9OFmnf1t5WRvzPOyXn6CEenmE7+2tNTBOP+B2Jh4BP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NVr8UAAADcAAAADwAAAAAAAAAA&#10;AAAAAAChAgAAZHJzL2Rvd25yZXYueG1sUEsFBgAAAAAEAAQA+QAAAJMDAAAAAA==&#10;" strokeweight=".4pt"/>
                  <v:line id="Line 288" o:spid="_x0000_s1217" style="position:absolute;visibility:visible;mso-wrap-style:square" from="5993,5767" to="6091,5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5MP8AAAADcAAAADwAAAGRycy9kb3ducmV2LnhtbERPz2vCMBS+C/4P4QneNNVDGdUoQ5jI&#10;LmIVz4/mLS1rXkoSTd1fvxwGO358v7f70fbiST50jhWslgUI4sbpjo2C2/Vj8QYiRGSNvWNS8KIA&#10;+910ssVKu8QXetbRiBzCoUIFbYxDJWVoWrIYlm4gztyX8xZjht5I7THlcNvLdVGU0mLHuaHFgQ4t&#10;Nd/1wyo4+/HxeTCprC+vn3upj8l1Jik1n43vGxCRxvgv/nOftIL1Kq/NZ/IRkL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eTD/AAAAA3AAAAA8AAAAAAAAAAAAAAAAA&#10;oQIAAGRycy9kb3ducmV2LnhtbFBLBQYAAAAABAAEAPkAAACOAwAAAAA=&#10;" strokeweight=".4pt"/>
                  <v:line id="Line 289" o:spid="_x0000_s1218" style="position:absolute;visibility:visible;mso-wrap-style:square" from="5993,5717" to="6091,5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LppMQAAADcAAAADwAAAGRycy9kb3ducmV2LnhtbESPwWrDMBBE74H+g9hCb7GcHEziRgkl&#10;0FJ6CXFKz4u1lU2tlZGUyOnXR4FCj8PMvGE2u8kO4kI+9I4VLIoSBHHrdM9Gwefpdb4CESKyxsEx&#10;KbhSgN32YbbBWrvER7o00YgM4VCjgi7GsZYytB1ZDIUbibP37bzFmKU3UntMGW4HuSzLSlrsOS90&#10;ONK+o/anOVsFBz+dP/YmVc3x+vtV6bfkepOUenqcXp5BRJrif/iv/a4VLBdruJ/JR0B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kumkxAAAANwAAAAPAAAAAAAAAAAA&#10;AAAAAKECAABkcnMvZG93bnJldi54bWxQSwUGAAAAAAQABAD5AAAAkgMAAAAA&#10;" strokeweight=".4pt"/>
                  <v:line id="Line 290" o:spid="_x0000_s1219" style="position:absolute;flip:y;visibility:visible;mso-wrap-style:square" from="5993,5717" to="6091,5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YHZsIAAADcAAAADwAAAGRycy9kb3ducmV2LnhtbERPTWvCQBC9F/wPywheim5Mi0h0FVEE&#10;Dz200YPHITsmwexsyI4a/fXdQ6HHx/ternvXqDt1ofZsYDpJQBEX3tZcGjgd9+M5qCDIFhvPZOBJ&#10;AdarwdsSM+sf/EP3XEoVQzhkaKASaTOtQ1GRwzDxLXHkLr5zKBF2pbYdPmK4a3SaJDPtsObYUGFL&#10;24qKa35zBnKdfPuP/deRRD7Ps930dZD3nTGjYb9ZgBLq5V/85z5YA2ka58cz8Qjo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YHZsIAAADcAAAADwAAAAAAAAAAAAAA&#10;AAChAgAAZHJzL2Rvd25yZXYueG1sUEsFBgAAAAAEAAQA+QAAAJADAAAAAA==&#10;" strokeweight=".4pt"/>
                  <v:line id="Line 291" o:spid="_x0000_s1220" style="position:absolute;flip:y;visibility:visible;mso-wrap-style:square" from="6119,5750" to="6120,5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qi/cUAAADcAAAADwAAAGRycy9kb3ducmV2LnhtbESPQWvCQBSE7wX/w/IKvRTdJBaR1FWk&#10;InjwYGMPPT6yr0lo9m3Ivmrqr3cFweMwM98wi9XgWnWiPjSeDaSTBBRx6W3DlYGv43Y8BxUE2WLr&#10;mQz8U4DVcvS0wNz6M3/SqZBKRQiHHA3UIl2udShrchgmviOO3o/vHUqUfaVtj+cId63OkmSmHTYc&#10;F2rs6KOm8rf4cwYKnRz8dLs/ksjb92yTXnbyujHm5XlYv4MSGuQRvrd31kCWpXA7E4+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qi/cUAAADcAAAADwAAAAAAAAAA&#10;AAAAAAChAgAAZHJzL2Rvd25yZXYueG1sUEsFBgAAAAAEAAQA+QAAAJMDAAAAAA==&#10;" strokeweight=".4pt"/>
                  <v:line id="Line 292" o:spid="_x0000_s1221" style="position:absolute;visibility:visible;mso-wrap-style:square" from="6069,5799" to="6168,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qxaMMAAADcAAAADwAAAGRycy9kb3ducmV2LnhtbESPQWsCMRSE70L/Q3gFb5rtHpayGkUE&#10;S+mluIrnx+Y1u3TzsiTRrP31plDocZiZb5j1drKDuJEPvWMFL8sCBHHrdM9Gwfl0WLyCCBFZ4+CY&#10;FNwpwHbzNFtjrV3iI92aaESGcKhRQRfjWEsZ2o4shqUbibP35bzFmKU3UntMGW4HWRZFJS32nBc6&#10;HGnfUfvdXK2CTz9dP/YmVc3x/nOp9FtyvUlKzZ+n3QpEpCn+h//a71pBWZbweyYfAb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asWjDAAAA3AAAAA8AAAAAAAAAAAAA&#10;AAAAoQIAAGRycy9kb3ducmV2LnhtbFBLBQYAAAAABAAEAPkAAACRAwAAAAA=&#10;" strokeweight=".4pt"/>
                  <v:line id="Line 293" o:spid="_x0000_s1222" style="position:absolute;visibility:visible;mso-wrap-style:square" from="6069,5750" to="6168,5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U88QAAADcAAAADwAAAGRycy9kb3ducmV2LnhtbESPwWrDMBBE74X+g9hCb41cF0xwo4QS&#10;SCi9lDih58XayqbWykhK5OTro0Igx2Fm3jCL1WQHcSIfescKXmcFCOLW6Z6NgsN+8zIHESKyxsEx&#10;KThTgNXy8WGBtXaJd3RqohEZwqFGBV2MYy1laDuyGGZuJM7er/MWY5beSO0xZbgdZFkUlbTYc17o&#10;cKR1R+1fc7QKvv10/FqbVDW78+Wn0tvkepOUen6aPt5BRJriPXxrf2oFZfkG/2fyEZ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FhTzxAAAANwAAAAPAAAAAAAAAAAA&#10;AAAAAKECAABkcnMvZG93bnJldi54bWxQSwUGAAAAAAQABAD5AAAAkgMAAAAA&#10;" strokeweight=".4pt"/>
                  <v:line id="Line 294" o:spid="_x0000_s1223" style="position:absolute;flip:y;visibility:visible;mso-wrap-style:square" from="6069,5750" to="6168,5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0BZcUAAADcAAAADwAAAGRycy9kb3ducmV2LnhtbESPQWvCQBSE70L/w/IKvYhuTEUkuooo&#10;gocebPTg8ZF9JsHs25B91bS/vlsQehxm5htmue5do+7Uhdqzgck4AUVceFtzaeB82o/moIIgW2w8&#10;k4FvCrBevQyWmFn/4E+651KqCOGQoYFKpM20DkVFDsPYt8TRu/rOoUTZldp2+Ihw1+g0SWbaYc1x&#10;ocKWthUVt/zLGch1cvTv+48TiUwvs93k5yDDnTFvr/1mAUqol//ws32wBtJ0Cn9n4hH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0BZcUAAADcAAAADwAAAAAAAAAA&#10;AAAAAAChAgAAZHJzL2Rvd25yZXYueG1sUEsFBgAAAAAEAAQA+QAAAJMDAAAAAA==&#10;" strokeweight=".4pt"/>
                  <v:line id="Line 295" o:spid="_x0000_s1224" style="position:absolute;flip:y;visibility:visible;mso-wrap-style:square" from="6195,5780" to="6196,5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Gk/sUAAADcAAAADwAAAGRycy9kb3ducmV2LnhtbESPQWvCQBSE74L/YXlCL6IbUxVJXaVU&#10;BA891OjB4yP7TEKzb0P2VdP++m6h4HGYmW+Y9bZ3jbpRF2rPBmbTBBRx4W3NpYHzaT9ZgQqCbLHx&#10;TAa+KcB2MxysMbP+zke65VKqCOGQoYFKpM20DkVFDsPUt8TRu/rOoUTZldp2eI9w1+g0SZbaYc1x&#10;ocKW3ioqPvMvZyDXyYd/3r+fSGR+We5mPwcZ74x5GvWvL6CEenmE/9sHayBNF/B3Jh4B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Gk/sUAAADcAAAADwAAAAAAAAAA&#10;AAAAAAChAgAAZHJzL2Rvd25yZXYueG1sUEsFBgAAAAAEAAQA+QAAAJMDAAAAAA==&#10;" strokeweight=".4pt"/>
                  <v:line id="Line 296" o:spid="_x0000_s1225" style="position:absolute;visibility:visible;mso-wrap-style:square" from="6146,5829" to="6244,5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G3a8MAAADcAAAADwAAAGRycy9kb3ducmV2LnhtbESPQWsCMRSE70L/Q3iF3jTbPSxlaxQR&#10;LKUXcZWeH5tndnHzsiTRrP76plDocZiZb5jlerKDuJEPvWMFr4sCBHHrdM9Gwem4m7+BCBFZ4+CY&#10;FNwpwHr1NFtirV3iA92aaESGcKhRQRfjWEsZ2o4shoUbibN3dt5izNIbqT2mDLeDLIuikhZ7zgsd&#10;jrTtqL00V6tg76fr19akqjncH9+V/kiuN0mpl+dp8w4i0hT/w3/tT62gLCv4PZOPgF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ht2vDAAAA3AAAAA8AAAAAAAAAAAAA&#10;AAAAoQIAAGRycy9kb3ducmV2LnhtbFBLBQYAAAAABAAEAPkAAACRAwAAAAA=&#10;" strokeweight=".4pt"/>
                  <v:line id="Line 297" o:spid="_x0000_s1226" style="position:absolute;visibility:visible;mso-wrap-style:square" from="6143,5780" to="6242,5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0S8MQAAADcAAAADwAAAGRycy9kb3ducmV2LnhtbESPwWrDMBBE74X+g9hCb41cH9zgRgkl&#10;kFB6CXFCz4u1lU2tlZGUyOnXR4VAjsPMvGEWq8kO4kw+9I4VvM4KEMSt0z0bBcfD5mUOIkRkjYNj&#10;UnChAKvl48MCa+0S7+ncRCMyhEONCroYx1rK0HZkMczcSJy9H+ctxiy9kdpjynA7yLIoKmmx57zQ&#10;4Ujrjtrf5mQV7Px0+lqbVDX7y993pbfJ9SYp9fw0fbyDiDTFe/jW/tQKyvIN/s/k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RLwxAAAANwAAAAPAAAAAAAAAAAA&#10;AAAAAKECAABkcnMvZG93bnJldi54bWxQSwUGAAAAAAQABAD5AAAAkgMAAAAA&#10;" strokeweight=".4pt"/>
                  <v:line id="Line 298" o:spid="_x0000_s1227" style="position:absolute;flip:y;visibility:visible;mso-wrap-style:square" from="6143,5780" to="6242,5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ALYMIAAADcAAAADwAAAGRycy9kb3ducmV2LnhtbERPTWvCQBC9F/wPywheim5Mi0h0FVEE&#10;Dz200YPHITsmwexsyI4a/fXdQ6HHx/ternvXqDt1ofZsYDpJQBEX3tZcGjgd9+M5qCDIFhvPZOBJ&#10;AdarwdsSM+sf/EP3XEoVQzhkaKASaTOtQ1GRwzDxLXHkLr5zKBF2pbYdPmK4a3SaJDPtsObYUGFL&#10;24qKa35zBnKdfPuP/deRRD7Ps930dZD3nTGjYb9ZgBLq5V/85z5YA2ka18Yz8Qjo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8ALYMIAAADcAAAADwAAAAAAAAAAAAAA&#10;AAChAgAAZHJzL2Rvd25yZXYueG1sUEsFBgAAAAAEAAQA+QAAAJADAAAAAA==&#10;" strokeweight=".4pt"/>
                  <v:line id="Line 299" o:spid="_x0000_s1228" style="position:absolute;flip:y;visibility:visible;mso-wrap-style:square" from="6269,5805" to="6270,5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yu+8UAAADcAAAADwAAAGRycy9kb3ducmV2LnhtbESPQWvCQBSE74X+h+UVeil1YxRpU1cp&#10;iuDBg0YPPT6yr0lo9m3IPjX117uC4HGYmW+Y6bx3jTpRF2rPBoaDBBRx4W3NpYHDfvX+ASoIssXG&#10;Mxn4pwDz2fPTFDPrz7yjUy6lihAOGRqoRNpM61BU5DAMfEscvV/fOZQou1LbDs8R7hqdJslEO6w5&#10;LlTY0qKi4i8/OgO5TrZ+tNrsSWT8M1kOL2t5Wxrz+tJ/f4ES6uURvrfX1kCafsLtTDwCen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yu+8UAAADcAAAADwAAAAAAAAAA&#10;AAAAAAChAgAAZHJzL2Rvd25yZXYueG1sUEsFBgAAAAAEAAQA+QAAAJMDAAAAAA==&#10;" strokeweight=".4pt"/>
                </v:group>
                <v:group id="Group 300" o:spid="_x0000_s1229" style="position:absolute;left:5784;top:27724;width:46362;height:11499" coordorigin="911,4366" coordsize="7301,1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line id="Line 301" o:spid="_x0000_s1230" style="position:absolute;visibility:visible;mso-wrap-style:square" from="6220,5854" to="6318,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G5wsQAAADcAAAADwAAAGRycy9kb3ducmV2LnhtbESPwWrDMBBE74H+g9hCb7GcFExxo4QS&#10;aCm9hLil58XayqbWykhK5OTro0Agx2Fm3jCrzWQHcSQfescKFkUJgrh1umej4Of7ff4CIkRkjYNj&#10;UnCiAJv1w2yFtXaJ93RsohEZwqFGBV2MYy1laDuyGAo3Emfvz3mLMUtvpPaYMtwOclmWlbTYc17o&#10;cKRtR+1/c7AKdn46fG1Nqpr96fxb6Y/kepOUenqc3l5BRJriPXxrf2oFy+cFX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bnCxAAAANwAAAAPAAAAAAAAAAAA&#10;AAAAAKECAABkcnMvZG93bnJldi54bWxQSwUGAAAAAAQABAD5AAAAkgMAAAAA&#10;" strokeweight=".4pt"/>
                  <v:line id="Line 302" o:spid="_x0000_s1231" style="position:absolute;visibility:visible;mso-wrap-style:square" from="6220,5805" to="6318,5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ntcQAAADcAAAADwAAAGRycy9kb3ducmV2LnhtbESPwWrDMBBE74X+g9hCb41cF0xwo4QS&#10;SCi9lDih58XayqbWykhK5OTro0Igx2Fm3jCL1WQHcSIfescKXmcFCOLW6Z6NgsN+8zIHESKyxsEx&#10;KThTgNXy8WGBtXaJd3RqohEZwqFGBV2MYy1laDuyGGZuJM7er/MWY5beSO0xZbgdZFkUlbTYc17o&#10;cKR1R+1fc7QKvv10/FqbVDW78+Wn0tvkepOUen6aPt5BRJriPXxrf2oF5VsJ/2fyEZ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ye1xAAAANwAAAAPAAAAAAAAAAAA&#10;AAAAAKECAABkcnMvZG93bnJldi54bWxQSwUGAAAAAAQABAD5AAAAkgMAAAAA&#10;" strokeweight=".4pt"/>
                  <v:line id="Line 303" o:spid="_x0000_s1232" style="position:absolute;flip:y;visibility:visible;mso-wrap-style:square" from="6220,5805" to="6318,5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0PzMUAAADcAAAADwAAAGRycy9kb3ducmV2LnhtbESPQWvCQBSE74X+h+UVvJS60RSR1FVE&#10;ETx4aKMHj4/sMwlm34bsU9P+ercgeBxm5htmtuhdo67UhdqzgdEwAUVceFtzaeCw33xMQQVBtth4&#10;JgO/FGAxf32ZYWb9jX/omkupIoRDhgYqkTbTOhQVOQxD3xJH7+Q7hxJlV2rb4S3CXaPHSTLRDmuO&#10;CxW2tKqoOOcXZyDXybdPN7s9iXweJ+vR31be18YM3vrlFyihXp7hR3trDYzTFP7PxCO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0PzMUAAADcAAAADwAAAAAAAAAA&#10;AAAAAAChAgAAZHJzL2Rvd25yZXYueG1sUEsFBgAAAAAEAAQA+QAAAJMDAAAAAA==&#10;" strokeweight=".4pt"/>
                  <v:line id="Line 304" o:spid="_x0000_s1233" style="position:absolute;flip:y;visibility:visible;mso-wrap-style:square" from="6346,5829" to="6347,5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SXuMYAAADcAAAADwAAAGRycy9kb3ducmV2LnhtbESPT2vCQBTE74LfYXlCL1I3/kFK6iZI&#10;RfDQQ4099PjIvibB7NuQfdXUT+8WCh6HmfkNs8kH16oL9aHxbGA+S0ARl942XBn4PO2fX0AFQbbY&#10;eiYDvxQgz8ajDabWX/lIl0IqFSEcUjRQi3Sp1qGsyWGY+Y44et++dyhR9pW2PV4j3LV6kSRr7bDh&#10;uFBjR281lefixxkodPLhl/v3E4msvta7+e0g050xT5Nh+wpKaJBH+L99sAYWyxX8nYlHQ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Ul7jGAAAA3AAAAA8AAAAAAAAA&#10;AAAAAAAAoQIAAGRycy9kb3ducmV2LnhtbFBLBQYAAAAABAAEAPkAAACUAwAAAAA=&#10;" strokeweight=".4pt"/>
                  <v:line id="Line 305" o:spid="_x0000_s1234" style="position:absolute;visibility:visible;mso-wrap-style:square" from="6296,5879" to="6395,5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q/wcQAAADcAAAADwAAAGRycy9kb3ducmV2LnhtbESPQWsCMRSE70L/Q3iF3jRbS5eyNYoI&#10;FelFXKXnx+Y1u7h5WZJo1v56Uyj0OMzMN8xiNdpeXMmHzrGC51kBgrhxumOj4HT8mL6BCBFZY++Y&#10;FNwowGr5MFlgpV3iA13raESGcKhQQRvjUEkZmpYshpkbiLP37bzFmKU3UntMGW57OS+KUlrsOC+0&#10;ONCmpeZcX6yCvR8vnxuTyvpw+/kq9Ta5ziSlnh7H9TuISGP8D/+1d1rB/OUV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ar/BxAAAANwAAAAPAAAAAAAAAAAA&#10;AAAAAKECAABkcnMvZG93bnJldi54bWxQSwUGAAAAAAQABAD5AAAAkgMAAAAA&#10;" strokeweight=".4pt"/>
                  <v:line id="Line 306" o:spid="_x0000_s1235" style="position:absolute;visibility:visible;mso-wrap-style:square" from="6296,5827" to="6395,5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ghtsMAAADcAAAADwAAAGRycy9kb3ducmV2LnhtbESPQWsCMRSE74X+h/AK3mpWhaVsjSJC&#10;S+lF3ErPj81rdunmZUmiWf31RhA8DjPzDbNcj7YXJ/Khc6xgNi1AEDdOd2wUHH4+Xt9AhIissXdM&#10;Cs4UYL16flpipV3iPZ3qaESGcKhQQRvjUEkZmpYshqkbiLP357zFmKU3UntMGW57OS+KUlrsOC+0&#10;ONC2pea/PloFOz8ev7cmlfX+fPkt9WdynUlKTV7GzTuISGN8hO/tL61gvijh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4IbbDAAAA3AAAAA8AAAAAAAAAAAAA&#10;AAAAoQIAAGRycy9kb3ducmV2LnhtbFBLBQYAAAAABAAEAPkAAACRAwAAAAA=&#10;" strokeweight=".4pt"/>
                  <v:line id="Line 307" o:spid="_x0000_s1236" style="position:absolute;flip:y;visibility:visible;mso-wrap-style:square" from="6296,5827" to="6395,5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YJz8YAAADcAAAADwAAAGRycy9kb3ducmV2LnhtbESPQWvCQBSE74L/YXmCF6kbtWhJs5FS&#10;ETx4aKOHHh/Z1yQ0+zZkn5r217uFQo/DzHzDZNvBtepKfWg8G1jME1DEpbcNVwbOp/3DE6ggyBZb&#10;z2TgmwJs8/Eow9T6G7/TtZBKRQiHFA3UIl2qdShrchjmviOO3qfvHUqUfaVtj7cId61eJslaO2w4&#10;LtTY0WtN5VdxcQYKnbz51f54IpHHj/Vu8XOQ2c6Y6WR4eQYlNMh/+K99sAaWqw38nolHQ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GCc/GAAAA3AAAAA8AAAAAAAAA&#10;AAAAAAAAoQIAAGRycy9kb3ducmV2LnhtbFBLBQYAAAAABAAEAPkAAACUAwAAAAA=&#10;" strokeweight=".4pt"/>
                  <v:line id="Line 308" o:spid="_x0000_s1237" style="position:absolute;flip:y;visibility:visible;mso-wrap-style:square" from="6422,5849" to="6423,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mdvcIAAADcAAAADwAAAGRycy9kb3ducmV2LnhtbERPS4vCMBC+L/gfwix4WTT1gUjXKLIi&#10;ePCg1YPHoZltyzaT0sxq9debg+Dx43svVp2r1ZXaUHk2MBomoIhzbysuDJxP28EcVBBki7VnMnCn&#10;AKtl72OBqfU3PtI1k0LFEA4pGihFmlTrkJfkMAx9Qxy5X986lAjbQtsWbzHc1XqcJDPtsOLYUGJD&#10;PyXlf9m/M5Dp5OAn2/2JRKaX2Wb02MnXxpj+Z7f+BiXUyVv8cu+sgfEkro1n4hH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mdvcIAAADcAAAADwAAAAAAAAAAAAAA&#10;AAChAgAAZHJzL2Rvd25yZXYueG1sUEsFBgAAAAAEAAQA+QAAAJADAAAAAA==&#10;" strokeweight=".4pt"/>
                  <v:line id="Line 309" o:spid="_x0000_s1238" style="position:absolute;visibility:visible;mso-wrap-style:square" from="6373,5898" to="6472,5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e1xMQAAADcAAAADwAAAGRycy9kb3ducmV2LnhtbESPQWsCMRSE70L/Q3iF3jRbC0u7NYoI&#10;FelFXKXnx+Y1u7h5WZJo1v56Uyj0OMzMN8xiNdpeXMmHzrGC51kBgrhxumOj4HT8mL6CCBFZY++Y&#10;FNwowGr5MFlgpV3iA13raESGcKhQQRvjUEkZmpYshpkbiLP37bzFmKU3UntMGW57OS+KUlrsOC+0&#10;ONCmpeZcX6yCvR8vnxuTyvpw+/kq9Ta5ziSlnh7H9TuISGP8D/+1d1rB/OUN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J7XExAAAANwAAAAPAAAAAAAAAAAA&#10;AAAAAKECAABkcnMvZG93bnJldi54bWxQSwUGAAAAAAQABAD5AAAAkgMAAAAA&#10;" strokeweight=".4pt"/>
                  <v:line id="Line 310" o:spid="_x0000_s1239" style="position:absolute;visibility:visible;mso-wrap-style:square" from="6373,5849" to="6472,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tvJMAAAADcAAAADwAAAGRycy9kb3ducmV2LnhtbERPz2vCMBS+D/wfwhN2m6kyilSjDMEx&#10;dhHr2PnRPNOy5qUk0dT99eYgePz4fq+3o+3FlXzoHCuYzwoQxI3THRsFP6f92xJEiMgae8ek4EYB&#10;tpvJyxor7RIf6VpHI3IIhwoVtDEOlZShaclimLmBOHNn5y3GDL2R2mPK4baXi6IopcWOc0OLA+1a&#10;av7qi1Vw8OPle2dSWR9v/7+l/kyuM0mp1+n4sQIRaYxP8cP9pRUs3vP8fCYfAbm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kbbyTAAAAA3AAAAA8AAAAAAAAAAAAAAAAA&#10;oQIAAGRycy9kb3ducmV2LnhtbFBLBQYAAAAABAAEAPkAAACOAwAAAAA=&#10;" strokeweight=".4pt"/>
                  <v:line id="Line 311" o:spid="_x0000_s1240" style="position:absolute;flip:y;visibility:visible;mso-wrap-style:square" from="6373,5849" to="6472,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VHXcUAAADcAAAADwAAAGRycy9kb3ducmV2LnhtbESPQWvCQBSE70L/w/IKXqRuYkUkdRVR&#10;BA892OjB4yP7TILZtyH71LS/vlsQehxm5htmsepdo+7UhdqzgXScgCIuvK25NHA67t7moIIgW2w8&#10;k4FvCrBavgwWmFn/4C+651KqCOGQoYFKpM20DkVFDsPYt8TRu/jOoUTZldp2+Ihw1+hJksy0w5rj&#10;QoUtbSoqrvnNGch1cvDvu88jiUzPs236s5fR1pjha7/+ACXUy3/42d5bA5NpCn9n4hH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VHXcUAAADcAAAADwAAAAAAAAAA&#10;AAAAAAChAgAAZHJzL2Rvd25yZXYueG1sUEsFBgAAAAAEAAQA+QAAAJMDAAAAAA==&#10;" strokeweight=".4pt"/>
                  <v:line id="Line 312" o:spid="_x0000_s1241" style="position:absolute;flip:y;visibility:visible;mso-wrap-style:square" from="6496,5865" to="6497,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ZKsUAAADcAAAADwAAAGRycy9kb3ducmV2LnhtbESPQWvCQBSE70L/w/IKvYhuTEUkuooo&#10;gocebPTg8ZF9JsHs25B91bS/vlsQehxm5htmue5do+7Uhdqzgck4AUVceFtzaeB82o/moIIgW2w8&#10;k4FvCrBevQyWmFn/4E+651KqCOGQoYFKpM20DkVFDsPYt8TRu/rOoUTZldp2+Ihw1+g0SWbaYc1x&#10;ocKWthUVt/zLGch1cvTv+48TiUwvs93k5yDDnTFvr/1mAUqol//ws32wBtJpCn9n4hH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ZKsUAAADcAAAADwAAAAAAAAAA&#10;AAAAAAChAgAAZHJzL2Rvd25yZXYueG1sUEsFBgAAAAAEAAQA+QAAAJMDAAAAAA==&#10;" strokeweight=".4pt"/>
                  <v:line id="Line 313" o:spid="_x0000_s1242" style="position:absolute;visibility:visible;mso-wrap-style:square" from="6447,5914" to="6545,5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nxU8QAAADcAAAADwAAAGRycy9kb3ducmV2LnhtbESPQWsCMRSE70L/Q3iF3jRbW5ayNYoI&#10;FelFXKXnx+Y1u7h5WZJo1v56Uyj0OMzMN8xiNdpeXMmHzrGC51kBgrhxumOj4HT8mL6BCBFZY++Y&#10;FNwowGr5MFlgpV3iA13raESGcKhQQRvjUEkZmpYshpkbiLP37bzFmKU3UntMGW57OS+KUlrsOC+0&#10;ONCmpeZcX6yCvR8vnxuTyvpw+/kq9Ta5ziSlnh7H9TuISGP8D/+1d1rB/PUF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yfFTxAAAANwAAAAPAAAAAAAAAAAA&#10;AAAAAKECAABkcnMvZG93bnJldi54bWxQSwUGAAAAAAQABAD5AAAAkgMAAAAA&#10;" strokeweight=".4pt"/>
                  <v:line id="Line 314" o:spid="_x0000_s1243" style="position:absolute;visibility:visible;mso-wrap-style:square" from="6447,5865" to="6545,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BpJ8MAAADcAAAADwAAAGRycy9kb3ducmV2LnhtbESPQWsCMRSE70L/Q3gFb5qtyCJbo4jQ&#10;UryIa+n5sXnNLm5eliSatb++EQo9DjPzDbPejrYXN/Khc6zgZV6AIG6c7tgo+Dy/zVYgQkTW2Dsm&#10;BXcKsN08TdZYaZf4RLc6GpEhHCpU0MY4VFKGpiWLYe4G4ux9O28xZumN1B5ThtteLoqilBY7zgst&#10;DrRvqbnUV6vg6MfrYW9SWZ/uP1+lfk+uM0mp6fO4ewURaYz/4b/2h1awWC7hcSYf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gaSfDAAAA3AAAAA8AAAAAAAAAAAAA&#10;AAAAoQIAAGRycy9kb3ducmV2LnhtbFBLBQYAAAAABAAEAPkAAACRAwAAAAA=&#10;" strokeweight=".4pt"/>
                  <v:line id="Line 315" o:spid="_x0000_s1244" style="position:absolute;flip:y;visibility:visible;mso-wrap-style:square" from="6447,5865" to="6545,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5BXsUAAADcAAAADwAAAGRycy9kb3ducmV2LnhtbESPQWvCQBSE74X+h+UJvZS60apIdJWi&#10;CB481NiDx0f2mQSzb0P2qWl/vSsIPQ4z8w0zX3auVldqQ+XZwKCfgCLOva24MPBz2HxMQQVBtlh7&#10;JgO/FGC5eH2ZY2r9jfd0zaRQEcIhRQOlSJNqHfKSHIa+b4ijd/KtQ4myLbRt8RbhrtbDJJlohxXH&#10;hRIbWpWUn7OLM5Dp5Nt/bnYHEhkdJ+vB31be18a89bqvGSihTv7Dz/bWGhiOxvA4E4+A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5BXsUAAADcAAAADwAAAAAAAAAA&#10;AAAAAAChAgAAZHJzL2Rvd25yZXYueG1sUEsFBgAAAAAEAAQA+QAAAJMDAAAAAA==&#10;" strokeweight=".4pt"/>
                  <v:line id="Line 316" o:spid="_x0000_s1245" style="position:absolute;flip:y;visibility:visible;mso-wrap-style:square" from="6573,5881" to="6574,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zfKcUAAADcAAAADwAAAGRycy9kb3ducmV2LnhtbESPQWvCQBSE70L/w/IKXqRutBIkdRVR&#10;BA892OjB4yP7TILZtyH71LS/vlsQehxm5htmsepdo+7Uhdqzgck4AUVceFtzaeB03L3NQQVBtth4&#10;JgPfFGC1fBksMLP+wV90z6VUEcIhQwOVSJtpHYqKHIaxb4mjd/GdQ4myK7Xt8BHhrtHTJEm1w5rj&#10;QoUtbSoqrvnNGch1cvDvu88jiczO6Xbys5fR1pjha7/+ACXUy3/42d5bA9NZCn9n4hH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zfKcUAAADcAAAADwAAAAAAAAAA&#10;AAAAAAChAgAAZHJzL2Rvd25yZXYueG1sUEsFBgAAAAAEAAQA+QAAAJMDAAAAAA==&#10;" strokeweight=".4pt"/>
                  <v:line id="Line 317" o:spid="_x0000_s1246" style="position:absolute;visibility:visible;mso-wrap-style:square" from="6523,5931" to="6622,5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L3UMQAAADcAAAADwAAAGRycy9kb3ducmV2LnhtbESPQWsCMRSE70L/Q3iF3jRbKduyNYoI&#10;FelFXKXnx+Y1u7h5WZJo1v56Uyj0OMzMN8xiNdpeXMmHzrGC51kBgrhxumOj4HT8mL6BCBFZY++Y&#10;FNwowGr5MFlgpV3iA13raESGcKhQQRvjUEkZmpYshpkbiLP37bzFmKU3UntMGW57OS+KUlrsOC+0&#10;ONCmpeZcX6yCvR8vnxuTyvpw+/kq9Ta5ziSlnh7H9TuISGP8D/+1d1rB/OUV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8vdQxAAAANwAAAAPAAAAAAAAAAAA&#10;AAAAAKECAABkcnMvZG93bnJldi54bWxQSwUGAAAAAAQABAD5AAAAkgMAAAAA&#10;" strokeweight=".4pt"/>
                  <v:line id="Line 318" o:spid="_x0000_s1247" style="position:absolute;visibility:visible;mso-wrap-style:square" from="6523,5881" to="6622,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1jIsAAAADcAAAADwAAAGRycy9kb3ducmV2LnhtbERPz2vCMBS+D/wfwhN2m6kyilSjDMEx&#10;dhHr2PnRPNOy5qUk0dT99eYgePz4fq+3o+3FlXzoHCuYzwoQxI3THRsFP6f92xJEiMgae8ek4EYB&#10;tpvJyxor7RIf6VpHI3IIhwoVtDEOlZShaclimLmBOHNn5y3GDL2R2mPK4baXi6IopcWOc0OLA+1a&#10;av7qi1Vw8OPle2dSWR9v/7+l/kyuM0mp1+n4sQIRaYxP8cP9pRUs3vPafCYfAbm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tYyLAAAAA3AAAAA8AAAAAAAAAAAAAAAAA&#10;oQIAAGRycy9kb3ducmV2LnhtbFBLBQYAAAAABAAEAPkAAACOAwAAAAA=&#10;" strokeweight=".4pt"/>
                  <v:line id="Line 319" o:spid="_x0000_s1248" style="position:absolute;flip:y;visibility:visible;mso-wrap-style:square" from="6523,5881" to="6622,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NLW8YAAADcAAAADwAAAGRycy9kb3ducmV2LnhtbESPT2vCQBTE7wW/w/IEL6Vu/IPYNBsp&#10;FcFDDzZ66PGRfU1Cs29D9qlpP71bEHocZuY3TLYZXKsu1IfGs4HZNAFFXHrbcGXgdNw9rUEFQbbY&#10;eiYDPxRgk48eMkytv/IHXQqpVIRwSNFALdKlWoeyJodh6jvi6H353qFE2Vfa9niNcNfqeZKstMOG&#10;40KNHb3VVH4XZ2eg0MnBL3bvRxJZfq62s9+9PG6NmYyH1xdQQoP8h+/tvTUwXz7D35l4BH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TS1vGAAAA3AAAAA8AAAAAAAAA&#10;AAAAAAAAoQIAAGRycy9kb3ducmV2LnhtbFBLBQYAAAAABAAEAPkAAACUAwAAAAA=&#10;" strokeweight=".4pt"/>
                  <v:line id="Line 320" o:spid="_x0000_s1249" style="position:absolute;flip:y;visibility:visible;mso-wrap-style:square" from="6649,5895" to="6650,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B0G8IAAADcAAAADwAAAGRycy9kb3ducmV2LnhtbERPTWvCQBC9F/wPywheim7UVkrqKqII&#10;Hjy00UOPQ3aaBLOzITtq9Ne7B8Hj433Pl52r1YXaUHk2MB4loIhzbysuDBwP2+EXqCDIFmvPZOBG&#10;AZaL3tscU+uv/EuXTAoVQzikaKAUaVKtQ16SwzDyDXHk/n3rUCJsC21bvMZwV+tJksy0w4pjQ4kN&#10;rUvKT9nZGch08uOn2/2BRD7+ZpvxfSfvG2MG/W71DUqok5f46d5ZA5PPOD+eiUdAL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B0G8IAAADcAAAADwAAAAAAAAAAAAAA&#10;AAChAgAAZHJzL2Rvd25yZXYueG1sUEsFBgAAAAAEAAQA+QAAAJADAAAAAA==&#10;" strokeweight=".4pt"/>
                  <v:line id="Line 321" o:spid="_x0000_s1250" style="position:absolute;visibility:visible;mso-wrap-style:square" from="6600,5944" to="6699,5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5cYsQAAADcAAAADwAAAGRycy9kb3ducmV2LnhtbESPwWrDMBBE74H+g9hCb7GcQE1xo4QS&#10;aCm9hLil58XayqbWykhK5OTro0Agx2Fm3jCrzWQHcSQfescKFkUJgrh1umej4Of7ff4CIkRkjYNj&#10;UnCiAJv1w2yFtXaJ93RsohEZwqFGBV2MYy1laDuyGAo3Emfvz3mLMUtvpPaYMtwOclmWlbTYc17o&#10;cKRtR+1/c7AKdn46fG1Nqpr96fxb6Y/kepOUenqc3l5BRJriPXxrf2oFy+cFX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jlxixAAAANwAAAAPAAAAAAAAAAAA&#10;AAAAAKECAABkcnMvZG93bnJldi54bWxQSwUGAAAAAAQABAD5AAAAkgMAAAAA&#10;" strokeweight=".4pt"/>
                  <v:line id="Line 322" o:spid="_x0000_s1251" style="position:absolute;visibility:visible;mso-wrap-style:square" from="6600,5895" to="6699,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zCFcQAAADcAAAADwAAAGRycy9kb3ducmV2LnhtbESPwWrDMBBE74X+g9hCb41cQ01wo4QS&#10;SCi9lDih58XayqbWykhK5OTro0Igx2Fm3jCL1WQHcSIfescKXmcFCOLW6Z6NgsN+8zIHESKyxsEx&#10;KThTgNXy8WGBtXaJd3RqohEZwqFGBV2MYy1laDuyGGZuJM7er/MWY5beSO0xZbgdZFkUlbTYc17o&#10;cKR1R+1fc7QKvv10/FqbVDW78+Wn0tvkepOUen6aPt5BRJriPXxrf2oF5VsJ/2fyEZ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XMIVxAAAANwAAAAPAAAAAAAAAAAA&#10;AAAAAKECAABkcnMvZG93bnJldi54bWxQSwUGAAAAAAQABAD5AAAAkgMAAAAA&#10;" strokeweight=".4pt"/>
                  <v:line id="Line 323" o:spid="_x0000_s1252" style="position:absolute;flip:y;visibility:visible;mso-wrap-style:square" from="6600,5895" to="6699,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LqbMYAAADcAAAADwAAAGRycy9kb3ducmV2LnhtbESPQWvCQBSE74L/YXmFXkrdqK1I6iaI&#10;InjowcYePD6yr0lo9m3IPjXtr+8WBI/DzHzDrPLBtepCfWg8G5hOElDEpbcNVwY+j7vnJaggyBZb&#10;z2TghwLk2Xi0wtT6K3/QpZBKRQiHFA3UIl2qdShrchgmviOO3pfvHUqUfaVtj9cId62eJclCO2w4&#10;LtTY0aam8rs4OwOFTg5+vns/ksjLabGd/u7laWvM48OwfgMlNMg9fGvvrYHZ6xz+z8Qjo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i6mzGAAAA3AAAAA8AAAAAAAAA&#10;AAAAAAAAoQIAAGRycy9kb3ducmV2LnhtbFBLBQYAAAAABAAEAPkAAACUAwAAAAA=&#10;" strokeweight=".4pt"/>
                  <v:line id="Line 324" o:spid="_x0000_s1253" style="position:absolute;flip:y;visibility:visible;mso-wrap-style:square" from="6723,5906" to="6724,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tyGMUAAADcAAAADwAAAGRycy9kb3ducmV2LnhtbESPQWvCQBSE74X+h+UJvZS60apIdJWi&#10;CB481NiDx0f2mQSzb0P2qWl/vSsIPQ4z8w0zX3auVldqQ+XZwKCfgCLOva24MPBz2HxMQQVBtlh7&#10;JgO/FGC5eH2ZY2r9jfd0zaRQEcIhRQOlSJNqHfKSHIa+b4ijd/KtQ4myLbRt8RbhrtbDJJlohxXH&#10;hRIbWpWUn7OLM5Dp5Nt/bnYHEhkdJ+vB31be18a89bqvGSihTv7Dz/bWGhiOR/A4E4+A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tyGMUAAADcAAAADwAAAAAAAAAA&#10;AAAAAAChAgAAZHJzL2Rvd25yZXYueG1sUEsFBgAAAAAEAAQA+QAAAJMDAAAAAA==&#10;" strokeweight=".4pt"/>
                  <v:line id="Line 325" o:spid="_x0000_s1254" style="position:absolute;visibility:visible;mso-wrap-style:square" from="6674,5955" to="6773,5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VaYcMAAADcAAAADwAAAGRycy9kb3ducmV2LnhtbESPQWsCMRSE70L/Q3gFb5qt4CJbo4jQ&#10;UryIa+n5sXnNLm5eliSatb++EQo9DjPzDbPejrYXN/Khc6zgZV6AIG6c7tgo+Dy/zVYgQkTW2Dsm&#10;BXcKsN08TdZYaZf4RLc6GpEhHCpU0MY4VFKGpiWLYe4G4ux9O28xZumN1B5ThtteLoqilBY7zgst&#10;DrRvqbnUV6vg6MfrYW9SWZ/uP1+lfk+uM0mp6fO4ewURaYz/4b/2h1awWC7hcSYf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1WmHDAAAA3AAAAA8AAAAAAAAAAAAA&#10;AAAAoQIAAGRycy9kb3ducmV2LnhtbFBLBQYAAAAABAAEAPkAAACRAwAAAAA=&#10;" strokeweight=".4pt"/>
                  <v:line id="Line 326" o:spid="_x0000_s1255" style="position:absolute;visibility:visible;mso-wrap-style:square" from="6674,5906" to="677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fEFsMAAADcAAAADwAAAGRycy9kb3ducmV2LnhtbESPQWsCMRSE74X+h/AK3mpWwaVsjSJC&#10;S+lF3ErPj81rdunmZUmiWf31RhA8DjPzDbNcj7YXJ/Khc6xgNi1AEDdOd2wUHH4+Xt9AhIissXdM&#10;Cs4UYL16flpipV3iPZ3qaESGcKhQQRvjUEkZmpYshqkbiLP357zFmKU3UntMGW57OS+KUlrsOC+0&#10;ONC2pea/PloFOz8ev7cmlfX+fPkt9WdynUlKTV7GzTuISGN8hO/tL61gvijh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nxBbDAAAA3AAAAA8AAAAAAAAAAAAA&#10;AAAAoQIAAGRycy9kb3ducmV2LnhtbFBLBQYAAAAABAAEAPkAAACRAwAAAAA=&#10;" strokeweight=".4pt"/>
                  <v:line id="Line 327" o:spid="_x0000_s1256" style="position:absolute;flip:y;visibility:visible;mso-wrap-style:square" from="6674,5906" to="677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nsb8YAAADcAAAADwAAAGRycy9kb3ducmV2LnhtbESPT2vCQBTE7wW/w/IKvRTdaP1HdBWp&#10;CB48tNGDx0f2mYRm34bsq6b99K5Q6HGYmd8wy3XnanWlNlSeDQwHCSji3NuKCwOn464/BxUE2WLt&#10;mQz8UID1qve0xNT6G3/SNZNCRQiHFA2UIk2qdchLchgGviGO3sW3DiXKttC2xVuEu1qPkmSqHVYc&#10;F0ps6L2k/Cv7dgYynXz4t93hSCLj83Q7/N3L69aYl+duswAl1Ml/+K+9twZGkxk8zsQj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Z7G/GAAAA3AAAAA8AAAAAAAAA&#10;AAAAAAAAoQIAAGRycy9kb3ducmV2LnhtbFBLBQYAAAAABAAEAPkAAACUAwAAAAA=&#10;" strokeweight=".4pt"/>
                  <v:line id="Line 328" o:spid="_x0000_s1257" style="position:absolute;flip:y;visibility:visible;mso-wrap-style:square" from="6800,5914" to="6801,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Z4HcIAAADcAAAADwAAAGRycy9kb3ducmV2LnhtbERPTWvCQBC9F/wPywheim7UVkrqKqII&#10;Hjy00UOPQ3aaBLOzITtq9Ne7B8Hj433Pl52r1YXaUHk2MB4loIhzbysuDBwP2+EXqCDIFmvPZOBG&#10;AZaL3tscU+uv/EuXTAoVQzikaKAUaVKtQ16SwzDyDXHk/n3rUCJsC21bvMZwV+tJksy0w4pjQ4kN&#10;rUvKT9nZGch08uOn2/2BRD7+ZpvxfSfvG2MG/W71DUqok5f46d5ZA5PPuDaeiUdAL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8Z4HcIAAADcAAAADwAAAAAAAAAAAAAA&#10;AAChAgAAZHJzL2Rvd25yZXYueG1sUEsFBgAAAAAEAAQA+QAAAJADAAAAAA==&#10;" strokeweight=".4pt"/>
                  <v:line id="Line 329" o:spid="_x0000_s1258" style="position:absolute;visibility:visible;mso-wrap-style:square" from="6751,5963" to="6849,5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hQZMQAAADcAAAADwAAAGRycy9kb3ducmV2LnhtbESPQWsCMRSE70L/Q3iF3jRboUu7NYoI&#10;FelFXKXnx+Y1u7h5WZJo1v56Uyj0OMzMN8xiNdpeXMmHzrGC51kBgrhxumOj4HT8mL6CCBFZY++Y&#10;FNwowGr5MFlgpV3iA13raESGcKhQQRvjUEkZmpYshpkbiLP37bzFmKU3UntMGW57OS+KUlrsOC+0&#10;ONCmpeZcX6yCvR8vnxuTyvpw+/kq9Ta5ziSlnh7H9TuISGP8D/+1d1rB/OUN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FBkxAAAANwAAAAPAAAAAAAAAAAA&#10;AAAAAKECAABkcnMvZG93bnJldi54bWxQSwUGAAAAAAQABAD5AAAAkgMAAAAA&#10;" strokeweight=".4pt"/>
                  <v:line id="Line 330" o:spid="_x0000_s1259" style="position:absolute;visibility:visible;mso-wrap-style:square" from="6751,5914" to="6849,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4zRMAAAADcAAAADwAAAGRycy9kb3ducmV2LnhtbERPz2vCMBS+D/wfwhN2W9N5KFKNIsJE&#10;dhl2w/OjeabF5qUk0dT99cth4PHj+73eTnYQd/Khd6zgvShBELdO92wU/Hx/vC1BhIiscXBMCh4U&#10;YLuZvayx1i7xie5NNCKHcKhRQRfjWEsZ2o4shsKNxJm7OG8xZuiN1B5TDreDXJRlJS32nBs6HGnf&#10;UXttblbBl59un3uTqub0+D1X+pBcb5JSr/NptwIRaYpP8b/7qBUsqjw/n8lH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uM0TAAAAA3AAAAA8AAAAAAAAAAAAAAAAA&#10;oQIAAGRycy9kb3ducmV2LnhtbFBLBQYAAAAABAAEAPkAAACOAwAAAAA=&#10;" strokeweight=".4pt"/>
                  <v:line id="Line 331" o:spid="_x0000_s1260" style="position:absolute;flip:y;visibility:visible;mso-wrap-style:square" from="6751,5914" to="6849,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AbPcUAAADcAAAADwAAAGRycy9kb3ducmV2LnhtbESPQWvCQBSE7wX/w/IKvRTdREuQ1FWk&#10;InjwYGMPPT6yr0lo9m3Ivmrqr3cFweMwM98wi9XgWnWiPjSeDaSTBBRx6W3DlYGv43Y8BxUE2WLr&#10;mQz8U4DVcvS0wNz6M3/SqZBKRQiHHA3UIl2udShrchgmviOO3o/vHUqUfaVtj+cId62eJkmmHTYc&#10;F2rs6KOm8rf4cwYKnRz8bLs/ksjbd7ZJLzt53Rjz8jys30EJDfII39s7a2CapXA7E4+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AbPcUAAADcAAAADwAAAAAAAAAA&#10;AAAAAAChAgAAZHJzL2Rvd25yZXYueG1sUEsFBgAAAAAEAAQA+QAAAJMDAAAAAA==&#10;" strokeweight=".4pt"/>
                  <v:line id="Line 332" o:spid="_x0000_s1261" style="position:absolute;flip:y;visibility:visible;mso-wrap-style:square" from="6876,5925" to="6877,6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KFSsUAAADcAAAADwAAAGRycy9kb3ducmV2LnhtbESPQWvCQBSE7wX/w/IKvRTdGEuQ1FWk&#10;InjwYGMPPT6yr0lo9m3Ivmrqr3cFweMwM98wi9XgWnWiPjSeDUwnCSji0tuGKwNfx+14DioIssXW&#10;Mxn4pwCr5ehpgbn1Z/6kUyGVihAOORqoRbpc61DW5DBMfEccvR/fO5Qo+0rbHs8R7lqdJkmmHTYc&#10;F2rs6KOm8rf4cwYKnRz8bLs/ksjbd7aZXnbyujHm5XlYv4MSGuQRvrd31kCapXA7E4+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KFSsUAAADcAAAADwAAAAAAAAAA&#10;AAAAAAChAgAAZHJzL2Rvd25yZXYueG1sUEsFBgAAAAAEAAQA+QAAAJMDAAAAAA==&#10;" strokeweight=".4pt"/>
                  <v:line id="Line 333" o:spid="_x0000_s1262" style="position:absolute;visibility:visible;mso-wrap-style:square" from="6827,5974" to="6926,5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ytM8MAAADcAAAADwAAAGRycy9kb3ducmV2LnhtbESPQWsCMRSE74X+h/AK3mpWhaVsjSJC&#10;S+lF3ErPj81rdunmZUmiWf31RhA8DjPzDbNcj7YXJ/Khc6xgNi1AEDdOd2wUHH4+Xt9AhIissXdM&#10;Cs4UYL16flpipV3iPZ3qaESGcKhQQRvjUEkZmpYshqkbiLP357zFmKU3UntMGW57OS+KUlrsOC+0&#10;ONC2pea/PloFOz8ev7cmlfX+fPkt9WdynUlKTV7GzTuISGN8hO/tL61gXi7g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8rTPDAAAA3AAAAA8AAAAAAAAAAAAA&#10;AAAAoQIAAGRycy9kb3ducmV2LnhtbFBLBQYAAAAABAAEAPkAAACRAwAAAAA=&#10;" strokeweight=".4pt"/>
                  <v:line id="Line 334" o:spid="_x0000_s1263" style="position:absolute;visibility:visible;mso-wrap-style:square" from="6827,5925" to="6926,6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U1R8MAAADcAAAADwAAAGRycy9kb3ducmV2LnhtbESPQWsCMRSE74X+h/AK3mpWkaVsjSJC&#10;S+lF3ErPj81rdunmZUmiWf31RhA8DjPzDbNcj7YXJ/Khc6xgNi1AEDdOd2wUHH4+Xt9AhIissXdM&#10;Cs4UYL16flpipV3iPZ3qaESGcKhQQRvjUEkZmpYshqkbiLP357zFmKU3UntMGW57OS+KUlrsOC+0&#10;ONC2pea/PloFOz8ev7cmlfX+fPkt9WdynUlKTV7GzTuISGN8hO/tL61gXi7g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VNUfDAAAA3AAAAA8AAAAAAAAAAAAA&#10;AAAAoQIAAGRycy9kb3ducmV2LnhtbFBLBQYAAAAABAAEAPkAAACRAwAAAAA=&#10;" strokeweight=".4pt"/>
                  <v:line id="Line 335" o:spid="_x0000_s1264" style="position:absolute;flip:y;visibility:visible;mso-wrap-style:square" from="6827,5925" to="6926,6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sdPsYAAADcAAAADwAAAGRycy9kb3ducmV2LnhtbESPQWvCQBSE7wX/w/KEXkrdaGsoqauI&#10;InjoQRMPPT6yr0lo9m3Ivmr013cLQo/DzHzDLFaDa9WZ+tB4NjCdJKCIS28brgycit3zG6ggyBZb&#10;z2TgSgFWy9HDAjPrL3ykcy6VihAOGRqoRbpM61DW5DBMfEccvS/fO5Qo+0rbHi8R7lo9S5JUO2w4&#10;LtTY0aam8jv/cQZynRz8y+6jIJHXz3Q7ve3laWvM43hYv4MSGuQ/fG/vrYFZOoe/M/EI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HT7GAAAA3AAAAA8AAAAAAAAA&#10;AAAAAAAAoQIAAGRycy9kb3ducmV2LnhtbFBLBQYAAAAABAAEAPkAAACUAwAAAAA=&#10;" strokeweight=".4pt"/>
                  <v:line id="Line 336" o:spid="_x0000_s1265" style="position:absolute;flip:y;visibility:visible;mso-wrap-style:square" from="6950,5933" to="6951,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mDScUAAADcAAAADwAAAGRycy9kb3ducmV2LnhtbESPQWvCQBSE7wX/w/IEL0U32hIkuopU&#10;BA89tLGHHh/ZZxLMvg3ZV43+ercgeBxm5htmue5do87UhdqzgekkAUVceFtzaeDnsBvPQQVBtth4&#10;JgNXCrBeDV6WmFl/4W8651KqCOGQoYFKpM20DkVFDsPEt8TRO/rOoUTZldp2eIlw1+hZkqTaYc1x&#10;ocKWPioqTvmfM5Dr5Mu/7T4PJPL+m26nt728bo0ZDfvNApRQL8/wo723BmZpCv9n4hH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3mDScUAAADcAAAADwAAAAAAAAAA&#10;AAAAAAChAgAAZHJzL2Rvd25yZXYueG1sUEsFBgAAAAAEAAQA+QAAAJMDAAAAAA==&#10;" strokeweight=".4pt"/>
                  <v:line id="Line 337" o:spid="_x0000_s1266" style="position:absolute;visibility:visible;mso-wrap-style:square" from="6901,5983" to="7000,5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erMMMAAADcAAAADwAAAGRycy9kb3ducmV2LnhtbESPQWsCMRSE74X+h/AK3mpWD6tsjSJC&#10;S+lFXKXnx+Y1u3TzsiTRrP56IxR6HGbmG2a1GW0vLuRD51jBbFqAIG6c7tgoOB3fX5cgQkTW2Dsm&#10;BVcKsFk/P62w0i7xgS51NCJDOFSooI1xqKQMTUsWw9QNxNn7cd5izNIbqT2mDLe9nBdFKS12nBda&#10;HGjXUvNbn62CvR/PXzuTyvpwvX2X+iO5ziSlJi/j9g1EpDH+h//an1rBvFzA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HqzDDAAAA3AAAAA8AAAAAAAAAAAAA&#10;AAAAoQIAAGRycy9kb3ducmV2LnhtbFBLBQYAAAAABAAEAPkAAACRAwAAAAA=&#10;" strokeweight=".4pt"/>
                  <v:line id="Line 338" o:spid="_x0000_s1267" style="position:absolute;visibility:visible;mso-wrap-style:square" from="6901,5933" to="7000,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QsAAAADcAAAADwAAAGRycy9kb3ducmV2LnhtbERPz2vCMBS+D/wfwhN2W9N5KFKNIsJE&#10;dhl2w/OjeabF5qUk0dT99cth4PHj+73eTnYQd/Khd6zgvShBELdO92wU/Hx/vC1BhIiscXBMCh4U&#10;YLuZvayx1i7xie5NNCKHcKhRQRfjWEsZ2o4shsKNxJm7OG8xZuiN1B5TDreDXJRlJS32nBs6HGnf&#10;UXttblbBl59un3uTqub0+D1X+pBcb5JSr/NptwIRaYpP8b/7qBUsqrw2n8lH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YP0LAAAAA3AAAAA8AAAAAAAAAAAAAAAAA&#10;oQIAAGRycy9kb3ducmV2LnhtbFBLBQYAAAAABAAEAPkAAACOAwAAAAA=&#10;" strokeweight=".4pt"/>
                  <v:line id="Line 339" o:spid="_x0000_s1268" style="position:absolute;flip:y;visibility:visible;mso-wrap-style:square" from="6901,5933" to="7000,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YXO8UAAADcAAAADwAAAGRycy9kb3ducmV2LnhtbESPQWvCQBSE7wX/w/IKvZS60UqoqatI&#10;RfDgQaMHj4/saxKafRuyr5r217uC4HGYmW+Y2aJ3jTpTF2rPBkbDBBRx4W3NpYHjYf32ASoIssXG&#10;Mxn4owCL+eBphpn1F97TOZdSRQiHDA1UIm2mdSgqchiGviWO3rfvHEqUXalth5cId40eJ0mqHdYc&#10;Fyps6aui4if/dQZynez8+3p7IJHJKV2N/jfyujLm5blffoIS6uURvrc31sA4ncLtTDwCe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YXO8UAAADcAAAADwAAAAAAAAAA&#10;AAAAAAChAgAAZHJzL2Rvd25yZXYueG1sUEsFBgAAAAAEAAQA+QAAAJMDAAAAAA==&#10;" strokeweight=".4pt"/>
                  <v:line id="Line 340" o:spid="_x0000_s1269" style="position:absolute;flip:y;visibility:visible;mso-wrap-style:square" from="7027,5939" to="7028,6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Uoe8IAAADcAAAADwAAAGRycy9kb3ducmV2LnhtbERPTWvCQBC9C/0PyxS8SN2oJZXoKkUR&#10;PHhoYw8eh+yYhGZnQ3bU6K93D4UeH+97ue5do67Uhdqzgck4AUVceFtzaeDnuHubgwqCbLHxTAbu&#10;FGC9ehksMbP+xt90zaVUMYRDhgYqkTbTOhQVOQxj3xJH7uw7hxJhV2rb4S2Gu0ZPkyTVDmuODRW2&#10;tKmo+M0vzkCuky8/2x2OJPJ+SreTx15GW2OGr/3nApRQL//iP/feGph+xPnxTDwCe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Uoe8IAAADcAAAADwAAAAAAAAAAAAAA&#10;AAChAgAAZHJzL2Rvd25yZXYueG1sUEsFBgAAAAAEAAQA+QAAAJADAAAAAA==&#10;" strokeweight=".4pt"/>
                  <v:line id="Line 341" o:spid="_x0000_s1270" style="position:absolute;visibility:visible;mso-wrap-style:square" from="6978,5988" to="7076,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sAAsQAAADcAAAADwAAAGRycy9kb3ducmV2LnhtbESPwWrDMBBE74H+g9hCb7GcHJzgRgkl&#10;0FJ6CXFKz4u1lU2tlZGUyOnXR4FCj8PMvGE2u8kO4kI+9I4VLIoSBHHrdM9Gwefpdb4GESKyxsEx&#10;KbhSgN32YbbBWrvER7o00YgM4VCjgi7GsZYytB1ZDIUbibP37bzFmKU3UntMGW4HuSzLSlrsOS90&#10;ONK+o/anOVsFBz+dP/YmVc3x+vtV6bfkepOUenqcXp5BRJrif/iv/a4VLFcLuJ/JR0B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OwACxAAAANwAAAAPAAAAAAAAAAAA&#10;AAAAAKECAABkcnMvZG93bnJldi54bWxQSwUGAAAAAAQABAD5AAAAkgMAAAAA&#10;" strokeweight=".4pt"/>
                  <v:line id="Line 342" o:spid="_x0000_s1271" style="position:absolute;visibility:visible;mso-wrap-style:square" from="6978,5939" to="7076,6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medcQAAADcAAAADwAAAGRycy9kb3ducmV2LnhtbESPwWrDMBBE74X+g9hCb41cH9zgRgkl&#10;kFB6CXFCz4u1lU2tlZGUyOnXR4VAjsPMvGEWq8kO4kw+9I4VvM4KEMSt0z0bBcfD5mUOIkRkjYNj&#10;UnChAKvl48MCa+0S7+ncRCMyhEONCroYx1rK0HZkMczcSJy9H+ctxiy9kdpjynA7yLIoKmmx57zQ&#10;4Ujrjtrf5mQV7Px0+lqbVDX7y993pbfJ9SYp9fw0fbyDiDTFe/jW/tQKyrcS/s/k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6Z51xAAAANwAAAAPAAAAAAAAAAAA&#10;AAAAAKECAABkcnMvZG93bnJldi54bWxQSwUGAAAAAAQABAD5AAAAkgMAAAAA&#10;" strokeweight=".4pt"/>
                  <v:line id="Line 343" o:spid="_x0000_s1272" style="position:absolute;flip:y;visibility:visible;mso-wrap-style:square" from="6978,5939" to="7076,6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e2DMYAAADcAAAADwAAAGRycy9kb3ducmV2LnhtbESPQWvCQBSE74L/YXmCF6kbtWhJs5FS&#10;ETx4aKOHHh/Z1yQ0+zZkn5r217uFQo/DzHzDZNvBtepKfWg8G1jME1DEpbcNVwbOp/3DE6ggyBZb&#10;z2TgmwJs8/Eow9T6G7/TtZBKRQiHFA3UIl2qdShrchjmviOO3qfvHUqUfaVtj7cId61eJslaO2w4&#10;LtTY0WtN5VdxcQYKnbz51f54IpHHj/Vu8XOQ2c6Y6WR4eQYlNMh/+K99sAaWmxX8nolHQ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XtgzGAAAA3AAAAA8AAAAAAAAA&#10;AAAAAAAAoQIAAGRycy9kb3ducmV2LnhtbFBLBQYAAAAABAAEAPkAAACUAwAAAAA=&#10;" strokeweight=".4pt"/>
                  <v:line id="Line 344" o:spid="_x0000_s1273" style="position:absolute;flip:y;visibility:visible;mso-wrap-style:square" from="7104,5944" to="7105,6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4ueMYAAADcAAAADwAAAGRycy9kb3ducmV2LnhtbESPT2vCQBTE7wW/w/IEL6Vu/IOWNBsp&#10;FcFDDzZ66PGRfU1Cs29D9qlpP71bEHocZuY3TLYZXKsu1IfGs4HZNAFFXHrbcGXgdNw9PYMKgmyx&#10;9UwGfijAJh89ZJhaf+UPuhRSqQjhkKKBWqRLtQ5lTQ7D1HfE0fvyvUOJsq+07fEa4a7V8yRZaYcN&#10;x4UaO3qrqfwuzs5AoZODX+zejySy/FxtZ797edwaMxkPry+ghAb5D9/be2tgvl7C35l4BH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LnjGAAAA3AAAAA8AAAAAAAAA&#10;AAAAAAAAoQIAAGRycy9kb3ducmV2LnhtbFBLBQYAAAAABAAEAPkAAACUAwAAAAA=&#10;" strokeweight=".4pt"/>
                  <v:line id="Line 345" o:spid="_x0000_s1274" style="position:absolute;visibility:visible;mso-wrap-style:square" from="7054,5994" to="7153,5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AGAcQAAADcAAAADwAAAGRycy9kb3ducmV2LnhtbESPQWsCMRSE70L/Q3iF3jRboduyNYoI&#10;FelFXKXnx+Y1u7h5WZJo1v56Uyj0OMzMN8xiNdpeXMmHzrGC51kBgrhxumOj4HT8mL6BCBFZY++Y&#10;FNwowGr5MFlgpV3iA13raESGcKhQQRvjUEkZmpYshpkbiLP37bzFmKU3UntMGW57OS+KUlrsOC+0&#10;ONCmpeZcX6yCvR8vnxuTyvpw+/kq9Ta5ziSlnh7H9TuISGP8D/+1d1rB/PUF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AAYBxAAAANwAAAAPAAAAAAAAAAAA&#10;AAAAAKECAABkcnMvZG93bnJldi54bWxQSwUGAAAAAAQABAD5AAAAkgMAAAAA&#10;" strokeweight=".4pt"/>
                  <v:line id="Line 346" o:spid="_x0000_s1275" style="position:absolute;visibility:visible;mso-wrap-style:square" from="7054,5944" to="7153,6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KYdsMAAADcAAAADwAAAGRycy9kb3ducmV2LnhtbESPQWsCMRSE74X+h/AK3mpWD6tsjSJC&#10;S+lFXKXnx+Y1u3TzsiTRrP56IxR6HGbmG2a1GW0vLuRD51jBbFqAIG6c7tgoOB3fX5cgQkTW2Dsm&#10;BVcKsFk/P62w0i7xgS51NCJDOFSooI1xqKQMTUsWw9QNxNn7cd5izNIbqT2mDLe9nBdFKS12nBda&#10;HGjXUvNbn62CvR/PXzuTyvpwvX2X+iO5ziSlJi/j9g1EpDH+h//an1rBfFHC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SmHbDAAAA3AAAAA8AAAAAAAAAAAAA&#10;AAAAoQIAAGRycy9kb3ducmV2LnhtbFBLBQYAAAAABAAEAPkAAACRAwAAAAA=&#10;" strokeweight=".4pt"/>
                  <v:line id="Line 347" o:spid="_x0000_s1276" style="position:absolute;flip:y;visibility:visible;mso-wrap-style:square" from="7054,5944" to="7153,6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ywD8UAAADcAAAADwAAAGRycy9kb3ducmV2LnhtbESPQWvCQBSE74X+h+UJvZS60RaV6CpF&#10;ETx4qLEHj4/sMwlm34bsU9P+elcQPA4z8w0zW3SuVhdqQ+XZwKCfgCLOva24MPC7X39MQAVBtlh7&#10;JgN/FGAxf32ZYWr9lXd0yaRQEcIhRQOlSJNqHfKSHIa+b4ijd/StQ4myLbRt8RrhrtbDJBlphxXH&#10;hRIbWpaUn7KzM5Dp5Md/rrd7Evk6jFaD/428r4x563XfU1BCnTzDj/bGGhiOx3A/E4+A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ywD8UAAADcAAAADwAAAAAAAAAA&#10;AAAAAAChAgAAZHJzL2Rvd25yZXYueG1sUEsFBgAAAAAEAAQA+QAAAJMDAAAAAA==&#10;" strokeweight=".4pt"/>
                  <v:line id="Line 348" o:spid="_x0000_s1277" style="position:absolute;flip:y;visibility:visible;mso-wrap-style:square" from="7177,5950" to="7178,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MkfcIAAADcAAAADwAAAGRycy9kb3ducmV2LnhtbERPTWvCQBC9C/0PyxS8SN2oJZXoKkUR&#10;PHhoYw8eh+yYhGZnQ3bU6K93D4UeH+97ue5do67Uhdqzgck4AUVceFtzaeDnuHubgwqCbLHxTAbu&#10;FGC9ehksMbP+xt90zaVUMYRDhgYqkTbTOhQVOQxj3xJH7uw7hxJhV2rb4S2Gu0ZPkyTVDmuODRW2&#10;tKmo+M0vzkCuky8/2x2OJPJ+SreTx15GW2OGr/3nApRQL//iP/feGph+xLXxTDwCe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MkfcIAAADcAAAADwAAAAAAAAAAAAAA&#10;AAChAgAAZHJzL2Rvd25yZXYueG1sUEsFBgAAAAAEAAQA+QAAAJADAAAAAA==&#10;" strokeweight=".4pt"/>
                  <v:line id="Line 349" o:spid="_x0000_s1278" style="position:absolute;visibility:visible;mso-wrap-style:square" from="7128,5999" to="7227,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0MBMQAAADcAAAADwAAAGRycy9kb3ducmV2LnhtbESPQWsCMRSE74X+h/AKvdVsPWztahQR&#10;KtJLcVt6fmye2cXNy5JEs/bXN4LgcZiZb5jFarS9OJMPnWMFr5MCBHHjdMdGwc/3x8sMRIjIGnvH&#10;pOBCAVbLx4cFVtol3tO5jkZkCIcKFbQxDpWUoWnJYpi4gTh7B+ctxiy9kdpjynDby2lRlNJix3mh&#10;xYE2LTXH+mQVfPnx9Lkxqaz3l7/fUm+T60xS6vlpXM9BRBrjPXxr77SC6ds7XM/k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TQwExAAAANwAAAAPAAAAAAAAAAAA&#10;AAAAAKECAABkcnMvZG93bnJldi54bWxQSwUGAAAAAAQABAD5AAAAkgMAAAAA&#10;" strokeweight=".4pt"/>
                  <v:line id="Line 350" o:spid="_x0000_s1279" style="position:absolute;visibility:visible;mso-wrap-style:square" from="7128,5950" to="7227,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LVvsAAAADcAAAADwAAAGRycy9kb3ducmV2LnhtbERPz2vCMBS+D/wfwhO8zVQPRTqjDGEi&#10;XsQqOz+at7SseSlJNNW/3hwGO358v9fb0fbiTj50jhUs5gUI4sbpjo2C6+XrfQUiRGSNvWNS8KAA&#10;283kbY2VdonPdK+jETmEQ4UK2hiHSsrQtGQxzN1AnLkf5y3GDL2R2mPK4baXy6IopcWOc0OLA+1a&#10;an7rm1Vw8uPtuDOprM+P53ep98l1Jik1m46fHyAijfFf/Oc+aAXLVZ6fz+QjID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Ki1b7AAAAA3AAAAA8AAAAAAAAAAAAAAAAA&#10;oQIAAGRycy9kb3ducmV2LnhtbFBLBQYAAAAABAAEAPkAAACOAwAAAAA=&#10;" strokeweight=".4pt"/>
                  <v:line id="Line 351" o:spid="_x0000_s1280" style="position:absolute;flip:y;visibility:visible;mso-wrap-style:square" from="7128,5950" to="7227,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z9x8UAAADcAAAADwAAAGRycy9kb3ducmV2LnhtbESPQWvCQBSE7wX/w/IKXopuokUkdRWp&#10;CB48tNGDx0f2NQnNvg3ZV43+ercgeBxm5htmsepdo87UhdqzgXScgCIuvK25NHA8bEdzUEGQLTae&#10;ycCVAqyWg5cFZtZf+JvOuZQqQjhkaKASaTOtQ1GRwzD2LXH0fnznUKLsSm07vES4a/QkSWbaYc1x&#10;ocKWPisqfvM/ZyDXyZefbvcHEnk/zTbpbSdvG2OGr/36A5RQL8/wo72zBibzFP7PxCO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z9x8UAAADcAAAADwAAAAAAAAAA&#10;AAAAAAChAgAAZHJzL2Rvd25yZXYueG1sUEsFBgAAAAAEAAQA+QAAAJMDAAAAAA==&#10;" strokeweight=".4pt"/>
                  <v:line id="Line 352" o:spid="_x0000_s1281" style="position:absolute;flip:y;visibility:visible;mso-wrap-style:square" from="7254,5955" to="7255,6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5jsMUAAADcAAAADwAAAGRycy9kb3ducmV2LnhtbESPQWvCQBSE7wX/w/IKvRTdmIpI6ipS&#10;ETz0oNGDx0f2NQnNvg3ZV0399a4geBxm5htmvuxdo87UhdqzgfEoAUVceFtzaeB42AxnoIIgW2w8&#10;k4F/CrBcDF7mmFl/4T2dcylVhHDI0EAl0mZah6Iih2HkW+Lo/fjOoUTZldp2eIlw1+g0SabaYc1x&#10;ocKWvioqfvM/ZyDXyc5/bL4PJDI5Tdfj61be18a8vfarT1BCvTzDj/bWGkhnKdzPxCO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5jsMUAAADcAAAADwAAAAAAAAAA&#10;AAAAAAChAgAAZHJzL2Rvd25yZXYueG1sUEsFBgAAAAAEAAQA+QAAAJMDAAAAAA==&#10;" strokeweight=".4pt"/>
                  <v:line id="Line 353" o:spid="_x0000_s1282" style="position:absolute;visibility:visible;mso-wrap-style:square" from="7205,6005" to="7303,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BLycMAAADcAAAADwAAAGRycy9kb3ducmV2LnhtbESPQWsCMRSE74X+h/AK3mq2FhbZGkWE&#10;ltKLuJaeH5vX7OLmZUmiWf31RhA8DjPzDbNYjbYXJ/Khc6zgbVqAIG6c7tgo+N1/vs5BhIissXdM&#10;Cs4UYLV8flpgpV3iHZ3qaESGcKhQQRvjUEkZmpYshqkbiLP377zFmKU3UntMGW57OSuKUlrsOC+0&#10;ONCmpeZQH62CrR+PPxuTynp3vvyV+iu5ziSlJi/j+gNEpDE+wvf2t1Ywm7/D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wS8nDAAAA3AAAAA8AAAAAAAAAAAAA&#10;AAAAoQIAAGRycy9kb3ducmV2LnhtbFBLBQYAAAAABAAEAPkAAACRAwAAAAA=&#10;" strokeweight=".4pt"/>
                  <v:line id="Line 354" o:spid="_x0000_s1283" style="position:absolute;visibility:visible;mso-wrap-style:square" from="7205,5955" to="7303,6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nTvcMAAADcAAAADwAAAGRycy9kb3ducmV2LnhtbESPQWsCMRSE74X+h/AK3mq2UhbZGkWE&#10;ltKLuJaeH5vX7OLmZUmiWf31RhA8DjPzDbNYjbYXJ/Khc6zgbVqAIG6c7tgo+N1/vs5BhIissXdM&#10;Cs4UYLV8flpgpV3iHZ3qaESGcKhQQRvjUEkZmpYshqkbiLP377zFmKU3UntMGW57OSuKUlrsOC+0&#10;ONCmpeZQH62CrR+PPxuTynp3vvyV+iu5ziSlJi/j+gNEpDE+wvf2t1Ywm7/D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Z073DAAAA3AAAAA8AAAAAAAAAAAAA&#10;AAAAoQIAAGRycy9kb3ducmV2LnhtbFBLBQYAAAAABAAEAPkAAACRAwAAAAA=&#10;" strokeweight=".4pt"/>
                  <v:line id="Line 355" o:spid="_x0000_s1284" style="position:absolute;flip:y;visibility:visible;mso-wrap-style:square" from="7205,5955" to="7303,6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f7xMYAAADcAAAADwAAAGRycy9kb3ducmV2LnhtbESPQWvCQBSE7wX/w/IEL6IbrYqk2Uip&#10;CB56qNFDj4/saxKafRuyT03767uFQo/DzHzDZLvBtepGfWg8G1jME1DEpbcNVwYu58NsCyoIssXW&#10;Mxn4ogC7fPSQYWr9nU90K6RSEcIhRQO1SJdqHcqaHIa574ij9+F7hxJlX2nb4z3CXauXSbLRDhuO&#10;CzV29FJT+VlcnYFCJ2/+8fB6JpHV+2a/+D7KdG/MZDw8P4ESGuQ//Nc+WgPL7Rp+z8Qjo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8TGAAAA3AAAAA8AAAAAAAAA&#10;AAAAAAAAoQIAAGRycy9kb3ducmV2LnhtbFBLBQYAAAAABAAEAPkAAACUAwAAAAA=&#10;" strokeweight=".4pt"/>
                  <v:line id="Line 356" o:spid="_x0000_s1285" style="position:absolute;flip:y;visibility:visible;mso-wrap-style:square" from="7331,5958" to="7332,6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ls8UAAADcAAAADwAAAGRycy9kb3ducmV2LnhtbESPQWvCQBSE7wX/w/IKvRTdaCVI6ipS&#10;ETz0oNGDx0f2NQnNvg3ZV0399a4geBxm5htmvuxdo87UhdqzgfEoAUVceFtzaeB42AxnoIIgW2w8&#10;k4F/CrBcDF7mmFl/4T2dcylVhHDI0EAl0mZah6Iih2HkW+Lo/fjOoUTZldp2eIlw1+hJkqTaYc1x&#10;ocKWvioqfvM/ZyDXyc5/bL4PJDI9pevxdSvva2PeXvvVJyihXp7hR3trDUxmKdzPxCO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ls8UAAADcAAAADwAAAAAAAAAA&#10;AAAAAAChAgAAZHJzL2Rvd25yZXYueG1sUEsFBgAAAAAEAAQA+QAAAJMDAAAAAA==&#10;" strokeweight=".4pt"/>
                  <v:line id="Line 357" o:spid="_x0000_s1286" style="position:absolute;visibility:visible;mso-wrap-style:square" from="7281,6007" to="7380,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tNysMAAADcAAAADwAAAGRycy9kb3ducmV2LnhtbESPQWsCMRSE74X+h/AKvdVsPayyNYoI&#10;FemluJaeH5vX7OLmZUmiWf31piB4HGbmG2axGm0vzuRD51jB+6QAQdw43bFR8HP4fJuDCBFZY++Y&#10;FFwowGr5/LTASrvEezrX0YgM4VChgjbGoZIyNC1ZDBM3EGfvz3mLMUtvpPaYMtz2cloUpbTYcV5o&#10;caBNS82xPlkF3348fW1MKuv95fpb6m1ynUlKvb6M6w8Qkcb4CN/bO61gOp/B/5l8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LTcrDAAAA3AAAAA8AAAAAAAAAAAAA&#10;AAAAoQIAAGRycy9kb3ducmV2LnhtbFBLBQYAAAAABAAEAPkAAACRAwAAAAA=&#10;" strokeweight=".4pt"/>
                  <v:line id="Line 358" o:spid="_x0000_s1287" style="position:absolute;visibility:visible;mso-wrap-style:square" from="7281,5958" to="7380,6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ZuMAAAADcAAAADwAAAGRycy9kb3ducmV2LnhtbERPz2vCMBS+D/wfwhO8zVQPRTqjDGEi&#10;XsQqOz+at7SseSlJNNW/3hwGO358v9fb0fbiTj50jhUs5gUI4sbpjo2C6+XrfQUiRGSNvWNS8KAA&#10;283kbY2VdonPdK+jETmEQ4UK2hiHSsrQtGQxzN1AnLkf5y3GDL2R2mPK4baXy6IopcWOc0OLA+1a&#10;an7rm1Vw8uPtuDOprM+P53ep98l1Jik1m46fHyAijfFf/Oc+aAXLVV6bz+QjID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U2bjAAAAA3AAAAA8AAAAAAAAAAAAAAAAA&#10;oQIAAGRycy9kb3ducmV2LnhtbFBLBQYAAAAABAAEAPkAAACOAwAAAAA=&#10;" strokeweight=".4pt"/>
                  <v:line id="Line 359" o:spid="_x0000_s1288" style="position:absolute;flip:y;visibility:visible;mso-wrap-style:square" from="7281,5958" to="7380,6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rxwcUAAADcAAAADwAAAGRycy9kb3ducmV2LnhtbESPQWvCQBSE74X+h+UJvZS60RbR6CpF&#10;ETx4qLEHj4/sMwlm34bsU9P+elcQPA4z8w0zW3SuVhdqQ+XZwKCfgCLOva24MPC7X3+MQQVBtlh7&#10;JgN/FGAxf32ZYWr9lXd0yaRQEcIhRQOlSJNqHfKSHIa+b4ijd/StQ4myLbRt8RrhrtbDJBlphxXH&#10;hRIbWpaUn7KzM5Dp5Md/rrd7Evk6jFaD/428r4x563XfU1BCnTzDj/bGGhiOJ3A/E4+A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rxwcUAAADcAAAADwAAAAAAAAAA&#10;AAAAAAChAgAAZHJzL2Rvd25yZXYueG1sUEsFBgAAAAAEAAQA+QAAAJMDAAAAAA==&#10;" strokeweight=".4pt"/>
                  <v:line id="Line 360" o:spid="_x0000_s1289" style="position:absolute;flip:y;visibility:visible;mso-wrap-style:square" from="7407,5963" to="7408,6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nOgcIAAADcAAAADwAAAGRycy9kb3ducmV2LnhtbERPTWvCQBC9C/0PyxS8SN2oJdToKkUR&#10;PHhoYw8eh+yYhGZnQ3bU6K93D4UeH+97ue5do67Uhdqzgck4AUVceFtzaeDnuHv7ABUE2WLjmQzc&#10;KcB69TJYYmb9jb/pmkupYgiHDA1UIm2mdSgqchjGviWO3Nl3DiXCrtS2w1sMd42eJkmqHdYcGyps&#10;aVNR8ZtfnIFcJ19+tjscSeT9lG4nj72MtsYMX/vPBSihXv7Ff+69NTCdx/nxTDwCe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nOgcIAAADcAAAADwAAAAAAAAAAAAAA&#10;AAChAgAAZHJzL2Rvd25yZXYueG1sUEsFBgAAAAAEAAQA+QAAAJADAAAAAA==&#10;" strokeweight=".4pt"/>
                  <v:line id="Line 361" o:spid="_x0000_s1290" style="position:absolute;visibility:visible;mso-wrap-style:square" from="7358,6013" to="7457,6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fm+MQAAADcAAAADwAAAGRycy9kb3ducmV2LnhtbESPwWrDMBBE74H+g9hCb7GcHEziRgkl&#10;0FJ6CXFKz4u1lU2tlZGUyOnXR4FCj8PMvGE2u8kO4kI+9I4VLIoSBHHrdM9Gwefpdb4CESKyxsEx&#10;KbhSgN32YbbBWrvER7o00YgM4VCjgi7GsZYytB1ZDIUbibP37bzFmKU3UntMGW4HuSzLSlrsOS90&#10;ONK+o/anOVsFBz+dP/YmVc3x+vtV6bfkepOUenqcXp5BRJrif/iv/a4VLNcLuJ/JR0B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N+b4xAAAANwAAAAPAAAAAAAAAAAA&#10;AAAAAKECAABkcnMvZG93bnJldi54bWxQSwUGAAAAAAQABAD5AAAAkgMAAAAA&#10;" strokeweight=".4pt"/>
                  <v:line id="Line 362" o:spid="_x0000_s1291" style="position:absolute;visibility:visible;mso-wrap-style:square" from="7355,5963" to="7454,6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4j8QAAADcAAAADwAAAGRycy9kb3ducmV2LnhtbESPwWrDMBBE74X+g9hCb41cH0zjRgkl&#10;kFB6CXFCz4u1lU2tlZGUyOnXR4VAjsPMvGEWq8kO4kw+9I4VvM4KEMSt0z0bBcfD5uUNRIjIGgfH&#10;pOBCAVbLx4cF1tol3tO5iUZkCIcaFXQxjrWUoe3IYpi5kTh7P85bjFl6I7XHlOF2kGVRVNJiz3mh&#10;w5HWHbW/zckq2Pnp9LU2qWr2l7/vSm+T601S6vlp+ngHEWmK9/Ct/akVlPMS/s/k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5XiPxAAAANwAAAAPAAAAAAAAAAAA&#10;AAAAAKECAABkcnMvZG93bnJldi54bWxQSwUGAAAAAAQABAD5AAAAkgMAAAAA&#10;" strokeweight=".4pt"/>
                  <v:line id="Line 363" o:spid="_x0000_s1292" style="position:absolute;flip:y;visibility:visible;mso-wrap-style:square" from="7355,5963" to="7454,6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tQ9sYAAADcAAAADwAAAGRycy9kb3ducmV2LnhtbESPQWvCQBSE74L/YXmCF6kbtYhNs5FS&#10;ETx4aKOHHh/Z1yQ0+zZkn5r217uFQo/DzHzDZNvBtepKfWg8G1jME1DEpbcNVwbOp/3DBlQQZIut&#10;ZzLwTQG2+XiUYWr9jd/pWkilIoRDigZqkS7VOpQ1OQxz3xFH79P3DiXKvtK2x1uEu1Yvk2StHTYc&#10;F2rs6LWm8qu4OAOFTt78an88kcjjx3q3+DnIbGfMdDK8PIMSGuQ//Nc+WAPLpxX8nolHQ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bUPbGAAAA3AAAAA8AAAAAAAAA&#10;AAAAAAAAoQIAAGRycy9kb3ducmV2LnhtbFBLBQYAAAAABAAEAPkAAACUAwAAAAA=&#10;" strokeweight=".4pt"/>
                  <v:line id="Line 364" o:spid="_x0000_s1293" style="position:absolute;flip:y;visibility:visible;mso-wrap-style:square" from="7481,5966" to="7482,6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LIgsYAAADcAAAADwAAAGRycy9kb3ducmV2LnhtbESPT2vCQBTE7wW/w/IEL6Vu/IPYNBsp&#10;FcFDDzZ66PGRfU1Cs29D9qlpP71bEHocZuY3TLYZXKsu1IfGs4HZNAFFXHrbcGXgdNw9rUEFQbbY&#10;eiYDPxRgk48eMkytv/IHXQqpVIRwSNFALdKlWoeyJodh6jvi6H353qFE2Vfa9niNcNfqeZKstMOG&#10;40KNHb3VVH4XZ2eg0MnBL3bvRxJZfq62s9+9PG6NmYyH1xdQQoP8h+/tvTUwf17C35l4BH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yyILGAAAA3AAAAA8AAAAAAAAA&#10;AAAAAAAAoQIAAGRycy9kb3ducmV2LnhtbFBLBQYAAAAABAAEAPkAAACUAwAAAAA=&#10;" strokeweight=".4pt"/>
                  <v:line id="Line 365" o:spid="_x0000_s1294" style="position:absolute;visibility:visible;mso-wrap-style:square" from="7432,6015" to="7530,6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zg+8QAAADcAAAADwAAAGRycy9kb3ducmV2LnhtbESPQWsCMRSE70L/Q3iF3jRboUu7NYoI&#10;FelFXKXnx+Y1u7h5WZJo1v56Uyj0OMzMN8xiNdpeXMmHzrGC51kBgrhxumOj4HT8mL6CCBFZY++Y&#10;FNwowGr5MFlgpV3iA13raESGcKhQQRvjUEkZmpYshpkbiLP37bzFmKU3UntMGW57OS+KUlrsOC+0&#10;ONCmpeZcX6yCvR8vnxuTyvpw+/kq9Ta5ziSlnh7H9TuISGP8D/+1d1rB/O0F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DOD7xAAAANwAAAAPAAAAAAAAAAAA&#10;AAAAAKECAABkcnMvZG93bnJldi54bWxQSwUGAAAAAAQABAD5AAAAkgMAAAAA&#10;" strokeweight=".4pt"/>
                  <v:line id="Line 366" o:spid="_x0000_s1295" style="position:absolute;visibility:visible;mso-wrap-style:square" from="7432,5966" to="7530,6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5+jMMAAADcAAAADwAAAGRycy9kb3ducmV2LnhtbESPQWsCMRSE74X+h/AK3mpWD4tujSJC&#10;S+lFXKXnx+Y1u3TzsiTRrP56IxR6HGbmG2a1GW0vLuRD51jBbFqAIG6c7tgoOB3fXxcgQkTW2Dsm&#10;BVcKsFk/P62w0i7xgS51NCJDOFSooI1xqKQMTUsWw9QNxNn7cd5izNIbqT2mDLe9nBdFKS12nBda&#10;HGjXUvNbn62CvR/PXzuTyvpwvX2X+iO5ziSlJi/j9g1EpDH+h//an1rBfFnC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efozDAAAA3AAAAA8AAAAAAAAAAAAA&#10;AAAAoQIAAGRycy9kb3ducmV2LnhtbFBLBQYAAAAABAAEAPkAAACRAwAAAAA=&#10;" strokeweight=".4pt"/>
                  <v:line id="Line 367" o:spid="_x0000_s1296" style="position:absolute;flip:y;visibility:visible;mso-wrap-style:square" from="7432,5966" to="7530,6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BW9cYAAADcAAAADwAAAGRycy9kb3ducmV2LnhtbESPT2vCQBTE7wW/w/IKvRTdaMU/0VWk&#10;Injw0EYPHh/ZZxKafRuyr5r207tCocdhZn7DLNedq9WV2lB5NjAcJKCIc28rLgycjrv+DFQQZIu1&#10;ZzLwQwHWq97TElPrb/xJ10wKFSEcUjRQijSp1iEvyWEY+IY4ehffOpQo20LbFm8R7mo9SpKJdlhx&#10;XCixofeS8q/s2xnIdPLh33aHI4mMz5Pt8Hcvr1tjXp67zQKUUCf/4b/23hoYzafwOBOPgF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gVvXGAAAA3AAAAA8AAAAAAAAA&#10;AAAAAAAAoQIAAGRycy9kb3ducmV2LnhtbFBLBQYAAAAABAAEAPkAAACUAwAAAAA=&#10;" strokeweight=".4pt"/>
                  <v:line id="Line 368" o:spid="_x0000_s1297" style="position:absolute;flip:y;visibility:visible;mso-wrap-style:square" from="7558,5969" to="7559,6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Ch8IAAADcAAAADwAAAGRycy9kb3ducmV2LnhtbERPTWvCQBC9C/0PyxS8SN2oJdToKkUR&#10;PHhoYw8eh+yYhGZnQ3bU6K93D4UeH+97ue5do67Uhdqzgck4AUVceFtzaeDnuHv7ABUE2WLjmQzc&#10;KcB69TJYYmb9jb/pmkupYgiHDA1UIm2mdSgqchjGviWO3Nl3DiXCrtS2w1sMd42eJkmqHdYcGyps&#10;aVNR8ZtfnIFcJ19+tjscSeT9lG4nj72MtsYMX/vPBSihXv7Ff+69NTCdx7XxTDwCe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Ch8IAAADcAAAADwAAAAAAAAAAAAAA&#10;AAChAgAAZHJzL2Rvd25yZXYueG1sUEsFBgAAAAAEAAQA+QAAAJADAAAAAA==&#10;" strokeweight=".4pt"/>
                  <v:line id="Line 369" o:spid="_x0000_s1298" style="position:absolute;visibility:visible;mso-wrap-style:square" from="7509,6018" to="7607,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Hq/sMAAADcAAAADwAAAGRycy9kb3ducmV2LnhtbESPQWsCMRSE74X+h/AKvdVsPSy6NYoI&#10;FemluJaeH5vX7OLmZUmiWf31piB4HGbmG2axGm0vzuRD51jB+6QAQdw43bFR8HP4fJuBCBFZY++Y&#10;FFwowGr5/LTASrvEezrX0YgM4VChgjbGoZIyNC1ZDBM3EGfvz3mLMUtvpPaYMtz2cloUpbTYcV5o&#10;caBNS82xPlkF3348fW1MKuv95fpb6m1ynUlKvb6M6w8Qkcb4CN/bO61gOp/D/5l8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B6v7DAAAA3AAAAA8AAAAAAAAAAAAA&#10;AAAAoQIAAGRycy9kb3ducmV2LnhtbFBLBQYAAAAABAAEAPkAAACRAwAAAAA=&#10;" strokeweight=".4pt"/>
                  <v:line id="Line 370" o:spid="_x0000_s1299" style="position:absolute;visibility:visible;mso-wrap-style:square" from="7509,5969" to="7607,6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DZecAAAADcAAAADwAAAGRycy9kb3ducmV2LnhtbERPz2vCMBS+D/wfwhO8zXQTilSjDEEZ&#10;XoZVPD+at7SseSlJNNW/fjkMdvz4fq+3o+3FnXzoHCt4mxcgiBunOzYKLuf96xJEiMgae8ek4EEB&#10;tpvJyxor7RKf6F5HI3IIhwoVtDEOlZShaclimLuBOHPfzluMGXojtceUw20v34uilBY7zg0tDrRr&#10;qfmpb1bBlx9vx51JZX16PK+lPiTXmaTUbDp+rEBEGuO/+M/9qRUsijw/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mQ2XnAAAAA3AAAAA8AAAAAAAAAAAAAAAAA&#10;oQIAAGRycy9kb3ducmV2LnhtbFBLBQYAAAAABAAEAPkAAACOAwAAAAA=&#10;" strokeweight=".4pt"/>
                  <v:line id="Line 371" o:spid="_x0000_s1300" style="position:absolute;flip:y;visibility:visible;mso-wrap-style:square" from="7509,5969" to="7607,6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7xAMUAAADcAAAADwAAAGRycy9kb3ducmV2LnhtbESPQWvCQBSE74X+h+UJvRTdTS0i0VVK&#10;RfDgoY099PjIPpNg9m3IvmraX+8WBI/DzHzDLNeDb9WZ+tgEtpBNDCjiMriGKwtfh+14DioKssM2&#10;MFn4pQjr1ePDEnMXLvxJ50IqlSAcc7RQi3S51rGsyWOchI44ecfQe5Qk+0q7Hi8J7lv9YsxMe2w4&#10;LdTY0XtN5an48RYKbT7CdLs/kMjr92yT/e3keWPt02h4W4ASGuQevrV3zsLUZPB/Jh0B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7xAMUAAADcAAAADwAAAAAAAAAA&#10;AAAAAAChAgAAZHJzL2Rvd25yZXYueG1sUEsFBgAAAAAEAAQA+QAAAJMDAAAAAA==&#10;" strokeweight=".4pt"/>
                  <v:line id="Line 372" o:spid="_x0000_s1301" style="position:absolute;flip:y;visibility:visible;mso-wrap-style:square" from="7634,5972" to="7635,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xvd8UAAADcAAAADwAAAGRycy9kb3ducmV2LnhtbESPT2vCQBTE74V+h+UVvBTd9Q9SoquU&#10;iuChhxo99PjIPpNg9m3IPjXtp+8WBI/DzPyGWa5736grdbEObGE8MqCIi+BqLi0cD9vhG6goyA6b&#10;wGThhyKsV89PS8xcuPGerrmUKkE4ZmihEmkzrWNRkcc4Ci1x8k6h8yhJdqV2Hd4S3Dd6Ysxce6w5&#10;LVTY0kdFxTm/eAu5Nl9huv08kMjse74Z/+7kdWPt4KV/X4AS6uURvrd3zsLUTOD/TDoC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3xvd8UAAADcAAAADwAAAAAAAAAA&#10;AAAAAAChAgAAZHJzL2Rvd25yZXYueG1sUEsFBgAAAAAEAAQA+QAAAJMDAAAAAA==&#10;" strokeweight=".4pt"/>
                  <v:line id="Line 373" o:spid="_x0000_s1302" style="position:absolute;visibility:visible;mso-wrap-style:square" from="7585,6021" to="7684,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JHDsQAAADcAAAADwAAAGRycy9kb3ducmV2LnhtbESPwWrDMBBE74H+g9hCb7GcBExxo4QQ&#10;aAm9lLih58XayqbWykhK5OTro0Khx2Fm3jDr7WQHcSEfescKFkUJgrh1umej4PT5On8GESKyxsEx&#10;KbhSgO3mYbbGWrvER7o00YgM4VCjgi7GsZYytB1ZDIUbibP37bzFmKU3UntMGW4HuSzLSlrsOS90&#10;ONK+o/anOVsFH346v+9Nqprj9fZV6bfkepOUenqcdi8gIk3xP/zXPmgFq3IFv2fyEZ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QkcOxAAAANwAAAAPAAAAAAAAAAAA&#10;AAAAAKECAABkcnMvZG93bnJldi54bWxQSwUGAAAAAAQABAD5AAAAkgMAAAAA&#10;" strokeweight=".4pt"/>
                  <v:line id="Line 374" o:spid="_x0000_s1303" style="position:absolute;visibility:visible;mso-wrap-style:square" from="7582,5969" to="7681,6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vfesQAAADcAAAADwAAAGRycy9kb3ducmV2LnhtbESPQWsCMRSE74X+h/AKvdWstixlNYoI&#10;luKluBbPj80zu7h5WZJoVn99Uyj0OMzMN8xiNdpeXMmHzrGC6aQAQdw43bFR8H3YvryDCBFZY++Y&#10;FNwowGr5+LDASrvEe7rW0YgM4VChgjbGoZIyNC1ZDBM3EGfv5LzFmKU3UntMGW57OSuKUlrsOC+0&#10;ONCmpeZcX6yCLz9edhuTynp/ux9L/ZFcZ5JSz0/jeg4i0hj/w3/tT63gtXiD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996xAAAANwAAAAPAAAAAAAAAAAA&#10;AAAAAKECAABkcnMvZG93bnJldi54bWxQSwUGAAAAAAQABAD5AAAAkgMAAAAA&#10;" strokeweight=".4pt"/>
                  <v:line id="Line 375" o:spid="_x0000_s1304" style="position:absolute;flip:y;visibility:visible;mso-wrap-style:square" from="7582,5969" to="7681,6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X3A8UAAADcAAAADwAAAGRycy9kb3ducmV2LnhtbESPQWvCQBSE74X+h+UVvBTdVVuR1FVK&#10;RfDQQ409eHxkn0lo9m3IPjX6691CocdhZr5hFqveN+pMXawDWxiPDCjiIriaSwvf+81wDioKssMm&#10;MFm4UoTV8vFhgZkLF97ROZdSJQjHDC1UIm2mdSwq8hhHoSVO3jF0HiXJrtSuw0uC+0ZPjJlpjzWn&#10;hQpb+qio+MlP3kKuzVeYbj73JPJymK3Ht608r60dPPXvb6CEevkP/7W3zsLUvMLvmXQE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X3A8UAAADcAAAADwAAAAAAAAAA&#10;AAAAAAChAgAAZHJzL2Rvd25yZXYueG1sUEsFBgAAAAAEAAQA+QAAAJMDAAAAAA==&#10;" strokeweight=".4pt"/>
                  <v:line id="Line 376" o:spid="_x0000_s1305" style="position:absolute;flip:y;visibility:visible;mso-wrap-style:square" from="7708,5972" to="7709,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dpdMUAAADcAAAADwAAAGRycy9kb3ducmV2LnhtbESPQWvCQBSE74X+h+UJvRTdtZYg0VVK&#10;RfDgoY099PjIPpNg9m3IvmraX+8WBI/DzHzDLNeDb9WZ+tgEtjCdGFDEZXANVxa+DtvxHFQUZIdt&#10;YLLwSxHWq8eHJeYuXPiTzoVUKkE45mihFulyrWNZk8c4CR1x8o6h9yhJ9pV2PV4S3Lf6xZhMe2w4&#10;LdTY0XtN5an48RYKbT7CbLs/kMjrd7aZ/u3keWPt02h4W4ASGuQevrV3zsLMZPB/Jh0B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dpdMUAAADcAAAADwAAAAAAAAAA&#10;AAAAAAChAgAAZHJzL2Rvd25yZXYueG1sUEsFBgAAAAAEAAQA+QAAAJMDAAAAAA==&#10;" strokeweight=".4pt"/>
                  <v:line id="Line 377" o:spid="_x0000_s1306" style="position:absolute;visibility:visible;mso-wrap-style:square" from="7659,6021" to="7758,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lBDcQAAADcAAAADwAAAGRycy9kb3ducmV2LnhtbESPQWsCMRSE74X+h/AKvdWsFrZlNYoI&#10;luKluBbPj80zu7h5WZJoVn99Uyj0OMzMN8xiNdpeXMmHzrGC6aQAQdw43bFR8H3YvryDCBFZY++Y&#10;FNwowGr5+LDASrvEe7rW0YgM4VChgjbGoZIyNC1ZDBM3EGfv5LzFmKU3UntMGW57OSuKUlrsOC+0&#10;ONCmpeZcX6yCLz9edhuTynp/ux9L/ZFcZ5JSz0/jeg4i0hj/w3/tT63gtXiD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UENxAAAANwAAAAPAAAAAAAAAAAA&#10;AAAAAKECAABkcnMvZG93bnJldi54bWxQSwUGAAAAAAQABAD5AAAAkgMAAAAA&#10;" strokeweight=".4pt"/>
                  <v:line id="Line 378" o:spid="_x0000_s1307" style="position:absolute;visibility:visible;mso-wrap-style:square" from="7659,5972" to="7758,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Vf8AAAADcAAAADwAAAGRycy9kb3ducmV2LnhtbERPz2vCMBS+D/wfwhO8zXQTilSjDEEZ&#10;XoZVPD+at7SseSlJNNW/fjkMdvz4fq+3o+3FnXzoHCt4mxcgiBunOzYKLuf96xJEiMgae8ek4EEB&#10;tpvJyxor7RKf6F5HI3IIhwoVtDEOlZShaclimLuBOHPfzluMGXojtceUw20v34uilBY7zg0tDrRr&#10;qfmpb1bBlx9vx51JZX16PK+lPiTXmaTUbDp+rEBEGuO/+M/9qRUsirw2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fm1X/AAAAA3AAAAA8AAAAAAAAAAAAAAAAA&#10;oQIAAGRycy9kb3ducmV2LnhtbFBLBQYAAAAABAAEAPkAAACOAwAAAAA=&#10;" strokeweight=".4pt"/>
                  <v:line id="Line 379" o:spid="_x0000_s1308" style="position:absolute;flip:y;visibility:visible;mso-wrap-style:square" from="7659,5972" to="7758,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j9BsYAAADcAAAADwAAAGRycy9kb3ducmV2LnhtbESPT2vCQBTE74V+h+UJXkrd9Q9SU1cp&#10;iuChBxt78PjIvibB7NuQfWraT98tFDwOM/MbZrnufaOu1MU6sIXxyIAiLoKrubTwedw9v4CKguyw&#10;CUwWvinCevX4sMTMhRt/0DWXUiUIxwwtVCJtpnUsKvIYR6ElTt5X6DxKkl2pXYe3BPeNnhgz1x5r&#10;TgsVtrSpqDjnF28h1+YQprv3I4nMTvPt+GcvT1trh4P+7RWUUC/38H977yxMzQL+zqQj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Y/QbGAAAA3AAAAA8AAAAAAAAA&#10;AAAAAAAAoQIAAGRycy9kb3ducmV2LnhtbFBLBQYAAAAABAAEAPkAAACUAwAAAAA=&#10;" strokeweight=".4pt"/>
                  <v:line id="Line 380" o:spid="_x0000_s1309" style="position:absolute;flip:y;visibility:visible;mso-wrap-style:square" from="7785,5974" to="7786,6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vCRsIAAADcAAAADwAAAGRycy9kb3ducmV2LnhtbERPTWvCQBC9F/wPywi9FN1Ei0h0FVEE&#10;Dz200YPHITsmwexsyI6a+uvdQ6HHx/ternvXqDt1ofZsIB0noIgLb2suDZyO+9EcVBBki41nMvBL&#10;AdarwdsSM+sf/EP3XEoVQzhkaKASaTOtQ1GRwzD2LXHkLr5zKBF2pbYdPmK4a/QkSWbaYc2xocKW&#10;thUV1/zmDOQ6+fbT/deRRD7Ps136PMjHzpj3Yb9ZgBLq5V/85z5YA9M0zo9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vCRsIAAADcAAAADwAAAAAAAAAAAAAA&#10;AAChAgAAZHJzL2Rvd25yZXYueG1sUEsFBgAAAAAEAAQA+QAAAJADAAAAAA==&#10;" strokeweight=".4pt"/>
                  <v:line id="Line 381" o:spid="_x0000_s1310" style="position:absolute;visibility:visible;mso-wrap-style:square" from="7736,6024" to="7834,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XqP8QAAADcAAAADwAAAGRycy9kb3ducmV2LnhtbESPwWrDMBBE74H+g9hCb4nsFExwo4QS&#10;aCi9lDih58XayqbWykhK5OTro0Khx2Fm3jDr7WQHcSEfescKykUBgrh1umej4HR8m69AhIiscXBM&#10;Cq4UYLt5mK2x1i7xgS5NNCJDONSooItxrKUMbUcWw8KNxNn7dt5izNIbqT2mDLeDXBZFJS32nBc6&#10;HGnXUfvTnK2CTz+dP3YmVc3hevuq9D653iSlnh6n1xcQkab4H/5rv2sFz2UJv2fyEZ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Beo/xAAAANwAAAAPAAAAAAAAAAAA&#10;AAAAAKECAABkcnMvZG93bnJldi54bWxQSwUGAAAAAAQABAD5AAAAkgMAAAAA&#10;" strokeweight=".4pt"/>
                  <v:line id="Line 382" o:spid="_x0000_s1311" style="position:absolute;visibility:visible;mso-wrap-style:square" from="7736,5974" to="7834,6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d0SMQAAADcAAAADwAAAGRycy9kb3ducmV2LnhtbESPwWrDMBBE74H+g9hCb7GcFExxo4QS&#10;aCm9hLil58XayqbWykhK5OTro0Agx2Fm3jCrzWQHcSQfescKFkUJgrh1umej4Of7ff4CIkRkjYNj&#10;UnCiAJv1w2yFtXaJ93RsohEZwqFGBV2MYy1laDuyGAo3Emfvz3mLMUtvpPaYMtwOclmWlbTYc17o&#10;cKRtR+1/c7AKdn46fG1Nqpr96fxb6Y/kepOUenqc3l5BRJriPXxrf2oFz4slX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13RIxAAAANwAAAAPAAAAAAAAAAAA&#10;AAAAAKECAABkcnMvZG93bnJldi54bWxQSwUGAAAAAAQABAD5AAAAkgMAAAAA&#10;" strokeweight=".4pt"/>
                  <v:line id="Line 383" o:spid="_x0000_s1312" style="position:absolute;flip:y;visibility:visible;mso-wrap-style:square" from="7736,5974" to="7834,6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lcMcUAAADcAAAADwAAAGRycy9kb3ducmV2LnhtbESPQWvCQBSE7wX/w/IKXopuYopI6ipS&#10;ETz0YKMHj4/saxKafRuyrxr99V2h0OMwM98wy/XgWnWhPjSeDaTTBBRx6W3DlYHTcTdZgAqCbLH1&#10;TAZuFGC9Gj0tMbf+yp90KaRSEcIhRwO1SJdrHcqaHIap74ij9+V7hxJlX2nb4zXCXatnSTLXDhuO&#10;CzV29F5T+V38OAOFTg4+230cSeT1PN+m9728bI0ZPw+bN1BCg/yH/9p7ayBLM3iciUd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lcMcUAAADcAAAADwAAAAAAAAAA&#10;AAAAAAChAgAAZHJzL2Rvd25yZXYueG1sUEsFBgAAAAAEAAQA+QAAAJMDAAAAAA==&#10;" strokeweight=".4pt"/>
                  <v:line id="Line 384" o:spid="_x0000_s1313" style="position:absolute;flip:y;visibility:visible;mso-wrap-style:square" from="7859,5977" to="7860,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ERcUAAADcAAAADwAAAGRycy9kb3ducmV2LnhtbESPQWvCQBSE7wX/w/IEL6VuoiKSuooo&#10;goce2ujB4yP7moRm34bsU6O/3i0Uehxm5htmue5do67UhdqzgXScgCIuvK25NHA67t8WoIIgW2w8&#10;k4E7BVivBi9LzKy/8RddcylVhHDI0EAl0mZah6Iih2HsW+LoffvOoUTZldp2eItw1+hJksy1w5rj&#10;QoUtbSsqfvKLM5Dr5NNP9x9HEpmd57v0cZDXnTGjYb95ByXUy3/4r32wBqbpDH7PxCOgV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ERcUAAADcAAAADwAAAAAAAAAA&#10;AAAAAAChAgAAZHJzL2Rvd25yZXYueG1sUEsFBgAAAAAEAAQA+QAAAJMDAAAAAA==&#10;" strokeweight=".4pt"/>
                  <v:line id="Line 385" o:spid="_x0000_s1314" style="position:absolute;visibility:visible;mso-wrap-style:square" from="7810,6026" to="7908,6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7sPMQAAADcAAAADwAAAGRycy9kb3ducmV2LnhtbESPQWsCMRSE70L/Q3iF3jRrS5eyGkWE&#10;luKluC09PzbP7OLmZUmiWf31TUHwOMzMN8xyPdpenMmHzrGC+awAQdw43bFR8PP9Pn0DESKyxt4x&#10;KbhQgPXqYbLESrvEezrX0YgM4VChgjbGoZIyNC1ZDDM3EGfv4LzFmKU3UntMGW57+VwUpbTYcV5o&#10;caBtS82xPlkFX3487bYmlfX+cv0t9UdynUlKPT2OmwWISGO8h2/tT63gZf4K/2fy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Puw8xAAAANwAAAAPAAAAAAAAAAAA&#10;AAAAAKECAABkcnMvZG93bnJldi54bWxQSwUGAAAAAAQABAD5AAAAkgMAAAAA&#10;" strokeweight=".4pt"/>
                  <v:line id="Line 386" o:spid="_x0000_s1315" style="position:absolute;visibility:visible;mso-wrap-style:square" from="7810,5974" to="7908,6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yS8MAAADcAAAADwAAAGRycy9kb3ducmV2LnhtbESPQWsCMRSE74X+h/CE3mrWFhbZGkWE&#10;FvFSXKXnx+Y1u3TzsiTRrP56UxA8DjPzDbNYjbYXZ/Khc6xgNi1AEDdOd2wUHA+fr3MQISJr7B2T&#10;ggsFWC2fnxZYaZd4T+c6GpEhHCpU0MY4VFKGpiWLYeoG4uz9Om8xZumN1B5ThttevhVFKS12nBda&#10;HGjTUvNXn6yCbz+edhuTynp/uf6U+iu5ziSlXibj+gNEpDE+wvf2Vit4n5XwfyYf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sckvDAAAA3AAAAA8AAAAAAAAAAAAA&#10;AAAAoQIAAGRycy9kb3ducmV2LnhtbFBLBQYAAAAABAAEAPkAAACRAwAAAAA=&#10;" strokeweight=".4pt"/>
                  <v:line id="Line 387" o:spid="_x0000_s1316" style="position:absolute;flip:y;visibility:visible;mso-wrap-style:square" from="7810,5974" to="7908,6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JaMsUAAADcAAAADwAAAGRycy9kb3ducmV2LnhtbESPQWvCQBSE74X+h+UJvZS6SS1WoqsU&#10;RfDQQ40ePD6yzySYfRuyT03767uC4HGYmW+Y2aJ3jbpQF2rPBtJhAoq48Lbm0sB+t36bgAqCbLHx&#10;TAZ+KcBi/vw0w8z6K2/pkkupIoRDhgYqkTbTOhQVOQxD3xJH7+g7hxJlV2rb4TXCXaPfk2SsHdYc&#10;FypsaVlRccrPzkCukx8/Wn/vSOTjMF6lfxt5XRnzMui/pqCEenmE7+2NNTBKP+F2Jh4BP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JaMsUAAADcAAAADwAAAAAAAAAA&#10;AAAAAAChAgAAZHJzL2Rvd25yZXYueG1sUEsFBgAAAAAEAAQA+QAAAJMDAAAAAA==&#10;" strokeweight=".4pt"/>
                  <v:line id="Line 388" o:spid="_x0000_s1317" style="position:absolute;flip:y;visibility:visible;mso-wrap-style:square" from="7935,5977" to="7936,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3OQMIAAADcAAAADwAAAGRycy9kb3ducmV2LnhtbERPTWvCQBC9F/wPywi9FN1Ei0h0FVEE&#10;Dz200YPHITsmwexsyI6a+uvdQ6HHx/ternvXqDt1ofZsIB0noIgLb2suDZyO+9EcVBBki41nMvBL&#10;AdarwdsSM+sf/EP3XEoVQzhkaKASaTOtQ1GRwzD2LXHkLr5zKBF2pbYdPmK4a/QkSWbaYc2xocKW&#10;thUV1/zmDOQ6+fbT/deRRD7Ps136PMjHzpj3Yb9ZgBLq5V/85z5YA9M0ro1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03OQMIAAADcAAAADwAAAAAAAAAAAAAA&#10;AAChAgAAZHJzL2Rvd25yZXYueG1sUEsFBgAAAAAEAAQA+QAAAJADAAAAAA==&#10;" strokeweight=".4pt"/>
                  <v:line id="Line 389" o:spid="_x0000_s1318" style="position:absolute;visibility:visible;mso-wrap-style:square" from="7886,6026" to="7985,6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PmOcQAAADcAAAADwAAAGRycy9kb3ducmV2LnhtbESPQWsCMRSE70L/Q3iF3jRrC4tdjSJC&#10;S/FS3JaeH5tndnHzsiTRrP76plDwOMzMN8xqM9peXMiHzrGC+awAQdw43bFR8P31Nl2ACBFZY++Y&#10;FFwpwGb9MFlhpV3iA13qaESGcKhQQRvjUEkZmpYshpkbiLN3dN5izNIbqT2mDLe9fC6KUlrsOC+0&#10;ONCupeZUn62CTz+e9zuTyvpwvf2U+j25ziSlnh7H7RJEpDHew//tD63gZf4K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c+Y5xAAAANwAAAAPAAAAAAAAAAAA&#10;AAAAAKECAABkcnMvZG93bnJldi54bWxQSwUGAAAAAAQABAD5AAAAkgMAAAAA&#10;" strokeweight=".4pt"/>
                  <v:line id="Line 390" o:spid="_x0000_s1319" style="position:absolute;visibility:visible;mso-wrap-style:square" from="7886,5977" to="7985,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WFGcAAAADcAAAADwAAAGRycy9kb3ducmV2LnhtbERPz2vCMBS+D/wfwhN2m6kOilSjDMEx&#10;dhHr2PnRPNOy5qUk0dT99eYgePz4fq+3o+3FlXzoHCuYzwoQxI3THRsFP6f92xJEiMgae8ek4EYB&#10;tpvJyxor7RIf6VpHI3IIhwoVtDEOlZShaclimLmBOHNn5y3GDL2R2mPK4baXi6IopcWOc0OLA+1a&#10;av7qi1Vw8OPle2dSWR9v/7+l/kyuM0mp1+n4sQIRaYxP8cP9pRW8L/L8fCYfAbm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lhRnAAAAA3AAAAA8AAAAAAAAAAAAAAAAA&#10;oQIAAGRycy9kb3ducmV2LnhtbFBLBQYAAAAABAAEAPkAAACOAwAAAAA=&#10;" strokeweight=".4pt"/>
                  <v:line id="Line 391" o:spid="_x0000_s1320" style="position:absolute;flip:y;visibility:visible;mso-wrap-style:square" from="7886,5977" to="7985,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utYMUAAADcAAAADwAAAGRycy9kb3ducmV2LnhtbESPQWvCQBSE74X+h+UVvJS6iRaR1FVE&#10;ETx4aKMHj4/sMwlm34bsU9P+ercgeBxm5htmtuhdo67UhdqzgXSYgCIuvK25NHDYbz6moIIgW2w8&#10;k4FfCrCYv77MMLP+xj90zaVUEcIhQwOVSJtpHYqKHIahb4mjd/KdQ4myK7Xt8BbhrtGjJJlohzXH&#10;hQpbWlVUnPOLM5Dr5NuPN7s9iXweJ+v0byvva2MGb/3yC5RQL8/wo721BsajFP7PxCO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utYMUAAADcAAAADwAAAAAAAAAA&#10;AAAAAAChAgAAZHJzL2Rvd25yZXYueG1sUEsFBgAAAAAEAAQA+QAAAJMDAAAAAA==&#10;" strokeweight=".4pt"/>
                  <v:line id="Line 392" o:spid="_x0000_s1321" style="position:absolute;flip:y;visibility:visible;mso-wrap-style:square" from="8012,5977" to="8013,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kzF8UAAADcAAAADwAAAGRycy9kb3ducmV2LnhtbESPQWvCQBSE74X+h+UVeim6MRaR6Cqi&#10;CB48tNGDx0f2mQSzb0P2VdP+ercgeBxm5htmvuxdo67UhdqzgdEwAUVceFtzaeB42A6moIIgW2w8&#10;k4FfCrBcvL7MMbP+xt90zaVUEcIhQwOVSJtpHYqKHIahb4mjd/adQ4myK7Xt8BbhrtFpkky0w5rj&#10;QoUtrSsqLvmPM5Dr5MuPt/sDiXyeJpvR304+Nsa8v/WrGSihXp7hR3tnDYzTFP7PxCO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kzF8UAAADcAAAADwAAAAAAAAAA&#10;AAAAAAChAgAAZHJzL2Rvd25yZXYueG1sUEsFBgAAAAAEAAQA+QAAAJMDAAAAAA==&#10;" strokeweight=".4pt"/>
                  <v:line id="Line 393" o:spid="_x0000_s1322" style="position:absolute;visibility:visible;mso-wrap-style:square" from="7963,6026" to="8061,6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cbbsMAAADcAAAADwAAAGRycy9kb3ducmV2LnhtbESPQWsCMRSE70L/Q3gFb5qtwiJbo4jQ&#10;UryIa+n5sXnNLm5eliSatb++EQo9DjPzDbPejrYXN/Khc6zgZV6AIG6c7tgo+Dy/zVYgQkTW2Dsm&#10;BXcKsN08TdZYaZf4RLc6GpEhHCpU0MY4VFKGpiWLYe4G4ux9O28xZumN1B5ThtteLoqilBY7zgst&#10;DrRvqbnUV6vg6MfrYW9SWZ/uP1+lfk+uM0mp6fO4ewURaYz/4b/2h1awXCzhcSYf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3G27DAAAA3AAAAA8AAAAAAAAAAAAA&#10;AAAAoQIAAGRycy9kb3ducmV2LnhtbFBLBQYAAAAABAAEAPkAAACRAwAAAAA=&#10;" strokeweight=".4pt"/>
                  <v:line id="Line 394" o:spid="_x0000_s1323" style="position:absolute;visibility:visible;mso-wrap-style:square" from="7963,5977" to="8061,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6DGsQAAADcAAAADwAAAGRycy9kb3ducmV2LnhtbESPQWsCMRSE70L/Q3iF3jRbW5ayNYoI&#10;FelFXKXnx+Y1u7h5WZJo1v56Uyj0OMzMN8xiNdpeXMmHzrGC51kBgrhxumOj4HT8mL6BCBFZY++Y&#10;FNwowGr5MFlgpV3iA13raESGcKhQQRvjUEkZmpYshpkbiLP37bzFmKU3UntMGW57OS+KUlrsOC+0&#10;ONCmpeZcX6yCvR8vnxuTyvpw+/kq9Ta5ziSlnh7H9TuISGP8D/+1d1rBy/wV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HoMaxAAAANwAAAAPAAAAAAAAAAAA&#10;AAAAAKECAABkcnMvZG93bnJldi54bWxQSwUGAAAAAAQABAD5AAAAkgMAAAAA&#10;" strokeweight=".4pt"/>
                  <v:line id="Line 395" o:spid="_x0000_s1324" style="position:absolute;flip:y;visibility:visible;mso-wrap-style:square" from="7963,5977" to="8061,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rY8YAAADcAAAADwAAAGRycy9kb3ducmV2LnhtbESPQWvCQBSE74L/YXmFXkrdqK1I6iaI&#10;InjowcYePD6yr0lo9m3IPjXtr+8WBI/DzHzDrPLBtepCfWg8G5hOElDEpbcNVwY+j7vnJaggyBZb&#10;z2TghwLk2Xi0wtT6K3/QpZBKRQiHFA3UIl2qdShrchgmviOO3pfvHUqUfaVtj9cId62eJclCO2w4&#10;LtTY0aam8rs4OwOFTg5+vns/ksjLabGd/u7laWvM48OwfgMlNMg9fGvvrYH57BX+z8Qjo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gq2PGAAAA3AAAAA8AAAAAAAAA&#10;AAAAAAAAoQIAAGRycy9kb3ducmV2LnhtbFBLBQYAAAAABAAEAPkAAACUAwAAAAA=&#10;" strokeweight=".4pt"/>
                  <v:line id="Line 396" o:spid="_x0000_s1325" style="position:absolute;flip:y;visibility:visible;mso-wrap-style:square" from="8089,5980" to="8090,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1FMUAAADcAAAADwAAAGRycy9kb3ducmV2LnhtbESPQWvCQBSE74X+h+UVvJS6UUuQ1FVE&#10;ETx4aKMHj4/sMwlm34bsU9P+ercgeBxm5htmtuhdo67UhdqzgdEwAUVceFtzaeCw33xMQQVBtth4&#10;JgO/FGAxf32ZYWb9jX/omkupIoRDhgYqkTbTOhQVOQxD3xJH7+Q7hxJlV2rb4S3CXaPHSZJqhzXH&#10;hQpbWlVUnPOLM5Dr5NtPNrs9iXwe0/Xobyvva2MGb/3yC5RQL8/wo721BibjFP7PxCO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1FMUAAADcAAAADwAAAAAAAAAA&#10;AAAAAAChAgAAZHJzL2Rvd25yZXYueG1sUEsFBgAAAAAEAAQA+QAAAJMDAAAAAA==&#10;" strokeweight=".4pt"/>
                  <v:line id="Line 397" o:spid="_x0000_s1326" style="position:absolute;visibility:visible;mso-wrap-style:square" from="8039,6029" to="8138,6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wdbcQAAADcAAAADwAAAGRycy9kb3ducmV2LnhtbESPQWsCMRSE70L/Q3iF3jRbC9uyNYoI&#10;FelFXKXnx+Y1u7h5WZJo1v56Uyj0OMzMN8xiNdpeXMmHzrGC51kBgrhxumOj4HT8mL6BCBFZY++Y&#10;FNwowGr5MFlgpV3iA13raESGcKhQQRvjUEkZmpYshpkbiLP37bzFmKU3UntMGW57OS+KUlrsOC+0&#10;ONCmpeZcX6yCvR8vnxuTyvpw+/kq9Ta5ziSlnh7H9TuISGP8D/+1d1rBy/wV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zB1txAAAANwAAAAPAAAAAAAAAAAA&#10;AAAAAKECAABkcnMvZG93bnJldi54bWxQSwUGAAAAAAQABAD5AAAAkgMAAAAA&#10;" strokeweight=".4pt"/>
                  <v:line id="Line 398" o:spid="_x0000_s1327" style="position:absolute;visibility:visible;mso-wrap-style:square" from="8039,5980" to="8138,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OJH8AAAADcAAAADwAAAGRycy9kb3ducmV2LnhtbERPz2vCMBS+D/wfwhN2m6kOilSjDMEx&#10;dhHr2PnRPNOy5qUk0dT99eYgePz4fq+3o+3FlXzoHCuYzwoQxI3THRsFP6f92xJEiMgae8ek4EYB&#10;tpvJyxor7RIf6VpHI3IIhwoVtDEOlZShaclimLmBOHNn5y3GDL2R2mPK4baXi6IopcWOc0OLA+1a&#10;av7qi1Vw8OPle2dSWR9v/7+l/kyuM0mp1+n4sQIRaYxP8cP9pRW8L/LafCYfAbm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TiR/AAAAA3AAAAA8AAAAAAAAAAAAAAAAA&#10;oQIAAGRycy9kb3ducmV2LnhtbFBLBQYAAAAABAAEAPkAAACOAwAAAAA=&#10;" strokeweight=".4pt"/>
                  <v:line id="Line 399" o:spid="_x0000_s1328" style="position:absolute;flip:y;visibility:visible;mso-wrap-style:square" from="8039,5980" to="8138,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2hZsYAAADcAAAADwAAAGRycy9kb3ducmV2LnhtbESPQWvCQBSE74L/YXmCF6kbtYhNs5FS&#10;ETx4aKOHHh/Z1yQ0+zZkn5r217uFQo/DzHzDZNvBtepKfWg8G1jME1DEpbcNVwbOp/3DBlQQZIut&#10;ZzLwTQG2+XiUYWr9jd/pWkilIoRDigZqkS7VOpQ1OQxz3xFH79P3DiXKvtK2x1uEu1Yvk2StHTYc&#10;F2rs6LWm8qu4OAOFTt78an88kcjjx3q3+DnIbGfMdDK8PIMSGuQ//Nc+WAOr5RP8nolHQ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toWbGAAAA3AAAAA8AAAAAAAAA&#10;AAAAAAAAoQIAAGRycy9kb3ducmV2LnhtbFBLBQYAAAAABAAEAPkAAACUAwAAAAA=&#10;" strokeweight=".4pt"/>
                  <v:line id="Line 400" o:spid="_x0000_s1329" style="position:absolute;flip:y;visibility:visible;mso-wrap-style:square" from="8163,5980" to="8164,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6eJsIAAADcAAAADwAAAGRycy9kb3ducmV2LnhtbERPTWvCQBC9F/wPywi9FN1oikh0FVEE&#10;Dz200YPHITsmwexsyI6a+uvdQ6HHx/ternvXqDt1ofZsYDJOQBEX3tZcGjgd96M5qCDIFhvPZOCX&#10;AqxXg7clZtY/+IfuuZQqhnDI0EAl0mZah6Iih2HsW+LIXXznUCLsSm07fMRw1+hpksy0w5pjQ4Ut&#10;bSsqrvnNGch18u3T/deRRD7Ps93keZCPnTHvw36zACXUy7/4z32wBtI0zo9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o6eJsIAAADcAAAADwAAAAAAAAAAAAAA&#10;AAChAgAAZHJzL2Rvd25yZXYueG1sUEsFBgAAAAAEAAQA+QAAAJADAAAAAA==&#10;" strokeweight=".4pt"/>
                  <v:line id="Line 401" o:spid="_x0000_s1330" style="position:absolute;visibility:visible;mso-wrap-style:square" from="8113,6029" to="8212,6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C2X8QAAADcAAAADwAAAGRycy9kb3ducmV2LnhtbESPwWrDMBBE74H+g9hCb7GcBExwo4QS&#10;aAm9lDgh58XayqbWykhK5PTrq0Khx2Fm3jCb3WQHcSMfescKFkUJgrh1umej4Hx6na9BhIiscXBM&#10;Cu4UYLd9mG2w1i7xkW5NNCJDONSooItxrKUMbUcWQ+FG4ux9Om8xZumN1B5ThttBLsuykhZ7zgsd&#10;jrTvqP1qrlbBh5+u73uTquZ4/75U+i253iSlnh6nl2cQkab4H/5rH7SC1WoBv2fyEZ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sLZfxAAAANwAAAAPAAAAAAAAAAAA&#10;AAAAAKECAABkcnMvZG93bnJldi54bWxQSwUGAAAAAAQABAD5AAAAkgMAAAAA&#10;" strokeweight=".4pt"/>
                  <v:line id="Line 402" o:spid="_x0000_s1331" style="position:absolute;visibility:visible;mso-wrap-style:square" from="8113,5980" to="8212,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oKMMAAADcAAAADwAAAGRycy9kb3ducmV2LnhtbESPQWsCMRSE70L/Q3gFb5qtwiJbo4jQ&#10;UryIa+n5sXnNLm5eliSatb++EQo9DjPzDbPejrYXN/Khc6zgZV6AIG6c7tgo+Dy/zVYgQkTW2Dsm&#10;BXcKsN08TdZYaZf4RLc6GpEhHCpU0MY4VFKGpiWLYe4G4ux9O28xZumN1B5ThtteLoqilBY7zgst&#10;DrRvqbnUV6vg6MfrYW9SWZ/uP1+lfk+uM0mp6fO4ewURaYz/4b/2h1awXC7gcSYf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KCjDAAAA3AAAAA8AAAAAAAAAAAAA&#10;AAAAoQIAAGRycy9kb3ducmV2LnhtbFBLBQYAAAAABAAEAPkAAACRAwAAAAA=&#10;" strokeweight=".4pt"/>
                  <v:line id="Line 403" o:spid="_x0000_s1332" style="position:absolute;flip:y;visibility:visible;mso-wrap-style:square" from="8113,5980" to="8212,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wAUcUAAADcAAAADwAAAGRycy9kb3ducmV2LnhtbESPQWvCQBSE7wX/w/IEL0U3miISXUUq&#10;goce2ujB4yP7TILZtyH7qtFf3y0Uehxm5htmteldo27UhdqzgekkAUVceFtzaeB03I8XoIIgW2w8&#10;k4EHBdisBy8rzKy/8xfdcilVhHDI0EAl0mZah6Iih2HiW+LoXXznUKLsSm07vEe4a/QsSebaYc1x&#10;ocKW3isqrvm3M5Dr5NOn+48jibyd57vp8yCvO2NGw367BCXUy3/4r32wBtI0hd8z8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wAUcUAAADcAAAADwAAAAAAAAAA&#10;AAAAAAChAgAAZHJzL2Rvd25yZXYueG1sUEsFBgAAAAAEAAQA+QAAAJMDAAAAAA==&#10;" strokeweight=".4pt"/>
                  <v:line id="Line 404" o:spid="_x0000_s1333" style="position:absolute;visibility:visible;mso-wrap-style:square" from="1157,6035" to="1226,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7nKMYAAADcAAAADwAAAGRycy9kb3ducmV2LnhtbESPQWvCQBSE74L/YXmCN92kFrHRjYig&#10;SA+txh48PrKvSWr2bZpdY/rvu4WCx2FmvmFW697UoqPWVZYVxNMIBHFudcWFgo/zbrIA4Tyyxtoy&#10;KfghB+t0OFhhou2dT9RlvhABwi5BBaX3TSKly0sy6Ka2IQ7ep20N+iDbQuoW7wFuavkURXNpsOKw&#10;UGJD25Lya3YzCnZvr3W2z05xd9Ff79H8+2WzOGqlxqN+swThqfeP8H/7oBXMZs/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5yjGAAAA3AAAAA8AAAAAAAAA&#10;AAAAAAAAoQIAAGRycy9kb3ducmV2LnhtbFBLBQYAAAAABAAEAPkAAACUAwAAAAA=&#10;" strokeweight=".15pt"/>
                  <v:line id="Line 405" o:spid="_x0000_s1334" style="position:absolute;flip:x;visibility:visible;mso-wrap-style:square" from="4118,6035" to="4187,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GSr8AAADcAAAADwAAAGRycy9kb3ducmV2LnhtbESPy4rCQBBF9wPzD00NuBs7oyiSsRUf&#10;iG59ZF+kyySYrg6pVuPf24Lg8nIfhzudd65WN2ql8mzgr5+AIs69rbgwcDpufiegJCBbrD2TgQcJ&#10;zGffX1NMrb/znm6HUKg4wpKigTKEJtVa8pIcSt83xNE7+9ZhiLIttG3xHsddrQdJMtYOK46EEhta&#10;lZRfDlcXIcvM7te8vawysfa8kNpvJDOm99Mt/kEF6sIn/G7vrIHhcASvM/EI6N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y+GSr8AAADcAAAADwAAAAAAAAAAAAAAAACh&#10;AgAAZHJzL2Rvd25yZXYueG1sUEsFBgAAAAAEAAQA+QAAAI0DAAAAAA==&#10;" strokeweight=".15pt"/>
                  <v:shape id="Freeform 406" o:spid="_x0000_s1335" style="position:absolute;left:911;top:5996;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AsecYA&#10;AADcAAAADwAAAGRycy9kb3ducmV2LnhtbESPQWvCQBSE7wX/w/KEXkLd2EAo0VVCbYqHUqkV8fjI&#10;PpPY7NuQXTX++25B6HGY+WaY+XIwrbhQ7xrLCqaTGARxaXXDlYLdd/H0AsJ5ZI2tZVJwIwfLxehh&#10;jpm2V/6iy9ZXIpSwy1BB7X2XSenKmgy6ie2Ig3e0vUEfZF9J3eM1lJtWPsdxKg02HBZq7Oi1pvJn&#10;ezYKkk1U2beP9HTQ+aY7F6t99MnvSj2Oh3wGwtPg/8N3eq0Dl6T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AsecYAAADcAAAADwAAAAAAAAAAAAAAAACYAgAAZHJz&#10;L2Rvd25yZXYueG1sUEsFBgAAAAAEAAQA9QAAAIsDAAAAAA==&#10;" path="m,36l3,25,6,17r,-6l14,3,19,r9,l33,3r6,6l44,19r,9l47,36,44,47r,8l41,60r-5,6l30,69r-13,l14,66,8,63,3,47,,36xm11,36r,16l14,58r5,2l30,60r3,-2l36,52r,-33l33,14,22,9r-5,2l14,14r-3,5l11,36xe" fillcolor="black" strokeweight="0">
                    <v:path arrowok="t" o:connecttype="custom" o:connectlocs="0,36;3,25;6,17;6,11;14,3;19,0;28,0;33,3;39,9;44,19;44,28;47,36;44,47;44,55;41,60;36,66;30,69;17,69;14,66;8,63;3,47;0,36;11,36;11,52;14,58;19,60;30,60;33,58;36,52;36,19;33,14;22,9;17,11;14,14;11,19;11,36" o:connectangles="0,0,0,0,0,0,0,0,0,0,0,0,0,0,0,0,0,0,0,0,0,0,0,0,0,0,0,0,0,0,0,0,0,0,0,0"/>
                    <o:lock v:ext="edit" verticies="t"/>
                  </v:shape>
                  <v:rect id="Rectangle 407" o:spid="_x0000_s1336" style="position:absolute;left:969;top:6056;width: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PjMYA&#10;AADcAAAADwAAAGRycy9kb3ducmV2LnhtbESPT2vCQBTE74LfYXlCb7rRQC1pNkEsltKeanvw+Mi+&#10;/NHs25DdmsRP3y0UPA4z8xsmzUfTiiv1rrGsYL2KQBAXVjdcKfj+OiyfQDiPrLG1TAomcpBn81mK&#10;ibYDf9L16CsRIOwSVFB73yVSuqImg25lO+LglbY36IPsK6l7HALctHITRY/SYMNhocaO9jUVl+OP&#10;UXD62MQX+yordzvY8uV9e56K002ph8W4ewbhafT38H/7TSuI4y3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oPjMYAAADcAAAADwAAAAAAAAAAAAAAAACYAgAAZHJz&#10;L2Rvd25yZXYueG1sUEsFBgAAAAAEAAQA9QAAAIsDAAAAAA==&#10;" fillcolor="black" strokeweight="0"/>
                  <v:shape id="Freeform 408" o:spid="_x0000_s1337" style="position:absolute;left:991;top:5999;width:43;height:66;visibility:visible;mso-wrap-style:square;v-text-anchor:top" coordsize="4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nZKsIA&#10;AADcAAAADwAAAGRycy9kb3ducmV2LnhtbERPTWvCQBC9F/wPywi9lLqxFilpVikFQdqT0YPHYXea&#10;hGRnw+6o8d93D4UeH++72k5+UFeKqQtsYLkoQBHb4DpuDJyOu+c3UEmQHQ6BycCdEmw3s4cKSxdu&#10;fKBrLY3KIZxKNNCKjKXWybbkMS3CSJy5nxA9Soax0S7iLYf7Qb8UxVp77Dg3tDjSZ0u2ry/ewLmQ&#10;p7XwMh7t69d3fbZdf7jcjXmcTx/voIQm+Rf/uffOwGqV1+Yz+Qjo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dkqwgAAANwAAAAPAAAAAAAAAAAAAAAAAJgCAABkcnMvZG93&#10;bnJldi54bWxQSwUGAAAAAAQABAD1AAAAhwMAAAAA&#10;" path="m,49l8,47r3,5l16,57r14,l32,55r3,-6l35,36,32,33,21,27r-2,3l16,30r-5,6l,33,8,,41,r,8l16,8,11,25r8,-3l32,22r9,8l43,36r,13l41,55r-9,8l27,66r-11,l11,63r-3,l2,52,,49xe" fillcolor="black" strokeweight="0">
                    <v:path arrowok="t" o:connecttype="custom" o:connectlocs="0,49;8,47;11,52;16,57;30,57;32,55;35,49;35,36;32,33;21,27;19,30;16,30;11,36;0,33;8,0;41,0;41,8;16,8;11,25;19,22;32,22;41,30;43,36;43,49;41,55;32,63;27,66;16,66;11,63;8,63;2,52;0,49" o:connectangles="0,0,0,0,0,0,0,0,0,0,0,0,0,0,0,0,0,0,0,0,0,0,0,0,0,0,0,0,0,0,0,0"/>
                  </v:shape>
                  <v:shape id="Freeform 409" o:spid="_x0000_s1338" style="position:absolute;left:1043;top:5999;width:43;height:66;visibility:visible;mso-wrap-style:square;v-text-anchor:top" coordsize="4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8scQA&#10;AADcAAAADwAAAGRycy9kb3ducmV2LnhtbESPQWsCMRSE7wX/Q3hCL0Wz1iJ2NYoUCqU9uXrw+Ehe&#10;dxc3L0vy1PXfN4VCj8PMfMOst4Pv1JViagMbmE0LUMQ2uJZrA8fD+2QJKgmywy4wGbhTgu1m9LDG&#10;0oUb7+laSa0yhFOJBhqRvtQ62YY8pmnoibP3HaJHyTLW2kW8Zbjv9HNRLLTHlvNCgz29NWTP1cUb&#10;OBXytBCexYN9+fyqTrY97y93Yx7Hw24FSmiQ//Bf+8MZmM9f4fdMPg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FfLHEAAAA3AAAAA8AAAAAAAAAAAAAAAAAmAIAAGRycy9k&#10;b3ducmV2LnhtbFBLBQYAAAAABAAEAPUAAACJAwAAAAA=&#10;" path="m,49l8,47r3,5l16,57r14,l32,55r3,-6l35,36,32,33,21,27r-2,3l16,30r-5,6l,33,8,,41,r,8l16,8,11,25r8,-3l32,22r9,8l43,36r,13l41,55r-9,8l27,66r-11,l11,63r-3,l2,52,,49xe" fillcolor="black" strokeweight="0">
                    <v:path arrowok="t" o:connecttype="custom" o:connectlocs="0,49;8,47;11,52;16,57;30,57;32,55;35,49;35,36;32,33;21,27;19,30;16,30;11,36;0,33;8,0;41,0;41,8;16,8;11,25;19,22;32,22;41,30;43,36;43,49;41,55;32,63;27,66;16,66;11,63;8,63;2,52;0,49" o:connectangles="0,0,0,0,0,0,0,0,0,0,0,0,0,0,0,0,0,0,0,0,0,0,0,0,0,0,0,0,0,0,0,0"/>
                  </v:shape>
                  <v:line id="Line 410" o:spid="_x0000_s1339" style="position:absolute;visibility:visible;mso-wrap-style:square" from="1157,5827" to="1226,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OSVsIAAADcAAAADwAAAGRycy9kb3ducmV2LnhtbERPTYvCMBC9C/6HMII3TV1F3K5RRFDE&#10;g6t1D3scmrGtNpNuE2v99+aw4PHxvufL1pSiodoVlhWMhhEI4tTqgjMFP+fNYAbCeWSNpWVS8CQH&#10;y0W3M8dY2wefqEl8JkIIuxgV5N5XsZQuzcmgG9qKOHAXWxv0AdaZ1DU+Qrgp5UcUTaXBgkNDjhWt&#10;c0pvyd0o2Bz2ZbJNTqPmV1+/o+nf52p21Er1e+3qC4Sn1r/F/+6dVjCehPnhTDgCcvE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OSVsIAAADcAAAADwAAAAAAAAAAAAAA&#10;AAChAgAAZHJzL2Rvd25yZXYueG1sUEsFBgAAAAAEAAQA+QAAAJADAAAAAA==&#10;" strokeweight=".15pt"/>
                  <v:line id="Line 411" o:spid="_x0000_s1340" style="position:absolute;flip:x;visibility:visible;mso-wrap-style:square" from="4118,5827" to="4187,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LzNL8AAADcAAAADwAAAGRycy9kb3ducmV2LnhtbESPy4rCQBBF9wP+Q1OCu7HjKCLRVnwg&#10;ztZH9kW6TILp6pDq0fj39oDg8nIfh7tYda5Wd2ql8mxgNExAEefeVlwYuJz33zNQEpAt1p7JwJME&#10;Vsve1wJT6x98pPspFCqOsKRooAyhSbWWvCSHMvQNcfSuvnUYomwLbVt8xHFX658kmWqHFUdCiQ1t&#10;S8pvpz8XIZvMHnd8uG0zsfa6ltrvJTNm0O/Wc1CBuvAJv9u/1sB4MoL/M/EI6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BLzNL8AAADcAAAADwAAAAAAAAAAAAAAAACh&#10;AgAAZHJzL2Rvd25yZXYueG1sUEsFBgAAAAAEAAQA+QAAAI0DAAAAAA==&#10;" strokeweight=".15pt"/>
                  <v:shape id="Freeform 412" o:spid="_x0000_s1341" style="position:absolute;left:963;top:578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1ZB8cA&#10;AADcAAAADwAAAGRycy9kb3ducmV2LnhtbESPT2vCQBTE74LfYXlCL9Js/IOU1FXE1uKhKEYpPT6y&#10;r0na7Nslu2r67bsFweMw85th5svONOJCra8tKxglKQjiwuqaSwWn4+bxCYQPyBoby6TglzwsF/3e&#10;HDNtr3ygSx5KEUvYZ6igCsFlUvqiIoM+sY44el+2NRiibEupW7zGctPIcZrOpMGa40KFjtYVFT/5&#10;2SiY7IelfX2ffX/q1d6dNy8fwx2/KfUw6FbPIAJ14R6+0VsduekY/s/E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dWQfHAAAA3AAAAA8AAAAAAAAAAAAAAAAAmAIAAGRy&#10;cy9kb3ducmV2LnhtbFBLBQYAAAAABAAEAPUAAACMAwAAAAA=&#10;" path="m,36l3,25,6,17r,-6l14,3,19,r9,l33,3r6,6l44,20r,8l47,36,44,47r,8l41,61r-5,5l30,69r-13,l14,66,8,63,3,47,,36xm11,36r,16l14,58r5,3l30,61r3,-3l36,52r,-32l33,14,22,9r-5,2l14,14r-3,6l11,36xe" fillcolor="black" strokeweight="0">
                    <v:path arrowok="t" o:connecttype="custom" o:connectlocs="0,36;3,25;6,17;6,11;14,3;19,0;28,0;33,3;39,9;44,20;44,28;47,36;44,47;44,55;41,61;36,66;30,69;17,69;14,66;8,63;3,47;0,36;11,36;11,52;14,58;19,61;30,61;33,58;36,52;36,20;33,14;22,9;17,11;14,14;11,20;11,36" o:connectangles="0,0,0,0,0,0,0,0,0,0,0,0,0,0,0,0,0,0,0,0,0,0,0,0,0,0,0,0,0,0,0,0,0,0,0,0"/>
                    <o:lock v:ext="edit" verticies="t"/>
                  </v:shape>
                  <v:rect id="Rectangle 413" o:spid="_x0000_s1342" style="position:absolute;left:1021;top:5849;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68sUA&#10;AADcAAAADwAAAGRycy9kb3ducmV2LnhtbESPQWvCQBSE7wX/w/KE3nRjUmqJrkFaFGlPag8eH9ln&#10;Es2+DdmtSfz13YLQ4zAz3zDLrDe1uFHrKssKZtMIBHFudcWFgu/jZvIGwnlkjbVlUjCQg2w1elpi&#10;qm3He7odfCEChF2KCkrvm1RKl5dk0E1tQxy8s20N+iDbQuoWuwA3tYyj6FUarDgslNjQe0n59fBj&#10;FJy+4uRqt7Jw9409f3zOL0N+uiv1PO7XCxCeev8ffrR3WkHyksDf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3ryxQAAANwAAAAPAAAAAAAAAAAAAAAAAJgCAABkcnMv&#10;ZG93bnJldi54bWxQSwUGAAAAAAQABAD1AAAAigMAAAAA&#10;" fillcolor="black" strokeweight="0"/>
                  <v:shape id="Freeform 414" o:spid="_x0000_s1343" style="position:absolute;left:1043;top:5788;width:43;height:69;visibility:visible;mso-wrap-style:square;v-text-anchor:top" coordsize="4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W/QsUA&#10;AADcAAAADwAAAGRycy9kb3ducmV2LnhtbESPT4vCMBTE7wt+h/CEva2pfxCpRhFB0MPCWhX19mye&#10;bbF5qU1W67c3wsIeh5n5DTOZNaYUd6pdYVlBtxOBIE6tLjhTsNsuv0YgnEfWWFomBU9yMJu2PiYY&#10;a/vgDd0Tn4kAYRejgtz7KpbSpTkZdB1bEQfvYmuDPsg6k7rGR4CbUvaiaCgNFhwWcqxokVN6TX6N&#10;guinZ/fHZn0zw9Ph25z1yifuqNRnu5mPQXhq/H/4r73SCvqDAbzPhCMgp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b9CxQAAANwAAAAPAAAAAAAAAAAAAAAAAJgCAABkcnMv&#10;ZG93bnJldi54bWxQSwUGAAAAAAQABAD1AAAAigMAAAAA&#10;" path="m43,20r-8,l32,17r,-3l27,9r-8,l13,14,8,25r,8l11,31r5,-3l19,25r13,l38,31r5,10l43,52,38,63,27,69r-11,l11,66,5,61,2,55,,47,,25,2,17,8,9,11,6,16,3,24,r8,3l38,6r3,5l43,20xm8,47r,3l11,55r5,6l30,61r2,-3l35,52r,-11l32,36,27,33r-11,l11,36,8,41r,6xe" fillcolor="black" strokeweight="0">
                    <v:path arrowok="t" o:connecttype="custom" o:connectlocs="43,20;35,20;32,17;32,14;27,9;19,9;13,14;8,25;8,33;11,31;16,28;19,25;32,25;38,31;43,41;43,52;38,63;27,69;16,69;11,66;5,61;2,55;0,47;0,25;2,17;8,9;11,6;16,3;24,0;32,3;38,6;41,11;43,20;8,47;8,50;11,55;16,61;30,61;32,58;35,52;35,41;32,36;27,33;16,33;11,36;8,41;8,47" o:connectangles="0,0,0,0,0,0,0,0,0,0,0,0,0,0,0,0,0,0,0,0,0,0,0,0,0,0,0,0,0,0,0,0,0,0,0,0,0,0,0,0,0,0,0,0,0,0,0"/>
                    <o:lock v:ext="edit" verticies="t"/>
                  </v:shape>
                  <v:line id="Line 415" o:spid="_x0000_s1344" style="position:absolute;visibility:visible;mso-wrap-style:square" from="1157,5616" to="1226,5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xzscAAADcAAAADwAAAGRycy9kb3ducmV2LnhtbESPQWvCQBSE70L/w/IK3nRjtaJpNiIF&#10;RXqoGj30+Mg+k9js2zS7xvTfdwuFHoeZ+YZJVr2pRUetqywrmIwjEMS51RUXCs6nzWgBwnlkjbVl&#10;UvBNDlbpwyDBWNs7H6nLfCEChF2MCkrvm1hKl5dk0I1tQxy8i20N+iDbQuoW7wFuavkURXNpsOKw&#10;UGJDryXln9nNKNi8v9XZNjtOug993Ufzr+V6cdBKDR/79QsIT73/D/+1d1rBdPYMv2fCEZDp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9DHOxwAAANwAAAAPAAAAAAAA&#10;AAAAAAAAAKECAABkcnMvZG93bnJldi54bWxQSwUGAAAAAAQABAD5AAAAlQMAAAAA&#10;" strokeweight=".15pt"/>
                  <v:line id="Line 416" o:spid="_x0000_s1345" style="position:absolute;flip:x;visibility:visible;mso-wrap-style:square" from="4118,5616" to="4187,5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rQMEAAADcAAAADwAAAGRycy9kb3ducmV2LnhtbESPy2rDMBBF94H8g5hAd7HcB6G4UYyb&#10;Ytptkno/WBPbxBoZjxq7f18VAlle7uNwt/nsenWlUTrPBh6TFBRx7W3HjYHvU7l+BSUB2WLvmQz8&#10;kkC+Wy62mFk/8YGux9CoOMKSoYE2hCHTWuqWHEriB+Lonf3oMEQ5NtqOOMVx1+unNN1ohx1HQosD&#10;7VuqL8cfFyHvlT188OdlX4m150J6X0plzMNqLt5ABZrDPXxrf1kDzy8b+D8Tj4D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2tAwQAAANwAAAAPAAAAAAAAAAAAAAAA&#10;AKECAABkcnMvZG93bnJldi54bWxQSwUGAAAAAAQABAD5AAAAjwMAAAAA&#10;" strokeweight=".15pt"/>
                  <v:shape id="Freeform 417" o:spid="_x0000_s1346" style="position:absolute;left:911;top:5578;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6JsYA&#10;AADcAAAADwAAAGRycy9kb3ducmV2LnhtbESPT2vCQBTE74LfYXmF3nRTDVpSVwmi9I8nrRdvj+xr&#10;Esy+jbtbjX76bkHwOMzMb5jZojONOJPztWUFL8MEBHFhdc2lgv33evAKwgdkjY1lUnAlD4t5vzfD&#10;TNsLb+m8C6WIEPYZKqhCaDMpfVGRQT+0LXH0fqwzGKJ0pdQOLxFuGjlKkok0WHNcqLClZUXFcfdr&#10;FKSrzfvnNk+/uvS4KZtbPjm5w0mp56cufwMRqAuP8L39oRWM0yn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R6JsYAAADcAAAADwAAAAAAAAAAAAAAAACYAgAAZHJz&#10;L2Rvd25yZXYueG1sUEsFBgAAAAAEAAQA9QAAAIsDAAAAAA==&#10;" path="m,35l3,24,6,16r,-5l14,3,19,r9,l33,3r6,5l44,19r,8l47,35,44,46r,8l41,60r-5,5l30,68r-13,l14,65,8,63,3,46,,35xm11,35r,17l14,57r5,3l30,60r3,-3l36,52r,-33l33,13,22,8r-5,3l14,13r-3,6l11,35xe" fillcolor="black" strokeweight="0">
                    <v:path arrowok="t" o:connecttype="custom" o:connectlocs="0,35;3,24;6,16;6,11;14,3;19,0;28,0;33,3;39,8;44,19;44,27;47,35;44,46;44,54;41,60;36,65;30,68;17,68;14,65;8,63;3,46;0,35;11,35;11,52;14,57;19,60;30,60;33,57;36,52;36,19;33,13;22,8;17,11;14,13;11,19;11,35" o:connectangles="0,0,0,0,0,0,0,0,0,0,0,0,0,0,0,0,0,0,0,0,0,0,0,0,0,0,0,0,0,0,0,0,0,0,0,0"/>
                    <o:lock v:ext="edit" verticies="t"/>
                  </v:shape>
                  <v:rect id="Rectangle 418" o:spid="_x0000_s1347" style="position:absolute;left:969;top:5638;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og8MA&#10;AADcAAAADwAAAGRycy9kb3ducmV2LnhtbERPy2rCQBTdC/2H4Rbc1UmNtBIzSmmJSF017cLlJXPz&#10;qJk7ITPVJF/fWQguD+ed7gbTigv1rrGs4HkRgSAurG64UvDznT2tQTiPrLG1TApGcrDbPsxSTLS9&#10;8hddcl+JEMIuQQW1910ipStqMugWtiMOXGl7gz7AvpK6x2sIN61cRtGLNNhwaKixo/eainP+ZxSc&#10;jsv4bPeyclNmy4/P19+xOE1KzR+Htw0IT4O/i2/ug1YQr8LacCYc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Pog8MAAADcAAAADwAAAAAAAAAAAAAAAACYAgAAZHJzL2Rv&#10;d25yZXYueG1sUEsFBgAAAAAEAAQA9QAAAIgDAAAAAA==&#10;" fillcolor="black" strokeweight="0"/>
                  <v:shape id="Freeform 419" o:spid="_x0000_s1348" style="position:absolute;left:991;top:5578;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BcYA&#10;AADcAAAADwAAAGRycy9kb3ducmV2LnhtbESPT2sCMRTE74V+h/AKvRTNakXXrVHKSqFH/1T0+Ni8&#10;bhY3L8smavrtm4LQ4zAzv2EWq2hbcaXeN44VjIYZCOLK6YZrBV/7j0EOwgdkja1jUvBDHlbLx4cF&#10;FtrdeEvXXahFgrAvUIEJoSuk9JUhi37oOuLkfbveYkiyr6Xu8ZbgtpXjLJtKiw2nBYMdlYaq8+5i&#10;FZTjs4mj6froNrPT/qXM4yHPt0o9P8X3NxCBYvgP39ufWsHrZA5/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fBcYAAADcAAAADwAAAAAAAAAAAAAAAACYAgAAZHJz&#10;L2Rvd25yZXYueG1sUEsFBgAAAAAEAAQA9QAAAIsDAAAAAA==&#10;" path="m43,19r-8,l32,16r,-3l27,8r-8,l13,13,8,24r,9l11,30r5,-3l19,24r13,l38,30r5,11l43,52,38,63,27,68r-11,l11,65,5,60,2,54,,46,,24,2,16,8,8,11,5,16,3,24,r8,3l38,5r3,6l43,19xm8,46r,3l11,54r5,6l30,60r2,-3l35,52r,-11l32,35,27,33r-11,l11,35,8,41r,5xe" fillcolor="black" strokeweight="0">
                    <v:path arrowok="t" o:connecttype="custom" o:connectlocs="43,19;35,19;32,16;32,13;27,8;19,8;13,13;8,24;8,33;11,30;16,27;19,24;32,24;38,30;43,41;43,52;38,63;27,68;16,68;11,65;5,60;2,54;0,46;0,24;2,16;8,8;11,5;16,3;24,0;32,3;38,5;41,11;43,19;8,46;8,49;11,54;16,60;30,60;32,57;35,52;35,41;32,35;27,33;16,33;11,35;8,41;8,46" o:connectangles="0,0,0,0,0,0,0,0,0,0,0,0,0,0,0,0,0,0,0,0,0,0,0,0,0,0,0,0,0,0,0,0,0,0,0,0,0,0,0,0,0,0,0,0,0,0,0"/>
                    <o:lock v:ext="edit" verticies="t"/>
                  </v:shape>
                  <v:shape id="Freeform 420" o:spid="_x0000_s1349" style="position:absolute;left:1043;top:5581;width:43;height:65;visibility:visible;mso-wrap-style:square;v-text-anchor:top" coordsize="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1RZMMA&#10;AADcAAAADwAAAGRycy9kb3ducmV2LnhtbERPz2vCMBS+C/4P4Qm7aerEbXRNRQeioIhzXnZ7a96a&#10;YvPSNVHrf28OA48f3+9s1tlaXKj1lWMF41ECgrhwuuJSwfFrOXwD4QOyxtoxKbiRh1ne72WYanfl&#10;T7ocQiliCPsUFZgQmlRKXxiy6EeuIY7cr2sthgjbUuoWrzHc1vI5SV6kxYpjg8GGPgwVp8PZKjj9&#10;fe9+FmZz3E6S5eq1XOyLRu6Vehp083cQgbrwEP+711rBZBrnxzPxCM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1RZMMAAADcAAAADwAAAAAAAAAAAAAAAACYAgAAZHJzL2Rv&#10;d25yZXYueG1sUEsFBgAAAAAEAAQA9QAAAIgDAAAAAA==&#10;" path="m,49l8,46r3,5l16,57r14,l32,54r3,-5l35,35,32,32,21,27r-2,3l16,30r-5,5l,32,8,,41,r,8l16,8,11,24r8,-3l32,21r9,9l43,35r,14l41,54r-9,8l27,65r-11,l11,62r-3,l2,51,,49xe" fillcolor="black" strokeweight="0">
                    <v:path arrowok="t" o:connecttype="custom" o:connectlocs="0,49;8,46;11,51;16,57;30,57;32,54;35,49;35,35;32,32;21,27;19,30;16,30;11,35;0,32;8,0;41,0;41,8;16,8;11,24;19,21;32,21;41,30;43,35;43,49;41,54;32,62;27,65;16,65;11,62;8,62;2,51;0,49" o:connectangles="0,0,0,0,0,0,0,0,0,0,0,0,0,0,0,0,0,0,0,0,0,0,0,0,0,0,0,0,0,0,0,0"/>
                  </v:shape>
                  <v:line id="Line 421" o:spid="_x0000_s1350" style="position:absolute;visibility:visible;mso-wrap-style:square" from="1157,5408" to="1226,5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ahEMYAAADcAAAADwAAAGRycy9kb3ducmV2LnhtbESPT2vCQBTE74V+h+UVequbtCgaXUUK&#10;SvHgn+jB4yP7TNJm38bsNsZv7wqCx2FmfsNMZp2pREuNKy0riHsRCOLM6pJzBYf94mMIwnlkjZVl&#10;UnAlB7Pp68sEE20vvKM29bkIEHYJKii8rxMpXVaQQdezNXHwTrYx6INscqkbvAS4qeRnFA2kwZLD&#10;QoE1fReU/aX/RsFivarSZbqL26P+3USD82g+3Gql3t+6+RiEp84/w4/2j1bw1Y/hfiYc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WoRDGAAAA3AAAAA8AAAAAAAAA&#10;AAAAAAAAoQIAAGRycy9kb3ducmV2LnhtbFBLBQYAAAAABAAEAPkAAACUAwAAAAA=&#10;" strokeweight=".15pt"/>
                  <v:line id="Line 422" o:spid="_x0000_s1351" style="position:absolute;flip:x;visibility:visible;mso-wrap-style:square" from="4118,5408" to="4187,5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n7nr8AAADcAAAADwAAAGRycy9kb3ducmV2LnhtbESPy4rCQBBF9wP+Q1PC7MaOiiLRVnwg&#10;ztZH9kW6TILp6pBqNfP39oDg8nIfh7tYda5WD2ql8mxgOEhAEefeVlwYuJz3PzNQEpAt1p7JwB8J&#10;rJa9rwWm1j/5SI9TKFQcYUnRQBlCk2oteUkOZeAb4uhdfeswRNkW2rb4jOOu1qMkmWqHFUdCiQ1t&#10;S8pvp7uLkE1mjzs+3LaZWHtdS+33khnz3e/Wc1CBuvAJv9u/1sB4MoL/M/EI6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Rn7nr8AAADcAAAADwAAAAAAAAAAAAAAAACh&#10;AgAAZHJzL2Rvd25yZXYueG1sUEsFBgAAAAAEAAQA+QAAAI0DAAAAAA==&#10;" strokeweight=".15pt"/>
                  <v:shape id="Freeform 423" o:spid="_x0000_s1352" style="position:absolute;left:963;top:5370;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q+MYA&#10;AADcAAAADwAAAGRycy9kb3ducmV2LnhtbESPQWvCQBSE7wX/w/KE3urGmkpJXSVIi7aetF68PbKv&#10;STD7Nu6uGvvrXUHwOMzMN8xk1plGnMj52rKC4SABQVxYXXOpYPv79fIOwgdkjY1lUnAhD7Np72mC&#10;mbZnXtNpE0oRIewzVFCF0GZS+qIig35gW+Lo/VlnMETpSqkdniPcNPI1ScbSYM1xocKW5hUV+83R&#10;KEg/V4vvdZ7+dOl+VTb/+fjgdgelnvtd/gEiUBce4Xt7qRWM3kZwOxOP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bq+MYAAADcAAAADwAAAAAAAAAAAAAAAACYAgAAZHJz&#10;L2Rvd25yZXYueG1sUEsFBgAAAAAEAAQA9QAAAIsDAAAAAA==&#10;" path="m,35l3,24,6,16r,-5l14,3,19,r9,l33,3r6,5l44,19r,8l47,35,44,46r,9l41,60r-5,6l30,68r-13,l14,66,8,63,3,46,,35xm11,35r,17l14,57r5,3l30,60r3,-3l36,52r,-33l33,14,22,8r-5,3l14,14r-3,5l11,35xe" fillcolor="black" strokeweight="0">
                    <v:path arrowok="t" o:connecttype="custom" o:connectlocs="0,35;3,24;6,16;6,11;14,3;19,0;28,0;33,3;39,8;44,19;44,27;47,35;44,46;44,55;41,60;36,66;30,68;17,68;14,66;8,63;3,46;0,35;11,35;11,52;14,57;19,60;30,60;33,57;36,52;36,19;33,14;22,8;17,11;14,14;11,19;11,35" o:connectangles="0,0,0,0,0,0,0,0,0,0,0,0,0,0,0,0,0,0,0,0,0,0,0,0,0,0,0,0,0,0,0,0,0,0,0,0"/>
                    <o:lock v:ext="edit" verticies="t"/>
                  </v:shape>
                  <v:rect id="Rectangle 424" o:spid="_x0000_s1353" style="position:absolute;left:1021;top:5430;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0W8YA&#10;AADcAAAADwAAAGRycy9kb3ducmV2LnhtbESPQWvCQBSE7wX/w/KE3nRTrVaiaxCLpdhTtQePj+wz&#10;SZN9G7LbJPrrXUHocZiZb5hV0ptKtNS4wrKCl3EEgji1uuBMwc9xN1qAcB5ZY2WZFFzIQbIePK0w&#10;1rbjb2oPPhMBwi5GBbn3dSylS3My6Ma2Jg7e2TYGfZBNJnWDXYCbSk6iaC4NFhwWcqxpm1NaHv6M&#10;gtPXZFraD5m5686e3/dvv5f0dFXqedhvliA89f4//Gh/agXT2Sv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d0W8YAAADcAAAADwAAAAAAAAAAAAAAAACYAgAAZHJz&#10;L2Rvd25yZXYueG1sUEsFBgAAAAAEAAQA9QAAAIsDAAAAAA==&#10;" fillcolor="black" strokeweight="0"/>
                  <v:shape id="Freeform 425" o:spid="_x0000_s1354" style="position:absolute;left:1043;top:5373;width:43;height:65;visibility:visible;mso-wrap-style:square;v-text-anchor:top" coordsize="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y/MYA&#10;AADcAAAADwAAAGRycy9kb3ducmV2LnhtbESPQWvCQBSE7wX/w/KE3upGxVqiqxhBWqgUtV68PbPP&#10;bEj2bZrdavrvu0Khx2FmvmHmy87W4kqtLx0rGA4SEMS50yUXCo6fm6cXED4ga6wdk4If8rBc9B7m&#10;mGp34z1dD6EQEcI+RQUmhCaV0ueGLPqBa4ijd3GtxRBlW0jd4i3CbS1HSfIsLZYcFww2tDaUV4dv&#10;q6D6On2cM/N+3I6Tzeu0yHZ5I3dKPfa71QxEoC78h//ab1rBeDKB+5l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ry/MYAAADcAAAADwAAAAAAAAAAAAAAAACYAgAAZHJz&#10;L2Rvd25yZXYueG1sUEsFBgAAAAAEAAQA9QAAAIsDAAAAAA==&#10;" path="m,8l,,43,r,5l38,13,21,46r,8l19,65r-8,l11,57,16,35,21,24r9,-8l35,8,,8xe" fillcolor="black" strokeweight="0">
                    <v:path arrowok="t" o:connecttype="custom" o:connectlocs="0,8;0,0;43,0;43,5;38,13;21,46;21,54;19,65;11,65;11,57;16,35;21,24;30,16;35,8;0,8" o:connectangles="0,0,0,0,0,0,0,0,0,0,0,0,0,0,0"/>
                  </v:shape>
                  <v:line id="Line 426" o:spid="_x0000_s1355" style="position:absolute;visibility:visible;mso-wrap-style:square" from="1157,5198" to="1226,5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85ZMYAAADcAAAADwAAAGRycy9kb3ducmV2LnhtbESPQWvCQBSE70L/w/IKvenGlgaN2YgU&#10;FOnB1ujB4yP7TNJm38bsGuO/7xYKPQ4z8w2TLgfTiJ46V1tWMJ1EIIgLq2suFRwP6/EMhPPIGhvL&#10;pOBODpbZwyjFRNsb76nPfSkChF2CCirv20RKV1Rk0E1sSxy8s+0M+iC7UuoObwFuGvkcRbE0WHNY&#10;qLClt4qK7/xqFKx3702+yffT/qS/PqL4Ml/NPrVST4/DagHC0+D/w3/trVbw8hrD75lwBG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OWTGAAAA3AAAAA8AAAAAAAAA&#10;AAAAAAAAoQIAAGRycy9kb3ducmV2LnhtbFBLBQYAAAAABAAEAPkAAACUAwAAAAA=&#10;" strokeweight=".15pt"/>
                  <v:line id="Line 427" o:spid="_x0000_s1356" style="position:absolute;flip:x;visibility:visible;mso-wrap-style:square" from="4118,5198" to="4187,5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5YBsAAAADcAAAADwAAAGRycy9kb3ducmV2LnhtbESPT2vCQBDF70K/wzJCb7rRopXoKtYi&#10;elWb+5Adk2B2NmRWTb+9KwgeH+/Pj7dYda5WN2ql8mxgNExAEefeVlwY+DttBzNQEpAt1p7JwD8J&#10;rJYfvQWm1t/5QLdjKFQcYUnRQBlCk2oteUkOZegb4uidfeswRNkW2rZ4j+Ou1uMkmWqHFUdCiQ1t&#10;Ssovx6uLkJ/MHn55d9lkYu15LbXfSmbMZ79bz0EF6sI7/GrvrYGvyTc8z8QjoJ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uWAbAAAAA3AAAAA8AAAAAAAAAAAAAAAAA&#10;oQIAAGRycy9kb3ducmV2LnhtbFBLBQYAAAAABAAEAPkAAACOAwAAAAA=&#10;" strokeweight=".15pt"/>
                  <v:shape id="Freeform 428" o:spid="_x0000_s1357" style="position:absolute;left:911;top:5159;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4MMMA&#10;AADcAAAADwAAAGRycy9kb3ducmV2LnhtbERPTWvCQBC9C/0PywhepG6sKCW6imgVD1KpLcXjkB2T&#10;1OxsyK6a/vvOQejx8b5ni9ZV6kZNKD0bGA4SUMSZtyXnBr4+N8+voEJEtlh5JgO/FGAxf+rMMLX+&#10;zh90O8ZcSQiHFA0UMdap1iEryGEY+JpYuLNvHEaBTa5tg3cJd5V+SZKJdliyNBRY06qg7HK8OgOj&#10;Qz/3b/vJz8kuD/V1s/7uv/PWmF63XU5BRWrjv/jh3lnxjWWtnJEjo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z4MMMAAADcAAAADwAAAAAAAAAAAAAAAACYAgAAZHJzL2Rv&#10;d25yZXYueG1sUEsFBgAAAAAEAAQA9QAAAIgDAAAAAA==&#10;" path="m,36l3,25,6,17r,-6l14,3,19,r9,l33,3r6,5l44,19r,9l47,36,44,47r,8l41,60r-5,6l30,69r-13,l14,66,8,63,3,47,,36xm11,36r,16l14,58r5,2l30,60r3,-2l36,52r,-33l33,14,22,8r-5,3l14,14r-3,5l11,36xe" fillcolor="black" strokeweight="0">
                    <v:path arrowok="t" o:connecttype="custom" o:connectlocs="0,36;3,25;6,17;6,11;14,3;19,0;28,0;33,3;39,8;44,19;44,28;47,36;44,47;44,55;41,60;36,66;30,69;17,69;14,66;8,63;3,47;0,36;11,36;11,52;14,58;19,60;30,60;33,58;36,52;36,19;33,14;22,8;17,11;14,14;11,19;11,36" o:connectangles="0,0,0,0,0,0,0,0,0,0,0,0,0,0,0,0,0,0,0,0,0,0,0,0,0,0,0,0,0,0,0,0,0,0,0,0"/>
                    <o:lock v:ext="edit" verticies="t"/>
                  </v:shape>
                  <v:rect id="Rectangle 429" o:spid="_x0000_s1358" style="position:absolute;left:969;top:5219;width: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bbxcYA&#10;AADcAAAADwAAAGRycy9kb3ducmV2LnhtbESPQWvCQBSE7wX/w/KE3nRTpVqjaxCLpdhTtQePj+wz&#10;SZN9G7LbJPrrXUHocZiZb5hV0ptKtNS4wrKCl3EEgji1uuBMwc9xN3oD4TyyxsoyKbiQg2Q9eFph&#10;rG3H39QefCYChF2MCnLv61hKl+Zk0I1tTRy8s20M+iCbTOoGuwA3lZxE0UwaLDgs5FjTNqe0PPwZ&#10;BaevybS0HzJz1509v+/nv5f0dFXqedhvliA89f4//Gh/agXT1wX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bbxcYAAADcAAAADwAAAAAAAAAAAAAAAACYAgAAZHJz&#10;L2Rvd25yZXYueG1sUEsFBgAAAAAEAAQA9QAAAIsDAAAAAA==&#10;" fillcolor="black" strokeweight="0"/>
                  <v:shape id="Freeform 430" o:spid="_x0000_s1359" style="position:absolute;left:991;top:5162;width:43;height:66;visibility:visible;mso-wrap-style:square;v-text-anchor:top" coordsize="4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6McEA&#10;AADcAAAADwAAAGRycy9kb3ducmV2LnhtbERPTWsCMRC9C/0PYYRepGatZSmrUUqhUPTk2oPHIZnu&#10;Lm4mSzLq+u+bg9Dj432vt6Pv1ZVi6gIbWMwLUMQ2uI4bAz/Hr5d3UEmQHfaBycCdEmw3T5M1Vi7c&#10;+EDXWhqVQzhVaKAVGSqtk23JY5qHgThzvyF6lAxjo13EWw73vX4tilJ77Dg3tDjQZ0v2XF+8gVMh&#10;s1J4EY/2bbevT7Y7Hy53Y56n48cKlNAo/+KH+9sZWJZ5fj6Tj4D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M+jHBAAAA3AAAAA8AAAAAAAAAAAAAAAAAmAIAAGRycy9kb3du&#10;cmV2LnhtbFBLBQYAAAAABAAEAPUAAACGAwAAAAA=&#10;" path="m,8l,,43,r,5l38,14,21,46r,9l19,66r-8,l11,57,16,36,21,25r9,-9l35,8,,8xe" fillcolor="black" strokeweight="0">
                    <v:path arrowok="t" o:connecttype="custom" o:connectlocs="0,8;0,0;43,0;43,5;38,14;21,46;21,55;19,66;11,66;11,57;16,36;21,25;30,16;35,8;0,8" o:connectangles="0,0,0,0,0,0,0,0,0,0,0,0,0,0,0"/>
                  </v:shape>
                  <v:shape id="Freeform 431" o:spid="_x0000_s1360" style="position:absolute;left:1043;top:5162;width:43;height:66;visibility:visible;mso-wrap-style:square;v-text-anchor:top" coordsize="4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fqsQA&#10;AADcAAAADwAAAGRycy9kb3ducmV2LnhtbESPwWrDMBBE74X+g9hCLyWR3RYT3CghBAqlPcXJIcdF&#10;2tom1spIm8T5+6pQ6HGYmTfMcj35QV0opj6wgXJegCK2wfXcGjjs32cLUEmQHQ6BycCNEqxX93dL&#10;rF248o4ujbQqQzjVaKATGWutk+3IY5qHkTh73yF6lCxjq13Ea4b7QT8XRaU99pwXOhxp25E9NWdv&#10;4FjIUyVcxr19/fxqjrY/7c43Yx4fps0bKKFJ/sN/7Q9n4KUq4fdMPgJ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AX6rEAAAA3AAAAA8AAAAAAAAAAAAAAAAAmAIAAGRycy9k&#10;b3ducmV2LnhtbFBLBQYAAAAABAAEAPUAAACJAwAAAAA=&#10;" path="m,49l8,46r3,6l16,57r14,l32,55r3,-6l35,36,32,33,21,27r-2,3l16,30r-5,6l,33,8,,41,r,8l16,8,11,25r8,-3l32,22r9,8l43,36r,13l41,55r-9,8l27,66r-11,l11,63r-3,l2,52,,49xe" fillcolor="black" strokeweight="0">
                    <v:path arrowok="t" o:connecttype="custom" o:connectlocs="0,49;8,46;11,52;16,57;30,57;32,55;35,49;35,36;32,33;21,27;19,30;16,30;11,36;0,33;8,0;41,0;41,8;16,8;11,25;19,22;32,22;41,30;43,36;43,49;41,55;32,63;27,66;16,66;11,63;8,63;2,52;0,49" o:connectangles="0,0,0,0,0,0,0,0,0,0,0,0,0,0,0,0,0,0,0,0,0,0,0,0,0,0,0,0,0,0,0,0"/>
                  </v:shape>
                  <v:line id="Line 432" o:spid="_x0000_s1361" style="position:absolute;visibility:visible;mso-wrap-style:square" from="1157,4987" to="1226,4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j12sYAAADcAAAADwAAAGRycy9kb3ducmV2LnhtbESPQWvCQBSE74L/YXkFb7rRQrDRNQTB&#10;UjzYGj14fGSfSWz2bZpdY/rvu4VCj8PMfMOs08E0oqfO1ZYVzGcRCOLC6ppLBefTbroE4TyyxsYy&#10;KfgmB+lmPFpjou2Dj9TnvhQBwi5BBZX3bSKlKyoy6Ga2JQ7e1XYGfZBdKXWHjwA3jVxEUSwN1hwW&#10;KmxpW1Hxmd+Ngt1h3+Sv+XHeX/TtPYq/XrLlh1Zq8jRkKxCeBv8f/mu/aQXP8QJ+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9drGAAAA3AAAAA8AAAAAAAAA&#10;AAAAAAAAoQIAAGRycy9kb3ducmV2LnhtbFBLBQYAAAAABAAEAPkAAACUAwAAAAA=&#10;" strokeweight=".15pt"/>
                  <v:line id="Line 433" o:spid="_x0000_s1362" style="position:absolute;flip:x;visibility:visible;mso-wrap-style:square" from="4118,4987" to="4187,4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mUuMAAAADcAAAADwAAAGRycy9kb3ducmV2LnhtbESPy4rCQBBF98L8Q1OCO+2oIJKxDY4i&#10;M1sf2RfpMglJV4dUj2b+3h4QXF7u43A32eBadadeas8G5rMEFHHhbc2lgevlOF2DkoBssfVMBv5I&#10;INt+jDaYWv/gE93PoVRxhCVFA1UIXaq1FBU5lJnviKN3873DEGVfatvjI467Vi+SZKUd1hwJFXa0&#10;r6hozr8uQr5yezrwd7PPxdrbTlp/lNyYyXjYfYIKNIR3+NX+sQaWqyX8n4lHQG+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5lLjAAAAA3AAAAA8AAAAAAAAAAAAAAAAA&#10;oQIAAGRycy9kb3ducmV2LnhtbFBLBQYAAAAABAAEAPkAAACOAwAAAAA=&#10;" strokeweight=".15pt"/>
                  <v:shape id="Freeform 434" o:spid="_x0000_s1363" style="position:absolute;left:963;top:494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4McYA&#10;AADcAAAADwAAAGRycy9kb3ducmV2LnhtbESPT2vCQBTE7wW/w/KE3upGG0KJrhJEsa0n/1y8PbLP&#10;JJh9G3dXTfvpu4VCj8PM/IaZLXrTijs531hWMB4lIIhLqxuuFBwP65c3ED4ga2wtk4Iv8rCYD55m&#10;mGv74B3d96ESEcI+RwV1CF0upS9rMuhHtiOO3tk6gyFKV0nt8BHhppWTJMmkwYbjQo0dLWsqL/ub&#10;UZCutpuPXZF+9ullW7XfRXZ1p6tSz8O+mIII1If/8F/7XSt4zVL4PROP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O4McYAAADcAAAADwAAAAAAAAAAAAAAAACYAgAAZHJz&#10;L2Rvd25yZXYueG1sUEsFBgAAAAAEAAQA9QAAAIsDAAAAAA==&#10;" path="m,35l3,24,6,16r,-5l14,2,19,r9,l33,2r6,6l44,19r,8l47,35,44,46r,8l41,60r-5,5l30,68r-13,l14,65,8,63,3,46,,35xm11,35r,17l14,57r5,3l30,60r3,-3l36,52r,-33l33,13,22,8r-5,3l14,13r-3,6l11,35xe" fillcolor="black" strokeweight="0">
                    <v:path arrowok="t" o:connecttype="custom" o:connectlocs="0,35;3,24;6,16;6,11;14,2;19,0;28,0;33,2;39,8;44,19;44,27;47,35;44,46;44,54;41,60;36,65;30,68;17,68;14,65;8,63;3,46;0,35;11,35;11,52;14,57;19,60;30,60;33,57;36,52;36,19;33,13;22,8;17,11;14,13;11,19;11,35" o:connectangles="0,0,0,0,0,0,0,0,0,0,0,0,0,0,0,0,0,0,0,0,0,0,0,0,0,0,0,0,0,0,0,0,0,0,0,0"/>
                    <o:lock v:ext="edit" verticies="t"/>
                  </v:shape>
                  <v:rect id="Rectangle 435" o:spid="_x0000_s1364" style="position:absolute;left:1021;top:5009;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cbfcUA&#10;AADcAAAADwAAAGRycy9kb3ducmV2LnhtbESPQWvCQBSE70L/w/IKvemmBm1JXUUsKaKnqgePj+wz&#10;Sc2+DdmtSfz1riB4HGbmG2a26EwlLtS40rKC91EEgjizuuRcwWGfDj9BOI+ssbJMCnpysJi/DGaY&#10;aNvyL112PhcBwi5BBYX3dSKlywoy6Ea2Jg7eyTYGfZBNLnWDbYCbSo6jaCoNlhwWCqxpVVB23v0b&#10;BcftOD7bH5m7a2pP35uPvz47XpV6e+2WXyA8df4ZfrTXWkE8ncD9TDg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xt9xQAAANwAAAAPAAAAAAAAAAAAAAAAAJgCAABkcnMv&#10;ZG93bnJldi54bWxQSwUGAAAAAAQABAD1AAAAigMAAAAA&#10;" fillcolor="black" strokeweight="0"/>
                  <v:shape id="Freeform 436" o:spid="_x0000_s1365" style="position:absolute;left:1043;top:4949;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hXF8UA&#10;AADcAAAADwAAAGRycy9kb3ducmV2LnhtbESPQWvCQBSE70L/w/IKvUjdaCEN0VVKpNCjGks9PrKv&#10;2WD2bciuuv33bqHQ4zAz3zCrTbS9uNLoO8cK5rMMBHHjdMetgmP9/lyA8AFZY++YFPyQh836YbLC&#10;Ursb7+l6CK1IEPYlKjAhDKWUvjFk0c/cQJy8bzdaDEmOrdQj3hLc9nKRZbm02HFaMDhQZag5Hy5W&#10;QbU4mzjPt19u93qqp1URP4tir9TTY3xbgggUw3/4r/2hFbzkO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FcXxQAAANwAAAAPAAAAAAAAAAAAAAAAAJgCAABkcnMv&#10;ZG93bnJldi54bWxQSwUGAAAAAAQABAD1AAAAigMAAAAA&#10;" path="m13,30r-5,l5,24,2,21,2,11,8,5,13,2,21,r9,2l35,5r3,3l41,13r,8l38,24r,3l35,30r-3,l38,32r5,11l43,49r-2,8l38,63,27,68r-11,l5,63,2,57,,49,,41,8,32r5,-2xm11,16r,5l16,27r11,l32,21r,-8l27,8,16,8r-5,5l11,16xm8,46r,6l16,60r11,l32,57r,-3l35,49r,-6l27,35r-11,l11,38r,5l8,46xe" fillcolor="black" strokeweight="0">
                    <v:path arrowok="t" o:connecttype="custom" o:connectlocs="13,30;8,30;5,24;2,21;2,11;8,5;13,2;21,0;30,2;35,5;38,8;41,13;41,21;38,24;38,27;35,30;32,30;38,32;43,43;43,49;41,57;38,63;27,68;16,68;5,63;2,57;0,49;0,41;8,32;13,30;11,16;11,21;16,27;27,27;32,21;32,13;27,8;16,8;11,13;11,16;8,46;8,52;16,60;27,60;32,57;32,54;35,49;35,43;27,35;16,35;11,38;11,43;8,46" o:connectangles="0,0,0,0,0,0,0,0,0,0,0,0,0,0,0,0,0,0,0,0,0,0,0,0,0,0,0,0,0,0,0,0,0,0,0,0,0,0,0,0,0,0,0,0,0,0,0,0,0,0,0,0,0"/>
                    <o:lock v:ext="edit" verticies="t"/>
                  </v:shape>
                  <v:line id="Line 437" o:spid="_x0000_s1366" style="position:absolute;visibility:visible;mso-wrap-style:square" from="1157,4779" to="1226,4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9WQsYAAADcAAAADwAAAGRycy9kb3ducmV2LnhtbESPQWvCQBSE74X+h+UVeqsbW0g1ZiNS&#10;UIoHq9GDx0f2maTNvo3ZbYz/3i0UPA4z8w2TzgfTiJ46V1tWMB5FIIgLq2suFRz2y5cJCOeRNTaW&#10;ScGVHMyzx4cUE20vvKM+96UIEHYJKqi8bxMpXVGRQTeyLXHwTrYz6IPsSqk7vAS4aeRrFMXSYM1h&#10;ocKWPioqfvJfo2C5WTf5Kt+N+6P+/ori83Qx2Wqlnp+GxQyEp8Hfw//tT63gLX6HvzPhCMj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VkLGAAAA3AAAAA8AAAAAAAAA&#10;AAAAAAAAoQIAAGRycy9kb3ducmV2LnhtbFBLBQYAAAAABAAEAPkAAACUAwAAAAA=&#10;" strokeweight=".15pt"/>
                  <v:line id="Line 438" o:spid="_x0000_s1367" style="position:absolute;flip:x;visibility:visible;mso-wrap-style:square" from="4118,4779" to="4187,4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0Gyb0AAADcAAAADwAAAGRycy9kb3ducmV2LnhtbERPS2vCQBC+F/oflhG81Y0VRFJXsRap&#10;Vx+5D9kxCWZnQ2ar6b93DoLHj++9XA+hNTfqpYnsYDrJwBCX0TdcOTifdh8LMJKQPbaRycE/CaxX&#10;729LzH2884Fux1QZDWHJ0UGdUpdbK2VNAWUSO2LlLrEPmBT2lfU93jU8tPYzy+Y2YMPaUGNH25rK&#10;6/EvaMl34Q8//HvdFuL9ZSNt3Enh3Hg0bL7AJBrSS/x0772D2VzX6hk9Anb1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adBsm9AAAA3AAAAA8AAAAAAAAAAAAAAAAAoQIA&#10;AGRycy9kb3ducmV2LnhtbFBLBQYAAAAABAAEAPkAAACLAwAAAAA=&#10;" strokeweight=".15pt"/>
                  <v:shape id="Freeform 439" o:spid="_x0000_s1368" style="position:absolute;left:911;top:4741;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IXr8YA&#10;AADcAAAADwAAAGRycy9kb3ducmV2LnhtbESPT2vCQBTE7wW/w/IKvdVNbQht6ipBLP47aXvp7ZF9&#10;TYLZt3F3q9FP7wpCj8PM/IYZT3vTiiM531hW8DJMQBCXVjdcKfj++nx+A+EDssbWMik4k4fpZPAw&#10;xlzbE2/puAuViBD2OSqoQ+hyKX1Zk0E/tB1x9H6tMxiidJXUDk8Rblo5SpJMGmw4LtTY0aymcr/7&#10;MwrS+Wax2hbpuk/3m6q9FNnB/RyUenrsiw8QgfrwH763l1rBa/YOt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IXr8YAAADcAAAADwAAAAAAAAAAAAAAAACYAgAAZHJz&#10;L2Rvd25yZXYueG1sUEsFBgAAAAAEAAQA9QAAAIsDAAAAAA==&#10;" path="m,35l3,24,6,16r,-5l14,2,19,r9,l33,2r6,6l44,19r,8l47,35,44,46r,8l41,60r-5,5l30,68r-13,l14,65,8,63,3,46,,35xm11,35r,17l14,57r5,3l30,60r3,-3l36,52r,-33l33,13,22,8r-5,3l14,13r-3,6l11,35xe" fillcolor="black" strokeweight="0">
                    <v:path arrowok="t" o:connecttype="custom" o:connectlocs="0,35;3,24;6,16;6,11;14,2;19,0;28,0;33,2;39,8;44,19;44,27;47,35;44,46;44,54;41,60;36,65;30,68;17,68;14,65;8,63;3,46;0,35;11,35;11,52;14,57;19,60;30,60;33,57;36,52;36,19;33,13;22,8;17,11;14,13;11,19;11,35" o:connectangles="0,0,0,0,0,0,0,0,0,0,0,0,0,0,0,0,0,0,0,0,0,0,0,0,0,0,0,0,0,0,0,0,0,0,0,0"/>
                    <o:lock v:ext="edit" verticies="t"/>
                  </v:shape>
                  <v:rect id="Rectangle 440" o:spid="_x0000_s1369" style="position:absolute;left:969;top:4801;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kuOL4A&#10;AADcAAAADwAAAGRycy9kb3ducmV2LnhtbERPyw7BQBTdS/zD5ErsmCJByhAhRFh5LCxvOldbOnea&#10;zqB8vVlILE/OezqvTSGeVLncsoJeNwJBnFidc6rgfFp3xiCcR9ZYWCYFb3IwnzUbU4y1ffGBnkef&#10;ihDCLkYFmfdlLKVLMjLourYkDtzVVgZ9gFUqdYWvEG4K2Y+ioTSYc2jIsKRlRsn9+DAKLvv+4G43&#10;MnWftb2udqPbO7l8lGq36sUEhKfa/8U/91YrGIzC/HAmHAE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mJLji+AAAA3AAAAA8AAAAAAAAAAAAAAAAAmAIAAGRycy9kb3ducmV2&#10;LnhtbFBLBQYAAAAABAAEAPUAAACDAwAAAAA=&#10;" fillcolor="black" strokeweight="0"/>
                  <v:shape id="Freeform 441" o:spid="_x0000_s1370" style="position:absolute;left:991;top:4741;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ZvsUA&#10;AADcAAAADwAAAGRycy9kb3ducmV2LnhtbESPQWsCMRSE70L/Q3iFXqRmV0GX1ShlS8Fj1ZZ6fGxe&#10;N4ubl2WTavz3jSB4HGbmG2a1ibYTZxp861hBPslAENdOt9wo+Dp8vBYgfEDW2DkmBVfysFk/jVZY&#10;anfhHZ33oREJwr5EBSaEvpTS14Ys+onriZP36waLIcmhkXrAS4LbTk6zbC4ttpwWDPZUGapP+z+r&#10;oJqeTMzn7z/uc3E8jKsifhfFTqmX5/i2BBEohkf43t5qBbNFDrcz6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Fm+xQAAANwAAAAPAAAAAAAAAAAAAAAAAJgCAABkcnMv&#10;ZG93bnJldi54bWxQSwUGAAAAAAQABAD1AAAAigMAAAAA&#10;" path="m13,30r-5,l5,24,2,22,2,11,8,5,13,2,21,r9,2l35,5r3,3l41,13r,9l38,24r,3l35,30r-3,l38,33r5,10l43,49r-2,8l38,63,27,68r-11,l5,63,2,57,,49,,41,8,33r5,-3xm11,16r,6l16,27r11,l32,22r,-9l27,8,16,8r-5,5l11,16xm8,46r,6l16,60r11,l32,57r,-3l35,49r,-6l27,35r-11,l11,38r,5l8,46xe" fillcolor="black" strokeweight="0">
                    <v:path arrowok="t" o:connecttype="custom" o:connectlocs="13,30;8,30;5,24;2,22;2,11;8,5;13,2;21,0;30,2;35,5;38,8;41,13;41,22;38,24;38,27;35,30;32,30;38,33;43,43;43,49;41,57;38,63;27,68;16,68;5,63;2,57;0,49;0,41;8,33;13,30;11,16;11,22;16,27;27,27;32,22;32,13;27,8;16,8;11,13;11,16;8,46;8,52;16,60;27,60;32,57;32,54;35,49;35,43;27,35;16,35;11,38;11,43;8,46" o:connectangles="0,0,0,0,0,0,0,0,0,0,0,0,0,0,0,0,0,0,0,0,0,0,0,0,0,0,0,0,0,0,0,0,0,0,0,0,0,0,0,0,0,0,0,0,0,0,0,0,0,0,0,0,0"/>
                    <o:lock v:ext="edit" verticies="t"/>
                  </v:shape>
                  <v:shape id="Freeform 442" o:spid="_x0000_s1371" style="position:absolute;left:1043;top:4743;width:43;height:66;visibility:visible;mso-wrap-style:square;v-text-anchor:top" coordsize="4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XAMQA&#10;AADcAAAADwAAAGRycy9kb3ducmV2LnhtbESPQWsCMRSE7wX/Q3hCL0Wz2qJlNYoUCqU9uXrw+Ehe&#10;dxc3L0vy1PXfN4VCj8PMfMOst4Pv1JViagMbmE0LUMQ2uJZrA8fD++QVVBJkh11gMnCnBNvN6GGN&#10;pQs33tO1klplCKcSDTQifal1sg15TNPQE2fvO0SPkmWstYt4y3Df6XlRLLTHlvNCgz29NWTP1cUb&#10;OBXytBCexYN9+fyqTrY97y93Yx7Hw24FSmiQ//Bf+8MZeF7O4fdMPg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LVwDEAAAA3AAAAA8AAAAAAAAAAAAAAAAAmAIAAGRycy9k&#10;b3ducmV2LnhtbFBLBQYAAAAABAAEAPUAAACJAwAAAAA=&#10;" path="m,50l8,47r3,5l16,58r14,l32,55r3,-5l35,36,32,33,21,28r-2,3l16,31r-5,5l,33,8,,41,r,9l16,9,11,25r8,-3l32,22r9,9l43,36r,14l41,55r-9,8l27,66r-11,l11,63r-3,l2,52,,50xe" fillcolor="black" strokeweight="0">
                    <v:path arrowok="t" o:connecttype="custom" o:connectlocs="0,50;8,47;11,52;16,58;30,58;32,55;35,50;35,36;32,33;21,28;19,31;16,31;11,36;0,33;8,0;41,0;41,9;16,9;11,25;19,22;32,22;41,31;43,36;43,50;41,55;32,63;27,66;16,66;11,63;8,63;2,52;0,50" o:connectangles="0,0,0,0,0,0,0,0,0,0,0,0,0,0,0,0,0,0,0,0,0,0,0,0,0,0,0,0,0,0,0,0"/>
                  </v:shape>
                  <v:line id="Line 443" o:spid="_x0000_s1372" style="position:absolute;visibility:visible;mso-wrap-style:square" from="1157,4568" to="1226,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3GnMYAAADcAAAADwAAAGRycy9kb3ducmV2LnhtbESPQWvCQBSE74L/YXmCN92kgrXRjYig&#10;SA+txh48PrKvSWr2bZpdY/rvu4WCx2FmvmFW697UoqPWVZYVxNMIBHFudcWFgo/zbrIA4Tyyxtoy&#10;KfghB+t0OFhhou2dT9RlvhABwi5BBaX3TSKly0sy6Ka2IQ7ep20N+iDbQuoW7wFuavkURXNpsOKw&#10;UGJD25Lya3YzCnZvr3W2z05xd9Ff79H8+2WzOGqlxqN+swThqfeP8H/7oBXMnmf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9xpzGAAAA3AAAAA8AAAAAAAAA&#10;AAAAAAAAoQIAAGRycy9kb3ducmV2LnhtbFBLBQYAAAAABAAEAPkAAACUAwAAAAA=&#10;" strokeweight=".15pt"/>
                  <v:line id="Line 444" o:spid="_x0000_s1373" style="position:absolute;flip:x;visibility:visible;mso-wrap-style:square" from="4118,4568" to="4187,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maEcAAAADcAAAADwAAAGRycy9kb3ducmV2LnhtbESPT2vCQBDF70K/wzJCb7rRipXoKtYi&#10;elWb+5Adk2B2NmRWTb+9KwgeH+/Pj7dYda5WN2ql8mxgNExAEefeVlwY+DttBzNQEpAt1p7JwD8J&#10;rJYfvQWm1t/5QLdjKFQcYUnRQBlCk2oteUkOZegb4uidfeswRNkW2rZ4j+Ou1uMkmWqHFUdCiQ1t&#10;Ssovx6uLkJ/MHn55d9lkYu15LbXfSmbMZ79bz0EF6sI7/GrvrYGv7wk8z8QjoJ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IJmhHAAAAA3AAAAA8AAAAAAAAAAAAAAAAA&#10;oQIAAGRycy9kb3ducmV2LnhtbFBLBQYAAAAABAAEAPkAAACOAwAAAAA=&#10;" strokeweight=".15pt"/>
                  <v:shape id="Freeform 445" o:spid="_x0000_s1374" style="position:absolute;left:963;top:4530;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aLd8cA&#10;AADcAAAADwAAAGRycy9kb3ducmV2LnhtbESPzW7CMBCE70h9B2uRegOHNgWUYlBUFZWWEz8Xbqt4&#10;m0TE62AbSHn6ulIljqOZ+UYzW3SmERdyvrasYDRMQBAXVtdcKtjvloMpCB+QNTaWScEPeVjMH3oz&#10;zLS98oYu21CKCGGfoYIqhDaT0hcVGfRD2xJH79s6gyFKV0rt8BrhppFPSTKWBmuOCxW29FZRcdye&#10;jYL0ff3xucnTry49rsvmlo9P7nBS6rHf5a8gAnXhHv5vr7SC58kL/J2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2i3fHAAAA3AAAAA8AAAAAAAAAAAAAAAAAmAIAAGRy&#10;cy9kb3ducmV2LnhtbFBLBQYAAAAABAAEAPUAAACMAwAAAAA=&#10;" path="m,36l3,25,6,16r,-5l14,3,19,r9,l33,3r6,5l44,19r,8l47,36,44,47r,8l41,60r-5,6l30,68r-13,l14,66,8,63,3,47,,36xm11,36r,16l14,58r5,2l30,60r3,-2l36,52r,-33l33,14,22,8r-5,3l14,14r-3,5l11,36xe" fillcolor="black" strokeweight="0">
                    <v:path arrowok="t" o:connecttype="custom" o:connectlocs="0,36;3,25;6,16;6,11;14,3;19,0;28,0;33,3;39,8;44,19;44,27;47,36;44,47;44,55;41,60;36,66;30,68;17,68;14,66;8,63;3,47;0,36;11,36;11,52;14,58;19,60;30,60;33,58;36,52;36,19;33,14;22,8;17,11;14,14;11,19;11,36" o:connectangles="0,0,0,0,0,0,0,0,0,0,0,0,0,0,0,0,0,0,0,0,0,0,0,0,0,0,0,0,0,0,0,0,0,0,0,0"/>
                    <o:lock v:ext="edit" verticies="t"/>
                  </v:shape>
                  <v:rect id="Rectangle 446" o:spid="_x0000_s1375" style="position:absolute;left:1021;top:4590;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T18IA&#10;AADcAAAADwAAAGRycy9kb3ducmV2LnhtbESPQavCMBCE74L/IazgTVMVVKpRRFFET/o8eFyata02&#10;m9JErf56IwjvOMzMN8x0XptCPKhyuWUFvW4EgjixOudUwelv3RmDcB5ZY2GZFLzIwXzWbEwx1vbJ&#10;B3ocfSoChF2MCjLvy1hKl2Rk0HVtSRy8i60M+iCrVOoKnwFuCtmPoqE0mHNYyLCkZUbJ7Xg3Cs77&#10;/uBmNzJ177W9rHaj6ys5v5Vqt+rFBISn2v+Hf+2tVjAYDeF7JhwBOf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BPXwgAAANwAAAAPAAAAAAAAAAAAAAAAAJgCAABkcnMvZG93&#10;bnJldi54bWxQSwUGAAAAAAQABAD1AAAAhwMAAAAA&#10;" fillcolor="black" strokeweight="0"/>
                  <v:shape id="Freeform 447" o:spid="_x0000_s1376" style="position:absolute;left:1043;top:4530;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kUcUA&#10;AADcAAAADwAAAGRycy9kb3ducmV2LnhtbESPQWsCMRSE70L/Q3iFXqRmVXCX1ShlS8Fj1ZZ6fGxe&#10;N4ubl2WTavz3jSB4HGbmG2a1ibYTZxp861jBdJKBIK6dbrlR8HX4eC1A+ICssXNMCq7kYbN+Gq2w&#10;1O7COzrvQyMShH2JCkwIfSmlrw1Z9BPXEyfv1w0WQ5JDI/WAlwS3nZxl2UJabDktGOypMlSf9n9W&#10;QTU7mThdvP+4z/x4GFdF/C6KnVIvz/FtCSJQDI/wvb3VCuZ5Drcz6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WRRxQAAANwAAAAPAAAAAAAAAAAAAAAAAJgCAABkcnMv&#10;ZG93bnJldi54bWxQSwUGAAAAAAQABAD1AAAAigMAAAAA&#10;" path="m,52r11,l11,55r5,5l27,60r5,-5l32,52r3,-3l35,38r-5,6l24,47r-5,l11,44,5,41,,25,,16,5,6,16,r5,l32,6r9,8l43,19r,30l38,60r-6,6l27,68r-14,l8,66,2,60,,52xm35,25r,-6l32,16r,-2l27,8r-8,l8,19r,6l11,30r8,8l27,38r8,-8l35,25xe" fillcolor="black" strokeweight="0">
                    <v:path arrowok="t" o:connecttype="custom" o:connectlocs="0,52;11,52;11,55;16,60;27,60;32,55;32,52;35,49;35,38;30,44;24,47;19,47;11,44;5,41;0,25;0,16;5,6;16,0;21,0;32,6;41,14;43,19;43,49;38,60;32,66;27,68;13,68;8,66;2,60;0,52;35,25;35,19;32,16;32,14;27,8;19,8;8,19;8,25;11,30;19,38;27,38;35,30;35,25" o:connectangles="0,0,0,0,0,0,0,0,0,0,0,0,0,0,0,0,0,0,0,0,0,0,0,0,0,0,0,0,0,0,0,0,0,0,0,0,0,0,0,0,0,0,0"/>
                    <o:lock v:ext="edit" verticies="t"/>
                  </v:shape>
                  <v:line id="Line 448" o:spid="_x0000_s1377" style="position:absolute;flip:y;visibility:visible;mso-wrap-style:square" from="1157,5966" to="1158,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SQFL0AAADcAAAADwAAAGRycy9kb3ducmV2LnhtbERPTWvCQBC9C/6HZYTedNMWtKSuYhWp&#10;V7W5D9kxCWZnQ2bV9N93DgWPj/e9XA+hNXfqpYns4HWWgSEuo2+4cvBz3k8/wEhC9thGJge/JLBe&#10;jUdLzH188JHup1QZDWHJ0UGdUpdbK2VNAWUWO2LlLrEPmBT2lfU9PjQ8tPYty+Y2YMPaUGNH25rK&#10;6+kWtOSr8Mcdf1+3hXh/2Ugb91I49zIZNp9gEg3pKf53H7yD94Wu1TN6BOzq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NEkBS9AAAA3AAAAA8AAAAAAAAAAAAAAAAAoQIA&#10;AGRycy9kb3ducmV2LnhtbFBLBQYAAAAABAAEAPkAAACLAwAAAAA=&#10;" strokeweight=".15pt"/>
                  <v:line id="Line 449" o:spid="_x0000_s1378" style="position:absolute;visibility:visible;mso-wrap-style:square" from="1157,4568" to="1158,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XxdsYAAADcAAAADwAAAGRycy9kb3ducmV2LnhtbESPQWvCQBSE74X+h+UVvNWNCjbGbEQE&#10;pXiwmvbQ4yP7TNJm38bsNsZ/7xYKPQ4z8w2TrgbTiJ46V1tWMBlHIIgLq2suFXy8b59jEM4ja2ws&#10;k4IbOVhljw8pJtpe+UR97ksRIOwSVFB53yZSuqIig25sW+LgnW1n0AfZlVJ3eA1w08hpFM2lwZrD&#10;QoUtbSoqvvMfo2B72Df5Lj9N+k/99RbNL4t1fNRKjZ6G9RKEp8H/h//ar1rB7GUBv2fCEZD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V8XbGAAAA3AAAAA8AAAAAAAAA&#10;AAAAAAAAoQIAAGRycy9kb3ducmV2LnhtbFBLBQYAAAAABAAEAPkAAACUAwAAAAA=&#10;" strokeweight=".15pt"/>
                  <v:shape id="Freeform 450" o:spid="_x0000_s1379" style="position:absolute;left:1133;top:6108;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XssIA&#10;AADcAAAADwAAAGRycy9kb3ducmV2LnhtbERPTYvCMBC9C/6HMII3TVdBpGuUZUFRUdS6e9jb2My2&#10;xWZSmqjVX28OgsfH+57MGlOKK9WusKzgox+BIE6tLjhT8HOc98YgnEfWWFomBXdyMJu2WxOMtb3x&#10;ga6Jz0QIYRejgtz7KpbSpTkZdH1bEQfu39YGfYB1JnWNtxBuSjmIopE0WHBoyLGi75zSc3IxCnaL&#10;dXH825xWv6fVQ+6N9Fm63SrV7TRfnyA8Nf4tfrmXWsFwHOaHM+EI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V1eywgAAANwAAAAPAAAAAAAAAAAAAAAAAJgCAABkcnMvZG93&#10;bnJldi54bWxQSwUGAAAAAAQABAD1AAAAhwMAAAAA&#10;" path="m,36l3,25,5,17r,-6l14,3,19,r8,l33,3r5,6l44,20r,8l46,36,44,47r,8l41,61r-6,5l30,69r-14,l14,66,8,63,3,47,,36xm11,36r,16l14,58r5,3l30,61r3,-3l35,52r,-32l33,14,22,9r-6,2l14,14r-3,6l11,36xe" fillcolor="black" strokeweight="0">
                    <v:path arrowok="t" o:connecttype="custom" o:connectlocs="0,36;3,25;5,17;5,11;14,3;19,0;27,0;33,3;38,9;44,20;44,28;46,36;44,47;44,55;41,61;35,66;30,69;16,69;14,66;8,63;3,47;0,36;11,36;11,52;14,58;19,61;30,61;33,58;35,52;35,20;33,14;22,9;16,11;14,14;11,20;11,36" o:connectangles="0,0,0,0,0,0,0,0,0,0,0,0,0,0,0,0,0,0,0,0,0,0,0,0,0,0,0,0,0,0,0,0,0,0,0,0"/>
                    <o:lock v:ext="edit" verticies="t"/>
                  </v:shape>
                  <v:line id="Line 451" o:spid="_x0000_s1380" style="position:absolute;flip:y;visibility:visible;mso-wrap-style:square" from="1538,5966" to="1539,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Jrr4AAADcAAAADwAAAGRycy9kb3ducmV2LnhtbESPS6vCMBCF9xf8D2EEd9dUBZFqFB+I&#10;bvXa/dCMbbGZlE7U+u+NINzl4Tw+zmLVuVo9qJXKs4HRMAFFnHtbcWHg8rf/nYGSgGyx9kwGXiSw&#10;WvZ+Fpha/+QTPc6hUHGEJUUDZQhNqrXkJTmUoW+Io3f1rcMQZVto2+Izjrtaj5Nkqh1WHAklNrQt&#10;Kb+d7y5CNpk97fhw22Zi7XUttd9LZsyg363noAJ14T/8bR+tgclsBJ8z8Qjo5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q0muvgAAANwAAAAPAAAAAAAAAAAAAAAAAKEC&#10;AABkcnMvZG93bnJldi54bWxQSwUGAAAAAAQABAD5AAAAjAMAAAAA&#10;" strokeweight=".15pt"/>
                  <v:line id="Line 452" o:spid="_x0000_s1381" style="position:absolute;visibility:visible;mso-wrap-style:square" from="1538,4568" to="1539,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QTIMYAAADcAAAADwAAAGRycy9kb3ducmV2LnhtbESPQWvCQBSE70L/w/IKvelGCxKjawgF&#10;pfRQa/Tg8ZF9JrHZtzG7jem/7woFj8PMfMOs0sE0oqfO1ZYVTCcRCOLC6ppLBcfDZhyDcB5ZY2OZ&#10;FPySg3T9NFphou2N99TnvhQBwi5BBZX3bSKlKyoy6Ca2JQ7e2XYGfZBdKXWHtwA3jZxF0VwarDks&#10;VNjSW0XFd/5jFGw+P5p8m++n/UlfdtH8usjiL63Uy/OQLUF4Gvwj/N9+1wpe4xn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EyDGAAAA3AAAAA8AAAAAAAAA&#10;AAAAAAAAoQIAAGRycy9kb3ducmV2LnhtbFBLBQYAAAAABAAEAPkAAACUAwAAAAA=&#10;" strokeweight=".15pt"/>
                  <v:shape id="Freeform 453" o:spid="_x0000_s1382" style="position:absolute;left:1513;top:6111;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JyMYA&#10;AADcAAAADwAAAGRycy9kb3ducmV2LnhtbESPQWvCQBSE7wX/w/IEL0U3VqgaXcUGxPbgoSri8ZF9&#10;ZoPZtyG7avLvu4VCj8PMfMMs162txIMaXzpWMB4lIIhzp0suFJyO2+EMhA/IGivHpKAjD+tV72WJ&#10;qXZP/qbHIRQiQtinqMCEUKdS+tyQRT9yNXH0rq6xGKJsCqkbfEa4reRbkrxLiyXHBYM1ZYby2+Fu&#10;FWz3l+zY7T4oq1/v52m3n2fma67UoN9uFiACteE//Nf+1Aomsw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RJyMYAAADcAAAADwAAAAAAAAAAAAAAAACYAgAAZHJz&#10;L2Rvd25yZXYueG1sUEsFBgAAAAAEAAQA9QAAAIsDAAAAAA==&#10;" path="m,49l11,47r,5l17,58r13,l33,55r3,-6l36,36,30,30,22,28r-5,2l11,36,3,33,8,,41,r,8l17,8,14,25r5,-3l36,22r3,6l41,30r6,11l44,49r,6l36,63r-6,3l14,66,8,63,3,55,,49xe" fillcolor="black" strokeweight="0">
                    <v:path arrowok="t" o:connecttype="custom" o:connectlocs="0,49;11,47;11,52;17,58;30,58;33,55;36,49;36,36;30,30;22,28;17,30;11,36;3,33;8,0;41,0;41,8;17,8;14,25;19,22;36,22;39,28;41,30;47,41;44,49;44,55;36,63;30,66;14,66;8,63;3,55;0,49" o:connectangles="0,0,0,0,0,0,0,0,0,0,0,0,0,0,0,0,0,0,0,0,0,0,0,0,0,0,0,0,0,0,0"/>
                  </v:shape>
                  <v:line id="Line 454" o:spid="_x0000_s1383" style="position:absolute;flip:y;visibility:visible;mso-wrap-style:square" from="1915,5966" to="1916,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zqNr8AAADcAAAADwAAAGRycy9kb3ducmV2LnhtbESPy4rCQBBF9wP+Q1OCu7HjKCLRVnwg&#10;ztZH9kW6TILp6pDq0fj39oDg8nIfh7tYda5Wd2ql8mxgNExAEefeVlwYuJz33zNQEpAt1p7JwJME&#10;Vsve1wJT6x98pPspFCqOsKRooAyhSbWWvCSHMvQNcfSuvnUYomwLbVt8xHFX658kmWqHFUdCiQ1t&#10;S8pvpz8XIZvMHnd8uG0zsfa6ltrvJTNm0O/Wc1CBuvAJv9u/1sB4NoH/M/EI6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9zqNr8AAADcAAAADwAAAAAAAAAAAAAAAACh&#10;AgAAZHJzL2Rvd25yZXYueG1sUEsFBgAAAAAEAAQA+QAAAI0DAAAAAA==&#10;" strokeweight=".15pt"/>
                  <v:line id="Line 455" o:spid="_x0000_s1384" style="position:absolute;visibility:visible;mso-wrap-style:square" from="1915,4568" to="1916,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2LVMYAAADcAAAADwAAAGRycy9kb3ducmV2LnhtbESPT2vCQBTE70K/w/IKvenGFiVGV5GC&#10;pXjwT/Tg8ZF9Jmmzb9PsNsZv7wqCx2FmfsPMFp2pREuNKy0rGA4iEMSZ1SXnCo6HVT8G4Tyyxsoy&#10;KbiSg8X8pTfDRNsL76lNfS4ChF2CCgrv60RKlxVk0A1sTRy8s20M+iCbXOoGLwFuKvkeRWNpsOSw&#10;UGBNnwVlv+m/UbDarKv0K90P25P+2Ubjv8ky3mml3l675RSEp84/w4/2t1bwEY/gfiYc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Ni1TGAAAA3AAAAA8AAAAAAAAA&#10;AAAAAAAAoQIAAGRycy9kb3ducmV2LnhtbFBLBQYAAAAABAAEAPkAAACUAwAAAAA=&#10;" strokeweight=".15pt"/>
                  <v:shape id="Freeform 456" o:spid="_x0000_s1385" style="position:absolute;left:1874;top:6108;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hOnsYA&#10;AADcAAAADwAAAGRycy9kb3ducmV2LnhtbESPQWvCQBSE70L/w/IKvYhuTEFC6ipFUlooIiZS6O2R&#10;fU1Cs29DdmPSf98VBI/DzHzDbHaTacWFetdYVrBaRiCIS6sbrhSci7dFAsJ5ZI2tZVLwRw5224fZ&#10;BlNtRz7RJfeVCBB2KSqove9SKV1Zk0G3tB1x8H5sb9AH2VdS9zgGuGllHEVrabDhsFBjR/uayt98&#10;MAri8fCVnQakymaf78dva+ZdESv19Di9voDwNPl7+Nb+0AqekzVcz4QjIL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hOnsYAAADcAAAADwAAAAAAAAAAAAAAAACYAgAAZHJz&#10;L2Rvd25yZXYueG1sUEsFBgAAAAAEAAQA9QAAAIsDAAAAAA==&#10;" path="m25,69r-11,l14,17r-3,3l6,22,3,25,,25,,17,6,14,14,6,17,r8,l25,69xe" fillcolor="black" strokeweight="0">
                    <v:path arrowok="t" o:connecttype="custom" o:connectlocs="25,69;14,69;14,17;11,20;6,22;3,25;0,25;0,17;6,14;14,6;17,0;25,0;25,69" o:connectangles="0,0,0,0,0,0,0,0,0,0,0,0,0"/>
                  </v:shape>
                  <v:shape id="Freeform 457" o:spid="_x0000_s1386" style="position:absolute;left:1918;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NABcYA&#10;AADcAAAADwAAAGRycy9kb3ducmV2LnhtbESPQWvCQBSE70L/w/IKvYS6sUIaoqtIrcWDKE1FPD6y&#10;r0na7NuQXTX++65Q8DjMfDPMdN6bRpypc7VlBaNhDIK4sLrmUsH+a/WcgnAeWWNjmRRcycF89jCY&#10;YqbthT/pnPtShBJ2GSqovG8zKV1RkUE3tC1x8L5tZ9AH2ZVSd3gJ5aaRL3GcSIM1h4UKW3qrqPjN&#10;T0bBeBeV9n2T/Bz1YteeVstDtOUPpZ4e+8UEhKfe38P/9FoHLn2F2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NABcYAAADcAAAADwAAAAAAAAAAAAAAAACYAgAAZHJz&#10;L2Rvd25yZXYueG1sUEsFBgAAAAAEAAQA9QAAAIsDAAAAAA==&#10;" path="m,36l3,25,6,17r,-6l14,3,19,r9,l33,3r6,6l44,20r,8l47,36,44,47r,8l41,61r-5,5l30,69r-11,l8,63,3,47,,36xm11,36r,16l14,58r5,3l30,61r3,-3l36,52r,-32l33,14,22,9r-5,2l14,14r-3,6l11,36xe" fillcolor="black" strokeweight="0">
                    <v:path arrowok="t" o:connecttype="custom" o:connectlocs="0,36;3,25;6,17;6,11;14,3;19,0;28,0;33,3;39,9;44,20;44,28;47,36;44,47;44,55;41,61;36,66;30,69;19,69;8,63;3,47;0,36;11,36;11,52;14,58;19,61;30,61;33,58;36,52;36,20;33,14;22,9;17,11;14,14;11,20;11,36" o:connectangles="0,0,0,0,0,0,0,0,0,0,0,0,0,0,0,0,0,0,0,0,0,0,0,0,0,0,0,0,0,0,0,0,0,0,0"/>
                    <o:lock v:ext="edit" verticies="t"/>
                  </v:shape>
                  <v:line id="Line 458" o:spid="_x0000_s1387" style="position:absolute;flip:y;visibility:visible;mso-wrap-style:square" from="2293,5966" to="2294,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HgM70AAADcAAAADwAAAGRycy9kb3ducmV2LnhtbERPS2vCQBC+F/oflhG81Y0VRFJXsRap&#10;Vx+5D9kxCWZnQ2ar6b93DoLHj++9XA+hNTfqpYnsYDrJwBCX0TdcOTifdh8LMJKQPbaRycE/CaxX&#10;729LzH2884Fux1QZDWHJ0UGdUpdbK2VNAWUSO2LlLrEPmBT2lfU93jU8tPYzy+Y2YMPaUGNH25rK&#10;6/EvaMl34Q8//HvdFuL9ZSNt3Enh3Hg0bL7AJBrSS/x0772D2ULX6hk9Anb1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aR4DO9AAAA3AAAAA8AAAAAAAAAAAAAAAAAoQIA&#10;AGRycy9kb3ducmV2LnhtbFBLBQYAAAAABAAEAPkAAACLAwAAAAA=&#10;" strokeweight=".15pt"/>
                  <v:line id="Line 459" o:spid="_x0000_s1388" style="position:absolute;visibility:visible;mso-wrap-style:square" from="2293,4568" to="2294,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BUcYAAADcAAAADwAAAGRycy9kb3ducmV2LnhtbESPQWvCQBSE70L/w/IKvZmNFiRG1xAK&#10;ltKD1bQHj4/sa5I2+zZmtzH++64geBxm5htmnY2mFQP1rrGsYBbFIIhLqxuuFHx9bqcJCOeRNbaW&#10;ScGFHGSbh8kaU23PfKCh8JUIEHYpKqi971IpXVmTQRfZjjh437Y36IPsK6l7PAe4aeU8jhfSYMNh&#10;ocaOXmoqf4s/o2C7e2+L1+IwG4765yNenJZ5stdKPT2O+QqEp9Hfw7f2m1bwnCzheiYcAbn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AgVHGAAAA3AAAAA8AAAAAAAAA&#10;AAAAAAAAoQIAAGRycy9kb3ducmV2LnhtbFBLBQYAAAAABAAEAPkAAACUAwAAAAA=&#10;" strokeweight=".15pt"/>
                  <v:shape id="Freeform 460" o:spid="_x0000_s1389" style="position:absolute;left:2252;top:6108;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lrMMA&#10;AADcAAAADwAAAGRycy9kb3ducmV2LnhtbERPTWvCQBC9C/0PyxR6kWbTFETTrFKKRaGIJCmCtyE7&#10;TUKzsyG7mvTfdw+Cx8f7zjaT6cSVBtdaVvASxSCIK6tbrhV8l5/PSxDOI2vsLJOCP3KwWT/MMky1&#10;HTmna+FrEULYpaig8b5PpXRVQwZdZHviwP3YwaAPcKilHnAM4aaTSRwvpMGWQ0ODPX00VP0WF6Mg&#10;GQ+nbX5Bqu32a3c8WzPvy0Spp8fp/Q2Ep8nfxTf3Xit4XYX54U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TlrMMAAADcAAAADwAAAAAAAAAAAAAAAACYAgAAZHJzL2Rv&#10;d25yZXYueG1sUEsFBgAAAAAEAAQA9QAAAIgDAAAAAA==&#10;" path="m25,69r-11,l14,17r-3,3l6,22,3,25,,25,,17,6,14,14,6,16,r9,l25,69xe" fillcolor="black" strokeweight="0">
                    <v:path arrowok="t" o:connecttype="custom" o:connectlocs="25,69;14,69;14,17;11,20;6,22;3,25;0,25;0,17;6,14;14,6;16,0;25,0;25,69" o:connectangles="0,0,0,0,0,0,0,0,0,0,0,0,0"/>
                  </v:shape>
                  <v:shape id="Freeform 461" o:spid="_x0000_s1390" style="position:absolute;left:2296;top:611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2VmsUA&#10;AADcAAAADwAAAGRycy9kb3ducmV2LnhtbESP0WrCQBRE3wv+w3KFvtVNbCttdBURA1pIwbQfcMle&#10;k5Ds3bC7avz7bqHQx2FmzjCrzWh6cSXnW8sK0lkCgriyuuVawfdX/vQGwgdkjb1lUnAnD5v15GGF&#10;mbY3PtG1DLWIEPYZKmhCGDIpfdWQQT+zA3H0ztYZDFG6WmqHtwg3vZwnyUIabDkuNDjQrqGqKy9G&#10;wbF3r4Uv025ffOQvxfazy491otTjdNwuQQQaw3/4r33QCp7fU/g9E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ZWaxQAAANwAAAAPAAAAAAAAAAAAAAAAAJgCAABkcnMv&#10;ZG93bnJldi54bWxQSwUGAAAAAAQABAD1AAAAigMAAAAA&#10;" path="m,49l11,47r,5l16,58r14,l33,55r2,-6l35,36,30,30,22,28r-6,2l11,36,3,33,8,,41,r,8l16,8,13,25r6,-3l35,22r3,6l44,30r,6l46,41r-2,8l44,55r-9,8l30,66r-17,l8,63,3,55,,49xe" fillcolor="black" strokeweight="0">
                    <v:path arrowok="t" o:connecttype="custom" o:connectlocs="0,49;11,47;11,52;16,58;30,58;33,55;35,49;35,36;30,30;22,28;16,30;11,36;3,33;8,0;41,0;41,8;16,8;13,25;19,22;35,22;38,28;44,30;44,36;46,41;44,49;44,55;35,63;30,66;13,66;8,63;3,55;0,49" o:connectangles="0,0,0,0,0,0,0,0,0,0,0,0,0,0,0,0,0,0,0,0,0,0,0,0,0,0,0,0,0,0,0,0"/>
                  </v:shape>
                  <v:line id="Line 462" o:spid="_x0000_s1391" style="position:absolute;flip:y;visibility:visible;mso-wrap-style:square" from="2673,5966" to="2674,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BBBL8AAADcAAAADwAAAGRycy9kb3ducmV2LnhtbESPy4rCQBBF9wP+Q1PC7MaOCqLRVnwg&#10;ztZH9kW6TILp6pBqNfP39oDg8nIfh7tYda5WD2ql8mxgOEhAEefeVlwYuJz3P1NQEpAt1p7JwB8J&#10;rJa9rwWm1j/5SI9TKFQcYUnRQBlCk2oteUkOZeAb4uhdfeswRNkW2rb4jOOu1qMkmWiHFUdCiQ1t&#10;S8pvp7uLkE1mjzs+3LaZWHtdS+33khnz3e/Wc1CBuvAJv9u/1sB4NoL/M/EI6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qBBBL8AAADcAAAADwAAAAAAAAAAAAAAAACh&#10;AgAAZHJzL2Rvd25yZXYueG1sUEsFBgAAAAAEAAQA+QAAAI0DAAAAAA==&#10;" strokeweight=".15pt"/>
                  <v:line id="Line 463" o:spid="_x0000_s1392" style="position:absolute;visibility:visible;mso-wrap-style:square" from="2673,4568" to="2674,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EgZsUAAADcAAAADwAAAGRycy9kb3ducmV2LnhtbESPQYvCMBSE7wv+h/AEb2uqgmg1igiK&#10;7GFdqwePj+bZVpuX2mRr99+bBcHjMDPfMPNla0rRUO0KywoG/QgEcWp1wZmC03HzOQHhPLLG0jIp&#10;+CMHy0XnY46xtg8+UJP4TAQIuxgV5N5XsZQuzcmg69uKOHgXWxv0QdaZ1DU+AtyUchhFY2mw4LCQ&#10;Y0XrnNJb8msUbL6/ymSbHAbNWV/30fg+XU1+tFK9bruagfDU+nf41d5pBaPpC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EgZsUAAADcAAAADwAAAAAAAAAA&#10;AAAAAAChAgAAZHJzL2Rvd25yZXYueG1sUEsFBgAAAAAEAAQA+QAAAJMDAAAAAA==&#10;" strokeweight=".15pt"/>
                  <v:shape id="Freeform 464" o:spid="_x0000_s1393" style="position:absolute;left:2624;top:6108;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hA8QA&#10;AADcAAAADwAAAGRycy9kb3ducmV2LnhtbESPzWrDMBCE74G8g9hAb4mctAmtazmEQKGnlvyQ82Jt&#10;LSfWyliq5b59VSjkOMzMN0yxHW0rBup941jBcpGBIK6cbrhWcD69zZ9B+ICssXVMCn7Iw7acTgrM&#10;tYt8oOEYapEg7HNUYELocil9ZciiX7iOOHlfrrcYkuxrqXuMCW5bucqyjbTYcFow2NHeUHU7flsF&#10;XbZxVzSxOn9chs/Dqom03kWlHmbj7hVEoDHcw//td63g8eUJ/s6kIy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joQPEAAAA3AAAAA8AAAAAAAAAAAAAAAAAmAIAAGRycy9k&#10;b3ducmV2LnhtbFBLBQYAAAAABAAEAPUAAACJAwAAAAA=&#10;" path="m44,61r,8l,69,,63,6,52r5,-2l30,31,36,20,33,14r,-3l28,9,17,9r-3,2l11,17r,3l,20,6,9,8,6,14,3,22,r6,l38,6r3,5l44,20r,2l38,33,19,52r-5,3l14,58r-3,3l44,61xe" fillcolor="black" strokeweight="0">
                    <v:path arrowok="t" o:connecttype="custom" o:connectlocs="44,61;44,69;0,69;0,63;6,52;11,50;30,31;36,20;33,14;33,11;28,9;17,9;14,11;11,17;11,20;0,20;6,9;8,6;14,3;22,0;28,0;38,6;41,11;44,20;44,22;38,33;19,52;14,55;14,58;11,61;44,61" o:connectangles="0,0,0,0,0,0,0,0,0,0,0,0,0,0,0,0,0,0,0,0,0,0,0,0,0,0,0,0,0,0,0"/>
                  </v:shape>
                  <v:shape id="Freeform 465" o:spid="_x0000_s1394" style="position:absolute;left:2676;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tNMYA&#10;AADcAAAADwAAAGRycy9kb3ducmV2LnhtbESPQWvCQBSE74L/YXmCF9FNW5Q2uoq0VXoQpbGIx0f2&#10;mUSzb0N21fTfu4LgcZj5ZpjJrDGluFDtCssKXgYRCOLU6oIzBX/bRf8dhPPIGkvLpOCfHMym7dYE&#10;Y22v/EuXxGcilLCLUUHufRVL6dKcDLqBrYiDd7C1QR9knUld4zWUm1K+RtFIGiw4LORY0WdO6Sk5&#10;GwVvm15mv1ej417PN9V58bXrrXmpVLfTzMcgPDX+GX7QPzpwH0O4nwlH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TtNMYAAADcAAAADwAAAAAAAAAAAAAAAACYAgAAZHJz&#10;L2Rvd25yZXYueG1sUEsFBgAAAAAEAAQA9QAAAIsDAAAAAA==&#10;" path="m,36l3,25,6,17r,-6l14,3,19,r9,l33,3r5,6l44,20r,8l47,36,44,47r,8l41,61r-5,5l30,69r-11,l8,63,3,47,,36xm11,36r,16l14,58r5,3l30,61r3,-3l36,52r,-32l33,14,22,9r-5,2l14,14r-3,6l11,36xe" fillcolor="black" strokeweight="0">
                    <v:path arrowok="t" o:connecttype="custom" o:connectlocs="0,36;3,25;6,17;6,11;14,3;19,0;28,0;33,3;38,9;44,20;44,28;47,36;44,47;44,55;41,61;36,66;30,69;19,69;8,63;3,47;0,36;11,36;11,52;14,58;19,61;30,61;33,58;36,52;36,20;33,14;22,9;17,11;14,14;11,20;11,36" o:connectangles="0,0,0,0,0,0,0,0,0,0,0,0,0,0,0,0,0,0,0,0,0,0,0,0,0,0,0,0,0,0,0,0,0,0,0"/>
                    <o:lock v:ext="edit" verticies="t"/>
                  </v:shape>
                  <v:line id="Line 466" o:spid="_x0000_s1395" style="position:absolute;flip:y;visibility:visible;mso-wrap-style:square" from="3051,5966" to="3052,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tHB8EAAADcAAAADwAAAGRycy9kb3ducmV2LnhtbESPT0vDQBDF74V+h2UK3pqNCqXGbkOs&#10;BL22NfchO01Cs7Mhszbx27uC0OPj/fnxdvnsenWjUTrPBh6TFBRx7W3HjYGvc7negpKAbLH3TAZ+&#10;SCDfLxc7zKyf+Ei3U2hUHGHJ0EAbwpBpLXVLDiXxA3H0Ln50GKIcG21HnOK46/VTmm60w44jocWB&#10;Di3V19O3i5C3yh7f+eN6qMTaSyG9L6Uy5mE1F6+gAs3hHv5vf1oDzy8b+DsTj4D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m0cHwQAAANwAAAAPAAAAAAAAAAAAAAAA&#10;AKECAABkcnMvZG93bnJldi54bWxQSwUGAAAAAAQABAD5AAAAjwMAAAAA&#10;" strokeweight=".15pt"/>
                  <v:line id="Line 467" o:spid="_x0000_s1396" style="position:absolute;visibility:visible;mso-wrap-style:square" from="3051,4568" to="3052,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omZcYAAADcAAAADwAAAGRycy9kb3ducmV2LnhtbESPQWvCQBSE74X+h+UVvNWNCjbGbEQE&#10;pXiwmvbQ4yP7TNJm38bsNsZ/7xYKPQ4z8w2TrgbTiJ46V1tWMBlHIIgLq2suFXy8b59jEM4ja2ws&#10;k4IbOVhljw8pJtpe+UR97ksRIOwSVFB53yZSuqIig25sW+LgnW1n0AfZlVJ3eA1w08hpFM2lwZrD&#10;QoUtbSoqvvMfo2B72Df5Lj9N+k/99RbNL4t1fNRKjZ6G9RKEp8H/h//ar1rBbPECv2fCEZD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KJmXGAAAA3AAAAA8AAAAAAAAA&#10;AAAAAAAAoQIAAGRycy9kb3ducmV2LnhtbFBLBQYAAAAABAAEAPkAAACUAwAAAAA=&#10;" strokeweight=".15pt"/>
                  <v:shape id="Freeform 468" o:spid="_x0000_s1397" style="position:absolute;left:3002;top:6108;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6rBr8A&#10;AADcAAAADwAAAGRycy9kb3ducmV2LnhtbERPy4rCMBTdD8w/hDvgbkxHUbQaRQYGXCk+cH1prk21&#10;uSlNpql/bxaCy8N5L9e9rUVHra8cK/gZZiCIC6crLhWcT3/fMxA+IGusHZOCB3lYrz4/lphrF/lA&#10;3TGUIoWwz1GBCaHJpfSFIYt+6BrixF1dazEk2JZStxhTuK3lKMum0mLFqcFgQ7+Givvx3yposqm7&#10;oYnFeXfp9odRFWmyiUoNvvrNAkSgPrzFL/dWKxjP09p0Jh0B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bqsGvwAAANwAAAAPAAAAAAAAAAAAAAAAAJgCAABkcnMvZG93bnJl&#10;di54bWxQSwUGAAAAAAQABAD1AAAAhAMAAAAA&#10;" path="m44,61r,8l,69,,63,5,52r6,-2l30,31,35,20,33,14r,-3l27,9,16,9r-3,2l11,17r,3l,20,5,9,8,6,13,3,22,r5,l38,6r3,5l44,20r,2l38,33,19,52r-6,3l13,58r-2,3l44,61xe" fillcolor="black" strokeweight="0">
                    <v:path arrowok="t" o:connecttype="custom" o:connectlocs="44,61;44,69;0,69;0,63;5,52;11,50;30,31;35,20;33,14;33,11;27,9;16,9;13,11;11,17;11,20;0,20;5,9;8,6;13,3;22,0;27,0;38,6;41,11;44,20;44,22;38,33;19,52;13,55;13,58;11,61;44,61" o:connectangles="0,0,0,0,0,0,0,0,0,0,0,0,0,0,0,0,0,0,0,0,0,0,0,0,0,0,0,0,0,0,0"/>
                  </v:shape>
                  <v:shape id="Freeform 469" o:spid="_x0000_s1398" style="position:absolute;left:3054;top:611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ZnMUA&#10;AADcAAAADwAAAGRycy9kb3ducmV2LnhtbESP0WrCQBRE3wX/YbmCb7qxVqmpq0hpoAoRmvYDLtnb&#10;JCR7N+xuNf37riD4OMzMGWa7H0wnLuR8Y1nBYp6AIC6tbrhS8P2VzV5A+ICssbNMCv7Iw343Hm0x&#10;1fbKn3QpQiUihH2KCuoQ+lRKX9Zk0M9tTxy9H+sMhihdJbXDa4SbTj4lyVoabDgu1NjTW01lW/wa&#10;BcfOrXJfLNr3/JQ954dzmx2rRKnpZDi8ggg0hEf43v7QCpabDdzOxCMg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5mcxQAAANwAAAAPAAAAAAAAAAAAAAAAAJgCAABkcnMv&#10;ZG93bnJldi54bWxQSwUGAAAAAAQABAD1AAAAigMAAAAA&#10;" path="m,49l11,47r,5l16,58r14,l33,55r2,-6l35,36,30,30,22,28r-6,2l11,36,3,33,8,,41,r,8l16,8,13,25r6,-3l35,22r3,6l44,30r,6l46,41r-2,8l44,55r-9,8l30,66r-17,l8,63,3,55,,49xe" fillcolor="black" strokeweight="0">
                    <v:path arrowok="t" o:connecttype="custom" o:connectlocs="0,49;11,47;11,52;16,58;30,58;33,55;35,49;35,36;30,30;22,28;16,30;11,36;3,33;8,0;41,0;41,8;16,8;13,25;19,22;35,22;38,28;44,30;44,36;46,41;44,49;44,55;35,63;30,66;13,66;8,63;3,55;0,49" o:connectangles="0,0,0,0,0,0,0,0,0,0,0,0,0,0,0,0,0,0,0,0,0,0,0,0,0,0,0,0,0,0,0,0"/>
                  </v:shape>
                  <v:line id="Line 470" o:spid="_x0000_s1399" style="position:absolute;flip:y;visibility:visible;mso-wrap-style:square" from="3431,5966" to="3432,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4iCr0AAADcAAAADwAAAGRycy9kb3ducmV2LnhtbERPTWvCQBC9C/6HZQRvummRIqmrWIvo&#10;VW3uQ3ZMgtnZkNlq+u+dg9Dj432vNkNozZ16aSI7eJtnYIjL6BuuHPxc9rMlGEnIHtvI5OCPBDbr&#10;8WiFuY8PPtH9nCqjISw5OqhT6nJrpawpoMxjR6zcNfYBk8K+sr7Hh4aH1r5n2YcN2LA21NjRrqby&#10;dv4NWvJV+NM3H267Qry/bqWNeymcm06G7SeYREP6F7/cR+9gkel8PaNHwK6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WeIgq9AAAA3AAAAA8AAAAAAAAAAAAAAAAAoQIA&#10;AGRycy9kb3ducmV2LnhtbFBLBQYAAAAABAAEAPkAAACLAwAAAAA=&#10;" strokeweight=".15pt"/>
                  <v:line id="Line 471" o:spid="_x0000_s1400" style="position:absolute;visibility:visible;mso-wrap-style:square" from="3431,4568" to="3432,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9DaMUAAADcAAAADwAAAGRycy9kb3ducmV2LnhtbESPQWvCQBSE74X+h+UVvNXdSBGNriKC&#10;UjxojT30+Mg+k7TZtzG7xvTfd4WCx2FmvmHmy97WoqPWV441JEMFgjh3puJCw+dp8zoB4QOywdox&#10;afglD8vF89McU+NufKQuC4WIEPYpaihDaFIpfV6SRT90DXH0zq61GKJsC2lavEW4reVIqbG0WHFc&#10;KLGhdUn5T3a1Gjb7XZ1ts2PSfZnvgxpfpqvJh9F68NKvZiAC9eER/m+/Gw1vKoH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9DaMUAAADcAAAADwAAAAAAAAAA&#10;AAAAAAChAgAAZHJzL2Rvd25yZXYueG1sUEsFBgAAAAAEAAQA+QAAAJMDAAAAAA==&#10;" strokeweight=".15pt"/>
                  <v:shape id="Freeform 472" o:spid="_x0000_s1401" style="position:absolute;left:3382;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wicMA&#10;AADcAAAADwAAAGRycy9kb3ducmV2LnhtbESPT4vCMBTE74LfITxhb5rq/kGqaRFBUfGyVfD6bJ5t&#10;sXkpTdT67TfCgsdhZn7DzNPO1OJOrassKxiPIhDEudUVFwqOh9VwCsJ5ZI21ZVLwJAdp0u/NMdb2&#10;wb90z3whAoRdjApK75tYSpeXZNCNbEMcvIttDfog20LqFh8Bbmo5iaIfabDisFBiQ8uS8mt2Mwrk&#10;9/a23ZM/yvrzvDvsl259Pk2V+hh0ixkIT51/h//bG63gK5rA60w4Aj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IwicMAAADcAAAADwAAAAAAAAAAAAAAAACYAgAAZHJzL2Rv&#10;d25yZXYueG1sUEsFBgAAAAAEAAQA9QAAAIgDAAAAAA==&#10;" path="m,52l11,50r,5l14,58r5,3l30,61r3,-3l36,52r,-8l33,39,30,36r-11,l19,28r9,l33,22r,-8l28,9r-9,l14,11r,3l11,20r-8,l3,14,6,9,8,6,14,3,22,r6,l33,3r5,6l41,14r,8l38,25r-2,6l33,31r5,2l41,39r3,3l44,44r3,3l44,55r-6,8l33,66r-3,3l14,69,8,66,3,58,,52xe" fillcolor="black" strokeweight="0">
                    <v:path arrowok="t" o:connecttype="custom" o:connectlocs="0,52;11,50;11,55;14,58;19,61;30,61;33,58;36,52;36,44;33,39;30,36;19,36;19,28;28,28;33,22;33,14;28,9;19,9;14,11;14,14;11,20;3,20;3,14;6,9;8,6;14,3;22,0;28,0;33,3;38,9;41,14;41,22;38,25;36,31;33,31;38,33;41,39;44,42;44,44;47,47;44,55;38,63;33,66;30,69;14,69;8,66;3,58;0,52" o:connectangles="0,0,0,0,0,0,0,0,0,0,0,0,0,0,0,0,0,0,0,0,0,0,0,0,0,0,0,0,0,0,0,0,0,0,0,0,0,0,0,0,0,0,0,0,0,0,0,0"/>
                  </v:shape>
                  <v:shape id="Freeform 473" o:spid="_x0000_s1402" style="position:absolute;left:3434;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IOccA&#10;AADcAAAADwAAAGRycy9kb3ducmV2LnhtbESPQWvCQBSE74L/YXmCF6kbjUhJXSXYpvQgSlVKj4/s&#10;a5I2+zZk15j+e7cg9DjMzDfMatObWnTUusqygtk0AkGcW11xoeB8yh4eQTiPrLG2TAp+ycFmPRys&#10;MNH2yu/UHX0hAoRdggpK75tESpeXZNBNbUMcvC/bGvRBtoXULV4D3NRyHkVLabDisFBiQ9uS8p/j&#10;xSiID5PCvuyW3586PTSX7PljsudXpcajPn0C4an3/+F7+00rWEQx/J0JR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RiDnHAAAA3AAAAA8AAAAAAAAAAAAAAAAAmAIAAGRy&#10;cy9kb3ducmV2LnhtbFBLBQYAAAAABAAEAPUAAACMAwAAAAA=&#10;" path="m,36l3,25,6,17r,-6l14,3,19,r9,l33,3r5,6l44,20r,8l47,36,44,47r,8l41,61r-5,5l30,69r-11,l8,63,3,47,,36xm11,36r,16l14,58r5,3l30,61r3,-3l36,52r,-32l33,14,22,9r-5,2l14,14r-3,6l11,36xe" fillcolor="black" strokeweight="0">
                    <v:path arrowok="t" o:connecttype="custom" o:connectlocs="0,36;3,25;6,17;6,11;14,3;19,0;28,0;33,3;38,9;44,20;44,28;47,36;44,47;44,55;41,61;36,66;30,69;19,69;8,63;3,47;0,36;11,36;11,52;14,58;19,61;30,61;33,58;36,52;36,20;33,14;22,9;17,11;14,14;11,20;11,36" o:connectangles="0,0,0,0,0,0,0,0,0,0,0,0,0,0,0,0,0,0,0,0,0,0,0,0,0,0,0,0,0,0,0,0,0,0,0"/>
                    <o:lock v:ext="edit" verticies="t"/>
                  </v:shape>
                  <v:line id="Line 474" o:spid="_x0000_s1403" style="position:absolute;flip:y;visibility:visible;mso-wrap-style:square" from="3809,5966" to="3810,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UkCcAAAADcAAAADwAAAGRycy9kb3ducmV2LnhtbESPT2uDQBDF74V+h2UKvTVrSyjBZCM2&#10;JbRXTbwP7kRFd1acrbHfvhsI9Ph4f368Xba4Qc00SefZwOsqAUVce9txY+B8Or5sQElAtjh4JgO/&#10;JJDtHx92mFp/5YLmMjQqjrCkaKANYUy1lrolh7LyI3H0Ln5yGKKcGm0nvMZxN+i3JHnXDjuOhBZH&#10;OrRU9+WPi5CPyhaf/NUfKrH2ksvgj1IZ8/y05FtQgZbwH763v62BdbKG25l4BPT+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lJAnAAAAA3AAAAA8AAAAAAAAAAAAAAAAA&#10;oQIAAGRycy9kb3ducmV2LnhtbFBLBQYAAAAABAAEAPkAAACOAwAAAAA=&#10;" strokeweight=".15pt"/>
                  <v:line id="Line 475" o:spid="_x0000_s1404" style="position:absolute;visibility:visible;mso-wrap-style:square" from="3809,4568" to="3810,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RFa8YAAADcAAAADwAAAGRycy9kb3ducmV2LnhtbESPQWvCQBSE74L/YXlCb7qrtGKjq4ig&#10;lB5sTXvo8ZF9JtHs25jdxvjvXaHQ4zAz3zCLVWcr0VLjS8caxiMFgjhzpuRcw/fXdjgD4QOywcox&#10;abiRh9Wy31tgYtyVD9SmIRcRwj5BDUUIdSKlzwqy6EeuJo7e0TUWQ5RNLk2D1wi3lZwoNZUWS44L&#10;Bda0KSg7p79Ww3b/XqW79DBuf8zpQ00vr+vZp9H6adCt5yACdeE//Nd+Mxqe1Qs8zs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0RWvGAAAA3AAAAA8AAAAAAAAA&#10;AAAAAAAAoQIAAGRycy9kb3ducmV2LnhtbFBLBQYAAAAABAAEAPkAAACUAwAAAAA=&#10;" strokeweight=".15pt"/>
                  <v:shape id="Freeform 476" o:spid="_x0000_s1405" style="position:absolute;left:3760;top:6108;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ersMA&#10;AADcAAAADwAAAGRycy9kb3ducmV2LnhtbESPQWsCMRSE74X+h/AEbzWrqCyrUUQoWFooaqvXx+a5&#10;WUxelk2q6783BcHjMDPfMPNl56y4UBtqzwqGgwwEcel1zZWCn/37Ww4iRGSN1jMpuFGA5eL1ZY6F&#10;9lfe0mUXK5EgHApUYGJsCilDachhGPiGOHkn3zqMSbaV1C1eE9xZOcqyqXRYc1ow2NDaUHne/TkF&#10;Xx/V98S6UzzkR2mGv3YdPvmmVL/XrWYgInXxGX60N1rBOJvC/5l0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qersMAAADcAAAADwAAAAAAAAAAAAAAAACYAgAAZHJzL2Rv&#10;d25yZXYueG1sUEsFBgAAAAAEAAQA9QAAAIgDAAAAAA==&#10;" path="m,52l11,50r,5l13,58r6,3l30,61r3,-3l35,52r,-8l33,39,30,36r-11,l19,28r8,l33,22r,-8l27,9r-8,l13,11r,3l11,20r-8,l3,14,5,9,8,6,13,3,22,r5,l33,3r5,6l41,14r,8l38,25r-3,6l33,31r5,2l41,39r3,3l44,44r2,3l44,55r-6,8l33,66r-3,3l13,69,8,66,3,58,,52xe" fillcolor="black" strokeweight="0">
                    <v:path arrowok="t" o:connecttype="custom" o:connectlocs="0,52;11,50;11,55;13,58;19,61;30,61;33,58;35,52;35,44;33,39;30,36;19,36;19,28;27,28;33,22;33,14;27,9;19,9;13,11;13,14;11,20;3,20;3,14;5,9;8,6;13,3;22,0;27,0;33,3;38,9;41,14;41,22;38,25;35,31;33,31;38,33;41,39;44,42;44,44;46,47;44,55;38,63;33,66;30,69;13,69;8,66;3,58;0,52" o:connectangles="0,0,0,0,0,0,0,0,0,0,0,0,0,0,0,0,0,0,0,0,0,0,0,0,0,0,0,0,0,0,0,0,0,0,0,0,0,0,0,0,0,0,0,0,0,0,0,0"/>
                  </v:shape>
                  <v:shape id="Freeform 477" o:spid="_x0000_s1406" style="position:absolute;left:3812;top:611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wl8UA&#10;AADcAAAADwAAAGRycy9kb3ducmV2LnhtbESPUWvCMBSF3wf7D+EO9jYTh3OjGkWGhSlUsNsPuDTX&#10;trS5KUnU7t8vA8HHwznnO5zlerS9uJAPrWMN04kCQVw503Kt4ec7f/kAESKywd4xafilAOvV48MS&#10;M+OufKRLGWuRIBwy1NDEOGRShqohi2HiBuLknZy3GJP0tTQerwlue/mq1FxabDktNDjQZ0NVV56t&#10;hl3v34pQTrttsc9nxebQ5btaaf38NG4WICKN8R6+tb+Mhpl6h/8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PCXxQAAANwAAAAPAAAAAAAAAAAAAAAAAJgCAABkcnMv&#10;ZG93bnJldi54bWxQSwUGAAAAAAQABAD1AAAAigMAAAAA&#10;" path="m,49l11,47r,5l16,58r14,l33,55r2,-6l35,36,30,30,22,28r-6,2l11,36,2,33,8,,41,r,8l16,8,13,25r6,-3l35,22r3,6l44,30r,6l46,41r-2,8l44,55r-9,8l30,66r-17,l8,63,2,55,,49xe" fillcolor="black" strokeweight="0">
                    <v:path arrowok="t" o:connecttype="custom" o:connectlocs="0,49;11,47;11,52;16,58;30,58;33,55;35,49;35,36;30,30;22,28;16,30;11,36;2,33;8,0;41,0;41,8;16,8;13,25;19,22;35,22;38,28;44,30;44,36;46,41;44,49;44,55;35,63;30,66;13,66;8,63;2,55;0,49" o:connectangles="0,0,0,0,0,0,0,0,0,0,0,0,0,0,0,0,0,0,0,0,0,0,0,0,0,0,0,0,0,0,0,0"/>
                  </v:shape>
                  <v:line id="Line 478" o:spid="_x0000_s1407" style="position:absolute;flip:y;visibility:visible;mso-wrap-style:square" from="4187,5966" to="4188,6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uDL0AAADcAAAADwAAAGRycy9kb3ducmV2LnhtbERPTWvCQBC9C/6HZQRvummRIqmrWIvo&#10;VW3uQ3ZMgtnZkNlq+u+dg9Dj432vNkNozZ16aSI7eJtnYIjL6BuuHPxc9rMlGEnIHtvI5OCPBDbr&#10;8WiFuY8PPtH9nCqjISw5OqhT6nJrpawpoMxjR6zcNfYBk8K+sr7Hh4aH1r5n2YcN2LA21NjRrqby&#10;dv4NWvJV+NM3H267Qry/bqWNeymcm06G7SeYREP6F7/cR+9gkelaPaNHwK6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voLgy9AAAA3AAAAA8AAAAAAAAAAAAAAAAAoQIA&#10;AGRycy9kb3ducmV2LnhtbFBLBQYAAAAABAAEAPkAAACLAwAAAAA=&#10;" strokeweight=".15pt"/>
                  <v:line id="Line 479" o:spid="_x0000_s1408" style="position:absolute;visibility:visible;mso-wrap-style:square" from="4187,4568" to="4188,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lPbsUAAADcAAAADwAAAGRycy9kb3ducmV2LnhtbESPQWvCQBSE7wX/w/IEb3VXEdHUVUSw&#10;FA9ao4ceH9nXJDX7NmbXGP+9Wyj0OMzMN8xi1dlKtNT40rGG0VCBIM6cKTnXcD5tX2cgfEA2WDkm&#10;DQ/ysFr2XhaYGHfnI7VpyEWEsE9QQxFCnUjps4Is+qGriaP37RqLIcoml6bBe4TbSo6VmkqLJceF&#10;AmvaFJRd0pvVsN3vqvQ9PY7aL/NzUNPrfD37NFoP+t36DUSgLvyH/9ofRsNEzeH3TDw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lPbsUAAADcAAAADwAAAAAAAAAA&#10;AAAAAAChAgAAZHJzL2Rvd25yZXYueG1sUEsFBgAAAAAEAAQA+QAAAJMDAAAAAA==&#10;" strokeweight=".15pt"/>
                  <v:shape id="Freeform 480" o:spid="_x0000_s1409" style="position:absolute;left:4135;top:6111;width:49;height:66;visibility:visible;mso-wrap-style:square;v-text-anchor:top" coordsize="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CWMIA&#10;AADcAAAADwAAAGRycy9kb3ducmV2LnhtbERPyWrDMBC9B/oPYgq9JbJDMcGNEtJCINTk0Cw9D9bU&#10;dmONjKXa8t9Hh0KOj7evt8G0YqDeNZYVpIsEBHFpdcOVgst5P1+BcB5ZY2uZFEzkYLt5mq0x13bk&#10;LxpOvhIxhF2OCmrvu1xKV9Zk0C1sRxy5H9sb9BH2ldQ9jjHctHKZJJk02HBsqLGjj5rK2+nPKLgW&#10;B7Lp93v76cKxyKakCb/ppNTLc9i9gfAU/EP87z5oBa9pnB/Px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EJYwgAAANwAAAAPAAAAAAAAAAAAAAAAAJgCAABkcnMvZG93&#10;bnJldi54bWxQSwUGAAAAAAQABAD1AAAAhwMAAAAA&#10;" path="m30,66r,-17l,49,,41,32,r9,l41,41r8,l49,49r-8,l41,66r-11,xm30,41r,-24l11,41r19,xe" fillcolor="black" strokeweight="0">
                    <v:path arrowok="t" o:connecttype="custom" o:connectlocs="30,66;30,49;0,49;0,41;32,0;41,0;41,41;49,41;49,49;41,49;41,66;30,66;30,41;30,17;11,41;30,41" o:connectangles="0,0,0,0,0,0,0,0,0,0,0,0,0,0,0,0"/>
                    <o:lock v:ext="edit" verticies="t"/>
                  </v:shape>
                  <v:shape id="Freeform 481" o:spid="_x0000_s1410" style="position:absolute;left:4189;top:6108;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YlCMcA&#10;AADcAAAADwAAAGRycy9kb3ducmV2LnhtbESPT2vCQBTE7wW/w/KEXkQ3sUUkugnSaulBKv6h9PjI&#10;PpNo9m3Irpp+e7dQ8DjMzG+YedaZWlypdZVlBfEoAkGcW11xoeCwXw2nIJxH1lhbJgW/5CBLe09z&#10;TLS98ZauO1+IAGGXoILS+yaR0uUlGXQj2xAH72hbgz7ItpC6xVuAm1qOo2giDVYcFkps6K2k/Ly7&#10;GAUvm0Fhl+vJ6UcvNs1l9f49+OIPpZ773WIGwlPnH+H/9qdW8BrH8HcmHAGZ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WJQjHAAAA3AAAAA8AAAAAAAAAAAAAAAAAmAIAAGRy&#10;cy9kb3ducmV2LnhtbFBLBQYAAAAABAAEAPUAAACMAwAAAAA=&#10;" path="m,36l3,25,6,17r,-6l14,3,20,r8,l33,3r6,6l44,20r,8l47,36,44,47r,8l41,61r-5,5l30,69r-10,l9,63,3,47,,36xm11,36r,16l14,58r6,3l30,61r3,-3l36,52r,-32l33,14,22,9r-5,2l14,14r-3,6l11,36xe" fillcolor="black" strokeweight="0">
                    <v:path arrowok="t" o:connecttype="custom" o:connectlocs="0,36;3,25;6,17;6,11;14,3;20,0;28,0;33,3;39,9;44,20;44,28;47,36;44,47;44,55;41,61;36,66;30,69;20,69;9,63;3,47;0,36;11,36;11,52;14,58;20,61;30,61;33,58;36,52;36,20;33,14;22,9;17,11;14,14;11,20;11,36" o:connectangles="0,0,0,0,0,0,0,0,0,0,0,0,0,0,0,0,0,0,0,0,0,0,0,0,0,0,0,0,0,0,0,0,0,0,0"/>
                    <o:lock v:ext="edit" verticies="t"/>
                  </v:shape>
                  <v:rect id="Rectangle 482" o:spid="_x0000_s1411" style="position:absolute;left:1157;top:4568;width:3030;height: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fsA8QA&#10;AADcAAAADwAAAGRycy9kb3ducmV2LnhtbESPQWsCMRSE70L/Q3gFb5pVRHRrVmxLxeJJa++PzdvN&#10;0s3LNkl17a9vCoLHYWa+YVbr3rbiTD40jhVMxhkI4tLphmsFp4+30QJEiMgaW8ek4EoB1sXDYIW5&#10;dhc+0PkYa5EgHHJUYGLscilDachiGLuOOHmV8xZjkr6W2uMlwW0rp1k2lxYbTgsGO3oxVH4df6wC&#10;NmF7+t6bbVW/zzfdMvw++89XpYaP/eYJRKQ+3sO39k4rmE2m8H8mHQF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X7APEAAAA3AAAAA8AAAAAAAAAAAAAAAAAmAIAAGRycy9k&#10;b3ducmV2LnhtbFBLBQYAAAAABAAEAPUAAACJAwAAAAA=&#10;" filled="f" strokeweight=".15pt"/>
                  <v:shape id="Freeform 483" o:spid="_x0000_s1412" style="position:absolute;left:2381;top:4366;width:49;height:68;visibility:visible;mso-wrap-style:square;v-text-anchor:top" coordsize="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WVccA&#10;AADcAAAADwAAAGRycy9kb3ducmV2LnhtbESPQWvCQBSE70L/w/IKvUjd2EipqauIUBSsgapQentk&#10;X5Ng9m2aXZP4792C4HGYmW+Y2aI3lWipcaVlBeNRBII4s7rkXMHx8PH8BsJ5ZI2VZVJwIQeL+cNg&#10;hom2HX9Ru/e5CBB2CSoovK8TKV1WkEE3sjVx8H5tY9AH2eRSN9gFuKnkSxS9SoMlh4UCa1oVlJ32&#10;Z6Ng97lFGV+m39v+Z5iu0/L456KTUk+P/fIdhKfe38O39kYrmIxj+D8Tj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5FlXHAAAA3AAAAA8AAAAAAAAAAAAAAAAAmAIAAGRy&#10;cy9kb3ducmV2LnhtbFBLBQYAAAAABAAEAPUAAACMAwAAAAA=&#10;" path="m,68l,,46,r,8l8,8r,22l43,30r,8l8,38r,22l49,60r,8l,68xe" fillcolor="black" strokeweight="0">
                    <v:path arrowok="t" o:connecttype="custom" o:connectlocs="0,68;0,0;46,0;46,8;8,8;8,30;43,30;43,38;8,38;8,60;49,60;49,68;0,68" o:connectangles="0,0,0,0,0,0,0,0,0,0,0,0,0"/>
                  </v:shape>
                  <v:shape id="Freeform 484" o:spid="_x0000_s1413" style="position:absolute;left:2441;top:4385;width:68;height:49;visibility:visible;mso-wrap-style:square;v-text-anchor:top" coordsize="6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l9sUA&#10;AADcAAAADwAAAGRycy9kb3ducmV2LnhtbESPT4vCMBTE78J+h/AEL7Km/kFqNcpaELzsQXcv3h7N&#10;27a0eSlNtO23N8KCx2FmfsPsDr2pxYNaV1pWMJ9FIIgzq0vOFfz+nD5jEM4ja6wtk4KBHBz2H6Md&#10;Jtp2fKHH1eciQNglqKDwvkmkdFlBBt3MNsTB+7OtQR9km0vdYhfgppaLKFpLgyWHhQIbSgvKquvd&#10;KNhUt3j9fa8Hf0zjTdff0uW0GpSajPuvLQhPvX+H/9tnrWA1X8HrTDgCcv8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PKX2xQAAANwAAAAPAAAAAAAAAAAAAAAAAJgCAABkcnMv&#10;ZG93bnJldi54bWxQSwUGAAAAAAQABAD1AAAAigMAAAAA&#10;" path="m,49l,,8,r,8l11,6,14,,33,r2,3l38,8,41,3,46,,60,r6,6l68,11r,38l60,49r,-35l57,11r,-3l46,8r-5,3l38,14r,35l30,49r,-38l27,11r,-3l14,8r-3,3l11,14,8,19r,30l,49xe" fillcolor="black" strokeweight="0">
                    <v:path arrowok="t" o:connecttype="custom" o:connectlocs="0,49;0,0;8,0;8,8;11,6;14,0;33,0;35,3;38,8;41,3;46,0;60,0;66,6;68,11;68,49;60,49;60,14;57,11;57,8;46,8;41,11;38,14;38,49;30,49;30,11;27,11;27,8;14,8;11,11;11,14;8,19;8,49;0,49" o:connectangles="0,0,0,0,0,0,0,0,0,0,0,0,0,0,0,0,0,0,0,0,0,0,0,0,0,0,0,0,0,0,0,0,0"/>
                  </v:shape>
                  <v:shape id="Freeform 485" o:spid="_x0000_s1414" style="position:absolute;left:2523;top:4385;width:41;height:68;visibility:visible;mso-wrap-style:square;v-text-anchor:top" coordsize="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TVsQA&#10;AADcAAAADwAAAGRycy9kb3ducmV2LnhtbESPQWsCMRSE74X+h/AK3mqyxYpsjWIFtbfi2sUeH5vX&#10;3cXkZdlE3f77piB4HGbmG2a+HJwVF+pD61lDNlYgiCtvWq41fB02zzMQISIbtJ5Jwy8FWC4eH+aY&#10;G3/lPV2KWIsE4ZCjhibGLpcyVA05DGPfESfvx/cOY5J9LU2P1wR3Vr4oNZUOW04LDXa0bqg6FWen&#10;4fPbTv3xZN95W66OSslyvSsyrUdPw+oNRKQh3sO39ofRMMle4f9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6E1bEAAAA3AAAAA8AAAAAAAAAAAAAAAAAmAIAAGRycy9k&#10;b3ducmV2LnhtbFBLBQYAAAAABAAEAPUAAACJAwAAAAA=&#10;" path="m,68l,,8,r,8l11,6,14,,27,r6,3l36,6r2,5l41,19r,11l38,38r-2,6l25,49r-11,l8,44r,24l,68xm8,25r,11l14,41r11,l30,36r3,-6l33,19,30,14,25,8,14,8r-3,3l8,16r,9xe" fillcolor="black" strokeweight="0">
                    <v:path arrowok="t" o:connecttype="custom" o:connectlocs="0,68;0,0;8,0;8,8;11,6;14,0;27,0;33,3;36,6;38,11;41,19;41,30;38,38;36,44;25,49;14,49;8,44;8,68;0,68;8,25;8,36;14,41;25,41;30,36;33,30;33,19;30,14;25,8;14,8;11,11;8,16;8,25" o:connectangles="0,0,0,0,0,0,0,0,0,0,0,0,0,0,0,0,0,0,0,0,0,0,0,0,0,0,0,0,0,0,0,0"/>
                    <o:lock v:ext="edit" verticies="t"/>
                  </v:shape>
                  <v:rect id="Rectangle 486" o:spid="_x0000_s1415" style="position:absolute;left:2575;top:4366;width: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7EsQA&#10;AADcAAAADwAAAGRycy9kb3ducmV2LnhtbESPT4vCMBTE74LfITzB25rqiiu1UURRZD2tevD4aF7/&#10;aPNSmqxWP/1GWPA4zMxvmGTRmkrcqHGlZQXDQQSCOLW65FzB6bj5mIJwHlljZZkUPMjBYt7tJBhr&#10;e+cfuh18LgKEXYwKCu/rWEqXFmTQDWxNHLzMNgZ9kE0udYP3ADeVHEXRRBosOSwUWNOqoPR6+DUK&#10;zvvR59VuZe6eG5utv78uj/T8VKrfa5czEJ5a/w7/t3dawXg4gdeZc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ZOxLEAAAA3AAAAA8AAAAAAAAAAAAAAAAAmAIAAGRycy9k&#10;b3ducmV2LnhtbFBLBQYAAAAABAAEAPUAAACJAwAAAAA=&#10;" fillcolor="black" strokeweight="0"/>
                  <v:shape id="Freeform 487" o:spid="_x0000_s1416" style="position:absolute;left:2591;top:4385;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C0McA&#10;AADcAAAADwAAAGRycy9kb3ducmV2LnhtbESPQWvCQBSE70L/w/IKvYhuFK2SukorCNJDS1MRentk&#10;n0k0+zbsbmPsr+8KgsdhZr5hFqvO1KIl5yvLCkbDBARxbnXFhYLd92YwB+EDssbaMim4kIfV8qG3&#10;wFTbM39Rm4VCRAj7FBWUITSplD4vyaAf2oY4egfrDIYoXSG1w3OEm1qOk+RZGqw4LpTY0Lqk/JT9&#10;GgWfSd5K997fHz/+fqaX02zi3xqr1NNj9/oCIlAX7uFbe6sVTEYzuJ6JR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twtDHAAAA3AAAAA8AAAAAAAAAAAAAAAAAmAIAAGRy&#10;cy9kb3ducmV2LnhtbFBLBQYAAAAABAAEAPUAAACMAwAAAAA=&#10;" path="m,25l,16,3,11,9,6,14,3,17,,30,r6,3l39,6r5,10l44,33,39,44r-3,3l30,49r-13,l6,44,3,36,,25xm11,25r,11l17,41r13,l33,38r3,-5l36,14,33,11,28,8,17,8r-6,6l11,25xe" fillcolor="black" strokeweight="0">
                    <v:path arrowok="t" o:connecttype="custom" o:connectlocs="0,25;0,16;3,11;9,6;14,3;17,0;30,0;36,3;39,6;44,16;44,33;39,44;36,47;30,49;17,49;6,44;3,36;0,25;11,25;11,36;17,41;30,41;33,38;36,33;36,14;33,11;28,8;17,8;11,14;11,25" o:connectangles="0,0,0,0,0,0,0,0,0,0,0,0,0,0,0,0,0,0,0,0,0,0,0,0,0,0,0,0,0,0"/>
                    <o:lock v:ext="edit" verticies="t"/>
                  </v:shape>
                  <v:shape id="Freeform 488" o:spid="_x0000_s1417" style="position:absolute;left:2641;top:4385;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yd/70A&#10;AADcAAAADwAAAGRycy9kb3ducmV2LnhtbERPSwrCMBDdC94hjOBOUz+IVKOIoLgSrB5gbMa22kxq&#10;E229vVkILh/vv1y3phRvql1hWcFoGIEgTq0uOFNwOe8GcxDOI2ssLZOCDzlYr7qdJcbaNnyid+Iz&#10;EULYxagg976KpXRpTgbd0FbEgbvZ2qAPsM6krrEJ4aaU4yiaSYMFh4YcK9rmlD6Sl1FgmsthUrS7&#10;07G6z68u2Tz3Jn0q1e+1mwUIT63/i3/ug1YwH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Zyd/70AAADcAAAADwAAAAAAAAAAAAAAAACYAgAAZHJzL2Rvd25yZXYu&#10;eG1sUEsFBgAAAAAEAAQA9QAAAIIDAAAAAA==&#10;" path="m5,68r,-8l13,60r3,-2l16,55r3,-3l19,49,,,11,r8,27l24,38r,-5l27,27,35,r8,l27,52r-3,6l24,60r-3,6l19,66r-3,2l5,68xe" fillcolor="black" strokeweight="0">
                    <v:path arrowok="t" o:connecttype="custom" o:connectlocs="5,68;5,60;13,60;16,58;16,55;19,52;19,49;0,0;11,0;19,27;24,38;24,33;27,27;35,0;43,0;27,52;24,58;24,60;21,66;19,66;16,68;5,68" o:connectangles="0,0,0,0,0,0,0,0,0,0,0,0,0,0,0,0,0,0,0,0,0,0"/>
                  </v:shape>
                  <v:shape id="Freeform 489" o:spid="_x0000_s1418" style="position:absolute;left:2693;top:4385;width:68;height:49;visibility:visible;mso-wrap-style:square;v-text-anchor:top" coordsize="6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0KaMUA&#10;AADcAAAADwAAAGRycy9kb3ducmV2LnhtbESPQWvCQBSE7wX/w/IEL0U32iJJdBUNCL30UPXi7ZF9&#10;JiHZtyG7muTfu4VCj8PMfMNs94NpxJM6V1lWsFxEIIhzqysuFFwvp3kMwnlkjY1lUjCSg/1u8rbF&#10;VNuef+h59oUIEHYpKii9b1MpXV6SQbewLXHw7rYz6IPsCqk77APcNHIVRWtpsOKwUGJLWUl5fX4Y&#10;BUl9i9ffj2b0xyxO+uGWfbzXo1Kz6XDYgPA0+P/wX/tLK/hcJvB7JhwBu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QpoxQAAANwAAAAPAAAAAAAAAAAAAAAAAJgCAABkcnMv&#10;ZG93bnJldi54bWxQSwUGAAAAAAQABAD1AAAAigMAAAAA&#10;" path="m,49l,,8,r,8l11,6,13,,32,r3,3l38,8,41,3,46,,57,r6,3l65,8r3,8l68,49r-11,l57,8,46,8r-5,3l38,14r,35l30,49r,-35l24,8,13,8r-2,3l11,14,8,19r,30l,49xe" fillcolor="black" strokeweight="0">
                    <v:path arrowok="t" o:connecttype="custom" o:connectlocs="0,49;0,0;8,0;8,8;11,6;13,0;32,0;35,3;38,8;41,3;46,0;57,0;63,3;65,8;68,16;68,49;57,49;57,8;46,8;41,11;38,14;38,49;30,49;30,14;24,8;13,8;11,11;11,14;8,19;8,49;0,49" o:connectangles="0,0,0,0,0,0,0,0,0,0,0,0,0,0,0,0,0,0,0,0,0,0,0,0,0,0,0,0,0,0,0"/>
                  </v:shape>
                  <v:shape id="Freeform 490" o:spid="_x0000_s1419" style="position:absolute;left:2769;top:4385;width:47;height:49;visibility:visible;mso-wrap-style:square;v-text-anchor:top" coordsize="4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3XcEA&#10;AADcAAAADwAAAGRycy9kb3ducmV2LnhtbERPyW7CMBC9I/UfrEHqpQKnbIKAQbQqoseGRVxH8ZBE&#10;xOPINhD+Hh8qcXx6+2LVmlrcyPnKsoLPfgKCOLe64kLBYb/pTUH4gKyxtkwKHuRhtXzrLDDV9s4Z&#10;3XahEDGEfYoKyhCaVEqfl2TQ921DHLmzdQZDhK6Q2uE9hptaDpJkIg1WHBtKbOi7pPyyuxoFp+1M&#10;Zz9jw8O/bOtG4XI9fq0/lHrvtus5iEBteIn/3b9awWgQ58c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Qt13BAAAA3AAAAA8AAAAAAAAAAAAAAAAAmAIAAGRycy9kb3du&#10;cmV2LnhtbFBLBQYAAAAABAAEAPUAAACGAwAAAAA=&#10;" path="m39,36r8,l44,41r-5,6l33,49r-14,l11,47,6,44,,33,,25,3,14,6,6,17,,33,r8,6l44,14r3,11l47,27,8,27r6,11l19,41r14,l39,36xm8,19r31,l36,14,30,8,17,8r-6,6l8,19xe" fillcolor="black" strokeweight="0">
                    <v:path arrowok="t" o:connecttype="custom" o:connectlocs="39,36;47,36;44,41;39,47;33,49;19,49;11,47;6,44;0,33;0,25;3,14;6,6;17,0;33,0;41,6;44,14;47,25;47,27;8,27;14,38;19,41;33,41;39,36;8,19;39,19;36,14;30,8;17,8;11,14;8,19" o:connectangles="0,0,0,0,0,0,0,0,0,0,0,0,0,0,0,0,0,0,0,0,0,0,0,0,0,0,0,0,0,0"/>
                    <o:lock v:ext="edit" verticies="t"/>
                  </v:shape>
                  <v:shape id="Freeform 491" o:spid="_x0000_s1420" style="position:absolute;left:2827;top:4385;width:38;height:49;visibility:visible;mso-wrap-style:square;v-text-anchor:top" coordsize="3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uB8YA&#10;AADcAAAADwAAAGRycy9kb3ducmV2LnhtbESPQWvCQBSE74L/YXlCb2aj1dJGV7EtQgV7aBR6fWSf&#10;2Wj2bchuNe2v7wqCx2FmvmHmy87W4kytrxwrGCUpCOLC6YpLBfvdevgMwgdkjbVjUvBLHpaLfm+O&#10;mXYX/qJzHkoRIewzVGBCaDIpfWHIok9cQxy9g2sthijbUuoWLxFuazlO0ydpseK4YLChN0PFKf+x&#10;Cny33Ry/8/e/0yOW5mX6WbxWW6/Uw6BbzUAE6sI9fGt/aAWT8QiuZ+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luB8YAAADcAAAADwAAAAAAAAAAAAAAAACYAgAAZHJz&#10;L2Rvd25yZXYueG1sUEsFBgAAAAAEAAQA9QAAAIsDAAAAAA==&#10;" path="m,49l,,8,r,8l11,3,16,,30,r5,6l35,8r3,3l38,49r-11,l27,11,24,8r-8,l11,11,8,14r,35l,49xe" fillcolor="black" strokeweight="0">
                    <v:path arrowok="t" o:connecttype="custom" o:connectlocs="0,49;0,0;8,0;8,8;11,3;16,0;30,0;35,6;35,8;38,11;38,49;27,49;27,11;24,8;16,8;11,11;8,14;8,49;0,49" o:connectangles="0,0,0,0,0,0,0,0,0,0,0,0,0,0,0,0,0,0,0"/>
                  </v:shape>
                  <v:shape id="Freeform 492" o:spid="_x0000_s1421" style="position:absolute;left:2873;top:4369;width:25;height:65;visibility:visible;mso-wrap-style:square;v-text-anchor:top" coordsize="2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dDQcUA&#10;AADcAAAADwAAAGRycy9kb3ducmV2LnhtbESPQWsCMRSE7wX/Q3hCbzXrolK2RhHFVhGR2np/bp6b&#10;xc3Lskl19dc3BaHHYWa+YcbT1lbiQo0vHSvo9xIQxLnTJRcKvr+WL68gfEDWWDkmBTfyMJ10nsaY&#10;aXflT7rsQyEihH2GCkwIdSalzw1Z9D1XE0fv5BqLIcqmkLrBa4TbSqZJMpIWS44LBmuaG8rP+x+r&#10;YLFazzbVdnC4H91u8z7MTbH7MEo9d9vZG4hAbfgPP9orrWCQpvB3Jh4BO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0NBxQAAANwAAAAPAAAAAAAAAAAAAAAAAJgCAABkcnMv&#10;ZG93bnJldi54bWxQSwUGAAAAAAQABAD1AAAAigMAAAAA&#10;" path="m22,57r3,8l11,65,8,63r-2,l6,24,,24,,16r6,l6,5,14,r,16l22,16r,8l14,24r,33l22,57xe" fillcolor="black" strokeweight="0">
                    <v:path arrowok="t" o:connecttype="custom" o:connectlocs="22,57;25,65;11,65;8,63;6,63;6,24;0,24;0,16;6,16;6,5;14,0;14,16;22,16;22,24;14,24;14,57;22,57" o:connectangles="0,0,0,0,0,0,0,0,0,0,0,0,0,0,0,0,0"/>
                  </v:shape>
                  <v:shape id="Freeform 493" o:spid="_x0000_s1422" style="position:absolute;left:2931;top:4366;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TFM8IA&#10;AADcAAAADwAAAGRycy9kb3ducmV2LnhtbESP0YrCMBRE3wX/IVzBN03VRaQaRQTFJ8HaD7g217ba&#10;3NQm2vr3ZmFhH4eZOcOsNp2pxJsaV1pWMBlHIIgzq0vOFaSX/WgBwnlkjZVlUvAhB5t1v7fCWNuW&#10;z/ROfC4ChF2MCgrv61hKlxVk0I1tTRy8m20M+iCbXOoG2wA3lZxG0VwaLDksFFjTrqDskbyMAtOm&#10;x1nZ7c+n+r64umT7PJjsqdRw0G2XIDx1/j/81z5qBT/TGfyeCUdAr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MUzwgAAANwAAAAPAAAAAAAAAAAAAAAAAJgCAABkcnMvZG93&#10;bnJldi54bWxQSwUGAAAAAAQABAD1AAAAhwMAAAAA&#10;" path="m,68l,,11,r,60l43,60r,8l,68xe" fillcolor="black" strokeweight="0">
                    <v:path arrowok="t" o:connecttype="custom" o:connectlocs="0,68;0,0;11,0;11,60;43,60;43,68;0,68" o:connectangles="0,0,0,0,0,0,0"/>
                  </v:shape>
                  <v:shape id="Freeform 494" o:spid="_x0000_s1423" style="position:absolute;left:1234;top:4743;width:2988;height:1108;visibility:visible;mso-wrap-style:square;v-text-anchor:top" coordsize="2988,1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WsUA&#10;AADcAAAADwAAAGRycy9kb3ducmV2LnhtbESPQWvCQBSE70L/w/IK3nRTlSKpq5SCUvAgNVHo7ZF9&#10;TYLZt2H3VdN/3xUKPQ4z8w2z2gyuU1cKsfVs4GmagSKuvG25NlAW28kSVBRki51nMvBDETbrh9EK&#10;c+tv/EHXo9QqQTjmaKAR6XOtY9WQwzj1PXHyvnxwKEmGWtuAtwR3nZ5l2bN22HJaaLCnt4aqy/Hb&#10;Gdh/lraQ7aU49+VpPj9UbhdkZ8z4cXh9ASU0yH/4r/1uDSxmC7ifSUd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51daxQAAANwAAAAPAAAAAAAAAAAAAAAAAJgCAABkcnMv&#10;ZG93bnJldi54bWxQSwUGAAAAAAQABAD1AAAAigMAAAAA&#10;" path="m,132r77,976l153,982,230,879r77,-91l383,703r77,-79l536,553r77,-66l690,433r76,-52l843,334r77,-41l996,258r77,-33l1149,197r77,-24l1303,151r153,-38l1609,85,1839,52r77,-8l2222,22,2758,3r154,l2988,e" filled="f" strokeweight=".4pt">
                    <v:path arrowok="t" o:connecttype="custom" o:connectlocs="0,132;77,1108;153,982;230,879;307,788;383,703;460,624;536,553;613,487;690,433;766,381;843,334;920,293;996,258;1073,225;1149,197;1226,173;1303,151;1456,113;1609,85;1839,52;1916,44;2222,22;2758,3;2912,3;2988,0" o:connectangles="0,0,0,0,0,0,0,0,0,0,0,0,0,0,0,0,0,0,0,0,0,0,0,0,0,0"/>
                  </v:shape>
                  <v:line id="Line 495" o:spid="_x0000_s1424" style="position:absolute;visibility:visible;mso-wrap-style:square" from="1234,4815" to="1240,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jr5MQAAADcAAAADwAAAGRycy9kb3ducmV2LnhtbESPQWsCMRSE70L/Q3iF3jRbaZeyNYoI&#10;FelFXKXnx+Y1u7h5WZJo1v56Uyj0OMzMN8xiNdpeXMmHzrGC51kBgrhxumOj4HT8mL6BCBFZY++Y&#10;FNwowGr5MFlgpV3iA13raESGcKhQQRvjUEkZmpYshpkbiLP37bzFmKU3UntMGW57OS+KUlrsOC+0&#10;ONCmpeZcX6yCvR8vnxuTyvpw+/kq9Ta5ziSlnh7H9TuISGP8D/+1d1rBy/wV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OvkxAAAANwAAAAPAAAAAAAAAAAA&#10;AAAAAKECAABkcnMvZG93bnJldi54bWxQSwUGAAAAAAQABAD5AAAAkgMAAAAA&#10;" strokeweight=".4pt"/>
                  <v:line id="Line 496" o:spid="_x0000_s1425" style="position:absolute;visibility:visible;mso-wrap-style:square" from="1240,4861" to="1245,4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p1k8MAAADcAAAADwAAAGRycy9kb3ducmV2LnhtbESPQWsCMRSE74X+h/AK3mpWkaVsjSJC&#10;S+lF3ErPj81rdunmZUmiWf31RhA8DjPzDbNcj7YXJ/Khc6xgNi1AEDdOd2wUHH4+Xt9AhIissXdM&#10;Cs4UYL16flpipV3iPZ3qaESGcKhQQRvjUEkZmpYshqkbiLP357zFmKU3UntMGW57OS+KUlrsOC+0&#10;ONC2pea/PloFOz8ev7cmlfX+fPkt9WdynUlKTV7GzTuISGN8hO/tL61gMS/h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qdZPDAAAA3AAAAA8AAAAAAAAAAAAA&#10;AAAAoQIAAGRycy9kb3ducmV2LnhtbFBLBQYAAAAABAAEAPkAAACRAwAAAAA=&#10;" strokeweight=".4pt"/>
                  <v:line id="Line 497" o:spid="_x0000_s1426" style="position:absolute;visibility:visible;mso-wrap-style:square" from="1248,4908" to="1251,4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bQCMQAAADcAAAADwAAAGRycy9kb3ducmV2LnhtbESPQWsCMRSE70L/Q3iF3jRbKduyNYoI&#10;FelFXKXnx+Y1u7h5WZJo1v56Uyj0OMzMN8xiNdpeXMmHzrGC51kBgrhxumOj4HT8mL6BCBFZY++Y&#10;FNwowGr5MFlgpV3iA13raESGcKhQQRvjUEkZmpYshpkbiLP37bzFmKU3UntMGW57OS+KUlrsOC+0&#10;ONCmpeZcX6yCvR8vnxuTyvpw+/kq9Ta5ziSlnh7H9TuISGP8D/+1d1rBy/wV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ZtAIxAAAANwAAAAPAAAAAAAAAAAA&#10;AAAAAKECAABkcnMvZG93bnJldi54bWxQSwUGAAAAAAQABAD5AAAAkgMAAAAA&#10;" strokeweight=".4pt"/>
                  <v:line id="Line 498" o:spid="_x0000_s1427" style="position:absolute;visibility:visible;mso-wrap-style:square" from="1253,4954" to="1259,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lEesAAAADcAAAADwAAAGRycy9kb3ducmV2LnhtbERPz2vCMBS+D/wfwhN2m6kyilSjDMEx&#10;dhHr2PnRPNOy5qUk0dT99eYgePz4fq+3o+3FlXzoHCuYzwoQxI3THRsFP6f92xJEiMgae8ek4EYB&#10;tpvJyxor7RIf6VpHI3IIhwoVtDEOlZShaclimLmBOHNn5y3GDL2R2mPK4baXi6IopcWOc0OLA+1a&#10;av7qi1Vw8OPle2dSWR9v/7+l/kyuM0mp1+n4sQIRaYxP8cP9pRW8L/LafCYfAbm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5RHrAAAAA3AAAAA8AAAAAAAAAAAAAAAAA&#10;oQIAAGRycy9kb3ducmV2LnhtbFBLBQYAAAAABAAEAPkAAACOAwAAAAA=&#10;" strokeweight=".4pt"/>
                  <v:line id="Line 499" o:spid="_x0000_s1428" style="position:absolute;visibility:visible;mso-wrap-style:square" from="1259,5001" to="1264,5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Xh4cQAAADcAAAADwAAAGRycy9kb3ducmV2LnhtbESPQWsCMRSE70L/Q3iF3jRbKUu7NYoI&#10;FelFXKXnx+Y1u7h5WZJo1v56Uyj0OMzMN8xiNdpeXMmHzrGC51kBgrhxumOj4HT8mL6CCBFZY++Y&#10;FNwowGr5MFlgpV3iA13raESGcKhQQRvjUEkZmpYshpkbiLP37bzFmKU3UntMGW57OS+KUlrsOC+0&#10;ONCmpeZcX6yCvR8vnxuTyvpw+/kq9Ta5ziSlnh7H9TuISGP8D/+1d1rBy/wN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teHhxAAAANwAAAAPAAAAAAAAAAAA&#10;AAAAAKECAABkcnMvZG93bnJldi54bWxQSwUGAAAAAAQABAD5AAAAkgMAAAAA&#10;" strokeweight=".4pt"/>
                  <v:line id="Line 500" o:spid="_x0000_s1429" style="position:absolute;visibility:visible;mso-wrap-style:square" from="1267,5047" to="1270,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beocEAAADcAAAADwAAAGRycy9kb3ducmV2LnhtbERPz2vCMBS+C/4P4Qm7aaqTMjqjDEEZ&#10;XsRu7Pxo3tKy5qUk0dT99eYw2PHj+73ZjbYXN/Khc6xguShAEDdOd2wUfH4c5i8gQkTW2DsmBXcK&#10;sNtOJxustEt8oVsdjcghHCpU0MY4VFKGpiWLYeEG4sx9O28xZuiN1B5TDre9XBVFKS12nBtaHGjf&#10;UvNTX62Csx+vp71JZX25/36V+phcZ5JST7Px7RVEpDH+i//c71rB+jnPz2fy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Vt6hwQAAANwAAAAPAAAAAAAAAAAAAAAA&#10;AKECAABkcnMvZG93bnJldi54bWxQSwUGAAAAAAQABAD5AAAAjwMAAAAA&#10;" strokeweight=".4pt"/>
                </v:group>
                <v:group id="Group 501" o:spid="_x0000_s1430" style="position:absolute;left:7524;top:29946;width:19285;height:4502" coordorigin="1185,4716" coordsize="3037,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line id="Line 502" o:spid="_x0000_s1431" style="position:absolute;visibility:visible;mso-wrap-style:square" from="1272,5094" to="1278,5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jlTcQAAADcAAAADwAAAGRycy9kb3ducmV2LnhtbESPQWsCMRSE70L/Q3iF3jRbW5ayNYoI&#10;FelFXKXnx+Y1u7h5WZJo1v56Uyj0OMzMN8xiNdpeXMmHzrGC51kBgrhxumOj4HT8mL6BCBFZY++Y&#10;FNwowGr5MFlgpV3iA13raESGcKhQQRvjUEkZmpYshpkbiLP37bzFmKU3UntMGW57OS+KUlrsOC+0&#10;ONCmpeZcX6yCvR8vnxuTyvpw+/kq9Ta5ziSlnh7H9TuISGP8D/+1d1rB68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yOVNxAAAANwAAAAPAAAAAAAAAAAA&#10;AAAAAKECAABkcnMvZG93bnJldi54bWxQSwUGAAAAAAQABAD5AAAAkgMAAAAA&#10;" strokeweight=".4pt"/>
                  <v:line id="Line 503" o:spid="_x0000_s1432" style="position:absolute;visibility:visible;mso-wrap-style:square" from="1278,5140" to="1283,5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RA1sQAAADcAAAADwAAAGRycy9kb3ducmV2LnhtbESPQWsCMRSE74X+h/AK3mq2VZayNYoI&#10;LeKluC09Pzav2cXNy5JEs/rrG0HwOMzMN8xiNdpenMiHzrGCl2kBgrhxumOj4Of74/kNRIjIGnvH&#10;pOBMAVbLx4cFVtol3tOpjkZkCIcKFbQxDpWUoWnJYpi6gTh7f85bjFl6I7XHlOG2l69FUUqLHeeF&#10;FgfatNQc6qNV8OXH425jUlnvz5ffUn8m15mk1ORpXL+DiDTGe/jW3moF89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hEDWxAAAANwAAAAPAAAAAAAAAAAA&#10;AAAAAKECAABkcnMvZG93bnJldi54bWxQSwUGAAAAAAQABAD5AAAAkgMAAAAA&#10;" strokeweight=".4pt"/>
                  <v:line id="Line 504" o:spid="_x0000_s1433" style="position:absolute;visibility:visible;mso-wrap-style:square" from="1286,5187" to="1289,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3YosQAAADcAAAADwAAAGRycy9kb3ducmV2LnhtbESPQWsCMRSE74X+h/AKvdVsVZayNYoI&#10;FelF3JaeH5vX7OLmZUmiWfvrG0HwOMzMN8xiNdpenMmHzrGC10kBgrhxumOj4Pvr4+UNRIjIGnvH&#10;pOBCAVbLx4cFVtolPtC5jkZkCIcKFbQxDpWUoWnJYpi4gTh7v85bjFl6I7XHlOG2l9OiKKXFjvNC&#10;iwNtWmqO9ckq2Pvx9LkxqawPl7+fUm+T60xS6vlpXL+DiDTGe/jW3mkF89kc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bdiixAAAANwAAAAPAAAAAAAAAAAA&#10;AAAAAKECAABkcnMvZG93bnJldi54bWxQSwUGAAAAAAQABAD5AAAAkgMAAAAA&#10;" strokeweight=".4pt"/>
                  <v:line id="Line 505" o:spid="_x0000_s1434" style="position:absolute;visibility:visible;mso-wrap-style:square" from="1292,5236" to="1297,5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F9OcQAAADcAAAADwAAAGRycy9kb3ducmV2LnhtbESPT0vEMBTE74LfITzBm039V6TbdJEF&#10;RbzIdhfPj+ZtWmxeSpLddP30RhA8DjPzG6ZZL3YSJ/JhdKzgtihBEPdOj2wU7HcvN08gQkTWODkm&#10;BWcKsG4vLxqstUu8pVMXjcgQDjUqGGKcaylDP5DFULiZOHsH5y3GLL2R2mPKcDvJu7KspMWR88KA&#10;M20G6r+6o1Xw4Zfj+8akqtuevz8r/ZrcaJJS11fL8wpEpCX+h//ab1rBw/0j/J7JR0C2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IX05xAAAANwAAAAPAAAAAAAAAAAA&#10;AAAAAKECAABkcnMvZG93bnJldi54bWxQSwUGAAAAAAQABAD5AAAAkgMAAAAA&#10;" strokeweight=".4pt"/>
                  <v:line id="Line 506" o:spid="_x0000_s1435" style="position:absolute;visibility:visible;mso-wrap-style:square" from="1297,5282" to="1303,5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jTsQAAADcAAAADwAAAGRycy9kb3ducmV2LnhtbESPQWsCMRSE74X+h/AKvdWstixlNYoI&#10;luKluBbPj80zu7h5WZJoVn99Uyj0OMzMN8xiNdpeXMmHzrGC6aQAQdw43bFR8H3YvryDCBFZY++Y&#10;FNwowGr5+LDASrvEe7rW0YgM4VChgjbGoZIyNC1ZDBM3EGfv5LzFmKU3UntMGW57OSuKUlrsOC+0&#10;ONCmpeZcX6yCLz9edhuTynp/ux9L/ZFcZ5JSz0/jeg4i0hj/w3/tT63g7bW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8+NOxAAAANwAAAAPAAAAAAAAAAAA&#10;AAAAAKECAABkcnMvZG93bnJldi54bWxQSwUGAAAAAAQABAD5AAAAkgMAAAAA&#10;" strokeweight=".4pt"/>
                  <v:line id="Line 507" o:spid="_x0000_s1436" style="position:absolute;visibility:visible;mso-wrap-style:square" from="1305,5329" to="1308,5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9G1cQAAADcAAAADwAAAGRycy9kb3ducmV2LnhtbESPQWsCMRSE7wX/Q3iF3mq2WrayGkUE&#10;pfQibkvPj81rdunmZUmiWfvrG6HQ4zAz3zCrzWh7cSEfOscKnqYFCOLG6Y6Ngo/3/eMCRIjIGnvH&#10;pOBKATbryd0KK+0Sn+hSRyMyhEOFCtoYh0rK0LRkMUzdQJy9L+ctxiy9kdpjynDby1lRlNJix3mh&#10;xYF2LTXf9dkqOPrx/LYzqaxP15/PUh+S60xS6uF+3C5BRBrjf/iv/aoVPM9f4H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v0bVxAAAANwAAAAPAAAAAAAAAAAA&#10;AAAAAKECAABkcnMvZG93bnJldi54bWxQSwUGAAAAAAQABAD5AAAAkgMAAAAA&#10;" strokeweight=".4pt"/>
                  <v:line id="Line 508" o:spid="_x0000_s1437" style="position:absolute;flip:y;visibility:visible;mso-wrap-style:square" from="1311,5353" to="1333,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JfRcIAAADcAAAADwAAAGRycy9kb3ducmV2LnhtbERPS4vCMBC+C/sfwgheZE19IEs1yqII&#10;Hjys1YPHoRnbYjMpzajd/fXmsODx43sv152r1YPaUHk2MB4loIhzbysuDJxPu88vUEGQLdaeycAv&#10;BVivPnpLTK1/8pEemRQqhnBI0UAp0qRah7wkh2HkG+LIXX3rUCJsC21bfMZwV+tJksy1w4pjQ4kN&#10;bUrKb9ndGch08uOnu8OJRGaX+Xb8t5fh1phBv/tegBLq5C3+d++tgdk0ro1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JfRcIAAADcAAAADwAAAAAAAAAAAAAA&#10;AAChAgAAZHJzL2Rvd25yZXYueG1sUEsFBgAAAAAEAAQA+QAAAJADAAAAAA==&#10;" strokeweight=".4pt"/>
                  <v:line id="Line 509" o:spid="_x0000_s1438" style="position:absolute;flip:y;visibility:visible;mso-wrap-style:square" from="1344,5321" to="1365,5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763sYAAADcAAAADwAAAGRycy9kb3ducmV2LnhtbESPQWvCQBSE7wX/w/IEL6VurCI2zUZK&#10;RfDgwUYPPT6yr0lo9m3Ivmrsr+8KQo/DzHzDZOvBtepMfWg8G5hNE1DEpbcNVwZOx+3TClQQZIut&#10;ZzJwpQDrfPSQYWr9hT/oXEilIoRDigZqkS7VOpQ1OQxT3xFH78v3DiXKvtK2x0uEu1Y/J8lSO2w4&#10;LtTY0XtN5Xfx4wwUOjn4+XZ/JJHF53Iz+93J48aYyXh4ewUlNMh/+N7eWQOL+QvczsQjo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e+t7GAAAA3AAAAA8AAAAAAAAA&#10;AAAAAAAAoQIAAGRycy9kb3ducmV2LnhtbFBLBQYAAAAABAAEAPkAAACUAwAAAAA=&#10;" strokeweight=".4pt"/>
                  <v:shape id="Freeform 510" o:spid="_x0000_s1439" style="position:absolute;left:1379;top:5291;width:22;height:19;visibility:visible;mso-wrap-style:square;v-text-anchor:top" coordsize="2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0CYMEA&#10;AADcAAAADwAAAGRycy9kb3ducmV2LnhtbERPPWvDMBDdC/0P4gpdSiKnGFMcKyEYQju0Q5xA10O6&#10;2CbWSViq7f77aihkfLzvar/YQUw0ht6xgs06A0Gsnem5VXA5H1dvIEJENjg4JgW/FGC/e3yosDRu&#10;5hNNTWxFCuFQooIuRl9KGXRHFsPaeeLEXd1oMSY4ttKMOKdwO8jXLCukxZ5TQ4ee6o70rfmxCjx9&#10;0Xfh9ctndmjqdz8b1rNR6vlpOWxBRFriXfzv/jAK8jzNT2fSEZ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tAmDBAAAA3AAAAA8AAAAAAAAAAAAAAAAAmAIAAGRycy9kb3du&#10;cmV2LnhtbFBLBQYAAAAABAAEAPUAAACGAwAAAAA=&#10;" path="m,19l8,10,22,e" filled="f" strokeweight=".4pt">
                    <v:path arrowok="t" o:connecttype="custom" o:connectlocs="0,19;8,10;22,0" o:connectangles="0,0,0"/>
                  </v:shape>
                  <v:line id="Line 511" o:spid="_x0000_s1440" style="position:absolute;flip:y;visibility:visible;mso-wrap-style:square" from="1412,5258" to="1437,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6FpcUAAADcAAAADwAAAGRycy9kb3ducmV2LnhtbESPQWvCQBSE7wX/w/IEL0U3sUEkuopU&#10;BA89tLGHHh/ZZxLMvg3ZV43++m6h0OMwM98w6+3gWnWlPjSeDaSzBBRx6W3DlYHP02G6BBUE2WLr&#10;mQzcKcB2M3paY279jT/oWkilIoRDjgZqkS7XOpQ1OQwz3xFH7+x7hxJlX2nb4y3CXavnSbLQDhuO&#10;CzV29FpTeSm+nYFCJ+/+5fB2IpHsa7FPH0d53hszGQ+7FSihQf7Df+2jNZBlKfyeiUdAb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6FpcUAAADcAAAADwAAAAAAAAAA&#10;AAAAAAChAgAAZHJzL2Rvd25yZXYueG1sUEsFBgAAAAAEAAQA+QAAAJMDAAAAAA==&#10;" strokeweight=".4pt"/>
                  <v:shape id="Freeform 512" o:spid="_x0000_s1441" style="position:absolute;left:1450;top:5230;width:25;height:20;visibility:visible;mso-wrap-style:square;v-text-anchor:top" coordsize="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mGMQA&#10;AADcAAAADwAAAGRycy9kb3ducmV2LnhtbESPQWsCMRCF7wX/QxjBS9GsIqusRpGi0kMvVX/AsJnd&#10;rG4mS5Lq+u9NodDj48373rz1tretuJMPjWMF00kGgrh0uuFaweV8GC9BhIissXVMCp4UYLsZvK2x&#10;0O7B33Q/xVokCIcCFZgYu0LKUBqyGCauI05e5bzFmKSvpfb4SHDbylmW5dJiw6nBYEcfhsrb6cem&#10;N2K+OCy+3vdHv++u0phqmmeVUqNhv1uBiNTH/+O/9KdWMJ/P4HdMI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NJhjEAAAA3AAAAA8AAAAAAAAAAAAAAAAAmAIAAGRycy9k&#10;b3ducmV2LnhtbFBLBQYAAAAABAAEAPUAAACJAwAAAAA=&#10;" path="m,20l14,6,25,e" filled="f" strokeweight=".4pt">
                    <v:path arrowok="t" o:connecttype="custom" o:connectlocs="0,20;14,6;25,0" o:connectangles="0,0,0"/>
                  </v:shape>
                  <v:line id="Line 513" o:spid="_x0000_s1442" style="position:absolute;flip:y;visibility:visible;mso-wrap-style:square" from="1489,5206" to="1516,5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C+ScUAAADcAAAADwAAAGRycy9kb3ducmV2LnhtbESPQWvCQBSE7wX/w/IEL6Vu1CCSuooo&#10;goce2ujB4yP7moRm34bsU6O/3i0Uehxm5htmue5do67Uhdqzgck4AUVceFtzaeB03L8tQAVBtth4&#10;JgN3CrBeDV6WmFl/4y+65lKqCOGQoYFKpM20DkVFDsPYt8TR+/adQ4myK7Xt8BbhrtHTJJlrhzXH&#10;hQpb2lZU/OQXZyDXyaef7T+OJJKe57vJ4yCvO2NGw37zDkqol//wX/tgDaTpDH7PxCOgV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C+ScUAAADcAAAADwAAAAAAAAAA&#10;AAAAAAChAgAAZHJzL2Rvd25yZXYueG1sUEsFBgAAAAAEAAQA+QAAAJMDAAAAAA==&#10;" strokeweight=".4pt"/>
                  <v:line id="Line 514" o:spid="_x0000_s1443" style="position:absolute;flip:y;visibility:visible;mso-wrap-style:square" from="1530,5184" to="1557,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kmPcUAAADcAAAADwAAAGRycy9kb3ducmV2LnhtbESPQWvCQBSE7wX/w/IEL0U32iASXUUq&#10;goce2ujB4yP7TILZtyH7qtFf3y0Uehxm5htmteldo27UhdqzgekkAUVceFtzaeB03I8XoIIgW2w8&#10;k4EHBdisBy8rzKy/8xfdcilVhHDI0EAl0mZah6Iih2HiW+LoXXznUKLsSm07vEe4a/QsSebaYc1x&#10;ocKW3isqrvm3M5Dr5NO/7T+OJJKe57vp8yCvO2NGw367BCXUy3/4r32wBtI0hd8z8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kmPcUAAADcAAAADwAAAAAAAAAA&#10;AAAAAAChAgAAZHJzL2Rvd25yZXYueG1sUEsFBgAAAAAEAAQA+QAAAJMDAAAAAA==&#10;" strokeweight=".4pt"/>
                  <v:line id="Line 515" o:spid="_x0000_s1444" style="position:absolute;flip:y;visibility:visible;mso-wrap-style:square" from="1571,5162" to="1598,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WDpsUAAADcAAAADwAAAGRycy9kb3ducmV2LnhtbESPQWvCQBSE7wX/w/KEXkrdqFFK6iqi&#10;CB56qNFDj4/saxKafRuyT0399V1B6HGYmW+Yxap3jbpQF2rPBsajBBRx4W3NpYHTcff6BioIssXG&#10;Mxn4pQCr5eBpgZn1Vz7QJZdSRQiHDA1UIm2mdSgqchhGviWO3rfvHEqUXalth9cId42eJMlcO6w5&#10;LlTY0qai4ic/OwO5Tj79dPdxJJH0a74d3/bysjXmediv30EJ9fIffrT31kCazuB+Jh4B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WDpsUAAADcAAAADwAAAAAAAAAA&#10;AAAAAAChAgAAZHJzL2Rvd25yZXYueG1sUEsFBgAAAAAEAAQA+QAAAJMDAAAAAA==&#10;" strokeweight=".4pt"/>
                  <v:line id="Line 516" o:spid="_x0000_s1445" style="position:absolute;flip:y;visibility:visible;mso-wrap-style:square" from="1612,5140" to="1639,5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cd0cUAAADcAAAADwAAAGRycy9kb3ducmV2LnhtbESPQWvCQBSE7wX/w/IKXoputCFI6ipS&#10;ETx4sLGHHh/Z1yQ0+zZkXzX6692C0OMwM98wy/XgWnWmPjSeDcymCSji0tuGKwOfp91kASoIssXW&#10;Mxm4UoD1avS0xNz6C3/QuZBKRQiHHA3UIl2udShrchimviOO3rfvHUqUfaVtj5cId62eJ0mmHTYc&#10;F2rs6L2m8qf4dQYKnRz96+5wIpH0K9vObnt52Rozfh42b6CEBvkPP9p7ayBNM/g7E4+AXt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cd0cUAAADcAAAADwAAAAAAAAAA&#10;AAAAAAChAgAAZHJzL2Rvd25yZXYueG1sUEsFBgAAAAAEAAQA+QAAAJMDAAAAAA==&#10;" strokeweight=".4pt"/>
                  <v:line id="Line 517" o:spid="_x0000_s1446" style="position:absolute;flip:y;visibility:visible;mso-wrap-style:square" from="1653,5118" to="1680,5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u4SsUAAADcAAAADwAAAGRycy9kb3ducmV2LnhtbESPQWvCQBSE70L/w/IKvUjd2AYr0VWK&#10;InjoQaMHj4/sMwnNvg3Zp6b99d2C4HGYmW+Y+bJ3jbpSF2rPBsajBBRx4W3NpYHjYfM6BRUE2WLj&#10;mQz8UIDl4mkwx8z6G+/pmkupIoRDhgYqkTbTOhQVOQwj3xJH7+w7hxJlV2rb4S3CXaPfkmSiHdYc&#10;FypsaVVR8Z1fnIFcJzv/vvk6kEh6mqzHv1sZro15ee4/Z6CEenmE7+2tNZCmH/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u4SsUAAADcAAAADwAAAAAAAAAA&#10;AAAAAAChAgAAZHJzL2Rvd25yZXYueG1sUEsFBgAAAAAEAAQA+QAAAJMDAAAAAA==&#10;" strokeweight=".4pt"/>
                  <v:line id="Line 518" o:spid="_x0000_s1447" style="position:absolute;flip:y;visibility:visible;mso-wrap-style:square" from="1694,5096" to="1724,5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sOMIAAADcAAAADwAAAGRycy9kb3ducmV2LnhtbERPTWvCQBC9F/wPywi9FN1og0h0FVEE&#10;Dz200YPHITsmwexsyI6a+uvdQ6HHx/ternvXqDt1ofZsYDJOQBEX3tZcGjgd96M5qCDIFhvPZOCX&#10;AqxXg7clZtY/+IfuuZQqhnDI0EAl0mZah6Iih2HsW+LIXXznUCLsSm07fMRw1+hpksy0w5pjQ4Ut&#10;bSsqrvnNGch18u0/919HEknPs93keZCPnTHvw36zACXUy7/4z32wBtI0ro1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QsOMIAAADcAAAADwAAAAAAAAAAAAAA&#10;AAChAgAAZHJzL2Rvd25yZXYueG1sUEsFBgAAAAAEAAQA+QAAAJADAAAAAA==&#10;" strokeweight=".4pt"/>
                  <v:line id="Line 519" o:spid="_x0000_s1448" style="position:absolute;flip:y;visibility:visible;mso-wrap-style:square" from="1738,5074" to="1765,5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iJo8UAAADcAAAADwAAAGRycy9kb3ducmV2LnhtbESPQWvCQBSE70L/w/IKvUjd2Aap0VWK&#10;InjoQaMHj4/sMwnNvg3Zp6b99d2C4HGYmW+Y+bJ3jbpSF2rPBsajBBRx4W3NpYHjYfP6ASoIssXG&#10;Mxn4oQDLxdNgjpn1N97TNZdSRQiHDA1UIm2mdSgqchhGviWO3tl3DiXKrtS2w1uEu0a/JclEO6w5&#10;LlTY0qqi4ju/OAO5Tnb+ffN1IJH0NFmPf7cyXBvz8tx/zkAJ9fII39tbayBNp/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iJo8UAAADcAAAADwAAAAAAAAAA&#10;AAAAAAChAgAAZHJzL2Rvd25yZXYueG1sUEsFBgAAAAAEAAQA+QAAAJMDAAAAAA==&#10;" strokeweight=".4pt"/>
                  <v:line id="Line 520" o:spid="_x0000_s1449" style="position:absolute;flip:y;visibility:visible;mso-wrap-style:square" from="1779,5055" to="1809,5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248MAAADcAAAADwAAAGRycy9kb3ducmV2LnhtbERPTWvCQBC9C/0PyxS8SN1oVUqajZSK&#10;4MGDxh56HLLTJDQ7G7JTjf767kHw+Hjf2XpwrTpTHxrPBmbTBBRx6W3DlYGv0/blDVQQZIutZzJw&#10;pQDr/GmUYWr9hY90LqRSMYRDigZqkS7VOpQ1OQxT3xFH7sf3DiXCvtK2x0sMd62eJ8lKO2w4NtTY&#10;0WdN5W/x5wwUOjn41+3+RCKL79VmdtvJZGPM+Hn4eAclNMhDfHfvrIHFMs6PZ+IR0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7tuPDAAAA3AAAAA8AAAAAAAAAAAAA&#10;AAAAoQIAAGRycy9kb3ducmV2LnhtbFBLBQYAAAAABAAEAPkAAACRAwAAAAA=&#10;" strokeweight=".4pt"/>
                  <v:shape id="Freeform 521" o:spid="_x0000_s1450" style="position:absolute;left:1822;top:5036;width:31;height:14;visibility:visible;mso-wrap-style:square;v-text-anchor:top" coordsize="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2VsUA&#10;AADcAAAADwAAAGRycy9kb3ducmV2LnhtbESPQYvCMBSE78L+h/AWvBRNFRWpRhFZxfWmu4jeHs2z&#10;Ldu8lCba+u83guBxmJlvmPmyNaW4U+0KywoG/RgEcWp1wZmC359NbwrCeWSNpWVS8CAHy8VHZ46J&#10;tg0f6H70mQgQdgkqyL2vEildmpNB17cVcfCutjbog6wzqWtsAtyUchjHE2mw4LCQY0XrnNK/480o&#10;uFz11z7bHTbnqFnvo+/VKfLFVqnuZ7uagfDU+nf41d5pBaPxAJ5nw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nZWxQAAANwAAAAPAAAAAAAAAAAAAAAAAJgCAABkcnMv&#10;ZG93bnJldi54bWxQSwUGAAAAAAQABAD1AAAAigMAAAAA&#10;" path="m,14l25,3,31,e" filled="f" strokeweight=".4pt">
                    <v:path arrowok="t" o:connecttype="custom" o:connectlocs="0,14;25,3;31,0" o:connectangles="0,0,0"/>
                  </v:shape>
                  <v:line id="Line 522" o:spid="_x0000_s1451" style="position:absolute;flip:y;visibility:visible;mso-wrap-style:square" from="1866,5020" to="1896,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WND8UAAADcAAAADwAAAGRycy9kb3ducmV2LnhtbESPQWvCQBSE74X+h+UJvZS60apIdJWi&#10;CB481NiDx0f2mQSzb0P2qWl/vSsIPQ4z8w0zX3auVldqQ+XZwKCfgCLOva24MPBz2HxMQQVBtlh7&#10;JgO/FGC5eH2ZY2r9jfd0zaRQEcIhRQOlSJNqHfKSHIa+b4ijd/KtQ4myLbRt8RbhrtbDJJlohxXH&#10;hRIbWpWUn7OLM5Dp5Nt/bnYHEhkdJ+vB31be18a89bqvGSihTv7Dz/bWGhiNh/A4E4+A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WND8UAAADcAAAADwAAAAAAAAAA&#10;AAAAAAChAgAAZHJzL2Rvd25yZXYueG1sUEsFBgAAAAAEAAQA+QAAAJMDAAAAAA==&#10;" strokeweight=".4pt"/>
                  <v:shape id="Freeform 523" o:spid="_x0000_s1452" style="position:absolute;left:1910;top:5003;width:30;height:11;visibility:visible;mso-wrap-style:square;v-text-anchor:top" coordsize="3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3scA&#10;AADcAAAADwAAAGRycy9kb3ducmV2LnhtbESPQWvCQBSE7wX/w/IKXoJuaqtI6ipWUBS8NBW0t0f2&#10;NQlm34bsGuO/dwuCx2FmvmFmi85UoqXGlZYVvA1jEMSZ1SXnCg4/68EUhPPIGivLpOBGDhbz3ssM&#10;E22v/E1t6nMRIOwSVFB4XydSuqwgg25oa+Lg/dnGoA+yyaVu8BrgppKjOJ5IgyWHhQJrWhWUndOL&#10;UbA9RvJrs7u00f54G/1OdtHyNI6U6r92y08Qnjr/DD/aW63gY/wO/2fCE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A4d7HAAAA3AAAAA8AAAAAAAAAAAAAAAAAmAIAAGRy&#10;cy9kb3ducmV2LnhtbFBLBQYAAAAABAAEAPUAAACMAwAAAAA=&#10;" path="m,11l14,6,30,e" filled="f" strokeweight=".4pt">
                    <v:path arrowok="t" o:connecttype="custom" o:connectlocs="0,11;14,6;30,0" o:connectangles="0,0,0"/>
                  </v:shape>
                  <v:line id="Line 524" o:spid="_x0000_s1453" style="position:absolute;flip:y;visibility:visible;mso-wrap-style:square" from="1954,4990" to="1984,4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w4MUAAADcAAAADwAAAGRycy9kb3ducmV2LnhtbESPQWvCQBSE7wX/w/KEXkrdqFFK6iqi&#10;CB56qNFDj4/saxKafRuyT0399V1B6HGYmW+Yxap3jbpQF2rPBsajBBRx4W3NpYHTcff6BioIssXG&#10;Mxn4pQCr5eBpgZn1Vz7QJZdSRQiHDA1UIm2mdSgqchhGviWO3rfvHEqUXalth9cId42eJMlcO6w5&#10;LlTY0qai4ic/OwO5Tj79dPdxJJH0a74d3/bysjXmediv30EJ9fIffrT31kA6S+F+Jh4B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Cw4MUAAADcAAAADwAAAAAAAAAA&#10;AAAAAAChAgAAZHJzL2Rvd25yZXYueG1sUEsFBgAAAAAEAAQA+QAAAJMDAAAAAA==&#10;" strokeweight=".4pt"/>
                  <v:line id="Line 525" o:spid="_x0000_s1454" style="position:absolute;flip:y;visibility:visible;mso-wrap-style:square" from="2000,4973" to="2028,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wVe8UAAADcAAAADwAAAGRycy9kb3ducmV2LnhtbESPQWvCQBSE7wX/w/IEL0U3WhWJriIV&#10;wUMPbfTg8ZF9JsHs25B91eiv7xYKPQ4z8w2z2nSuVjdqQ+XZwHiUgCLOva24MHA67ocLUEGQLdae&#10;ycCDAmzWvZcVptbf+YtumRQqQjikaKAUaVKtQ16SwzDyDXH0Lr51KFG2hbYt3iPc1XqSJHPtsOK4&#10;UGJD7yXl1+zbGch08unf9h9HEpme57vx8yCvO2MG/W67BCXUyX/4r32wBqazG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4wVe8UAAADcAAAADwAAAAAAAAAA&#10;AAAAAAChAgAAZHJzL2Rvd25yZXYueG1sUEsFBgAAAAAEAAQA+QAAAJMDAAAAAA==&#10;" strokeweight=".4pt"/>
                  <v:line id="Line 526" o:spid="_x0000_s1455" style="position:absolute;flip:y;visibility:visible;mso-wrap-style:square" from="2044,4957" to="2074,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6LDMUAAADcAAAADwAAAGRycy9kb3ducmV2LnhtbESPQWvCQBSE7wX/w/KEXqRurBpK6iqi&#10;CB48aPTQ4yP7moRm34bsq6b+erdQ6HGYmW+Yxap3jbpSF2rPBibjBBRx4W3NpYHLeffyBioIssXG&#10;Mxn4oQCr5eBpgZn1Nz7RNZdSRQiHDA1UIm2mdSgqchjGviWO3qfvHEqUXalth7cId41+TZJUO6w5&#10;LlTY0qai4iv/dgZynRz9dHc4k8jsI91O7nsZbY15Hvbrd1BCvfyH/9p7a2A2T+H3TDwCe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6LDMUAAADcAAAADwAAAAAAAAAA&#10;AAAAAAChAgAAZHJzL2Rvd25yZXYueG1sUEsFBgAAAAAEAAQA+QAAAJMDAAAAAA==&#10;" strokeweight=".4pt"/>
                  <v:line id="Line 527" o:spid="_x0000_s1456" style="position:absolute;flip:y;visibility:visible;mso-wrap-style:square" from="2088,4943" to="2118,4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Iul8YAAADcAAAADwAAAGRycy9kb3ducmV2LnhtbESPT2vCQBTE74V+h+UVvIhutP4jukqp&#10;CB560OjB4yP7TEKzb0P2VdN++m5B6HGYmd8wq03nanWjNlSeDYyGCSji3NuKCwPn026wABUE2WLt&#10;mQx8U4DN+vlphan1dz7SLZNCRQiHFA2UIk2qdchLchiGviGO3tW3DiXKttC2xXuEu1qPk2SmHVYc&#10;F0ps6L2k/DP7cgYynRz86+7jRCKTy2w7+tlLf2tM76V7W4IS6uQ//GjvrYHJdA5/Z+IR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SLpfGAAAA3AAAAA8AAAAAAAAA&#10;AAAAAAAAoQIAAGRycy9kb3ducmV2LnhtbFBLBQYAAAAABAAEAPkAAACUAwAAAAA=&#10;" strokeweight=".4pt"/>
                  <v:shape id="Freeform 528" o:spid="_x0000_s1457" style="position:absolute;left:2132;top:4929;width:30;height:9;visibility:visible;mso-wrap-style:square;v-text-anchor:top" coordsize="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izcIA&#10;AADcAAAADwAAAGRycy9kb3ducmV2LnhtbERPz2vCMBS+C/4P4Qm7aeqYUjqjiLBNDx7UMdjt0Tzb&#10;YvNSmthG/3pzEDx+fL8Xq2Bq0VHrKssKppMEBHFudcWFgt/T1zgF4TyyxtoyKbiRg9VyOFhgpm3P&#10;B+qOvhAxhF2GCkrvm0xKl5dk0E1sQxy5s20N+gjbQuoW+xhuavmeJHNpsOLYUGJDm5Lyy/FqFIT0&#10;etb3n+RP7+v/3Xff5cHNU6XeRmH9CcJT8C/x073VCj5mcW08E4+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CLNwgAAANwAAAAPAAAAAAAAAAAAAAAAAJgCAABkcnMvZG93&#10;bnJldi54bWxQSwUGAAAAAAQABAD1AAAAhwMAAAAA&#10;" path="m,9l22,3,30,e" filled="f" strokeweight=".4pt">
                    <v:path arrowok="t" o:connecttype="custom" o:connectlocs="0,9;22,3;30,0" o:connectangles="0,0,0"/>
                  </v:shape>
                  <v:line id="Line 529" o:spid="_x0000_s1458" style="position:absolute;flip:y;visibility:visible;mso-wrap-style:square" from="2178,4916" to="2208,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EffsUAAADcAAAADwAAAGRycy9kb3ducmV2LnhtbESPQWvCQBSE74X+h+UVvIhutCoaXaVU&#10;BA89aPTg8ZF9JqHZtyH7qml/fbcg9DjMzDfMatO5Wt2oDZVnA6NhAoo497biwsD5tBvMQQVBtlh7&#10;JgPfFGCzfn5aYWr9nY90y6RQEcIhRQOlSJNqHfKSHIahb4ijd/WtQ4myLbRt8R7hrtbjJJlphxXH&#10;hRIbei8p/8y+nIFMJwf/uvs4kcjkMtuOfvbS3xrTe+nelqCEOvkPP9p7a2AyXcDfmXgE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EffsUAAADcAAAADwAAAAAAAAAA&#10;AAAAAAChAgAAZHJzL2Rvd25yZXYueG1sUEsFBgAAAAAEAAQA+QAAAJMDAAAAAA==&#10;" strokeweight=".4pt"/>
                  <v:shape id="Freeform 530" o:spid="_x0000_s1459" style="position:absolute;left:2225;top:4905;width:30;height:8;visibility:visible;mso-wrap-style:square;v-text-anchor:top" coordsize="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j9cEA&#10;AADcAAAADwAAAGRycy9kb3ducmV2LnhtbERPTYvCMBC9C/sfwgheiqaKlKUaxRUE2Yus9bDehmZs&#10;is2kNFHr/npzWPD4eN/LdW8bcafO144VTCcpCOLS6ZorBadiN/4E4QOyxsYxKXiSh/XqY7DEXLsH&#10;/9D9GCoRQ9jnqMCE0OZS+tKQRT9xLXHkLq6zGCLsKqk7fMRw28hZmmbSYs2xwWBLW0Pl9XizCs6F&#10;cd8H+n0mt8OG8Esmf1mTKDUa9psFiEB9eIv/3XutYJ7F+fFMP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SI/XBAAAA3AAAAA8AAAAAAAAAAAAAAAAAmAIAAGRycy9kb3du&#10;cmV2LnhtbFBLBQYAAAAABAAEAPUAAACGAwAAAAA=&#10;" path="m,8l5,5,30,e" filled="f" strokeweight=".4pt">
                    <v:path arrowok="t" o:connecttype="custom" o:connectlocs="0,8;5,5;30,0" o:connectangles="0,0,0"/>
                  </v:shape>
                  <v:line id="Line 531" o:spid="_x0000_s1460" style="position:absolute;flip:y;visibility:visible;mso-wrap-style:square" from="2268,4894" to="2299,4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vZxcUAAADcAAAADwAAAGRycy9kb3ducmV2LnhtbESPQWvCQBSE7wX/w/IKXopuohIkdRWp&#10;CB56sLGHHh/Z1yQ0+zZkXzX667uC0OMwM98wq83gWnWmPjSeDaTTBBRx6W3DlYHP036yBBUE2WLr&#10;mQxcKcBmPXpaYW79hT/oXEilIoRDjgZqkS7XOpQ1OQxT3xFH79v3DiXKvtK2x0uEu1bPkiTTDhuO&#10;CzV29FZT+VP8OgOFTo5+vn8/kcjiK9ult4O87IwZPw/bV1BCg/yHH+2DNbDIUrifiUd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vZxcUAAADcAAAADwAAAAAAAAAA&#10;AAAAAAChAgAAZHJzL2Rvd25yZXYueG1sUEsFBgAAAAAEAAQA+QAAAJMDAAAAAA==&#10;" strokeweight=".4pt"/>
                  <v:line id="Line 532" o:spid="_x0000_s1461" style="position:absolute;flip:y;visibility:visible;mso-wrap-style:square" from="2315,4880" to="2345,4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lHssUAAADcAAAADwAAAGRycy9kb3ducmV2LnhtbESPQWvCQBSE70L/w/IKXqRutBIkdRVR&#10;BA892OjB4yP7TILZtyH71LS/vlsQehxm5htmsepdo+7Uhdqzgck4AUVceFtzaeB03L3NQQVBtth4&#10;JgPfFGC1fBksMLP+wV90z6VUEcIhQwOVSJtpHYqKHIaxb4mjd/GdQ4myK7Xt8BHhrtHTJEm1w5rj&#10;QoUtbSoqrvnNGch1cvDvu88jiczO6Xbys5fR1pjha7/+ACXUy3/42d5bA7N0Cn9n4hH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lHssUAAADcAAAADwAAAAAAAAAA&#10;AAAAAAChAgAAZHJzL2Rvd25yZXYueG1sUEsFBgAAAAAEAAQA+QAAAJMDAAAAAA==&#10;" strokeweight=".4pt"/>
                  <v:shape id="Freeform 533" o:spid="_x0000_s1462" style="position:absolute;left:2361;top:4872;width:31;height:5;visibility:visible;mso-wrap-style:square;v-text-anchor:top" coordsize="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OzNsUA&#10;AADcAAAADwAAAGRycy9kb3ducmV2LnhtbESPQWvCQBSE74X+h+UVvNWNWqVEVwkFwZMlthS9PXaf&#10;STD7Ns2uMfrrXaHQ4zAz3zCLVW9r0VHrK8cKRsMEBLF2puJCwffX+vUdhA/IBmvHpOBKHlbL56cF&#10;psZdOKduFwoRIexTVFCG0KRSel2SRT90DXH0jq61GKJsC2lavES4reU4SWbSYsVxocSGPkrSp93Z&#10;KiiarNN59rPfb09Td9MHyb/5p1KDlz6bgwjUh//wX3tjFLzNJv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7M2xQAAANwAAAAPAAAAAAAAAAAAAAAAAJgCAABkcnMv&#10;ZG93bnJldi54bWxQSwUGAAAAAAQABAD1AAAAigMAAAAA&#10;" path="m,5l22,r9,e" filled="f" strokeweight=".4pt">
                    <v:path arrowok="t" o:connecttype="custom" o:connectlocs="0,5;22,0;31,0" o:connectangles="0,0,0"/>
                  </v:shape>
                  <v:line id="Line 534" o:spid="_x0000_s1463" style="position:absolute;flip:y;visibility:visible;mso-wrap-style:square" from="2405,4861" to="2438,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x6XcUAAADcAAAADwAAAGRycy9kb3ducmV2LnhtbESPQWvCQBSE7wX/w/IKXoputCFI6ipS&#10;ETx4sLGHHh/Z1yQ0+zZkXzX6692C0OMwM98wy/XgWnWmPjSeDcymCSji0tuGKwOfp91kASoIssXW&#10;Mxm4UoD1avS0xNz6C3/QuZBKRQiHHA3UIl2udShrchimviOO3rfvHUqUfaVtj5cId62eJ0mmHTYc&#10;F2rs6L2m8qf4dQYKnRz96+5wIpH0K9vObnt52Rozfh42b6CEBvkPP9p7ayDNUvg7E4+AXt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x6XcUAAADcAAAADwAAAAAAAAAA&#10;AAAAAAChAgAAZHJzL2Rvd25yZXYueG1sUEsFBgAAAAAEAAQA+QAAAJMDAAAAAA==&#10;" strokeweight=".4pt"/>
                  <v:shape id="Freeform 535" o:spid="_x0000_s1464" style="position:absolute;left:2452;top:4856;width:33;height:2;visibility:visible;mso-wrap-style:square;v-text-anchor:top" coordsize="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a9cYA&#10;AADcAAAADwAAAGRycy9kb3ducmV2LnhtbESPQWvCQBSE7wX/w/KE3upGqVqia4iF0hYFqe3F2zP7&#10;TEKyb0N2Y+K/7wqFHoeZ+YZZJ4OpxZVaV1pWMJ1EIIgzq0vOFfx8vz29gHAeWWNtmRTcyEGyGT2s&#10;Mda25y+6Hn0uAoRdjAoK75tYSpcVZNBNbEMcvIttDfog21zqFvsAN7WcRdFCGiw5LBTY0GtBWXXs&#10;jIKZxv3nud+d0um5c+n7VnbL6qDU43hIVyA8Df4//Nf+0AqeF3O4nw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Fa9cYAAADcAAAADwAAAAAAAAAAAAAAAACYAgAAZHJz&#10;L2Rvd25yZXYueG1sUEsFBgAAAAAEAAQA9QAAAIsDAAAAAA==&#10;" path="m,2r8,l33,e" filled="f" strokeweight=".4pt">
                    <v:path arrowok="t" o:connecttype="custom" o:connectlocs="0,2;8,2;33,0" o:connectangles="0,0,0"/>
                  </v:shape>
                  <v:line id="Line 536" o:spid="_x0000_s1465" style="position:absolute;flip:y;visibility:visible;mso-wrap-style:square" from="2498,4847" to="2531,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BscUAAADcAAAADwAAAGRycy9kb3ducmV2LnhtbESPT2vCQBTE7wW/w/IEL0U3/iFIdBWp&#10;CB56aGMPPT6yzySYfRuyrxr99F2h0OMwM79h1tveNepKXag9G5hOElDEhbc1lwa+TofxElQQZIuN&#10;ZzJwpwDbzeBljZn1N/6kay6lihAOGRqoRNpM61BU5DBMfEscvbPvHEqUXalth7cId42eJUmqHdYc&#10;Fyps6a2i4pL/OAO5Tj78/PB+IpHFd7qfPo7yujdmNOx3K1BCvfyH/9pHa2CRpvA8E4+A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BscUAAADcAAAADwAAAAAAAAAA&#10;AAAAAAChAgAAZHJzL2Rvd25yZXYueG1sUEsFBgAAAAAEAAQA+QAAAJMDAAAAAA==&#10;" strokeweight=".4pt"/>
                  <v:line id="Line 537" o:spid="_x0000_s1466" style="position:absolute;flip:y;visibility:visible;mso-wrap-style:square" from="2545,4839" to="2578,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7kKsUAAADcAAAADwAAAGRycy9kb3ducmV2LnhtbESPQWvCQBSE70L/w/IKvUjd2Eoq0VWK&#10;InjoQaMHj4/sMwnNvg3Zp6b99d2C4HGYmW+Y+bJ3jbpSF2rPBsajBBRx4W3NpYHjYfM6BRUE2WLj&#10;mQz8UIDl4mkwx8z6G+/pmkupIoRDhgYqkTbTOhQVOQwj3xJH7+w7hxJlV2rb4S3CXaPfkiTVDmuO&#10;CxW2tKqo+M4vzkCuk51/33wdSGRyStfj360M18a8PPefM1BCvTzC9/bWGpikH/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7kKsUAAADcAAAADwAAAAAAAAAA&#10;AAAAAAChAgAAZHJzL2Rvd25yZXYueG1sUEsFBgAAAAAEAAQA+QAAAJMDAAAAAA==&#10;" strokeweight=".4pt"/>
                  <v:shape id="Freeform 538" o:spid="_x0000_s1467" style="position:absolute;left:2591;top:4834;width:33;height:2;visibility:visible;mso-wrap-style:square;v-text-anchor:top" coordsize="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D1a8MA&#10;AADcAAAADwAAAGRycy9kb3ducmV2LnhtbERPz2vCMBS+D/wfwhN2W1NlOKlGqYOxjQ3E6sXbs3m2&#10;xealJKnt/vvlMNjx4/u93o6mFXdyvrGsYJakIIhLqxuuFJyOb09LED4ga2wtk4If8rDdTB7WmGk7&#10;8IHuRahEDGGfoYI6hC6T0pc1GfSJ7Ygjd7XOYIjQVVI7HGK4aeU8TRfSYMOxocaOXmsqb0VvFMw1&#10;fn9ehq9zPrv0Pn/fyf7ltlfqcTrmKxCBxvAv/nN/aAXPi7g2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D1a8MAAADcAAAADwAAAAAAAAAAAAAAAACYAgAAZHJzL2Rv&#10;d25yZXYueG1sUEsFBgAAAAAEAAQA9QAAAIgDAAAAAA==&#10;" path="m,2l22,,33,e" filled="f" strokeweight=".4pt">
                    <v:path arrowok="t" o:connecttype="custom" o:connectlocs="0,2;22,0;33,0" o:connectangles="0,0,0"/>
                  </v:shape>
                  <v:line id="Line 539" o:spid="_x0000_s1468" style="position:absolute;flip:y;visibility:visible;mso-wrap-style:square" from="2638,4828" to="2671,4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3Vw8UAAADcAAAADwAAAGRycy9kb3ducmV2LnhtbESPQWvCQBSE70L/w/IKvUjd2Eqo0VWK&#10;InjoQaMHj4/sMwnNvg3Zp6b99d2C4HGYmW+Y+bJ3jbpSF2rPBsajBBRx4W3NpYHjYfP6ASoIssXG&#10;Mxn4oQDLxdNgjpn1N97TNZdSRQiHDA1UIm2mdSgqchhGviWO3tl3DiXKrtS2w1uEu0a/JUmqHdYc&#10;FypsaVVR8Z1fnIFcJzv/vvk6kMjklK7Hv1sZro15ee4/Z6CEenmE7+2tNTBJp/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3Vw8UAAADcAAAADwAAAAAAAAAA&#10;AAAAAAChAgAAZHJzL2Rvd25yZXYueG1sUEsFBgAAAAAEAAQA+QAAAJMDAAAAAA==&#10;" strokeweight=".4pt"/>
                  <v:line id="Line 540" o:spid="_x0000_s1469" style="position:absolute;flip:y;visibility:visible;mso-wrap-style:square" from="2687,4823" to="2717,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7qg8IAAADcAAAADwAAAGRycy9kb3ducmV2LnhtbERPTWvCQBC9F/wPywi9FN1YJUp0FVEE&#10;Dz20sQePQ3ZMgtnZkB017a93D4UeH+97teldo+7Uhdqzgck4AUVceFtzaeD7dBgtQAVBtth4JgM/&#10;FGCzHrysMLP+wV90z6VUMYRDhgYqkTbTOhQVOQxj3xJH7uI7hxJhV2rb4SOGu0a/J0mqHdYcGyps&#10;aVdRcc1vzkCuk08/PXycSGR2TveT36O87Y15HfbbJSihXv7Ff+6jNTCbx/nxTDwCe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7qg8IAAADcAAAADwAAAAAAAAAAAAAA&#10;AAChAgAAZHJzL2Rvd25yZXYueG1sUEsFBgAAAAAEAAQA+QAAAJADAAAAAA==&#10;" strokeweight=".4pt"/>
                  <v:line id="Line 541" o:spid="_x0000_s1470" style="position:absolute;flip:y;visibility:visible;mso-wrap-style:square" from="2734,4817" to="2764,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JPGMUAAADcAAAADwAAAGRycy9kb3ducmV2LnhtbESPQWvCQBSE70L/w/KEXqRu0oqV6Cql&#10;InjwUKMHj4/sMwlm34bsq6b99V2h4HGYmW+Yxap3jbpSF2rPBtJxAoq48Lbm0sDxsHmZgQqCbLHx&#10;TAZ+KMBq+TRYYGb9jfd0zaVUEcIhQwOVSJtpHYqKHIaxb4mjd/adQ4myK7Xt8BbhrtGvSTLVDmuO&#10;CxW29FlRccm/nYFcJ1/+bbM7kMjkNF2nv1sZrY15HvYfc1BCvTzC/+2tNTB5T+F+Jh4B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JPGMUAAADcAAAADwAAAAAAAAAA&#10;AAAAAAChAgAAZHJzL2Rvd25yZXYueG1sUEsFBgAAAAAEAAQA+QAAAJMDAAAAAA==&#10;" strokeweight=".4pt"/>
                  <v:line id="Line 542" o:spid="_x0000_s1471" style="position:absolute;flip:y;visibility:visible;mso-wrap-style:square" from="2780,4812" to="2810,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DRb8YAAADcAAAADwAAAGRycy9kb3ducmV2LnhtbESPT2vCQBTE7wW/w/IEL6Vu/IOWNBsp&#10;FcFDDzZ66PGRfU1Cs29D9qlpP71bEHocZuY3TLYZXKsu1IfGs4HZNAFFXHrbcGXgdNw9PYMKgmyx&#10;9UwGfijAJh89ZJhaf+UPuhRSqQjhkKKBWqRLtQ5lTQ7D1HfE0fvyvUOJsq+07fEa4a7V8yRZaYcN&#10;x4UaO3qrqfwuzs5AoZODX+zejySy/FxtZ797edwaMxkPry+ghAb5D9/be2tguZ7D35l4BH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Q0W/GAAAA3AAAAA8AAAAAAAAA&#10;AAAAAAAAoQIAAGRycy9kb3ducmV2LnhtbFBLBQYAAAAABAAEAPkAAACUAwAAAAA=&#10;" strokeweight=".4pt"/>
                  <v:line id="Line 543" o:spid="_x0000_s1472" style="position:absolute;flip:y;visibility:visible;mso-wrap-style:square" from="2827,4806" to="2857,4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x09MYAAADcAAAADwAAAGRycy9kb3ducmV2LnhtbESPQWvCQBSE7wX/w/IEL6VurKIlzUZK&#10;RfDgwUYPPT6yr0lo9m3Ivmrsr+8KQo/DzHzDZOvBtepMfWg8G5hNE1DEpbcNVwZOx+3TC6ggyBZb&#10;z2TgSgHW+eghw9T6C3/QuZBKRQiHFA3UIl2qdShrchimviOO3pfvHUqUfaVtj5cId61+TpKldthw&#10;XKixo/eayu/ixxkodHLw8+3+SCKLz+Vm9ruTx40xk/Hw9gpKaJD/8L29swYWqznczsQjo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cdPTGAAAA3AAAAA8AAAAAAAAA&#10;AAAAAAAAoQIAAGRycy9kb3ducmV2LnhtbFBLBQYAAAAABAAEAPkAAACUAwAAAAA=&#10;" strokeweight=".4pt"/>
                  <v:line id="Line 544" o:spid="_x0000_s1473" style="position:absolute;flip:y;visibility:visible;mso-wrap-style:square" from="2873,4804" to="2903,4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XsgMUAAADcAAAADwAAAGRycy9kb3ducmV2LnhtbESPQWvCQBSE70L/w/IKvUjd2AYr0VWK&#10;InjoQaMHj4/sMwnNvg3Zp6b99d2C4HGYmW+Y+bJ3jbpSF2rPBsajBBRx4W3NpYHjYfM6BRUE2WLj&#10;mQz8UIDl4mkwx8z6G+/pmkupIoRDhgYqkTbTOhQVOQwj3xJH7+w7hxJlV2rb4S3CXaPfkmSiHdYc&#10;FypsaVVR8Z1fnIFcJzv/vvk6kEh6mqzHv1sZro15ee4/Z6CEenmE7+2tNZB+pP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XsgMUAAADcAAAADwAAAAAAAAAA&#10;AAAAAAChAgAAZHJzL2Rvd25yZXYueG1sUEsFBgAAAAAEAAQA+QAAAJMDAAAAAA==&#10;" strokeweight=".4pt"/>
                  <v:line id="Line 545" o:spid="_x0000_s1474" style="position:absolute;flip:y;visibility:visible;mso-wrap-style:square" from="2920,4798" to="2953,4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lJG8YAAADcAAAADwAAAGRycy9kb3ducmV2LnhtbESPT2vCQBTE74V+h+UVvIhutP4jukqp&#10;CB560OjB4yP7TEKzb0P2VdN++m5B6HGYmd8wq03nanWjNlSeDYyGCSji3NuKCwPn026wABUE2WLt&#10;mQx8U4DN+vlphan1dz7SLZNCRQiHFA2UIk2qdchLchiGviGO3tW3DiXKttC2xXuEu1qPk2SmHVYc&#10;F0ps6L2k/DP7cgYynRz86+7jRCKTy2w7+tlLf2tM76V7W4IS6uQ//GjvrYHJfAp/Z+IR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5SRvGAAAA3AAAAA8AAAAAAAAA&#10;AAAAAAAAoQIAAGRycy9kb3ducmV2LnhtbFBLBQYAAAAABAAEAPkAAACUAwAAAAA=&#10;" strokeweight=".4pt"/>
                  <v:shape id="Freeform 546" o:spid="_x0000_s1475" style="position:absolute;left:2966;top:4795;width:33;height:3;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CWMUA&#10;AADcAAAADwAAAGRycy9kb3ducmV2LnhtbESPzWrDMBCE74G8g9hAL6WRk+ancSwH01DIrTTpAyzW&#10;1jKxVsZSbLdPXxUKOQ4z8w2THUbbiJ46XztWsJgnIIhLp2uuFHxe3p5eQPiArLFxTAq+ycMhn04y&#10;TLUb+IP6c6hEhLBPUYEJoU2l9KUhi37uWuLofbnOYoiyq6TucIhw28hlkmykxZrjgsGWXg2V1/PN&#10;KjgNz7xz1bE/rvTWvLvicf1TkFIPs7HYgwg0hnv4v33SClbbDfydi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6YJYxQAAANwAAAAPAAAAAAAAAAAAAAAAAJgCAABkcnMv&#10;ZG93bnJldi54bWxQSwUGAAAAAAQABAD1AAAAigMAAAAA&#10;" path="m,3l30,r3,e" filled="f" strokeweight=".4pt">
                    <v:path arrowok="t" o:connecttype="custom" o:connectlocs="0,3;30,0;33,0" o:connectangles="0,0,0"/>
                  </v:shape>
                  <v:line id="Line 547" o:spid="_x0000_s1476" style="position:absolute;flip:y;visibility:visible;mso-wrap-style:square" from="3013,4793" to="3046,4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dy98UAAADcAAAADwAAAGRycy9kb3ducmV2LnhtbESPQWvCQBSE7wX/w/IEL0U3WlGJriIV&#10;wUMPbfTg8ZF9JsHs25B91eiv7xYKPQ4z8w2z2nSuVjdqQ+XZwHiUgCLOva24MHA67ocLUEGQLdae&#10;ycCDAmzWvZcVptbf+YtumRQqQjikaKAUaVKtQ16SwzDyDXH0Lr51KFG2hbYt3iPc1XqSJDPtsOK4&#10;UGJD7yXl1+zbGch08unf9h9HEpmeZ7vx8yCvO2MG/W67BCXUyX/4r32wBqbzO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dy98UAAADcAAAADwAAAAAAAAAA&#10;AAAAAAChAgAAZHJzL2Rvd25yZXYueG1sUEsFBgAAAAAEAAQA+QAAAJMDAAAAAA==&#10;" strokeweight=".4pt"/>
                  <v:line id="Line 548" o:spid="_x0000_s1477" style="position:absolute;visibility:visible;mso-wrap-style:square" from="3062,4793" to="3092,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prZ8EAAADcAAAADwAAAGRycy9kb3ducmV2LnhtbERPz2vCMBS+C/4P4Qm7aaqMbnRGGYIy&#10;vIjd2PnRvKVlzUtJoqn7681B2PHj+73ejrYXV/Khc6xguShAEDdOd2wUfH3u568gQkTW2DsmBTcK&#10;sN1MJ2ustEt8pmsdjcghHCpU0MY4VFKGpiWLYeEG4sz9OG8xZuiN1B5TDre9XBVFKS12nBtaHGjX&#10;UvNbX6yCkx8vx51JZX2+/X2X+pBcZ5JST7Px/Q1EpDH+ix/uD63g+SWvzW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SmtnwQAAANwAAAAPAAAAAAAAAAAAAAAA&#10;AKECAABkcnMvZG93bnJldi54bWxQSwUGAAAAAAQABAD5AAAAjwMAAAAA&#10;" strokeweight=".4pt"/>
                  <v:line id="Line 549" o:spid="_x0000_s1478" style="position:absolute;flip:y;visibility:visible;mso-wrap-style:square" from="3109,4790" to="3139,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RDHsYAAADcAAAADwAAAGRycy9kb3ducmV2LnhtbESPT2vCQBTE74V+h+UVvIhutOKf6Cql&#10;InjoQaMHj4/sMwnNvg3ZV0376bsFocdhZn7DrDadq9WN2lB5NjAaJqCIc28rLgycT7vBHFQQZIu1&#10;ZzLwTQE26+enFabW3/lIt0wKFSEcUjRQijSp1iEvyWEY+oY4elffOpQo20LbFu8R7mo9TpKpdlhx&#10;XCixofeS8s/syxnIdHLwr7uPE4lMLtPt6Gcv/a0xvZfubQlKqJP/8KO9twYmswX8nYlH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0Qx7GAAAA3AAAAA8AAAAAAAAA&#10;AAAAAAAAoQIAAGRycy9kb3ducmV2LnhtbFBLBQYAAAAABAAEAPkAAACUAwAAAAA=&#10;" strokeweight=".4pt"/>
                  <v:line id="Line 550" o:spid="_x0000_s1479" style="position:absolute;flip:y;visibility:visible;mso-wrap-style:square" from="3155,4787" to="3188,4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apMEAAADcAAAADwAAAGRycy9kb3ducmV2LnhtbERPTYvCMBC9C/sfwizsRTTVFZFqlGVF&#10;8LAHrR48Ds3YFptJaUbt+uvNQfD4eN+LVedqdaM2VJ4NjIYJKOLc24oLA8fDZjADFQTZYu2ZDPxT&#10;gNXyo7fA1Po77+mWSaFiCIcUDZQiTap1yEtyGIa+IY7c2bcOJcK20LbFewx3tR4nyVQ7rDg2lNjQ&#10;b0n5Jbs6A5lOdv5783cgkclpuh49ttJfG/P12f3MQQl18ha/3FtrYDKL8+OZeAT0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m5qkwQAAANwAAAAPAAAAAAAAAAAAAAAA&#10;AKECAABkcnMvZG93bnJldi54bWxQSwUGAAAAAAQABAD5AAAAjwMAAAAA&#10;" strokeweight=".4pt"/>
                  <v:line id="Line 551" o:spid="_x0000_s1480" style="position:absolute;flip:y;visibility:visible;mso-wrap-style:square" from="3202,4784" to="3234,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c/P8UAAADcAAAADwAAAGRycy9kb3ducmV2LnhtbESPQWvCQBSE7wX/w/IKXopuoiKSuopU&#10;BA892OjB4yP7moRm34bsq0Z/fVcQehxm5htmue5doy7UhdqzgXScgCIuvK25NHA67kYLUEGQLTae&#10;ycCNAqxXg5clZtZf+YsuuZQqQjhkaKASaTOtQ1GRwzD2LXH0vn3nUKLsSm07vEa4a/QkSebaYc1x&#10;ocKWPioqfvJfZyDXycFPd59HEpmd59v0vpe3rTHD137zDkqol//ws723BmaLFB5n4hH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c/P8UAAADcAAAADwAAAAAAAAAA&#10;AAAAAAChAgAAZHJzL2Rvd25yZXYueG1sUEsFBgAAAAAEAAQA+QAAAJMDAAAAAA==&#10;" strokeweight=".4pt"/>
                  <v:line id="Line 552" o:spid="_x0000_s1481" style="position:absolute;visibility:visible;mso-wrap-style:square" from="3248,4782" to="3281,4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csqsMAAADcAAAADwAAAGRycy9kb3ducmV2LnhtbESPQWsCMRSE74X+h/AK3mq2UhbZGkWE&#10;ltKLuJaeH5vX7OLmZUmiWf31RhA8DjPzDbNYjbYXJ/Khc6zgbVqAIG6c7tgo+N1/vs5BhIissXdM&#10;Cs4UYLV8flpgpV3iHZ3qaESGcKhQQRvjUEkZmpYshqkbiLP377zFmKU3UntMGW57OSuKUlrsOC+0&#10;ONCmpeZQH62CrR+PPxuTynp3vvyV+iu5ziSlJi/j+gNEpDE+wvf2t1bwPp/B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3LKrDAAAA3AAAAA8AAAAAAAAAAAAA&#10;AAAAoQIAAGRycy9kb3ducmV2LnhtbFBLBQYAAAAABAAEAPkAAACRAwAAAAA=&#10;" strokeweight=".4pt"/>
                  <v:line id="Line 553" o:spid="_x0000_s1482" style="position:absolute;visibility:visible;mso-wrap-style:square" from="3297,4779" to="3327,4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uJMcQAAADcAAAADwAAAGRycy9kb3ducmV2LnhtbESPQWsCMRSE74X+h/AKvdVsW1lka5Qi&#10;VKQXcZWeH5tndnHzsiTRrP31Rij0OMzMN8x8OdpeXMiHzrGC10kBgrhxumOj4LD/epmBCBFZY++Y&#10;FFwpwHLx+DDHSrvEO7rU0YgM4VChgjbGoZIyNC1ZDBM3EGfv6LzFmKU3UntMGW57+VYUpbTYcV5o&#10;caBVS82pPlsFWz+ev1cmlfXu+vtT6nVynUlKPT+Nnx8gIo3xP/zX3mgF09k73M/k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O4kxxAAAANwAAAAPAAAAAAAAAAAA&#10;AAAAAKECAABkcnMvZG93bnJldi54bWxQSwUGAAAAAAQABAD5AAAAkgMAAAAA&#10;" strokeweight=".4pt"/>
                  <v:line id="Line 554" o:spid="_x0000_s1483" style="position:absolute;visibility:visible;mso-wrap-style:square" from="3344,4776" to="3374,4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IRRcQAAADcAAAADwAAAGRycy9kb3ducmV2LnhtbESPwWrDMBBE74X+g9hCbrXcEkxwo4QQ&#10;aCm9hLgh58XayibWykhK5OTro0Khx2Fm3jDL9WQHcSEfescKXooSBHHrdM9GweH7/XkBIkRkjYNj&#10;UnClAOvV48MSa+0S7+nSRCMyhEONCroYx1rK0HZkMRRuJM7ej/MWY5beSO0xZbgd5GtZVtJiz3mh&#10;w5G2HbWn5mwV7Px0/tqaVDX76+1Y6Y/kepOUmj1NmzcQkab4H/5rf2oF88Ucfs/k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0hFFxAAAANwAAAAPAAAAAAAAAAAA&#10;AAAAAKECAABkcnMvZG93bnJldi54bWxQSwUGAAAAAAQABAD5AAAAkgMAAAAA&#10;" strokeweight=".4pt"/>
                  <v:line id="Line 555" o:spid="_x0000_s1484" style="position:absolute;flip:y;visibility:visible;mso-wrap-style:square" from="3390,4774" to="3423,4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w5PMYAAADcAAAADwAAAGRycy9kb3ducmV2LnhtbESPQWvCQBSE74L/YXmCF9GNrRVJs5FS&#10;ETz0YKOHHh/Z1yQ0+zZkXzX213cLBY/DzHzDZNvBtepCfWg8G1guElDEpbcNVwbOp/18AyoIssXW&#10;Mxm4UYBtPh5lmFp/5Xe6FFKpCOGQooFapEu1DmVNDsPCd8TR+/S9Q4myr7Tt8RrhrtUPSbLWDhuO&#10;CzV29FpT+VV8OwOFTo7+cf92IpHVx3q3/DnIbGfMdDK8PIMSGuQe/m8frIHV5gn+zsQjo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sOTzGAAAA3AAAAA8AAAAAAAAA&#10;AAAAAAAAoQIAAGRycy9kb3ducmV2LnhtbFBLBQYAAAAABAAEAPkAAACUAwAAAAA=&#10;" strokeweight=".4pt"/>
                  <v:line id="Line 556" o:spid="_x0000_s1485" style="position:absolute;visibility:visible;mso-wrap-style:square" from="3437,4774" to="3470,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wqqcMAAADcAAAADwAAAGRycy9kb3ducmV2LnhtbESPQWsCMRSE74X+h/AKvdWsRRbZGkWE&#10;luJFXKXnx+Y1u3TzsiTRrP31RhA8DjPzDbNYjbYXZ/Khc6xgOilAEDdOd2wUHA+fb3MQISJr7B2T&#10;ggsFWC2fnxZYaZd4T+c6GpEhHCpU0MY4VFKGpiWLYeIG4uz9Om8xZumN1B5ThttevhdFKS12nBda&#10;HGjTUvNXn6yCnR9P241JZb2//P+U+iu5ziSlXl/G9QeISGN8hO/tb61gNi/hdiYfAb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MKqnDAAAA3AAAAA8AAAAAAAAAAAAA&#10;AAAAoQIAAGRycy9kb3ducmV2LnhtbFBLBQYAAAAABAAEAPkAAACRAwAAAAA=&#10;" strokeweight=".4pt"/>
                  <v:line id="Line 557" o:spid="_x0000_s1486" style="position:absolute;flip:y;visibility:visible;mso-wrap-style:square" from="3483,4771" to="3516,4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IC0MYAAADcAAAADwAAAGRycy9kb3ducmV2LnhtbESPQWvCQBSE7wX/w/KEXopubMVK6kZE&#10;ETz0YGMPHh/Z1ySYfRuyT5P213cLQo/DzHzDrNaDa9SNulB7NjCbJqCIC29rLg18nvaTJaggyBYb&#10;z2TgmwKss9HDClPre/6gWy6lihAOKRqoRNpU61BU5DBMfUscvS/fOZQou1LbDvsId41+TpKFdlhz&#10;XKiwpW1FxSW/OgO5To7+Zf9+IpH5ebGb/RzkaWfM43jYvIESGuQ/fG8frIH58hX+zsQjo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yAtDGAAAA3AAAAA8AAAAAAAAA&#10;AAAAAAAAoQIAAGRycy9kb3ducmV2LnhtbFBLBQYAAAAABAAEAPkAAACUAwAAAAA=&#10;" strokeweight=".4pt"/>
                  <v:line id="Line 558" o:spid="_x0000_s1487" style="position:absolute;visibility:visible;mso-wrap-style:square" from="3533,4771" to="3563,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bQMEAAADcAAAADwAAAGRycy9kb3ducmV2LnhtbERPz2vCMBS+D/Y/hCfsNlPHKNKZliFs&#10;iBexE8+P5i0ta15KEk3dX78chB0/vt+bZrajuJIPg2MFq2UBgrhzemCj4PT18bwGESKyxtExKbhR&#10;gKZ+fNhgpV3iI13baEQO4VChgj7GqZIydD1ZDEs3EWfu23mLMUNvpPaYcrgd5UtRlNLiwLmhx4m2&#10;PXU/7cUqOPj5st+aVLbH2++51J/JDSYp9bSY399ARJrjv/ju3mkFr+u8Np/JR0DW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nxtAwQAAANwAAAAPAAAAAAAAAAAAAAAA&#10;AKECAABkcnMvZG93bnJldi54bWxQSwUGAAAAAAQABAD5AAAAjwMAAAAA&#10;" strokeweight=".4pt"/>
                  <v:line id="Line 559" o:spid="_x0000_s1488" style="position:absolute;visibility:visible;mso-wrap-style:square" from="3579,4768" to="3609,4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O+28QAAADcAAAADwAAAGRycy9kb3ducmV2LnhtbESPQWsCMRSE74X+h/AKvdVsiyx2axQR&#10;WqQXcZWeH5vX7OLmZUmiWfvrG0HwOMzMN8x8OdpenMmHzrGC10kBgrhxumOj4LD/fJmBCBFZY++Y&#10;FFwowHLx+DDHSrvEOzrX0YgM4VChgjbGoZIyNC1ZDBM3EGfv13mLMUtvpPaYMtz28q0oSmmx47zQ&#10;4kDrlppjfbIKtn48fa9NKuvd5e+n1F/JdSYp9fw0rj5ARBrjPXxrb7SC6ewd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077bxAAAANwAAAAPAAAAAAAAAAAA&#10;AAAAAKECAABkcnMvZG93bnJldi54bWxQSwUGAAAAAAQABAD5AAAAkgMAAAAA&#10;" strokeweight=".4pt"/>
                  <v:line id="Line 560" o:spid="_x0000_s1489" style="position:absolute;flip:y;visibility:visible;mso-wrap-style:square" from="3626,4765" to="3659,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IMecIAAADcAAAADwAAAGRycy9kb3ducmV2LnhtbERPTWvCQBC9F/wPywi9FN1YJWh0FVEE&#10;Dz20sQePQ3ZMgtnZkB017a93D4UeH+97teldo+7Uhdqzgck4AUVceFtzaeD7dBjNQQVBtth4JgM/&#10;FGCzHrysMLP+wV90z6VUMYRDhgYqkTbTOhQVOQxj3xJH7uI7hxJhV2rb4SOGu0a/J0mqHdYcGyps&#10;aVdRcc1vzkCuk08/PXycSGR2TveT36O87Y15HfbbJSihXv7Ff+6jNTBbxPnxTDwCe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IMecIAAADcAAAADwAAAAAAAAAAAAAA&#10;AAChAgAAZHJzL2Rvd25yZXYueG1sUEsFBgAAAAAEAAQA+QAAAJADAAAAAA==&#10;" strokeweight=".4pt"/>
                  <v:line id="Line 561" o:spid="_x0000_s1490" style="position:absolute;visibility:visible;mso-wrap-style:square" from="3672,4765" to="3705,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wkAMQAAADcAAAADwAAAGRycy9kb3ducmV2LnhtbESPQWsCMRSE70L/Q3iF3jRrKYtdjSJC&#10;S/FS3JaeH5tndnHzsiTRrP76plDwOMzMN8xqM9peXMiHzrGC+awAQdw43bFR8P31Nl2ACBFZY++Y&#10;FFwpwGb9MFlhpV3iA13qaESGcKhQQRvjUEkZmpYshpkbiLN3dN5izNIbqT2mDLe9fC6KUlrsOC+0&#10;ONCupeZUn62CTz+e9zuTyvpwvf2U+j25ziSlnh7H7RJEpDHew//tD63g5XUO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fCQAxAAAANwAAAAPAAAAAAAAAAAA&#10;AAAAAKECAABkcnMvZG93bnJldi54bWxQSwUGAAAAAAQABAD5AAAAkgMAAAAA&#10;" strokeweight=".4pt"/>
                  <v:line id="Line 562" o:spid="_x0000_s1491" style="position:absolute;flip:y;visibility:visible;mso-wrap-style:square" from="3719,4763" to="375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w3lcYAAADcAAAADwAAAGRycy9kb3ducmV2LnhtbESPT2vCQBTE7wW/w/IEL6Vu/IPYNBsp&#10;FcFDDzZ66PGRfU1Cs29D9qlpP71bEHocZuY3TLYZXKsu1IfGs4HZNAFFXHrbcGXgdNw9rUEFQbbY&#10;eiYDPxRgk48eMkytv/IHXQqpVIRwSNFALdKlWoeyJodh6jvi6H353qFE2Vfa9niNcNfqeZKstMOG&#10;40KNHb3VVH4XZ2eg0MnBL3bvRxJZfq62s9+9PG6NmYyH1xdQQoP8h+/tvTWwfJ7D35l4BH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cN5XGAAAA3AAAAA8AAAAAAAAA&#10;AAAAAAAAoQIAAGRycy9kb3ducmV2LnhtbFBLBQYAAAAABAAEAPkAAACUAwAAAAA=&#10;" strokeweight=".4pt"/>
                  <v:line id="Line 563" o:spid="_x0000_s1492" style="position:absolute;visibility:visible;mso-wrap-style:square" from="3768,4763" to="3798,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f7MQAAADcAAAADwAAAGRycy9kb3ducmV2LnhtbESPQWsCMRSE7wX/Q3iF3mq2Wpa6GkUE&#10;pfQibkvPj81rdunmZUmiWfvrG6HQ4zAz3zCrzWh7cSEfOscKnqYFCOLG6Y6Ngo/3/eMLiBCRNfaO&#10;ScGVAmzWk7sVVtolPtGljkZkCIcKFbQxDpWUoWnJYpi6gTh7X85bjFl6I7XHlOG2l7OiKKXFjvNC&#10;iwPtWmq+67NVcPTj+W1nUlmfrj+fpT4k15mk1MP9uF2CiDTG//Bf+1UreF7M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h/sxAAAANwAAAAPAAAAAAAAAAAA&#10;AAAAAKECAABkcnMvZG93bnJldi54bWxQSwUGAAAAAAQABAD5AAAAkgMAAAAA&#10;" strokeweight=".4pt"/>
                  <v:line id="Line 564" o:spid="_x0000_s1493" style="position:absolute;visibility:visible;mso-wrap-style:square" from="3814,4760" to="3845,4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HmMQAAADcAAAADwAAAGRycy9kb3ducmV2LnhtbESPQWsCMRSE74X+h/AK3mq2RRa7NYoI&#10;LeKluC09Pzav2cXNy5JEs/rrG0HwOMzMN8xiNdpenMiHzrGCl2kBgrhxumOj4Of743kOIkRkjb1j&#10;UnCmAKvl48MCK+0S7+lURyMyhEOFCtoYh0rK0LRkMUzdQJy9P+ctxiy9kdpjynDby9eiKKXFjvNC&#10;iwNtWmoO9dEq+PLjcbcxqaz358tvqT+T60xSavI0rt9BRBrjPXxrb7WC2ds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4eYxAAAANwAAAAPAAAAAAAAAAAA&#10;AAAAAKECAABkcnMvZG93bnJldi54bWxQSwUGAAAAAAQABAD5AAAAkgMAAAAA&#10;" strokeweight=".4pt"/>
                  <v:line id="Line 565" o:spid="_x0000_s1494" style="position:absolute;flip:y;visibility:visible;mso-wrap-style:square" from="3861,4757" to="3894,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Wv4cUAAADcAAAADwAAAGRycy9kb3ducmV2LnhtbESPQWvCQBSE74X+h+UVvIhutCoaXaVU&#10;BA89aPTg8ZF9JqHZtyH7qml/fbcg9DjMzDfMatO5Wt2oDZVnA6NhAoo497biwsD5tBvMQQVBtlh7&#10;JgPfFGCzfn5aYWr9nY90y6RQEcIhRQOlSJNqHfKSHIahb4ijd/WtQ4myLbRt8R7hrtbjJJlphxXH&#10;hRIbei8p/8y+nIFMJwf/uvs4kcjkMtuOfvbS3xrTe+nelqCEOvkPP9p7a2CymMLfmXgE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Wv4cUAAADcAAAADwAAAAAAAAAA&#10;AAAAAAChAgAAZHJzL2Rvd25yZXYueG1sUEsFBgAAAAAEAAQA+QAAAJMDAAAAAA==&#10;" strokeweight=".4pt"/>
                  <v:line id="Line 566" o:spid="_x0000_s1495" style="position:absolute;visibility:visible;mso-wrap-style:square" from="3908,4757" to="3940,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W8dMQAAADcAAAADwAAAGRycy9kb3ducmV2LnhtbESPQWsCMRSE74X+h/AKvdWsUpZ2NYoI&#10;luKluBbPj80zu7h5WZJoVn99Uyj0OMzMN8xiNdpeXMmHzrGC6aQAQdw43bFR8H3YvryBCBFZY++Y&#10;FNwowGr5+LDASrvEe7rW0YgM4VChgjbGoZIyNC1ZDBM3EGfv5LzFmKU3UntMGW57OSuKUlrsOC+0&#10;ONCmpeZcX6yCLz9edhuTynp/ux9L/ZFcZ5JSz0/jeg4i0hj/w3/tT63g9b2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lbx0xAAAANwAAAAPAAAAAAAAAAAA&#10;AAAAAKECAABkcnMvZG93bnJldi54bWxQSwUGAAAAAAQABAD5AAAAkgMAAAAA&#10;" strokeweight=".4pt"/>
                  <v:line id="Line 567" o:spid="_x0000_s1496" style="position:absolute;visibility:visible;mso-wrap-style:square" from="3957,4754" to="3987,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kZ78QAAADcAAAADwAAAGRycy9kb3ducmV2LnhtbESPQWsCMRSE7wX/Q3iF3mq2Itu6GkUE&#10;pfQibkvPj81rdunmZUmiWfvrm4LQ4zAz3zCrzWh7cSEfOscKnqYFCOLG6Y6Ngo/3/eMLiBCRNfaO&#10;ScGVAmzWk7sVVtolPtGljkZkCIcKFbQxDpWUoWnJYpi6gTh7X85bjFl6I7XHlOG2l7OiKKXFjvNC&#10;iwPtWmq+67NVcPTj+W1nUlmfrj+fpT4k15mk1MP9uF2CiDTG//Ct/aoVzBfP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2RnvxAAAANwAAAAPAAAAAAAAAAAA&#10;AAAAAKECAABkcnMvZG93bnJldi54bWxQSwUGAAAAAAQABAD5AAAAkgMAAAAA&#10;" strokeweight=".4pt"/>
                  <v:line id="Line 568" o:spid="_x0000_s1497" style="position:absolute;flip:y;visibility:visible;mso-wrap-style:square" from="4003,4752" to="4033,4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QAf8IAAADcAAAADwAAAGRycy9kb3ducmV2LnhtbERPTWvCQBC9F/wPywi9FN1YJWh0FVEE&#10;Dz20sQePQ3ZMgtnZkB017a93D4UeH+97teldo+7Uhdqzgck4AUVceFtzaeD7dBjNQQVBtth4JgM/&#10;FGCzHrysMLP+wV90z6VUMYRDhgYqkTbTOhQVOQxj3xJH7uI7hxJhV2rb4SOGu0a/J0mqHdYcGyps&#10;aVdRcc1vzkCuk08/PXycSGR2TveT36O87Y15HfbbJSihXv7Ff+6jNTBbxLXxTDwCe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QAf8IAAADcAAAADwAAAAAAAAAAAAAA&#10;AAChAgAAZHJzL2Rvd25yZXYueG1sUEsFBgAAAAAEAAQA+QAAAJADAAAAAA==&#10;" strokeweight=".4pt"/>
                  <v:line id="Line 569" o:spid="_x0000_s1498" style="position:absolute;visibility:visible;mso-wrap-style:square" from="4050,4752" to="4080,4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ooBsQAAADcAAAADwAAAGRycy9kb3ducmV2LnhtbESPQWsCMRSE74X+h/AKvdVsS1nq1ihF&#10;qEgv4io9PzbP7OLmZUmiWfvrjSD0OMzMN8xsMdpenMmHzrGC10kBgrhxumOjYL/7fvkAESKyxt4x&#10;KbhQgMX88WGGlXaJt3SuoxEZwqFCBW2MQyVlaFqyGCZuIM7ewXmLMUtvpPaYMtz28q0oSmmx47zQ&#10;4kDLlppjfbIKNn48/SxNKuvt5e+31KvkOpOUen4avz5BRBrjf/jeXmsF79Mp3M7k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CigGxAAAANwAAAAPAAAAAAAAAAAA&#10;AAAAAKECAABkcnMvZG93bnJldi54bWxQSwUGAAAAAAQABAD5AAAAkgMAAAAA&#10;" strokeweight=".4pt"/>
                  <v:line id="Line 570" o:spid="_x0000_s1499" style="position:absolute;flip:y;visibility:visible;mso-wrap-style:square" from="4096,4749" to="4129,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mWY8IAAADcAAAADwAAAGRycy9kb3ducmV2LnhtbERPTWvCQBC9F/wPywheSt21VSmpq4gi&#10;ePCg0UOPQ3aahGZnQ3aqsb/ePRR6fLzvxar3jbpSF+vAFiZjA4q4CK7m0sLlvHt5BxUF2WETmCzc&#10;KcJqOXhaYObCjU90zaVUKYRjhhYqkTbTOhYVeYzj0BIn7it0HiXBrtSuw1sK941+NWauPdacGips&#10;aVNR8Z3/eAu5NsfwtjucSWT6Od9OfvfyvLV2NOzXH6CEevkX/7n3zsLMpPnpTDoCe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mWY8IAAADcAAAADwAAAAAAAAAAAAAA&#10;AAChAgAAZHJzL2Rvd25yZXYueG1sUEsFBgAAAAAEAAQA+QAAAJADAAAAAA==&#10;" strokeweight=".4pt"/>
                  <v:line id="Line 571" o:spid="_x0000_s1500" style="position:absolute;visibility:visible;mso-wrap-style:square" from="4143,4749" to="4176,4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e+GsMAAADcAAAADwAAAGRycy9kb3ducmV2LnhtbESPQWsCMRSE74X+h/CE3mrWQhfZGkWE&#10;FvFSXKXnx+Y1u3TzsiTRrP56UxA8DjPzDbNYjbYXZ/Khc6xgNi1AEDdOd2wUHA+fr3MQISJr7B2T&#10;ggsFWC2fnxZYaZd4T+c6GpEhHCpU0MY4VFKGpiWLYeoG4uz9Om8xZumN1B5ThttevhVFKS12nBda&#10;HGjTUvNXn6yCbz+edhuTynp/uf6U+iu5ziSlXibj+gNEpDE+wvf2Vit4L2bwfyYf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XvhrDAAAA3AAAAA8AAAAAAAAAAAAA&#10;AAAAoQIAAGRycy9kb3ducmV2LnhtbFBLBQYAAAAABAAEAPkAAACRAwAAAAA=&#10;" strokeweight=".4pt"/>
                  <v:line id="Line 572" o:spid="_x0000_s1501" style="position:absolute;visibility:visible;mso-wrap-style:square" from="4192,4749" to="4222,4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UgbcMAAADcAAAADwAAAGRycy9kb3ducmV2LnhtbESPQWsCMRSE74X+h/AK3mpWwaVsjSJC&#10;S+lF3ErPj81rdunmZUmiWf31RhA8DjPzDbNcj7YXJ/Khc6xgNi1AEDdOd2wUHH4+Xt9AhIissXdM&#10;Cs4UYL16flpipV3iPZ3qaESGcKhQQRvjUEkZmpYshqkbiLP357zFmKU3UntMGW57OS+KUlrsOC+0&#10;ONC2pea/PloFOz8ev7cmlfX+fPkt9WdynUlKTV7GzTuISGN8hO/tL61gUczh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FIG3DAAAA3AAAAA8AAAAAAAAAAAAA&#10;AAAAoQIAAGRycy9kb3ducmV2LnhtbFBLBQYAAAAABAAEAPkAAACRAwAAAAA=&#10;" strokeweight=".4pt"/>
                  <v:line id="Line 573" o:spid="_x0000_s1502" style="position:absolute;flip:y;visibility:visible;mso-wrap-style:square" from="1234,4765" to="123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sIFMUAAADcAAAADwAAAGRycy9kb3ducmV2LnhtbESPQWvCQBSE74X+h+UVvBTdVVuR1FVK&#10;RfDQQ409eHxkn0lo9m3IPjX6691CocdhZr5hFqveN+pMXawDWxiPDCjiIriaSwvf+81wDioKssMm&#10;MFm4UoTV8vFhgZkLF97ROZdSJQjHDC1UIm2mdSwq8hhHoSVO3jF0HiXJrtSuw0uC+0ZPjJlpjzWn&#10;hQpb+qio+MlP3kKuzVeYbj73JPJymK3Ht608r60dPPXvb6CEevkP/7W3zsKrmcLvmXQE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sIFMUAAADcAAAADwAAAAAAAAAA&#10;AAAAAAChAgAAZHJzL2Rvd25yZXYueG1sUEsFBgAAAAAEAAQA+QAAAJMDAAAAAA==&#10;" strokeweight=".4pt"/>
                  <v:line id="Line 574" o:spid="_x0000_s1503" style="position:absolute;visibility:visible;mso-wrap-style:square" from="1185,4815" to="1283,4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AdgsQAAADcAAAADwAAAGRycy9kb3ducmV2LnhtbESPQWsCMRSE74X+h/AKvdWs0i5lNYoI&#10;luKluBbPj80zu7h5WZJoVn99Uyj0OMzMN8xiNdpeXMmHzrGC6aQAQdw43bFR8H3YvryDCBFZY++Y&#10;FNwowGr5+LDASrvEe7rW0YgM4VChgjbGoZIyNC1ZDBM3EGfv5LzFmKU3UntMGW57OSuKUlrsOC+0&#10;ONCmpeZcX6yCLz9edhuTynp/ux9L/ZFcZ5JSz0/jeg4i0hj/w3/tT63grXiF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4B2CxAAAANwAAAAPAAAAAAAAAAAA&#10;AAAAAKECAABkcnMvZG93bnJldi54bWxQSwUGAAAAAAQABAD5AAAAkgMAAAAA&#10;" strokeweight=".4pt"/>
                  <v:line id="Line 575" o:spid="_x0000_s1504" style="position:absolute;visibility:visible;mso-wrap-style:square" from="1185,4765" to="1283,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y4GcQAAADcAAAADwAAAGRycy9kb3ducmV2LnhtbESPwWrDMBBE74H+g9hCb7GcQExxo4QQ&#10;aAm9lLih58XayqbWykhK5OTro0Khx2Fm3jDr7WQHcSEfescKFkUJgrh1umej4PT5On8GESKyxsEx&#10;KbhSgO3mYbbGWrvER7o00YgM4VCjgi7GsZYytB1ZDIUbibP37bzFmKU3UntMGW4HuSzLSlrsOS90&#10;ONK+o/anOVsFH346v+9Nqprj9fZV6bfkepOUenqcdi8gIk3xP/zXPmgFq3IFv2fyEZ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rLgZxAAAANwAAAAPAAAAAAAAAAAA&#10;AAAAAKECAABkcnMvZG93bnJldi54bWxQSwUGAAAAAAQABAD5AAAAkgMAAAAA&#10;" strokeweight=".4pt"/>
                  <v:line id="Line 576" o:spid="_x0000_s1505" style="position:absolute;flip:y;visibility:visible;mso-wrap-style:square" from="1185,4765" to="1283,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yrjMYAAADcAAAADwAAAGRycy9kb3ducmV2LnhtbESPQWvCQBSE74X+h+UVeim6a1uDRFcp&#10;FcGDhxo9eHxkn0lo9m3IvmraX98VCj0OM/MNs1gNvlUX6mMT2MJkbEARl8E1XFk4HjajGagoyA7b&#10;wGThmyKslvd3C8xduPKeLoVUKkE45mihFulyrWNZk8c4Dh1x8s6h9yhJ9pV2PV4T3Lf62ZhMe2w4&#10;LdTY0XtN5Wfx5S0U2nyEl83uQCKvp2w9+dnK09rax4fhbQ5KaJD/8F976yxMTQa3M+kI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Mq4zGAAAA3AAAAA8AAAAAAAAA&#10;AAAAAAAAoQIAAGRycy9kb3ducmV2LnhtbFBLBQYAAAAABAAEAPkAAACUAwAAAAA=&#10;" strokeweight=".4pt"/>
                  <v:line id="Line 577" o:spid="_x0000_s1506" style="position:absolute;flip:y;visibility:visible;mso-wrap-style:square" from="1311,5326" to="1312,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AOF8YAAADcAAAADwAAAGRycy9kb3ducmV2LnhtbESPQWvCQBSE74X+h+UVvBTd1bZaoqsU&#10;RfDQg40ePD6yr0kw+zZkXzX213cLhR6HmfmGWax636gLdbEObGE8MqCIi+BqLi0cD9vhK6goyA6b&#10;wGThRhFWy/u7BWYuXPmDLrmUKkE4ZmihEmkzrWNRkcc4Ci1x8j5D51GS7ErtOrwmuG/0xJip9lhz&#10;WqiwpXVFxTn/8hZybfbhaft+IJHn03Qz/t7J48bawUP/Ngcl1Mt/+K+9cxZezAx+z6Qjo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ADhfGAAAA3AAAAA8AAAAAAAAA&#10;AAAAAAAAoQIAAGRycy9kb3ducmV2LnhtbFBLBQYAAAAABAAEAPkAAACUAwAAAAA=&#10;" strokeweight=".4pt"/>
                  <v:line id="Line 578" o:spid="_x0000_s1507" style="position:absolute;visibility:visible;mso-wrap-style:square" from="1261,5375" to="1360,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0Xh8AAAADcAAAADwAAAGRycy9kb3ducmV2LnhtbERPz2vCMBS+D/wfwhO8zXQDi1SjDEEZ&#10;XoZVPD+at7SseSlJNNW/fjkMdvz4fq+3o+3FnXzoHCt4mxcgiBunOzYKLuf96xJEiMgae8ek4EEB&#10;tpvJyxor7RKf6F5HI3IIhwoVtDEOlZShaclimLuBOHPfzluMGXojtceUw20v34uilBY7zg0tDrRr&#10;qfmpb1bBlx9vx51JZX16PK+lPiTXmaTUbDp+rEBEGuO/+M/9qRUsirw2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GtF4fAAAAA3AAAAA8AAAAAAAAAAAAAAAAA&#10;oQIAAGRycy9kb3ducmV2LnhtbFBLBQYAAAAABAAEAPkAAACOAwAAAAA=&#10;" strokeweight=".4pt"/>
                  <v:line id="Line 579" o:spid="_x0000_s1508" style="position:absolute;visibility:visible;mso-wrap-style:square" from="1261,5326" to="1360,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GyHMQAAADcAAAADwAAAGRycy9kb3ducmV2LnhtbESPQWsCMRSE74X+h/AKvdWsQpd2NYoI&#10;luKluBbPj80zu7h5WZJoVn99Uyj0OMzMN8xiNdpeXMmHzrGC6aQAQdw43bFR8H3YvryBCBFZY++Y&#10;FNwowGr5+LDASrvEe7rW0YgM4VChgjbGoZIyNC1ZDBM3EGfv5LzFmKU3UntMGW57OSuKUlrsOC+0&#10;ONCmpeZcX6yCLz9edhuTynp/ux9L/ZFcZ5JSz0/jeg4i0hj/w3/tT63gtXiH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4bIcxAAAANwAAAAPAAAAAAAAAAAA&#10;AAAAAKECAABkcnMvZG93bnJldi54bWxQSwUGAAAAAAQABAD5AAAAkgMAAAAA&#10;" strokeweight=".4pt"/>
                  <v:line id="Line 580" o:spid="_x0000_s1509" style="position:absolute;flip:y;visibility:visible;mso-wrap-style:square" from="1261,5326" to="1360,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AAvsIAAADcAAAADwAAAGRycy9kb3ducmV2LnhtbERPTWvCQBC9F/wPywheSt2kVpHUVUQR&#10;PPRQo4ceh+yYhGZnQ3aq0V/fPQgeH+97sepdoy7UhdqzgXScgCIuvK25NHA67t7moIIgW2w8k4Eb&#10;BVgtBy8LzKy/8oEuuZQqhnDI0EAl0mZah6Iih2HsW+LInX3nUCLsSm07vMZw1+j3JJlphzXHhgpb&#10;2lRU/OZ/zkCuk28/2X0dSeTjZ7ZN73t53RozGvbrT1BCvTzFD/feGpimcX48E4+AXv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AAvsIAAADcAAAADwAAAAAAAAAAAAAA&#10;AAChAgAAZHJzL2Rvd25yZXYueG1sUEsFBgAAAAAEAAQA+QAAAJADAAAAAA==&#10;" strokeweight=".4pt"/>
                  <v:line id="Line 581" o:spid="_x0000_s1510" style="position:absolute;flip:y;visibility:visible;mso-wrap-style:square" from="1385,5252" to="1386,5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ylJcUAAADcAAAADwAAAGRycy9kb3ducmV2LnhtbESPQWvCQBSE7wX/w/IEL0U30VYkuopU&#10;BA89tNGDx0f2mQSzb0P2VdP+erdQ6HGYmW+Y1aZ3jbpRF2rPBtJJAoq48Lbm0sDpuB8vQAVBtth4&#10;JgPfFGCzHjytMLP+zp90y6VUEcIhQwOVSJtpHYqKHIaJb4mjd/GdQ4myK7Xt8B7hrtHTJJlrhzXH&#10;hQpbequouOZfzkCukw8/278fSeTlPN+lPwd53hkzGvbbJSihXv7Df+2DNfCapvB7Jh4Bv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ylJcUAAADcAAAADwAAAAAAAAAA&#10;AAAAAAChAgAAZHJzL2Rvd25yZXYueG1sUEsFBgAAAAAEAAQA+QAAAJMDAAAAAA==&#10;" strokeweight=".4pt"/>
                  <v:line id="Line 582" o:spid="_x0000_s1511" style="position:absolute;visibility:visible;mso-wrap-style:square" from="1335,5301" to="1434,5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y2sMQAAADcAAAADwAAAGRycy9kb3ducmV2LnhtbESPwWrDMBBE74H+g9hCb7GcQE1xo4QS&#10;aCm9hLil58XayqbWykhK5OTro0Agx2Fm3jCrzWQHcSQfescKFkUJgrh1umej4Of7ff4CIkRkjYNj&#10;UnCiAJv1w2yFtXaJ93RsohEZwqFGBV2MYy1laDuyGAo3Emfvz3mLMUtvpPaYMtwOclmWlbTYc17o&#10;cKRtR+1/c7AKdn46fG1Nqpr96fxb6Y/kepOUenqc3l5BRJriPXxrf2oFz4slX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nLawxAAAANwAAAAPAAAAAAAAAAAA&#10;AAAAAKECAABkcnMvZG93bnJldi54bWxQSwUGAAAAAAQABAD5AAAAkgMAAAAA&#10;" strokeweight=".4pt"/>
                  <v:line id="Line 583" o:spid="_x0000_s1512" style="position:absolute;visibility:visible;mso-wrap-style:square" from="1335,5252" to="1434,5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ATK8QAAADcAAAADwAAAGRycy9kb3ducmV2LnhtbESPQWsCMRSE70L/Q3iF3jRrS5eyGkWE&#10;luKluC09PzbP7OLmZUmiWf31TUHwOMzMN8xyPdpenMmHzrGC+awAQdw43bFR8PP9Pn0DESKyxt4x&#10;KbhQgPXqYbLESrvEezrX0YgM4VChgjbGoZIyNC1ZDDM3EGfv4LzFmKU3UntMGW57+VwUpbTYcV5o&#10;caBtS82xPlkFX3487bYmlfX+cv0t9UdynUlKPT2OmwWISGO8h2/tT63gdf4C/2fy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0BMrxAAAANwAAAAPAAAAAAAAAAAA&#10;AAAAAKECAABkcnMvZG93bnJldi54bWxQSwUGAAAAAAQABAD5AAAAkgMAAAAA&#10;" strokeweight=".4pt"/>
                  <v:line id="Line 584" o:spid="_x0000_s1513" style="position:absolute;flip:y;visibility:visible;mso-wrap-style:square" from="1335,5252" to="1434,5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sGvcUAAADcAAAADwAAAGRycy9kb3ducmV2LnhtbESPT2vCQBTE7wW/w/KEXkrdxH+U1FVE&#10;ETz0UKOHHh/Z1yQ0+zZkn5r66buC0OMwM79hFqveNepCXag9G0hHCSjiwtuaSwOn4+71DVQQZIuN&#10;ZzLwSwFWy8HTAjPrr3ygSy6lihAOGRqoRNpM61BU5DCMfEscvW/fOZQou1LbDq8R7ho9TpK5dlhz&#10;XKiwpU1FxU9+dgZynXz6ye7jSCLTr/k2ve3lZWvM87Bfv4MS6uU//GjvrYFZOoX7mXgE9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sGvcUAAADcAAAADwAAAAAAAAAA&#10;AAAAAAChAgAAZHJzL2Rvd25yZXYueG1sUEsFBgAAAAAEAAQA+QAAAJMDAAAAAA==&#10;" strokeweight=".4pt"/>
                  <v:line id="Line 585" o:spid="_x0000_s1514" style="position:absolute;flip:y;visibility:visible;mso-wrap-style:square" from="1461,5187" to="1462,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ejJsUAAADcAAAADwAAAGRycy9kb3ducmV2LnhtbESPQWvCQBSE7wX/w/KEXkrdRKuU1FVE&#10;ETz0UKOHHh/Z1yQ0+zZkn5r667uC4HGYmW+Y+bJ3jTpTF2rPBtJRAoq48Lbm0sDxsH19BxUE2WLj&#10;mQz8UYDlYvA0x8z6C+/pnEupIoRDhgYqkTbTOhQVOQwj3xJH78d3DiXKrtS2w0uEu0aPk2SmHdYc&#10;FypsaV1R8ZufnIFcJ19+sv08kMjb92yTXnfysjHmedivPkAJ9fII39s7a2CaTu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ejJsUAAADcAAAADwAAAAAAAAAA&#10;AAAAAAChAgAAZHJzL2Rvd25yZXYueG1sUEsFBgAAAAAEAAQA+QAAAJMDAAAAAA==&#10;" strokeweight=".4pt"/>
                  <v:line id="Line 586" o:spid="_x0000_s1515" style="position:absolute;visibility:visible;mso-wrap-style:square" from="1412,5236" to="1510,5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ews8MAAADcAAAADwAAAGRycy9kb3ducmV2LnhtbESPQWsCMRSE74X+h/CE3mrWQhfZGkWE&#10;FvFSXKXnx+Y1u3TzsiTRrP56UxA8DjPzDbNYjbYXZ/Khc6xgNi1AEDdOd2wUHA+fr3MQISJr7B2T&#10;ggsFWC2fnxZYaZd4T+c6GpEhHCpU0MY4VFKGpiWLYeoG4uz9Om8xZumN1B5ThttevhVFKS12nBda&#10;HGjTUvNXn6yCbz+edhuTynp/uf6U+iu5ziSlXibj+gNEpDE+wvf2Vit4n5XwfyYf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nsLPDAAAA3AAAAA8AAAAAAAAAAAAA&#10;AAAAoQIAAGRycy9kb3ducmV2LnhtbFBLBQYAAAAABAAEAPkAAACRAwAAAAA=&#10;" strokeweight=".4pt"/>
                  <v:line id="Line 587" o:spid="_x0000_s1516" style="position:absolute;visibility:visible;mso-wrap-style:square" from="1412,5187" to="1510,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sVKMQAAADcAAAADwAAAGRycy9kb3ducmV2LnhtbESPQWsCMRSE70L/Q3iF3jRroWtZjSJC&#10;S/FS3JaeH5tndnHzsiTRrP76plDwOMzMN8xqM9peXMiHzrGC+awAQdw43bFR8P31Nn0FESKyxt4x&#10;KbhSgM36YbLCSrvEB7rU0YgM4VChgjbGoZIyNC1ZDDM3EGfv6LzFmKU3UntMGW57+VwUpbTYcV5o&#10;caBdS82pPlsFn34873cmlfXhevsp9XtynUlKPT2O2yWISGO8h//bH1rBy3wB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6xUoxAAAANwAAAAPAAAAAAAAAAAA&#10;AAAAAKECAABkcnMvZG93bnJldi54bWxQSwUGAAAAAAQABAD5AAAAkgMAAAAA&#10;" strokeweight=".4pt"/>
                  <v:line id="Line 588" o:spid="_x0000_s1517" style="position:absolute;flip:y;visibility:visible;mso-wrap-style:square" from="1412,5187" to="1510,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YMuMIAAADcAAAADwAAAGRycy9kb3ducmV2LnhtbERPTWvCQBC9F/wPywheSt2kVpHUVUQR&#10;PPRQo4ceh+yYhGZnQ3aq0V/fPQgeH+97sepdoy7UhdqzgXScgCIuvK25NHA67t7moIIgW2w8k4Eb&#10;BVgtBy8LzKy/8oEuuZQqhnDI0EAl0mZah6Iih2HsW+LInX3nUCLsSm07vMZw1+j3JJlphzXHhgpb&#10;2lRU/OZ/zkCuk28/2X0dSeTjZ7ZN73t53RozGvbrT1BCvTzFD/feGpimcW08E4+AXv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YMuMIAAADcAAAADwAAAAAAAAAAAAAA&#10;AAChAgAAZHJzL2Rvd25yZXYueG1sUEsFBgAAAAAEAAQA+QAAAJADAAAAAA==&#10;" strokeweight=".4pt"/>
                  <v:line id="Line 589" o:spid="_x0000_s1518" style="position:absolute;flip:y;visibility:visible;mso-wrap-style:square" from="1538,5143" to="1539,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qpI8YAAADcAAAADwAAAGRycy9kb3ducmV2LnhtbESPT2vCQBTE7wW/w/KEXkQ36R+xqatI&#10;RfDQg40ePD6yr0lo9m3IPjXtp3cFocdhZn7DzJe9a9SZulB7NpBOElDEhbc1lwYO+814BioIssXG&#10;Mxn4pQDLxeBhjpn1F/6icy6lihAOGRqoRNpM61BU5DBMfEscvW/fOZQou1LbDi8R7hr9lCRT7bDm&#10;uFBhSx8VFT/5yRnIdbLzz5vPPYm8HKfr9G8ro7Uxj8N+9Q5KqJf/8L29tQZe0ze4nYlH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KqSPGAAAA3AAAAA8AAAAAAAAA&#10;AAAAAAAAoQIAAGRycy9kb3ducmV2LnhtbFBLBQYAAAAABAAEAPkAAACUAwAAAAA=&#10;" strokeweight=".4pt"/>
                  <v:line id="Line 590" o:spid="_x0000_s1519" style="position:absolute;visibility:visible;mso-wrap-style:square" from="1489,5192" to="1587,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5H4cAAAADcAAAADwAAAGRycy9kb3ducmV2LnhtbERPz2vCMBS+D/wfwhN2m6nCilSjDMEx&#10;dhHr2PnRPNOy5qUk0dT99eYgePz4fq+3o+3FlXzoHCuYzwoQxI3THRsFP6f92xJEiMgae8ek4EYB&#10;tpvJyxor7RIf6VpHI3IIhwoVtDEOlZShaclimLmBOHNn5y3GDL2R2mPK4baXi6IopcWOc0OLA+1a&#10;av7qi1Vw8OPle2dSWR9v/7+l/kyuM0mp1+n4sQIRaYxP8cP9pRW8L/L8fCYfAbm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uR+HAAAAA3AAAAA8AAAAAAAAAAAAAAAAA&#10;oQIAAGRycy9kb3ducmV2LnhtbFBLBQYAAAAABAAEAPkAAACOAwAAAAA=&#10;" strokeweight=".4pt"/>
                  <v:line id="Line 591" o:spid="_x0000_s1520" style="position:absolute;visibility:visible;mso-wrap-style:square" from="1486,5143" to="1584,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LiesQAAADcAAAADwAAAGRycy9kb3ducmV2LnhtbESPwWrDMBBE74H+g9hCb7GcQE1xo4QS&#10;aCm9hLil58XayqbWykhK5OTro0Agx2Fm3jCrzWQHcSQfescKFkUJgrh1umej4Of7ff4CIkRkjYNj&#10;UnCiAJv1w2yFtXaJ93RsohEZwqFGBV2MYy1laDuyGAo3Emfvz3mLMUtvpPaYMtwOclmWlbTYc17o&#10;cKRtR+1/c7AKdn46fG1Nqpr96fxb6Y/kepOUenqc3l5BRJriPXxrf2oFz8sFX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IuJ6xAAAANwAAAAPAAAAAAAAAAAA&#10;AAAAAKECAABkcnMvZG93bnJldi54bWxQSwUGAAAAAAQABAD5AAAAkgMAAAAA&#10;" strokeweight=".4pt"/>
                  <v:line id="Line 592" o:spid="_x0000_s1521" style="position:absolute;flip:y;visibility:visible;mso-wrap-style:square" from="1486,5143" to="1584,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Lx78UAAADcAAAADwAAAGRycy9kb3ducmV2LnhtbESPQWvCQBSE74L/YXlCL6IbUxVJXaVU&#10;BA891OjB4yP7TEKzb0P2VdP++m6h4HGYmW+Y9bZ3jbpRF2rPBmbTBBRx4W3NpYHzaT9ZgQqCbLHx&#10;TAa+KcB2MxysMbP+zke65VKqCOGQoYFKpM20DkVFDsPUt8TRu/rOoUTZldp2eI9w1+g0SZbaYc1x&#10;ocKW3ioqPvMvZyDXyYd/3r+fSGR+We5mPwcZ74x5GvWvL6CEenmE/9sHa2CRpvB3Jh4B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Lx78UAAADcAAAADwAAAAAAAAAA&#10;AAAAAAChAgAAZHJzL2Rvd25yZXYueG1sUEsFBgAAAAAEAAQA+QAAAJMDAAAAAA==&#10;" strokeweight=".4pt"/>
                  <v:line id="Line 593" o:spid="_x0000_s1522" style="position:absolute;flip:y;visibility:visible;mso-wrap-style:square" from="1612,5102" to="1613,5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5UdMYAAADcAAAADwAAAGRycy9kb3ducmV2LnhtbESPQWvCQBSE74L/YXmFXkrdqK1I6iaI&#10;InjowcYePD6yr0lo9m3IPjXtr+8WBI/DzHzDrPLBtepCfWg8G5hOElDEpbcNVwY+j7vnJaggyBZb&#10;z2TghwLk2Xi0wtT6K3/QpZBKRQiHFA3UIl2qdShrchgmviOO3pfvHUqUfaVtj9cId62eJclCO2w4&#10;LtTY0aam8rs4OwOFTg5+vns/ksjLabGd/u7laWvM48OwfgMlNMg9fGvvrYHX2Rz+z8Qjo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OVHTGAAAA3AAAAA8AAAAAAAAA&#10;AAAAAAAAoQIAAGRycy9kb3ducmV2LnhtbFBLBQYAAAAABAAEAPkAAACUAwAAAAA=&#10;" strokeweight=".4pt"/>
                  <v:line id="Line 594" o:spid="_x0000_s1523" style="position:absolute;visibility:visible;mso-wrap-style:square" from="1562,5151" to="1661,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VB4sQAAADcAAAADwAAAGRycy9kb3ducmV2LnhtbESPQWsCMRSE70L/Q3iF3jRbaZeyNYoI&#10;FelFXKXnx+Y1u7h5WZJo1v56Uyj0OMzMN8xiNdpeXMmHzrGC51kBgrhxumOj4HT8mL6BCBFZY++Y&#10;FNwowGr5MFlgpV3iA13raESGcKhQQRvjUEkZmpYshpkbiLP37bzFmKU3UntMGW57OS+KUlrsOC+0&#10;ONCmpeZcX6yCvR8vnxuTyvpw+/kq9Ta5ziSlnh7H9TuISGP8D/+1d1rB6/wF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UHixAAAANwAAAAPAAAAAAAAAAAA&#10;AAAAAKECAABkcnMvZG93bnJldi54bWxQSwUGAAAAAAQABAD5AAAAkgMAAAAA&#10;" strokeweight=".4pt"/>
                  <v:line id="Line 595" o:spid="_x0000_s1524" style="position:absolute;visibility:visible;mso-wrap-style:square" from="1562,5099" to="166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nkecMAAADcAAAADwAAAGRycy9kb3ducmV2LnhtbESPQWsCMRSE70L/Q3gFb5qt4CJbo4jQ&#10;UryIa+n5sXnNLm5eliSatb++EQo9DjPzDbPejrYXN/Khc6zgZV6AIG6c7tgo+Dy/zVYgQkTW2Dsm&#10;BXcKsN08TdZYaZf4RLc6GpEhHCpU0MY4VFKGpiWLYe4G4ux9O28xZumN1B5ThtteLoqilBY7zgst&#10;DrRvqbnUV6vg6MfrYW9SWZ/uP1+lfk+uM0mp6fO4ewURaYz/4b/2h1awXCzhcSYf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Z5HnDAAAA3AAAAA8AAAAAAAAAAAAA&#10;AAAAoQIAAGRycy9kb3ducmV2LnhtbFBLBQYAAAAABAAEAPkAAACRAwAAAAA=&#10;" strokeweight=".4pt"/>
                  <v:line id="Line 596" o:spid="_x0000_s1525" style="position:absolute;flip:y;visibility:visible;mso-wrap-style:square" from="1562,5099" to="166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n37MYAAADcAAAADwAAAGRycy9kb3ducmV2LnhtbESPQWvCQBSE7wX/w/KEXkrdaGsoqauI&#10;InjoQRMPPT6yr0lo9m3Ivmr013cLQo/DzHzDLFaDa9WZ+tB4NjCdJKCIS28brgycit3zG6ggyBZb&#10;z2TgSgFWy9HDAjPrL3ykcy6VihAOGRqoRbpM61DW5DBMfEccvS/fO5Qo+0rbHi8R7lo9S5JUO2w4&#10;LtTY0aam8jv/cQZynRz8y+6jIJHXz3Q7ve3laWvM43hYv4MSGuQ/fG/vrYH5LIW/M/EI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59+zGAAAA3AAAAA8AAAAAAAAA&#10;AAAAAAAAoQIAAGRycy9kb3ducmV2LnhtbFBLBQYAAAAABAAEAPkAAACUAwAAAAA=&#10;" strokeweight=".4pt"/>
                  <v:line id="Line 597" o:spid="_x0000_s1526" style="position:absolute;flip:y;visibility:visible;mso-wrap-style:square" from="1688,5061" to="1689,5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VSd8YAAADcAAAADwAAAGRycy9kb3ducmV2LnhtbESPT2vCQBTE7wW/w/IKvRTdaP1HdBWp&#10;CB48tNGDx0f2mYRm34bsq6b99K5Q6HGYmd8wy3XnanWlNlSeDQwHCSji3NuKCwOn464/BxUE2WLt&#10;mQz8UID1qve0xNT6G3/SNZNCRQiHFA2UIk2qdchLchgGviGO3sW3DiXKttC2xVuEu1qPkmSqHVYc&#10;F0ps6L2k/Cv7dgYynXz4t93hSCLj83Q7/N3L69aYl+duswAl1Ml/+K+9twYmoxk8zsQj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1UnfGAAAA3AAAAA8AAAAAAAAA&#10;AAAAAAAAoQIAAGRycy9kb3ducmV2LnhtbFBLBQYAAAAABAAEAPkAAACUAwAAAAA=&#10;" strokeweight=".4pt"/>
                  <v:line id="Line 598" o:spid="_x0000_s1527" style="position:absolute;visibility:visible;mso-wrap-style:square" from="1639,5110" to="1738,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hL58AAAADcAAAADwAAAGRycy9kb3ducmV2LnhtbERPz2vCMBS+D/wfwhN2m6nCilSjDMEx&#10;dhHr2PnRPNOy5qUk0dT99eYgePz4fq+3o+3FlXzoHCuYzwoQxI3THRsFP6f92xJEiMgae8ek4EYB&#10;tpvJyxor7RIf6VpHI3IIhwoVtDEOlZShaclimLmBOHNn5y3GDL2R2mPK4baXi6IopcWOc0OLA+1a&#10;av7qi1Vw8OPle2dSWR9v/7+l/kyuM0mp1+n4sQIRaYxP8cP9pRW8L/LafCYfAbm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YS+fAAAAA3AAAAA8AAAAAAAAAAAAAAAAA&#10;oQIAAGRycy9kb3ducmV2LnhtbFBLBQYAAAAABAAEAPkAAACOAwAAAAA=&#10;" strokeweight=".4pt"/>
                  <v:line id="Line 599" o:spid="_x0000_s1528" style="position:absolute;visibility:visible;mso-wrap-style:square" from="1639,5061" to="1738,5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ufMQAAADcAAAADwAAAGRycy9kb3ducmV2LnhtbESPQWsCMRSE70L/Q3iF3jRboUu7NYoI&#10;FelFXKXnx+Y1u7h5WZJo1v56Uyj0OMzMN8xiNdpeXMmHzrGC51kBgrhxumOj4HT8mL6CCBFZY++Y&#10;FNwowGr5MFlgpV3iA13raESGcKhQQRvjUEkZmpYshpkbiLP37bzFmKU3UntMGW57OS+KUlrsOC+0&#10;ONCmpeZcX6yCvR8vnxuTyvpw+/kq9Ta5ziSlnh7H9TuISGP8D/+1d1rBy/wN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VO58xAAAANwAAAAPAAAAAAAAAAAA&#10;AAAAAKECAABkcnMvZG93bnJldi54bWxQSwUGAAAAAAQABAD5AAAAkgMAAAAA&#10;" strokeweight=".4pt"/>
                  <v:line id="Line 600" o:spid="_x0000_s1529" style="position:absolute;flip:y;visibility:visible;mso-wrap-style:square" from="1639,5061" to="1738,5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c3sMAAADcAAAADwAAAGRycy9kb3ducmV2LnhtbERPTWvCQBC9C/0PyxS8SN2oVUqajZSK&#10;4KGHmvTQ45CdJqHZ2ZCdavTXdw+Cx8f7zraj69SJhtB6NrCYJ6CIK29brg18lfunF1BBkC12nsnA&#10;hQJs84dJhqn1Zz7SqZBaxRAOKRpoRPpU61A15DDMfU8cuR8/OJQIh1rbAc8x3HV6mSQb7bDl2NBg&#10;T+8NVb/FnzNQ6OTTr/YfJYk8f292i+tBZjtjpo/j2ysooVHu4pv7YA2sV3F+PBOPg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FXN7DAAAA3AAAAA8AAAAAAAAAAAAA&#10;AAAAoQIAAGRycy9kb3ducmV2LnhtbFBLBQYAAAAABAAEAPkAAACRAwAAAAA=&#10;" strokeweight=".4pt"/>
                  <v:line id="Line 601" o:spid="_x0000_s1530" style="position:absolute;flip:y;visibility:visible;mso-wrap-style:square" from="1765,5022" to="1766,5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n5RcUAAADcAAAADwAAAGRycy9kb3ducmV2LnhtbESPQWvCQBSE7wX/w/KEXkrdRKuU1FVE&#10;ETx4qNFDj4/saxKafRuyT0399a5Q6HGYmW+Y+bJ3jbpQF2rPBtJRAoq48Lbm0sDpuH19BxUE2WLj&#10;mQz8UoDlYvA0x8z6Kx/okkupIoRDhgYqkTbTOhQVOQwj3xJH79t3DiXKrtS2w2uEu0aPk2SmHdYc&#10;FypsaV1R8ZOfnYFcJ59+st0fSeTta7ZJbzt52RjzPOxXH6CEevkP/7V31sB0ksLj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n5RcUAAADcAAAADwAAAAAAAAAA&#10;AAAAAAChAgAAZHJzL2Rvd25yZXYueG1sUEsFBgAAAAAEAAQA+QAAAJMDAAAAAA==&#10;" strokeweight=".4pt"/>
                  <v:line id="Line 602" o:spid="_x0000_s1531" style="position:absolute;visibility:visible;mso-wrap-style:square" from="1716,5072" to="1814,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nq0MQAAADcAAAADwAAAGRycy9kb3ducmV2LnhtbESPQWsCMRSE70L/Q3iF3jRbS5eyNYoI&#10;FelFXKXnx+Y1u7h5WZJo1v56Uyj0OMzMN8xiNdpeXMmHzrGC51kBgrhxumOj4HT8mL6BCBFZY++Y&#10;FNwowGr5MFlgpV3iA13raESGcKhQQRvjUEkZmpYshpkbiLP37bzFmKU3UntMGW57OS+KUlrsOC+0&#10;ONCmpeZcX6yCvR8vnxuTyvpw+/kq9Ta5ziSlnh7H9TuISGP8D/+1d1rB68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KerQxAAAANwAAAAPAAAAAAAAAAAA&#10;AAAAAKECAABkcnMvZG93bnJldi54bWxQSwUGAAAAAAQABAD5AAAAkgMAAAAA&#10;" strokeweight=".4pt"/>
                  <v:line id="Line 603" o:spid="_x0000_s1532" style="position:absolute;visibility:visible;mso-wrap-style:square" from="1716,5020" to="1814,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VPS8QAAADcAAAADwAAAGRycy9kb3ducmV2LnhtbESPQWsCMRSE74X+h/AK3mq2FZeyNYoI&#10;LeKluC09Pzav2cXNy5JEs/rrG0HwOMzMN8xiNdpenMiHzrGCl2kBgrhxumOj4Of74/kNRIjIGnvH&#10;pOBMAVbLx4cFVtol3tOpjkZkCIcKFbQxDpWUoWnJYpi6gTh7f85bjFl6I7XHlOG2l69FUUqLHeeF&#10;FgfatNQc6qNV8OXH425jUlnvz5ffUn8m15mk1ORpXL+DiDTGe/jW3moF89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ZU9LxAAAANwAAAAPAAAAAAAAAAAA&#10;AAAAAKECAABkcnMvZG93bnJldi54bWxQSwUGAAAAAAQABAD5AAAAkgMAAAAA&#10;" strokeweight=".4pt"/>
                  <v:line id="Line 604" o:spid="_x0000_s1533" style="position:absolute;flip:y;visibility:visible;mso-wrap-style:square" from="1716,5020" to="1814,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a3cYAAADcAAAADwAAAGRycy9kb3ducmV2LnhtbESPQWvCQBSE7wX/w/IKvYhurFZK6kak&#10;InjwYKOHHh/Z1yQ0+zZkX03aX+8KQo/DzHzDrNaDa9SFulB7NjCbJqCIC29rLg2cT7vJK6ggyBYb&#10;z2TglwKss9HDClPre/6gSy6lihAOKRqoRNpU61BU5DBMfUscvS/fOZQou1LbDvsId41+TpKldlhz&#10;XKiwpfeKiu/8xxnIdXL0893hRCKLz+V29reX8daYp8dh8wZKaJD/8L29twZe5gu4nYlHQG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Wt3GAAAA3AAAAA8AAAAAAAAA&#10;AAAAAAAAoQIAAGRycy9kb3ducmV2LnhtbFBLBQYAAAAABAAEAPkAAACUAwAAAAA=&#10;" strokeweight=".4pt"/>
                  <v:line id="Line 605" o:spid="_x0000_s1534" style="position:absolute;flip:y;visibility:visible;mso-wrap-style:square" from="1839,4990" to="1840,5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L/RsUAAADcAAAADwAAAGRycy9kb3ducmV2LnhtbESPQWvCQBSE7wX/w/IEL0U3ahWJriIV&#10;wUMPbfTg8ZF9JsHs25B91eiv7xYKPQ4z8w2z2nSuVjdqQ+XZwHiUgCLOva24MHA67ocLUEGQLdae&#10;ycCDAmzWvZcVptbf+YtumRQqQjikaKAUaVKtQ16SwzDyDXH0Lr51KFG2hbYt3iPc1XqSJHPtsOK4&#10;UGJD7yXl1+zbGch08umn+48jibyd57vx8yCvO2MG/W67BCXUyX/4r32wBmbTG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L/RsUAAADcAAAADwAAAAAAAAAA&#10;AAAAAAChAgAAZHJzL2Rvd25yZXYueG1sUEsFBgAAAAAEAAQA+QAAAJMDAAAAAA==&#10;" strokeweight=".4pt"/>
                  <v:line id="Line 606" o:spid="_x0000_s1535" style="position:absolute;visibility:visible;mso-wrap-style:square" from="1790,5039" to="1888,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Ls08QAAADcAAAADwAAAGRycy9kb3ducmV2LnhtbESPQWsCMRSE74X+h/AKvdWsli5lNYoI&#10;luKluBbPj80zu7h5WZJoVn99Uyj0OMzMN8xiNdpeXMmHzrGC6aQAQdw43bFR8H3YvryDCBFZY++Y&#10;FNwowGr5+LDASrvEe7rW0YgM4VChgjbGoZIyNC1ZDBM3EGfv5LzFmKU3UntMGW57OSuKUlrsOC+0&#10;ONCmpeZcX6yCLz9edhuTynp/ux9L/ZFcZ5JSz0/jeg4i0hj/w3/tT63g7bW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EuzTxAAAANwAAAAPAAAAAAAAAAAA&#10;AAAAAKECAABkcnMvZG93bnJldi54bWxQSwUGAAAAAAQABAD5AAAAkgMAAAAA&#10;" strokeweight=".4pt"/>
                  <v:line id="Line 607" o:spid="_x0000_s1536" style="position:absolute;visibility:visible;mso-wrap-style:square" from="1790,4987" to="1888,5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5JSMQAAADcAAAADwAAAGRycy9kb3ducmV2LnhtbESPQWsCMRSE7wX/Q3iF3mq2SreyGkUE&#10;pfQibkvPj81rdunmZUmiWfvrG6HQ4zAz3zCrzWh7cSEfOscKnqYFCOLG6Y6Ngo/3/eMCRIjIGnvH&#10;pOBKATbryd0KK+0Sn+hSRyMyhEOFCtoYh0rK0LRkMUzdQJy9L+ctxiy9kdpjynDby1lRlNJix3mh&#10;xYF2LTXf9dkqOPrx/LYzqaxP15/PUh+S60xS6uF+3C5BRBrjf/iv/aoVPM9f4H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XklIxAAAANwAAAAPAAAAAAAAAAAA&#10;AAAAAKECAABkcnMvZG93bnJldi54bWxQSwUGAAAAAAQABAD5AAAAkgMAAAAA&#10;" strokeweight=".4pt"/>
                  <v:line id="Line 608" o:spid="_x0000_s1537" style="position:absolute;flip:y;visibility:visible;mso-wrap-style:square" from="1790,4987" to="1888,5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NQ2MMAAADcAAAADwAAAGRycy9kb3ducmV2LnhtbERPTWvCQBC9C/0PyxS8SN2oVUqajZSK&#10;4KGHmvTQ45CdJqHZ2ZCdavTXdw+Cx8f7zraj69SJhtB6NrCYJ6CIK29brg18lfunF1BBkC12nsnA&#10;hQJs84dJhqn1Zz7SqZBaxRAOKRpoRPpU61A15DDMfU8cuR8/OJQIh1rbAc8x3HV6mSQb7bDl2NBg&#10;T+8NVb/FnzNQ6OTTr/YfJYk8f292i+tBZjtjpo/j2ysooVHu4pv7YA2sV3FtPBOPg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zUNjDAAAA3AAAAA8AAAAAAAAAAAAA&#10;AAAAoQIAAGRycy9kb3ducmV2LnhtbFBLBQYAAAAABAAEAPkAAACRAwAAAAA=&#10;" strokeweight=".4pt"/>
                  <v:line id="Line 609" o:spid="_x0000_s1538" style="position:absolute;flip:y;visibility:visible;mso-wrap-style:square" from="1915,4957" to="1916,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1Q8YAAADcAAAADwAAAGRycy9kb3ducmV2LnhtbESPQWvCQBSE7wX/w/IKvRTdWKto6iqi&#10;CB560KSHHh/Z1yQ0+zZkn5r217tCocdhZr5hluveNepCXag9GxiPElDEhbc1lwY+8v1wDioIssXG&#10;Mxn4oQDr1eBhian1Vz7RJZNSRQiHFA1UIm2qdSgqchhGviWO3pfvHEqUXalth9cId41+SZKZdlhz&#10;XKiwpW1FxXd2dgYynRz9ZP+ek8jr52w3/j3I886Yp8d+8wZKqJf/8F/7YA1MJwu4n4lHQK9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9UPGAAAA3AAAAA8AAAAAAAAA&#10;AAAAAAAAoQIAAGRycy9kb3ducmV2LnhtbFBLBQYAAAAABAAEAPkAAACUAwAAAAA=&#10;" strokeweight=".4pt"/>
                  <v:line id="Line 610" o:spid="_x0000_s1539" style="position:absolute;visibility:visible;mso-wrap-style:square" from="1866,5006" to="1965,5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GiQcEAAADcAAAADwAAAGRycy9kb3ducmV2LnhtbERPz2vCMBS+C/4P4Qm7aarMMjqjDEEZ&#10;XsRu7Pxo3tKy5qUk0dT99eYw2PHj+73ZjbYXN/Khc6xguShAEDdOd2wUfH4c5i8gQkTW2DsmBXcK&#10;sNtOJxustEt8oVsdjcghHCpU0MY4VFKGpiWLYeEG4sx9O28xZuiN1B5TDre9XBVFKS12nBtaHGjf&#10;UvNTX62Csx+vp71JZX25/36V+phcZ5JST7Px7RVEpDH+i//c71rB+jnPz2fy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saJBwQAAANwAAAAPAAAAAAAAAAAAAAAA&#10;AKECAABkcnMvZG93bnJldi54bWxQSwUGAAAAAAQABAD5AAAAjwMAAAAA&#10;" strokeweight=".4pt"/>
                  <v:line id="Line 611" o:spid="_x0000_s1540" style="position:absolute;visibility:visible;mso-wrap-style:square" from="1866,4957" to="1965,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0H2sQAAADcAAAADwAAAGRycy9kb3ducmV2LnhtbESPQWsCMRSE70L/Q3iF3jRraZeyGkWE&#10;luKluC09PzbP7OLmZUmiWf31TUHwOMzMN8xyPdpenMmHzrGC+awAQdw43bFR8PP9Pn0DESKyxt4x&#10;KbhQgPXqYbLESrvEezrX0YgM4VChgjbGoZIyNC1ZDDM3EGfv4LzFmKU3UntMGW57+VwUpbTYcV5o&#10;caBtS82xPlkFX3487bYmlfX+cv0t9UdynUlKPT2OmwWISGO8h2/tT63g9WUO/2fy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QfaxAAAANwAAAAPAAAAAAAAAAAA&#10;AAAAAKECAABkcnMvZG93bnJldi54bWxQSwUGAAAAAAQABAD5AAAAkgMAAAAA&#10;" strokeweight=".4pt"/>
                  <v:line id="Line 612" o:spid="_x0000_s1541" style="position:absolute;flip:y;visibility:visible;mso-wrap-style:square" from="1866,4957" to="1965,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0UT8UAAADcAAAADwAAAGRycy9kb3ducmV2LnhtbESPQWvCQBSE74X+h+UJvZS60apIdJWi&#10;CB481NiDx0f2mQSzb0P2qWl/vSsIPQ4z8w0zX3auVldqQ+XZwKCfgCLOva24MPBz2HxMQQVBtlh7&#10;JgO/FGC5eH2ZY2r9jfd0zaRQEcIhRQOlSJNqHfKSHIa+b4ijd/KtQ4myLbRt8RbhrtbDJJlohxXH&#10;hRIbWpWUn7OLM5Dp5Nt/bnYHEhkdJ+vB31be18a89bqvGSihTv7Dz/bWGhiPhvA4E4+A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0UT8UAAADcAAAADwAAAAAAAAAA&#10;AAAAAAChAgAAZHJzL2Rvd25yZXYueG1sUEsFBgAAAAAEAAQA+QAAAJMDAAAAAA==&#10;" strokeweight=".4pt"/>
                  <v:line id="Line 613" o:spid="_x0000_s1542" style="position:absolute;flip:y;visibility:visible;mso-wrap-style:square" from="1992,4932" to="1993,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Gx1MYAAADcAAAADwAAAGRycy9kb3ducmV2LnhtbESPQWvCQBSE7wX/w/IKvYhurFZK6kak&#10;InjwYKOHHh/Z1yQ0+zZkX03aX+8KQo/DzHzDrNaDa9SFulB7NjCbJqCIC29rLg2cT7vJK6ggyBYb&#10;z2TglwKss9HDClPre/6gSy6lihAOKRqoRNpU61BU5DBMfUscvS/fOZQou1LbDvsId41+TpKldlhz&#10;XKiwpfeKiu/8xxnIdXL0893hRCKLz+V29reX8daYp8dh8wZKaJD/8L29twZeFnO4nYlHQG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RsdTGAAAA3AAAAA8AAAAAAAAA&#10;AAAAAAAAoQIAAGRycy9kb3ducmV2LnhtbFBLBQYAAAAABAAEAPkAAACUAwAAAAA=&#10;" strokeweight=".4pt"/>
                  <v:line id="Line 614" o:spid="_x0000_s1543" style="position:absolute;visibility:visible;mso-wrap-style:square" from="1943,4981" to="2041,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qkQsQAAADcAAAADwAAAGRycy9kb3ducmV2LnhtbESPQWsCMRSE74X+h/AK3mq2RZeyNYoI&#10;LeKluC09Pzav2cXNy5JEs/rrG0HwOMzMN8xiNdpenMiHzrGCl2kBgrhxumOj4Of74/kNRIjIGnvH&#10;pOBMAVbLx4cFVtol3tOpjkZkCIcKFbQxDpWUoWnJYpi6gTh7f85bjFl6I7XHlOG2l69FUUqLHeeF&#10;FgfatNQc6qNV8OXH425jUlnvz5ffUn8m15mk1ORpXL+DiDTGe/jW3moF89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iqRCxAAAANwAAAAPAAAAAAAAAAAA&#10;AAAAAKECAABkcnMvZG93bnJldi54bWxQSwUGAAAAAAQABAD5AAAAkgMAAAAA&#10;" strokeweight=".4pt"/>
                  <v:line id="Line 615" o:spid="_x0000_s1544" style="position:absolute;visibility:visible;mso-wrap-style:square" from="1943,4932" to="2041,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YB2cQAAADcAAAADwAAAGRycy9kb3ducmV2LnhtbESPQWsCMRSE74X+h/AKvdVsRZeyNYoI&#10;FelF3JaeH5vX7OLmZUmiWfvrG0HwOMzMN8xiNdpenMmHzrGC10kBgrhxumOj4Pvr4+UNRIjIGnvH&#10;pOBCAVbLx4cFVtolPtC5jkZkCIcKFbQxDpWUoWnJYpi4gTh7v85bjFl6I7XHlOG2l9OiKKXFjvNC&#10;iwNtWmqO9ckq2Pvx9LkxqawPl7+fUm+T60xS6vlpXL+DiDTGe/jW3mkF89kc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xgHZxAAAANwAAAAPAAAAAAAAAAAA&#10;AAAAAKECAABkcnMvZG93bnJldi54bWxQSwUGAAAAAAQABAD5AAAAkgMAAAAA&#10;" strokeweight=".4pt"/>
                  <v:line id="Line 616" o:spid="_x0000_s1545" style="position:absolute;flip:y;visibility:visible;mso-wrap-style:square" from="1943,4932" to="2041,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YSTMUAAADcAAAADwAAAGRycy9kb3ducmV2LnhtbESPQWvCQBSE7wX/w/KEXqRurBpK6iqi&#10;CB48aPTQ4yP7moRm34bsq6b+erdQ6HGYmW+Yxap3jbpSF2rPBibjBBRx4W3NpYHLeffyBioIssXG&#10;Mxn4oQCr5eBpgZn1Nz7RNZdSRQiHDA1UIm2mdSgqchjGviWO3qfvHEqUXalth7cId41+TZJUO6w5&#10;LlTY0qai4iv/dgZynRz9dHc4k8jsI91O7nsZbY15Hvbrd1BCvfyH/9p7a2A+S+H3TDwCe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YSTMUAAADcAAAADwAAAAAAAAAA&#10;AAAAAAChAgAAZHJzL2Rvd25yZXYueG1sUEsFBgAAAAAEAAQA+QAAAJMDAAAAAA==&#10;" strokeweight=".4pt"/>
                  <v:line id="Line 617" o:spid="_x0000_s1546" style="position:absolute;flip:y;visibility:visible;mso-wrap-style:square" from="2066,4905" to="2067,5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q318YAAADcAAAADwAAAGRycy9kb3ducmV2LnhtbESPT2vCQBTE74V+h+UVvIhutP4jukqp&#10;CB560OjB4yP7TEKzb0P2VdN++m5B6HGYmd8wq03nanWjNlSeDYyGCSji3NuKCwPn026wABUE2WLt&#10;mQx8U4DN+vlphan1dz7SLZNCRQiHFA2UIk2qdchLchiGviGO3tW3DiXKttC2xXuEu1qPk2SmHVYc&#10;F0ps6L2k/DP7cgYynRz86+7jRCKTy2w7+tlLf2tM76V7W4IS6uQ//GjvrYHpZA5/Z+IR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qt9fGAAAA3AAAAA8AAAAAAAAA&#10;AAAAAAAAoQIAAGRycy9kb3ducmV2LnhtbFBLBQYAAAAABAAEAPkAAACUAwAAAAA=&#10;" strokeweight=".4pt"/>
                  <v:line id="Line 618" o:spid="_x0000_s1547" style="position:absolute;visibility:visible;mso-wrap-style:square" from="2017,4954" to="2115,4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euR8EAAADcAAAADwAAAGRycy9kb3ducmV2LnhtbERPz2vCMBS+C/4P4Qm7aarMMjqjDEEZ&#10;XsRu7Pxo3tKy5qUk0dT99eYw2PHj+73ZjbYXN/Khc6xguShAEDdOd2wUfH4c5i8gQkTW2DsmBXcK&#10;sNtOJxustEt8oVsdjcghHCpU0MY4VFKGpiWLYeEG4sx9O28xZuiN1B5TDre9XBVFKS12nBtaHGjf&#10;UvNTX62Csx+vp71JZX25/36V+phcZ5JST7Px7RVEpDH+i//c71rB+jmvzWfy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x65HwQAAANwAAAAPAAAAAAAAAAAAAAAA&#10;AKECAABkcnMvZG93bnJldi54bWxQSwUGAAAAAAQABAD5AAAAjwMAAAAA&#10;" strokeweight=".4pt"/>
                  <v:line id="Line 619" o:spid="_x0000_s1548" style="position:absolute;visibility:visible;mso-wrap-style:square" from="2017,4905" to="2115,5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sL3MQAAADcAAAADwAAAGRycy9kb3ducmV2LnhtbESPQWsCMRSE7wX/Q3iF3mq2Ype6GkUE&#10;pfQibkvPj81rdunmZUmiWfvrG6HQ4zAz3zCrzWh7cSEfOscKnqYFCOLG6Y6Ngo/3/eMLiBCRNfaO&#10;ScGVAmzWk7sVVtolPtGljkZkCIcKFbQxDpWUoWnJYpi6gTh7X85bjFl6I7XHlOG2l7OiKKXFjvNC&#10;iwPtWmq+67NVcPTj+W1nUlmfrj+fpT4k15mk1MP9uF2CiDTG//Bf+1UreJ4v4H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wvcxAAAANwAAAAPAAAAAAAAAAAA&#10;AAAAAKECAABkcnMvZG93bnJldi54bWxQSwUGAAAAAAQABAD5AAAAkgMAAAAA&#10;" strokeweight=".4pt"/>
                  <v:line id="Line 620" o:spid="_x0000_s1549" style="position:absolute;flip:y;visibility:visible;mso-wrap-style:square" from="2017,4905" to="2115,5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q5fsMAAADcAAAADwAAAGRycy9kb3ducmV2LnhtbERPTWvCQBC9F/wPywi9lGajrSIxq4gi&#10;ePDQxh56HLJjEszOhuyoaX+9eyj0+Hjf+XpwrbpRHxrPBiZJCoq49LbhysDXaf+6ABUE2WLrmQz8&#10;UID1avSUY2b9nT/pVkilYgiHDA3UIl2mdShrchgS3xFH7ux7hxJhX2nb4z2Gu1ZP03SuHTYcG2rs&#10;aFtTeSmuzkCh0w//tj+eSOT9e76b/B7kZWfM83jYLEEJDfIv/nMfrIHZLM6PZ+IR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auX7DAAAA3AAAAA8AAAAAAAAAAAAA&#10;AAAAoQIAAGRycy9kb3ducmV2LnhtbFBLBQYAAAAABAAEAPkAAACRAwAAAAA=&#10;" strokeweight=".4pt"/>
                  <v:line id="Line 621" o:spid="_x0000_s1550" style="position:absolute;flip:y;visibility:visible;mso-wrap-style:square" from="2143,4883" to="2144,4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Yc5cUAAADcAAAADwAAAGRycy9kb3ducmV2LnhtbESPQWvCQBSE7wX/w/KEXkrdRKuU1FVE&#10;ETz0UKOHHh/Z1yQ0+zZkn5r667uC4HGYmW+Y+bJ3jTpTF2rPBtJRAoq48Lbm0sDxsH19BxUE2WLj&#10;mQz8UYDlYvA0x8z6C+/pnEupIoRDhgYqkTbTOhQVOQwj3xJH78d3DiXKrtS2w0uEu0aPk2SmHdYc&#10;FypsaV1R8ZufnIFcJ19+sv08kMjb92yTXnfysjHmedivPkAJ9fII39s7a2A6Te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Yc5cUAAADcAAAADwAAAAAAAAAA&#10;AAAAAAChAgAAZHJzL2Rvd25yZXYueG1sUEsFBgAAAAAEAAQA+QAAAJMDAAAAAA==&#10;" strokeweight=".4pt"/>
                  <v:line id="Line 622" o:spid="_x0000_s1551" style="position:absolute;visibility:visible;mso-wrap-style:square" from="2093,4932" to="2192,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PcMMAAADcAAAADwAAAGRycy9kb3ducmV2LnhtbESPQWsCMRSE70L/Q3gFb5qt4CJbo4jQ&#10;UryIa+n5sXnNLm5eliSatb++EQo9DjPzDbPejrYXN/Khc6zgZV6AIG6c7tgo+Dy/zVYgQkTW2Dsm&#10;BXcKsN08TdZYaZf4RLc6GpEhHCpU0MY4VFKGpiWLYe4G4ux9O28xZumN1B5ThtteLoqilBY7zgst&#10;DrRvqbnUV6vg6MfrYW9SWZ/uP1+lfk+uM0mp6fO4ewURaYz/4b/2h1awXC7gcSYf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2D3DDAAAA3AAAAA8AAAAAAAAAAAAA&#10;AAAAoQIAAGRycy9kb3ducmV2LnhtbFBLBQYAAAAABAAEAPkAAACRAwAAAAA=&#10;" strokeweight=".4pt"/>
                  <v:line id="Line 623" o:spid="_x0000_s1552" style="position:absolute;visibility:visible;mso-wrap-style:square" from="2093,4880" to="2192,4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q68QAAADcAAAADwAAAGRycy9kb3ducmV2LnhtbESPQWsCMRSE74X+h/AKvdVsFZeyNYoI&#10;FelF3JaeH5vX7OLmZUmiWfvrG0HwOMzMN8xiNdpenMmHzrGC10kBgrhxumOj4Pvr4+UNRIjIGnvH&#10;pOBCAVbLx4cFVtolPtC5jkZkCIcKFbQxDpWUoWnJYpi4gTh7v85bjFl6I7XHlOG2l9OiKKXFjvNC&#10;iwNtWmqO9ckq2Pvx9LkxqawPl7+fUm+T60xS6vlpXL+DiDTGe/jW3mkF8/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uqrrxAAAANwAAAAPAAAAAAAAAAAA&#10;AAAAAKECAABkcnMvZG93bnJldi54bWxQSwUGAAAAAAQABAD5AAAAkgMAAAAA&#10;" strokeweight=".4pt"/>
                  <v:line id="Line 624" o:spid="_x0000_s1553" style="position:absolute;flip:y;visibility:visible;mso-wrap-style:square" from="2093,4880" to="2192,4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G/fcUAAADcAAAADwAAAGRycy9kb3ducmV2LnhtbESPQWvCQBSE7wX/w/IEL0U3WhWJriIV&#10;wUMPbfTg8ZF9JsHs25B91eiv7xYKPQ4z8w2z2nSuVjdqQ+XZwHiUgCLOva24MHA67ocLUEGQLdae&#10;ycCDAmzWvZcVptbf+YtumRQqQjikaKAUaVKtQ16SwzDyDXH0Lr51KFG2hbYt3iPc1XqSJHPtsOK4&#10;UGJD7yXl1+zbGch08unf9h9HEpme57vx8yCvO2MG/W67BCXUyX/4r32wBmazK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G/fcUAAADcAAAADwAAAAAAAAAA&#10;AAAAAAChAgAAZHJzL2Rvd25yZXYueG1sUEsFBgAAAAAEAAQA+QAAAJMDAAAAAA==&#10;" strokeweight=".4pt"/>
                  <v:line id="Line 625" o:spid="_x0000_s1554" style="position:absolute;flip:y;visibility:visible;mso-wrap-style:square" from="2219,4861" to="2220,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0a5sUAAADcAAAADwAAAGRycy9kb3ducmV2LnhtbESPQWvCQBSE7wX/w/KEXkrdqI2U1FVE&#10;ETz0UKOHHh/Z1yQ0+zZkn5r667uC4HGYmW+Y+bJ3jTpTF2rPBsajBBRx4W3NpYHjYfv6DioIssXG&#10;Mxn4owDLxeBpjpn1F97TOZdSRQiHDA1UIm2mdSgqchhGviWO3o/vHEqUXalth5cId42eJMlMO6w5&#10;LlTY0rqi4jc/OQO5Tr78dPt5IJG379lmfN3Jy8aY52G/+gAl1MsjfG/vrIE0Te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0a5sUAAADcAAAADwAAAAAAAAAA&#10;AAAAAAChAgAAZHJzL2Rvd25yZXYueG1sUEsFBgAAAAAEAAQA+QAAAJMDAAAAAA==&#10;" strokeweight=".4pt"/>
                  <v:line id="Line 626" o:spid="_x0000_s1555" style="position:absolute;visibility:visible;mso-wrap-style:square" from="2170,4910" to="2268,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0Jc8MAAADcAAAADwAAAGRycy9kb3ducmV2LnhtbESPQWsCMRSE74X+h/AK3mrWgotsjSJC&#10;S/EirtLzY/OaXbp5WZJo1v76RhA8DjPzDbNcj7YXF/Khc6xgNi1AEDdOd2wUnI4frwsQISJr7B2T&#10;gisFWK+en5ZYaZf4QJc6GpEhHCpU0MY4VFKGpiWLYeoG4uz9OG8xZumN1B5ThttevhVFKS12nBda&#10;HGjbUvNbn62CvR/Pu61JZX24/n2X+jO5ziSlJi/j5h1EpDE+wvf2l1Ywn5dwO5OP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NCXPDAAAA3AAAAA8AAAAAAAAAAAAA&#10;AAAAoQIAAGRycy9kb3ducmV2LnhtbFBLBQYAAAAABAAEAPkAAACRAwAAAAA=&#10;" strokeweight=".4pt"/>
                  <v:line id="Line 627" o:spid="_x0000_s1556" style="position:absolute;visibility:visible;mso-wrap-style:square" from="2170,4861" to="2268,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Gs6MQAAADcAAAADwAAAGRycy9kb3ducmV2LnhtbESPQWsCMRSE74X+h/AK3mq2BdeyNYoI&#10;LeKluC09Pzav2cXNy5JEs/rrG0HwOMzMN8xiNdpenMiHzrGCl2kBgrhxumOj4Of74/kNRIjIGnvH&#10;pOBMAVbLx4cFVtol3tOpjkZkCIcKFbQxDpWUoWnJYpi6gTh7f85bjFl6I7XHlOG2l69FUUqLHeeF&#10;FgfatNQc6qNV8OXH425jUlnvz5ffUn8m15mk1ORpXL+DiDTGe/jW3moFs9kc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gazoxAAAANwAAAAPAAAAAAAAAAAA&#10;AAAAAKECAABkcnMvZG93bnJldi54bWxQSwUGAAAAAAQABAD5AAAAkgMAAAAA&#10;" strokeweight=".4pt"/>
                  <v:line id="Line 628" o:spid="_x0000_s1557" style="position:absolute;flip:y;visibility:visible;mso-wrap-style:square" from="2170,4861" to="2268,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y1eMMAAADcAAAADwAAAGRycy9kb3ducmV2LnhtbERPTWvCQBC9F/wPywi9lGajrSIxq4gi&#10;ePDQxh56HLJjEszOhuyoaX+9eyj0+Hjf+XpwrbpRHxrPBiZJCoq49LbhysDXaf+6ABUE2WLrmQz8&#10;UID1avSUY2b9nT/pVkilYgiHDA3UIl2mdShrchgS3xFH7ux7hxJhX2nb4z2Gu1ZP03SuHTYcG2rs&#10;aFtTeSmuzkCh0w//tj+eSOT9e76b/B7kZWfM83jYLEEJDfIv/nMfrIHZLK6NZ+IR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stXjDAAAA3AAAAA8AAAAAAAAAAAAA&#10;AAAAoQIAAGRycy9kb3ducmV2LnhtbFBLBQYAAAAABAAEAPkAAACRAwAAAAA=&#10;" strokeweight=".4pt"/>
                  <v:line id="Line 629" o:spid="_x0000_s1558" style="position:absolute;flip:y;visibility:visible;mso-wrap-style:square" from="2293,4839" to="2294,4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Q48UAAADcAAAADwAAAGRycy9kb3ducmV2LnhtbESPQWvCQBSE7wX/w/KEXkQ3tio2dZVS&#10;ETx40OjB4yP7moRm34bsq6b99a4g9DjMzDfMYtW5Wl2oDZVnA+NRAoo497biwsDpuBnOQQVBtlh7&#10;JgO/FGC17D0tMLX+yge6ZFKoCOGQooFSpEm1DnlJDsPIN8TR+/KtQ4myLbRt8RrhrtYvSTLTDiuO&#10;CyU29FlS/p39OAOZTvb+dbM7ksjkPFuP/7YyWBvz3O8+3kEJdfIffrS31sB0+gb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AQ48UAAADcAAAADwAAAAAAAAAA&#10;AAAAAAChAgAAZHJzL2Rvd25yZXYueG1sUEsFBgAAAAAEAAQA+QAAAJMDAAAAAA==&#10;" strokeweight=".4pt"/>
                  <v:line id="Line 630" o:spid="_x0000_s1559" style="position:absolute;visibility:visible;mso-wrap-style:square" from="2244,4888" to="2342,4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T+IcAAAADcAAAADwAAAGRycy9kb3ducmV2LnhtbERPz2vCMBS+D/wfwhO8zXQDi1SjDEEZ&#10;XoZVPD+at7SseSlJNNW/fjkMdvz4fq+3o+3FnXzoHCt4mxcgiBunOzYKLuf96xJEiMgae8ek4EEB&#10;tpvJyxor7RKf6F5HI3IIhwoVtDEOlZShaclimLuBOHPfzluMGXojtceUw20v34uilBY7zg0tDrRr&#10;qfmpb1bBlx9vx51JZX16PK+lPiTXmaTUbDp+rEBEGuO/+M/9qRUsyjw/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E/iHAAAAA3AAAAA8AAAAAAAAAAAAAAAAA&#10;oQIAAGRycy9kb3ducmV2LnhtbFBLBQYAAAAABAAEAPkAAACOAwAAAAA=&#10;" strokeweight=".4pt"/>
                  <v:line id="Line 631" o:spid="_x0000_s1560" style="position:absolute;visibility:visible;mso-wrap-style:square" from="2244,4839" to="2342,4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usMAAADcAAAADwAAAGRycy9kb3ducmV2LnhtbESPQWsCMRSE74X+h/CE3mrWQhfZGkWE&#10;FvFSXKXnx+Y1u3TzsiTRrP56UxA8DjPzDbNYjbYXZ/Khc6xgNi1AEDdOd2wUHA+fr3MQISJr7B2T&#10;ggsFWC2fnxZYaZd4T+c6GpEhHCpU0MY4VFKGpiWLYeoG4uz9Om8xZumN1B5ThttevhVFKS12nBda&#10;HGjTUvNXn6yCbz+edhuTynp/uf6U+iu5ziSlXibj+gNEpDE+wvf2Vit4L2fwfyYf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IW7rDAAAA3AAAAA8AAAAAAAAAAAAA&#10;AAAAoQIAAGRycy9kb3ducmV2LnhtbFBLBQYAAAAABAAEAPkAAACRAwAAAAA=&#10;" strokeweight=".4pt"/>
                  <v:line id="Line 632" o:spid="_x0000_s1561" style="position:absolute;flip:y;visibility:visible;mso-wrap-style:square" from="2244,4839" to="2342,4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hIL8YAAADcAAAADwAAAGRycy9kb3ducmV2LnhtbESPQWvCQBSE7wX/w/KEXkrdaGsoqauI&#10;InjoQRMPPT6yr0lo9m3Ivmr013cLQo/DzHzDLFaDa9WZ+tB4NjCdJKCIS28brgycit3zG6ggyBZb&#10;z2TgSgFWy9HDAjPrL3ykcy6VihAOGRqoRbpM61DW5DBMfEccvS/fO5Qo+0rbHi8R7lo9S5JUO2w4&#10;LtTY0aam8jv/cQZynRz8y+6jIJHXz3Q7ve3laWvM43hYv4MSGuQ/fG/vrYF5OoO/M/EI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oSC/GAAAA3AAAAA8AAAAAAAAA&#10;AAAAAAAAoQIAAGRycy9kb3ducmV2LnhtbFBLBQYAAAAABAAEAPkAAACUAwAAAAA=&#10;" strokeweight=".4pt"/>
                  <v:line id="Line 633" o:spid="_x0000_s1562" style="position:absolute;flip:y;visibility:visible;mso-wrap-style:square" from="2370,4820" to="2371,4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TttMUAAADcAAAADwAAAGRycy9kb3ducmV2LnhtbESPQWvCQBSE74L/YXlCL1I3Vg0ldRVR&#10;BA891Oihx0f2NQnNvg3ZV0399W6h4HGYmW+Y5bp3jbpQF2rPBqaTBBRx4W3NpYHzaf/8CioIssXG&#10;Mxn4pQDr1XCwxMz6Kx/pkkupIoRDhgYqkTbTOhQVOQwT3xJH78t3DiXKrtS2w2uEu0a/JEmqHdYc&#10;FypsaVtR8Z3/OAO5Tj78bP9+IpH5Z7qb3g4y3hnzNOo3b6CEenmE/9sHa2CRzuDvTDwCe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TttMUAAADcAAAADwAAAAAAAAAA&#10;AAAAAAChAgAAZHJzL2Rvd25yZXYueG1sUEsFBgAAAAAEAAQA+QAAAJMDAAAAAA==&#10;" strokeweight=".4pt"/>
                  <v:line id="Line 634" o:spid="_x0000_s1563" style="position:absolute;visibility:visible;mso-wrap-style:square" from="2320,4869" to="2419,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4IsQAAADcAAAADwAAAGRycy9kb3ducmV2LnhtbESPQWsCMRSE74X+h/AKvdWs0i5lNYoI&#10;luKluBbPj80zu7h5WZJoVn99Uyj0OMzMN8xiNdpeXMmHzrGC6aQAQdw43bFR8H3YvryDCBFZY++Y&#10;FNwowGr5+LDASrvEe7rW0YgM4VChgjbGoZIyNC1ZDBM3EGfv5LzFmKU3UntMGW57OSuKUlrsOC+0&#10;ONCmpeZcX6yCLz9edhuTynp/ux9L/ZFcZ5JSz0/jeg4i0hj/w3/tT63grXyF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P/gixAAAANwAAAAPAAAAAAAAAAAA&#10;AAAAAKECAABkcnMvZG93bnJldi54bWxQSwUGAAAAAAQABAD5AAAAkgMAAAAA&#10;" strokeweight=".4pt"/>
                  <v:line id="Line 635" o:spid="_x0000_s1564" style="position:absolute;visibility:visible;mso-wrap-style:square" from="2320,4820" to="2419,4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NducMAAADcAAAADwAAAGRycy9kb3ducmV2LnhtbESPQWsCMRSE74X+h/AK3mrWgotsjSJC&#10;S/EirtLzY/OaXbp5WZJo1v76RhA8DjPzDbNcj7YXF/Khc6xgNi1AEDdOd2wUnI4frwsQISJr7B2T&#10;gisFWK+en5ZYaZf4QJc6GpEhHCpU0MY4VFKGpiWLYeoG4uz9OG8xZumN1B5ThttevhVFKS12nBda&#10;HGjbUvNbn62CvR/Pu61JZX24/n2X+jO5ziSlJi/j5h1EpDE+wvf2l1YwL+dwO5OP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zXbnDAAAA3AAAAA8AAAAAAAAAAAAA&#10;AAAAoQIAAGRycy9kb3ducmV2LnhtbFBLBQYAAAAABAAEAPkAAACRAwAAAAA=&#10;" strokeweight=".4pt"/>
                  <v:line id="Line 636" o:spid="_x0000_s1565" style="position:absolute;flip:y;visibility:visible;mso-wrap-style:square" from="2320,4820" to="2419,4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NOLMUAAADcAAAADwAAAGRycy9kb3ducmV2LnhtbESPQWvCQBSE7wX/w/IEL0U3ahskuopU&#10;BA89tNGDx0f2mQSzb0P2VdP+erdQ6HGYmW+Y1aZ3jbpRF2rPBqaTBBRx4W3NpYHTcT9egAqCbLHx&#10;TAa+KcBmPXhaYWb9nT/plkupIoRDhgYqkTbTOhQVOQwT3xJH7+I7hxJlV2rb4T3CXaNnSZJqhzXH&#10;hQpbequouOZfzkCukw8/378fSeTlnO6mPwd53hkzGvbbJSihXv7Df+2DNfCapvB7Jh4Bv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NOLMUAAADcAAAADwAAAAAAAAAA&#10;AAAAAAChAgAAZHJzL2Rvd25yZXYueG1sUEsFBgAAAAAEAAQA+QAAAJMDAAAAAA==&#10;" strokeweight=".4pt"/>
                  <v:line id="Line 637" o:spid="_x0000_s1566" style="position:absolute;flip:y;visibility:visible;mso-wrap-style:square" from="2446,4804" to="2447,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rt8YAAADcAAAADwAAAGRycy9kb3ducmV2LnhtbESPQWvCQBSE7wX/w/IEL0U31jaW1FWk&#10;InjowUYPHh/Z1yQ0+zZknxr99d1CocdhZr5hFqveNepCXag9G5hOElDEhbc1lwaOh+34FVQQZIuN&#10;ZzJwowCr5eBhgZn1V/6kSy6lihAOGRqoRNpM61BU5DBMfEscvS/fOZQou1LbDq8R7hr9lCSpdlhz&#10;XKiwpfeKiu/87AzkOtn72fbjQCLPp3Qzve/kcWPMaNiv30AJ9fIf/mvvrIGXdA6/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f67fGAAAA3AAAAA8AAAAAAAAA&#10;AAAAAAAAoQIAAGRycy9kb3ducmV2LnhtbFBLBQYAAAAABAAEAPkAAACUAwAAAAA=&#10;" strokeweight=".4pt"/>
                  <v:line id="Line 638" o:spid="_x0000_s1567" style="position:absolute;visibility:visible;mso-wrap-style:square" from="2397,4853" to="2496,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LyJ8AAAADcAAAADwAAAGRycy9kb3ducmV2LnhtbERPz2vCMBS+D/wfwhO8zXQDi1SjDEEZ&#10;XoZVPD+at7SseSlJNNW/fjkMdvz4fq+3o+3FnXzoHCt4mxcgiBunOzYKLuf96xJEiMgae8ek4EEB&#10;tpvJyxor7RKf6F5HI3IIhwoVtDEOlZShaclimLuBOHPfzluMGXojtceUw20v34uilBY7zg0tDrRr&#10;qfmpb1bBlx9vx51JZX16PK+lPiTXmaTUbDp+rEBEGuO/+M/9qRUsyrw2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xy8ifAAAAA3AAAAA8AAAAAAAAAAAAAAAAA&#10;oQIAAGRycy9kb3ducmV2LnhtbFBLBQYAAAAABAAEAPkAAACOAwAAAAA=&#10;" strokeweight=".4pt"/>
                  <v:line id="Line 639" o:spid="_x0000_s1568" style="position:absolute;visibility:visible;mso-wrap-style:square" from="2397,4804" to="2496,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5XvMQAAADcAAAADwAAAGRycy9kb3ducmV2LnhtbESPQWsCMRSE74X+h/AKvdWsQpd2NYoI&#10;luKluBbPj80zu7h5WZJoVn99Uyj0OMzMN8xiNdpeXMmHzrGC6aQAQdw43bFR8H3YvryBCBFZY++Y&#10;FNwowGr5+LDASrvEe7rW0YgM4VChgjbGoZIyNC1ZDBM3EGfv5LzFmKU3UntMGW57OSuKUlrsOC+0&#10;ONCmpeZcX6yCLz9edhuTynp/ux9L/ZFcZ5JSz0/jeg4i0hj/w3/tT63gtXyH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Ple8xAAAANwAAAAPAAAAAAAAAAAA&#10;AAAAAKECAABkcnMvZG93bnJldi54bWxQSwUGAAAAAAQABAD5AAAAkgMAAAAA&#10;" strokeweight=".4pt"/>
                  <v:line id="Line 640" o:spid="_x0000_s1569" style="position:absolute;flip:y;visibility:visible;mso-wrap-style:square" from="2397,4804" to="2496,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lHsMAAADcAAAADwAAAGRycy9kb3ducmV2LnhtbERPS2vCQBC+F/wPywi9iG6sj5boKqII&#10;Hjy0sYceh+yYBLOzITtq7K/vHoQeP773ct25Wt2oDZVnA+NRAoo497biwsD3aT/8ABUE2WLtmQw8&#10;KMB61XtZYmr9nb/olkmhYgiHFA2UIk2qdchLchhGviGO3Nm3DiXCttC2xXsMd7V+S5K5dlhxbCix&#10;oW1J+SW7OgOZTj79ZH88kcj0Z74b/x5ksDPmtd9tFqCEOvkXP90Ha2D2HufHM/E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v5R7DAAAA3AAAAA8AAAAAAAAAAAAA&#10;AAAAoQIAAGRycy9kb3ducmV2LnhtbFBLBQYAAAAABAAEAPkAAACRAwAAAAA=&#10;" strokeweight=".4pt"/>
                  <v:line id="Line 641" o:spid="_x0000_s1570" style="position:absolute;flip:y;visibility:visible;mso-wrap-style:square" from="2520,4795" to="2521,4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NAhcYAAADcAAAADwAAAGRycy9kb3ducmV2LnhtbESPT2vCQBTE7wW/w/KEXkQ36R8tqatI&#10;RfDQg40ePD6yr0lo9m3IPjXtp3cFocdhZn7DzJe9a9SZulB7NpBOElDEhbc1lwYO+834DVQQZIuN&#10;ZzLwSwGWi8HDHDPrL/xF51xKFSEcMjRQibSZ1qGoyGGY+JY4et++cyhRdqW2HV4i3DX6KUmm2mHN&#10;caHClj4qKn7ykzOQ62TnnzefexJ5OU7X6d9WRmtjHof96h2UUC//4Xt7aw28zlK4nYlH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jQIXGAAAA3AAAAA8AAAAAAAAA&#10;AAAAAAAAoQIAAGRycy9kb3ducmV2LnhtbFBLBQYAAAAABAAEAPkAAACUAwAAAAA=&#10;" strokeweight=".4pt"/>
                  <v:line id="Line 642" o:spid="_x0000_s1571" style="position:absolute;visibility:visible;mso-wrap-style:square" from="2471,4845" to="2569,4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NTEMQAAADcAAAADwAAAGRycy9kb3ducmV2LnhtbESPQWsCMRSE70L/Q3iF3jRboduyNYoI&#10;FelFXKXnx+Y1u7h5WZJo1v56Uyj0OMzMN8xiNdpeXMmHzrGC51kBgrhxumOj4HT8mL6BCBFZY++Y&#10;FNwowGr5MFlgpV3iA13raESGcKhQQRvjUEkZmpYshpkbiLP37bzFmKU3UntMGW57OS+KUlrsOC+0&#10;ONCmpeZcX6yCvR8vnxuTyvpw+/kq9Ta5ziSlnh7H9TuISGP8D/+1d1rBy+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Q1MQxAAAANwAAAAPAAAAAAAAAAAA&#10;AAAAAKECAABkcnMvZG93bnJldi54bWxQSwUGAAAAAAQABAD5AAAAkgMAAAAA&#10;" strokeweight=".4pt"/>
                  <v:line id="Line 643" o:spid="_x0000_s1572" style="position:absolute;visibility:visible;mso-wrap-style:square" from="2471,4795" to="2569,4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2i8QAAADcAAAADwAAAGRycy9kb3ducmV2LnhtbESPQWsCMRSE7wX/Q3iF3mq2SreyGkUE&#10;pfQibkvPj81rdunmZUmiWfvrG6HQ4zAz3zCrzWh7cSEfOscKnqYFCOLG6Y6Ngo/3/eMCRIjIGnvH&#10;pOBKATbryd0KK+0Sn+hSRyMyhEOFCtoYh0rK0LRkMUzdQJy9L+ctxiy9kdpjynDby1lRlNJix3mh&#10;xYF2LTXf9dkqOPrx/LYzqaxP15/PUh+S60xS6uF+3C5BRBrjf/iv/aoVPL/M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D/aLxAAAANwAAAAPAAAAAAAAAAAA&#10;AAAAAKECAABkcnMvZG93bnJldi54bWxQSwUGAAAAAAQABAD5AAAAkgMAAAAA&#10;" strokeweight=".4pt"/>
                  <v:line id="Line 644" o:spid="_x0000_s1573" style="position:absolute;flip:y;visibility:visible;mso-wrap-style:square" from="2471,4795" to="2569,4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TjHcYAAADcAAAADwAAAGRycy9kb3ducmV2LnhtbESPT2vCQBTE74V+h+UVvIhutP4jukqp&#10;CB560OjB4yP7TEKzb0P2VdN++m5B6HGYmd8wq03nanWjNlSeDYyGCSji3NuKCwPn026wABUE2WLt&#10;mQx8U4DN+vlphan1dz7SLZNCRQiHFA2UIk2qdchLchiGviGO3tW3DiXKttC2xXuEu1qPk2SmHVYc&#10;F0ps6L2k/DP7cgYynRz86+7jRCKTy2w7+tlLf2tM76V7W4IS6uQ//GjvrYHpfAJ/Z+IR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U4x3GAAAA3AAAAA8AAAAAAAAA&#10;AAAAAAAAoQIAAGRycy9kb3ducmV2LnhtbFBLBQYAAAAABAAEAPkAAACUAwAAAAA=&#10;" strokeweight=".4pt"/>
                  <v:line id="Line 645" o:spid="_x0000_s1574" style="position:absolute;flip:y;visibility:visible;mso-wrap-style:square" from="2597,4782" to="2598,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GhsYAAADcAAAADwAAAGRycy9kb3ducmV2LnhtbESPT2vCQBTE7wW/w/KEXkQ3tv4pqauU&#10;iuDBg0YPHh/Z1yQ0+zZkXzXtp3cFocdhZn7DLFadq9WF2lB5NjAeJaCIc28rLgycjpvhG6ggyBZr&#10;z2TglwKslr2nBabWX/lAl0wKFSEcUjRQijSp1iEvyWEY+YY4el++dShRtoW2LV4j3NX6JUlm2mHF&#10;caHEhj5Lyr+zH2cg08nev252RxKZnGfr8d9WBmtjnvvdxzsooU7+w4/21hqYzqdwPxOPgF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YRobGAAAA3AAAAA8AAAAAAAAA&#10;AAAAAAAAoQIAAGRycy9kb3ducmV2LnhtbFBLBQYAAAAABAAEAPkAAACUAwAAAAA=&#10;" strokeweight=".4pt"/>
                  <v:line id="Line 646" o:spid="_x0000_s1575" style="position:absolute;visibility:visible;mso-wrap-style:square" from="2548,4831" to="2646,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hVE8QAAADcAAAADwAAAGRycy9kb3ducmV2LnhtbESPQWsCMRSE74X+h/AKvdWsQrdlNYoI&#10;luKluBbPj80zu7h5WZJoVn99Uyj0OMzMN8xiNdpeXMmHzrGC6aQAQdw43bFR8H3YvryDCBFZY++Y&#10;FNwowGr5+LDASrvEe7rW0YgM4VChgjbGoZIyNC1ZDBM3EGfv5LzFmKU3UntMGW57OSuKUlrsOC+0&#10;ONCmpeZcX6yCLz9edhuTynp/ux9L/ZFcZ5JSz0/jeg4i0hj/w3/tT63g9a2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eFUTxAAAANwAAAAPAAAAAAAAAAAA&#10;AAAAAKECAABkcnMvZG93bnJldi54bWxQSwUGAAAAAAQABAD5AAAAkgMAAAAA&#10;" strokeweight=".4pt"/>
                  <v:line id="Line 647" o:spid="_x0000_s1576" style="position:absolute;visibility:visible;mso-wrap-style:square" from="2548,4782" to="2646,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TwiMQAAADcAAAADwAAAGRycy9kb3ducmV2LnhtbESPQWsCMRSE74X+h/AKvdVsC65laxQR&#10;WqQXcZWeH5vX7OLmZUmiWfvrG0HwOMzMN8x8OdpenMmHzrGC10kBgrhxumOj4LD/fHkHESKyxt4x&#10;KbhQgOXi8WGOlXaJd3SuoxEZwqFCBW2MQyVlaFqyGCZuIM7er/MWY5beSO0xZbjt5VtRlNJix3mh&#10;xYHWLTXH+mQVbP14+l6bVNa7y99Pqb+S60xS6vlpXH2AiDTGe/jW3mgF09kM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PCIxAAAANwAAAAPAAAAAAAAAAAA&#10;AAAAAKECAABkcnMvZG93bnJldi54bWxQSwUGAAAAAAQABAD5AAAAkgMAAAAA&#10;" strokeweight=".4pt"/>
                  <v:line id="Line 648" o:spid="_x0000_s1577" style="position:absolute;flip:y;visibility:visible;mso-wrap-style:square" from="2548,4782" to="2646,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npGMMAAADcAAAADwAAAGRycy9kb3ducmV2LnhtbERPS2vCQBC+F/wPywi9iG6sj5boKqII&#10;Hjy0sYceh+yYBLOzITtq7K/vHoQeP773ct25Wt2oDZVnA+NRAoo497biwsD3aT/8ABUE2WLtmQw8&#10;KMB61XtZYmr9nb/olkmhYgiHFA2UIk2qdchLchhGviGO3Nm3DiXCttC2xXsMd7V+S5K5dlhxbCix&#10;oW1J+SW7OgOZTj79ZH88kcj0Z74b/x5ksDPmtd9tFqCEOvkXP90Ha2D2HtfGM/E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Z6RjDAAAA3AAAAA8AAAAAAAAAAAAA&#10;AAAAoQIAAGRycy9kb3ducmV2LnhtbFBLBQYAAAAABAAEAPkAAACRAwAAAAA=&#10;" strokeweight=".4pt"/>
                  <v:line id="Line 649" o:spid="_x0000_s1578" style="position:absolute;flip:y;visibility:visible;mso-wrap-style:square" from="2673,4774" to="2674,4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VMg8YAAADcAAAADwAAAGRycy9kb3ducmV2LnhtbESPT2vCQBTE70K/w/IKvUjd2NZ/qasU&#10;RfDQQ409eHxkX5PQ7NuQfWrqp3cLgsdhZn7DzJedq9WJ2lB5NjAcJKCIc28rLgx87zfPU1BBkC3W&#10;nsnAHwVYLh56c0ytP/OOTpkUKkI4pGigFGlSrUNeksMw8A1x9H5861CibAttWzxHuKv1S5KMtcOK&#10;40KJDa1Kyn+zozOQ6eTLv24+9yTydhivh5et9NfGPD12H++ghDq5h2/trTUwmszg/0w8Anp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VTIPGAAAA3AAAAA8AAAAAAAAA&#10;AAAAAAAAoQIAAGRycy9kb3ducmV2LnhtbFBLBQYAAAAABAAEAPkAAACUAwAAAAA=&#10;" strokeweight=".4pt"/>
                  <v:line id="Line 650" o:spid="_x0000_s1579" style="position:absolute;visibility:visible;mso-wrap-style:square" from="2624,4823" to="2723,4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gY28EAAADcAAAADwAAAGRycy9kb3ducmV2LnhtbERPz2vCMBS+D/Y/hCfsNlMHK9KZliFs&#10;iBexE8+P5i0ta15KEk3dX78chB0/vt+bZrajuJIPg2MFq2UBgrhzemCj4PT18bwGESKyxtExKbhR&#10;gKZ+fNhgpV3iI13baEQO4VChgj7GqZIydD1ZDEs3EWfu23mLMUNvpPaYcrgd5UtRlNLiwLmhx4m2&#10;PXU/7cUqOPj5st+aVLbH2++51J/JDSYp9bSY399ARJrjv/ju3mkFr+s8P5/JR0DW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CBjbwQAAANwAAAAPAAAAAAAAAAAAAAAA&#10;AKECAABkcnMvZG93bnJldi54bWxQSwUGAAAAAAQABAD5AAAAjwMAAAAA&#10;" strokeweight=".4pt"/>
                  <v:line id="Line 651" o:spid="_x0000_s1580" style="position:absolute;visibility:visible;mso-wrap-style:square" from="2624,4774" to="2723,4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S9QMMAAADcAAAADwAAAGRycy9kb3ducmV2LnhtbESPQWsCMRSE70L/Q3gFb5q10EW2RhGh&#10;pfRSXEvPj81rdnHzsiTRrP76RhA8DjPzDbPajLYXZ/Khc6xgMS9AEDdOd2wU/BzeZ0sQISJr7B2T&#10;ggsF2KyfJiustEu8p3MdjcgQDhUqaGMcKilD05LFMHcDcfb+nLcYs/RGao8pw20vX4qilBY7zgst&#10;DrRrqTnWJ6vg24+nr51JZb2/XH9L/ZFcZ5JS0+dx+wYi0hgf4Xv7Uyt4XS7gdiYf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EvUDDAAAA3AAAAA8AAAAAAAAAAAAA&#10;AAAAoQIAAGRycy9kb3ducmV2LnhtbFBLBQYAAAAABAAEAPkAAACRAwAAAAA=&#10;" strokeweight=".4pt"/>
                  <v:line id="Line 652" o:spid="_x0000_s1581" style="position:absolute;flip:y;visibility:visible;mso-wrap-style:square" from="2624,4774" to="2723,4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u1cYAAADcAAAADwAAAGRycy9kb3ducmV2LnhtbESPQWvCQBSE7wX/w/IEL6IbrYqk2Uip&#10;CB56qNFDj4/saxKafRuyT03767uFQo/DzHzDZLvBtepGfWg8G1jME1DEpbcNVwYu58NsCyoIssXW&#10;Mxn4ogC7fPSQYWr9nU90K6RSEcIhRQO1SJdqHcqaHIa574ij9+F7hxJlX2nb4z3CXauXSbLRDhuO&#10;CzV29FJT+VlcnYFCJ2/+8fB6JpHV+2a/+D7KdG/MZDw8P4ESGuQ//Nc+WgPr7RJ+z8Qjo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krtXGAAAA3AAAAA8AAAAAAAAA&#10;AAAAAAAAoQIAAGRycy9kb3ducmV2LnhtbFBLBQYAAAAABAAEAPkAAACUAwAAAAA=&#10;" strokeweight=".4pt"/>
                  <v:line id="Line 653" o:spid="_x0000_s1582" style="position:absolute;flip:y;visibility:visible;mso-wrap-style:square" from="2747,4765" to="2748,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gLTsYAAADcAAAADwAAAGRycy9kb3ducmV2LnhtbESPQWvCQBSE74L/YXmCl6IbayuSZiOl&#10;InjowUYPPT6yr0lo9m3Ivmrsr+8WBI/DzHzDZJvBtepMfWg8G1jME1DEpbcNVwZOx91sDSoIssXW&#10;Mxm4UoBNPh5lmFp/4Q86F1KpCOGQooFapEu1DmVNDsPcd8TR+/K9Q4myr7Tt8RLhrtWPSbLSDhuO&#10;CzV29FZT+V38OAOFTg5+uXs/ksjT52q7+N3Lw9aY6WR4fQElNMg9fGvvrYHn9RL+z8Qjo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C07GAAAA3AAAAA8AAAAAAAAA&#10;AAAAAAAAoQIAAGRycy9kb3ducmV2LnhtbFBLBQYAAAAABAAEAPkAAACUAwAAAAA=&#10;" strokeweight=".4pt"/>
                  <v:line id="Line 654" o:spid="_x0000_s1583" style="position:absolute;visibility:visible;mso-wrap-style:square" from="2698,4815" to="2797,4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e2MQAAADcAAAADwAAAGRycy9kb3ducmV2LnhtbESPQWsCMRSE74X+h/AKvdVsS11ka5Qi&#10;VKQXcZWeH5tndnHzsiTRrP31Rij0OMzMN8x8OdpeXMiHzrGC10kBgrhxumOj4LD/epmBCBFZY++Y&#10;FFwpwHLx+DDHSrvEO7rU0YgM4VChgjbGoZIyNC1ZDBM3EGfv6LzFmKU3UntMGW57+VYUpbTYcV5o&#10;caBVS82pPlsFWz+ev1cmlfXu+vtT6nVynUlKPT+Nnx8gIo3xP/zX3mgF09k73M/k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Mx7YxAAAANwAAAAPAAAAAAAAAAAA&#10;AAAAAKECAABkcnMvZG93bnJldi54bWxQSwUGAAAAAAQABAD5AAAAkgMAAAAA&#10;" strokeweight=".4pt"/>
                  <v:line id="Line 655" o:spid="_x0000_s1584" style="position:absolute;visibility:visible;mso-wrap-style:square" from="2698,4765" to="2797,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7Q8QAAADcAAAADwAAAGRycy9kb3ducmV2LnhtbESPwWrDMBBE74X+g9hCbrXcQkxwo4QQ&#10;aCm9hLgh58XayibWykhK5OTro0Khx2Fm3jDL9WQHcSEfescKXooSBHHrdM9GweH7/XkBIkRkjYNj&#10;UnClAOvV48MSa+0S7+nSRCMyhEONCroYx1rK0HZkMRRuJM7ej/MWY5beSO0xZbgd5GtZVtJiz3mh&#10;w5G2HbWn5mwV7Px0/tqaVDX76+1Y6Y/kepOUmj1NmzcQkab4H/5rf2oF88Ucfs/k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f7tDxAAAANwAAAAPAAAAAAAAAAAA&#10;AAAAAKECAABkcnMvZG93bnJldi54bWxQSwUGAAAAAAQABAD5AAAAkgMAAAAA&#10;" strokeweight=".4pt"/>
                  <v:line id="Line 656" o:spid="_x0000_s1585" style="position:absolute;flip:y;visibility:visible;mso-wrap-style:square" from="2698,4765" to="2797,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o1sUAAADcAAAADwAAAGRycy9kb3ducmV2LnhtbESPQWvCQBSE7wX/w/IKvRTd2NYg0VVE&#10;ETx4qNGDx0f2mYRm34bsU9P++q5Q6HGYmW+Y+bJ3jbpRF2rPBsajBBRx4W3NpYHTcTucggqCbLHx&#10;TAa+KcByMXiaY2b9nQ90y6VUEcIhQwOVSJtpHYqKHIaRb4mjd/GdQ4myK7Xt8B7hrtFvSZJqhzXH&#10;hQpbWldUfOVXZyDXyad/3+6PJPJxTjfjn528box5ee5XM1BCvfyH/9o7a2AyTeFxJh4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o1sUAAADcAAAADwAAAAAAAAAA&#10;AAAAAAChAgAAZHJzL2Rvd25yZXYueG1sUEsFBgAAAAAEAAQA+QAAAJMDAAAAAA==&#10;" strokeweight=".4pt"/>
                  <v:line id="Line 657" o:spid="_x0000_s1586" style="position:absolute;flip:y;visibility:visible;mso-wrap-style:square" from="2824,4757" to="2825,4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MNTcYAAADcAAAADwAAAGRycy9kb3ducmV2LnhtbESPT2vCQBTE7wW/w/KEXkQ3tv4jdZVS&#10;ETx40NhDj4/sMwnNvg3ZV0376V1B6HGYmd8wy3XnanWhNlSeDYxHCSji3NuKCwOfp+1wASoIssXa&#10;Mxn4pQDrVe9pian1Vz7SJZNCRQiHFA2UIk2qdchLchhGviGO3tm3DiXKttC2xWuEu1q/JMlMO6w4&#10;LpTY0EdJ+Xf24wxkOjn41+3+RCKTr9lm/LeTwcaY5373/gZKqJP/8KO9swamizncz8Qj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TDU3GAAAA3AAAAA8AAAAAAAAA&#10;AAAAAAAAoQIAAGRycy9kb3ducmV2LnhtbFBLBQYAAAAABAAEAPkAAACUAwAAAAA=&#10;" strokeweight=".4pt"/>
                  <v:line id="Line 658" o:spid="_x0000_s1587" style="position:absolute;visibility:visible;mso-wrap-style:square" from="2775,4806" to="2873,4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4U3cEAAADcAAAADwAAAGRycy9kb3ducmV2LnhtbERPz2vCMBS+D/Y/hCfsNlMHK9KZliFs&#10;iBexE8+P5i0ta15KEk3dX78chB0/vt+bZrajuJIPg2MFq2UBgrhzemCj4PT18bwGESKyxtExKbhR&#10;gKZ+fNhgpV3iI13baEQO4VChgj7GqZIydD1ZDEs3EWfu23mLMUNvpPaYcrgd5UtRlNLiwLmhx4m2&#10;PXU/7cUqOPj5st+aVLbH2++51J/JDSYp9bSY399ARJrjv/ju3mkFr+u8Np/JR0DW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fhTdwQAAANwAAAAPAAAAAAAAAAAAAAAA&#10;AKECAABkcnMvZG93bnJldi54bWxQSwUGAAAAAAQABAD5AAAAjwMAAAAA&#10;" strokeweight=".4pt"/>
                  <v:line id="Line 659" o:spid="_x0000_s1588" style="position:absolute;visibility:visible;mso-wrap-style:square" from="2775,4757" to="2873,4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KxRsQAAADcAAAADwAAAGRycy9kb3ducmV2LnhtbESPQWsCMRSE74X+h/AKvdVsCy52axQR&#10;WqQXcZWeH5vX7OLmZUmiWfvrG0HwOMzMN8x8OdpenMmHzrGC10kBgrhxumOj4LD/fJmBCBFZY++Y&#10;FFwowHLx+DDHSrvEOzrX0YgM4VChgjbGoZIyNC1ZDBM3EGfv13mLMUtvpPaYMtz28q0oSmmx47zQ&#10;4kDrlppjfbIKtn48fa9NKuvd5e+n1F/JdSYp9fw0rj5ARBrjPXxrb7SC6ewd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MrFGxAAAANwAAAAPAAAAAAAAAAAA&#10;AAAAAKECAABkcnMvZG93bnJldi54bWxQSwUGAAAAAAQABAD5AAAAkgMAAAAA&#10;" strokeweight=".4pt"/>
                  <v:line id="Line 660" o:spid="_x0000_s1589" style="position:absolute;flip:y;visibility:visible;mso-wrap-style:square" from="2775,4757" to="2873,4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D5MMAAADcAAAADwAAAGRycy9kb3ducmV2LnhtbERPS2vCQBC+F/wPywi9iG6sD9roKqII&#10;Hjy0sYceh+yYBLOzITtq7K/vHoQeP773ct25Wt2oDZVnA+NRAoo497biwsD3aT98BxUE2WLtmQw8&#10;KMB61XtZYmr9nb/olkmhYgiHFA2UIk2qdchLchhGviGO3Nm3DiXCttC2xXsMd7V+S5K5dlhxbCix&#10;oW1J+SW7OgOZTj79ZH88kcj0Z74b/x5ksDPmtd9tFqCEOvkXP90Ha2D2EefHM/E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jA+TDAAAA3AAAAA8AAAAAAAAAAAAA&#10;AAAAoQIAAGRycy9kb3ducmV2LnhtbFBLBQYAAAAABAAEAPkAAACRAwAAAAA=&#10;" strokeweight=".4pt"/>
                  <v:line id="Line 661" o:spid="_x0000_s1590" style="position:absolute;flip:y;visibility:visible;mso-wrap-style:square" from="2901,4749" to="2902,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mf8YAAADcAAAADwAAAGRycy9kb3ducmV2LnhtbESPT2vCQBTE7wW/w/KEXkQ36R+xqatI&#10;RfDQg40ePD6yr0lo9m3IPjXtp3cFocdhZn7DzJe9a9SZulB7NpBOElDEhbc1lwYO+814BioIssXG&#10;Mxn4pQDLxeBhjpn1F/6icy6lihAOGRqoRNpM61BU5DBMfEscvW/fOZQou1LbDi8R7hr9lCRT7bDm&#10;uFBhSx8VFT/5yRnIdbLzz5vPPYm8HKfr9G8ro7Uxj8N+9Q5KqJf/8L29tQZe31K4nYlH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vpn/GAAAA3AAAAA8AAAAAAAAA&#10;AAAAAAAAoQIAAGRycy9kb3ducmV2LnhtbFBLBQYAAAAABAAEAPkAAACUAwAAAAA=&#10;" strokeweight=".4pt"/>
                  <v:line id="Line 662" o:spid="_x0000_s1591" style="position:absolute;visibility:visible;mso-wrap-style:square" from="2851,4798" to="2950,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16sQAAADcAAAADwAAAGRycy9kb3ducmV2LnhtbESPQWsCMRSE70L/Q3iF3jRboUu7NYoI&#10;FelFXKXnx+Y1u7h5WZJo1v56Uyj0OMzMN8xiNdpeXMmHzrGC51kBgrhxumOj4HT8mL6CCBFZY++Y&#10;FNwowGr5MFlgpV3iA13raESGcKhQQRvjUEkZmpYshpkbiLP37bzFmKU3UntMGW57OS+KUlrsOC+0&#10;ONCmpeZcX6yCvR8vnxuTyvpw+/kq9Ta5ziSlnh7H9TuISGP8D/+1d1rBy9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T7XqxAAAANwAAAAPAAAAAAAAAAAA&#10;AAAAAKECAABkcnMvZG93bnJldi54bWxQSwUGAAAAAAQABAD5AAAAkgMAAAAA&#10;" strokeweight=".4pt"/>
                  <v:line id="Line 663" o:spid="_x0000_s1592" style="position:absolute;visibility:visible;mso-wrap-style:square" from="2851,4749" to="2950,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MQccQAAADcAAAADwAAAGRycy9kb3ducmV2LnhtbESPQWsCMRSE7wX/Q3iF3mq2Spe6GkUE&#10;pfQibkvPj81rdunmZUmiWfvrG6HQ4zAz3zCrzWh7cSEfOscKnqYFCOLG6Y6Ngo/3/eMLiBCRNfaO&#10;ScGVAmzWk7sVVtolPtGljkZkCIcKFbQxDpWUoWnJYpi6gTh7X85bjFl6I7XHlOG2l7OiKKXFjvNC&#10;iwPtWmq+67NVcPTj+W1nUlmfrj+fpT4k15mk1MP9uF2CiDTG//Bf+1UreF7M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AxBxxAAAANwAAAAPAAAAAAAAAAAA&#10;AAAAAKECAABkcnMvZG93bnJldi54bWxQSwUGAAAAAAQABAD5AAAAkgMAAAAA&#10;" strokeweight=".4pt"/>
                  <v:line id="Line 664" o:spid="_x0000_s1593" style="position:absolute;flip:y;visibility:visible;mso-wrap-style:square" from="2851,4749" to="2950,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F58UAAADcAAAADwAAAGRycy9kb3ducmV2LnhtbESPQWvCQBSE74X+h+UVvIhutCoaXaVU&#10;BA89aPTg8ZF9JqHZtyH7qml/fbcg9DjMzDfMatO5Wt2oDZVnA6NhAoo497biwsD5tBvMQQVBtlh7&#10;JgPfFGCzfn5aYWr9nY90y6RQEcIhRQOlSJNqHfKSHIahb4ijd/WtQ4myLbRt8R7hrtbjJJlphxXH&#10;hRIbei8p/8y+nIFMJwf/uvs4kcjkMtuOfvbS3xrTe+nelqCEOvkPP9p7a2C6mMDfmXgE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gF58UAAADcAAAADwAAAAAAAAAA&#10;AAAAAAChAgAAZHJzL2Rvd25yZXYueG1sUEsFBgAAAAAEAAQA+QAAAJMDAAAAAA==&#10;" strokeweight=".4pt"/>
                  <v:line id="Line 665" o:spid="_x0000_s1594" style="position:absolute;flip:y;visibility:visible;mso-wrap-style:square" from="2977,4743" to="2978,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SgfMUAAADcAAAADwAAAGRycy9kb3ducmV2LnhtbESPQWvCQBSE7wX/w/KEXkQ3tio2dZVS&#10;ETx40OjB4yP7moRm34bsq6b99a4g9DjMzDfMYtW5Wl2oDZVnA+NRAoo497biwsDpuBnOQQVBtlh7&#10;JgO/FGC17D0tMLX+yge6ZFKoCOGQooFSpEm1DnlJDsPIN8TR+/KtQ4myLbRt8RrhrtYvSTLTDiuO&#10;CyU29FlS/p39OAOZTvb+dbM7ksjkPFuP/7YyWBvz3O8+3kEJdfIffrS31sD0bQr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SgfMUAAADcAAAADwAAAAAAAAAA&#10;AAAAAAChAgAAZHJzL2Rvd25yZXYueG1sUEsFBgAAAAAEAAQA+QAAAJMDAAAAAA==&#10;" strokeweight=".4pt"/>
                  <v:line id="Line 666" o:spid="_x0000_s1595" style="position:absolute;visibility:visible;mso-wrap-style:square" from="2928,4793" to="3026,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Sz6cQAAADcAAAADwAAAGRycy9kb3ducmV2LnhtbESPQWsCMRSE74X+h/AKvdWsQpd2NYoI&#10;luKluBbPj80zu7h5WZJoVn99Uyj0OMzMN8xiNdpeXMmHzrGC6aQAQdw43bFR8H3YvryBCBFZY++Y&#10;FNwowGr5+LDASrvEe7rW0YgM4VChgjbGoZIyNC1ZDBM3EGfv5LzFmKU3UntMGW57OSuKUlrsOC+0&#10;ONCmpeZcX6yCLz9edhuTynp/ux9L/ZFcZ5JSz0/jeg4i0hj/w3/tT63g9b2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dLPpxAAAANwAAAAPAAAAAAAAAAAA&#10;AAAAAKECAABkcnMvZG93bnJldi54bWxQSwUGAAAAAAQABAD5AAAAkgMAAAAA&#10;" strokeweight=".4pt"/>
                  <v:line id="Line 667" o:spid="_x0000_s1596" style="position:absolute;visibility:visible;mso-wrap-style:square" from="2925,4743" to="3024,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gWcsQAAADcAAAADwAAAGRycy9kb3ducmV2LnhtbESPQWsCMRSE7wX/Q3iF3mq2gtu6GkUE&#10;pfQibkvPj81rdunmZUmiWfvrm4LQ4zAz3zCrzWh7cSEfOscKnqYFCOLG6Y6Ngo/3/eMLiBCRNfaO&#10;ScGVAmzWk7sVVtolPtGljkZkCIcKFbQxDpWUoWnJYpi6gTh7X85bjFl6I7XHlOG2l7OiKKXFjvNC&#10;iwPtWmq+67NVcPTj+W1nUlmfrj+fpT4k15mk1MP9uF2CiDTG//Ct/aoVzBfP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OBZyxAAAANwAAAAPAAAAAAAAAAAA&#10;AAAAAKECAABkcnMvZG93bnJldi54bWxQSwUGAAAAAAQABAD5AAAAkgMAAAAA&#10;" strokeweight=".4pt"/>
                  <v:line id="Line 668" o:spid="_x0000_s1597" style="position:absolute;flip:y;visibility:visible;mso-wrap-style:square" from="2925,4743" to="3024,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UP4sMAAADcAAAADwAAAGRycy9kb3ducmV2LnhtbERPS2vCQBC+F/wPywi9iG6sD9roKqII&#10;Hjy0sYceh+yYBLOzITtq7K/vHoQeP773ct25Wt2oDZVnA+NRAoo497biwsD3aT98BxUE2WLtmQw8&#10;KMB61XtZYmr9nb/olkmhYgiHFA2UIk2qdchLchhGviGO3Nm3DiXCttC2xXsMd7V+S5K5dlhxbCix&#10;oW1J+SW7OgOZTj79ZH88kcj0Z74b/x5ksDPmtd9tFqCEOvkXP90Ha2D2EdfGM/E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VD+LDAAAA3AAAAA8AAAAAAAAAAAAA&#10;AAAAoQIAAGRycy9kb3ducmV2LnhtbFBLBQYAAAAABAAEAPkAAACRAwAAAAA=&#10;" strokeweight=".4pt"/>
                  <v:line id="Line 669" o:spid="_x0000_s1598" style="position:absolute;flip:y;visibility:visible;mso-wrap-style:square" from="3051,4741" to="3052,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mqecUAAADcAAAADwAAAGRycy9kb3ducmV2LnhtbESPQWvCQBSE7wX/w/KEXkQ3tiqaukqp&#10;CB48aOyhx0f2mYRm34bsq6b99a4g9DjMzDfMct25Wl2oDZVnA+NRAoo497biwsDnaTucgwqCbLH2&#10;TAZ+KcB61XtaYmr9lY90yaRQEcIhRQOlSJNqHfKSHIaRb4ijd/atQ4myLbRt8RrhrtYvSTLTDiuO&#10;CyU29FFS/p39OAOZTg7+dbs/kcjka7YZ/+1ksDHmud+9v4ES6uQ//GjvrIHpYgH3M/EI6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mqecUAAADcAAAADwAAAAAAAAAA&#10;AAAAAAChAgAAZHJzL2Rvd25yZXYueG1sUEsFBgAAAAAEAAQA+QAAAJMDAAAAAA==&#10;" strokeweight=".4pt"/>
                  <v:line id="Line 670" o:spid="_x0000_s1599" style="position:absolute;visibility:visible;mso-wrap-style:square" from="3002,4790" to="3100,4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56/b8AAADcAAAADwAAAGRycy9kb3ducmV2LnhtbERPz2vCMBS+D/wfwhO8zdQdyqhGEUEZ&#10;XsRueH40z7TYvJQkmupfvxwGO358v1eb0fbiQT50jhUs5gUI4sbpjo2Cn+/9+yeIEJE19o5JwZMC&#10;bNaTtxVW2iU+06OORuQQDhUqaGMcKilD05LFMHcDceauzluMGXojtceUw20vP4qilBY7zg0tDrRr&#10;qbnVd6vg5Mf7cWdSWZ+fr0upD8l1Jik1m47bJYhIY/wX/7m/tIKyyPPzmXwE5Po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P56/b8AAADcAAAADwAAAAAAAAAAAAAAAACh&#10;AgAAZHJzL2Rvd25yZXYueG1sUEsFBgAAAAAEAAQA+QAAAI0DAAAAAA==&#10;" strokeweight=".4pt"/>
                  <v:line id="Line 671" o:spid="_x0000_s1600" style="position:absolute;visibility:visible;mso-wrap-style:square" from="3002,4741" to="3100,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LfZsMAAADcAAAADwAAAGRycy9kb3ducmV2LnhtbESPQWsCMRSE74L/ITyhN83qYZGtUYrQ&#10;UrwUV+n5sXlmFzcvSxLN2l/fFAoeh5n5htnsRtuLO/nQOVawXBQgiBunOzYKzqf3+RpEiMgae8ek&#10;4EEBdtvpZIOVdomPdK+jERnCoUIFbYxDJWVoWrIYFm4gzt7FeYsxS2+k9pgy3PZyVRSltNhxXmhx&#10;oH1LzbW+WQVffrwd9iaV9fHx813qj+Q6k5R6mY1vryAijfEZ/m9/agVlsYS/M/kI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y32bDAAAA3AAAAA8AAAAAAAAAAAAA&#10;AAAAoQIAAGRycy9kb3ducmV2LnhtbFBLBQYAAAAABAAEAPkAAACRAwAAAAA=&#10;" strokeweight=".4pt"/>
                  <v:line id="Line 672" o:spid="_x0000_s1601" style="position:absolute;flip:y;visibility:visible;mso-wrap-style:square" from="3002,4741" to="3100,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LM88UAAADcAAAADwAAAGRycy9kb3ducmV2LnhtbESPQWvCQBSE74X+h+UJvRTd1UqQ6Cql&#10;InjoQWMPPT6yzySYfRuyr5r213eFQo/DzHzDrDaDb9WV+tgEtjCdGFDEZXANVxY+TrvxAlQUZIdt&#10;YLLwTRE268eHFeYu3PhI10IqlSAcc7RQi3S51rGsyWOchI44eefQe5Qk+0q7Hm8J7ls9MybTHhtO&#10;CzV29FZTeSm+vIVCm0N42b2fSGT+mW2nP3t53lr7NBpel6CEBvkP/7X3zkJmZnA/k46A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LM88UAAADcAAAADwAAAAAAAAAA&#10;AAAAAAChAgAAZHJzL2Rvd25yZXYueG1sUEsFBgAAAAAEAAQA+QAAAJMDAAAAAA==&#10;" strokeweight=".4pt"/>
                  <v:line id="Line 673" o:spid="_x0000_s1602" style="position:absolute;flip:y;visibility:visible;mso-wrap-style:square" from="3128,4738" to="3129,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5paMUAAADcAAAADwAAAGRycy9kb3ducmV2LnhtbESPQWvCQBSE74X+h+UJvRTdtZYg0VVK&#10;RfDgoY099PjIPpNg9m3IvmraX+8WBI/DzHzDLNeDb9WZ+tgEtjCdGFDEZXANVxa+DtvxHFQUZIdt&#10;YLLwSxHWq8eHJeYuXPiTzoVUKkE45mihFulyrWNZk8c4CR1x8o6h9yhJ9pV2PV4S3Lf6xZhMe2w4&#10;LdTY0XtN5an48RYKbT7CbLs/kMjrd7aZ/u3keWPt02h4W4ASGuQevrV3zkJmZvB/Jh0B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5paMUAAADcAAAADwAAAAAAAAAA&#10;AAAAAAChAgAAZHJzL2Rvd25yZXYueG1sUEsFBgAAAAAEAAQA+QAAAJMDAAAAAA==&#10;" strokeweight=".4pt"/>
                  <v:line id="Line 674" o:spid="_x0000_s1603" style="position:absolute;visibility:visible;mso-wrap-style:square" from="3078,4787" to="3177,4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V8/sMAAADcAAAADwAAAGRycy9kb3ducmV2LnhtbESPwWrDMBBE74H8g9hCb7HcUExxooQS&#10;SCi9hLil58XayKbWykhK5PTrq0Chx2Fm3jDr7WQHcSUfescKnooSBHHrdM9GwefHfvECIkRkjYNj&#10;UnCjANvNfLbGWrvEJ7o20YgM4VCjgi7GsZYytB1ZDIUbibN3dt5izNIbqT2mDLeDXJZlJS32nBc6&#10;HGnXUfvdXKyCo58u7zuTquZ0+/mq9CG53iSlHh+m1xWISFP8D/+137SCqnyG+5l8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FfP7DAAAA3AAAAA8AAAAAAAAAAAAA&#10;AAAAoQIAAGRycy9kb3ducmV2LnhtbFBLBQYAAAAABAAEAPkAAACRAwAAAAA=&#10;" strokeweight=".4pt"/>
                  <v:line id="Line 675" o:spid="_x0000_s1604" style="position:absolute;visibility:visible;mso-wrap-style:square" from="3078,4738" to="3177,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nZZcMAAADcAAAADwAAAGRycy9kb3ducmV2LnhtbESPwWrDMBBE74H8g9hCb7HcQE1xooQS&#10;SCi9hLil58XayKbWykhK5PTrq0Chx2Fm3jDr7WQHcSUfescKnooSBHHrdM9GwefHfvECIkRkjYNj&#10;UnCjANvNfLbGWrvEJ7o20YgM4VCjgi7GsZYytB1ZDIUbibN3dt5izNIbqT2mDLeDXJZlJS32nBc6&#10;HGnXUfvdXKyCo58u7zuTquZ0+/mq9CG53iSlHh+m1xWISFP8D/+137SCqnyG+5l8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J2WXDAAAA3AAAAA8AAAAAAAAAAAAA&#10;AAAAoQIAAGRycy9kb3ducmV2LnhtbFBLBQYAAAAABAAEAPkAAACRAwAAAAA=&#10;" strokeweight=".4pt"/>
                  <v:line id="Line 676" o:spid="_x0000_s1605" style="position:absolute;flip:y;visibility:visible;mso-wrap-style:square" from="3078,4738" to="3177,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nK8MUAAADcAAAADwAAAGRycy9kb3ducmV2LnhtbESPQWvCQBSE74X+h+UVvBTdtZYg0VVE&#10;ETx4aKMHj4/saxKafRuyrxr767uFQo/DzHzDLNeDb9WV+tgEtjCdGFDEZXANVxbOp/14DioKssM2&#10;MFm4U4T16vFhibkLN36nayGVShCOOVqoRbpc61jW5DFOQkecvI/Qe5Qk+0q7Hm8J7lv9YkymPTac&#10;FmrsaFtT+Vl8eQuFNm9htj+eSOT1ku2m3wd53lk7eho2C1BCg/yH/9oHZyEzGfyeSUd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nK8MUAAADcAAAADwAAAAAAAAAA&#10;AAAAAAChAgAAZHJzL2Rvd25yZXYueG1sUEsFBgAAAAAEAAQA+QAAAJMDAAAAAA==&#10;" strokeweight=".4pt"/>
                  <v:line id="Line 677" o:spid="_x0000_s1606" style="position:absolute;flip:y;visibility:visible;mso-wrap-style:square" from="3202,4732" to="3203,4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Vva8YAAADcAAAADwAAAGRycy9kb3ducmV2LnhtbESPQWvCQBSE7wX/w/KEXoru2pZYoquI&#10;InjooY0ePD6yr0kw+zZkXzXtr+8WCj0OM/MNs1wPvlVX6mMT2MJsakARl8E1XFk4HfeTF1BRkB22&#10;gcnCF0VYr0Z3S8xduPE7XQupVIJwzNFCLdLlWseyJo9xGjri5H2E3qMk2Vfa9XhLcN/qR2My7bHh&#10;tFBjR9uaykvx6S0U2ryFp/3rkUSez9lu9n2Qh5219+NhswAlNMh/+K99cBYyM4ffM+kI6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lb2vGAAAA3AAAAA8AAAAAAAAA&#10;AAAAAAAAoQIAAGRycy9kb3ducmV2LnhtbFBLBQYAAAAABAAEAPkAAACUAwAAAAA=&#10;" strokeweight=".4pt"/>
                  <v:line id="Line 678" o:spid="_x0000_s1607" style="position:absolute;visibility:visible;mso-wrap-style:square" from="3152,4782" to="3251,4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h2+78AAADcAAAADwAAAGRycy9kb3ducmV2LnhtbERPz2vCMBS+D/wfwhO8zdQdyqhGEUEZ&#10;XsRueH40z7TYvJQkmupfvxwGO358v1eb0fbiQT50jhUs5gUI4sbpjo2Cn+/9+yeIEJE19o5JwZMC&#10;bNaTtxVW2iU+06OORuQQDhUqaGMcKilD05LFMHcDceauzluMGXojtceUw20vP4qilBY7zg0tDrRr&#10;qbnVd6vg5Mf7cWdSWZ+fr0upD8l1Jik1m47bJYhIY/wX/7m/tIKyyGvzmXwE5Po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oh2+78AAADcAAAADwAAAAAAAAAAAAAAAACh&#10;AgAAZHJzL2Rvd25yZXYueG1sUEsFBgAAAAAEAAQA+QAAAI0DAAAAAA==&#10;" strokeweight=".4pt"/>
                  <v:line id="Line 679" o:spid="_x0000_s1608" style="position:absolute;visibility:visible;mso-wrap-style:square" from="3152,4732" to="3251,4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TYMQAAADcAAAADwAAAGRycy9kb3ducmV2LnhtbESPwWrDMBBE74H8g9hCb7HcHEzqRAkl&#10;kFB6KXFLz4u1kU2tlZGUyOnXV4FCj8PMvGE2u8kO4ko+9I4VPBUlCOLW6Z6Ngs+Pw2IFIkRkjYNj&#10;UnCjALvtfLbBWrvEJ7o20YgM4VCjgi7GsZYytB1ZDIUbibN3dt5izNIbqT2mDLeDXJZlJS32nBc6&#10;HGnfUfvdXKyCdz9d3vYmVc3p9vNV6WNyvUlKPT5ML2sQkab4H/5rv2oFVfkM9zP5CM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xNNgxAAAANwAAAAPAAAAAAAAAAAA&#10;AAAAAKECAABkcnMvZG93bnJldi54bWxQSwUGAAAAAAQABAD5AAAAkgMAAAAA&#10;" strokeweight=".4pt"/>
                  <v:line id="Line 680" o:spid="_x0000_s1609" style="position:absolute;flip:y;visibility:visible;mso-wrap-style:square" from="3152,4732" to="3251,4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VhwsIAAADcAAAADwAAAGRycy9kb3ducmV2LnhtbERPTWvCQBC9F/wPywheim5iS5DoKlIR&#10;PPTQRg8eh+yYBLOzITvV6K/vHgo9Pt73ajO4Vt2oD41nA+ksAUVcettwZeB03E8XoIIgW2w9k4EH&#10;BdisRy8rzK2/8zfdCqlUDOGQo4FapMu1DmVNDsPMd8SRu/jeoUTYV9r2eI/hrtXzJMm0w4ZjQ40d&#10;fdRUXosfZ6DQyZd/238eSeT9nO3S50Fed8ZMxsN2CUpokH/xn/tgDWRpnB/PxCO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FVhwsIAAADcAAAADwAAAAAAAAAAAAAA&#10;AAChAgAAZHJzL2Rvd25yZXYueG1sUEsFBgAAAAAEAAQA+QAAAJADAAAAAA==&#10;" strokeweight=".4pt"/>
                  <v:line id="Line 681" o:spid="_x0000_s1610" style="position:absolute;flip:y;visibility:visible;mso-wrap-style:square" from="3278,4727" to="3279,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nEWcUAAADcAAAADwAAAGRycy9kb3ducmV2LnhtbESPQWvCQBSE7wX/w/KEXopuUkso0VVE&#10;ETx4sNFDj4/sMwlm34bsq6b99V2h0OMwM98wi9XgWnWjPjSeDaTTBBRx6W3DlYHzaTd5BxUE2WLr&#10;mQx8U4DVcvS0wNz6O3/QrZBKRQiHHA3UIl2udShrchimviOO3sX3DiXKvtK2x3uEu1a/JkmmHTYc&#10;F2rsaFNTeS2+nIFCJ0c/2x1OJPL2mW3Tn728bI15Hg/rOSihQf7Df+29NZClKTzOxCO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nEWcUAAADcAAAADwAAAAAAAAAA&#10;AAAAAAChAgAAZHJzL2Rvd25yZXYueG1sUEsFBgAAAAAEAAQA+QAAAJMDAAAAAA==&#10;" strokeweight=".4pt"/>
                  <v:line id="Line 682" o:spid="_x0000_s1611" style="position:absolute;visibility:visible;mso-wrap-style:square" from="3229,4776" to="3327,4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nXzMMAAADcAAAADwAAAGRycy9kb3ducmV2LnhtbESPQWsCMRSE74X+h/AK3mpWD4tsjVKE&#10;ltKLuIrnx+Y1u3TzsiTRrP56Iwgeh5n5hlmuR9uLM/nQOVYwmxYgiBunOzYKDvuv9wWIEJE19o5J&#10;wYUCrFevL0ustEu8o3MdjcgQDhUqaGMcKilD05LFMHUDcfb+nLcYs/RGao8pw20v50VRSosd54UW&#10;B9q01PzXJ6tg68fT78akst5drsdSfyfXmaTU5G38/AARaYzP8KP9oxWUszncz+Qj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518zDAAAA3AAAAA8AAAAAAAAAAAAA&#10;AAAAoQIAAGRycy9kb3ducmV2LnhtbFBLBQYAAAAABAAEAPkAAACRAwAAAAA=&#10;" strokeweight=".4pt"/>
                  <v:line id="Line 683" o:spid="_x0000_s1612" style="position:absolute;visibility:visible;mso-wrap-style:square" from="3229,4727" to="3327,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yV8MAAADcAAAADwAAAGRycy9kb3ducmV2LnhtbESPQWsCMRSE74X+h/CE3mrWFhbZGkWE&#10;FvFSXKXnx+Y1u3TzsiTRrP56UxA8DjPzDbNYjbYXZ/Khc6xgNi1AEDdOd2wUHA+fr3MQISJr7B2T&#10;ggsFWC2fnxZYaZd4T+c6GpEhHCpU0MY4VFKGpiWLYeoG4uz9Om8xZumN1B5ThttevhVFKS12nBda&#10;HGjTUvNXn6yCbz+edhuTynp/uf6U+iu5ziSlXibj+gNEpDE+wvf2VisoZ+/wfyYf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1clfDAAAA3AAAAA8AAAAAAAAAAAAA&#10;AAAAoQIAAGRycy9kb3ducmV2LnhtbFBLBQYAAAAABAAEAPkAAACRAwAAAAA=&#10;" strokeweight=".4pt"/>
                  <v:line id="Line 684" o:spid="_x0000_s1613" style="position:absolute;flip:y;visibility:visible;mso-wrap-style:square" from="3229,4727" to="3327,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5nwcUAAADcAAAADwAAAGRycy9kb3ducmV2LnhtbESPQWvCQBSE7wX/w/IKXopuohIkdRWp&#10;CB56sLGHHh/Z1yQ0+zZkXzX667uC0OMwM98wq83gWnWmPjSeDaTTBBRx6W3DlYHP036yBBUE2WLr&#10;mQxcKcBmPXpaYW79hT/oXEilIoRDjgZqkS7XOpQ1OQxT3xFH79v3DiXKvtK2x0uEu1bPkiTTDhuO&#10;CzV29FZT+VP8OgOFTo5+vn8/kcjiK9ult4O87IwZPw/bV1BCg/yHH+2DNZClC7ifiUd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5nwcUAAADcAAAADwAAAAAAAAAA&#10;AAAAAAChAgAAZHJzL2Rvd25yZXYueG1sUEsFBgAAAAAEAAQA+QAAAJMDAAAAAA==&#10;" strokeweight=".4pt"/>
                  <v:line id="Line 685" o:spid="_x0000_s1614" style="position:absolute;flip:y;visibility:visible;mso-wrap-style:square" from="3355,4724" to="3356,4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CWsUAAADcAAAADwAAAGRycy9kb3ducmV2LnhtbESPQWvCQBSE74X+h+UJXkrdRNsg0VVK&#10;RfDQQxt78PjIPpNg9m3Ivmr017uFQo/DzHzDLNeDa9WZ+tB4NpBOElDEpbcNVwa+99vnOaggyBZb&#10;z2TgSgHWq8eHJebWX/iLzoVUKkI45GigFulyrUNZk8Mw8R1x9I6+dyhR9pW2PV4i3LV6miSZdthw&#10;XKixo/eaylPx4wwUOvn0s+3HnkReDtkmve3kaWPMeDS8LUAJDfIf/mvvrIEsfYXfM/EI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CWsUAAADcAAAADwAAAAAAAAAA&#10;AAAAAAChAgAAZHJzL2Rvd25yZXYueG1sUEsFBgAAAAAEAAQA+QAAAJMDAAAAAA==&#10;" strokeweight=".4pt"/>
                  <v:line id="Line 686" o:spid="_x0000_s1615" style="position:absolute;visibility:visible;mso-wrap-style:square" from="3306,4774" to="3404,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LRz8MAAADcAAAADwAAAGRycy9kb3ducmV2LnhtbESPQWsCMRSE70L/Q3iF3jSrhyBboxSh&#10;pXgprtLzY/OaXbp5WZJo1v76plDwOMzMN8xmN7lBXCnE3rOG5aICQdx607PVcD69ztcgYkI2OHgm&#10;DTeKsNs+zDZYG5/5SNcmWVEgHGvU0KU01lLGtiOHceFH4uJ9+eAwFRmsNAFzgbtBrqpKSYc9l4UO&#10;R9p31H43F6fhI0yXw95m1RxvP5/KvGXf26z10+P08gwi0ZTu4f/2u9Gglgr+zpQj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C0c/DAAAA3AAAAA8AAAAAAAAAAAAA&#10;AAAAoQIAAGRycy9kb3ducmV2LnhtbFBLBQYAAAAABAAEAPkAAACRAwAAAAA=&#10;" strokeweight=".4pt"/>
                  <v:line id="Line 687" o:spid="_x0000_s1616" style="position:absolute;visibility:visible;mso-wrap-style:square" from="3306,4724" to="3404,4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50VMMAAADcAAAADwAAAGRycy9kb3ducmV2LnhtbESPQWsCMRSE74X+h/CE3mrWHrayNYoI&#10;LeJFXKXnx+Y1u3TzsiTRrP31piB4HGbmG2axGm0vLuRD51jBbFqAIG6c7tgoOB0/X+cgQkTW2Dsm&#10;BVcKsFo+Py2w0i7xgS51NCJDOFSooI1xqKQMTUsWw9QNxNn7cd5izNIbqT2mDLe9fCuKUlrsOC+0&#10;ONCmpea3PlsFez+edxuTyvpw/fsu9VdynUlKvUzG9QeISGN8hO/trVZQzt7h/0w+An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OdFTDAAAA3AAAAA8AAAAAAAAAAAAA&#10;AAAAoQIAAGRycy9kb3ducmV2LnhtbFBLBQYAAAAABAAEAPkAAACRAwAAAAA=&#10;" strokeweight=".4pt"/>
                  <v:line id="Line 688" o:spid="_x0000_s1617" style="position:absolute;flip:y;visibility:visible;mso-wrap-style:square" from="3306,4724" to="3404,4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NtxMIAAADcAAAADwAAAGRycy9kb3ducmV2LnhtbERPTWvCQBC9F/wPywheim5iS5DoKlIR&#10;PPTQRg8eh+yYBLOzITvV6K/vHgo9Pt73ajO4Vt2oD41nA+ksAUVcettwZeB03E8XoIIgW2w9k4EH&#10;BdisRy8rzK2/8zfdCqlUDOGQo4FapMu1DmVNDsPMd8SRu/jeoUTYV9r2eI/hrtXzJMm0w4ZjQ40d&#10;fdRUXosfZ6DQyZd/238eSeT9nO3S50Fed8ZMxsN2CUpokH/xn/tgDWRpXBvPxCO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NtxMIAAADcAAAADwAAAAAAAAAAAAAA&#10;AAChAgAAZHJzL2Rvd25yZXYueG1sUEsFBgAAAAAEAAQA+QAAAJADAAAAAA==&#10;" strokeweight=".4pt"/>
                  <v:line id="Line 689" o:spid="_x0000_s1618" style="position:absolute;flip:y;visibility:visible;mso-wrap-style:square" from="3431,4722" to="3432,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X8UAAADcAAAADwAAAGRycy9kb3ducmV2LnhtbESPQWvCQBSE7wX/w/KEXopu0pagqauU&#10;iuDBQ40ePD6yzyQ0+zZkXzXtr3cLBY/DzHzDLFaDa9WF+tB4NpBOE1DEpbcNVwaOh81kBioIssXW&#10;Mxn4oQCr5ehhgbn1V97TpZBKRQiHHA3UIl2udShrchimviOO3tn3DiXKvtK2x2uEu1Y/J0mmHTYc&#10;F2rs6KOm8qv4dgYKnXz6l83uQCKvp2yd/m7laW3M43h4fwMlNMg9/N/eWgNZOoe/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IX8UAAADcAAAADwAAAAAAAAAA&#10;AAAAAAChAgAAZHJzL2Rvd25yZXYueG1sUEsFBgAAAAAEAAQA+QAAAJMDAAAAAA==&#10;" strokeweight=".4pt"/>
                  <v:line id="Line 690" o:spid="_x0000_s1619" style="position:absolute;visibility:visible;mso-wrap-style:square" from="3382,4771" to="3481,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smncAAAADcAAAADwAAAGRycy9kb3ducmV2LnhtbERPz2vCMBS+D/wfwhN2W9N5KFKNIsJE&#10;dhl2w/OjeabF5qUk0dT99cth4PHj+73eTnYQd/Khd6zgvShBELdO92wU/Hx/vC1BhIiscXBMCh4U&#10;YLuZvayx1i7xie5NNCKHcKhRQRfjWEsZ2o4shsKNxJm7OG8xZuiN1B5TDreDXJRlJS32nBs6HGnf&#10;UXttblbBl59un3uTqub0+D1X+pBcb5JSr/NptwIRaYpP8b/7qBVUizw/n8lH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9LJp3AAAAA3AAAAA8AAAAAAAAAAAAAAAAA&#10;oQIAAGRycy9kb3ducmV2LnhtbFBLBQYAAAAABAAEAPkAAACOAwAAAAA=&#10;" strokeweight=".4pt"/>
                  <v:line id="Line 691" o:spid="_x0000_s1620" style="position:absolute;visibility:visible;mso-wrap-style:square" from="3382,4722" to="348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eDBsMAAADcAAAADwAAAGRycy9kb3ducmV2LnhtbESPQWsCMRSE74X+h/AK3mpWD4tsjVKE&#10;ltKLuIrnx+Y1u3TzsiTRrP56Iwgeh5n5hlmuR9uLM/nQOVYwmxYgiBunOzYKDvuv9wWIEJE19o5J&#10;wYUCrFevL0ustEu8o3MdjcgQDhUqaGMcKilD05LFMHUDcfb+nLcYs/RGao8pw20v50VRSosd54UW&#10;B9q01PzXJ6tg68fT78akst5drsdSfyfXmaTU5G38/AARaYzP8KP9oxWU8xncz+Qj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HgwbDAAAA3AAAAA8AAAAAAAAAAAAA&#10;AAAAoQIAAGRycy9kb3ducmV2LnhtbFBLBQYAAAAABAAEAPkAAACRAwAAAAA=&#10;" strokeweight=".4pt"/>
                  <v:line id="Line 692" o:spid="_x0000_s1621" style="position:absolute;flip:y;visibility:visible;mso-wrap-style:square" from="3382,4722" to="348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Qk8UAAADcAAAADwAAAGRycy9kb3ducmV2LnhtbESPQWvCQBSE7wX/w/IKvRTdGEuQ1FWk&#10;InjwYGMPPT6yr0lo9m3Ivmrqr3cFweMwM98wi9XgWnWiPjSeDUwnCSji0tuGKwNfx+14DioIssXW&#10;Mxn4pwCr5ehpgbn1Z/6kUyGVihAOORqoRbpc61DW5DBMfEccvR/fO5Qo+0rbHs8R7lqdJkmmHTYc&#10;F2rs6KOm8rf4cwYKnRz8bLs/ksjbd7aZXnbyujHm5XlYv4MSGuQRvrd31kCWpnA7E4+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eQk8UAAADcAAAADwAAAAAAAAAA&#10;AAAAAAChAgAAZHJzL2Rvd25yZXYueG1sUEsFBgAAAAAEAAQA+QAAAJMDAAAAAA==&#10;" strokeweight=".4pt"/>
                  <v:line id="Line 693" o:spid="_x0000_s1622" style="position:absolute;flip:y;visibility:visible;mso-wrap-style:square" from="3505,4722" to="3506,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s1CMUAAADcAAAADwAAAGRycy9kb3ducmV2LnhtbESPQWvCQBSE74X+h+UVvJS6UUuQ1FVE&#10;ETx4aKMHj4/sMwlm34bsU9P+ercgeBxm5htmtuhdo67UhdqzgdEwAUVceFtzaeCw33xMQQVBtth4&#10;JgO/FGAxf32ZYWb9jX/omkupIoRDhgYqkTbTOhQVOQxD3xJH7+Q7hxJlV2rb4S3CXaPHSZJqhzXH&#10;hQpbWlVUnPOLM5Dr5NtPNrs9iXwe0/Xobyvva2MGb/3yC5RQL8/wo721BtLxBP7PxCO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s1CMUAAADcAAAADwAAAAAAAAAA&#10;AAAAAAChAgAAZHJzL2Rvd25yZXYueG1sUEsFBgAAAAAEAAQA+QAAAJMDAAAAAA==&#10;" strokeweight=".4pt"/>
                  <v:line id="Line 694" o:spid="_x0000_s1623" style="position:absolute;visibility:visible;mso-wrap-style:square" from="3456,4771" to="3555,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AgnsMAAADcAAAADwAAAGRycy9kb3ducmV2LnhtbESPQWsCMRSE74X+h/AK3mpWkaVsjSJC&#10;S+lF3ErPj81rdunmZUmiWf31RhA8DjPzDbNcj7YXJ/Khc6xgNi1AEDdOd2wUHH4+Xt9AhIissXdM&#10;Cs4UYL16flpipV3iPZ3qaESGcKhQQRvjUEkZmpYshqkbiLP357zFmKU3UntMGW57OS+KUlrsOC+0&#10;ONC2pea/PloFOz8ev7cmlfX+fPkt9WdynUlKTV7GzTuISGN8hO/tL62gnC/g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wIJ7DAAAA3AAAAA8AAAAAAAAAAAAA&#10;AAAAoQIAAGRycy9kb3ducmV2LnhtbFBLBQYAAAAABAAEAPkAAACRAwAAAAA=&#10;" strokeweight=".4pt"/>
                  <v:line id="Line 695" o:spid="_x0000_s1624" style="position:absolute;visibility:visible;mso-wrap-style:square" from="3456,4722" to="3555,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yFBcMAAADcAAAADwAAAGRycy9kb3ducmV2LnhtbESPQWsCMRSE74X+h/AK3mpWwaVsjSJC&#10;S+lF3ErPj81rdunmZUmiWf31RhA8DjPzDbNcj7YXJ/Khc6xgNi1AEDdOd2wUHH4+Xt9AhIissXdM&#10;Cs4UYL16flpipV3iPZ3qaESGcKhQQRvjUEkZmpYshqkbiLP357zFmKU3UntMGW57OS+KUlrsOC+0&#10;ONC2pea/PloFOz8ev7cmlfX+fPkt9WdynUlKTV7GzTuISGN8hO/tL62gnC/g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8hQXDAAAA3AAAAA8AAAAAAAAAAAAA&#10;AAAAoQIAAGRycy9kb3ducmV2LnhtbFBLBQYAAAAABAAEAPkAAACRAwAAAAA=&#10;" strokeweight=".4pt"/>
                  <v:line id="Line 696" o:spid="_x0000_s1625" style="position:absolute;flip:y;visibility:visible;mso-wrap-style:square" from="3456,4722" to="3555,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yWkMUAAADcAAAADwAAAGRycy9kb3ducmV2LnhtbESPQWvCQBSE7wX/w/IEL0U32hIkuopU&#10;BA89tLGHHh/ZZxLMvg3ZV43+ercgeBxm5htmue5do87UhdqzgekkAUVceFtzaeDnsBvPQQVBtth4&#10;JgNXCrBeDV6WmFl/4W8651KqCOGQoYFKpM20DkVFDsPEt8TRO/rOoUTZldp2eIlw1+hZkqTaYc1x&#10;ocKWPioqTvmfM5Dr5Mu/7T4PJPL+m26nt728bo0ZDfvNApRQL8/wo723BtJZCv9n4hH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yWkMUAAADcAAAADwAAAAAAAAAA&#10;AAAAAAChAgAAZHJzL2Rvd25yZXYueG1sUEsFBgAAAAAEAAQA+QAAAJMDAAAAAA==&#10;" strokeweight=".4pt"/>
                  <v:line id="Line 697" o:spid="_x0000_s1626" style="position:absolute;flip:y;visibility:visible;mso-wrap-style:square" from="3582,4719" to="3583,4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AzC8UAAADcAAAADwAAAGRycy9kb3ducmV2LnhtbESPQWvCQBSE7wX/w/IKvZS60UoqqatI&#10;RfDgQaMHj4/saxKafRuyr5r217uC4HGYmW+Y2aJ3jTpTF2rPBkbDBBRx4W3NpYHjYf02BRUE2WLj&#10;mQz8UYDFfPA0w8z6C+/pnEupIoRDhgYqkTbTOhQVOQxD3xJH79t3DiXKrtS2w0uEu0aPkyTVDmuO&#10;CxW29FVR8ZP/OgO5Tnb+fb09kMjklK5G/xt5XRnz8twvP0EJ9fII39sbayAdf8DtTDwCe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AzC8UAAADcAAAADwAAAAAAAAAA&#10;AAAAAAChAgAAZHJzL2Rvd25yZXYueG1sUEsFBgAAAAAEAAQA+QAAAJMDAAAAAA==&#10;" strokeweight=".4pt"/>
                  <v:line id="Line 698" o:spid="_x0000_s1627" style="position:absolute;visibility:visible;mso-wrap-style:square" from="3533,4768" to="3631,4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0qm8AAAADcAAAADwAAAGRycy9kb3ducmV2LnhtbERPz2vCMBS+D/wfwhN2W9N5KFKNIsJE&#10;dhl2w/OjeabF5qUk0dT99cth4PHj+73eTnYQd/Khd6zgvShBELdO92wU/Hx/vC1BhIiscXBMCh4U&#10;YLuZvayx1i7xie5NNCKHcKhRQRfjWEsZ2o4shsKNxJm7OG8xZuiN1B5TDreDXJRlJS32nBs6HGnf&#10;UXttblbBl59un3uTqub0+D1X+pBcb5JSr/NptwIRaYpP8b/7qBVUi7w2n8lH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9KpvAAAAA3AAAAA8AAAAAAAAAAAAAAAAA&#10;oQIAAGRycy9kb3ducmV2LnhtbFBLBQYAAAAABAAEAPkAAACOAwAAAAA=&#10;" strokeweight=".4pt"/>
                  <v:line id="Line 699" o:spid="_x0000_s1628" style="position:absolute;visibility:visible;mso-wrap-style:square" from="3533,4716" to="3631,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GPAMMAAADcAAAADwAAAGRycy9kb3ducmV2LnhtbESPQWsCMRSE74X+h/AK3mpWD4tujSJC&#10;S+lFXKXnx+Y1u3TzsiTRrP56IxR6HGbmG2a1GW0vLuRD51jBbFqAIG6c7tgoOB3fXxcgQkTW2Dsm&#10;BVcKsFk/P62w0i7xgS51NCJDOFSooI1xqKQMTUsWw9QNxNn7cd5izNIbqT2mDLe9nBdFKS12nBda&#10;HGjXUvNbn62CvR/PXzuTyvpwvX2X+iO5ziSlJi/j9g1EpDH+h//an1pBOV/C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xjwDDAAAA3AAAAA8AAAAAAAAAAAAA&#10;AAAAoQIAAGRycy9kb3ducmV2LnhtbFBLBQYAAAAABAAEAPkAAACRAwAAAAA=&#10;" strokeweight=".4pt"/>
                  <v:line id="Line 700" o:spid="_x0000_s1629" style="position:absolute;flip:y;visibility:visible;mso-wrap-style:square" from="3533,4716" to="3631,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9osIAAADcAAAADwAAAGRycy9kb3ducmV2LnhtbERPTWvCQBC9F/wPywi9FN2oJUh0FVEE&#10;Dz200YPHITsmwexsyI6a+uvdQ6HHx/ternvXqDt1ofZsYDJOQBEX3tZcGjgd96M5qCDIFhvPZOCX&#10;AqxXg7clZtY/+IfuuZQqhnDI0EAl0mZah6Iih2HsW+LIXXznUCLsSm07fMRw1+hpkqTaYc2xocKW&#10;thUV1/zmDOQ6+faz/deRRD7P6W7yPMjHzpj3Yb9ZgBLq5V/85z5YA+kszo9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9osIAAADcAAAADwAAAAAAAAAAAAAA&#10;AAChAgAAZHJzL2Rvd25yZXYueG1sUEsFBgAAAAAEAAQA+QAAAJADAAAAAA==&#10;" strokeweight=".4pt"/>
                  <v:line id="Line 701" o:spid="_x0000_s1630" style="position:absolute;flip:y;visibility:visible;mso-wrap-style:square" from="3659,4716" to="3660,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yYOcUAAADcAAAADwAAAGRycy9kb3ducmV2LnhtbESPQWvCQBSE7wX/w/IKXopuoiVI6ipS&#10;ETx4sLGHHh/Z1yQ0+zZkXzX6612h0OMwM98wy/XgWnWmPjSeDaTTBBRx6W3DlYHP026yABUE2WLr&#10;mQxcKcB6NXpaYm79hT/oXEilIoRDjgZqkS7XOpQ1OQxT3xFH79v3DiXKvtK2x0uEu1bPkiTTDhuO&#10;CzV29F5T+VP8OgOFTo5+vjucSOT1K9umt728bI0ZPw+bN1BCg/yH/9p7ayCbp/A4E4+AXt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yYOcUAAADcAAAADwAAAAAAAAAA&#10;AAAAAAChAgAAZHJzL2Rvd25yZXYueG1sUEsFBgAAAAAEAAQA+QAAAJMDAAAAAA==&#10;" strokeweight=".4pt"/>
                </v:group>
                <v:group id="Group 702" o:spid="_x0000_s1631" style="position:absolute;left:22917;top:14852;width:29229;height:15723" coordorigin="3609,2339" coordsize="4603,2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line id="Line 703" o:spid="_x0000_s1632" style="position:absolute;visibility:visible;mso-wrap-style:square" from="3609,4765" to="3708,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uN8MAAADcAAAADwAAAGRycy9kb3ducmV2LnhtbESPQWsCMRSE74X+h/AK3mrWCotsjSJC&#10;S/EirtLzY/OaXbp5WZJo1v76RhA8DjPzDbNcj7YXF/Khc6xgNi1AEDdOd2wUnI4frwsQISJr7B2T&#10;gisFWK+en5ZYaZf4QJc6GpEhHCpU0MY4VFKGpiWLYeoG4uz9OG8xZumN1B5ThttevhVFKS12nBda&#10;HGjbUvNbn62CvR/Pu61JZX24/n2X+jO5ziSlJi/j5h1EpDE+wvf2l1ZQzudwO5OP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ALjfDAAAA3AAAAA8AAAAAAAAAAAAA&#10;AAAAoQIAAGRycy9kb3ducmV2LnhtbFBLBQYAAAAABAAEAPkAAACRAwAAAAA=&#10;" strokeweight=".4pt"/>
                  <v:line id="Line 704" o:spid="_x0000_s1633" style="position:absolute;visibility:visible;mso-wrap-style:square" from="3609,4716" to="3708,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m2Q8QAAADcAAAADwAAAGRycy9kb3ducmV2LnhtbESPQWsCMRSE74X+h/AKvdWstixlNYoI&#10;luKluBbPj80zu7h5WZJoVn99Uyj0OMzMN8xiNdpeXMmHzrGC6aQAQdw43bFR8H3YvryDCBFZY++Y&#10;FNwowGr5+LDASrvEe7rW0YgM4VChgjbGoZIyNC1ZDBM3EGfv5LzFmKU3UntMGW57OSuKUlrsOC+0&#10;ONCmpeZcX6yCLz9edhuTynp/ux9L/ZFcZ5JSz0/jeg4i0hj/w3/tT62gfH2D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qbZDxAAAANwAAAAPAAAAAAAAAAAA&#10;AAAAAKECAABkcnMvZG93bnJldi54bWxQSwUGAAAAAAQABAD5AAAAkgMAAAAA&#10;" strokeweight=".4pt"/>
                  <v:line id="Line 705" o:spid="_x0000_s1634" style="position:absolute;flip:y;visibility:visible;mso-wrap-style:square" from="3609,4716" to="3708,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eeOsUAAADcAAAADwAAAGRycy9kb3ducmV2LnhtbESPQWvCQBSE74L/YXlCL1I3Vg0ldRVR&#10;BA891Oihx0f2NQnNvg3ZV0399W6h4HGYmW+Y5bp3jbpQF2rPBqaTBBRx4W3NpYHzaf/8CioIssXG&#10;Mxn4pQDr1XCwxMz6Kx/pkkupIoRDhgYqkTbTOhQVOQwT3xJH78t3DiXKrtS2w2uEu0a/JEmqHdYc&#10;FypsaVtR8Z3/OAO5Tj78bP9+IpH5Z7qb3g4y3hnzNOo3b6CEenmE/9sHayCdLeDvTDwCe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5eeOsUAAADcAAAADwAAAAAAAAAA&#10;AAAAAAChAgAAZHJzL2Rvd25yZXYueG1sUEsFBgAAAAAEAAQA+QAAAJMDAAAAAA==&#10;" strokeweight=".4pt"/>
                  <v:line id="Line 706" o:spid="_x0000_s1635" style="position:absolute;flip:y;visibility:visible;mso-wrap-style:square" from="3732,4713" to="3733,4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UATcUAAADcAAAADwAAAGRycy9kb3ducmV2LnhtbESPQWvCQBSE7wX/w/IEL0U3agkSXUUq&#10;gocebOyhx0f2mQSzb0P2VaO/visUehxm5htmteldo67UhdqzgekkAUVceFtzaeDrtB8vQAVBtth4&#10;JgN3CrBZD15WmFl/40+65lKqCOGQoYFKpM20DkVFDsPEt8TRO/vOoUTZldp2eItw1+hZkqTaYc1x&#10;ocKW3isqLvmPM5Dr5Ojn+48Tibx9p7vp4yCvO2NGw367BCXUy3/4r32wBtJ5Cs8z8Qj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0UATcUAAADcAAAADwAAAAAAAAAA&#10;AAAAAAChAgAAZHJzL2Rvd25yZXYueG1sUEsFBgAAAAAEAAQA+QAAAJMDAAAAAA==&#10;" strokeweight=".4pt"/>
                  <v:line id="Line 707" o:spid="_x0000_s1636" style="position:absolute;visibility:visible;mso-wrap-style:square" from="3683,4763" to="3782,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soNMQAAADcAAAADwAAAGRycy9kb3ducmV2LnhtbESPQWsCMRSE74X+h/AKvdWsFrZlNYoI&#10;luKluBbPj80zu7h5WZJoVn99Uyj0OMzMN8xiNdpeXMmHzrGC6aQAQdw43bFR8H3YvryDCBFZY++Y&#10;FNwowGr5+LDASrvEe7rW0YgM4VChgjbGoZIyNC1ZDBM3EGfv5LzFmKU3UntMGW57OSuKUlrsOC+0&#10;ONCmpeZcX6yCLz9edhuTynp/ux9L/ZFcZ5JSz0/jeg4i0hj/w3/tT62gfH2D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eyg0xAAAANwAAAAPAAAAAAAAAAAA&#10;AAAAAKECAABkcnMvZG93bnJldi54bWxQSwUGAAAAAAQABAD5AAAAkgMAAAAA&#10;" strokeweight=".4pt"/>
                  <v:line id="Line 708" o:spid="_x0000_s1637" style="position:absolute;visibility:visible;mso-wrap-style:square" from="3683,4713" to="3782,4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S8RsAAAADcAAAADwAAAGRycy9kb3ducmV2LnhtbERPz2vCMBS+D/wfwhO8zXQTilSjDEEZ&#10;XoZVPD+at7SseSlJNNW/fjkMdvz4fq+3o+3FnXzoHCt4mxcgiBunOzYKLuf96xJEiMgae8ek4EEB&#10;tpvJyxor7RKf6F5HI3IIhwoVtDEOlZShaclimLuBOHPfzluMGXojtceUw20v34uilBY7zg0tDrRr&#10;qfmpb1bBlx9vx51JZX16PK+lPiTXmaTUbDp+rEBEGuO/+M/9qRWUi7w2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kvEbAAAAA3AAAAA8AAAAAAAAAAAAAAAAA&#10;oQIAAGRycy9kb3ducmV2LnhtbFBLBQYAAAAABAAEAPkAAACOAwAAAAA=&#10;" strokeweight=".4pt"/>
                  <v:line id="Line 709" o:spid="_x0000_s1638" style="position:absolute;flip:y;visibility:visible;mso-wrap-style:square" from="3683,4713" to="3782,4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qUP8UAAADcAAAADwAAAGRycy9kb3ducmV2LnhtbESPQWvCQBSE74X+h+UVeil1Y5VQo6sU&#10;RfDgQaMHj4/sMwnNvg3Zp6b99W6h4HGYmW+Y2aJ3jbpSF2rPBoaDBBRx4W3NpYHjYf3+CSoIssXG&#10;Mxn4oQCL+fPTDDPrb7ynay6lihAOGRqoRNpM61BU5DAMfEscvbPvHEqUXalth7cId43+SJJUO6w5&#10;LlTY0rKi4ju/OAO5TnZ+tN4eSGR8SlfD3428rYx5fem/pqCEenmE/9sbayAdTeDvTDwCe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qUP8UAAADcAAAADwAAAAAAAAAA&#10;AAAAAAChAgAAZHJzL2Rvd25yZXYueG1sUEsFBgAAAAAEAAQA+QAAAJMDAAAAAA==&#10;" strokeweight=".4pt"/>
                  <v:line id="Line 710" o:spid="_x0000_s1639" style="position:absolute;flip:y;visibility:visible;mso-wrap-style:square" from="3809,4711" to="3810,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38IAAADcAAAADwAAAGRycy9kb3ducmV2LnhtbERPTWvCQBC9F/wPywi9FN1oJUh0FVEE&#10;Dz200YPHITsmwexsyI6a+uvdQ6HHx/ternvXqDt1ofZsYDJOQBEX3tZcGjgd96M5qCDIFhvPZOCX&#10;AqxXg7clZtY/+IfuuZQqhnDI0EAl0mZah6Iih2HsW+LIXXznUCLsSm07fMRw1+hpkqTaYc2xocKW&#10;thUV1/zmDOQ6+faf+68jiczO6W7yPMjHzpj3Yb9ZgBLq5V/85z5YA+kszo9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38IAAADcAAAADwAAAAAAAAAAAAAA&#10;AAChAgAAZHJzL2Rvd25yZXYueG1sUEsFBgAAAAAEAAQA+QAAAJADAAAAAA==&#10;" strokeweight=".4pt"/>
                  <v:line id="Line 711" o:spid="_x0000_s1640" style="position:absolute;visibility:visible;mso-wrap-style:square" from="3760,4760" to="3858,4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hmpsMAAADcAAAADwAAAGRycy9kb3ducmV2LnhtbESPQWsCMRSE74X+h/CE3mrWUhbZGkWE&#10;FvFSXKXnx+Y1u3TzsiTRrP56UxA8DjPzDbNYjbYXZ/Khc6xgNi1AEDdOd2wUHA+fr3MQISJr7B2T&#10;ggsFWC2fnxZYaZd4T+c6GpEhHCpU0MY4VFKGpiWLYeoG4uz9Om8xZumN1B5ThttevhVFKS12nBda&#10;HGjTUvNXn6yCbz+edhuTynp/uf6U+iu5ziSlXibj+gNEpDE+wvf2Viso32fwfyYf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YZqbDAAAA3AAAAA8AAAAAAAAAAAAA&#10;AAAAoQIAAGRycy9kb3ducmV2LnhtbFBLBQYAAAAABAAEAPkAAACRAwAAAAA=&#10;" strokeweight=".4pt"/>
                  <v:line id="Line 712" o:spid="_x0000_s1641" style="position:absolute;visibility:visible;mso-wrap-style:square" from="3760,4711" to="3858,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r40cMAAADcAAAADwAAAGRycy9kb3ducmV2LnhtbESPQWsCMRSE74X+h/AK3mpWkaVsjSJC&#10;S+lF3ErPj81rdunmZUmiWf31RhA8DjPzDbNcj7YXJ/Khc6xgNi1AEDdOd2wUHH4+Xt9AhIissXdM&#10;Cs4UYL16flpipV3iPZ3qaESGcKhQQRvjUEkZmpYshqkbiLP357zFmKU3UntMGW57OS+KUlrsOC+0&#10;ONC2pea/PloFOz8ev7cmlfX+fPkt9WdynUlKTV7GzTuISGN8hO/tL62gXMzhdiYf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0K+NHDAAAA3AAAAA8AAAAAAAAAAAAA&#10;AAAAoQIAAGRycy9kb3ducmV2LnhtbFBLBQYAAAAABAAEAPkAAACRAwAAAAA=&#10;" strokeweight=".4pt"/>
                  <v:line id="Line 713" o:spid="_x0000_s1642" style="position:absolute;flip:y;visibility:visible;mso-wrap-style:square" from="3760,4711" to="3858,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TQqMUAAADcAAAADwAAAGRycy9kb3ducmV2LnhtbESPT2vCQBTE7wW/w/IEL6Vu/EOQ1FVE&#10;ETz00EYPHh/Z1yQ0+zZknxr99G6h0OMwM79hluveNepKXag9G5iME1DEhbc1lwZOx/3bAlQQZIuN&#10;ZzJwpwDr1eBliZn1N/6iay6lihAOGRqoRNpM61BU5DCMfUscvW/fOZQou1LbDm8R7ho9TZJUO6w5&#10;LlTY0rai4ie/OAO5Tj79bP9xJJH5Od1NHgd53RkzGvabd1BCvfyH/9oHayCdz+D3TDwCevU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TQqMUAAADcAAAADwAAAAAAAAAA&#10;AAAAAAChAgAAZHJzL2Rvd25yZXYueG1sUEsFBgAAAAAEAAQA+QAAAJMDAAAAAA==&#10;" strokeweight=".4pt"/>
                  <v:line id="Line 714" o:spid="_x0000_s1643" style="position:absolute;flip:y;visibility:visible;mso-wrap-style:square" from="3886,4711" to="3887,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1I3MUAAADcAAAADwAAAGRycy9kb3ducmV2LnhtbESPQWvCQBSE7wX/w/IKXoputCFI6ipS&#10;ETx4sLGHHh/Z1yQ0+zZkXzX6692C0OMwM98wy/XgWnWmPjSeDcymCSji0tuGKwOfp91kASoIssXW&#10;Mxm4UoD1avS0xNz6C3/QuZBKRQiHHA3UIl2udShrchimviOO3rfvHUqUfaVtj5cId62eJ0mmHTYc&#10;F2rs6L2m8qf4dQYKnRz96+5wIpH0K9vObnt52Rozfh42b6CEBvkPP9p7ayBLU/g7E4+AXt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1I3MUAAADcAAAADwAAAAAAAAAA&#10;AAAAAAChAgAAZHJzL2Rvd25yZXYueG1sUEsFBgAAAAAEAAQA+QAAAJMDAAAAAA==&#10;" strokeweight=".4pt"/>
                  <v:line id="Line 715" o:spid="_x0000_s1644" style="position:absolute;visibility:visible;mso-wrap-style:square" from="3836,4760" to="3935,4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NgpcQAAADcAAAADwAAAGRycy9kb3ducmV2LnhtbESPQWsCMRSE74X+h/AKvdWs0i5lNYoI&#10;luKluBbPj80zu7h5WZJoVn99Uyj0OMzMN8xiNdpeXMmHzrGC6aQAQdw43bFR8H3YvryDCBFZY++Y&#10;FNwowGr5+LDASrvEe7rW0YgM4VChgjbGoZIyNC1ZDBM3EGfv5LzFmKU3UntMGW57OSuKUlrsOC+0&#10;ONCmpeZcX6yCLz9edhuTynp/ux9L/ZFcZ5JSz0/jeg4i0hj/w3/tT62gfH2D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42ClxAAAANwAAAAPAAAAAAAAAAAA&#10;AAAAAKECAABkcnMvZG93bnJldi54bWxQSwUGAAAAAAQABAD5AAAAkgMAAAAA&#10;" strokeweight=".4pt"/>
                  <v:line id="Line 716" o:spid="_x0000_s1645" style="position:absolute;visibility:visible;mso-wrap-style:square" from="3834,4711" to="3932,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H+0sMAAADcAAAADwAAAGRycy9kb3ducmV2LnhtbESPQUsDMRSE7wX/Q3iCtzarSJC1aZGC&#10;Il5K19LzY/PMLm5eliRttv56Uyj0OMzMN8xyPblBnCjE3rOGx0UFgrj1pmerYf/9Pn8BEROywcEz&#10;aThThPXqbrbE2vjMOzo1yYoC4Vijhi6lsZYyth05jAs/EhfvxweHqchgpQmYC9wN8qmqlHTYc1no&#10;cKRNR+1vc3QatmE6fm1sVs3u/HdQ5iP73matH+6nt1cQiaZ0C1/bn0aDelZwOVOO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x/tLDAAAA3AAAAA8AAAAAAAAAAAAA&#10;AAAAoQIAAGRycy9kb3ducmV2LnhtbFBLBQYAAAAABAAEAPkAAACRAwAAAAA=&#10;" strokeweight=".4pt"/>
                  <v:line id="Line 717" o:spid="_x0000_s1646" style="position:absolute;flip:y;visibility:visible;mso-wrap-style:square" from="3834,4711" to="3932,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Wq8UAAADcAAAADwAAAGRycy9kb3ducmV2LnhtbESPQWvCQBSE70L/w/IKvUjd2Eoq0VWK&#10;InjoQaMHj4/sMwnNvg3Zp6b99d2C4HGYmW+Y+bJ3jbpSF2rPBsajBBRx4W3NpYHjYfM6BRUE2WLj&#10;mQz8UIDl4mkwx8z6G+/pmkupIoRDhgYqkTbTOhQVOQwj3xJH7+w7hxJlV2rb4S3CXaPfkiTVDmuO&#10;CxW2tKqo+M4vzkCuk51/33wdSGRyStfj360M18a8PPefM1BCvTzC9/bWGkgnH/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Wq8UAAADcAAAADwAAAAAAAAAA&#10;AAAAAAChAgAAZHJzL2Rvd25yZXYueG1sUEsFBgAAAAAEAAQA+QAAAJMDAAAAAA==&#10;" strokeweight=".4pt"/>
                  <v:line id="Line 718" o:spid="_x0000_s1647" style="position:absolute;flip:y;visibility:visible;mso-wrap-style:square" from="3960,4708" to="3961,4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BC2cIAAADcAAAADwAAAGRycy9kb3ducmV2LnhtbERPTWvCQBC9F/wPywi9FN1oJUh0FVEE&#10;Dz200YPHITsmwexsyI6a+uvdQ6HHx/ternvXqDt1ofZsYDJOQBEX3tZcGjgd96M5qCDIFhvPZOCX&#10;AqxXg7clZtY/+IfuuZQqhnDI0EAl0mZah6Iih2HsW+LIXXznUCLsSm07fMRw1+hpkqTaYc2xocKW&#10;thUV1/zmDOQ6+faf+68jiczO6W7yPMjHzpj3Yb9ZgBLq5V/85z5YA+ksro1n4hH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BC2cIAAADcAAAADwAAAAAAAAAAAAAA&#10;AAChAgAAZHJzL2Rvd25yZXYueG1sUEsFBgAAAAAEAAQA+QAAAJADAAAAAA==&#10;" strokeweight=".4pt"/>
                  <v:line id="Line 719" o:spid="_x0000_s1648" style="position:absolute;visibility:visible;mso-wrap-style:square" from="3910,4757" to="4009,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5qoMQAAADcAAAADwAAAGRycy9kb3ducmV2LnhtbESPQWsCMRSE74X+h/AKvdWsUpZ2NYoI&#10;luKluBbPj80zu7h5WZJoVn99Uyj0OMzMN8xiNdpeXMmHzrGC6aQAQdw43bFR8H3YvryBCBFZY++Y&#10;FNwowGr5+LDASrvEe7rW0YgM4VChgjbGoZIyNC1ZDBM3EGfv5LzFmKU3UntMGW57OSuKUlrsOC+0&#10;ONCmpeZcX6yCLz9edhuTynp/ux9L/ZFcZ5JSz0/jeg4i0hj/w3/tT62gfH2H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rmqgxAAAANwAAAAPAAAAAAAAAAAA&#10;AAAAAKECAABkcnMvZG93bnJldi54bWxQSwUGAAAAAAQABAD5AAAAkgMAAAAA&#10;" strokeweight=".4pt"/>
                  <v:line id="Line 720" o:spid="_x0000_s1649" style="position:absolute;visibility:visible;mso-wrap-style:square" from="3910,4708" to="4009,4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1V4MAAAADcAAAADwAAAGRycy9kb3ducmV2LnhtbERPz2vCMBS+D/wfwhO8zXQDi1SjDEEZ&#10;XoZVPD+at7SseSlJNNW/fjkMdvz4fq+3o+3FnXzoHCt4mxcgiBunOzYKLuf96xJEiMgae8ek4EEB&#10;tpvJyxor7RKf6F5HI3IIhwoVtDEOlZShaclimLuBOHPfzluMGXojtceUw20v34uilBY7zg0tDrRr&#10;qfmpb1bBlx9vx51JZX16PK+lPiTXmaTUbDp+rEBEGuO/+M/9qRWUizw/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NVeDAAAAA3AAAAA8AAAAAAAAAAAAAAAAA&#10;oQIAAGRycy9kb3ducmV2LnhtbFBLBQYAAAAABAAEAPkAAACOAwAAAAA=&#10;" strokeweight=".4pt"/>
                  <v:line id="Line 721" o:spid="_x0000_s1650" style="position:absolute;flip:y;visibility:visible;mso-wrap-style:square" from="3910,4708" to="4009,4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N9mcUAAADcAAAADwAAAGRycy9kb3ducmV2LnhtbESPQWvCQBSE74X+h+UJXkrdRNsg0VVK&#10;RfDQQxt78PjIPpNg9m3Ivmr017uFQo/DzHzDLNeDa9WZ+tB4NpBOElDEpbcNVwa+99vnOaggyBZb&#10;z2TgSgHWq8eHJebWX/iLzoVUKkI45GigFulyrUNZk8Mw8R1x9I6+dyhR9pW2PV4i3LV6miSZdthw&#10;XKixo/eaylPx4wwUOvn0s+3HnkReDtkmve3kaWPMeDS8LUAJDfIf/mvvrIHsNYXfM/EI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N9mcUAAADcAAAADwAAAAAAAAAA&#10;AAAAAAChAgAAZHJzL2Rvd25yZXYueG1sUEsFBgAAAAAEAAQA+QAAAJMDAAAAAA==&#10;" strokeweight=".4pt"/>
                  <v:line id="Line 722" o:spid="_x0000_s1651" style="position:absolute;flip:y;visibility:visible;mso-wrap-style:square" from="4036,4708" to="4037,4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Hj7sYAAADcAAAADwAAAGRycy9kb3ducmV2LnhtbESPQWvCQBSE7wX/w/KEXkrdaGsoqauI&#10;InjoQRMPPT6yr0lo9m3Ivmr013cLQo/DzHzDLFaDa9WZ+tB4NjCdJKCIS28brgycit3zG6ggyBZb&#10;z2TgSgFWy9HDAjPrL3ykcy6VihAOGRqoRbpM61DW5DBMfEccvS/fO5Qo+0rbHi8R7lo9S5JUO2w4&#10;LtTY0aam8jv/cQZynRz8y+6jIJHXz3Q7ve3laWvM43hYv4MSGuQ/fG/vrYF0PoO/M/EI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h4+7GAAAA3AAAAA8AAAAAAAAA&#10;AAAAAAAAoQIAAGRycy9kb3ducmV2LnhtbFBLBQYAAAAABAAEAPkAAACUAwAAAAA=&#10;" strokeweight=".4pt"/>
                  <v:line id="Line 723" o:spid="_x0000_s1652" style="position:absolute;visibility:visible;mso-wrap-style:square" from="3987,4757" to="4085,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Ll8QAAADcAAAADwAAAGRycy9kb3ducmV2LnhtbESPQWsCMRSE74X+h/AKvdWsli5lNYoI&#10;luKluBbPj80zu7h5WZJoVn99Uyj0OMzMN8xiNdpeXMmHzrGC6aQAQdw43bFR8H3YvryDCBFZY++Y&#10;FNwowGr5+LDASrvEe7rW0YgM4VChgjbGoZIyNC1ZDBM3EGfv5LzFmKU3UntMGW57OSuKUlrsOC+0&#10;ONCmpeZcX6yCLz9edhuTynp/ux9L/ZFcZ5JSz0/jeg4i0hj/w3/tT62gfHuF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8uXxAAAANwAAAAPAAAAAAAAAAAA&#10;AAAAAKECAABkcnMvZG93bnJldi54bWxQSwUGAAAAAAQABAD5AAAAkgMAAAAA&#10;" strokeweight=".4pt"/>
                  <v:line id="Line 724" o:spid="_x0000_s1653" style="position:absolute;visibility:visible;mso-wrap-style:square" from="3987,4705" to="4085,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ZT48QAAADcAAAADwAAAGRycy9kb3ducmV2LnhtbESPQWsCMRSE74X+h/AKvdWs0i5lNYoI&#10;luKluBbPj80zu7h5WZJoVn99Uyj0OMzMN8xiNdpeXMmHzrGC6aQAQdw43bFR8H3YvryDCBFZY++Y&#10;FNwowGr5+LDASrvEe7rW0YgM4VChgjbGoZIyNC1ZDBM3EGfv5LzFmKU3UntMGW57OSuKUlrsOC+0&#10;ONCmpeZcX6yCLz9edhuTynp/ux9L/ZFcZ5JSz0/jeg4i0hj/w3/tT62gfHuF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dlPjxAAAANwAAAAPAAAAAAAAAAAA&#10;AAAAAKECAABkcnMvZG93bnJldi54bWxQSwUGAAAAAAQABAD5AAAAkgMAAAAA&#10;" strokeweight=".4pt"/>
                  <v:line id="Line 725" o:spid="_x0000_s1654" style="position:absolute;flip:y;visibility:visible;mso-wrap-style:square" from="3987,4705" to="4085,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h7msUAAADcAAAADwAAAGRycy9kb3ducmV2LnhtbESPQWvCQBSE7wX/w/KEXkrdWDWU1FVE&#10;ETx40Oihx0f2NQnNvg3ZV0399W6h4HGYmW+Y+bJ3jbpQF2rPBsajBBRx4W3NpYHzafv6DioIssXG&#10;Mxn4pQDLxeBpjpn1Vz7SJZdSRQiHDA1UIm2mdSgqchhGviWO3pfvHEqUXalth9cId41+S5JUO6w5&#10;LlTY0rqi4jv/cQZynRz8ZLs/kcj0M92Mbzt52RjzPOxXH6CEenmE/9s7ayCdzeD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h7msUAAADcAAAADwAAAAAAAAAA&#10;AAAAAAChAgAAZHJzL2Rvd25yZXYueG1sUEsFBgAAAAAEAAQA+QAAAJMDAAAAAA==&#10;" strokeweight=".4pt"/>
                  <v:line id="Line 726" o:spid="_x0000_s1655" style="position:absolute;flip:y;visibility:visible;mso-wrap-style:square" from="4113,4705" to="4114,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rl7cUAAADcAAAADwAAAGRycy9kb3ducmV2LnhtbESPQWvCQBSE7wX/w/IEL0U3ahskuopU&#10;BA89tNGDx0f2mQSzb0P2VdP+erdQ6HGYmW+Y1aZ3jbpRF2rPBqaTBBRx4W3NpYHTcT9egAqCbLHx&#10;TAa+KcBmPXhaYWb9nT/plkupIoRDhgYqkTbTOhQVOQwT3xJH7+I7hxJlV2rb4T3CXaNnSZJqhzXH&#10;hQpbequouOZfzkCukw8/378fSeTlnO6mPwd53hkzGvbbJSihXv7Df+2DNZC+pvB7Jh4Bv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rl7cUAAADcAAAADwAAAAAAAAAA&#10;AAAAAAChAgAAZHJzL2Rvd25yZXYueG1sUEsFBgAAAAAEAAQA+QAAAJMDAAAAAA==&#10;" strokeweight=".4pt"/>
                  <v:line id="Line 727" o:spid="_x0000_s1656" style="position:absolute;visibility:visible;mso-wrap-style:square" from="4064,4754" to="4162,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TNlMQAAADcAAAADwAAAGRycy9kb3ducmV2LnhtbESPQWsCMRSE74X+h/AKvdWsQrdlNYoI&#10;luKluBbPj80zu7h5WZJoVn99Uyj0OMzMN8xiNdpeXMmHzrGC6aQAQdw43bFR8H3YvryDCBFZY++Y&#10;FNwowGr5+LDASrvEe7rW0YgM4VChgjbGoZIyNC1ZDBM3EGfv5LzFmKU3UntMGW57OSuKUlrsOC+0&#10;ONCmpeZcX6yCLz9edhuTynp/ux9L/ZFcZ5JSz0/jeg4i0hj/w3/tT62gfH2D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M2UxAAAANwAAAAPAAAAAAAAAAAA&#10;AAAAAKECAABkcnMvZG93bnJldi54bWxQSwUGAAAAAAQABAD5AAAAkgMAAAAA&#10;" strokeweight=".4pt"/>
                  <v:line id="Line 728" o:spid="_x0000_s1657" style="position:absolute;visibility:visible;mso-wrap-style:square" from="4064,4705" to="4162,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Z5sAAAADcAAAADwAAAGRycy9kb3ducmV2LnhtbERPz2vCMBS+D/wfwhO8zXQDi1SjDEEZ&#10;XoZVPD+at7SseSlJNNW/fjkMdvz4fq+3o+3FnXzoHCt4mxcgiBunOzYKLuf96xJEiMgae8ek4EEB&#10;tpvJyxor7RKf6F5HI3IIhwoVtDEOlZShaclimLuBOHPfzluMGXojtceUw20v34uilBY7zg0tDrRr&#10;qfmpb1bBlx9vx51JZX16PK+lPiTXmaTUbDp+rEBEGuO/+M/9qRWUi7w2n8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7WebAAAAA3AAAAA8AAAAAAAAAAAAAAAAA&#10;oQIAAGRycy9kb3ducmV2LnhtbFBLBQYAAAAABAAEAPkAAACOAwAAAAA=&#10;" strokeweight=".4pt"/>
                  <v:line id="Line 729" o:spid="_x0000_s1658" style="position:absolute;flip:y;visibility:visible;mso-wrap-style:square" from="4064,4705" to="4162,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Vxn8YAAADcAAAADwAAAGRycy9kb3ducmV2LnhtbESPQWvCQBSE7wX/w/IEL0U31jbY1FWk&#10;InjowUYPHh/Z1yQ0+zZknxr99d1CocdhZr5hFqveNepCXag9G5hOElDEhbc1lwaOh+14DioIssXG&#10;Mxm4UYDVcvCwwMz6K3/SJZdSRQiHDA1UIm2mdSgqchgmviWO3pfvHEqUXalth9cId41+SpJUO6w5&#10;LlTY0ntFxXd+dgZynez9bPtxIJHnU7qZ3nfyuDFmNOzXb6CEevkP/7V31kD68gq/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FcZ/GAAAA3AAAAA8AAAAAAAAA&#10;AAAAAAAAoQIAAGRycy9kb3ducmV2LnhtbFBLBQYAAAAABAAEAPkAAACUAwAAAAA=&#10;" strokeweight=".4pt"/>
                  <v:line id="Line 730" o:spid="_x0000_s1659" style="position:absolute;flip:y;visibility:visible;mso-wrap-style:square" from="4187,4705" to="4188,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Sv8IAAADcAAAADwAAAGRycy9kb3ducmV2LnhtbERPTWvCQBC9F/oflhF6KXVjLaFEVymK&#10;4MGDTTx4HLJjEszOhuyoaX+9exA8Pt73fDm4Vl2pD41nA5NxAoq49LbhysCh2Hx8gwqCbLH1TAb+&#10;KMBy8foyx8z6G//SNZdKxRAOGRqoRbpM61DW5DCMfUccuZPvHUqEfaVtj7cY7lr9mSSpdthwbKix&#10;o1VN5Tm/OAO5TvZ+utkVJPJ1TNeT/628r415Gw0/M1BCgzzFD/fWGkjTOD+eiUdA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MSv8IAAADcAAAADwAAAAAAAAAAAAAA&#10;AAChAgAAZHJzL2Rvd25yZXYueG1sUEsFBgAAAAAEAAQA+QAAAJADAAAAAA==&#10;" strokeweight=".4pt"/>
                  <v:line id="Line 731" o:spid="_x0000_s1660" style="position:absolute;visibility:visible;mso-wrap-style:square" from="4137,4754" to="4236,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06xsMAAADcAAAADwAAAGRycy9kb3ducmV2LnhtbESPQWsCMRSE70L/Q3iF3jSrhyBboxSh&#10;pXgprtLzY/OaXbp5WZJo1v76plDwOMzMN8xmN7lBXCnE3rOG5aICQdx607PVcD69ztcgYkI2OHgm&#10;DTeKsNs+zDZYG5/5SNcmWVEgHGvU0KU01lLGtiOHceFH4uJ9+eAwFRmsNAFzgbtBrqpKSYc9l4UO&#10;R9p31H43F6fhI0yXw95m1RxvP5/KvGXf26z10+P08gwi0ZTu4f/2u9Gg1BL+zpQj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tOsbDAAAA3AAAAA8AAAAAAAAAAAAA&#10;AAAAoQIAAGRycy9kb3ducmV2LnhtbFBLBQYAAAAABAAEAPkAAACRAwAAAAA=&#10;" strokeweight=".4pt"/>
                  <v:line id="Line 732" o:spid="_x0000_s1661" style="position:absolute;visibility:visible;mso-wrap-style:square" from="4137,4705" to="4236,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kscMAAADcAAAADwAAAGRycy9kb3ducmV2LnhtbESPQWsCMRSE74X+h/AKvdVsPQTZGkUE&#10;S+mluErPj80zu7h5WZJo1v76plDwOMzMN8xyPblBXCnE3rOG11kFgrj1pmer4XjYvSxAxIRscPBM&#10;Gm4UYb16fFhibXzmPV2bZEWBcKxRQ5fSWEsZ244cxpkfiYt38sFhKjJYaQLmAneDnFeVkg57Lgsd&#10;jrTtqD03F6fhK0yXz63Nqtnffr6Vec++t1nr56dp8wYi0ZTu4f/2h9Gg1Bz+zp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pLHDAAAA3AAAAA8AAAAAAAAAAAAA&#10;AAAAoQIAAGRycy9kb3ducmV2LnhtbFBLBQYAAAAABAAEAPkAAACRAwAAAAA=&#10;" strokeweight=".4pt"/>
                  <v:line id="Line 733" o:spid="_x0000_s1662" style="position:absolute;flip:y;visibility:visible;mso-wrap-style:square" from="4137,4705" to="4236,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GMyMUAAADcAAAADwAAAGRycy9kb3ducmV2LnhtbESPQWvCQBSE7wX/w/IEL0U3agkSXUUq&#10;gocebOyhx0f2mQSzb0P2VaO/visUehxm5htmteldo67UhdqzgekkAUVceFtzaeDrtB8vQAVBtth4&#10;JgN3CrBZD15WmFl/40+65lKqCOGQoYFKpM20DkVFDsPEt8TRO/vOoUTZldp2eItw1+hZkqTaYc1x&#10;ocKW3isqLvmPM5Dr5Ojn+48Tibx9p7vp4yCvO2NGw367BCXUy3/4r32wBtJ0Ds8z8Qj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GMyMUAAADcAAAADwAAAAAAAAAA&#10;AAAAAAChAgAAZHJzL2Rvd25yZXYueG1sUEsFBgAAAAAEAAQA+QAAAJMDAAAAAA==&#10;" strokeweight=".4pt"/>
                  <v:line id="Line 734" o:spid="_x0000_s1663" style="position:absolute;visibility:visible;mso-wrap-style:square" from="5133,4008" to="5202,4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NrscYAAADcAAAADwAAAGRycy9kb3ducmV2LnhtbESPQWvCQBSE74X+h+UVems2SgkaXUMQ&#10;LKWHVqMHj4/sM4lm36bZbUz/fbcgeBxm5htmmY2mFQP1rrGsYBLFIIhLqxuuFBz2m5cZCOeRNbaW&#10;ScEvOchWjw9LTLW98o6GwlciQNilqKD2vkuldGVNBl1kO+LgnWxv0AfZV1L3eA1w08ppHCfSYMNh&#10;ocaO1jWVl+LHKNh8frTFW7GbDEd9/oqT73k+22qlnp/GfAHC0+jv4Vv7XStIklf4PxOO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ja7HGAAAA3AAAAA8AAAAAAAAA&#10;AAAAAAAAoQIAAGRycy9kb3ducmV2LnhtbFBLBQYAAAAABAAEAPkAAACUAwAAAAA=&#10;" strokeweight=".15pt"/>
                  <v:line id="Line 735" o:spid="_x0000_s1664" style="position:absolute;flip:x;visibility:visible;mso-wrap-style:square" from="8094,4008" to="8163,4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K08AAAADcAAAADwAAAGRycy9kb3ducmV2LnhtbESPy4rCQBBF98L8Q1MD7kxHYYJEW1EH&#10;mdn6yL5Il0kwXR1SPRr/3h4QXF7u43CX68G16ka9NJ4NTJMUFHHpbcOVgfNpP5mDkoBssfVMBh4k&#10;sF59jJaYW3/nA92OoVJxhCVHA3UIXa61lDU5lMR3xNG7+N5hiLKvtO3xHsddq2dpmmmHDUdCjR3t&#10;aiqvxz8XIdvCHr7557orxNrLRlq/l8KY8eewWYAKNIR3+NX+tQay7Av+z8Qjo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yCtPAAAAA3AAAAA8AAAAAAAAAAAAAAAAA&#10;oQIAAGRycy9kb3ducmV2LnhtbFBLBQYAAAAABAAEAPkAAACOAwAAAAA=&#10;" strokeweight=".15pt"/>
                  <v:rect id="Rectangle 736" o:spid="_x0000_s1665" style="position:absolute;left:4988;top:4010;width:2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smjsQA&#10;AADcAAAADwAAAGRycy9kb3ducmV2LnhtbESPQYvCMBSE7wv+h/AEb2uqQleqaRFFEfe0rgePj+bZ&#10;VpuX0kSt/vqNIOxxmJlvmHnWmVrcqHWVZQWjYQSCOLe64kLB4Xf9OQXhPLLG2jIpeJCDLO19zDHR&#10;9s4/dNv7QgQIuwQVlN43iZQuL8mgG9qGOHgn2xr0QbaF1C3eA9zUchxFsTRYcVgosaFlSfllfzUK&#10;jt/jycVuZOGea3ta7b7Oj/z4VGrQ7xYzEJ46/x9+t7daQRzH8Do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bJo7EAAAA3AAAAA8AAAAAAAAAAAAAAAAAmAIAAGRycy9k&#10;b3ducmV2LnhtbFBLBQYAAAAABAAEAPUAAACJAwAAAAA=&#10;" fillcolor="black" strokeweight="0"/>
                  <v:shape id="Freeform 737" o:spid="_x0000_s1666" style="position:absolute;left:5021;top:3972;width:44;height:66;visibility:visible;mso-wrap-style:square;v-text-anchor:top" coordsize="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AWcUA&#10;AADcAAAADwAAAGRycy9kb3ducmV2LnhtbESPS2vDMBCE74X8B7GF3mK5ObjBtWzcQEhyzIOkvS3W&#10;1o9aK2Mpifvvq0Khx2FmvmGyYjK9uNHoWssKnqMYBHFldcu1gtNxPV+CcB5ZY2+ZFHyTgyKfPWSY&#10;anvnPd0OvhYBwi5FBY33Qyqlqxoy6CI7EAfv044GfZBjLfWI9wA3vVzEcSINthwWGhxo1VD1dbga&#10;BbU5vu07er/Ki96d11velZvuQ6mnx6l8BeFp8v/hv/ZWK0iSF/g9E46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8BZxQAAANwAAAAPAAAAAAAAAAAAAAAAAJgCAABkcnMv&#10;ZG93bnJldi54bWxQSwUGAAAAAAQABAD1AAAAigMAAAAA&#10;" path="m,8l,,44,r,5l39,14,22,47r-3,8l19,66r-8,l11,57,17,36,22,25r6,-9l36,8,,8xe" fillcolor="black" strokeweight="0">
                    <v:path arrowok="t" o:connecttype="custom" o:connectlocs="0,8;0,0;44,0;44,5;39,14;22,47;19,55;19,66;11,66;11,57;17,36;22,25;28,16;36,8;0,8" o:connectangles="0,0,0,0,0,0,0,0,0,0,0,0,0,0,0"/>
                  </v:shape>
                  <v:line id="Line 738" o:spid="_x0000_s1667" style="position:absolute;visibility:visible;mso-wrap-style:square" from="5133,3800" to="5202,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5htMEAAADcAAAADwAAAGRycy9kb3ducmV2LnhtbERPTYvCMBC9L/gfwgje1lQPxa1GEUER&#10;D65WDx6HZmyrzaQ2sdZ/vzkIe3y879miM5VoqXGlZQWjYQSCOLO65FzB+bT+noBwHlljZZkUvMnB&#10;Yt77mmGi7YuP1KY+FyGEXYIKCu/rREqXFWTQDW1NHLirbQz6AJtc6gZfIdxUchxFsTRYcmgosKZV&#10;Qdk9fRoF6/2uSjfpcdRe9O03ih8/y8lBKzXod8spCE+d/xd/3FutII7D2nAmHAE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LmG0wQAAANwAAAAPAAAAAAAAAAAAAAAA&#10;AKECAABkcnMvZG93bnJldi54bWxQSwUGAAAAAAQABAD5AAAAjwMAAAAA&#10;" strokeweight=".15pt"/>
                  <v:line id="Line 739" o:spid="_x0000_s1668" style="position:absolute;flip:x;visibility:visible;mso-wrap-style:square" from="8094,3800" to="8163,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8A1r8AAADcAAAADwAAAGRycy9kb3ducmV2LnhtbESPT4vCMBDF78J+hzALe7OpHopbjaIu&#10;sl517X1oxrbYTEonq/XbG0Hw+Hh/frzFanCtulIvjWcDkyQFRVx623Bl4PS3G89ASUC22HomA3cS&#10;WC0/RgvMrb/xga7HUKk4wpKjgTqELtdaypocSuI74uidfe8wRNlX2vZ4i+Ou1dM0zbTDhiOhxo62&#10;NZWX47+LkE1hDz/8e9kWYu15La3fSWHM1+ewnoMKNIR3+NXeWwNZ9g3PM/EI6O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L8A1r8AAADcAAAADwAAAAAAAAAAAAAAAACh&#10;AgAAZHJzL2Rvd25yZXYueG1sUEsFBgAAAAAEAAQA+QAAAI0DAAAAAA==&#10;" strokeweight=".15pt"/>
                  <v:rect id="Rectangle 740" o:spid="_x0000_s1669" style="position:absolute;left:4988;top:3802;width:2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NvL4A&#10;AADcAAAADwAAAGRycy9kb3ducmV2LnhtbERPyw7BQBTdS/zD5ErsmCJByhAhRFh5LCxvOldbOnea&#10;zqB8vVlILE/OezqvTSGeVLncsoJeNwJBnFidc6rgfFp3xiCcR9ZYWCYFb3IwnzUbU4y1ffGBnkef&#10;ihDCLkYFmfdlLKVLMjLourYkDtzVVgZ9gFUqdYWvEG4K2Y+ioTSYc2jIsKRlRsn9+DAKLvv+4G43&#10;MnWftb2udqPbO7l8lGq36sUEhKfa/8U/91YrGI7C/HAmHAE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njby+AAAA3AAAAA8AAAAAAAAAAAAAAAAAmAIAAGRycy9kb3ducmV2&#10;LnhtbFBLBQYAAAAABAAEAPUAAACDAwAAAAA=&#10;" fillcolor="black" strokeweight="0"/>
                  <v:shape id="Freeform 741" o:spid="_x0000_s1670" style="position:absolute;left:5021;top:3761;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yu68YA&#10;AADcAAAADwAAAGRycy9kb3ducmV2LnhtbESPQWsCMRSE74X+h/AK3jSrh7VujVIUpQcpVXvw+Lp5&#10;3V2avCxJVrf+elMQehxm5htmvuytEWfyoXGsYDzKQBCXTjdcKfg8bobPIEJE1mgck4JfCrBcPD7M&#10;sdDuwns6H2IlEoRDgQrqGNtCylDWZDGMXEucvG/nLcYkfSW1x0uCWyMnWZZLiw2nhRpbWtVU/hw6&#10;q+Dr1F3NyXzk3m7drNlt3yfr0Ck1eOpfX0BE6uN/+N5+0wry6Rj+zq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yu68YAAADcAAAADwAAAAAAAAAAAAAAAACYAgAAZHJz&#10;L2Rvd25yZXYueG1sUEsFBgAAAAAEAAQA9QAAAIsDAAAAAA==&#10;" path="m44,20r-11,l33,17,28,11r,-2l19,9r-5,5l11,20,8,22r,11l14,28r5,-3l33,25r6,5l44,39r,13l39,63,28,69r-11,l11,66,6,61,3,55,,47,,20,6,9,17,3,25,r5,3l39,6r2,5l44,20xm8,47r,3l11,55r,3l14,61r16,l30,58r6,-6l36,41,28,33r-11,l11,36,8,41r,6xe" fillcolor="black" strokeweight="0">
                    <v:path arrowok="t" o:connecttype="custom" o:connectlocs="44,20;33,20;33,17;28,11;28,9;19,9;14,14;11,20;8,22;8,33;14,28;19,25;33,25;39,30;44,39;44,52;39,63;28,69;17,69;11,66;6,61;3,55;0,47;0,20;6,9;17,3;25,0;30,3;39,6;41,11;44,20;8,47;8,50;11,55;11,58;14,61;30,61;30,58;36,52;36,41;28,33;17,33;11,36;8,41;8,47" o:connectangles="0,0,0,0,0,0,0,0,0,0,0,0,0,0,0,0,0,0,0,0,0,0,0,0,0,0,0,0,0,0,0,0,0,0,0,0,0,0,0,0,0,0,0,0,0"/>
                    <o:lock v:ext="edit" verticies="t"/>
                  </v:shape>
                  <v:line id="Line 742" o:spid="_x0000_s1671" style="position:absolute;visibility:visible;mso-wrap-style:square" from="5133,3589" to="5202,3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Ag8YAAADcAAAADwAAAGRycy9kb3ducmV2LnhtbESPQWvCQBSE74X+h+UVeqsbPUSNriEU&#10;LKUHq9GDx0f2mcRm36bZbYz/3i0IHoeZ+YZZpoNpRE+dqy0rGI8iEMSF1TWXCg779dsMhPPIGhvL&#10;pOBKDtLV89MSE20vvKM+96UIEHYJKqi8bxMpXVGRQTeyLXHwTrYz6IPsSqk7vAS4aeQkimJpsOaw&#10;UGFL7xUVP/mfUbDefDX5R74b90d9/o7i33k222qlXl+GbAHC0+Af4Xv7UyuIpxP4PxOO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fwIPGAAAA3AAAAA8AAAAAAAAA&#10;AAAAAAAAoQIAAGRycy9kb3ducmV2LnhtbFBLBQYAAAAABAAEAPkAAACUAwAAAAA=&#10;" strokeweight=".15pt"/>
                  <v:line id="Line 743" o:spid="_x0000_s1672" style="position:absolute;flip:x;visibility:visible;mso-wrap-style:square" from="8094,3589" to="8163,3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6h4cEAAADcAAAADwAAAGRycy9kb3ducmV2LnhtbESPT0vDQBDF74V+h2UK3pqNCq3EbkOs&#10;BL22NfchO01Cs7Mhszbx27uC0OPj/fnxdvnsenWjUTrPBh6TFBRx7W3HjYGvc7l+ASUB2WLvmQz8&#10;kEC+Xy52mFk/8ZFup9CoOMKSoYE2hCHTWuqWHEriB+LoXfzoMEQ5NtqOOMVx1+unNN1ohx1HQosD&#10;HVqqr6dvFyFvlT2+88f1UIm1l0J6X0plzMNqLl5BBZrDPfzf/rQGNttn+DsTj4D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jqHhwQAAANwAAAAPAAAAAAAAAAAAAAAA&#10;AKECAABkcnMvZG93bnJldi54bWxQSwUGAAAAAAQABAD5AAAAjwMAAAAA&#10;" strokeweight=".15pt"/>
                  <v:rect id="Rectangle 744" o:spid="_x0000_s1673" style="position:absolute;left:4988;top:3592;width:2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yLv8QA&#10;AADcAAAADwAAAGRycy9kb3ducmV2LnhtbESPS6vCMBSE98L9D+FccKepD1SqUURR5LrysXB5aI5t&#10;tTkpTdTqrzcXBJfDzHzDTGa1KcSdKpdbVtBpRyCIE6tzThUcD6vWCITzyBoLy6TgSQ5m05/GBGNt&#10;H7yj+96nIkDYxagg876MpXRJRgZd25bEwTvbyqAPskqlrvAR4KaQ3SgaSIM5h4UMS1pklFz3N6Pg&#10;tO32rnYtU/da2fPyb3h5JqeXUs3fej4G4an23/CnvdEKBsM+/J8JR0B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ci7/EAAAA3AAAAA8AAAAAAAAAAAAAAAAAmAIAAGRycy9k&#10;b3ducmV2LnhtbFBLBQYAAAAABAAEAPUAAACJAwAAAAA=&#10;" fillcolor="black" strokeweight="0"/>
                  <v:shape id="Freeform 745" o:spid="_x0000_s1674" style="position:absolute;left:5021;top:3553;width:44;height:66;visibility:visible;mso-wrap-style:square;v-text-anchor:top" coordsize="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xtaMQA&#10;AADcAAAADwAAAGRycy9kb3ducmV2LnhtbESPT4vCMBTE7wt+h/AWvK3pCupSTUUFUY/+YXe9PZpn&#10;W21eShNt/fZGEDwOM/MbZjJtTSluVLvCsoLvXgSCOLW64EzBYb/8+gHhPLLG0jIpuJODadL5mGCs&#10;bcNbuu18JgKEXYwKcu+rWEqX5mTQ9WxFHLyTrQ36IOtM6hqbADel7EfRUBosOCzkWNEip/SyuxoF&#10;mdnPt2f6v8o/vfldrnkzW52PSnU/29kYhKfWv8Ov9lorGI4G8DwTjoB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8bWjEAAAA3AAAAA8AAAAAAAAAAAAAAAAAmAIAAGRycy9k&#10;b3ducmV2LnhtbFBLBQYAAAAABAAEAPUAAACJAwAAAAA=&#10;" path="m,50l8,47r3,5l17,58r11,l33,52r3,-5l36,39,33,33,22,28r-5,3l14,31r-3,2l11,36,,33,8,,41,r,9l14,9,11,25r6,-3l33,22r8,9l44,36r,14l41,55r-8,8l28,66r-11,l11,63r-5,l3,55,,50xe" fillcolor="black" strokeweight="0">
                    <v:path arrowok="t" o:connecttype="custom" o:connectlocs="0,50;8,47;11,52;17,58;28,58;33,52;36,47;36,39;33,33;22,28;17,31;14,31;11,33;11,36;0,33;8,0;41,0;41,9;14,9;11,25;17,22;33,22;41,31;44,36;44,50;41,55;33,63;28,66;17,66;11,63;6,63;3,55;0,50" o:connectangles="0,0,0,0,0,0,0,0,0,0,0,0,0,0,0,0,0,0,0,0,0,0,0,0,0,0,0,0,0,0,0,0,0"/>
                  </v:shape>
                  <v:line id="Line 746" o:spid="_x0000_s1675" style="position:absolute;visibility:visible;mso-wrap-style:square" from="5133,3378" to="5202,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TGgMYAAADcAAAADwAAAGRycy9kb3ducmV2LnhtbESPQWvCQBSE74X+h+UVvDUbe4gaXUMo&#10;WKQHW6MHj4/sM4lm36bZbUz/fbdQ8DjMzDfMKhtNKwbqXWNZwTSKQRCXVjdcKTgeNs9zEM4ja2wt&#10;k4IfcpCtHx9WmGp74z0Nha9EgLBLUUHtfZdK6cqaDLrIdsTBO9veoA+yr6Tu8RbgppUvcZxIgw2H&#10;hRo7eq2pvBbfRsFm994Wb8V+Opz05SNOvhb5/FMrNXka8yUIT6O/h//bW60gmSX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kxoDGAAAA3AAAAA8AAAAAAAAA&#10;AAAAAAAAoQIAAGRycy9kb3ducmV2LnhtbFBLBQYAAAAABAAEAPkAAACUAwAAAAA=&#10;" strokeweight=".15pt"/>
                  <v:line id="Line 747" o:spid="_x0000_s1676" style="position:absolute;flip:x;visibility:visible;mso-wrap-style:square" from="8094,3378" to="8163,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Wn4sAAAADcAAAADwAAAGRycy9kb3ducmV2LnhtbESPy4rCQBBF98L8Q1OCO+3oQiVjGxxF&#10;ZrY+si/SZRKSrg6pHs38vT0guLzcx+FussG16k691J4NzGcJKOLC25pLA9fLcboGJQHZYuuZDPyR&#10;QLb9GG0wtf7BJ7qfQ6niCEuKBqoQulRrKSpyKDPfEUfv5nuHIcq+1LbHRxx3rV4kyVI7rDkSKuxo&#10;X1HRnH9dhHzl9nTg72afi7W3nbT+KLkxk/Gw+wQVaAjv8Kv9Yw0sVyv4PxOPgN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1p+LAAAAA3AAAAA8AAAAAAAAAAAAAAAAA&#10;oQIAAGRycy9kb3ducmV2LnhtbFBLBQYAAAAABAAEAPkAAACOAwAAAAA=&#10;" strokeweight=".15pt"/>
                  <v:rect id="Rectangle 748" o:spid="_x0000_s1677" style="position:absolute;left:4988;top:3378;width:2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GBur4A&#10;AADcAAAADwAAAGRycy9kb3ducmV2LnhtbERPyw7BQBTdS/zD5ErsmCJByhAhRFh5LCxvOldbOnea&#10;zqB8vVlILE/OezqvTSGeVLncsoJeNwJBnFidc6rgfFp3xiCcR9ZYWCYFb3IwnzUbU4y1ffGBnkef&#10;ihDCLkYFmfdlLKVLMjLourYkDtzVVgZ9gFUqdYWvEG4K2Y+ioTSYc2jIsKRlRsn9+DAKLvv+4G43&#10;MnWftb2udqPbO7l8lGq36sUEhKfa/8U/91YrGI7C2nAmHAE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qRgbq+AAAA3AAAAA8AAAAAAAAAAAAAAAAAmAIAAGRycy9kb3ducmV2&#10;LnhtbFBLBQYAAAAABAAEAPUAAACDAwAAAAA=&#10;" fillcolor="black" strokeweight="0"/>
                  <v:shape id="Freeform 749" o:spid="_x0000_s1678" style="position:absolute;left:5018;top:3343;width:47;height:65;visibility:visible;mso-wrap-style:square;v-text-anchor:top" coordsize="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5fsUA&#10;AADcAAAADwAAAGRycy9kb3ducmV2LnhtbESPQWvCQBSE74X+h+UVvOlGD7GNrmJbCoL2oPWQ4zP7&#10;zAazb2N21fjvXUHocZiZb5jpvLO1uFDrK8cKhoMEBHHhdMWlgt3fT/8dhA/IGmvHpOBGHuaz15cp&#10;ZtpdeUOXbShFhLDPUIEJocmk9IUhi37gGuLoHVxrMUTZllK3eI1wW8tRkqTSYsVxwWBDX4aK4/Zs&#10;FVgjf2/HbmcPq/w7/2zW6T4vT0r13rrFBESgLvyHn+2lVpCOP+BxJh4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DLl+xQAAANwAAAAPAAAAAAAAAAAAAAAAAJgCAABkcnMv&#10;ZG93bnJldi54bWxQSwUGAAAAAAQABAD1AAAAigMAAAAA&#10;" path="m31,65r,-16l,49,,41,33,r6,l39,41r8,l47,49r-8,l39,65r-8,xm31,41r,-25l11,41r20,xe" fillcolor="black" strokeweight="0">
                    <v:path arrowok="t" o:connecttype="custom" o:connectlocs="31,65;31,49;0,49;0,41;33,0;39,0;39,41;47,41;47,49;39,49;39,65;31,65;31,41;31,16;11,41;31,41" o:connectangles="0,0,0,0,0,0,0,0,0,0,0,0,0,0,0,0"/>
                    <o:lock v:ext="edit" verticies="t"/>
                  </v:shape>
                  <v:line id="Line 750" o:spid="_x0000_s1679" style="position:absolute;visibility:visible;mso-wrap-style:square" from="5133,3170" to="5202,3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SLSMIAAADcAAAADwAAAGRycy9kb3ducmV2LnhtbERPPW/CMBDdkfgP1iGxgQNDlAYMQkgg&#10;xNCWwMB4io8kEJ9DbEL67+uhUsen971c96YWHbWusqxgNo1AEOdWV1wouJx3kwSE88gaa8uk4Icc&#10;rFfDwRJTbd98oi7zhQgh7FJUUHrfpFK6vCSDbmob4sDdbGvQB9gWUrf4DuGmlvMoiqXBikNDiQ1t&#10;S8of2cso2H0e62yfnWbdVd+/ovj5sUm+tVLjUb9ZgPDU+3/xn/ugFcRJmB/OhCM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SLSMIAAADcAAAADwAAAAAAAAAAAAAA&#10;AAChAgAAZHJzL2Rvd25yZXYueG1sUEsFBgAAAAAEAAQA+QAAAJADAAAAAA==&#10;" strokeweight=".15pt"/>
                  <v:line id="Line 751" o:spid="_x0000_s1680" style="position:absolute;flip:x;visibility:visible;mso-wrap-style:square" from="8094,3170" to="8163,3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XqKr8AAADcAAAADwAAAGRycy9kb3ducmV2LnhtbESPS6vCMBCF94L/IYzgzqbehUg1ig9E&#10;tz66H5qxLTaT0snV+u+NcOEuD+fxcZbr3jXqSZ3Ung1MkxQUceFtzaWB2/UwmYOSgGyx8UwG3iSw&#10;Xg0HS8ysf/GZnpdQqjjCkqGBKoQ201qKihxK4lvi6N195zBE2ZXadviK467RP2k60w5rjoQKW9pV&#10;VDwuvy5Ctrk97/n42OVi7X0jjT9Ibsx41G8WoAL14T/81z5ZA7P5FL5n4hH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sXqKr8AAADcAAAADwAAAAAAAAAAAAAAAACh&#10;AgAAZHJzL2Rvd25yZXYueG1sUEsFBgAAAAAEAAQA+QAAAI0DAAAAAA==&#10;" strokeweight=".15pt"/>
                  <v:rect id="Rectangle 752" o:spid="_x0000_s1681" style="position:absolute;left:4988;top:3173;width:2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zGd8YA&#10;AADcAAAADwAAAGRycy9kb3ducmV2LnhtbESPS2vDMBCE74H8B7GB3hK5LqTBjRxKi0tpTk17yHGx&#10;1o/GWhlL9SO/PgoEchxm5htmuxtNI3rqXG1ZweMqAkGcW11zqeD3J1tuQDiPrLGxTAomcrBL57Mt&#10;JtoO/E39wZciQNglqKDyvk2kdHlFBt3KtsTBK2xn0AfZlVJ3OAS4aWQcRWtpsOawUGFLbxXlp8O/&#10;UXDcx08n+yFLd85s8f71/Dflx7NSD4vx9QWEp9Hfw7f2p1aw3sRwPROOgE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zGd8YAAADcAAAADwAAAAAAAAAAAAAAAACYAgAAZHJz&#10;L2Rvd25yZXYueG1sUEsFBgAAAAAEAAQA9QAAAIsDAAAAAA==&#10;" fillcolor="black" strokeweight="0"/>
                  <v:shape id="Freeform 753" o:spid="_x0000_s1682" style="position:absolute;left:5021;top:3132;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0MLsIA&#10;AADcAAAADwAAAGRycy9kb3ducmV2LnhtbESPQYvCMBSE7wv+h/AEb2uqYpFqFBEWPLnoiudH82yq&#10;zUtpsk33328WhD0OM/MNs9kNthE9db52rGA2zUAQl07XXCm4fn28r0D4gKyxcUwKfsjDbjt622Ch&#10;XeQz9ZdQiQRhX6ACE0JbSOlLQxb91LXEybu7zmJIsquk7jAmuG3kPMtyabHmtGCwpYOh8nn5tgra&#10;LHcPNLG8nm7953leR1ruo1KT8bBfgwg0hP/wq33UCvLVAv7OpCM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QwuwgAAANwAAAAPAAAAAAAAAAAAAAAAAJgCAABkcnMvZG93&#10;bnJldi54bWxQSwUGAAAAAAQABAD1AAAAhwMAAAAA&#10;" path="m,52l8,49r3,6l17,60r11,l30,58,36,47r,-3l28,36r-11,l17,28r11,l30,22r,-8l25,8r-8,l11,14r,5l,19,3,11,8,6,19,r6,l36,6r3,2l39,14r2,3l39,22r,3l36,30r-6,l36,33r8,8l44,52,39,63,28,69r-11,l11,66r-5,l3,58,,52xe" fillcolor="black" strokeweight="0">
                    <v:path arrowok="t" o:connecttype="custom" o:connectlocs="0,52;8,49;11,55;17,60;28,60;30,58;36,47;36,44;28,36;17,36;17,28;28,28;30,22;30,14;25,8;17,8;11,14;11,19;0,19;3,11;8,6;19,0;25,0;36,6;39,8;39,14;41,17;39,22;39,25;36,30;30,30;36,33;44,41;44,52;39,63;28,69;17,69;11,66;6,66;3,58;0,52" o:connectangles="0,0,0,0,0,0,0,0,0,0,0,0,0,0,0,0,0,0,0,0,0,0,0,0,0,0,0,0,0,0,0,0,0,0,0,0,0,0,0,0,0"/>
                  </v:shape>
                  <v:line id="Line 754" o:spid="_x0000_s1683" style="position:absolute;visibility:visible;mso-wrap-style:square" from="5133,2960" to="5202,2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NS8UAAADcAAAADwAAAGRycy9kb3ducmV2LnhtbESPQWvCQBSE7wX/w/IEb3WjlBCjq4hg&#10;KR5sjR48PrLPJJp9m2bXmP77bqHgcZiZb5jFqje16Kh1lWUFk3EEgji3uuJCwem4fU1AOI+ssbZM&#10;Cn7IwWo5eFlgqu2DD9RlvhABwi5FBaX3TSqly0sy6Ma2IQ7exbYGfZBtIXWLjwA3tZxGUSwNVhwW&#10;SmxoU1J+y+5GwXa/q7P37DDpzvr6GcXfs3XypZUaDfv1HISn3j/D/+0PrSBO3uDvTDg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NS8UAAADcAAAADwAAAAAAAAAA&#10;AAAAAAChAgAAZHJzL2Rvd25yZXYueG1sUEsFBgAAAAAEAAQA+QAAAJMDAAAAAA==&#10;" strokeweight=".15pt"/>
                  <v:line id="Line 755" o:spid="_x0000_s1684" style="position:absolute;flip:x;visibility:visible;mso-wrap-style:square" from="8094,2960" to="8163,2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7sKb4AAADcAAAADwAAAGRycy9kb3ducmV2LnhtbESPS6vCMBCF94L/IcwFd5peQZFeo3gV&#10;0a2P7odmbIvNpHSi1n9vBMHl4Tw+znzZuVrdqZXKs4HfUQKKOPe24sLA+bQdzkBJQLZYeyYDTxJY&#10;Lvq9OabWP/hA92MoVBxhSdFAGUKTai15SQ5l5Bvi6F186zBE2RbatviI467W4ySZaocVR0KJDa1L&#10;yq/Hm4uQ/8weNry7rjOx9rKS2m8lM2bw063+QAXqwjf8ae+tgelsAu8z8Qjox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1/uwpvgAAANwAAAAPAAAAAAAAAAAAAAAAAKEC&#10;AABkcnMvZG93bnJldi54bWxQSwUGAAAAAAQABAD5AAAAjAMAAAAA&#10;" strokeweight=".15pt"/>
                  <v:rect id="Rectangle 756" o:spid="_x0000_s1685" style="position:absolute;left:4988;top:2963;width:2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AdMYA&#10;AADcAAAADwAAAGRycy9kb3ducmV2LnhtbESPT2vCQBTE7wW/w/KE3urGFFKJbkRaUkp7qu3B4yP7&#10;8kezb0N2m0Q/fVcQPA4z8xtms51MKwbqXWNZwXIRgSAurG64UvD7kz+tQDiPrLG1TArO5GCbzR42&#10;mGo78jcNe1+JAGGXooLa+y6V0hU1GXQL2xEHr7S9QR9kX0nd4xjgppVxFCXSYMNhocaOXmsqTvs/&#10;o+DwFT+f7Lus3CW35dvny/FcHC5KPc6n3RqEp8nfw7f2h1aQrBK4nglH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fAdMYAAADcAAAADwAAAAAAAAAAAAAAAACYAgAAZHJz&#10;L2Rvd25yZXYueG1sUEsFBgAAAAAEAAQA9QAAAIsDAAAAAA==&#10;" fillcolor="black" strokeweight="0"/>
                  <v:shape id="Freeform 757" o:spid="_x0000_s1686" style="position:absolute;left:5021;top:2922;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vnsUA&#10;AADcAAAADwAAAGRycy9kb3ducmV2LnhtbESPQWvCQBSE70L/w/IKXkQ3eogSXaWWCvaotqC3R/Y1&#10;SZt9G3ZXk/rrXUHwOMzMN8xi1ZlaXMj5yrKC8SgBQZxbXXGh4OuwGc5A+ICssbZMCv7Jw2r50ltg&#10;pm3LO7rsQyEihH2GCsoQmkxKn5dk0I9sQxy9H+sMhihdIbXDNsJNLSdJkkqDFceFEht6Lyn/25+N&#10;gmRwbdvThxt//25Ypke7vq4/O6X6r93bHESgLjzDj/ZWK0hnU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2++exQAAANwAAAAPAAAAAAAAAAAAAAAAAJgCAABkcnMv&#10;ZG93bnJldi54bWxQSwUGAAAAAAQABAD1AAAAigMAAAAA&#10;" path="m44,60r,8l,68,,62,6,52,8,49r9,-6l30,30r3,-6l33,13,30,11,25,8r-8,l14,11r-3,5l8,19,,19,,13,3,8,6,5,22,r6,l33,2r8,9l41,27r-2,5l25,46r-6,3l11,57r,3l44,60xe" fillcolor="black" strokeweight="0">
                    <v:path arrowok="t" o:connecttype="custom" o:connectlocs="44,60;44,68;0,68;0,62;6,52;8,49;17,43;30,30;33,24;33,13;30,11;25,8;17,8;14,11;11,16;8,19;0,19;0,13;3,8;6,5;22,0;28,0;33,2;41,11;41,27;39,32;25,46;19,49;11,57;11,60;44,60" o:connectangles="0,0,0,0,0,0,0,0,0,0,0,0,0,0,0,0,0,0,0,0,0,0,0,0,0,0,0,0,0,0,0"/>
                  </v:shape>
                  <v:line id="Line 758" o:spid="_x0000_s1687" style="position:absolute;visibility:visible;mso-wrap-style:square" from="5133,2752" to="5202,2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KHTsIAAADcAAAADwAAAGRycy9kb3ducmV2LnhtbERPPW/CMBDdkfgP1iGxgQNDlAYMQkgg&#10;xNCWwMB4io8kEJ9DbEL67+uhUsen971c96YWHbWusqxgNo1AEOdWV1wouJx3kwSE88gaa8uk4Icc&#10;rFfDwRJTbd98oi7zhQgh7FJUUHrfpFK6vCSDbmob4sDdbGvQB9gWUrf4DuGmlvMoiqXBikNDiQ1t&#10;S8of2cso2H0e62yfnWbdVd+/ovj5sUm+tVLjUb9ZgPDU+3/xn/ugFcRJWBvOhCM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KHTsIAAADcAAAADwAAAAAAAAAAAAAA&#10;AAChAgAAZHJzL2Rvd25yZXYueG1sUEsFBgAAAAAEAAQA+QAAAJADAAAAAA==&#10;" strokeweight=".15pt"/>
                  <v:line id="Line 759" o:spid="_x0000_s1688" style="position:absolute;flip:x;visibility:visible;mso-wrap-style:square" from="8094,2752" to="8163,2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PmLMAAAADcAAAADwAAAGRycy9kb3ducmV2LnhtbESPy4rCQBBF98L8Q1OCO+3oQjRjGxxF&#10;ZrY+si/SZRKSrg6pHs38vT0guLzcx+FussG16k691J4NzGcJKOLC25pLA9fLcboCJQHZYuuZDPyR&#10;QLb9GG0wtf7BJ7qfQ6niCEuKBqoQulRrKSpyKDPfEUfv5nuHIcq+1LbHRxx3rV4kyVI7rDkSKuxo&#10;X1HRnH9dhHzl9nTg72afi7W3nbT+KLkxk/Gw+wQVaAjv8Kv9Yw0sV2v4PxOPgN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Sz5izAAAAA3AAAAA8AAAAAAAAAAAAAAAAA&#10;oQIAAGRycy9kb3ducmV2LnhtbFBLBQYAAAAABAAEAPkAAACOAwAAAAA=&#10;" strokeweight=".15pt"/>
                  <v:rect id="Rectangle 760" o:spid="_x0000_s1689" style="position:absolute;left:4988;top:2755;width:2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trRsMA&#10;AADcAAAADwAAAGRycy9kb3ducmV2LnhtbERPy2rCQBTdF/oPwy1010y0YDVmlFJRpK60XWR5ydw8&#10;NHMnZEaT+PWdhdDl4bzT9WAacaPO1ZYVTKIYBHFudc2lgt+f7dschPPIGhvLpGAkB+vV81OKibY9&#10;H+l28qUIIewSVFB53yZSurwigy6yLXHgCtsZ9AF2pdQd9iHcNHIaxzNpsObQUGFLXxXll9PVKMgO&#10;0/eL3cnS3be22Hx/nMc8uyv1+jJ8LkF4Gvy/+OHeawWzRZgfzo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trRsMAAADcAAAADwAAAAAAAAAAAAAAAACYAgAAZHJzL2Rv&#10;d25yZXYueG1sUEsFBgAAAAAEAAQA9QAAAIgDAAAAAA==&#10;" fillcolor="black" strokeweight="0"/>
                  <v:shape id="Freeform 761" o:spid="_x0000_s1690" style="position:absolute;left:5027;top:2714;width:24;height:68;visibility:visible;mso-wrap-style:square;v-text-anchor:top" coordsize="2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47hMYA&#10;AADcAAAADwAAAGRycy9kb3ducmV2LnhtbESPQWsCMRSE7wX/Q3hCbzVroVJXo4ilUAqVVkX09tw8&#10;k9XNy7JJddtf3xQEj8PMfMOMp62rxJmaUHpW0O9lIIgLr0s2Ctar14dnECEia6w8k4IfCjCddO7G&#10;mGt/4S86L6MRCcIhRwU2xjqXMhSWHIaer4mTd/CNw5hkY6Ru8JLgrpKPWTaQDktOCxZrmlsqTstv&#10;p+C4ed9/7Bbm5fNpe7IL84srHKJS9912NgIRqY238LX9phUMhn34P5OOgJ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47hMYAAADcAAAADwAAAAAAAAAAAAAAAACYAgAAZHJz&#10;L2Rvd25yZXYueG1sUEsFBgAAAAAEAAQA9QAAAIsDAAAAAA==&#10;" path="m24,68r-8,l16,16r-3,3l2,24,,24,,16,5,13,11,8,16,5,19,r5,l24,68xe" fillcolor="black" strokeweight="0">
                    <v:path arrowok="t" o:connecttype="custom" o:connectlocs="24,68;16,68;16,16;13,19;2,24;0,24;0,16;5,13;11,8;16,5;19,0;24,0;24,68" o:connectangles="0,0,0,0,0,0,0,0,0,0,0,0,0"/>
                  </v:shape>
                  <v:line id="Line 762" o:spid="_x0000_s1691" style="position:absolute;visibility:visible;mso-wrap-style:square" from="5133,2541" to="5202,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MmecUAAADcAAAADwAAAGRycy9kb3ducmV2LnhtbESPQYvCMBSE7wv+h/AEb2uqh6LVKCK4&#10;LB50rR48PppnW21eahNr/febhQWPw8x8w8yXnalES40rLSsYDSMQxJnVJecKTsfN5wSE88gaK8uk&#10;4EUOlovexxwTbZ98oDb1uQgQdgkqKLyvEyldVpBBN7Q1cfAutjHog2xyqRt8Brip5DiKYmmw5LBQ&#10;YE3rgrJb+jAKNrttlX6lh1F71td9FN+nq8mPVmrQ71YzEJ46/w7/t7+1gng6hr8z4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MmecUAAADcAAAADwAAAAAAAAAA&#10;AAAAAAChAgAAZHJzL2Rvd25yZXYueG1sUEsFBgAAAAAEAAQA+QAAAJMDAAAAAA==&#10;" strokeweight=".15pt"/>
                  <v:line id="Line 763" o:spid="_x0000_s1692" style="position:absolute;flip:x;visibility:visible;mso-wrap-style:square" from="8094,2541" to="8163,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JHG8EAAADcAAAADwAAAGRycy9kb3ducmV2LnhtbESPT0vDQBDF74V+h2UK3pqNCqXGbkOs&#10;BL22NfchO01Cs7Mhszbx27uC0OPj/fnxdvnsenWjUTrPBh6TFBRx7W3HjYGvc7negpKAbLH3TAZ+&#10;SCDfLxc7zKyf+Ei3U2hUHGHJ0EAbwpBpLXVLDiXxA3H0Ln50GKIcG21HnOK46/VTmm60w44jocWB&#10;Di3V19O3i5C3yh7f+eN6qMTaSyG9L6Uy5mE1F6+gAs3hHv5vf1oDm5dn+DsTj4D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gkcbwQAAANwAAAAPAAAAAAAAAAAAAAAA&#10;AKECAABkcnMvZG93bnJldi54bWxQSwUGAAAAAAQABAD5AAAAjwMAAAAA&#10;" strokeweight=".15pt"/>
                  <v:shape id="Freeform 764" o:spid="_x0000_s1693" style="position:absolute;left:5018;top:2503;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rksYA&#10;AADcAAAADwAAAGRycy9kb3ducmV2LnhtbESPQWvCQBSE74X+h+UVequblhA0ukoQS1s9mfbi7ZF9&#10;TYLZt3F3q6m/3hUEj8PMfMPMFoPpxJGcby0reB0lIIgrq1uuFfx8v7+MQfiArLGzTAr+ycNi/vgw&#10;w1zbE2/pWIZaRAj7HBU0IfS5lL5qyKAf2Z44er/WGQxRulpqh6cIN518S5JMGmw5LjTY07Khal/+&#10;GQXpavPxtS3S9ZDuN3V3LrKD2x2Uen4aiimIQEO4h2/tT60gm6RwPROP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hrksYAAADcAAAADwAAAAAAAAAAAAAAAACYAgAAZHJz&#10;L2Rvd25yZXYueG1sUEsFBgAAAAAEAAQA9QAAAIsDAAAAAA==&#10;" path="m,36l3,25,6,16r,-5l14,3,20,r8,l33,3r6,5l44,19r,8l47,36,44,47r,8l42,60r-6,6l31,68r-14,l14,66,9,63,3,47,,36xm11,36r,16l14,57r6,3l31,60r2,-3l36,52r,-33l33,14,22,8r-5,3l14,14r-3,5l11,36xe" fillcolor="black" strokeweight="0">
                    <v:path arrowok="t" o:connecttype="custom" o:connectlocs="0,36;3,25;6,16;6,11;14,3;20,0;28,0;33,3;39,8;44,19;44,27;47,36;44,47;44,55;42,60;36,66;31,68;17,68;14,66;9,63;3,47;0,36;11,36;11,52;14,57;20,60;31,60;33,57;36,52;36,19;33,14;22,8;17,11;14,14;11,19;11,36" o:connectangles="0,0,0,0,0,0,0,0,0,0,0,0,0,0,0,0,0,0,0,0,0,0,0,0,0,0,0,0,0,0,0,0,0,0,0,0"/>
                    <o:lock v:ext="edit" verticies="t"/>
                  </v:shape>
                  <v:line id="Line 765" o:spid="_x0000_s1694" style="position:absolute;flip:y;visibility:visible;mso-wrap-style:square" from="5133,3939" to="5134,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69MEAAADcAAAADwAAAGRycy9kb3ducmV2LnhtbESPT0vDQBDF74V+h2UK3pqNgqXGbkOs&#10;BL22NfchO01Cs7Mhszbx27uC0OPj/fnxdvnsenWjUTrPBh6TFBRx7W3HjYGvc7negpKAbLH3TAZ+&#10;SCDfLxc7zKyf+Ei3U2hUHGHJ0EAbwpBpLXVLDiXxA3H0Ln50GKIcG21HnOK46/VTmm60w44jocWB&#10;Di3V19O3i5C3yh7f+eN6qMTaSyG9L6Uy5mE1F6+gAs3hHv5vf1oDm5dn+DsTj4D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J3r0wQAAANwAAAAPAAAAAAAAAAAAAAAA&#10;AKECAABkcnMvZG93bnJldi54bWxQSwUGAAAAAAQABAD5AAAAjwMAAAAA&#10;" strokeweight=".15pt"/>
                  <v:line id="Line 766" o:spid="_x0000_s1695" style="position:absolute;visibility:visible;mso-wrap-style:square" from="5133,2541" to="5134,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ggesYAAADcAAAADwAAAGRycy9kb3ducmV2LnhtbESPQWvCQBSE70L/w/IKvZmNHoKmWUUK&#10;FumhatpDj4/sM4nNvk13tzH+e7dQ8DjMzDdMsR5NJwZyvrWsYJakIIgrq1uuFXx+bKcLED4ga+ws&#10;k4IreVivHiYF5tpe+EhDGWoRIexzVNCE0OdS+qohgz6xPXH0TtYZDFG6WmqHlwg3nZynaSYNthwX&#10;GuzppaHqu/w1Crbvb135Wh5nw5c+79PsZ7lZHLRST4/j5hlEoDHcw//tnVaQLTP4OxOP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oIHrGAAAA3AAAAA8AAAAAAAAA&#10;AAAAAAAAoQIAAGRycy9kb3ducmV2LnhtbFBLBQYAAAAABAAEAPkAAACUAwAAAAA=&#10;" strokeweight=".15pt"/>
                  <v:shape id="Freeform 767" o:spid="_x0000_s1696" style="position:absolute;left:5109;top:4079;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8iEMMA&#10;AADcAAAADwAAAGRycy9kb3ducmV2LnhtbESPSYsCMRSE7wPzH8Ib8DamZ3FrjTIILnhzwfMjeXY3&#10;dl6aJGr77yeC4LGoqq+oyay1tbiSD5VjBV/dDASxdqbiQsFhv/gcgggR2WDtmBTcKcBs+v42wdy4&#10;G2/puouFSBAOOSooY2xyKYMuyWLouoY4eSfnLcYkfSGNx1uC21p+Z1lfWqw4LZTY0Lwkfd5drAKz&#10;0svh9kdvfld4xPnF28W5t1Sq89H+jUFEauMr/GyvjYL+aACPM+kI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8iEMMAAADcAAAADwAAAAAAAAAAAAAAAACYAgAAZHJzL2Rv&#10;d25yZXYueG1sUEsFBgAAAAAEAAQA9QAAAIgDAAAAAA==&#10;" path="m,35l3,24,5,16r,-5l13,2,19,r8,l33,2r5,6l44,19r,8l46,35,44,46r,8l41,60r-6,5l30,68r-14,l13,65,8,63,3,46,,35xm11,35r,17l13,57r6,3l30,60r3,-3l35,52r,-33l33,13,22,8r-6,3l13,13r-2,6l11,35xe" fillcolor="black" strokeweight="0">
                    <v:path arrowok="t" o:connecttype="custom" o:connectlocs="0,35;3,24;5,16;5,11;13,2;19,0;27,0;33,2;38,8;44,19;44,27;46,35;44,46;44,54;41,60;35,65;30,68;16,68;13,65;8,63;3,46;0,35;11,35;11,52;13,57;19,60;30,60;33,57;35,52;35,19;33,13;22,8;16,11;13,13;11,19;11,35" o:connectangles="0,0,0,0,0,0,0,0,0,0,0,0,0,0,0,0,0,0,0,0,0,0,0,0,0,0,0,0,0,0,0,0,0,0,0,0"/>
                    <o:lock v:ext="edit" verticies="t"/>
                  </v:shape>
                  <v:line id="Line 768" o:spid="_x0000_s1697" style="position:absolute;flip:y;visibility:visible;mso-wrap-style:square" from="5511,3939" to="5512,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bVar0AAADcAAAADwAAAGRycy9kb3ducmV2LnhtbERPS2vCQBC+C/0Pywi96cYeRFNXsRap&#10;Vx+5D9kxCWZnQ2ar6b/vHASPH997tRlCa+7USxPZwWyagSEuo2+4cnA57ycLMJKQPbaRycEfCWzW&#10;b6MV5j4++Ej3U6qMhrDk6KBOqcutlbKmgDKNHbFy19gHTAr7yvoeHxoeWvuRZXMbsGFtqLGjXU3l&#10;7fQbtOSr8Mdv/rntCvH+upU27qVw7n08bD/BJBrSS/x0H7yD+VLX6hk9Anb9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4m1Wq9AAAA3AAAAA8AAAAAAAAAAAAAAAAAoQIA&#10;AGRycy9kb3ducmV2LnhtbFBLBQYAAAAABAAEAPkAAACLAwAAAAA=&#10;" strokeweight=".15pt"/>
                  <v:line id="Line 769" o:spid="_x0000_s1698" style="position:absolute;visibility:visible;mso-wrap-style:square" from="5511,2541" to="5512,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e0CMUAAADcAAAADwAAAGRycy9kb3ducmV2LnhtbESPT2vCQBTE74V+h+UVvNWNHoKJriIF&#10;i3jwT9qDx0f2mcRm36bZNcZv7wqCx2FmfsPMFr2pRUetqywrGA0jEMS51RUXCn5/Vp8TEM4ja6wt&#10;k4IbOVjM399mmGp75QN1mS9EgLBLUUHpfZNK6fKSDLqhbYiDd7KtQR9kW0jd4jXATS3HURRLgxWH&#10;hRIb+iop/8suRsFqu6mz7+ww6o76vIvi/2Q52WulBh/9cgrCU+9f4Wd7rRXESQK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e0CMUAAADcAAAADwAAAAAAAAAA&#10;AAAAAAChAgAAZHJzL2Rvd25yZXYueG1sUEsFBgAAAAAEAAQA+QAAAJMDAAAAAA==&#10;" strokeweight=".15pt"/>
                  <v:shape id="Freeform 770" o:spid="_x0000_s1699" style="position:absolute;left:5486;top:4081;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4/MIA&#10;AADcAAAADwAAAGRycy9kb3ducmV2LnhtbERPTYvCMBC9C/sfwix4EU31oGs1ym5BdA8e1EU8Ds3Y&#10;FJtJaaK2/35zEDw+3vdy3dpKPKjxpWMF41ECgjh3uuRCwd9pM/wC4QOyxsoxKejIw3r10Vtiqt2T&#10;D/Q4hkLEEPYpKjAh1KmUPjdk0Y9cTRy5q2sshgibQuoGnzHcVnKSJFNpseTYYLCmzFB+O96tgs3+&#10;kp267Q9l9eB+nnX7eWZ+50r1P9vvBYhAbXiLX+6dVjBL4vx4Jh4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Knj8wgAAANwAAAAPAAAAAAAAAAAAAAAAAJgCAABkcnMvZG93&#10;bnJldi54bWxQSwUGAAAAAAQABAD1AAAAhwMAAAAA&#10;" path="m,50l11,47r,5l17,58r14,l33,55r3,-5l36,36,31,31,22,28r-5,3l11,36,3,33,9,,41,r,9l17,9,14,25r6,-3l36,22r3,6l41,31r6,10l44,50r,5l36,63r-5,3l14,66,9,63,3,55,,50xe" fillcolor="black" strokeweight="0">
                    <v:path arrowok="t" o:connecttype="custom" o:connectlocs="0,50;11,47;11,52;17,58;31,58;33,55;36,50;36,36;31,31;22,28;17,31;11,36;3,33;9,0;41,0;41,9;17,9;14,25;20,22;36,22;39,28;41,31;47,41;44,50;44,55;36,63;31,66;14,66;9,63;3,55;0,50" o:connectangles="0,0,0,0,0,0,0,0,0,0,0,0,0,0,0,0,0,0,0,0,0,0,0,0,0,0,0,0,0,0,0"/>
                  </v:shape>
                  <v:line id="Line 771" o:spid="_x0000_s1700" style="position:absolute;flip:y;visibility:visible;mso-wrap-style:square" from="5891,3939" to="5892,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fm7cAAAADcAAAADwAAAGRycy9kb3ducmV2LnhtbESPy4rCQBBF9wP+Q1OCu7HjLByJtkEd&#10;xNn6yL5Il0lIujqkWo1/Py0Is7zcx+GussG16k691J4NzKYJKOLC25pLA5fz/nMBSgKyxdYzGXiS&#10;QLYefawwtf7BR7qfQqniCEuKBqoQulRrKSpyKFPfEUfv6nuHIcq+1LbHRxx3rf5Kkrl2WHMkVNjR&#10;rqKiOd1chGxze/zhQ7PLxdrrRlq/l9yYyXjYLEEFGsJ/+N3+tQa+kxm8zsQjo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H35u3AAAAA3AAAAA8AAAAAAAAAAAAAAAAA&#10;oQIAAGRycy9kb3ducmV2LnhtbFBLBQYAAAAABAAEAPkAAACOAwAAAAA=&#10;" strokeweight=".15pt"/>
                  <v:line id="Line 772" o:spid="_x0000_s1701" style="position:absolute;visibility:visible;mso-wrap-style:square" from="5891,2541" to="5892,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i8Y8YAAADcAAAADwAAAGRycy9kb3ducmV2LnhtbESPQWvCQBSE74X+h+UVvNXdeFCbukoo&#10;KOJBa9pDj4/sa5I2+zZm1xj/vSsUehxm5htmsRpsI3rqfO1YQzJWIIgLZ2ouNXx+rJ/nIHxANtg4&#10;Jg1X8rBaPj4sMDXuwkfq81CKCGGfooYqhDaV0hcVWfRj1xJH79t1FkOUXSlNh5cIt42cKDWVFmuO&#10;CxW29FZR8ZufrYb1ftfkm/yY9F/m56Cmp5ds/m60Hj0N2SuIQEP4D/+1t0bDTE3gfiYeAb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4vGPGAAAA3AAAAA8AAAAAAAAA&#10;AAAAAAAAoQIAAGRycy9kb3ducmV2LnhtbFBLBQYAAAAABAAEAPkAAACUAwAAAAA=&#10;" strokeweight=".15pt"/>
                  <v:shape id="Freeform 773" o:spid="_x0000_s1702" style="position:absolute;left:5850;top:4079;width:25;height:68;visibility:visible;mso-wrap-style:square;v-text-anchor:top" coordsize="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4AcYA&#10;AADcAAAADwAAAGRycy9kb3ducmV2LnhtbESPQWvCQBSE74L/YXlCL1J3baFqdCNia+lFsLaCx0f2&#10;mYRk34bsVtP++q4geBxm5htmsexsLc7U+tKxhvFIgSDOnCk51/D9tXmcgvAB2WDtmDT8kodl2u8t&#10;MDHuwp903odcRAj7BDUUITSJlD4ryKIfuYY4eifXWgxRtrk0LV4i3NbySakXabHkuFBgQ+uCsmr/&#10;YzXMfPX2GrwdTulvtz1sSqfet0etHwbdag4iUBfu4Vv7w2iYqGe4nolHQK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q4AcYAAADcAAAADwAAAAAAAAAAAAAAAACYAgAAZHJz&#10;L2Rvd25yZXYueG1sUEsFBgAAAAAEAAQA9QAAAIsDAAAAAA==&#10;" path="m25,68r-11,l14,16r-3,3l6,22,3,24,,24,,16,6,13,14,5,17,r8,l25,68xe" fillcolor="black" strokeweight="0">
                    <v:path arrowok="t" o:connecttype="custom" o:connectlocs="25,68;14,68;14,16;11,19;6,22;3,24;0,24;0,16;6,13;14,5;17,0;25,0;25,68" o:connectangles="0,0,0,0,0,0,0,0,0,0,0,0,0"/>
                  </v:shape>
                  <v:shape id="Freeform 774" o:spid="_x0000_s1703" style="position:absolute;left:5894;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xiMYA&#10;AADcAAAADwAAAGRycy9kb3ducmV2LnhtbESPT2vCQBTE7wW/w/KE3urGEmyJrhLEYltP/rl4e2Sf&#10;SUj2bdxdY9pP3y0Uehxm5jfMYjWYVvTkfG1ZwXSSgCAurK65VHA6vj29gvABWWNrmRR8kYfVcvSw&#10;wEzbO++pP4RSRAj7DBVUIXSZlL6oyKCf2I44ehfrDIYoXSm1w3uEm1Y+J8lMGqw5LlTY0bqiojnc&#10;jIJ0s9t+7PP0c0ibXdl+57OrO1+VehwP+RxEoCH8h//a71rBS5LC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xiMYAAADcAAAADwAAAAAAAAAAAAAAAACYAgAAZHJz&#10;L2Rvd25yZXYueG1sUEsFBgAAAAAEAAQA9QAAAIsDAAAAAA==&#10;" path="m,35l3,24,6,16r,-5l14,2,19,r8,l33,2r5,6l44,19r,8l47,35,44,46r,8l41,60r-5,5l30,68r-11,l8,63,3,46,,35xm11,35r,17l14,57r5,3l30,60r3,-3l36,52r,-33l33,13,22,8r-5,3l14,13r-3,6l11,35xe" fillcolor="black" strokeweight="0">
                    <v:path arrowok="t" o:connecttype="custom" o:connectlocs="0,35;3,24;6,16;6,11;14,2;19,0;27,0;33,2;38,8;44,19;44,27;47,35;44,46;44,54;41,60;36,65;30,68;19,68;8,63;3,46;0,35;11,35;11,52;14,57;19,60;30,60;33,57;36,52;36,19;33,13;22,8;17,11;14,13;11,19;11,35" o:connectangles="0,0,0,0,0,0,0,0,0,0,0,0,0,0,0,0,0,0,0,0,0,0,0,0,0,0,0,0,0,0,0,0,0,0,0"/>
                    <o:lock v:ext="edit" verticies="t"/>
                  </v:shape>
                  <v:line id="Line 775" o:spid="_x0000_s1704" style="position:absolute;flip:y;visibility:visible;mso-wrap-style:square" from="6269,3939" to="6270,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zg7sAAAADcAAAADwAAAGRycy9kb3ducmV2LnhtbESPy4rCQBBF98L8Q1MD7kxnhNEhYyuO&#10;g+jWR/ZFukyC6eqQajX+vS0ILi/3cbizRe8adaVOas8GvpIUFHHhbc2lgeNhPfoBJQHZYuOZDNxJ&#10;YDH/GMwws/7GO7ruQ6niCEuGBqoQ2kxrKSpyKIlviaN38p3DEGVXatvhLY67Ro/TdKId1hwJFba0&#10;qqg47y8uQv5yu/vnzXmVi7WnpTR+Lbkxw89++QsqUB/e4Vd7aw1M0294nolHQM8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7M4O7AAAAA3AAAAA8AAAAAAAAAAAAAAAAA&#10;oQIAAGRycy9kb3ducmV2LnhtbFBLBQYAAAAABAAEAPkAAACOAwAAAAA=&#10;" strokeweight=".15pt"/>
                  <v:line id="Line 776" o:spid="_x0000_s1705" style="position:absolute;visibility:visible;mso-wrap-style:square" from="6269,2541" to="6270,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O6YMYAAADcAAAADwAAAGRycy9kb3ducmV2LnhtbESPQWvCQBSE74L/YXlCb7qrh9RGVxHB&#10;Ujy0NfXg8ZF9JtHs2zS7xvTfdwsFj8PMfMMs172tRUetrxxrmE4UCOLcmYoLDcev3XgOwgdkg7Vj&#10;0vBDHtar4WCJqXF3PlCXhUJECPsUNZQhNKmUPi/Jop+4hjh6Z9daDFG2hTQt3iPc1nKmVCItVhwX&#10;SmxoW1J+zW5Ww+59X2ev2WHanczlQyXfL5v5p9H6adRvFiAC9eER/m+/GQ3PKoG/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DumDGAAAA3AAAAA8AAAAAAAAA&#10;AAAAAAAAoQIAAGRycy9kb3ducmV2LnhtbFBLBQYAAAAABAAEAPkAAACUAwAAAAA=&#10;" strokeweight=".15pt"/>
                  <v:shape id="Freeform 777" o:spid="_x0000_s1706" style="position:absolute;left:6228;top:4079;width:25;height:68;visibility:visible;mso-wrap-style:square;v-text-anchor:top" coordsize="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AsUA&#10;AADcAAAADwAAAGRycy9kb3ducmV2LnhtbESPT2sCMRTE7wW/Q3hCL0WTeqi6GkWsFi+Cf8HjY/Pc&#10;Xdy8LJtUVz99IxQ8DjPzG2Y8bWwprlT7wrGGz64CQZw6U3Cm4bBfdgYgfEA2WDomDXfyMJ203saY&#10;GHfjLV13IRMRwj5BDXkIVSKlT3Oy6LuuIo7e2dUWQ5R1Jk2Ntwi3pewp9SUtFhwXcqxonlN62f1a&#10;DUN/WXwHbz8G9Nisj8vCqZ/1Sev3djMbgQjUhFf4v70yGvqqD88z8Qj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b4CxQAAANwAAAAPAAAAAAAAAAAAAAAAAJgCAABkcnMv&#10;ZG93bnJldi54bWxQSwUGAAAAAAQABAD1AAAAigMAAAAA&#10;" path="m25,68r-11,l14,16r-3,3l5,22,3,24,,24,,16,5,13,14,5,16,r9,l25,68xe" fillcolor="black" strokeweight="0">
                    <v:path arrowok="t" o:connecttype="custom" o:connectlocs="25,68;14,68;14,16;11,19;5,22;3,24;0,24;0,16;5,13;14,5;16,0;25,0;25,68" o:connectangles="0,0,0,0,0,0,0,0,0,0,0,0,0"/>
                  </v:shape>
                  <v:shape id="Freeform 778" o:spid="_x0000_s1707" style="position:absolute;left:6272;top:408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FmcEA&#10;AADcAAAADwAAAGRycy9kb3ducmV2LnhtbERP3WrCMBS+H/gO4Qi7m4ky5+iMImJhCh2s7gEOzVlb&#10;2pyUJGr39uZC2OXH97/ejrYXV/KhdaxhPlMgiCtnWq41/Jzzl3cQISIb7B2Thj8KsN1MntaYGXfj&#10;b7qWsRYphEOGGpoYh0zKUDVkMczcQJy4X+ctxgR9LY3HWwq3vVwo9SYttpwaGhxo31DVlRer4dj7&#10;ZRHKeXcoTvlrsfvq8mOttH6ejrsPEJHG+C9+uD+NhpVKa9OZdAT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iBZnBAAAA3AAAAA8AAAAAAAAAAAAAAAAAmAIAAGRycy9kb3du&#10;cmV2LnhtbFBLBQYAAAAABAAEAPUAAACGAwAAAAA=&#10;" path="m,50l11,47r,5l16,58r14,l33,55r2,-5l35,36,30,31,22,28r-6,3l11,36,2,33,8,,41,r,9l16,9,13,25r6,-3l35,22r3,6l44,31r,5l46,41r-2,9l44,55r-9,8l30,66r-17,l8,63,2,55,,50xe" fillcolor="black" strokeweight="0">
                    <v:path arrowok="t" o:connecttype="custom" o:connectlocs="0,50;11,47;11,52;16,58;30,58;33,55;35,50;35,36;30,31;22,28;16,31;11,36;2,33;8,0;41,0;41,9;16,9;13,25;19,22;35,22;38,28;44,31;44,36;46,41;44,50;44,55;35,63;30,66;13,66;8,63;2,55;0,50" o:connectangles="0,0,0,0,0,0,0,0,0,0,0,0,0,0,0,0,0,0,0,0,0,0,0,0,0,0,0,0,0,0,0,0"/>
                  </v:shape>
                  <v:line id="Line 779" o:spid="_x0000_s1708" style="position:absolute;flip:y;visibility:visible;mso-wrap-style:square" from="6649,3939" to="6650,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Hq68AAAADcAAAADwAAAGRycy9kb3ducmV2LnhtbESPy4rCQBBF98L8Q1MD7kxnXIxOxlYc&#10;B9Gtj+yLdJkE09Uh1Wr8e1sQXF7u43Bni9416kqd1J4NfCUpKOLC25pLA8fDejQFJQHZYuOZDNxJ&#10;YDH/GMwws/7GO7ruQ6niCEuGBqoQ2kxrKSpyKIlviaN38p3DEGVXatvhLY67Ro/T9Fs7rDkSKmxp&#10;VVFx3l9chPzldvfPm/MqF2tPS2n8WnJjhp/98hdUoD68w6/21hqYpD/wPBOPgJ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6uvAAAAA3AAAAA8AAAAAAAAAAAAAAAAA&#10;oQIAAGRycy9kb3ducmV2LnhtbFBLBQYAAAAABAAEAPkAAACOAwAAAAA=&#10;" strokeweight=".15pt"/>
                  <v:line id="Line 780" o:spid="_x0000_s1709" style="position:absolute;visibility:visible;mso-wrap-style:square" from="6649,2541" to="6650,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8RUsMAAADcAAAADwAAAGRycy9kb3ducmV2LnhtbERPPW/CMBDdK/EfrKvE1jhhoDSNQQgJ&#10;hBgopB06nuJrkjY+B9uE9N/XA1LHp/ddrEbTiYGcby0ryJIUBHFldcu1go/37dMChA/IGjvLpOCX&#10;PKyWk4cCc21vfKahDLWIIexzVNCE0OdS+qohgz6xPXHkvqwzGCJ0tdQObzHcdHKWpnNpsOXY0GBP&#10;m4aqn/JqFGyPh67cleds+NTfb+n88rJenLRS08dx/Qoi0Bj+xXf3Xit4zuL8eCYe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EVLDAAAA3AAAAA8AAAAAAAAAAAAA&#10;AAAAoQIAAGRycy9kb3ducmV2LnhtbFBLBQYAAAAABAAEAPkAAACRAwAAAAA=&#10;" strokeweight=".15pt"/>
                  <v:shape id="Freeform 781" o:spid="_x0000_s1710" style="position:absolute;left:6600;top:4079;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Ia8UA&#10;AADcAAAADwAAAGRycy9kb3ducmV2LnhtbESPT2vCQBTE74LfYXlCL6Vu4sFKdJUqCvXoP6i3R/Y1&#10;SZt9G3ZXE/30bqHgcZiZ3zCzRWdqcSXnK8sK0mECgji3uuJCwfGweZuA8AFZY22ZFNzIw2Le780w&#10;07blHV33oRARwj5DBWUITSalz0sy6Ie2IY7et3UGQ5SukNphG+GmlqMkGUuDFceFEhtalZT/7i9G&#10;QfJ6b9vz2qWnnw3L8Zdd3pfbTqmXQfcxBRGoC8/wf/tTK3hPU/g7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UhrxQAAANwAAAAPAAAAAAAAAAAAAAAAAJgCAABkcnMv&#10;ZG93bnJldi54bWxQSwUGAAAAAAQABAD1AAAAigMAAAAA&#10;" path="m44,60r,8l,68,,63,6,52r5,-3l30,30,36,19,33,13r,-2l27,8,17,8r-3,3l11,16r,3l,19,6,8,8,5,14,2,22,r5,l38,5r3,6l44,19r,3l38,33,19,52r-5,2l14,57r-3,3l44,60xe" fillcolor="black" strokeweight="0">
                    <v:path arrowok="t" o:connecttype="custom" o:connectlocs="44,60;44,68;0,68;0,63;6,52;11,49;30,30;36,19;33,13;33,11;27,8;17,8;14,11;11,16;11,19;0,19;6,8;8,5;14,2;22,0;27,0;38,5;41,11;44,19;44,22;38,33;19,52;14,54;14,57;11,60;44,60" o:connectangles="0,0,0,0,0,0,0,0,0,0,0,0,0,0,0,0,0,0,0,0,0,0,0,0,0,0,0,0,0,0,0"/>
                  </v:shape>
                  <v:shape id="Freeform 782" o:spid="_x0000_s1711" style="position:absolute;left:6652;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9ausUA&#10;AADcAAAADwAAAGRycy9kb3ducmV2LnhtbESPQWvCQBSE74L/YXmF3nSjBCvRVYK02OpJ24u3R/Y1&#10;CWbfxt1VU3+9KxQ8DjPzDTNfdqYRF3K+tqxgNExAEBdW11wq+Pn+GExB+ICssbFMCv7Iw3LR780x&#10;0/bKO7rsQykihH2GCqoQ2kxKX1Rk0A9tSxy9X+sMhihdKbXDa4SbRo6TZCIN1hwXKmxpVVFx3J+N&#10;gvR9u/7a5emmS4/bsrnlk5M7nJR6fenyGYhAXXiG/9ufWsHbaA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1q6xQAAANwAAAAPAAAAAAAAAAAAAAAAAJgCAABkcnMv&#10;ZG93bnJldi54bWxQSwUGAAAAAAQABAD1AAAAigMAAAAA&#10;" path="m,35l3,24,6,16r,-5l14,2,19,r8,l33,2r5,6l44,19r,8l47,35,44,46r,8l41,60r-5,5l30,68r-11,l8,63,3,46,,35xm11,35r,17l14,57r5,3l30,60r3,-3l36,52r,-33l33,13,22,8r-5,3l14,13r-3,6l11,35xe" fillcolor="black" strokeweight="0">
                    <v:path arrowok="t" o:connecttype="custom" o:connectlocs="0,35;3,24;6,16;6,11;14,2;19,0;27,0;33,2;38,8;44,19;44,27;47,35;44,46;44,54;41,60;36,65;30,68;19,68;8,63;3,46;0,35;11,35;11,52;14,57;19,60;30,60;33,57;36,52;36,19;33,13;22,8;17,11;14,13;11,19;11,35" o:connectangles="0,0,0,0,0,0,0,0,0,0,0,0,0,0,0,0,0,0,0,0,0,0,0,0,0,0,0,0,0,0,0,0,0,0,0"/>
                    <o:lock v:ext="edit" verticies="t"/>
                  </v:shape>
                  <v:line id="Line 783" o:spid="_x0000_s1712" style="position:absolute;flip:y;visibility:visible;mso-wrap-style:square" from="7027,3939" to="7028,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BL3L8AAADcAAAADwAAAGRycy9kb3ducmV2LnhtbESPy4rCQBBF9wP+Q1OCu7HjCCrRVnwg&#10;ztZH9kW6TILp6pDq0fj39oDg8nIfh7tYda5Wd2ql8mxgNExAEefeVlwYuJz33zNQEpAt1p7JwJME&#10;Vsve1wJT6x98pPspFCqOsKRooAyhSbWWvCSHMvQNcfSuvnUYomwLbVt8xHFX658kmWiHFUdCiQ1t&#10;S8pvpz8XIZvMHnd8uG0zsfa6ltrvJTNm0O/Wc1CBuvAJv9u/1sB0NIb/M/EI6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7BL3L8AAADcAAAADwAAAAAAAAAAAAAAAACh&#10;AgAAZHJzL2Rvd25yZXYueG1sUEsFBgAAAAAEAAQA+QAAAI0DAAAAAA==&#10;" strokeweight=".15pt"/>
                  <v:line id="Line 784" o:spid="_x0000_s1713" style="position:absolute;visibility:visible;mso-wrap-style:square" from="7027,2541" to="7028,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XUcYAAADcAAAADwAAAGRycy9kb3ducmV2LnhtbESPQWvCQBSE74L/YXmCN91ExNo0GxHB&#10;Ij20NfXg8ZF9TaLZt2l2jem/7xYKPQ4z8w2TbgbTiJ46V1tWEM8jEMSF1TWXCk4f+9kahPPIGhvL&#10;pOCbHGyy8SjFRNs7H6nPfSkChF2CCirv20RKV1Rk0M1tSxy8T9sZ9EF2pdQd3gPcNHIRRStpsOaw&#10;UGFLu4qKa34zCvavL03+nB/j/qwvb9Hq63G7ftdKTSfD9gmEp8H/h//aB63gIV7C75lwBG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EF1HGAAAA3AAAAA8AAAAAAAAA&#10;AAAAAAAAoQIAAGRycy9kb3ducmV2LnhtbFBLBQYAAAAABAAEAPkAAACUAwAAAAA=&#10;" strokeweight=".15pt"/>
                  <v:shape id="Freeform 785" o:spid="_x0000_s1714" style="position:absolute;left:6978;top:4079;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5OaMYA&#10;AADcAAAADwAAAGRycy9kb3ducmV2LnhtbESPQWvCQBSE74X+h+UVvIjZRNBKdJVaFOxR20J7e2Sf&#10;Sdrs27C7mtRf7wpCj8PMfMMsVr1pxJmcry0ryJIUBHFhdc2lgo/37WgGwgdkjY1lUvBHHlbLx4cF&#10;5tp2vKfzIZQiQtjnqKAKoc2l9EVFBn1iW+LoHa0zGKJ0pdQOuwg3jRyn6VQarDkuVNjSa0XF7+Fk&#10;FKTDS9d9b1z2+bNlOf2y68v6rVdq8NS/zEEE6sN/+N7eaQXP2QRu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5OaMYAAADcAAAADwAAAAAAAAAAAAAAAACYAgAAZHJz&#10;L2Rvd25yZXYueG1sUEsFBgAAAAAEAAQA9QAAAIsDAAAAAA==&#10;" path="m44,60r,8l,68,,63,5,52r6,-3l30,30,35,19,33,13r,-2l27,8,16,8r-3,3l11,16r,3l,19,5,8,8,5,13,2,22,r5,l38,5r3,6l44,19r,3l38,33,19,52r-6,2l13,57r-2,3l44,60xe" fillcolor="black" strokeweight="0">
                    <v:path arrowok="t" o:connecttype="custom" o:connectlocs="44,60;44,68;0,68;0,63;5,52;11,49;30,30;35,19;33,13;33,11;27,8;16,8;13,11;11,16;11,19;0,19;5,8;8,5;13,2;22,0;27,0;38,5;41,11;44,19;44,22;38,33;19,52;13,54;13,57;11,60;44,60" o:connectangles="0,0,0,0,0,0,0,0,0,0,0,0,0,0,0,0,0,0,0,0,0,0,0,0,0,0,0,0,0,0,0"/>
                  </v:shape>
                  <v:shape id="Freeform 786" o:spid="_x0000_s1715" style="position:absolute;left:7030;top:408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iircUA&#10;AADcAAAADwAAAGRycy9kb3ducmV2LnhtbESP0WrCQBRE3wv+w3IF3+omYrWkriLSQBVSaOwHXLK3&#10;SUj2btjdavr3XUHwcZiZM8xmN5peXMj51rKCdJ6AIK6sbrlW8H3On19B+ICssbdMCv7Iw247edpg&#10;pu2Vv+hShlpECPsMFTQhDJmUvmrIoJ/bgTh6P9YZDFG6WmqH1wg3vVwkyUoabDkuNDjQoaGqK3+N&#10;gmPvXgpfpt17ccqXxf6zy491otRsOu7fQAQawyN8b39oBet0Bbcz8Qj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KKKtxQAAANwAAAAPAAAAAAAAAAAAAAAAAJgCAABkcnMv&#10;ZG93bnJldi54bWxQSwUGAAAAAAQABAD1AAAAigMAAAAA&#10;" path="m,50l11,47r,5l16,58r14,l33,55r2,-5l35,36,30,31,22,28r-6,3l11,36,2,33,8,,41,r,9l16,9,13,25r6,-3l35,22r3,6l44,31r,5l46,41r-2,9l44,55r-9,8l30,66r-17,l8,63,2,55,,50xe" fillcolor="black" strokeweight="0">
                    <v:path arrowok="t" o:connecttype="custom" o:connectlocs="0,50;11,47;11,52;16,58;30,58;33,55;35,50;35,36;30,31;22,28;16,31;11,36;2,33;8,0;41,0;41,9;16,9;13,25;19,22;35,22;38,28;44,31;44,36;46,41;44,50;44,55;35,63;30,66;13,66;8,63;2,55;0,50" o:connectangles="0,0,0,0,0,0,0,0,0,0,0,0,0,0,0,0,0,0,0,0,0,0,0,0,0,0,0,0,0,0,0,0"/>
                  </v:shape>
                  <v:line id="Line 787" o:spid="_x0000_s1716" style="position:absolute;flip:y;visibility:visible;mso-wrap-style:square" from="7407,3939" to="7408,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tN378AAADcAAAADwAAAGRycy9kb3ducmV2LnhtbESPS6vCMBCF94L/IYxwd5rqQi/VKD4Q&#10;3eq1+6EZ22IzKZ2o9d/fCILLw3l8nMWqc7V6UCuVZwPjUQKKOPe24sLA5W8//AUlAdli7ZkMvEhg&#10;tez3Fpha/+QTPc6hUHGEJUUDZQhNqrXkJTmUkW+Io3f1rcMQZVto2+IzjrtaT5Jkqh1WHAklNrQt&#10;Kb+d7y5CNpk97fhw22Zi7XUttd9LZszPoFvPQQXqwjf8aR+tgdl4Bu8z8Qjo5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ItN378AAADcAAAADwAAAAAAAAAAAAAAAACh&#10;AgAAZHJzL2Rvd25yZXYueG1sUEsFBgAAAAAEAAQA+QAAAI0DAAAAAA==&#10;" strokeweight=".15pt"/>
                  <v:line id="Line 788" o:spid="_x0000_s1717" style="position:absolute;visibility:visible;mso-wrap-style:square" from="7407,2541" to="7408,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kdVMMAAADcAAAADwAAAGRycy9kb3ducmV2LnhtbERPPW/CMBDdK/EfrKvE1jhhoDSNQQgJ&#10;hBgopB06nuJrkjY+B9uE9N/XA1LHp/ddrEbTiYGcby0ryJIUBHFldcu1go/37dMChA/IGjvLpOCX&#10;PKyWk4cCc21vfKahDLWIIexzVNCE0OdS+qohgz6xPXHkvqwzGCJ0tdQObzHcdHKWpnNpsOXY0GBP&#10;m4aqn/JqFGyPh67cleds+NTfb+n88rJenLRS08dx/Qoi0Bj+xXf3Xit4zuLaeCYe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JHVTDAAAA3AAAAA8AAAAAAAAAAAAA&#10;AAAAoQIAAGRycy9kb3ducmV2LnhtbFBLBQYAAAAABAAEAPkAAACRAwAAAAA=&#10;" strokeweight=".15pt"/>
                  <v:shape id="Freeform 789" o:spid="_x0000_s1718" style="position:absolute;left:7358;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yFRcMA&#10;AADcAAAADwAAAGRycy9kb3ducmV2LnhtbESPzWoCQRCE74LvMHQgN51V8G91FFEMQi7x5wGamc7u&#10;4k7PstPq+vaZQCDHoqq+olabztfqQW2sAhsYDTNQxDa4igsD18thMAcVBdlhHZgMvCjCZt3vrTB3&#10;4cknepylUAnCMUcDpUiTax1tSR7jMDTEyfsOrUdJsi20a/GZ4L7W4yybao8Vp4USG9qVZG/nuzcg&#10;t9dXbY8024+nHzL59N0u2pMx72/ddglKqJP/8F/76AzMRgv4PZOO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yFRcMAAADcAAAADwAAAAAAAAAAAAAAAACYAgAAZHJzL2Rv&#10;d25yZXYueG1sUEsFBgAAAAAEAAQA9QAAAIgDAAAAAA==&#10;" path="m,52l11,49r,5l14,57r5,3l30,60r3,-3l36,52r,-9l33,38,30,35r-11,l19,27r8,l33,22r,-9l27,8r-8,l14,11r,2l11,19r-8,l3,13,6,8,8,5,14,2,22,r5,l33,2r5,6l41,13r,9l38,24r-2,6l33,30r5,3l41,38r3,3l44,43r3,3l44,54r-6,9l33,65r-3,3l14,68,8,65,3,57,,52xe" fillcolor="black" strokeweight="0">
                    <v:path arrowok="t" o:connecttype="custom" o:connectlocs="0,52;11,49;11,54;14,57;19,60;30,60;33,57;36,52;36,43;33,38;30,35;19,35;19,27;27,27;33,22;33,13;27,8;19,8;14,11;14,13;11,19;3,19;3,13;6,8;8,5;14,2;22,0;27,0;33,2;38,8;41,13;41,22;38,24;36,30;33,30;38,33;41,38;44,41;44,43;47,46;44,54;38,63;33,65;30,68;14,68;8,65;3,57;0,52" o:connectangles="0,0,0,0,0,0,0,0,0,0,0,0,0,0,0,0,0,0,0,0,0,0,0,0,0,0,0,0,0,0,0,0,0,0,0,0,0,0,0,0,0,0,0,0,0,0,0,0"/>
                  </v:shape>
                  <v:shape id="Freeform 790" o:spid="_x0000_s1719" style="position:absolute;left:7410;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r68MA&#10;AADcAAAADwAAAGRycy9kb3ducmV2LnhtbERPz2vCMBS+C/sfwhvspumkOOlMpYzJnJ7sdtnt0by1&#10;xealJrHW/fXmMPD48f1erUfTiYGcby0reJ4lIIgrq1uuFXx/baZLED4ga+wsk4IreVjnD5MVZtpe&#10;+EBDGWoRQ9hnqKAJoc+k9FVDBv3M9sSR+7XOYIjQ1VI7vMRw08l5kiykwZZjQ4M9vTVUHcuzUZC+&#10;7z8+D0W6G9Pjvu7+isXJ/ZyUenoci1cQgcZwF/+7t1rByzzOj2fiEZ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r68MAAADcAAAADwAAAAAAAAAAAAAAAACYAgAAZHJzL2Rv&#10;d25yZXYueG1sUEsFBgAAAAAEAAQA9QAAAIgDAAAAAA==&#10;" path="m,35l3,24,6,16r,-5l14,2,19,r8,l33,2r5,6l44,19r,8l47,35,44,46r,8l41,60r-5,5l30,68r-11,l8,63,3,46,,35xm11,35r,17l14,57r5,3l30,60r3,-3l36,52r,-33l33,13,22,8r-6,3l14,13r-3,6l11,35xe" fillcolor="black" strokeweight="0">
                    <v:path arrowok="t" o:connecttype="custom" o:connectlocs="0,35;3,24;6,16;6,11;14,2;19,0;27,0;33,2;38,8;44,19;44,27;47,35;44,46;44,54;41,60;36,65;30,68;19,68;8,63;3,46;0,35;11,35;11,52;14,57;19,60;30,60;33,57;36,52;36,19;33,13;22,8;16,11;14,13;11,19;11,35" o:connectangles="0,0,0,0,0,0,0,0,0,0,0,0,0,0,0,0,0,0,0,0,0,0,0,0,0,0,0,0,0,0,0,0,0,0,0"/>
                    <o:lock v:ext="edit" verticies="t"/>
                  </v:shape>
                  <v:line id="Line 791" o:spid="_x0000_s1720" style="position:absolute;flip:y;visibility:visible;mso-wrap-style:square" from="7785,3939" to="778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6jcEAAADcAAAADwAAAGRycy9kb3ducmV2LnhtbESPy2rDMBBF94H+g5hCd4mcLNriRg5p&#10;imm3TuP9YI0fxBoZj2q7f18FAl1e7uNw94fF9WqiUTrPBrabBBRx5W3HjYHLd75+BSUB2WLvmQz8&#10;ksAhe1jtMbV+5oKmc2hUHGFJ0UAbwpBqLVVLDmXjB+Lo1X50GKIcG21HnOO46/UuSZ61w44jocWB&#10;Ti1V1/OPi5D30hYf/Hk9lWJtfZTe51Ia8/S4HN9ABVrCf/je/rIGXnZbuJ2JR0B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QrqNwQAAANwAAAAPAAAAAAAAAAAAAAAA&#10;AKECAABkcnMvZG93bnJldi54bWxQSwUGAAAAAAQABAD5AAAAjwMAAAAA&#10;" strokeweight=".15pt"/>
                  <v:line id="Line 792" o:spid="_x0000_s1721" style="position:absolute;visibility:visible;mso-wrap-style:square" from="7785,2541" to="7786,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3gA8YAAADcAAAADwAAAGRycy9kb3ducmV2LnhtbESPQWvCQBSE74L/YXmF3nRjDtZG1xAE&#10;S/FQa/Tg8ZF9JrHZt2l2jem/7wqFHoeZ+YZZpYNpRE+dqy0rmE0jEMSF1TWXCk7H7WQBwnlkjY1l&#10;UvBDDtL1eLTCRNs7H6jPfSkChF2CCirv20RKV1Rk0E1tSxy8i+0M+iC7UuoO7wFuGhlH0VwarDks&#10;VNjSpqLiK78ZBduPXZO/5YdZf9bXfTT/fs0Wn1qp56chW4LwNPj/8F/7XSt4iWN4nA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N4APGAAAA3AAAAA8AAAAAAAAA&#10;AAAAAAAAoQIAAGRycy9kb3ducmV2LnhtbFBLBQYAAAAABAAEAPkAAACUAwAAAAA=&#10;" strokeweight=".15pt"/>
                  <v:shape id="Freeform 793" o:spid="_x0000_s1722" style="position:absolute;left:7736;top:4079;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FoM8YA&#10;AADcAAAADwAAAGRycy9kb3ducmV2LnhtbESPQWvCQBSE74L/YXlCb7pRoWp0FbEtrZeKUe+P7DOJ&#10;Zt+m2a1Gf31XKHgcZuYbZrZoTCkuVLvCsoJ+LwJBnFpdcKZgv/vojkE4j6yxtEwKbuRgMW+3Zhhr&#10;e+UtXRKfiQBhF6OC3PsqltKlORl0PVsRB+9oa4M+yDqTusZrgJtSDqLoVRosOCzkWNEqp/Sc/BoF&#10;95/34XGzTk6T89tp81kWyWH1fVPqpdMspyA8Nf4Z/m9/aQWjwRAeZ8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FoM8YAAADcAAAADwAAAAAAAAAAAAAAAACYAgAAZHJz&#10;L2Rvd25yZXYueG1sUEsFBgAAAAAEAAQA9QAAAIsDAAAAAA==&#10;" path="m,52l11,49r,5l13,57r6,3l30,60r3,-3l35,52r,-9l33,38,30,35r-11,l19,27r8,l33,22r,-9l27,8r-8,l13,11r,2l11,19r-9,l2,13,5,8,8,5,13,2,22,r5,l33,2r5,6l41,13r,9l38,24r-3,6l33,30r5,3l41,38r2,3l43,43r3,3l43,54r-5,9l33,65r-3,3l13,68,8,65,2,57,,52xe" fillcolor="black" strokeweight="0">
                    <v:path arrowok="t" o:connecttype="custom" o:connectlocs="0,52;11,49;11,54;13,57;19,60;30,60;33,57;35,52;35,43;33,38;30,35;19,35;19,27;27,27;33,22;33,13;27,8;19,8;13,11;13,13;11,19;2,19;2,13;5,8;8,5;13,2;22,0;27,0;33,2;38,8;41,13;41,22;38,24;35,30;33,30;38,33;41,38;43,41;43,43;46,46;43,54;38,63;33,65;30,68;13,68;8,65;2,57;0,52" o:connectangles="0,0,0,0,0,0,0,0,0,0,0,0,0,0,0,0,0,0,0,0,0,0,0,0,0,0,0,0,0,0,0,0,0,0,0,0,0,0,0,0,0,0,0,0,0,0,0,0"/>
                  </v:shape>
                  <v:shape id="Freeform 794" o:spid="_x0000_s1723" style="position:absolute;left:7788;top:408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T/MQA&#10;AADcAAAADwAAAGRycy9kb3ducmV2LnhtbESP0WrCQBRE3wv+w3ILvtWNolVSVxExoIUIxn7AJXub&#10;hGTvht1V07/vCoU+DjNzhllvB9OJOznfWFYwnSQgiEurG64UfF2ztxUIH5A1dpZJwQ952G5GL2tM&#10;tX3whe5FqESEsE9RQR1Cn0rpy5oM+ontiaP3bZ3BEKWrpHb4iHDTyVmSvEuDDceFGnva11S2xc0o&#10;OHVukfti2h7yz2ye785tdqoSpcavw+4DRKAh/If/2ketYDmbw/N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aU/zEAAAA3AAAAA8AAAAAAAAAAAAAAAAAmAIAAGRycy9k&#10;b3ducmV2LnhtbFBLBQYAAAAABAAEAPUAAACJAwAAAAA=&#10;" path="m,50l11,47r,5l16,58r14,l33,55r2,-5l35,36,30,31,22,28r-6,3l11,36,2,33,8,,41,r,9l16,9,13,25r6,-3l35,22r3,6l43,31r,5l46,41r-3,9l43,55r-8,8l30,66r-17,l8,63,2,55,,50xe" fillcolor="black" strokeweight="0">
                    <v:path arrowok="t" o:connecttype="custom" o:connectlocs="0,50;11,47;11,52;16,58;30,58;33,55;35,50;35,36;30,31;22,28;16,31;11,36;2,33;8,0;41,0;41,9;16,9;13,25;19,22;35,22;38,28;43,31;43,36;46,41;43,50;43,55;35,63;30,66;13,66;8,63;2,55;0,50" o:connectangles="0,0,0,0,0,0,0,0,0,0,0,0,0,0,0,0,0,0,0,0,0,0,0,0,0,0,0,0,0,0,0,0"/>
                  </v:shape>
                  <v:line id="Line 795" o:spid="_x0000_s1724" style="position:absolute;flip:y;visibility:visible;mso-wrap-style:square" from="8163,3939" to="8164,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m8jr8AAADcAAAADwAAAGRycy9kb3ducmV2LnhtbESPSYvCQBCF7wP+h6aEuY0dBReirbgg&#10;ztUl9yJdJsF0dUi1mvn39oDg8fGWj7dYda5WD2ql8mxgOEhAEefeVlwYuJz3PzNQEpAt1p7JwB8J&#10;rJa9rwWm1j/5SI9TKFQcYUnRQBlCk2oteUkOZeAb4uhdfeswRNkW2rb4jOOu1qMkmWiHFUdCiQ1t&#10;S8pvp7uLkE1mjzs+3LaZWHtdS+33khnz3e/Wc1CBuvAJv9u/1sB0NIb/M/EI6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Xm8jr8AAADcAAAADwAAAAAAAAAAAAAAAACh&#10;AgAAZHJzL2Rvd25yZXYueG1sUEsFBgAAAAAEAAQA+QAAAI0DAAAAAA==&#10;" strokeweight=".15pt"/>
                  <v:line id="Line 796" o:spid="_x0000_s1725" style="position:absolute;visibility:visible;mso-wrap-style:square" from="8163,2541" to="8164,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bmAMYAAADcAAAADwAAAGRycy9kb3ducmV2LnhtbESPQWvCQBSE74X+h+UVeqsbPUSNriEU&#10;LKUHq9GDx0f2mcRm36bZbYz/3i0IHoeZ+YZZpoNpRE+dqy0rGI8iEMSF1TWXCg779dsMhPPIGhvL&#10;pOBKDtLV89MSE20vvKM+96UIEHYJKqi8bxMpXVGRQTeyLXHwTrYz6IPsSqk7vAS4aeQkimJpsOaw&#10;UGFL7xUVP/mfUbDefDX5R74b90d9/o7i33k222qlXl+GbAHC0+Af4Xv7UyuYTmL4PxOO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25gDGAAAA3AAAAA8AAAAAAAAA&#10;AAAAAAAAoQIAAGRycy9kb3ducmV2LnhtbFBLBQYAAAAABAAEAPkAAACUAwAAAAA=&#10;" strokeweight=".15pt"/>
                  <v:shape id="Freeform 797" o:spid="_x0000_s1726" style="position:absolute;left:8111;top:4081;width:49;height:66;visibility:visible;mso-wrap-style:square;v-text-anchor:top" coordsize="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x7cMA&#10;AADcAAAADwAAAGRycy9kb3ducmV2LnhtbESPT4vCMBTE74LfITzBm6b1oFKNsruwIIoH/+yeH82z&#10;7W7zUpqo6bc3guBxmJnfMMt1MLW4UesqywrScQKCOLe64kLB+fQ9moNwHlljbZkUdORgver3lphp&#10;e+cD3Y6+EBHCLkMFpfdNJqXLSzLoxrYhjt7FtgZ9lG0hdYv3CDe1nCTJVBqsOC6U2NBXSfn/8WoU&#10;/Ow2ZNPfz3rrwn437ZIq/KWdUsNB+FiA8BT8O/xqb7SC2WQG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x7cMAAADcAAAADwAAAAAAAAAAAAAAAACYAgAAZHJzL2Rv&#10;d25yZXYueG1sUEsFBgAAAAAEAAQA9QAAAIgDAAAAAA==&#10;" path="m30,66r,-16l,50,,41,32,r9,l41,41r8,l49,50r-8,l41,66r-11,xm30,41r,-24l11,41r19,xe" fillcolor="black" strokeweight="0">
                    <v:path arrowok="t" o:connecttype="custom" o:connectlocs="30,66;30,50;0,50;0,41;32,0;41,0;41,41;49,41;49,50;41,50;41,66;30,66;30,41;30,17;11,41;30,41" o:connectangles="0,0,0,0,0,0,0,0,0,0,0,0,0,0,0,0"/>
                    <o:lock v:ext="edit" verticies="t"/>
                  </v:shape>
                  <v:shape id="Freeform 798" o:spid="_x0000_s1727" style="position:absolute;left:8165;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n7cMA&#10;AADcAAAADwAAAGRycy9kb3ducmV2LnhtbERPz2vCMBS+C/sfwhvspumkOOlMpYzJnJ7sdtnt0by1&#10;xealJrHW/fXmMPD48f1erUfTiYGcby0reJ4lIIgrq1uuFXx/baZLED4ga+wsk4IreVjnD5MVZtpe&#10;+EBDGWoRQ9hnqKAJoc+k9FVDBv3M9sSR+7XOYIjQ1VI7vMRw08l5kiykwZZjQ4M9vTVUHcuzUZC+&#10;7z8+D0W6G9Pjvu7+isXJ/ZyUenoci1cQgcZwF/+7t1rByzyujWfiEZ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un7cMAAADcAAAADwAAAAAAAAAAAAAAAACYAgAAZHJzL2Rv&#10;d25yZXYueG1sUEsFBgAAAAAEAAQA9QAAAIgDAAAAAA==&#10;" path="m,35l3,24,6,16r,-5l14,2,19,r9,l33,2r6,6l44,19r,8l47,35,44,46r,8l41,60r-5,5l30,68r-11,l9,63,3,46,,35xm11,35r,17l14,57r5,3l30,60r3,-3l36,52r,-33l33,13,22,8r-5,3l14,13r-3,6l11,35xe" fillcolor="black" strokeweight="0">
                    <v:path arrowok="t" o:connecttype="custom" o:connectlocs="0,35;3,24;6,16;6,11;14,2;19,0;28,0;33,2;39,8;44,19;44,27;47,35;44,46;44,54;41,60;36,65;30,68;19,68;9,63;3,46;0,35;11,35;11,52;14,57;19,60;30,60;33,57;36,52;36,19;33,13;22,8;17,11;14,13;11,19;11,35" o:connectangles="0,0,0,0,0,0,0,0,0,0,0,0,0,0,0,0,0,0,0,0,0,0,0,0,0,0,0,0,0,0,0,0,0,0,0"/>
                    <o:lock v:ext="edit" verticies="t"/>
                  </v:shape>
                  <v:rect id="Rectangle 799" o:spid="_x0000_s1728" style="position:absolute;left:5133;top:2541;width:3030;height: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Vs8QA&#10;AADcAAAADwAAAGRycy9kb3ducmV2LnhtbESPT2sCMRTE74V+h/CE3mpWD/5ZjWJbKoonrb0/Ns/N&#10;4uZlm6S6+umNIHgcZuY3zHTe2lqcyIfKsYJeNwNBXDhdcalg//P9PgIRIrLG2jEpuFCA+ez1ZYq5&#10;dmfe0mkXS5EgHHJUYGJscilDYchi6LqGOHkH5y3GJH0ptcdzgtta9rNsIC1WnBYMNvRpqDju/q0C&#10;NmG5/9uY5aFcDxbNOFw//O+XUm+ddjEBEamNz/CjvdIKhv0x3M+kI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61bPEAAAA3AAAAA8AAAAAAAAAAAAAAAAAmAIAAGRycy9k&#10;b3ducmV2LnhtbFBLBQYAAAAABAAEAPUAAACJAwAAAAA=&#10;" filled="f" strokeweight=".15pt"/>
                  <v:rect id="Rectangle 800" o:spid="_x0000_s1729" style="position:absolute;left:6428;top:2339;width: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w74b4A&#10;AADcAAAADwAAAGRycy9kb3ducmV2LnhtbERPyw7BQBTdS/zD5ErsmCJByhAhRFh5LCxvOldbOnea&#10;zqB8vVlILE/OezqvTSGeVLncsoJeNwJBnFidc6rgfFp3xiCcR9ZYWCYFb3IwnzUbU4y1ffGBnkef&#10;ihDCLkYFmfdlLKVLMjLourYkDtzVVgZ9gFUqdYWvEG4K2Y+ioTSYc2jIsKRlRsn9+DAKLvv+4G43&#10;MnWftb2udqPbO7l8lGq36sUEhKfa/8U/91YrGA3C/HAmHAE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sO+G+AAAA3AAAAA8AAAAAAAAAAAAAAAAAmAIAAGRycy9kb3ducmV2&#10;LnhtbFBLBQYAAAAABAAEAPUAAACDAwAAAAA=&#10;" fillcolor="black" strokeweight="0"/>
                  <v:shape id="Freeform 801" o:spid="_x0000_s1730" style="position:absolute;left:6452;top:2358;width:39;height:49;visibility:visible;mso-wrap-style:square;v-text-anchor:top" coordsize="3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FZE8UA&#10;AADcAAAADwAAAGRycy9kb3ducmV2LnhtbESP0WrCQBRE3wv+w3IF3+rGCu0aXSUUBGmhxegHXLLX&#10;JJq9G7Orpn59t1DwcZiZM8xi1dtGXKnztWMNk3ECgrhwpuZSw363flYgfEA22DgmDT/kYbUcPC0w&#10;Ne7GW7rmoRQRwj5FDVUIbSqlLyqy6MeuJY7ewXUWQ5RdKU2Htwi3jXxJkldpsea4UGFL7xUVp/xi&#10;NeT7+3f29anuHzY7ZnyeqYtShdajYZ/NQQTqwyP8394YDW/TC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MVkTxQAAANwAAAAPAAAAAAAAAAAAAAAAAJgCAABkcnMv&#10;ZG93bnJldi54bWxQSwUGAAAAAAQABAD1AAAAigMAAAAA&#10;" path="m,49l,,9,r,8l17,,30,r6,6l39,11r,38l30,49r,-35l28,11r,-3l17,8r-6,6l11,16,9,22r,27l,49xe" fillcolor="black" strokeweight="0">
                    <v:path arrowok="t" o:connecttype="custom" o:connectlocs="0,49;0,0;9,0;9,8;17,0;30,0;36,6;39,11;39,49;30,49;30,14;28,11;28,8;17,8;11,14;11,16;9,22;9,49;0,49" o:connectangles="0,0,0,0,0,0,0,0,0,0,0,0,0,0,0,0,0,0,0"/>
                  </v:shape>
                  <v:shape id="Freeform 802" o:spid="_x0000_s1731" style="position:absolute;left:6499;top:2358;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U8UA&#10;AADcAAAADwAAAGRycy9kb3ducmV2LnhtbESPT2vCQBTE7wW/w/IEL0U3KjWaukqRCh79B+b4yD6T&#10;1OzbNLuN8dt3CwWPw8z8hlmuO1OJlhpXWlYwHkUgiDOrS84VnE/b4RyE88gaK8uk4EEO1qveyxIT&#10;be98oPbocxEg7BJUUHhfJ1K6rCCDbmRr4uBdbWPQB9nkUjd4D3BTyUkUzaTBksNCgTVtCspuxx+j&#10;IP3cn8vrY79rFxd6jb/eUrn4TpUa9LuPdxCeOv8M/7d3WkE8ncDf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9JTxQAAANwAAAAPAAAAAAAAAAAAAAAAAJgCAABkcnMv&#10;ZG93bnJldi54bWxQSwUGAAAAAAQABAD1AAAAigMAAAAA&#10;" path="m16,49l,,11,r8,30l22,36r,2l24,36r,-6l35,r9,l27,49r-11,xe" fillcolor="black" strokeweight="0">
                    <v:path arrowok="t" o:connecttype="custom" o:connectlocs="16,49;0,0;11,0;19,30;22,36;22,38;24,36;24,30;35,0;44,0;27,49;16,49" o:connectangles="0,0,0,0,0,0,0,0,0,0,0,0"/>
                  </v:shape>
                  <v:shape id="Freeform 803" o:spid="_x0000_s1732" style="position:absolute;left:6548;top:2358;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5z8gA&#10;AADcAAAADwAAAGRycy9kb3ducmV2LnhtbESPT2sCMRTE70K/Q3iFXkSz/qmWrVG0UCg9KFURvD02&#10;r7tbNy9Lkq5rP30jCB6HmfkNM1u0phINOV9aVjDoJyCIM6tLzhXsd++9FxA+IGusLJOCC3lYzB86&#10;M0y1PfMXNduQiwhhn6KCIoQ6ldJnBRn0fVsTR+/bOoMhSpdL7fAc4aaSwySZSIMlx4UCa3orKDtt&#10;f42CTZI10n12Dz/rv+Pz5TQd+1VtlXp6bJevIAK14R6+tT+0guloBNcz8QjI+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hvnPyAAAANwAAAAPAAAAAAAAAAAAAAAAAJgCAABk&#10;cnMvZG93bnJldi54bWxQSwUGAAAAAAQABAD1AAAAjQMAAAAA&#10;" path="m36,36r8,l41,41r-5,6l30,49r-13,l6,44,,33,,16,6,6,17,,27,,38,6r6,10l44,27,8,27r,6l17,41r13,l36,36xm8,19r28,l36,14,33,11,27,8,17,8r-6,3l8,14r,5xe" fillcolor="black" strokeweight="0">
                    <v:path arrowok="t" o:connecttype="custom" o:connectlocs="36,36;44,36;41,41;36,47;30,49;17,49;6,44;0,33;0,16;6,6;17,0;27,0;38,6;44,16;44,27;8,27;8,33;17,41;30,41;36,36;8,19;36,19;36,14;33,11;27,8;17,8;11,11;8,14;8,19" o:connectangles="0,0,0,0,0,0,0,0,0,0,0,0,0,0,0,0,0,0,0,0,0,0,0,0,0,0,0,0,0"/>
                    <o:lock v:ext="edit" verticies="t"/>
                  </v:shape>
                  <v:shape id="Freeform 804" o:spid="_x0000_s1733" style="position:absolute;left:6600;top:2358;width:38;height:49;visibility:visible;mso-wrap-style:square;v-text-anchor:top" coordsize="3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I6PsYA&#10;AADcAAAADwAAAGRycy9kb3ducmV2LnhtbESPT2sCMRTE7wW/Q3hCbzXrn9a6GsVWCgr20LXg9bF5&#10;blY3L8sm1dVP3wiFHoeZ+Q0zW7S2EmdqfOlYQb+XgCDOnS65UPC9+3h6BeEDssbKMSm4kofFvPMw&#10;w1S7C3/ROQuFiBD2KSowIdSplD43ZNH3XE0cvYNrLIYom0LqBi8Rbis5SJIXabHkuGCwpndD+Sn7&#10;sQp8u90c99nqdhpiYSbPn/lbufVKPXbb5RREoDb8h//aa61gPBzB/U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I6PsYAAADcAAAADwAAAAAAAAAAAAAAAACYAgAAZHJz&#10;L2Rvd25yZXYueG1sUEsFBgAAAAAEAAQA9QAAAIsDAAAAAA==&#10;" path="m,36l8,33r,3l11,38r,3l27,41r3,-3l30,33r-3,l25,30,19,27r-5,l11,25r-3,l,16,,8,6,3r2,l11,,27,r9,8l36,14r-9,l27,11,25,8,11,8,8,11r,3l11,14r,2l17,16r2,3l25,22r5,l33,25r5,2l38,41r-2,6l30,49r-19,l6,47,,41,,36xe" fillcolor="black" strokeweight="0">
                    <v:path arrowok="t" o:connecttype="custom" o:connectlocs="0,36;8,33;8,36;11,38;11,41;27,41;30,38;30,33;27,33;25,30;19,27;14,27;11,25;8,25;0,16;0,8;6,3;8,3;11,0;27,0;36,8;36,14;27,14;27,11;25,8;11,8;8,11;8,14;11,14;11,16;17,16;19,19;25,22;30,22;33,25;38,27;38,41;36,47;30,49;11,49;6,47;0,41;0,36" o:connectangles="0,0,0,0,0,0,0,0,0,0,0,0,0,0,0,0,0,0,0,0,0,0,0,0,0,0,0,0,0,0,0,0,0,0,0,0,0,0,0,0,0,0,0"/>
                  </v:shape>
                  <v:shape id="Freeform 805" o:spid="_x0000_s1734" style="position:absolute;left:6647;top:2342;width:22;height:65;visibility:visible;mso-wrap-style:square;v-text-anchor:top" coordsize="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AJ/8UA&#10;AADcAAAADwAAAGRycy9kb3ducmV2LnhtbESPT0sDMRTE74LfITzBm82q6MratJSCsOyhYv/cn5u3&#10;ydLNy5LEdvXTG0HocZiZ3zDz5eQGcaIQe88K7mcFCOLW656Ngv3u7e4FREzIGgfPpOCbIiwX11dz&#10;rLQ/8wedtsmIDOFYoQKb0lhJGVtLDuPMj8TZ63xwmLIMRuqA5wx3g3woimfpsOe8YHGktaX2uP1y&#10;CnZ9Gbpj+XNoavPe2M9m09Vmo9TtzbR6BZFoSpfwf7vWCsrHJ/g7k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0An/xQAAANwAAAAPAAAAAAAAAAAAAAAAAJgCAABkcnMv&#10;ZG93bnJldi54bWxQSwUGAAAAAAQABAD1AAAAigMAAAAA&#10;" path="m22,57r,8l8,65r,-2l5,63,5,24,,24,,16r5,l5,5,13,r,16l22,16r,8l13,24r,33l22,57xe" fillcolor="black" strokeweight="0">
                    <v:path arrowok="t" o:connecttype="custom" o:connectlocs="22,57;22,65;8,65;8,63;5,63;5,24;0,24;0,16;5,16;5,5;13,0;13,16;22,16;22,24;13,24;13,57;22,57" o:connectangles="0,0,0,0,0,0,0,0,0,0,0,0,0,0,0,0,0"/>
                  </v:shape>
                  <v:shape id="Freeform 806" o:spid="_x0000_s1735" style="position:absolute;left:6677;top:2358;width:65;height:49;visibility:visible;mso-wrap-style:square;v-text-anchor:top" coordsize="6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RcV8cA&#10;AADcAAAADwAAAGRycy9kb3ducmV2LnhtbESPT2vCQBTE7wW/w/KE3urGWv9FV9GC0F5aGkU8PrIv&#10;2dDs25Ddauynd4VCj8PM/IZZrjtbizO1vnKsYDhIQBDnTldcKjjsd08zED4ga6wdk4IreViveg9L&#10;TLW78Beds1CKCGGfogITQpNK6XNDFv3ANcTRK1xrMUTZllK3eIlwW8vnJJlIixXHBYMNvRrKv7Mf&#10;q+CYFfL9Y/xy3Ta7cXcaborfuflU6rHfbRYgAnXhP/zXftMKpqMJ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EXFfHAAAA3AAAAA8AAAAAAAAAAAAAAAAAmAIAAGRy&#10;cy9kb3ducmV2LnhtbFBLBQYAAAAABAAEAPUAAACMAwAAAAA=&#10;" path="m,49l,,8,r,8l11,6,13,,30,r3,3l35,8,41,3,46,,57,r6,3l65,8r,41l57,49,57,8,44,8r-6,6l38,49r-11,l27,11,24,8,13,8,8,14r,35l,49xe" fillcolor="black" strokeweight="0">
                    <v:path arrowok="t" o:connecttype="custom" o:connectlocs="0,49;0,0;8,0;8,8;11,6;13,0;30,0;33,3;35,8;41,3;46,0;57,0;63,3;65,8;65,49;57,49;57,8;44,8;38,14;38,49;27,49;27,11;24,8;13,8;8,14;8,49;0,49" o:connectangles="0,0,0,0,0,0,0,0,0,0,0,0,0,0,0,0,0,0,0,0,0,0,0,0,0,0,0"/>
                  </v:shape>
                  <v:shape id="Freeform 807" o:spid="_x0000_s1736" style="position:absolute;left:6753;top:2358;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3/zMgA&#10;AADcAAAADwAAAGRycy9kb3ducmV2LnhtbESPT2vCQBTE70K/w/IKXopuaqsp0VXaQkF6UPyD0Nsj&#10;+0xSs2/D7jbGfnq3UPA4zMxvmNmiM7VoyfnKsoLHYQKCOLe64kLBfvcxeAHhA7LG2jIpuJCHxfyu&#10;N8NM2zNvqN2GQkQI+wwVlCE0mZQ+L8mgH9qGOHpH6wyGKF0htcNzhJtajpJkIg1WHBdKbOi9pPy0&#10;/TEK1kneSvf5cPhe/X6NL6f02b81Vqn+ffc6BRGoC7fwf3upFaRPKfydiUd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vf/MyAAAANwAAAAPAAAAAAAAAAAAAAAAAJgCAABk&#10;cnMvZG93bnJldi54bWxQSwUGAAAAAAQABAD1AAAAjQMAAAAA&#10;" path="m36,36r8,l39,47r-9,2l17,49,6,44,,33,,16,6,6,17,,28,,39,6r5,10l44,27,9,27r5,11l17,41r13,l36,36xm9,19r27,l36,14,33,11,28,8,17,8r-6,6l9,19xe" fillcolor="black" strokeweight="0">
                    <v:path arrowok="t" o:connecttype="custom" o:connectlocs="36,36;44,36;39,47;30,49;17,49;6,44;0,33;0,16;6,6;17,0;28,0;39,6;44,16;44,27;9,27;14,38;17,41;30,41;36,36;9,19;36,19;36,14;33,11;28,8;17,8;11,14;9,19" o:connectangles="0,0,0,0,0,0,0,0,0,0,0,0,0,0,0,0,0,0,0,0,0,0,0,0,0,0,0"/>
                    <o:lock v:ext="edit" verticies="t"/>
                  </v:shape>
                  <v:shape id="Freeform 808" o:spid="_x0000_s1737" style="position:absolute;left:6808;top:2358;width:38;height:49;visibility:visible;mso-wrap-style:square;v-text-anchor:top" coordsize="3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8wO8IA&#10;AADcAAAADwAAAGRycy9kb3ducmV2LnhtbERPz2vCMBS+C/4P4QneZqridNUobmPgQA92g10fzbOp&#10;Ni+liVr965eD4PHj+71YtbYSF2p86VjBcJCAIM6dLrlQ8Pvz9TID4QOyxsoxKbiRh9Wy21lgqt2V&#10;93TJQiFiCPsUFZgQ6lRKnxuy6AeuJo7cwTUWQ4RNIXWD1xhuKzlKkldpseTYYLCmD0P5KTtbBb7d&#10;fh//ss/7aYyFeZvs8vdy65Xq99r1HESgNjzFD/dGK5iO49p4Jh4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zA7wgAAANwAAAAPAAAAAAAAAAAAAAAAAJgCAABkcnMvZG93&#10;bnJldi54bWxQSwUGAAAAAAQABAD1AAAAhwMAAAAA&#10;" path="m,49l,,11,r,8l14,3,19,,33,r3,3l36,6r2,2l38,49r-8,l30,11,27,8,16,8r-5,6l11,49,,49xe" fillcolor="black" strokeweight="0">
                    <v:path arrowok="t" o:connecttype="custom" o:connectlocs="0,49;0,0;11,0;11,8;14,3;19,0;33,0;36,3;36,6;38,8;38,49;30,49;30,11;27,8;16,8;11,14;11,49;0,49" o:connectangles="0,0,0,0,0,0,0,0,0,0,0,0,0,0,0,0,0,0"/>
                  </v:shape>
                  <v:shape id="Freeform 809" o:spid="_x0000_s1738" style="position:absolute;left:6857;top:2342;width:22;height:65;visibility:visible;mso-wrap-style:square;v-text-anchor:top" coordsize="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0D+sUA&#10;AADcAAAADwAAAGRycy9kb3ducmV2LnhtbESPQUsDMRSE74L/ITyhN5vVglvXpkUEYdlDxbben5u3&#10;ydLNy5LEdvXXG0HocZiZb5jVZnKDOFGIvWcFd/MCBHHrdc9GwWH/ersEEROyxsEzKfimCJv19dUK&#10;K+3P/E6nXTIiQzhWqMCmNFZSxtaSwzj3I3H2Oh8cpiyDkTrgOcPdIO+L4kE67DkvWBzpxVJ73H05&#10;Bfu+DN2x/PloavPW2M9m29Vmq9TsZnp+ApFoSpfwf7vWCsrFI/ydy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QP6xQAAANwAAAAPAAAAAAAAAAAAAAAAAJgCAABkcnMv&#10;ZG93bnJldi54bWxQSwUGAAAAAAQABAD1AAAAigMAAAAA&#10;" path="m22,57r,8l11,65,9,63r-3,l6,24,,24,,16r6,l6,5,14,r,16l22,16r,8l14,24r,33l22,57xe" fillcolor="black" strokeweight="0">
                    <v:path arrowok="t" o:connecttype="custom" o:connectlocs="22,57;22,65;11,65;9,63;6,63;6,24;0,24;0,16;6,16;6,5;14,0;14,16;22,16;22,24;14,24;14,57;22,57" o:connectangles="0,0,0,0,0,0,0,0,0,0,0,0,0,0,0,0,0"/>
                  </v:shape>
                  <v:shape id="Freeform 810" o:spid="_x0000_s1739" style="position:absolute;left:5210;top:2634;width:2988;height:1207;visibility:visible;mso-wrap-style:square;v-text-anchor:top" coordsize="2988,1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KLcQA&#10;AADcAAAADwAAAGRycy9kb3ducmV2LnhtbESPTU/DMAyG70j7D5EncWNpJwRTWTbxIRDixD4OO1qN&#10;aSoapyRhDf8eH5A4Wq/fx4/X2+IHdaaY+sAG6kUFirgNtufOwPHwfLUClTKyxSEwGfihBNvN7GKN&#10;jQ0T7+i8z50SCKcGDbicx0br1DrymBZhJJbsI0SPWcbYaRtxErgf9LKqbrTHnuWCw5EeHbWf+28v&#10;Gsvy7g+rqX462a/oXnyZ3uoHYy7n5f4OVKaS/5f/2q/WwO216MszQ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Syi3EAAAA3AAAAA8AAAAAAAAAAAAAAAAAmAIAAGRycy9k&#10;b3ducmV2LnhtbFBLBQYAAAAABAAEAPUAAACJAwAAAAA=&#10;" path="m,6l77,1207r76,-162l230,911,307,805r76,-96l460,624r76,-77l613,482r77,-60l766,378r77,-49l919,288r154,-72l1149,178r77,-27l1303,137r76,-25l1456,104r76,-19l1609,74r77,-13l1762,52r77,3l1915,52r77,-8l2069,33r76,-5l2299,28r76,-6l2452,19r76,l2682,9r76,l2835,6,2912,r76,3e" filled="f" strokeweight=".4pt">
                    <v:path arrowok="t" o:connecttype="custom" o:connectlocs="0,6;77,1207;153,1045;230,911;307,805;383,709;460,624;536,547;613,482;690,422;766,378;843,329;919,288;1073,216;1149,178;1226,151;1303,137;1379,112;1456,104;1532,85;1609,74;1686,61;1762,52;1839,55;1915,52;1992,44;2069,33;2145,28;2299,28;2375,22;2452,19;2528,19;2682,9;2758,9;2835,6;2912,0;2988,3" o:connectangles="0,0,0,0,0,0,0,0,0,0,0,0,0,0,0,0,0,0,0,0,0,0,0,0,0,0,0,0,0,0,0,0,0,0,0,0,0"/>
                  </v:shape>
                  <v:line id="Line 811" o:spid="_x0000_s1740" style="position:absolute;visibility:visible;mso-wrap-style:square" from="5210,2599" to="5213,2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lpO8QAAADcAAAADwAAAGRycy9kb3ducmV2LnhtbESPQWsCMRSE70L/Q3iF3jRrKWtZjSJC&#10;S/FS3JaeH5tndnHzsiTRrP76plDwOMzMN8xqM9peXMiHzrGC+awAQdw43bFR8P31Nn0FESKyxt4x&#10;KbhSgM36YbLCSrvEB7rU0YgM4VChgjbGoZIyNC1ZDDM3EGfv6LzFmKU3UntMGW57+VwUpbTYcV5o&#10;caBdS82pPlsFn34873cmlfXhevsp9XtynUlKPT2O2yWISGO8h//bH1rB4mUO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OWk7xAAAANwAAAAPAAAAAAAAAAAA&#10;AAAAAKECAABkcnMvZG93bnJldi54bWxQSwUGAAAAAAQABAD5AAAAkgMAAAAA&#10;" strokeweight=".4pt"/>
                  <v:line id="Line 812" o:spid="_x0000_s1741" style="position:absolute;visibility:visible;mso-wrap-style:square" from="5216,2645" to="5218,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3TMQAAADcAAAADwAAAGRycy9kb3ducmV2LnhtbESPQWsCMRSE70L/Q3iF3jRbKduyNYoI&#10;FelFXKXnx+Y1u7h5WZJo1v56Uyj0OMzMN8xiNdpeXMmHzrGC51kBgrhxumOj4HT8mL6BCBFZY++Y&#10;FNwowGr5MFlgpV3iA13raESGcKhQQRvjUEkZmpYshpkbiLP37bzFmKU3UntMGW57OS+KUlrsOC+0&#10;ONCmpeZcX6yCvR8vnxuTyvpw+/kq9Ta5ziSlnh7H9TuISGP8D/+1d1rB68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6/dMxAAAANwAAAAPAAAAAAAAAAAA&#10;AAAAAKECAABkcnMvZG93bnJldi54bWxQSwUGAAAAAAQABAD5AAAAkgMAAAAA&#10;" strokeweight=".4pt"/>
                  <v:line id="Line 813" o:spid="_x0000_s1742" style="position:absolute;visibility:visible;mso-wrap-style:square" from="5218,2692" to="5221,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dS18QAAADcAAAADwAAAGRycy9kb3ducmV2LnhtbESPQWsCMRSE7wX/Q3iF3mq2WrayGkUE&#10;pfQibkvPj81rdunmZUmiWfvrG6HQ4zAz3zCrzWh7cSEfOscKnqYFCOLG6Y6Ngo/3/eMCRIjIGnvH&#10;pOBKATbryd0KK+0Sn+hSRyMyhEOFCtoYh0rK0LRkMUzdQJy9L+ctxiy9kdpjynDby1lRlNJix3mh&#10;xYF2LTXf9dkqOPrx/LYzqaxP15/PUh+S60xS6uF+3C5BRBrjf/iv/aoVvDzP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1LXxAAAANwAAAAPAAAAAAAAAAAA&#10;AAAAAKECAABkcnMvZG93bnJldi54bWxQSwUGAAAAAAQABAD5AAAAkgMAAAAA&#10;" strokeweight=".4pt"/>
                  <v:line id="Line 814" o:spid="_x0000_s1743" style="position:absolute;visibility:visible;mso-wrap-style:square" from="5224,2738" to="5226,2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7Ko8QAAADcAAAADwAAAGRycy9kb3ducmV2LnhtbESPQWsCMRSE74X+h/AK3mq2RdayNYoI&#10;LeKluC09Pzav2cXNy5JEs/rrG0HwOMzMN8xiNdpenMiHzrGCl2kBgrhxumOj4Of74/kNRIjIGnvH&#10;pOBMAVbLx4cFVtol3tOpjkZkCIcKFbQxDpWUoWnJYpi6gTh7f85bjFl6I7XHlOG2l69FUUqLHeeF&#10;FgfatNQc6qNV8OXH425jUlnvz5ffUn8m15mk1ORpXL+DiDTGe/jW3moF89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TsqjxAAAANwAAAAPAAAAAAAAAAAA&#10;AAAAAKECAABkcnMvZG93bnJldi54bWxQSwUGAAAAAAQABAD5AAAAkgMAAAAA&#10;" strokeweight=".4pt"/>
                  <v:line id="Line 815" o:spid="_x0000_s1744" style="position:absolute;visibility:visible;mso-wrap-style:square" from="5226,2788" to="5229,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vOMQAAADcAAAADwAAAGRycy9kb3ducmV2LnhtbESPQWsCMRSE7wX/Q3iF3mq2YreyGkUE&#10;pfQibkvPj81rdunmZUmiWfvrG6HQ4zAz3zCrzWh7cSEfOscKnqYFCOLG6Y6Ngo/3/eMCRIjIGnvH&#10;pOBKATbryd0KK+0Sn+hSRyMyhEOFCtoYh0rK0LRkMUzdQJy9L+ctxiy9kdpjynDby1lRlNJix3mh&#10;xYF2LTXf9dkqOPrx/LYzqaxP15/PUh+S60xS6uF+3C5BRBrjf/iv/aoVvMyf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Am84xAAAANwAAAAPAAAAAAAAAAAA&#10;AAAAAKECAABkcnMvZG93bnJldi54bWxQSwUGAAAAAAQABAD5AAAAkgMAAAAA&#10;" strokeweight=".4pt"/>
                  <v:line id="Line 816" o:spid="_x0000_s1745" style="position:absolute;visibility:visible;mso-wrap-style:square" from="5232,2834" to="5235,2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DxT8QAAADcAAAADwAAAGRycy9kb3ducmV2LnhtbESPQWsCMRSE74X+h/AKvdWsUrZlNYoI&#10;luKluBbPj80zu7h5WZJoVn99Uyj0OMzMN8xiNdpeXMmHzrGC6aQAQdw43bFR8H3YvryDCBFZY++Y&#10;FNwowGr5+LDASrvEe7rW0YgM4VChgjbGoZIyNC1ZDBM3EGfv5LzFmKU3UntMGW57OSuKUlrsOC+0&#10;ONCmpeZcX6yCLz9edhuTynp/ux9L/ZFcZ5JSz0/jeg4i0hj/w3/tT63g7bW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PFPxAAAANwAAAAPAAAAAAAAAAAA&#10;AAAAAKECAABkcnMvZG93bnJldi54bWxQSwUGAAAAAAQABAD5AAAAkgMAAAAA&#10;" strokeweight=".4pt"/>
                  <v:line id="Line 817" o:spid="_x0000_s1746" style="position:absolute;visibility:visible;mso-wrap-style:square" from="5235,2881" to="5237,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xU1MQAAADcAAAADwAAAGRycy9kb3ducmV2LnhtbESPQWsCMRSE74X+h/AKvdVsi6xlaxQR&#10;WqQXcZWeH5vX7OLmZUmiWfvrG0HwOMzMN8x8OdpenMmHzrGC10kBgrhxumOj4LD/fHkHESKyxt4x&#10;KbhQgOXi8WGOlXaJd3SuoxEZwqFCBW2MQyVlaFqyGCZuIM7er/MWY5beSO0xZbjt5VtRlNJix3mh&#10;xYHWLTXH+mQVbP14+l6bVNa7y99Pqb+S60xS6vlpXH2AiDTGe/jW3mgFs+kM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nFTUxAAAANwAAAAPAAAAAAAAAAAA&#10;AAAAAKECAABkcnMvZG93bnJldi54bWxQSwUGAAAAAAQABAD5AAAAkgMAAAAA&#10;" strokeweight=".4pt"/>
                  <v:line id="Line 818" o:spid="_x0000_s1747" style="position:absolute;visibility:visible;mso-wrap-style:square" from="5240,2927" to="5243,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PApsEAAADcAAAADwAAAGRycy9kb3ducmV2LnhtbERPz2vCMBS+C/4P4Qm7aaqMbnRGGYIy&#10;vIjd2PnRvKVlzUtJoqn7681B2PHj+73ejrYXV/Khc6xguShAEDdOd2wUfH3u568gQkTW2DsmBTcK&#10;sN1MJ2ustEt8pmsdjcghHCpU0MY4VFKGpiWLYeEG4sz9OG8xZuiN1B5TDre9XBVFKS12nBtaHGjX&#10;UvNbX6yCkx8vx51JZX2+/X2X+pBcZ5JST7Px/Q1EpDH+ix/uD63g5TmvzW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A8CmwQAAANwAAAAPAAAAAAAAAAAAAAAA&#10;AKECAABkcnMvZG93bnJldi54bWxQSwUGAAAAAAQABAD5AAAAjwMAAAAA&#10;" strokeweight=".4pt"/>
                  <v:line id="Line 819" o:spid="_x0000_s1748" style="position:absolute;visibility:visible;mso-wrap-style:square" from="5243,2974" to="5246,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9lPcQAAADcAAAADwAAAGRycy9kb3ducmV2LnhtbESPQWsCMRSE7wX/Q3iF3mq2Itu6GkUE&#10;pfQibkvPj81rdunmZUmiWfvrm4LQ4zAz3zCrzWh7cSEfOscKnqYFCOLG6Y6Ngo/3/eMLiBCRNfaO&#10;ScGVAmzWk7sVVtolPtGljkZkCIcKFbQxDpWUoWnJYpi6gTh7X85bjFl6I7XHlOG2l7OiKKXFjvNC&#10;iwPtWmq+67NVcPTj+W1nUlmfrj+fpT4k15mk1MP9uF2CiDTG//Ct/aoVPM8X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T2U9xAAAANwAAAAPAAAAAAAAAAAA&#10;AAAAAKECAABkcnMvZG93bnJldi54bWxQSwUGAAAAAAQABAD5AAAAkgMAAAAA&#10;" strokeweight=".4pt"/>
                  <v:line id="Line 820" o:spid="_x0000_s1749" style="position:absolute;visibility:visible;mso-wrap-style:square" from="5248,3020" to="5251,3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xafcEAAADcAAAADwAAAGRycy9kb3ducmV2LnhtbERPz2vCMBS+C/4P4Qm7aaqwbnRGGYIy&#10;vIjd2PnRvKVlzUtJoqn7681B2PHj+73ejrYXV/Khc6xguShAEDdOd2wUfH3u568gQkTW2DsmBTcK&#10;sN1MJ2ustEt8pmsdjcghHCpU0MY4VFKGpiWLYeEG4sz9OG8xZuiN1B5TDre9XBVFKS12nBtaHGjX&#10;UvNbX6yCkx8vx51JZX2+/X2X+pBcZ5JST7Px/Q1EpDH+ix/uD63g5TnPz2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rFp9wQAAANwAAAAPAAAAAAAAAAAAAAAA&#10;AKECAABkcnMvZG93bnJldi54bWxQSwUGAAAAAAQABAD5AAAAjwMAAAAA&#10;" strokeweight=".4pt"/>
                  <v:line id="Line 821" o:spid="_x0000_s1750" style="position:absolute;visibility:visible;mso-wrap-style:square" from="5251,3067" to="5257,3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D/5sQAAADcAAAADwAAAGRycy9kb3ducmV2LnhtbESPQWsCMRSE70L/Q3iF3jRroWtZjSJC&#10;S/FS3JaeH5tndnHzsiTRrP76plDwOMzMN8xqM9peXMiHzrGC+awAQdw43bFR8P31Nn0FESKyxt4x&#10;KbhSgM36YbLCSrvEB7rU0YgM4VChgjbGoZIyNC1ZDDM3EGfv6LzFmKU3UntMGW57+VwUpbTYcV5o&#10;caBdS82pPlsFn34873cmlfXhevsp9XtynUlKPT2O2yWISGO8h//bH1rB4mUO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4P/mxAAAANwAAAAPAAAAAAAAAAAA&#10;AAAAAKECAABkcnMvZG93bnJldi54bWxQSwUGAAAAAAQABAD5AAAAkgMAAAAA&#10;" strokeweight=".4pt"/>
                  <v:line id="Line 822" o:spid="_x0000_s1751" style="position:absolute;visibility:visible;mso-wrap-style:square" from="5257,3116" to="5259,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JhkcQAAADcAAAADwAAAGRycy9kb3ducmV2LnhtbESPQWsCMRSE70L/Q3iF3jRboduyNYoI&#10;FelFXKXnx+Y1u7h5WZJo1v56Uyj0OMzMN8xiNdpeXMmHzrGC51kBgrhxumOj4HT8mL6BCBFZY++Y&#10;FNwowGr5MFlgpV3iA13raESGcKhQQRvjUEkZmpYshpkbiLP37bzFmKU3UntMGW57OS+KUlrsOC+0&#10;ONCmpeZcX6yCvR8vnxuTyvpw+/kq9Ta5ziSlnh7H9TuISGP8D/+1d1rB68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mGRxAAAANwAAAAPAAAAAAAAAAAA&#10;AAAAAKECAABkcnMvZG93bnJldi54bWxQSwUGAAAAAAQABAD5AAAAkgMAAAAA&#10;" strokeweight=".4pt"/>
                  <v:line id="Line 823" o:spid="_x0000_s1752" style="position:absolute;visibility:visible;mso-wrap-style:square" from="5262,3162" to="5265,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7ECsQAAADcAAAADwAAAGRycy9kb3ducmV2LnhtbESPQWsCMRSE7wX/Q3iF3mq2SreyGkUE&#10;pfQibkvPj81rdunmZUmiWfvrG6HQ4zAz3zCrzWh7cSEfOscKnqYFCOLG6Y6Ngo/3/eMCRIjIGnvH&#10;pOBKATbryd0KK+0Sn+hSRyMyhEOFCtoYh0rK0LRkMUzdQJy9L+ctxiy9kdpjynDby1lRlNJix3mh&#10;xYF2LTXf9dkqOPrx/LYzqaxP15/PUh+S60xS6uF+3C5BRBrjf/iv/aoVvDzP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fsQKxAAAANwAAAAPAAAAAAAAAAAA&#10;AAAAAKECAABkcnMvZG93bnJldi54bWxQSwUGAAAAAAQABAD5AAAAkgMAAAAA&#10;" strokeweight=".4pt"/>
                  <v:line id="Line 824" o:spid="_x0000_s1753" style="position:absolute;visibility:visible;mso-wrap-style:square" from="5265,3209" to="5268,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dcfsQAAADcAAAADwAAAGRycy9kb3ducmV2LnhtbESPQWsCMRSE7wX/Q3iF3mq2YreyGkUE&#10;pfQibkvPj81rdunmZUmiWfvrG6HQ4zAz3zCrzWh7cSEfOscKnqYFCOLG6Y6Ngo/3/eMCRIjIGnvH&#10;pOBKATbryd0KK+0Sn+hSRyMyhEOFCtoYh0rK0LRkMUzdQJy9L+ctxiy9kdpjynDby1lRlNJix3mh&#10;xYF2LTXf9dkqOPrx/LYzqaxP15/PUh+S60xS6uF+3C5BRBrjf/iv/aoVvDzP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l1x+xAAAANwAAAAPAAAAAAAAAAAA&#10;AAAAAKECAABkcnMvZG93bnJldi54bWxQSwUGAAAAAAQABAD5AAAAkgMAAAAA&#10;" strokeweight=".4pt"/>
                  <v:line id="Line 825" o:spid="_x0000_s1754" style="position:absolute;visibility:visible;mso-wrap-style:square" from="5270,3255" to="5273,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v55cQAAADcAAAADwAAAGRycy9kb3ducmV2LnhtbESPQWsCMRSE74X+h/AK3mq2BdeyNYoI&#10;LeKluC09Pzav2cXNy5JEs/rrG0HwOMzMN8xiNdpenMiHzrGCl2kBgrhxumOj4Of74/kNRIjIGnvH&#10;pOBMAVbLx4cFVtol3tOpjkZkCIcKFbQxDpWUoWnJYpi6gTh7f85bjFl6I7XHlOG2l69FUUqLHeeF&#10;FgfatNQc6qNV8OXH425jUlnvz5ffUn8m15mk1ORpXL+DiDTGe/jW3moF89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2/nlxAAAANwAAAAPAAAAAAAAAAAA&#10;AAAAAKECAABkcnMvZG93bnJldi54bWxQSwUGAAAAAAQABAD5AAAAkgMAAAAA&#10;" strokeweight=".4pt"/>
                  <v:line id="Line 826" o:spid="_x0000_s1755" style="position:absolute;visibility:visible;mso-wrap-style:square" from="5273,3302" to="5276,3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lnksQAAADcAAAADwAAAGRycy9kb3ducmV2LnhtbESPQWsCMRSE74X+h/AKvdWsQrdlNYoI&#10;luKluBbPj80zu7h5WZJoVn99Uyj0OMzMN8xiNdpeXMmHzrGC6aQAQdw43bFR8H3YvryDCBFZY++Y&#10;FNwowGr5+LDASrvEe7rW0YgM4VChgjbGoZIyNC1ZDBM3EGfv5LzFmKU3UntMGW57OSuKUlrsOC+0&#10;ONCmpeZcX6yCLz9edhuTynp/ux9L/ZFcZ5JSz0/jeg4i0hj/w3/tT63g7bW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CWeSxAAAANwAAAAPAAAAAAAAAAAA&#10;AAAAAKECAABkcnMvZG93bnJldi54bWxQSwUGAAAAAAQABAD5AAAAkgMAAAAA&#10;" strokeweight=".4pt"/>
                  <v:line id="Line 827" o:spid="_x0000_s1756" style="position:absolute;visibility:visible;mso-wrap-style:square" from="5278,3348" to="5281,3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XCCcQAAADcAAAADwAAAGRycy9kb3ducmV2LnhtbESPQWsCMRSE74X+h/AKvdVsC65laxQR&#10;WqQXcZWeH5vX7OLmZUmiWfvrG0HwOMzMN8x8OdpenMmHzrGC10kBgrhxumOj4LD/fHkHESKyxt4x&#10;KbhQgOXi8WGOlXaJd3SuoxEZwqFCBW2MQyVlaFqyGCZuIM7er/MWY5beSO0xZbjt5VtRlNJix3mh&#10;xYHWLTXH+mQVbP14+l6bVNa7y99Pqb+S60xS6vlpXH2AiDTGe/jW3mgFs+kM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RcIJxAAAANwAAAAPAAAAAAAAAAAA&#10;AAAAAKECAABkcnMvZG93bnJldi54bWxQSwUGAAAAAAQABAD5AAAAkgMAAAAA&#10;" strokeweight=".4pt"/>
                  <v:line id="Line 828" o:spid="_x0000_s1757" style="position:absolute;visibility:visible;mso-wrap-style:square" from="5281,3398" to="5284,3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pWe8EAAADcAAAADwAAAGRycy9kb3ducmV2LnhtbERPz2vCMBS+C/4P4Qm7aaqwbnRGGYIy&#10;vIjd2PnRvKVlzUtJoqn7681B2PHj+73ejrYXV/Khc6xguShAEDdOd2wUfH3u568gQkTW2DsmBTcK&#10;sN1MJ2ustEt8pmsdjcghHCpU0MY4VFKGpiWLYeEG4sz9OG8xZuiN1B5TDre9XBVFKS12nBtaHGjX&#10;UvNbX6yCkx8vx51JZX2+/X2X+pBcZ5JST7Px/Q1EpDH+ix/uD63g5TmvzW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2lZ7wQAAANwAAAAPAAAAAAAAAAAAAAAA&#10;AKECAABkcnMvZG93bnJldi54bWxQSwUGAAAAAAQABAD5AAAAjwMAAAAA&#10;" strokeweight=".4pt"/>
                  <v:shape id="Freeform 829" o:spid="_x0000_s1758" style="position:absolute;left:5287;top:3425;width:16;height:22;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Yl8YA&#10;AADcAAAADwAAAGRycy9kb3ducmV2LnhtbESPQWvCQBSE74L/YXlCL1J3Faxt6iqiLQg9aXro8TX7&#10;mqRm38bs1kR/vSsIPQ4z8w0zX3a2EidqfOlYw3ikQBBnzpSca/hM3x+fQfiAbLByTBrO5GG56Pfm&#10;mBjX8o5O+5CLCGGfoIYihDqR0mcFWfQjVxNH78c1FkOUTS5Ng22E20pOlHqSFkuOCwXWtC4oO+z/&#10;rAZ7fDtcPuoWf8vh13ebzpTkjdL6YdCtXkEE6sJ/+N7eGg2z6Qvczs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OYl8YAAADcAAAADwAAAAAAAAAAAAAAAACYAgAAZHJz&#10;L2Rvd25yZXYueG1sUEsFBgAAAAAEAAQA9QAAAIsDAAAAAA==&#10;" path="m,19r,3l16,e" filled="f" strokeweight=".4pt">
                    <v:path arrowok="t" o:connecttype="custom" o:connectlocs="0,19;0,22;16,0" o:connectangles="0,0,0"/>
                  </v:shape>
                  <v:line id="Line 830" o:spid="_x0000_s1759" style="position:absolute;flip:y;visibility:visible;mso-wrap-style:square" from="5311,3384" to="5328,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dIsIAAADcAAAADwAAAGRycy9kb3ducmV2LnhtbERPTWvCQBC9C/6HZYReRDdWSSW6SqkI&#10;HnrQ2IPHITsmwexsyE419dd3D4UeH+97ve1do+7Uhdqzgdk0AUVceFtzaeDrvJ8sQQVBtth4JgM/&#10;FGC7GQ7WmFn/4BPdcylVDOGQoYFKpM20DkVFDsPUt8SRu/rOoUTYldp2+IjhrtGvSZJqhzXHhgpb&#10;+qiouOXfzkCuk6Of7z/PJLK4pLvZ8yDjnTEvo/59BUqol3/xn/tgDbylcX48E4+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rIdIsIAAADcAAAADwAAAAAAAAAAAAAA&#10;AAChAgAAZHJzL2Rvd25yZXYueG1sUEsFBgAAAAAEAAQA+QAAAJADAAAAAA==&#10;" strokeweight=".4pt"/>
                  <v:line id="Line 831" o:spid="_x0000_s1760" style="position:absolute;flip:y;visibility:visible;mso-wrap-style:square" from="5336,3346" to="5355,3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64ucUAAADcAAAADwAAAGRycy9kb3ducmV2LnhtbESPQWvCQBSE7wX/w/KEXopu0pYoqauU&#10;iuDBQ40ePD6yzyQ0+zZkXzXtr3cLBY/DzHzDLFaDa9WF+tB4NpBOE1DEpbcNVwaOh81kDioIssXW&#10;Mxn4oQCr5ehhgbn1V97TpZBKRQiHHA3UIl2udShrchimviOO3tn3DiXKvtK2x2uEu1Y/J0mmHTYc&#10;F2rs6KOm8qv4dgYKnXz6l83uQCKvp2yd/m7laW3M43h4fwMlNMg9/N/eWgOzLIW/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64ucUAAADcAAAADwAAAAAAAAAA&#10;AAAAAAChAgAAZHJzL2Rvd25yZXYueG1sUEsFBgAAAAAEAAQA+QAAAJMDAAAAAA==&#10;" strokeweight=".4pt"/>
                  <v:line id="Line 832" o:spid="_x0000_s1761" style="position:absolute;flip:y;visibility:visible;mso-wrap-style:square" from="5363,3307" to="5382,3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wmzsUAAADcAAAADwAAAGRycy9kb3ducmV2LnhtbESPQWvCQBSE7wX/w/IKvZS60UoqqatI&#10;RfDgQaMHj4/saxKafRuyr5r217uC4HGYmW+Y2aJ3jTpTF2rPBkbDBBRx4W3NpYHjYf02BRUE2WLj&#10;mQz8UYDFfPA0w8z6C+/pnEupIoRDhgYqkTbTOhQVOQxD3xJH79t3DiXKrtS2w0uEu0aPkyTVDmuO&#10;CxW29FVR8ZP/OgO5Tnb+fb09kMjklK5G/xt5XRnz8twvP0EJ9fII39sba+AjHcPtTDwCe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wmzsUAAADcAAAADwAAAAAAAAAA&#10;AAAAAAChAgAAZHJzL2Rvd25yZXYueG1sUEsFBgAAAAAEAAQA+QAAAJMDAAAAAA==&#10;" strokeweight=".4pt"/>
                  <v:line id="Line 833" o:spid="_x0000_s1762" style="position:absolute;flip:y;visibility:visible;mso-wrap-style:square" from="5391,3269" to="5413,3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CDVcUAAADcAAAADwAAAGRycy9kb3ducmV2LnhtbESPQWvCQBSE74X+h+UVeil1Y5VUoqsU&#10;RfDgQaMHj4/sMwnNvg3Zp6b99W6h4HGYmW+Y2aJ3jbpSF2rPBoaDBBRx4W3NpYHjYf0+ARUE2WLj&#10;mQz8UIDF/Plphpn1N97TNZdSRQiHDA1UIm2mdSgqchgGviWO3tl3DiXKrtS2w1uEu0Z/JEmqHdYc&#10;FypsaVlR8Z1fnIFcJzs/Wm8PJDI+pavh70beVsa8vvRfU1BCvTzC/+2NNfCZjuDvTDwCe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CDVcUAAADcAAAADwAAAAAAAAAA&#10;AAAAAAChAgAAZHJzL2Rvd25yZXYueG1sUEsFBgAAAAAEAAQA+QAAAJMDAAAAAA==&#10;" strokeweight=".4pt"/>
                  <v:line id="Line 834" o:spid="_x0000_s1763" style="position:absolute;flip:y;visibility:visible;mso-wrap-style:square" from="5421,3233" to="5440,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kbIcUAAADcAAAADwAAAGRycy9kb3ducmV2LnhtbESPQWvCQBSE70L/w/IKvUjd2Eoq0VWK&#10;InjoQaMHj4/sMwnNvg3Zp6b99d2C4HGYmW+Y+bJ3jbpSF2rPBsajBBRx4W3NpYHjYfM6BRUE2WLj&#10;mQz8UIDl4mkwx8z6G+/pmkupIoRDhgYqkTbTOhQVOQwj3xJH7+w7hxJlV2rb4S3CXaPfkiTVDmuO&#10;CxW2tKqo+M4vzkCuk51/33wdSGRyStfj360M18a8PPefM1BCvTzC9/bWGvhIJ/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kbIcUAAADcAAAADwAAAAAAAAAA&#10;AAAAAAChAgAAZHJzL2Rvd25yZXYueG1sUEsFBgAAAAAEAAQA+QAAAJMDAAAAAA==&#10;" strokeweight=".4pt"/>
                  <v:line id="Line 835" o:spid="_x0000_s1764" style="position:absolute;flip:y;visibility:visible;mso-wrap-style:square" from="5451,3201" to="5475,3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W+usYAAADcAAAADwAAAGRycy9kb3ducmV2LnhtbESPQWvCQBSE7wX/w/IEL0U31jaW1FWk&#10;InjowUYPHh/Z1yQ0+zZknxr99d1CocdhZr5hFqveNepCXag9G5hOElDEhbc1lwaOh+34FVQQZIuN&#10;ZzJwowCr5eBhgZn1V/6kSy6lihAOGRqoRNpM61BU5DBMfEscvS/fOZQou1LbDq8R7hr9lCSpdlhz&#10;XKiwpfeKiu/87AzkOtn72fbjQCLPp3Qzve/kcWPMaNiv30AJ9fIf/mvvrIF5+gK/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FvrrGAAAA3AAAAA8AAAAAAAAA&#10;AAAAAAAAoQIAAGRycy9kb3ducmV2LnhtbFBLBQYAAAAABAAEAPkAAACUAwAAAAA=&#10;" strokeweight=".4pt"/>
                  <v:line id="Line 836" o:spid="_x0000_s1765" style="position:absolute;flip:y;visibility:visible;mso-wrap-style:square" from="5486,3170" to="5511,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gzcUAAADcAAAADwAAAGRycy9kb3ducmV2LnhtbESPQWvCQBSE74X+h+UVvBTd2EqU6Cql&#10;InjoQaMHj4/sMwlm34bsq8b++m6h4HGYmW+Yxap3jbpSF2rPBsajBBRx4W3NpYHjYTOcgQqCbLHx&#10;TAbuFGC1fH5aYGb9jfd0zaVUEcIhQwOVSJtpHYqKHIaRb4mjd/adQ4myK7Xt8BbhrtFvSZJqhzXH&#10;hQpb+qyouOTfzkCuk51/33wdSGRyStfjn628ro0ZvPQfc1BCvTzC/+2tNTBNU/g7E4+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cgzcUAAADcAAAADwAAAAAAAAAA&#10;AAAAAAChAgAAZHJzL2Rvd25yZXYueG1sUEsFBgAAAAAEAAQA+QAAAJMDAAAAAA==&#10;" strokeweight=".4pt"/>
                  <v:line id="Line 837" o:spid="_x0000_s1766" style="position:absolute;flip:y;visibility:visible;mso-wrap-style:square" from="5522,3140" to="5547,3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uFVsUAAADcAAAADwAAAGRycy9kb3ducmV2LnhtbESPQWvCQBSE7wX/w/KEXkrdqCWW1FVE&#10;ETz0UKOHHh/Z1yQ0+zZkn5r667uC4HGYmW+Y+bJ3jTpTF2rPBsajBBRx4W3NpYHjYfv6DioIssXG&#10;Mxn4owDLxeBpjpn1F97TOZdSRQiHDA1UIm2mdSgqchhGviWO3o/vHEqUXalth5cId42eJEmqHdYc&#10;FypsaV1R8ZufnIFcJ19+uv08kMjbd7oZX3fysjHmedivPkAJ9fII39s7a2CWzuB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uFVsUAAADcAAAADwAAAAAAAAAA&#10;AAAAAAChAgAAZHJzL2Rvd25yZXYueG1sUEsFBgAAAAAEAAQA+QAAAJMDAAAAAA==&#10;" strokeweight=".4pt"/>
                  <v:line id="Line 838" o:spid="_x0000_s1767" style="position:absolute;flip:y;visibility:visible;mso-wrap-style:square" from="5558,3110" to="5582,3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QRJMIAAADcAAAADwAAAGRycy9kb3ducmV2LnhtbERPTWvCQBC9C/6HZYReRDdWSSW6SqkI&#10;HnrQ2IPHITsmwexsyE419dd3D4UeH+97ve1do+7Uhdqzgdk0AUVceFtzaeDrvJ8sQQVBtth4JgM/&#10;FGC7GQ7WmFn/4BPdcylVDOGQoYFKpM20DkVFDsPUt8SRu/rOoUTYldp2+IjhrtGvSZJqhzXHhgpb&#10;+qiouOXfzkCuk6Of7z/PJLK4pLvZ8yDjnTEvo/59BUqol3/xn/tgDbylcW08E4+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QRJMIAAADcAAAADwAAAAAAAAAAAAAA&#10;AAChAgAAZHJzL2Rvd25yZXYueG1sUEsFBgAAAAAEAAQA+QAAAJADAAAAAA==&#10;" strokeweight=".4pt"/>
                  <v:line id="Line 839" o:spid="_x0000_s1768" style="position:absolute;flip:y;visibility:visible;mso-wrap-style:square" from="5596,3083" to="5620,3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i0v8YAAADcAAAADwAAAGRycy9kb3ducmV2LnhtbESPQWvCQBSE7wX/w/IEL0U31pLa1FWk&#10;InjowUYPHh/Z1yQ0+zZknxr99d1CocdhZr5hFqveNepCXag9G5hOElDEhbc1lwaOh+14DioIssXG&#10;Mxm4UYDVcvCwwMz6K3/SJZdSRQiHDA1UIm2mdSgqchgmviWO3pfvHEqUXalth9cId41+SpJUO6w5&#10;LlTY0ntFxXd+dgZynez9bPtxIJHnU7qZ3nfyuDFmNOzXb6CEevkP/7V31sBL+gq/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ItL/GAAAA3AAAAA8AAAAAAAAA&#10;AAAAAAAAoQIAAGRycy9kb3ducmV2LnhtbFBLBQYAAAAABAAEAPkAAACUAwAAAAA=&#10;" strokeweight=".4pt"/>
                  <v:line id="Line 840" o:spid="_x0000_s1769" style="position:absolute;flip:y;visibility:visible;mso-wrap-style:square" from="5634,3053" to="5659,3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uL/8MAAADcAAAADwAAAGRycy9kb3ducmV2LnhtbERPTWvCQBC9F/wPywi9lGajLSoxq4gi&#10;ePDQxh56HLJjEszOhuyoaX+9eyj0+Hjf+XpwrbpRHxrPBiZJCoq49LbhysDXaf+6ABUE2WLrmQz8&#10;UID1avSUY2b9nT/pVkilYgiHDA3UIl2mdShrchgS3xFH7ux7hxJhX2nb4z2Gu1ZP03SmHTYcG2rs&#10;aFtTeSmuzkCh0w//tj+eSOT9e7ab/B7kZWfM83jYLEEJDfIv/nMfrIH5PM6PZ+IR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ri//DAAAA3AAAAA8AAAAAAAAAAAAA&#10;AAAAoQIAAGRycy9kb3ducmV2LnhtbFBLBQYAAAAABAAEAPkAAACRAwAAAAA=&#10;" strokeweight=".4pt"/>
                  <v:line id="Line 841" o:spid="_x0000_s1770" style="position:absolute;flip:y;visibility:visible;mso-wrap-style:square" from="5670,3026" to="5697,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cuZMUAAADcAAAADwAAAGRycy9kb3ducmV2LnhtbESPQWvCQBSE7wX/w/KEXkrdRIuW1FVE&#10;ETz0UKOHHh/Z1yQ0+zZkn5r667uC4HGYmW+Y+bJ3jTpTF2rPBtJRAoq48Lbm0sDxsH19BxUE2WLj&#10;mQz8UYDlYvA0x8z6C+/pnEupIoRDhgYqkTbTOhQVOQwj3xJH78d3DiXKrtS2w0uEu0aPk2SqHdYc&#10;FypsaV1R8ZufnIFcJ19+sv08kMjb93STXnfysjHmedivPkAJ9fII39s7a2A2S+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cuZMUAAADcAAAADwAAAAAAAAAA&#10;AAAAAAChAgAAZHJzL2Rvd25yZXYueG1sUEsFBgAAAAAEAAQA+QAAAJMDAAAAAA==&#10;" strokeweight=".4pt"/>
                  <v:line id="Line 842" o:spid="_x0000_s1771" style="position:absolute;flip:y;visibility:visible;mso-wrap-style:square" from="5708,2998" to="5735,3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WwE8UAAADcAAAADwAAAGRycy9kb3ducmV2LnhtbESPQWvCQBSE74X+h+UJvZS60RaV6CpF&#10;ETx4qLEHj4/sMwlm34bsU9P+elcQPA4z8w0zW3SuVhdqQ+XZwKCfgCLOva24MPC7X39MQAVBtlh7&#10;JgN/FGAxf32ZYWr9lXd0yaRQEcIhRQOlSJNqHfKSHIa+b4ijd/StQ4myLbRt8RrhrtbDJBlphxXH&#10;hRIbWpaUn7KzM5Dp5Md/rrd7Evk6jFaD/428r4x563XfU1BCnTzDj/bGGhiPh3A/E4+A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WwE8UAAADcAAAADwAAAAAAAAAA&#10;AAAAAAChAgAAZHJzL2Rvd25yZXYueG1sUEsFBgAAAAAEAAQA+QAAAJMDAAAAAA==&#10;" strokeweight=".4pt"/>
                  <v:line id="Line 843" o:spid="_x0000_s1772" style="position:absolute;flip:y;visibility:visible;mso-wrap-style:square" from="5746,2974" to="5774,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kViMUAAADcAAAADwAAAGRycy9kb3ducmV2LnhtbESPQWvCQBSE7wX/w/IEL0U3alGJriIV&#10;wUMPbfTg8ZF9JsHs25B91eiv7xYKPQ4z8w2z2nSuVjdqQ+XZwHiUgCLOva24MHA67ocLUEGQLdae&#10;ycCDAmzWvZcVptbf+YtumRQqQjikaKAUaVKtQ16SwzDyDXH0Lr51KFG2hbYt3iPc1XqSJDPtsOK4&#10;UGJD7yXl1+zbGch08umn+48jibydZ7vx8yCvO2MG/W67BCXUyX/4r32wBubzK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kViMUAAADcAAAADwAAAAAAAAAA&#10;AAAAAAChAgAAZHJzL2Rvd25yZXYueG1sUEsFBgAAAAAEAAQA+QAAAJMDAAAAAA==&#10;" strokeweight=".4pt"/>
                  <v:line id="Line 844" o:spid="_x0000_s1773" style="position:absolute;flip:y;visibility:visible;mso-wrap-style:square" from="5787,2952" to="5815,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CN/MUAAADcAAAADwAAAGRycy9kb3ducmV2LnhtbESPQWvCQBSE7wX/w/IEL0U3WlGJriIV&#10;wUMPbfTg8ZF9JsHs25B91eiv7xYKPQ4z8w2z2nSuVjdqQ+XZwHiUgCLOva24MHA67ocLUEGQLdae&#10;ycCDAmzWvZcVptbf+YtumRQqQjikaKAUaVKtQ16SwzDyDXH0Lr51KFG2hbYt3iPc1XqSJDPtsOK4&#10;UGJD7yXl1+zbGch08unf9h9HEpmeZ7vx8yCvO2MG/W67BCXUyX/4r32wBubzK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CN/MUAAADcAAAADwAAAAAAAAAA&#10;AAAAAAChAgAAZHJzL2Rvd25yZXYueG1sUEsFBgAAAAAEAAQA+QAAAJMDAAAAAA==&#10;" strokeweight=".4pt"/>
                  <v:line id="Line 845" o:spid="_x0000_s1774" style="position:absolute;flip:y;visibility:visible;mso-wrap-style:square" from="5828,2927" to="5856,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woZ8YAAADcAAAADwAAAGRycy9kb3ducmV2LnhtbESPT2vCQBTE7wW/w/KEXkQ3tv4jdZVS&#10;ETx40NhDj4/sMwnNvg3ZV0376V1B6HGYmd8wy3XnanWhNlSeDYxHCSji3NuKCwOfp+1wASoIssXa&#10;Mxn4pQDrVe9pian1Vz7SJZNCRQiHFA2UIk2qdchLchhGviGO3tm3DiXKttC2xWuEu1q/JMlMO6w4&#10;LpTY0EdJ+Xf24wxkOjn41+3+RCKTr9lm/LeTwcaY5373/gZKqJP/8KO9swbm8yncz8Qj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cKGfGAAAA3AAAAA8AAAAAAAAA&#10;AAAAAAAAoQIAAGRycy9kb3ducmV2LnhtbFBLBQYAAAAABAAEAPkAAACUAwAAAAA=&#10;" strokeweight=".4pt"/>
                  <v:line id="Line 846" o:spid="_x0000_s1775" style="position:absolute;flip:y;visibility:visible;mso-wrap-style:square" from="5870,2902" to="5897,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62EMUAAADcAAAADwAAAGRycy9kb3ducmV2LnhtbESPQWvCQBSE7wX/w/KEXkrdqCWW1FVE&#10;ETz0UKOHHh/Z1yQ0+zZkn5r667uC4HGYmW+Y+bJ3jTpTF2rPBsajBBRx4W3NpYHjYfv6DioIssXG&#10;Mxn4owDLxeBpjpn1F97TOZdSRQiHDA1UIm2mdSgqchhGviWO3o/vHEqUXalth5cId42eJEmqHdYc&#10;FypsaV1R8ZufnIFcJ19+uv08kMjbd7oZX3fysjHmedivPkAJ9fII39s7a2A2S+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62EMUAAADcAAAADwAAAAAAAAAA&#10;AAAAAAChAgAAZHJzL2Rvd25yZXYueG1sUEsFBgAAAAAEAAQA+QAAAJMDAAAAAA==&#10;" strokeweight=".4pt"/>
                  <v:line id="Line 847" o:spid="_x0000_s1776" style="position:absolute;flip:y;visibility:visible;mso-wrap-style:square" from="5911,2886" to="5941,2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ITi8UAAADcAAAADwAAAGRycy9kb3ducmV2LnhtbESPQWvCQBSE7wX/w/KEXkrdWMWU1FVE&#10;ETx40Oihx0f2NQnNvg3ZV0399W6h4HGYmW+Y+bJ3jbpQF2rPBsajBBRx4W3NpYHzafv6DioIssXG&#10;Mxn4pQDLxeBpjpn1Vz7SJZdSRQiHDA1UIm2mdSgqchhGviWO3pfvHEqUXalth9cId41+S5KZdlhz&#10;XKiwpXVFxXf+4wzkOjn4yXZ/IpHp52wzvu3kZWPM87BffYAS6uUR/m/vrIE0Te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ITi8UAAADcAAAADwAAAAAAAAAA&#10;AAAAAAChAgAAZHJzL2Rvd25yZXYueG1sUEsFBgAAAAAEAAQA+QAAAJMDAAAAAA==&#10;" strokeweight=".4pt"/>
                  <v:shape id="Freeform 848" o:spid="_x0000_s1777" style="position:absolute;left:5954;top:2870;width:30;height:11;visibility:visible;mso-wrap-style:square;v-text-anchor:top" coordsize="3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Os8QA&#10;AADcAAAADwAAAGRycy9kb3ducmV2LnhtbERPy2rCQBTdF/yH4QrdBDOpUJXUUbTQotBNVYjuLpnb&#10;JJi5EzKTh3/fWRS6PJz3ejuaWvTUusqygpc4AUGcW11xoeBy/pitQDiPrLG2TAoe5GC7mTytMdV2&#10;4G/qT74QIYRdigpK75tUSpeXZNDFtiEO3I9tDfoA20LqFocQbmo5T5KFNFhxaCixofeS8vupMwoO&#10;WST3n8euj76yx/y2OEa762uk1PN03L2B8DT6f/Gf+6AVLJdhbTg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0TrPEAAAA3AAAAA8AAAAAAAAAAAAAAAAAmAIAAGRycy9k&#10;b3ducmV2LnhtbFBLBQYAAAAABAAEAPUAAACJAwAAAAA=&#10;" path="m,11l22,2,30,e" filled="f" strokeweight=".4pt">
                    <v:path arrowok="t" o:connecttype="custom" o:connectlocs="0,11;22,2;30,0" o:connectangles="0,0,0"/>
                  </v:shape>
                  <v:line id="Line 849" o:spid="_x0000_s1778" style="position:absolute;flip:y;visibility:visible;mso-wrap-style:square" from="5998,2848" to="6028,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EiYsUAAADcAAAADwAAAGRycy9kb3ducmV2LnhtbESPQWvCQBSE7wX/w/KEXkQ3tqI2dZVS&#10;ETx40OjB4yP7moRm34bsq6b99a4g9DjMzDfMYtW5Wl2oDZVnA+NRAoo497biwsDpuBnOQQVBtlh7&#10;JgO/FGC17D0tMLX+yge6ZFKoCOGQooFSpEm1DnlJDsPIN8TR+/KtQ4myLbRt8RrhrtYvSTLVDiuO&#10;CyU29FlS/p39OAOZTvb+dbM7ksjkPF2P/7YyWBvz3O8+3kEJdfIffrS31sBs9gb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EiYsUAAADcAAAADwAAAAAAAAAA&#10;AAAAAAChAgAAZHJzL2Rvd25yZXYueG1sUEsFBgAAAAAEAAQA+QAAAJMDAAAAAA==&#10;" strokeweight=".4pt"/>
                  <v:line id="Line 850" o:spid="_x0000_s1779" style="position:absolute;flip:y;visibility:visible;mso-wrap-style:square" from="6042,2829" to="6069,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772MIAAADcAAAADwAAAGRycy9kb3ducmV2LnhtbERPTWvCQBC9F/wPywheim6sRSW6iiiC&#10;hx7a2IPHITsmwexsyE41+uu7B8Hj430v152r1ZXaUHk2MB4loIhzbysuDPwe98M5qCDIFmvPZOBO&#10;Adar3tsSU+tv/EPXTAoVQzikaKAUaVKtQ16SwzDyDXHkzr51KBG2hbYt3mK4q/VHkky1w4pjQ4kN&#10;bUvKL9mfM5Dp5NtP9l9HEvk8TXfjx0Hed8YM+t1mAUqok5f46T5YA7N5nB/PxCO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772MIAAADcAAAADwAAAAAAAAAAAAAA&#10;AAChAgAAZHJzL2Rvd25yZXYueG1sUEsFBgAAAAAEAAQA+QAAAJADAAAAAA==&#10;" strokeweight=".4pt"/>
                  <v:line id="Line 851" o:spid="_x0000_s1780" style="position:absolute;flip:y;visibility:visible;mso-wrap-style:square" from="6086,2812" to="6116,2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JeQ8UAAADcAAAADwAAAGRycy9kb3ducmV2LnhtbESPQWvCQBSE7wX/w/KEXkrdpIqV1FVE&#10;ETx40Oihx0f2NQnNvg3ZV0399W6h4HGYmW+Y+bJ3jbpQF2rPBtJRAoq48Lbm0sD5tH2dgQqCbLHx&#10;TAZ+KcByMXiaY2b9lY90yaVUEcIhQwOVSJtpHYqKHIaRb4mj9+U7hxJlV2rb4TXCXaPfkmSqHdYc&#10;FypsaV1R8Z3/OAO5Tg5+vN2fSGTyOd2kt528bIx5HvarD1BCvTzC/+2dNfA+S+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JeQ8UAAADcAAAADwAAAAAAAAAA&#10;AAAAAAChAgAAZHJzL2Rvd25yZXYueG1sUEsFBgAAAAAEAAQA+QAAAJMDAAAAAA==&#10;" strokeweight=".4pt"/>
                  <v:line id="Line 852" o:spid="_x0000_s1781" style="position:absolute;flip:y;visibility:visible;mso-wrap-style:square" from="6129,2796" to="6160,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DANMUAAADcAAAADwAAAGRycy9kb3ducmV2LnhtbESPQWvCQBSE74X+h+UJvRTdaIuV6CpF&#10;ETx4qLEHj4/sMwlm34bsU9P+elcQPA4z8w0zW3SuVhdqQ+XZwHCQgCLOva24MPC7X/cnoIIgW6w9&#10;k4E/CrCYv77MMLX+yju6ZFKoCOGQooFSpEm1DnlJDsPAN8TRO/rWoUTZFtq2eI1wV+tRkoy1w4rj&#10;QokNLUvKT9nZGch08uM/1ts9iXwexqvh/0beV8a89brvKSihTp7hR3tjDXxNRnA/E4+A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DANMUAAADcAAAADwAAAAAAAAAA&#10;AAAAAAChAgAAZHJzL2Rvd25yZXYueG1sUEsFBgAAAAAEAAQA+QAAAJMDAAAAAA==&#10;" strokeweight=".4pt"/>
                  <v:line id="Line 853" o:spid="_x0000_s1782" style="position:absolute;flip:y;visibility:visible;mso-wrap-style:square" from="6173,2779" to="6203,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xlr8YAAADcAAAADwAAAGRycy9kb3ducmV2LnhtbESPQWvCQBSE74L/YXlCL6Iba7GSuhGp&#10;CB48tLEHj4/saxLMvg3ZV5P217uFQo/DzHzDbLaDa9SNulB7NrCYJ6CIC29rLg18nA+zNaggyBYb&#10;z2TgmwJss/Fog6n1Pb/TLZdSRQiHFA1UIm2qdSgqchjmviWO3qfvHEqUXalth32Eu0Y/JslKO6w5&#10;LlTY0mtFxTX/cgZynbz55eF0JpGny2q/+DnKdG/Mw2TYvYASGuQ//Nc+WgPP6yX8nolHQ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sZa/GAAAA3AAAAA8AAAAAAAAA&#10;AAAAAAAAoQIAAGRycy9kb3ducmV2LnhtbFBLBQYAAAAABAAEAPkAAACUAwAAAAA=&#10;" strokeweight=".4pt"/>
                  <v:line id="Line 854" o:spid="_x0000_s1783" style="position:absolute;flip:y;visibility:visible;mso-wrap-style:square" from="6217,2766" to="6247,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X928YAAADcAAAADwAAAGRycy9kb3ducmV2LnhtbESPQWvCQBSE7wX/w/KEXopubMVK6kZE&#10;ETz0YGMPHh/Z1ySYfRuyT5P213cLQo/DzHzDrNaDa9SNulB7NjCbJqCIC29rLg18nvaTJaggyBYb&#10;z2TgmwKss9HDClPre/6gWy6lihAOKRqoRNpU61BU5DBMfUscvS/fOZQou1LbDvsId41+TpKFdlhz&#10;XKiwpW1FxSW/OgO5To7+Zf9+IpH5ebGb/RzkaWfM43jYvIESGuQ/fG8frIHX5Rz+zsQjo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F/dvGAAAA3AAAAA8AAAAAAAAA&#10;AAAAAAAAoQIAAGRycy9kb3ducmV2LnhtbFBLBQYAAAAABAAEAPkAAACUAwAAAAA=&#10;" strokeweight=".4pt"/>
                  <v:shape id="Freeform 855" o:spid="_x0000_s1784" style="position:absolute;left:6264;top:2752;width:30;height:8;visibility:visible;mso-wrap-style:square;v-text-anchor:top" coordsize="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wH68UA&#10;AADcAAAADwAAAGRycy9kb3ducmV2LnhtbESPzYvCMBTE74L/Q3gLXsqaKvhB1ygqCLIX8ePg3h7N&#10;26Zs81KaqHX/eiMIHoeZ+Q0zW7S2EldqfOlYwaCfgiDOnS65UHA6bj6nIHxA1lg5JgV38rCYdzsz&#10;zLS78Z6uh1CICGGfoQITQp1J6XNDFn3f1cTR+3WNxRBlU0jd4C3CbSWHaTqWFkuOCwZrWhvK/w4X&#10;q+DnaNz3js735LJbEq5k8j+uEqV6H+3yC0SgNrzDr/ZWK5hMR/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TAfrxQAAANwAAAAPAAAAAAAAAAAAAAAAAJgCAABkcnMv&#10;ZG93bnJldi54bWxQSwUGAAAAAAQABAD1AAAAigMAAAAA&#10;" path="m,8l19,3,30,e" filled="f" strokeweight=".4pt">
                    <v:path arrowok="t" o:connecttype="custom" o:connectlocs="0,8;19,3;30,0" o:connectangles="0,0,0"/>
                  </v:shape>
                  <v:line id="Line 856" o:spid="_x0000_s1785" style="position:absolute;flip:y;visibility:visible;mso-wrap-style:square" from="6307,2736" to="6337,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vGN8UAAADcAAAADwAAAGRycy9kb3ducmV2LnhtbESPQWvCQBSE7wX/w/KEXkrdWCWV1FVE&#10;ETx40Oihx0f2NQnNvg3ZV0399W6h4HGYmW+Y+bJ3jbpQF2rPBsajBBRx4W3NpYHzafs6AxUE2WLj&#10;mQz8UoDlYvA0x8z6Kx/pkkupIoRDhgYqkTbTOhQVOQwj3xJH78t3DiXKrtS2w2uEu0a/JUmqHdYc&#10;FypsaV1R8Z3/OAO5Tg5+st2fSGT6mW7Gt528bIx5HvarD1BCvTzC/+2dNfA+S+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vGN8UAAADcAAAADwAAAAAAAAAA&#10;AAAAAAChAgAAZHJzL2Rvd25yZXYueG1sUEsFBgAAAAAEAAQA+QAAAJMDAAAAAA==&#10;" strokeweight=".4pt"/>
                  <v:shape id="Freeform 857" o:spid="_x0000_s1786" style="position:absolute;left:6351;top:2722;width:30;height:8;visibility:visible;mso-wrap-style:square;v-text-anchor:top" coordsize="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8B8UA&#10;AADcAAAADwAAAGRycy9kb3ducmV2LnhtbESPQWvCQBSE74L/YXkFL8Fs6kFD6ipaKBQvUu2h3h7Z&#10;12xo9m3IbmL013cLBY/DzHzDrLejbcRAna8dK3hOMxDEpdM1Vwo+z2/zHIQPyBobx6TgRh62m+lk&#10;jYV2V/6g4RQqESHsC1RgQmgLKX1pyKJPXUscvW/XWQxRdpXUHV4j3DZykWVLabHmuGCwpVdD5c+p&#10;twouZ+MOR/q6Jf1xR7iXyX3ZJErNnsbdC4hAY3iE/9vvWsEqX8HfmX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0jwHxQAAANwAAAAPAAAAAAAAAAAAAAAAAJgCAABkcnMv&#10;ZG93bnJldi54bWxQSwUGAAAAAAQABAD1AAAAigMAAAAA&#10;" path="m,8l8,5,30,e" filled="f" strokeweight=".4pt">
                    <v:path arrowok="t" o:connecttype="custom" o:connectlocs="0,8;8,5;30,0" o:connectangles="0,0,0"/>
                  </v:shape>
                  <v:line id="Line 858" o:spid="_x0000_s1787" style="position:absolute;flip:y;visibility:visible;mso-wrap-style:square" from="6398,2711" to="6428,2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j33sIAAADcAAAADwAAAGRycy9kb3ducmV2LnhtbERPTWvCQBC9F/wPywheim6sRSW6iiiC&#10;hx7a2IPHITsmwexsyE41+uu7B8Hj430v152r1ZXaUHk2MB4loIhzbysuDPwe98M5qCDIFmvPZOBO&#10;Adar3tsSU+tv/EPXTAoVQzikaKAUaVKtQ16SwzDyDXHkzr51KBG2hbYt3mK4q/VHkky1w4pjQ4kN&#10;bUvKL9mfM5Dp5NtP9l9HEvk8TXfjx0Hed8YM+t1mAUqok5f46T5YA7N5XBvPxCO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j33sIAAADcAAAADwAAAAAAAAAAAAAA&#10;AAChAgAAZHJzL2Rvd25yZXYueG1sUEsFBgAAAAAEAAQA+QAAAJADAAAAAA==&#10;" strokeweight=".4pt"/>
                  <v:line id="Line 859" o:spid="_x0000_s1788" style="position:absolute;flip:y;visibility:visible;mso-wrap-style:square" from="6444,2703" to="6474,2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RSRcUAAADcAAAADwAAAGRycy9kb3ducmV2LnhtbESPQWvCQBSE7wX/w/KEXkQ3tqI2dZVS&#10;ETx40OjB4yP7moRm34bsq6b99a4g9DjMzDfMYtW5Wl2oDZVnA+NRAoo497biwsDpuBnOQQVBtlh7&#10;JgO/FGC17D0tMLX+yge6ZFKoCOGQooFSpEm1DnlJDsPIN8TR+/KtQ4myLbRt8RrhrtYvSTLVDiuO&#10;CyU29FlS/p39OAOZTvb+dbM7ksjkPF2P/7YyWBvz3O8+3kEJdfIffrS31sBs/gb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4RSRcUAAADcAAAADwAAAAAAAAAA&#10;AAAAAAChAgAAZHJzL2Rvd25yZXYueG1sUEsFBgAAAAAEAAQA+QAAAJMDAAAAAA==&#10;" strokeweight=".4pt"/>
                  <v:shape id="Freeform 860" o:spid="_x0000_s1789" style="position:absolute;left:6491;top:2695;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gJMEA&#10;AADcAAAADwAAAGRycy9kb3ducmV2LnhtbERP3WrCMBS+F3yHcAbeaTqRObtGkYHozSZTH+CsOW2K&#10;yUnXRNu9/XIx8PLj+y82g7PiTl1oPCt4nmUgiEuvG64VXM676SuIEJE1Ws+k4JcCbNbjUYG59j1/&#10;0f0Ua5FCOOSowMTY5lKG0pDDMPMtceIq3zmMCXa11B32KdxZOc+yF+mw4dRgsKV3Q+X1dHMKPqz5&#10;vO4ux/g99Lf9T1MtcGkXSk2ehu0biEhDfIj/3QetYLlK8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w4CTBAAAA3AAAAA8AAAAAAAAAAAAAAAAAmAIAAGRycy9kb3du&#10;cmV2LnhtbFBLBQYAAAAABAAEAPUAAACGAwAAAAA=&#10;" path="m,5l22,2,30,e" filled="f" strokeweight=".4pt">
                    <v:path arrowok="t" o:connecttype="custom" o:connectlocs="0,5;22,2;30,0" o:connectangles="0,0,0"/>
                  </v:shape>
                  <v:line id="Line 861" o:spid="_x0000_s1790" style="position:absolute;flip:y;visibility:visible;mso-wrap-style:square" from="6537,2686" to="6567,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vInsYAAADcAAAADwAAAGRycy9kb3ducmV2LnhtbESPQWvCQBSE7wX/w/KEXkQ3aYu1qatI&#10;RfDQg40ePD6yr0lo9m3IPjXtr3cFocdhZr5h5sveNepMXag9G0gnCSjiwtuaSwOH/WY8AxUE2WLj&#10;mQz8UoDlYvAwx8z6C3/ROZdSRQiHDA1UIm2mdSgqchgmviWO3rfvHEqUXalth5cId41+SpKpdlhz&#10;XKiwpY+Kip/85AzkOtn5583nnkRejtN1+reV0dqYx2G/egcl1Mt/+N7eWgOvbynczsQjo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ryJ7GAAAA3AAAAA8AAAAAAAAA&#10;AAAAAAAAoQIAAGRycy9kb3ducmV2LnhtbFBLBQYAAAAABAAEAPkAAACUAwAAAAA=&#10;" strokeweight=".4pt"/>
                  <v:shape id="Freeform 862" o:spid="_x0000_s1791" style="position:absolute;left:6581;top:2678;width:33;height:6;visibility:visible;mso-wrap-style:square;v-text-anchor:top" coordsize="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KZH8QA&#10;AADcAAAADwAAAGRycy9kb3ducmV2LnhtbESP32rCMBTG7we+QzjC7jS1F26rRpnChsxNmPMBDs2x&#10;KWtOSpLZ6tMbQdjlx/fnxzdf9rYRJ/KhdqxgMs5AEJdO11wpOPy8jZ5BhIissXFMCs4UYLkYPMyx&#10;0K7jbzrtYyXSCIcCFZgY20LKUBqyGMauJU7e0XmLMUlfSe2xS+O2kXmWTaXFmhPBYEtrQ+Xv/s8m&#10;yPpjp8007z7L96+j7i5+teOtUo/D/nUGIlIf/8P39kYreHrJ4XYmHQG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CmR/EAAAA3AAAAA8AAAAAAAAAAAAAAAAAmAIAAGRycy9k&#10;b3ducmV2LnhtbFBLBQYAAAAABAAEAPUAAACJAwAAAAA=&#10;" path="m,6l8,3,33,e" filled="f" strokeweight=".4pt">
                    <v:path arrowok="t" o:connecttype="custom" o:connectlocs="0,6;8,3;33,0" o:connectangles="0,0,0"/>
                  </v:shape>
                  <v:line id="Line 863" o:spid="_x0000_s1792" style="position:absolute;flip:y;visibility:visible;mso-wrap-style:square" from="6630,2675" to="6660,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XzcsYAAADcAAAADwAAAGRycy9kb3ducmV2LnhtbESPQWvCQBSE7wX/w/IKvRTdWEtsU1cR&#10;RfDQg0YPHh/Z1yQ0+zZkn5r217tCocdhZr5hZoveNepCXag9GxiPElDEhbc1lwaOh83wDVQQZIuN&#10;ZzLwQwEW88HDDDPrr7ynSy6lihAOGRqoRNpM61BU5DCMfEscvS/fOZQou1LbDq8R7hr9kiSpdlhz&#10;XKiwpVVFxXd+dgZynez8ZPN5IJHXU7oe/27leW3M02O//AAl1Mt/+K+9tQam7xO4n4lHQM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183LGAAAA3AAAAA8AAAAAAAAA&#10;AAAAAAAAoQIAAGRycy9kb3ducmV2LnhtbFBLBQYAAAAABAAEAPkAAACUAwAAAAA=&#10;" strokeweight=".4pt"/>
                  <v:line id="Line 864" o:spid="_x0000_s1793" style="position:absolute;flip:y;visibility:visible;mso-wrap-style:square" from="6677,2667" to="6707,2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xrBsYAAADcAAAADwAAAGRycy9kb3ducmV2LnhtbESPT2vCQBTE74V+h+UVvIhutOKf6Cql&#10;InjoQaMHj4/sMwnNvg3ZV0376bsFocdhZn7DrDadq9WN2lB5NjAaJqCIc28rLgycT7vBHFQQZIu1&#10;ZzLwTQE26+enFabW3/lIt0wKFSEcUjRQijSp1iEvyWEY+oY4elffOpQo20LbFu8R7mo9TpKpdlhx&#10;XCixofeS8s/syxnIdHLwr7uPE4lMLtPt6Gcv/a0xvZfubQlKqJP/8KO9twZmiwn8nYlH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cawbGAAAA3AAAAA8AAAAAAAAA&#10;AAAAAAAAoQIAAGRycy9kb3ducmV2LnhtbFBLBQYAAAAABAAEAPkAAACUAwAAAAA=&#10;" strokeweight=".4pt"/>
                  <v:shape id="Freeform 865" o:spid="_x0000_s1794" style="position:absolute;left:6723;top:2662;width:30;height:2;visibility:visible;mso-wrap-style:square;v-text-anchor:top" coordsize="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Aci8YA&#10;AADcAAAADwAAAGRycy9kb3ducmV2LnhtbESPQWvCQBSE7wX/w/KE3urGgtVGVwlCi2ARjNL2+Mw+&#10;k7TZt2F31fTfdwXB4zAz3zCzRWcacSbna8sKhoMEBHFhdc2lgv3u7WkCwgdkjY1lUvBHHhbz3sMM&#10;U20vvKVzHkoRIexTVFCF0KZS+qIig35gW+LoHa0zGKJ0pdQOLxFuGvmcJC/SYM1xocKWlhUVv/nJ&#10;KLAbVyz3+vvnI8uS/HN0Oryvv5xSj/0um4II1IV7+NZeaQXj1xFcz8Qj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Aci8YAAADcAAAADwAAAAAAAAAAAAAAAACYAgAAZHJz&#10;L2Rvd25yZXYueG1sUEsFBgAAAAAEAAQA9QAAAIsDAAAAAA==&#10;" path="m,2l19,,30,e" filled="f" strokeweight=".4pt">
                    <v:path arrowok="t" o:connecttype="custom" o:connectlocs="0,2;19,0;30,0" o:connectangles="0,0,0"/>
                  </v:shape>
                  <v:line id="Line 866" o:spid="_x0000_s1795" style="position:absolute;flip:y;visibility:visible;mso-wrap-style:square" from="6770,2656" to="6800,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JQ6sYAAADcAAAADwAAAGRycy9kb3ducmV2LnhtbESPQWvCQBSE7wX/w/IEL0U31pLa1FWk&#10;InjowUYPHh/Z1yQ0+zZknxr99d1CocdhZr5hFqveNepCXag9G5hOElDEhbc1lwaOh+14DioIssXG&#10;Mxm4UYDVcvCwwMz6K3/SJZdSRQiHDA1UIm2mdSgqchgmviWO3pfvHEqUXalth9cId41+SpJUO6w5&#10;LlTY0ntFxXd+dgZynez9bPtxIJHnU7qZ3nfyuDFmNOzXb6CEevkP/7V31sDLawq/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CUOrGAAAA3AAAAA8AAAAAAAAA&#10;AAAAAAAAoQIAAGRycy9kb3ducmV2LnhtbFBLBQYAAAAABAAEAPkAAACUAwAAAAA=&#10;" strokeweight=".4pt"/>
                  <v:shape id="Freeform 867" o:spid="_x0000_s1796" style="position:absolute;left:6816;top:2651;width:30;height:2;visibility:visible;mso-wrap-style:square;v-text-anchor:top" coordsize="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nZ8YA&#10;AADcAAAADwAAAGRycy9kb3ducmV2LnhtbESPQWvCQBSE7wX/w/KE3uqmgrVGVwmCUmgRmop6fGZf&#10;k7TZt2F31fTfu4LQ4zAz3zCzRWcacSbna8sKngcJCOLC6ppLBduv1dMrCB+QNTaWScEfeVjMew8z&#10;TLW98Ced81CKCGGfooIqhDaV0hcVGfQD2xJH79s6gyFKV0rt8BLhppHDJHmRBmuOCxW2tKyo+M1P&#10;RoHduGK51YefjyxL8t3odFy/751Sj/0um4II1IX/8L39phWMJ2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nZ8YAAADcAAAADwAAAAAAAAAAAAAAAACYAgAAZHJz&#10;L2Rvd25yZXYueG1sUEsFBgAAAAAEAAQA9QAAAIsDAAAAAA==&#10;" path="m,2r3,l30,e" filled="f" strokeweight=".4pt">
                    <v:path arrowok="t" o:connecttype="custom" o:connectlocs="0,2;3,2;30,0" o:connectangles="0,0,0"/>
                  </v:shape>
                  <v:line id="Line 868" o:spid="_x0000_s1797" style="position:absolute;flip:y;visibility:visible;mso-wrap-style:square" from="6863,2643" to="6893,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hA8IAAADcAAAADwAAAGRycy9kb3ducmV2LnhtbERPTWvCQBC9F/wPywi9iG6som10FVEE&#10;Dx7a2EOPQ3ZMgtnZkB019td3D0KPj/e9XHeuVjdqQ+XZwHiUgCLOva24MPB92g/fQQVBtlh7JgMP&#10;CrBe9V6WmFp/5y+6ZVKoGMIhRQOlSJNqHfKSHIaRb4gjd/atQ4mwLbRt8R7DXa3fkmSmHVYcG0ps&#10;aFtSfsmuzkCmk08/2R9PJDL9me3GvwcZ7Ix57XebBSihTv7FT/fBGph/xLXxTDwC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FhA8IAAADcAAAADwAAAAAAAAAAAAAA&#10;AAChAgAAZHJzL2Rvd25yZXYueG1sUEsFBgAAAAAEAAQA+QAAAJADAAAAAA==&#10;" strokeweight=".4pt"/>
                  <v:line id="Line 869" o:spid="_x0000_s1798" style="position:absolute;flip:y;visibility:visible;mso-wrap-style:square" from="6909,2640" to="6939,2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3EmMUAAADcAAAADwAAAGRycy9kb3ducmV2LnhtbESPQWvCQBSE7wX/w/KEXkQ3tqI1dZVS&#10;ETx40OjB4yP7moRm34bsq6b99a4g9DjMzDfMYtW5Wl2oDZVnA+NRAoo497biwsDpuBm+gQqCbLH2&#10;TAZ+KcBq2XtaYGr9lQ90yaRQEcIhRQOlSJNqHfKSHIaRb4ij9+VbhxJlW2jb4jXCXa1fkmSqHVYc&#10;F0ps6LOk/Dv7cQYynez962Z3JJHJeboe/21lsDbmud99vIMS6uQ//GhvrYHZfA7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3EmMUAAADcAAAADwAAAAAAAAAA&#10;AAAAAAChAgAAZHJzL2Rvd25yZXYueG1sUEsFBgAAAAAEAAQA+QAAAJMDAAAAAA==&#10;" strokeweight=".4pt"/>
                  <v:line id="Line 870" o:spid="_x0000_s1799" style="position:absolute;visibility:visible;mso-wrap-style:square" from="6956,2637" to="6989,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vhNsAAAADcAAAADwAAAGRycy9kb3ducmV2LnhtbERPz2vCMBS+D/wfwhO8zdQdilSjDEGR&#10;XcRueH40z7SseSlJNNW/3hwGO358v9fb0fbiTj50jhUs5gUI4sbpjo2Cn+/9+xJEiMgae8ek4EEB&#10;tpvJ2xor7RKf6V5HI3IIhwoVtDEOlZShaclimLuBOHNX5y3GDL2R2mPK4baXH0VRSosd54YWB9q1&#10;1PzWN6vg5Mfb186ksj4/npdSH5LrTFJqNh0/VyAijfFf/Oc+agXLIs/PZ/IR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r4TbAAAAA3AAAAA8AAAAAAAAAAAAAAAAA&#10;oQIAAGRycy9kb3ducmV2LnhtbFBLBQYAAAAABAAEAPkAAACOAwAAAAA=&#10;" strokeweight=".4pt"/>
                  <v:line id="Line 871" o:spid="_x0000_s1800" style="position:absolute;visibility:visible;mso-wrap-style:square" from="7002,2637" to="7035,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ErcMAAADcAAAADwAAAGRycy9kb3ducmV2LnhtbESPQWsCMRSE70L/Q3gFb5rVwyKrUYrQ&#10;Ir2I2+L5sXlml25eliSatb/eCIUeh5n5htnsRtuLG/nQOVawmBcgiBunOzYKvr/eZysQISJr7B2T&#10;gjsF2G1fJhustEt8olsdjcgQDhUqaGMcKilD05LFMHcDcfYuzluMWXojtceU4baXy6IopcWO80KL&#10;A+1ban7qq1Vw9OP1c29SWZ/uv+dSfyTXmaTU9HV8W4OINMb/8F/7oBWsigU8z+QjI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nRK3DAAAA3AAAAA8AAAAAAAAAAAAA&#10;AAAAoQIAAGRycy9kb3ducmV2LnhtbFBLBQYAAAAABAAEAPkAAACRAwAAAAA=&#10;" strokeweight=".4pt"/>
                  <v:line id="Line 872" o:spid="_x0000_s1801" style="position:absolute;visibility:visible;mso-wrap-style:square" from="7052,2637" to="7082,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Xa2sMAAADcAAAADwAAAGRycy9kb3ducmV2LnhtbESPQWsCMRSE74X+h/AKvdWsHhbZGkUE&#10;RbwUV/H82LxmFzcvSxLN6q9vCoUeh5n5hlmsRtuLO/nQOVYwnRQgiBunOzYKzqftxxxEiMgae8ek&#10;4EEBVsvXlwVW2iU+0r2ORmQIhwoVtDEOlZShaclimLiBOHvfzluMWXojtceU4baXs6IopcWO80KL&#10;A21aaq71zSr48uPtsDGprI+P56XUu+Q6k5R6fxvXnyAijfE//NfeawXzYga/Z/IR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12trDAAAA3AAAAA8AAAAAAAAAAAAA&#10;AAAAoQIAAGRycy9kb3ducmV2LnhtbFBLBQYAAAAABAAEAPkAAACRAwAAAAA=&#10;" strokeweight=".4pt"/>
                  <v:line id="Line 873" o:spid="_x0000_s1802" style="position:absolute;visibility:visible;mso-wrap-style:square" from="7098,2637" to="7128,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l/QcMAAADcAAAADwAAAGRycy9kb3ducmV2LnhtbESPQWsCMRSE74X+h/AKvdWsFRbZGkWE&#10;luJFXKXnx+Y1u3TzsiTRrP31RhA8DjPzDbNYjbYXZ/Khc6xgOilAEDdOd2wUHA+fb3MQISJr7B2T&#10;ggsFWC2fnxZYaZd4T+c6GpEhHCpU0MY4VFKGpiWLYeIG4uz9Om8xZumN1B5ThttevhdFKS12nBda&#10;HGjTUvNXn6yCnR9P241JZb2//P+U+iu5ziSlXl/G9QeISGN8hO/tb61gXszgdiYfAb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5f0HDAAAA3AAAAA8AAAAAAAAAAAAA&#10;AAAAoQIAAGRycy9kb3ducmV2LnhtbFBLBQYAAAAABAAEAPkAAACRAwAAAAA=&#10;" strokeweight=".4pt"/>
                  <v:line id="Line 874" o:spid="_x0000_s1803" style="position:absolute;flip:y;visibility:visible;mso-wrap-style:square" from="7145,2632" to="7175,2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Jq18UAAADcAAAADwAAAGRycy9kb3ducmV2LnhtbESPT2vCQBTE74V+h+UJXkrd9Q8iqasU&#10;RfDQg40eenxkX5Ng9m3IPjXtp+8KQo/DzPyGWa5736grdbEObGE8MqCIi+BqLi2cjrvXBagoyA6b&#10;wGThhyKsV89PS8xcuPEnXXMpVYJwzNBCJdJmWseiIo9xFFri5H2HzqMk2ZXadXhLcN/oiTFz7bHm&#10;tFBhS5uKinN+8RZybQ5huvs4ksjsa74d/+7lZWvtcNC/v4ES6uU//GjvnYWFmcH9TDoC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Jq18UAAADcAAAADwAAAAAAAAAA&#10;AAAAAAChAgAAZHJzL2Rvd25yZXYueG1sUEsFBgAAAAAEAAQA+QAAAJMDAAAAAA==&#10;" strokeweight=".4pt"/>
                  <v:shape id="Freeform 875" o:spid="_x0000_s1804" style="position:absolute;left:7191;top:2626;width:30;height:3;visibility:visible;mso-wrap-style:square;v-text-anchor:top" coordsize="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MYA&#10;AADcAAAADwAAAGRycy9kb3ducmV2LnhtbESPzWrDMBCE74W+g9hCb4ncQE3sRDZNIKU9NOTvktvG&#10;2tgm1spYqu2+fVUI9DjMzDfMMh9NI3rqXG1Zwcs0AkFcWF1zqeB03EzmIJxH1thYJgU/5CDPHh+W&#10;mGo78J76gy9FgLBLUUHlfZtK6YqKDLqpbYmDd7WdQR9kV0rd4RDgppGzKIqlwZrDQoUtrSsqbodv&#10;o2D7flm5Xcyr9tLP4uRzSM7b25dSz0/j2wKEp9H/h+/tD61gHr3C35l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TMYAAADcAAAADwAAAAAAAAAAAAAAAACYAgAAZHJz&#10;L2Rvd25yZXYueG1sUEsFBgAAAAAEAAQA9QAAAIsDAAAAAA==&#10;" path="m,3r11,l30,e" filled="f" strokeweight=".4pt">
                    <v:path arrowok="t" o:connecttype="custom" o:connectlocs="0,3;11,3;30,0" o:connectangles="0,0,0"/>
                  </v:shape>
                  <v:line id="Line 876" o:spid="_x0000_s1805" style="position:absolute;flip:y;visibility:visible;mso-wrap-style:square" from="7238,2623" to="7271,2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xRO8UAAADcAAAADwAAAGRycy9kb3ducmV2LnhtbESPQWvCQBSE7wX/w/KEXoruakuQ6Cql&#10;InjooY099PjIPpNg9m3IPjX117uFQo/DzHzDrDaDb9WF+tgEtjCbGlDEZXANVxa+DrvJAlQUZIdt&#10;YLLwQxE269HDCnMXrvxJl0IqlSAcc7RQi3S51rGsyWOcho44ecfQe5Qk+0q7Hq8J7ls9NybTHhtO&#10;CzV29FZTeSrO3kKhzUd43r0fSOTlO9vObnt52lr7OB5el6CEBvkP/7X3zsLCZPB7Jh0Bv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xRO8UAAADcAAAADwAAAAAAAAAA&#10;AAAAAAChAgAAZHJzL2Rvd25yZXYueG1sUEsFBgAAAAAEAAQA+QAAAJMDAAAAAA==&#10;" strokeweight=".4pt"/>
                  <v:line id="Line 877" o:spid="_x0000_s1806" style="position:absolute;flip:y;visibility:visible;mso-wrap-style:square" from="7284,2621" to="7317,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D0oMUAAADcAAAADwAAAGRycy9kb3ducmV2LnhtbESPQWvCQBSE74X+h+UVvJS6ay1WoquU&#10;iuChhzb24PGRfSbB7NuQfdXor+8KgsdhZr5h5sveN+pIXawDWxgNDSjiIriaSwu/2/XLFFQUZIdN&#10;YLJwpgjLxePDHDMXTvxDx1xKlSAcM7RQibSZ1rGoyGMchpY4efvQeZQku1K7Dk8J7hv9asxEe6w5&#10;LVTY0mdFxSH/8xZybb7DeP21JZG33WQ1umzkeWXt4Kn/mIES6uUevrU3zsLUvMP1TDoCe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D0oMUAAADcAAAADwAAAAAAAAAA&#10;AAAAAAChAgAAZHJzL2Rvd25yZXYueG1sUEsFBgAAAAAEAAQA+QAAAJMDAAAAAA==&#10;" strokeweight=".4pt"/>
                  <v:shape id="Freeform 878" o:spid="_x0000_s1807" style="position:absolute;left:7333;top:2618;width:31;height:3;visibility:visible;mso-wrap-style:square;v-text-anchor:top" coordsize="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trLsA&#10;AADcAAAADwAAAGRycy9kb3ducmV2LnhtbERPuwrCMBTdBf8hXMFNUzOIVKOID3C1iq6X5toWm5vS&#10;RFv/3gyC4+G8V5ve1uJNra8ca5hNExDEuTMVFxqul+NkAcIHZIO1Y9LwIQ+b9XCwwtS4js/0zkIh&#10;Ygj7FDWUITSplD4vyaKfuoY4cg/XWgwRtoU0LXYx3NZSJclcWqw4NpTY0K6k/Jm9rAa1l+F8ex6Q&#10;OTO3Q6FUd6+V1uNRv12CCNSHv/jnPhkNiySujWfiEZDr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2yray7AAAA3AAAAA8AAAAAAAAAAAAAAAAAmAIAAGRycy9kb3ducmV2Lnht&#10;bFBLBQYAAAAABAAEAPUAAACAAwAAAAA=&#10;" path="m,3l22,r9,e" filled="f" strokeweight=".4pt">
                    <v:path arrowok="t" o:connecttype="custom" o:connectlocs="0,3;22,0;31,0" o:connectangles="0,0,0"/>
                  </v:shape>
                  <v:line id="Line 879" o:spid="_x0000_s1808" style="position:absolute;visibility:visible;mso-wrap-style:square" from="7380,2618" to="7410,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FIq8MAAADcAAAADwAAAGRycy9kb3ducmV2LnhtbESPQWsCMRSE74X+h/AK3mrWHhbdGkWE&#10;luJFXKXnx+Y1u3TzsiTRrP56IxR6HGbmG2a5Hm0vLuRD51jBbFqAIG6c7tgoOB0/XucgQkTW2Dsm&#10;BVcKsF49Py2x0i7xgS51NCJDOFSooI1xqKQMTUsWw9QNxNn7cd5izNIbqT2mDLe9fCuKUlrsOC+0&#10;ONC2pea3PlsFez+ed1uTyvpwvX2X+jO5ziSlJi/j5h1EpDH+h//aX1rBvFjA40w+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RSKvDAAAA3AAAAA8AAAAAAAAAAAAA&#10;AAAAoQIAAGRycy9kb3ducmV2LnhtbFBLBQYAAAAABAAEAPkAAACRAwAAAAA=&#10;" strokeweight=".4pt"/>
                  <v:line id="Line 880" o:spid="_x0000_s1809" style="position:absolute;visibility:visible;mso-wrap-style:square" from="7426,2618" to="7457,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J368AAAADcAAAADwAAAGRycy9kb3ducmV2LnhtbERPz2vCMBS+C/4P4Qm7aeoORTqjDGEi&#10;u4hVdn40z7TYvJQkmupfvxwGO358v9fb0fbiQT50jhUsFwUI4sbpjo2Cy/lrvgIRIrLG3jEpeFKA&#10;7WY6WWOlXeITPepoRA7hUKGCNsahkjI0LVkMCzcQZ+7qvMWYoTdSe0w53PbyvShKabHj3NDiQLuW&#10;mlt9twqOfrx/70wq69Pz9VPqfXKdSUq9zcbPDxCRxvgv/nMftILVMs/PZ/IRkJ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yd+vAAAAA3AAAAA8AAAAAAAAAAAAAAAAA&#10;oQIAAGRycy9kb3ducmV2LnhtbFBLBQYAAAAABAAEAPkAAACOAwAAAAA=&#10;" strokeweight=".4pt"/>
                  <v:line id="Line 881" o:spid="_x0000_s1810" style="position:absolute;visibility:visible;mso-wrap-style:square" from="7473,2618" to="7506,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7ScMMAAADcAAAADwAAAGRycy9kb3ducmV2LnhtbESPQWsCMRSE7wX/Q3iF3mp2PSyyNUoR&#10;KuKluC2eH5vX7NLNy5JEs/rrm4LgcZiZb5jVZrKDuJAPvWMF5bwAQdw63bNR8P318boEESKyxsEx&#10;KbhSgM169rTCWrvER7o00YgM4VCjgi7GsZYytB1ZDHM3Emfvx3mLMUtvpPaYMtwOclEUlbTYc17o&#10;cKRtR+1vc7YKPv10PmxNqprj9Xaq9C653iSlXp6n9zcQkab4CN/be61gWZbwfyYf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0nDDAAAA3AAAAA8AAAAAAAAAAAAA&#10;AAAAoQIAAGRycy9kb3ducmV2LnhtbFBLBQYAAAAABAAEAPkAAACRAwAAAAA=&#10;" strokeweight=".4pt"/>
                  <v:line id="Line 882" o:spid="_x0000_s1811" style="position:absolute;flip:y;visibility:visible;mso-wrap-style:square" from="7520,2615" to="7552,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7B5cUAAADcAAAADwAAAGRycy9kb3ducmV2LnhtbESPQWvCQBSE7wX/w/IKXopuokUkdRWp&#10;CB48tNGDx0f2NQnNvg3ZV43+ercgeBxm5htmsepdo87UhdqzgXScgCIuvK25NHA8bEdzUEGQLTae&#10;ycCVAqyWg5cFZtZf+JvOuZQqQjhkaKASaTOtQ1GRwzD2LXH0fnznUKLsSm07vES4a/QkSWbaYc1x&#10;ocKWPisqfvM/ZyDXyZefbvcHEnk/zTbpbSdvG2OGr/36A5RQL8/wo72zBubpBP7PxCO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57B5cUAAADcAAAADwAAAAAAAAAA&#10;AAAAAAChAgAAZHJzL2Rvd25yZXYueG1sUEsFBgAAAAAEAAQA+QAAAJMDAAAAAA==&#10;" strokeweight=".4pt"/>
                  <v:line id="Line 883" o:spid="_x0000_s1812" style="position:absolute;visibility:visible;mso-wrap-style:square" from="7569,2615" to="7599,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DpnMMAAADcAAAADwAAAGRycy9kb3ducmV2LnhtbESPQWsCMRSE70L/Q3gFb5q1hUW2RhGh&#10;pfRSXEvPj81rdnHzsiTRrP76RhA8DjPzDbPajLYXZ/Khc6xgMS9AEDdOd2wU/BzeZ0sQISJr7B2T&#10;ggsF2KyfJiustEu8p3MdjcgQDhUqaGMcKilD05LFMHcDcfb+nLcYs/RGao8pw20vX4qilBY7zgst&#10;DrRrqTnWJ6vg24+nr51JZb2/XH9L/ZFcZ5JS0+dx+wYi0hgf4Xv7UytYLl7hdiYf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g6ZzDAAAA3AAAAA8AAAAAAAAAAAAA&#10;AAAAoQIAAGRycy9kb3ducmV2LnhtbFBLBQYAAAAABAAEAPkAAACRAwAAAAA=&#10;" strokeweight=".4pt"/>
                  <v:line id="Line 884" o:spid="_x0000_s1813" style="position:absolute;flip:y;visibility:visible;mso-wrap-style:square" from="7615,2612" to="7645,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8CsUAAADcAAAADwAAAGRycy9kb3ducmV2LnhtbESPQWvCQBSE7wX/w/IKXopuoiKSuopU&#10;BA892OjB4yP7moRm34bsq0Z/fVcQehxm5htmue5doy7UhdqzgXScgCIuvK25NHA67kYLUEGQLTae&#10;ycCNAqxXg5clZtZf+YsuuZQqQjhkaKASaTOtQ1GRwzD2LXH0vn3nUKLsSm07vEa4a/QkSebaYc1x&#10;ocKWPioqfvJfZyDXycFPd59HEpmd59v0vpe3rTHD137zDkqol//ws723BhbpDB5n4hH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v8CsUAAADcAAAADwAAAAAAAAAA&#10;AAAAAAChAgAAZHJzL2Rvd25yZXYueG1sUEsFBgAAAAAEAAQA+QAAAJMDAAAAAA==&#10;" strokeweight=".4pt"/>
                  <v:line id="Line 885" o:spid="_x0000_s1814" style="position:absolute;visibility:visible;mso-wrap-style:square" from="7662,2612" to="7692,2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XUc8MAAADcAAAADwAAAGRycy9kb3ducmV2LnhtbESPQWsCMRSE70L/Q3gFb5q10EW2RhGh&#10;pfRSXEvPj81rdnHzsiTRrP76RhA8DjPzDbPajLYXZ/Khc6xgMS9AEDdOd2wU/BzeZ0sQISJr7B2T&#10;ggsF2KyfJiustEu8p3MdjcgQDhUqaGMcKilD05LFMHcDcfb+nLcYs/RGao8pw20vX4qilBY7zgst&#10;DrRrqTnWJ6vg24+nr51JZb2/XH9L/ZFcZ5JS0+dx+wYi0hgf4Xv7UytYLl7hdiYf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F1HPDAAAA3AAAAA8AAAAAAAAAAAAA&#10;AAAAoQIAAGRycy9kb3ducmV2LnhtbFBLBQYAAAAABAAEAPkAAACRAwAAAAA=&#10;" strokeweight=".4pt"/>
                  <v:line id="Line 886" o:spid="_x0000_s1815" style="position:absolute;visibility:visible;mso-wrap-style:square" from="7708,2610" to="7741,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dKBMMAAADcAAAADwAAAGRycy9kb3ducmV2LnhtbESPQWsCMRSE70L/Q3gFb5rVwyKrUYrQ&#10;Ir2I2+L5sXlml25eliSatb/eCIUeh5n5htnsRtuLG/nQOVawmBcgiBunOzYKvr/eZysQISJr7B2T&#10;gjsF2G1fJhustEt8olsdjcgQDhUqaGMcKilD05LFMHcDcfYuzluMWXojtceU4baXy6IopcWO80KL&#10;A+1ban7qq1Vw9OP1c29SWZ/uv+dSfyTXmaTU9HV8W4OINMb/8F/7oBWsFiU8z+QjI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XSgTDAAAA3AAAAA8AAAAAAAAAAAAA&#10;AAAAoQIAAGRycy9kb3ducmV2LnhtbFBLBQYAAAAABAAEAPkAAACRAwAAAAA=&#10;" strokeweight=".4pt"/>
                  <v:line id="Line 887" o:spid="_x0000_s1816" style="position:absolute;flip:y;visibility:visible;mso-wrap-style:square" from="7755,2607" to="7788,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ifcUAAADcAAAADwAAAGRycy9kb3ducmV2LnhtbESPQWvCQBSE7wX/w/KEXkrdpIqV1FVE&#10;ETx40Oihx0f2NQnNvg3ZV0399W6h4HGYmW+Y+bJ3jbpQF2rPBtJRAoq48Lbm0sD5tH2dgQqCbLHx&#10;TAZ+KcByMXiaY2b9lY90yaVUEcIhQwOVSJtpHYqKHIaRb4mj9+U7hxJlV2rb4TXCXaPfkmSqHdYc&#10;FypsaV1R8Z3/OAO5Tg5+vN2fSGTyOd2kt528bIx5HvarD1BCvTzC/+2dNTBL3+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ifcUAAADcAAAADwAAAAAAAAAA&#10;AAAAAAChAgAAZHJzL2Rvd25yZXYueG1sUEsFBgAAAAAEAAQA+QAAAJMDAAAAAA==&#10;" strokeweight=".4pt"/>
                  <v:line id="Line 888" o:spid="_x0000_s1817" style="position:absolute;visibility:visible;mso-wrap-style:square" from="7804,2607" to="7834,2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R77cAAAADcAAAADwAAAGRycy9kb3ducmV2LnhtbERPz2vCMBS+C/4P4Qm7aeoORTqjDGEi&#10;u4hVdn40z7TYvJQkmupfvxwGO358v9fb0fbiQT50jhUsFwUI4sbpjo2Cy/lrvgIRIrLG3jEpeFKA&#10;7WY6WWOlXeITPepoRA7hUKGCNsahkjI0LVkMCzcQZ+7qvMWYoTdSe0w53PbyvShKabHj3NDiQLuW&#10;mlt9twqOfrx/70wq69Pz9VPqfXKdSUq9zcbPDxCRxvgv/nMftILVMq/NZ/IRkJ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Ee+3AAAAA3AAAAA8AAAAAAAAAAAAAAAAA&#10;oQIAAGRycy9kb3ducmV2LnhtbFBLBQYAAAAABAAEAPkAAACOAwAAAAA=&#10;" strokeweight=".4pt"/>
                  <v:line id="Line 889" o:spid="_x0000_s1818" style="position:absolute;flip:y;visibility:visible;mso-wrap-style:square" from="7851,2604" to="7881,2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lMUAAADcAAAADwAAAGRycy9kb3ducmV2LnhtbESPQWvCQBSE7wX/w/KEXkrdRIvY1FVE&#10;ETz0UKOHHh/Z1yQ0+zZkn5r667uC4HGYmW+Y+bJ3jTpTF2rPBtJRAoq48Lbm0sDxsH2dgQqCbLHx&#10;TAb+KMByMXiaY2b9hfd0zqVUEcIhQwOVSJtpHYqKHIaRb4mj9+M7hxJlV2rb4SXCXaPHSTLVDmuO&#10;CxW2tK6o+M1PzkCuky8/2X4eSOTte7pJrzt52RjzPOxXH6CEenmE7+2dNTBL3+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TlMUAAADcAAAADwAAAAAAAAAA&#10;AAAAAAChAgAAZHJzL2Rvd25yZXYueG1sUEsFBgAAAAAEAAQA+QAAAJMDAAAAAA==&#10;" strokeweight=".4pt"/>
                  <v:line id="Line 890" o:spid="_x0000_s1819" style="position:absolute;visibility:visible;mso-wrap-style:square" from="7897,2604" to="7930,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69VsAAAADcAAAADwAAAGRycy9kb3ducmV2LnhtbERPz2vCMBS+D/wfwhO8zVQPRTqjDGEi&#10;XsQqOz+at7SseSlJNNW/3hwGO358v9fb0fbiTj50jhUs5gUI4sbpjo2C6+XrfQUiRGSNvWNS8KAA&#10;283kbY2VdonPdK+jETmEQ4UK2hiHSsrQtGQxzN1AnLkf5y3GDL2R2mPK4baXy6IopcWOc0OLA+1a&#10;an7rm1Vw8uPtuDOprM+P53ep98l1Jik1m46fHyAijfFf/Oc+aAWrZZ6fz+QjID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8evVbAAAAA3AAAAA8AAAAAAAAAAAAAAAAA&#10;oQIAAGRycy9kb3ducmV2LnhtbFBLBQYAAAAABAAEAPkAAACOAwAAAAA=&#10;" strokeweight=".4pt"/>
                  <v:line id="Line 891" o:spid="_x0000_s1820" style="position:absolute;visibility:visible;mso-wrap-style:square" from="7944,2604" to="7977,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IYzcMAAADcAAAADwAAAGRycy9kb3ducmV2LnhtbESPQWsCMRSE70L/Q3iF3jSrh0VWo4hg&#10;KV6K2+L5sXnNLt28LEk0q7++KQgeh5n5hllvR9uLK/nQOVYwnxUgiBunOzYKvr8O0yWIEJE19o5J&#10;wY0CbDcvkzVW2iU+0bWORmQIhwoVtDEOlZShaclimLmBOHs/zluMWXojtceU4baXi6IopcWO80KL&#10;A+1ban7ri1Xw6cfLcW9SWZ9u93Op35PrTFLq7XXcrUBEGuMz/Gh/aAXLxRz+z+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SGM3DAAAA3AAAAA8AAAAAAAAAAAAA&#10;AAAAoQIAAGRycy9kb3ducmV2LnhtbFBLBQYAAAAABAAEAPkAAACRAwAAAAA=&#10;" strokeweight=".4pt"/>
                  <v:line id="Line 892" o:spid="_x0000_s1821" style="position:absolute;flip:y;visibility:visible;mso-wrap-style:square" from="7990,2602" to="8023,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ILWMUAAADcAAAADwAAAGRycy9kb3ducmV2LnhtbESPQWvCQBSE7wX/w/IKvRTdmIpI6ipS&#10;ETz0oNGDx0f2NQnNvg3ZV0399a4geBxm5htmvuxdo87UhdqzgfEoAUVceFtzaeB42AxnoIIgW2w8&#10;k4F/CrBcDF7mmFl/4T2dcylVhHDI0EAl0mZah6Iih2HkW+Lo/fjOoUTZldp2eIlw1+g0SabaYc1x&#10;ocKWvioqfvM/ZyDXyc5/bL4PJDI5Tdfj61be18a8vfarT1BCvTzDj/bWGpilKdzPxCO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ILWMUAAADcAAAADwAAAAAAAAAA&#10;AAAAAAChAgAAZHJzL2Rvd25yZXYueG1sUEsFBgAAAAAEAAQA+QAAAJMDAAAAAA==&#10;" strokeweight=".4pt"/>
                  <v:line id="Line 893" o:spid="_x0000_s1822" style="position:absolute;visibility:visible;mso-wrap-style:square" from="8039,2602" to="8070,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jIcMAAADcAAAADwAAAGRycy9kb3ducmV2LnhtbESPQWsCMRSE74X+h/AK3mq2FhbZGkWE&#10;ltKLuJaeH5vX7OLmZUmiWf31RhA8DjPzDbNYjbYXJ/Khc6zgbVqAIG6c7tgo+N1/vs5BhIissXdM&#10;Cs4UYLV8flpgpV3iHZ3qaESGcKhQQRvjUEkZmpYshqkbiLP377zFmKU3UntMGW57OSuKUlrsOC+0&#10;ONCmpeZQH62CrR+PPxuTynp3vvyV+iu5ziSlJi/j+gNEpDE+wvf2t1Ywn73D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IyHDAAAA3AAAAA8AAAAAAAAAAAAA&#10;AAAAoQIAAGRycy9kb3ducmV2LnhtbFBLBQYAAAAABAAEAPkAAACRAwAAAAA=&#10;" strokeweight=".4pt"/>
                  <v:line id="Line 894" o:spid="_x0000_s1823" style="position:absolute;visibility:visible;mso-wrap-style:square" from="8086,2599" to="8116,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W7VcMAAADcAAAADwAAAGRycy9kb3ducmV2LnhtbESPQWsCMRSE74X+h/AK3mq2UhbZGkWE&#10;ltKLuJaeH5vX7OLmZUmiWf31RhA8DjPzDbNYjbYXJ/Khc6zgbVqAIG6c7tgo+N1/vs5BhIissXdM&#10;Cs4UYLV8flpgpV3iHZ3qaESGcKhQQRvjUEkZmpYshqkbiLP377zFmKU3UntMGW57OSuKUlrsOC+0&#10;ONCmpeZQH62CrR+PPxuTynp3vvyV+iu5ziSlJi/j+gNEpDE+wvf2t1Ywn73D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lu1XDAAAA3AAAAA8AAAAAAAAAAAAA&#10;AAAAoQIAAGRycy9kb3ducmV2LnhtbFBLBQYAAAAABAAEAPkAAACRAwAAAAA=&#10;" strokeweight=".4pt"/>
                  <v:line id="Line 895" o:spid="_x0000_s1824" style="position:absolute;visibility:visible;mso-wrap-style:square" from="8132,2599" to="8165,2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kezsMAAADcAAAADwAAAGRycy9kb3ducmV2LnhtbESPQWsCMRSE74X+h/AK3mq2QhfZGkWE&#10;ltKLuJaeH5vX7OLmZUmiWf31RhA8DjPzDbNYjbYXJ/Khc6zgbVqAIG6c7tgo+N1/vs5BhIissXdM&#10;Cs4UYLV8flpgpV3iHZ3qaESGcKhQQRvjUEkZmpYshqkbiLP377zFmKU3UntMGW57OSuKUlrsOC+0&#10;ONCmpeZQH62CrR+PPxuTynp3vvyV+iu5ziSlJi/j+gNEpDE+wvf2t1Ywn73D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pHs7DAAAA3AAAAA8AAAAAAAAAAAAA&#10;AAAAoQIAAGRycy9kb3ducmV2LnhtbFBLBQYAAAAABAAEAPkAAACRAwAAAAA=&#10;" strokeweight=".4pt"/>
                  <v:line id="Line 896" o:spid="_x0000_s1825" style="position:absolute;visibility:visible;mso-wrap-style:square" from="8179,2602" to="8198,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uAucMAAADcAAAADwAAAGRycy9kb3ducmV2LnhtbESPQWsCMRSE74X+h/AKvdWsHhbZGkUE&#10;RbwUV/H82LxmFzcvSxLN6q9vCoUeh5n5hlmsRtuLO/nQOVYwnRQgiBunOzYKzqftxxxEiMgae8ek&#10;4EEBVsvXlwVW2iU+0r2ORmQIhwoVtDEOlZShaclimLiBOHvfzluMWXojtceU4baXs6IopcWO80KL&#10;A21aaq71zSr48uPtsDGprI+P56XUu+Q6k5R6fxvXnyAijfE//NfeawXzWQm/Z/IR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gLnDAAAA3AAAAA8AAAAAAAAAAAAA&#10;AAAAoQIAAGRycy9kb3ducmV2LnhtbFBLBQYAAAAABAAEAPkAAACRAwAAAAA=&#10;" strokeweight=".4pt"/>
                  <v:line id="Line 897" o:spid="_x0000_s1826" style="position:absolute;flip:y;visibility:visible;mso-wrap-style:square" from="5210,2552" to="5211,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WowMUAAADcAAAADwAAAGRycy9kb3ducmV2LnhtbESPQWvCQBSE74X+h+UJvRTdaIuV6CpF&#10;ETx4qLEHj4/sMwlm34bsU9P+elcQPA4z8w0zW3SuVhdqQ+XZwHCQgCLOva24MPC7X/cnoIIgW6w9&#10;k4E/CrCYv77MMLX+yju6ZFKoCOGQooFSpEm1DnlJDsPAN8TRO/rWoUTZFtq2eI1wV+tRkoy1w4rj&#10;QokNLUvKT9nZGch08uM/1ts9iXwexqvh/0beV8a89brvKSihTp7hR3tjDUxGX3A/E4+A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WowMUAAADcAAAADwAAAAAAAAAA&#10;AAAAAAChAgAAZHJzL2Rvd25yZXYueG1sUEsFBgAAAAAEAAQA+QAAAJMDAAAAAA==&#10;" strokeweight=".4pt"/>
                  <v:line id="Line 898" o:spid="_x0000_s1827" style="position:absolute;visibility:visible;mso-wrap-style:square" from="5161,2602" to="5259,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ixUMAAAADcAAAADwAAAGRycy9kb3ducmV2LnhtbERPz2vCMBS+D/wfwhO8zVQPRTqjDGEi&#10;XsQqOz+at7SseSlJNNW/3hwGO358v9fb0fbiTj50jhUs5gUI4sbpjo2C6+XrfQUiRGSNvWNS8KAA&#10;283kbY2VdonPdK+jETmEQ4UK2hiHSsrQtGQxzN1AnLkf5y3GDL2R2mPK4baXy6IopcWOc0OLA+1a&#10;an7rm1Vw8uPtuDOprM+P53ep98l1Jik1m46fHyAijfFf/Oc+aAWrZV6bz+QjID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FosVDAAAAA3AAAAA8AAAAAAAAAAAAAAAAA&#10;oQIAAGRycy9kb3ducmV2LnhtbFBLBQYAAAAABAAEAPkAAACOAwAAAAA=&#10;" strokeweight=".4pt"/>
                  <v:line id="Line 899" o:spid="_x0000_s1828" style="position:absolute;visibility:visible;mso-wrap-style:square" from="5161,2550" to="5259,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Uy8MAAADcAAAADwAAAGRycy9kb3ducmV2LnhtbESPQWsCMRSE70L/Q3iF3jRbD4tujSJC&#10;RXoprqXnx+Y1u7h5WZJo1v76piB4HGbmG2a1GW0vruRD51jB66wAQdw43bFR8HV6ny5AhIissXdM&#10;Cm4UYLN+mqyw0i7xka51NCJDOFSooI1xqKQMTUsWw8wNxNn7cd5izNIbqT2mDLe9nBdFKS12nBda&#10;HGjXUnOuL1bBpx8vHzuTyvp4+/0u9T65ziSlXp7H7RuISGN8hO/tg1awmC/h/0w+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kFMvDAAAA3AAAAA8AAAAAAAAAAAAA&#10;AAAAoQIAAGRycy9kb3ducmV2LnhtbFBLBQYAAAAABAAEAPkAAACRAwAAAAA=&#10;" strokeweight=".4pt"/>
                  <v:line id="Line 900" o:spid="_x0000_s1829" style="position:absolute;flip:y;visibility:visible;mso-wrap-style:square" from="5161,2550" to="5259,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WmacEAAADcAAAADwAAAGRycy9kb3ducmV2LnhtbERPTYvCMBC9C/6HMIIXWVPXRaRrFFEE&#10;Dx7cuoc9Ds3YFptJaWa1+uvNQfD4eN+LVedqdaU2VJ4NTMYJKOLc24oLA7+n3cccVBBki7VnMnCn&#10;AKtlv7fA1Pob/9A1k0LFEA4pGihFmlTrkJfkMIx9Qxy5s28dSoRtoW2Ltxjuav2ZJDPtsOLYUGJD&#10;m5LyS/bvDGQ6Ofrp7nAika+/2Xby2Mtoa8xw0K2/QQl18ha/3HtrYD6N8+OZeAT0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taZpwQAAANwAAAAPAAAAAAAAAAAAAAAA&#10;AKECAABkcnMvZG93bnJldi54bWxQSwUGAAAAAAQABAD5AAAAjwMAAAAA&#10;" strokeweight=".4pt"/>
                  <v:line id="Line 901" o:spid="_x0000_s1830" style="position:absolute;flip:y;visibility:visible;mso-wrap-style:square" from="5287,3400" to="5288,3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kD8sUAAADcAAAADwAAAGRycy9kb3ducmV2LnhtbESPQWvCQBSE7wX/w/IKXopuokUkdRWp&#10;CB482OjB4yP7moRm34bsq0Z/vSsUehxm5htmsepdoy7UhdqzgXScgCIuvK25NHA6bkdzUEGQLTae&#10;ycCNAqyWg5cFZtZf+YsuuZQqQjhkaKASaTOtQ1GRwzD2LXH0vn3nUKLsSm07vEa4a/QkSWbaYc1x&#10;ocKWPisqfvJfZyDXycFPt/sjibyfZ5v0vpO3jTHD1379AUqol//wX3tnDcynKTzPxCO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kD8sUAAADcAAAADwAAAAAAAAAA&#10;AAAAAAChAgAAZHJzL2Rvd25yZXYueG1sUEsFBgAAAAAEAAQA+QAAAJMDAAAAAA==&#10;" strokeweight=".4pt"/>
                  <v:line id="Line 902" o:spid="_x0000_s1831" style="position:absolute;visibility:visible;mso-wrap-style:square" from="5237,3450" to="5336,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kQZ8MAAADcAAAADwAAAGRycy9kb3ducmV2LnhtbESPQWsCMRSE74X+h/AK3mq2FhbZGkWE&#10;ltKLuJaeH5vX7OLmZUmiWf31RhA8DjPzDbNYjbYXJ/Khc6zgbVqAIG6c7tgo+N1/vs5BhIissXdM&#10;Cs4UYLV8flpgpV3iHZ3qaESGcKhQQRvjUEkZmpYshqkbiLP377zFmKU3UntMGW57OSuKUlrsOC+0&#10;ONCmpeZQH62CrR+PPxuTynp3vvyV+iu5ziSlJi/j+gNEpDE+wvf2t1Ywf5/B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ZEGfDAAAA3AAAAA8AAAAAAAAAAAAA&#10;AAAAoQIAAGRycy9kb3ducmV2LnhtbFBLBQYAAAAABAAEAPkAAACRAwAAAAA=&#10;" strokeweight=".4pt"/>
                </v:group>
                <v:group id="Group 903" o:spid="_x0000_s1832" style="position:absolute;left:6292;top:15894;width:45854;height:10439" coordorigin="991,2503" coordsize="7221,16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WYOMQAAADcAAAADwAAAGRycy9kb3ducmV2LnhtbESPQYvCMBSE7wv+h/CE&#10;va1pLbtINYqIyh5EWBXE26N5tsXmpTSxrf9+Iwgeh5n5hpktelOJlhpXWlYQjyIQxJnVJecKTsfN&#10;1wSE88gaK8uk4EEOFvPBxwxTbTv+o/bgcxEg7FJUUHhfp1K6rCCDbmRr4uBdbWPQB9nkUjfYBbip&#10;5DiKfqTBksNCgTWtCspuh7tRsO2wWybxut3drqvH5fi9P+9iUupz2C+nIDz1/h1+tX+1gkm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WYOMQAAADcAAAA&#10;DwAAAAAAAAAAAAAAAACqAgAAZHJzL2Rvd25yZXYueG1sUEsFBgAAAAAEAAQA+gAAAJsDAAAAAA==&#10;">
                  <v:line id="Line 904" o:spid="_x0000_s1833" style="position:absolute;visibility:visible;mso-wrap-style:square" from="5235,3400" to="5333,3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wtiMQAAADcAAAADwAAAGRycy9kb3ducmV2LnhtbESPQWsCMRSE74X+h/AKvdVsW1lka5Qi&#10;VKQXcZWeH5tndnHzsiTRrP31Rij0OMzMN8x8OdpeXMiHzrGC10kBgrhxumOj4LD/epmBCBFZY++Y&#10;FFwpwHLx+DDHSrvEO7rU0YgM4VChgjbGoZIyNC1ZDBM3EGfv6LzFmKU3UntMGW57+VYUpbTYcV5o&#10;caBVS82pPlsFWz+ev1cmlfXu+vtT6nVynUlKPT+Nnx8gIo3xP/zX3mgFs/cp3M/k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C2IxAAAANwAAAAPAAAAAAAAAAAA&#10;AAAAAKECAABkcnMvZG93bnJldi54bWxQSwUGAAAAAAQABAD5AAAAkgMAAAAA&#10;" strokeweight=".4pt"/>
                  <v:line id="Line 905" o:spid="_x0000_s1834" style="position:absolute;flip:y;visibility:visible;mso-wrap-style:square" from="5235,3400" to="5333,3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IF8cYAAADcAAAADwAAAGRycy9kb3ducmV2LnhtbESPQWvCQBSE74L/YXmCl6IbayuSZiOl&#10;InjowUYPPT6yr0lo9m3Ivmrsr+8WBI/DzHzDZJvBtepMfWg8G1jME1DEpbcNVwZOx91sDSoIssXW&#10;Mxm4UoBNPh5lmFp/4Q86F1KpCOGQooFapEu1DmVNDsPcd8TR+/K9Q4myr7Tt8RLhrtWPSbLSDhuO&#10;CzV29FZT+V38OAOFTg5+uXs/ksjT52q7+N3Lw9aY6WR4fQElNMg9fGvvrYH18hn+z8Qjo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CBfHGAAAA3AAAAA8AAAAAAAAA&#10;AAAAAAAAoQIAAGRycy9kb3ducmV2LnhtbFBLBQYAAAAABAAEAPkAAACUAwAAAAA=&#10;" strokeweight=".4pt"/>
                  <v:line id="Line 906" o:spid="_x0000_s1835" style="position:absolute;flip:y;visibility:visible;mso-wrap-style:square" from="5361,3285" to="5362,3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CbhsUAAADcAAAADwAAAGRycy9kb3ducmV2LnhtbESPQWvCQBSE7wX/w/IKvRTdWEuQ1FVE&#10;ETz0YKMHj4/saxKafRuyT43++q4geBxm5htmtuhdo87UhdqzgfEoAUVceFtzaeCw3wynoIIgW2w8&#10;k4ErBVjMBy8zzKy/8A+dcylVhHDI0EAl0mZah6Iih2HkW+Lo/frOoUTZldp2eIlw1+iPJEm1w5rj&#10;QoUtrSoq/vKTM5DrZOcnm+89iXwe0/X4tpX3tTFvr/3yC5RQL8/wo721BqaTFO5n4hH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CbhsUAAADcAAAADwAAAAAAAAAA&#10;AAAAAAChAgAAZHJzL2Rvd25yZXYueG1sUEsFBgAAAAAEAAQA+QAAAJMDAAAAAA==&#10;" strokeweight=".4pt"/>
                  <v:line id="Line 907" o:spid="_x0000_s1836" style="position:absolute;visibility:visible;mso-wrap-style:square" from="5311,3335" to="5410,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6z/8QAAADcAAAADwAAAGRycy9kb3ducmV2LnhtbESPQWsCMRSE74X+h/AKvdVsW9jK1ihF&#10;qEgv4io9PzbP7OLmZUmiWfvrjSD0OMzMN8xsMdpenMmHzrGC10kBgrhxumOjYL/7fpmCCBFZY++Y&#10;FFwowGL++DDDSrvEWzrX0YgM4VChgjbGoZIyNC1ZDBM3EGfv4LzFmKU3UntMGW57+VYUpbTYcV5o&#10;caBlS82xPlkFGz+efpYmlfX28vdb6lVynUlKPT+NX58gIo3xP3xvr7WC6fsH3M7k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LrP/xAAAANwAAAAPAAAAAAAAAAAA&#10;AAAAAKECAABkcnMvZG93bnJldi54bWxQSwUGAAAAAAQABAD5AAAAkgMAAAAA&#10;" strokeweight=".4pt"/>
                  <v:line id="Line 908" o:spid="_x0000_s1837" style="position:absolute;visibility:visible;mso-wrap-style:square" from="5311,3285" to="5410,3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EnjcEAAADcAAAADwAAAGRycy9kb3ducmV2LnhtbERPz2vCMBS+D/Y/hCfsNlM3KNKZliFs&#10;iBexE8+P5i0ta15KEk3dX78chB0/vt+bZrajuJIPg2MFq2UBgrhzemCj4PT18bwGESKyxtExKbhR&#10;gKZ+fNhgpV3iI13baEQO4VChgj7GqZIydD1ZDEs3EWfu23mLMUNvpPaYcrgd5UtRlNLiwLmhx4m2&#10;PXU/7cUqOPj5st+aVLbH2++51J/JDSYp9bSY399ARJrjv/ju3mkF69e8Np/JR0DW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sSeNwQAAANwAAAAPAAAAAAAAAAAAAAAA&#10;AKECAABkcnMvZG93bnJldi54bWxQSwUGAAAAAAQABAD5AAAAjwMAAAAA&#10;" strokeweight=".4pt"/>
                  <v:line id="Line 909" o:spid="_x0000_s1838" style="position:absolute;flip:y;visibility:visible;mso-wrap-style:square" from="5311,3285" to="5410,3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8P9MUAAADcAAAADwAAAGRycy9kb3ducmV2LnhtbESPQWvCQBSE7wX/w/IEL0U3ahGNriIV&#10;wUMPbfTg8ZF9JsHs25B91eiv7xYKPQ4z8w2z2nSuVjdqQ+XZwHiUgCLOva24MHA67odzUEGQLdae&#10;ycCDAmzWvZcVptbf+YtumRQqQjikaKAUaVKtQ16SwzDyDXH0Lr51KFG2hbYt3iPc1XqSJDPtsOK4&#10;UGJD7yXl1+zbGch08umn+48jibydZ7vx8yCvO2MG/W67BCXUyX/4r32wBubTB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8P9MUAAADcAAAADwAAAAAAAAAA&#10;AAAAAAChAgAAZHJzL2Rvd25yZXYueG1sUEsFBgAAAAAEAAQA+QAAAJMDAAAAAA==&#10;" strokeweight=".4pt"/>
                  <v:line id="Line 910" o:spid="_x0000_s1839" style="position:absolute;flip:y;visibility:visible;mso-wrap-style:square" from="5437,3187" to="5438,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PVFMEAAADcAAAADwAAAGRycy9kb3ducmV2LnhtbERPTYvCMBC9C/sfwizsRTTVFZFqlGVF&#10;8LAHrR48Ds3YFptJaUbt+uvNQfD4eN+LVedqdaM2VJ4NjIYJKOLc24oLA8fDZjADFQTZYu2ZDPxT&#10;gNXyo7fA1Po77+mWSaFiCIcUDZQiTap1yEtyGIa+IY7c2bcOJcK20LbFewx3tR4nyVQ7rDg2lNjQ&#10;b0n5Jbs6A5lOdv5783cgkclpuh49ttJfG/P12f3MQQl18ha/3FtrYDaJ8+OZeAT0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9UUwQAAANwAAAAPAAAAAAAAAAAAAAAA&#10;AKECAABkcnMvZG93bnJldi54bWxQSwUGAAAAAAQABAD5AAAAjwMAAAAA&#10;" strokeweight=".4pt"/>
                  <v:line id="Line 911" o:spid="_x0000_s1840" style="position:absolute;visibility:visible;mso-wrap-style:square" from="5388,3236" to="5486,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39bcMAAADcAAAADwAAAGRycy9kb3ducmV2LnhtbESPQWsCMRSE70L/Q3gFb5q1lEW2RhGh&#10;pfRSXEvPj81rdnHzsiTRrP76RhA8DjPzDbPajLYXZ/Khc6xgMS9AEDdOd2wU/BzeZ0sQISJr7B2T&#10;ggsF2KyfJiustEu8p3MdjcgQDhUqaGMcKilD05LFMHcDcfb+nLcYs/RGao8pw20vX4qilBY7zgst&#10;DrRrqTnWJ6vg24+nr51JZb2/XH9L/ZFcZ5JS0+dx+wYi0hgf4Xv7UytYvi7gdiYf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N/W3DAAAA3AAAAA8AAAAAAAAAAAAA&#10;AAAAoQIAAGRycy9kb3ducmV2LnhtbFBLBQYAAAAABAAEAPkAAACRAwAAAAA=&#10;" strokeweight=".4pt"/>
                  <v:line id="Line 912" o:spid="_x0000_s1841" style="position:absolute;visibility:visible;mso-wrap-style:square" from="5388,3187" to="5486,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9jGsMAAADcAAAADwAAAGRycy9kb3ducmV2LnhtbESPQWsCMRSE74X+h/AK3mq2UhbZGkWE&#10;ltKLuJaeH5vX7OLmZUmiWf31RhA8DjPzDbNYjbYXJ/Khc6zgbVqAIG6c7tgo+N1/vs5BhIissXdM&#10;Cs4UYLV8flpgpV3iHZ3qaESGcKhQQRvjUEkZmpYshqkbiLP377zFmKU3UntMGW57OSuKUlrsOC+0&#10;ONCmpeZQH62CrR+PPxuTynp3vvyV+iu5ziSlJi/j+gNEpDE+wvf2t1Ywf5/B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fYxrDAAAA3AAAAA8AAAAAAAAAAAAA&#10;AAAAoQIAAGRycy9kb3ducmV2LnhtbFBLBQYAAAAABAAEAPkAAACRAwAAAAA=&#10;" strokeweight=".4pt"/>
                  <v:line id="Line 913" o:spid="_x0000_s1842" style="position:absolute;flip:y;visibility:visible;mso-wrap-style:square" from="5388,3187" to="5486,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FLY8UAAADcAAAADwAAAGRycy9kb3ducmV2LnhtbESPT2vCQBTE7wW/w/IEL0U3/kEkuooo&#10;goce2thDj4/sMwlm34bsU6Of3i0Uehxm5jfMatO5Wt2oDZVnA+NRAoo497biwsD36TBcgAqCbLH2&#10;TAYeFGCz7r2tMLX+zl90y6RQEcIhRQOlSJNqHfKSHIaRb4ijd/atQ4myLbRt8R7hrtaTJJlrhxXH&#10;hRIb2pWUX7KrM5Dp5NNPDx8nEpn9zPfj51He98YM+t12CUqok//wX/toDSxmU/g9E4+A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2FLY8UAAADcAAAADwAAAAAAAAAA&#10;AAAAAAChAgAAZHJzL2Rvd25yZXYueG1sUEsFBgAAAAAEAAQA+QAAAJMDAAAAAA==&#10;" strokeweight=".4pt"/>
                  <v:line id="Line 914" o:spid="_x0000_s1843" style="position:absolute;flip:y;visibility:visible;mso-wrap-style:square" from="5511,3119" to="5512,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jTF8UAAADcAAAADwAAAGRycy9kb3ducmV2LnhtbESPQWvCQBSE7wX/w/IEL0U32iASXUUq&#10;goce2ujB4yP7TILZtyH7qtFf3y0Uehxm5htmteldo27UhdqzgekkAUVceFtzaeB03I8XoIIgW2w8&#10;k4EHBdisBy8rzKy/8xfdcilVhHDI0EAl0mZah6Iih2HiW+LoXXznUKLsSm07vEe4a/QsSebaYc1x&#10;ocKW3isqrvm3M5Dr5NO/7T+OJJKe57vp8yCvO2NGw367BCXUy3/4r32wBhZpCr9n4hH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jTF8UAAADcAAAADwAAAAAAAAAA&#10;AAAAAAChAgAAZHJzL2Rvd25yZXYueG1sUEsFBgAAAAAEAAQA+QAAAJMDAAAAAA==&#10;" strokeweight=".4pt"/>
                  <v:line id="Line 915" o:spid="_x0000_s1844" style="position:absolute;visibility:visible;mso-wrap-style:square" from="5462,3168" to="5560,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b7bsQAAADcAAAADwAAAGRycy9kb3ducmV2LnhtbESPQWsCMRSE74X+h/AKvdVsS11ka5Qi&#10;VKQXcZWeH5tndnHzsiTRrP31Rij0OMzMN8x8OdpeXMiHzrGC10kBgrhxumOj4LD/epmBCBFZY++Y&#10;FFwpwHLx+DDHSrvEO7rU0YgM4VChgjbGoZIyNC1ZDBM3EGfv6LzFmKU3UntMGW57+VYUpbTYcV5o&#10;caBVS82pPlsFWz+ev1cmlfXu+vtT6nVynUlKPT+Nnx8gIo3xP/zX3mgFs/cp3M/k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tvtuxAAAANwAAAAPAAAAAAAAAAAA&#10;AAAAAKECAABkcnMvZG93bnJldi54bWxQSwUGAAAAAAQABAD5AAAAkgMAAAAA&#10;" strokeweight=".4pt"/>
                  <v:line id="Line 916" o:spid="_x0000_s1845" style="position:absolute;visibility:visible;mso-wrap-style:square" from="5462,3119" to="5560,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RlGcMAAADcAAAADwAAAGRycy9kb3ducmV2LnhtbESPQWsCMRSE74X+h/AKvdWsRRbZGkWE&#10;luJFXKXnx+Y1u3TzsiTRrP31RhA8DjPzDbNYjbYXZ/Khc6xgOilAEDdOd2wUHA+fb3MQISJr7B2T&#10;ggsFWC2fnxZYaZd4T+c6GpEhHCpU0MY4VFKGpiWLYeIG4uz9Om8xZumN1B5ThttevhdFKS12nBda&#10;HGjTUvNXn6yCnR9P241JZb2//P+U+iu5ziSlXl/G9QeISGN8hO/tb61gPivhdiYfAb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kZRnDAAAA3AAAAA8AAAAAAAAAAAAA&#10;AAAAoQIAAGRycy9kb3ducmV2LnhtbFBLBQYAAAAABAAEAPkAAACRAwAAAAA=&#10;" strokeweight=".4pt"/>
                  <v:line id="Line 917" o:spid="_x0000_s1846" style="position:absolute;flip:y;visibility:visible;mso-wrap-style:square" from="5462,3119" to="5560,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pNYMYAAADcAAAADwAAAGRycy9kb3ducmV2LnhtbESPQWvCQBSE7wX/w/KEXopubMVK6kZE&#10;ETz0YGMPHh/Z1ySYfRuyT5P213cLQo/DzHzDrNaDa9SNulB7NjCbJqCIC29rLg18nvaTJaggyBYb&#10;z2TgmwKss9HDClPre/6gWy6lihAOKRqoRNpU61BU5DBMfUscvS/fOZQou1LbDvsId41+TpKFdlhz&#10;XKiwpW1FxSW/OgO5To7+Zf9+IpH5ebGb/RzkaWfM43jYvIESGuQ/fG8frIHl/BX+zsQjo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aTWDGAAAA3AAAAA8AAAAAAAAA&#10;AAAAAAAAoQIAAGRycy9kb3ducmV2LnhtbFBLBQYAAAAABAAEAPkAAACUAwAAAAA=&#10;" strokeweight=".4pt"/>
                  <v:line id="Line 918" o:spid="_x0000_s1847" style="position:absolute;flip:y;visibility:visible;mso-wrap-style:square" from="5588,3056" to="5589,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ZEsEAAADcAAAADwAAAGRycy9kb3ducmV2LnhtbERPTYvCMBC9C/sfwizsRTTVFZFqlGVF&#10;8LAHrR48Ds3YFptJaUbt+uvNQfD4eN+LVedqdaM2VJ4NjIYJKOLc24oLA8fDZjADFQTZYu2ZDPxT&#10;gNXyo7fA1Po77+mWSaFiCIcUDZQiTap1yEtyGIa+IY7c2bcOJcK20LbFewx3tR4nyVQ7rDg2lNjQ&#10;b0n5Jbs6A5lOdv5783cgkclpuh49ttJfG/P12f3MQQl18ha/3FtrYDaJa+OZeAT0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xdkSwQAAANwAAAAPAAAAAAAAAAAAAAAA&#10;AKECAABkcnMvZG93bnJldi54bWxQSwUGAAAAAAQABAD5AAAAjwMAAAAA&#10;" strokeweight=".4pt"/>
                  <v:line id="Line 919" o:spid="_x0000_s1848" style="position:absolute;visibility:visible;mso-wrap-style:square" from="5538,3105" to="5637,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xa8QAAADcAAAADwAAAGRycy9kb3ducmV2LnhtbESPQWsCMRSE74X+h/AKvdVsiyx2axQR&#10;WqQXcZWeH5vX7OLmZUmiWfvrG0HwOMzMN8x8OdpenMmHzrGC10kBgrhxumOj4LD/fJmBCBFZY++Y&#10;FFwowHLx+DDHSrvEOzrX0YgM4VChgjbGoZIyNC1ZDBM3EGfv13mLMUtvpPaYMtz28q0oSmmx47zQ&#10;4kDrlppjfbIKtn48fa9NKuvd5e+n1F/JdSYp9fw0rj5ARBrjPXxrb7SC2fQd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FrxAAAANwAAAAPAAAAAAAAAAAA&#10;AAAAAKECAABkcnMvZG93bnJldi54bWxQSwUGAAAAAAQABAD5AAAAkgMAAAAA&#10;" strokeweight=".4pt"/>
                  <v:line id="Line 920" o:spid="_x0000_s1849" style="position:absolute;visibility:visible;mso-wrap-style:square" from="5538,3056" to="5637,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jOK8EAAADcAAAADwAAAGRycy9kb3ducmV2LnhtbERPz2vCMBS+D/Y/hCfsNlMHK9KZliFs&#10;iBexE8+P5i0ta15KEk3dX78chB0/vt+bZrajuJIPg2MFq2UBgrhzemCj4PT18bwGESKyxtExKbhR&#10;gKZ+fNhgpV3iI13baEQO4VChgj7GqZIydD1ZDEs3EWfu23mLMUNvpPaYcrgd5UtRlNLiwLmhx4m2&#10;PXU/7cUqOPj5st+aVLbH2++51J/JDSYp9bSY399ARJrjv/ju3mkF69c8P5/JR0DW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GM4rwQAAANwAAAAPAAAAAAAAAAAAAAAA&#10;AKECAABkcnMvZG93bnJldi54bWxQSwUGAAAAAAQABAD5AAAAjwMAAAAA&#10;" strokeweight=".4pt"/>
                  <v:line id="Line 921" o:spid="_x0000_s1850" style="position:absolute;flip:y;visibility:visible;mso-wrap-style:square" from="5538,3056" to="5637,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bmUsUAAADcAAAADwAAAGRycy9kb3ducmV2LnhtbESPQWvCQBSE7wX/w/IEL6VuolUkdRWp&#10;CB56qNFDj4/saxLMvg3ZV43+erdQ6HGYmW+Y5bp3jbpQF2rPBtJxAoq48Lbm0sDpuHtZgAqCbLHx&#10;TAZuFGC9GjwtMbP+yge65FKqCOGQoYFKpM20DkVFDsPYt8TR+/adQ4myK7Xt8BrhrtGTJJlrhzXH&#10;hQpbeq+oOOc/zkCuk08/3X0cSeT1a75N73t53hozGvabN1BCvfyH/9p7a2AxS+H3TDwCe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bmUsUAAADcAAAADwAAAAAAAAAA&#10;AAAAAAChAgAAZHJzL2Rvd25yZXYueG1sUEsFBgAAAAAEAAQA+QAAAJMDAAAAAA==&#10;" strokeweight=".4pt"/>
                  <v:line id="Line 922" o:spid="_x0000_s1851" style="position:absolute;flip:y;visibility:visible;mso-wrap-style:square" from="5664,2998" to="5665,3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R4JcYAAADcAAAADwAAAGRycy9kb3ducmV2LnhtbESPQWvCQBSE7wX/w/IEL6IbrYqk2Uip&#10;CB56qNFDj4/saxKafRuyT03767uFQo/DzHzDZLvBtepGfWg8G1jME1DEpbcNVwYu58NsCyoIssXW&#10;Mxn4ogC7fPSQYWr9nU90K6RSEcIhRQO1SJdqHcqaHIa574ij9+F7hxJlX2nb4z3CXauXSbLRDhuO&#10;CzV29FJT+VlcnYFCJ2/+8fB6JpHV+2a/+D7KdG/MZDw8P4ESGuQ//Nc+WgPb9RJ+z8Qjo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0eCXGAAAA3AAAAA8AAAAAAAAA&#10;AAAAAAAAoQIAAGRycy9kb3ducmV2LnhtbFBLBQYAAAAABAAEAPkAAACUAwAAAAA=&#10;" strokeweight=".4pt"/>
                  <v:line id="Line 923" o:spid="_x0000_s1852" style="position:absolute;visibility:visible;mso-wrap-style:square" from="5615,3047" to="5714,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pQXMQAAADcAAAADwAAAGRycy9kb3ducmV2LnhtbESPQWsCMRSE74X+h/AKvdVsW1xka5Qi&#10;VKQXcZWeH5tndnHzsiTRrP31Rij0OMzMN8x8OdpeXMiHzrGC10kBgrhxumOj4LD/epmBCBFZY++Y&#10;FFwpwHLx+DDHSrvEO7rU0YgM4VChgjbGoZIyNC1ZDBM3EGfv6LzFmKU3UntMGW57+VYUpbTYcV5o&#10;caBVS82pPlsFWz+ev1cmlfXu+vtT6nVynUlKPT+Nnx8gIo3xP/zX3mgFs+k73M/k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lBcxAAAANwAAAAPAAAAAAAAAAAA&#10;AAAAAKECAABkcnMvZG93bnJldi54bWxQSwUGAAAAAAQABAD5AAAAkgMAAAAA&#10;" strokeweight=".4pt"/>
                  <v:line id="Line 924" o:spid="_x0000_s1853" style="position:absolute;visibility:visible;mso-wrap-style:square" from="5615,2998" to="5714,3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PIKMQAAADcAAAADwAAAGRycy9kb3ducmV2LnhtbESPQWsCMRSE74X+h/AKvdVsS11ka5Qi&#10;VKQXcZWeH5tndnHzsiTRrP31Rij0OMzMN8x8OdpeXMiHzrGC10kBgrhxumOj4LD/epmBCBFZY++Y&#10;FFwpwHLx+DDHSrvEO7rU0YgM4VChgjbGoZIyNC1ZDBM3EGfv6LzFmKU3UntMGW57+VYUpbTYcV5o&#10;caBVS82pPlsFWz+ev1cmlfXu+vtT6nVynUlKPT+Nnx8gIo3xP/zX3mgFs+k73M/k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I8goxAAAANwAAAAPAAAAAAAAAAAA&#10;AAAAAKECAABkcnMvZG93bnJldi54bWxQSwUGAAAAAAQABAD5AAAAkgMAAAAA&#10;" strokeweight=".4pt"/>
                  <v:line id="Line 925" o:spid="_x0000_s1854" style="position:absolute;flip:y;visibility:visible;mso-wrap-style:square" from="5615,2998" to="5714,3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3gUcYAAADcAAAADwAAAGRycy9kb3ducmV2LnhtbESPQWvCQBSE74L/YXmCF9GNrYqk2Uip&#10;CB56sNFDj4/saxKafRuyrxr767uFQo/DzHzDZLvBtepKfWg8G1guElDEpbcNVwYu58N8CyoIssXW&#10;Mxm4U4BdPh5lmFp/4ze6FlKpCOGQooFapEu1DmVNDsPCd8TR+/C9Q4myr7Tt8RbhrtUPSbLRDhuO&#10;CzV29FJT+Vl8OQOFTk7+8fB6JpHV+2a//D7KbG/MdDI8P4ESGuQ//Nc+WgPb9Rp+z8Qjo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d4FHGAAAA3AAAAA8AAAAAAAAA&#10;AAAAAAAAoQIAAGRycy9kb3ducmV2LnhtbFBLBQYAAAAABAAEAPkAAACUAwAAAAA=&#10;" strokeweight=".4pt"/>
                  <v:line id="Line 926" o:spid="_x0000_s1855" style="position:absolute;flip:y;visibility:visible;mso-wrap-style:square" from="5741,2943" to="5742,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9+JsUAAADcAAAADwAAAGRycy9kb3ducmV2LnhtbESPQWvCQBSE7wX/w/IKvRTd2NYg0VVE&#10;ETx4qNGDx0f2mYRm34bsU9P++q5Q6HGYmW+Y+bJ3jbpRF2rPBsajBBRx4W3NpYHTcTucggqCbLHx&#10;TAa+KcByMXiaY2b9nQ90y6VUEcIhQwOVSJtpHYqKHIaRb4mjd/GdQ4myK7Xt8B7hrtFvSZJqhzXH&#10;hQpbWldUfOVXZyDXyad/3+6PJPJxTjfjn528box5ee5XM1BCvfyH/9o7a2A6SeFxJh4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9+JsUAAADcAAAADwAAAAAAAAAA&#10;AAAAAAChAgAAZHJzL2Rvd25yZXYueG1sUEsFBgAAAAAEAAQA+QAAAJMDAAAAAA==&#10;" strokeweight=".4pt"/>
                  <v:line id="Line 927" o:spid="_x0000_s1856" style="position:absolute;visibility:visible;mso-wrap-style:square" from="5692,2993" to="5790,2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FWX8QAAADcAAAADwAAAGRycy9kb3ducmV2LnhtbESPQWsCMRSE74X+h/AKvdVsC93K1ihF&#10;qEgv4io9PzbP7OLmZUmiWfvrjSD0OMzMN8xsMdpenMmHzrGC10kBgrhxumOjYL/7fpmCCBFZY++Y&#10;FFwowGL++DDDSrvEWzrX0YgM4VChgjbGoZIyNC1ZDBM3EGfv4LzFmKU3UntMGW57+VYUpbTYcV5o&#10;caBlS82xPlkFGz+efpYmlfX28vdb6lVynUlKPT+NX58gIo3xP3xvr7WC6fsH3M7k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8VZfxAAAANwAAAAPAAAAAAAAAAAA&#10;AAAAAKECAABkcnMvZG93bnJldi54bWxQSwUGAAAAAAQABAD5AAAAkgMAAAAA&#10;" strokeweight=".4pt"/>
                  <v:line id="Line 928" o:spid="_x0000_s1857" style="position:absolute;visibility:visible;mso-wrap-style:square" from="5692,2943" to="5790,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7CLcEAAADcAAAADwAAAGRycy9kb3ducmV2LnhtbERPz2vCMBS+D/Y/hCfsNlMHK9KZliFs&#10;iBexE8+P5i0ta15KEk3dX78chB0/vt+bZrajuJIPg2MFq2UBgrhzemCj4PT18bwGESKyxtExKbhR&#10;gKZ+fNhgpV3iI13baEQO4VChgj7GqZIydD1ZDEs3EWfu23mLMUNvpPaYcrgd5UtRlNLiwLmhx4m2&#10;PXU/7cUqOPj5st+aVLbH2++51J/JDSYp9bSY399ARJrjv/ju3mkF69e8Np/JR0DW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bsItwQAAANwAAAAPAAAAAAAAAAAAAAAA&#10;AKECAABkcnMvZG93bnJldi54bWxQSwUGAAAAAAQABAD5AAAAjwMAAAAA&#10;" strokeweight=".4pt"/>
                  <v:line id="Line 929" o:spid="_x0000_s1858" style="position:absolute;flip:y;visibility:visible;mso-wrap-style:square" from="5692,2943" to="5790,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DqVMUAAADcAAAADwAAAGRycy9kb3ducmV2LnhtbESPQWvCQBSE7wX/w/KEXkQ3tiqaukqp&#10;CB48aOyhx0f2mYRm34bsq6b99a4g9DjMzDfMct25Wl2oDZVnA+NRAoo497biwsDnaTucgwqCbLH2&#10;TAZ+KcB61XtaYmr9lY90yaRQEcIhRQOlSJNqHfKSHIaRb4ijd/atQ4myLbRt8RrhrtYvSTLTDiuO&#10;CyU29FFS/p39OAOZTg7+dbs/kcjka7YZ/+1ksDHmud+9v4ES6uQ//GjvrIH5dAH3M/EI6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1DqVMUAAADcAAAADwAAAAAAAAAA&#10;AAAAAAChAgAAZHJzL2Rvd25yZXYueG1sUEsFBgAAAAAEAAQA+QAAAJMDAAAAAA==&#10;" strokeweight=".4pt"/>
                  <v:line id="Line 930" o:spid="_x0000_s1859" style="position:absolute;flip:y;visibility:visible;mso-wrap-style:square" from="5815,2900" to="5816,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aJdMIAAADcAAAADwAAAGRycy9kb3ducmV2LnhtbERPTWvCQBC9F/wPywheim7UEiS6ilQE&#10;Dz200YPHITsmwexsyE41+uu7B6HHx/tebXrXqBt1ofZsYDpJQBEX3tZcGjgd9+MFqCDIFhvPZOBB&#10;ATbrwdsKM+vv/EO3XEoVQzhkaKASaTOtQ1GRwzDxLXHkLr5zKBF2pbYd3mO4a/QsSVLtsObYUGFL&#10;nxUV1/zXGch18u3n+68jiXyc0930eZD3nTGjYb9dghLq5V/8ch+sgUUa58cz8Qjo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aJdMIAAADcAAAADwAAAAAAAAAAAAAA&#10;AAChAgAAZHJzL2Rvd25yZXYueG1sUEsFBgAAAAAEAAQA+QAAAJADAAAAAA==&#10;" strokeweight=".4pt"/>
                  <v:line id="Line 931" o:spid="_x0000_s1860" style="position:absolute;visibility:visible;mso-wrap-style:square" from="5766,2949" to="5864,2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ihDcMAAADcAAAADwAAAGRycy9kb3ducmV2LnhtbESPQWsCMRSE70L/Q3gFb5rVwyKrUYrQ&#10;Ir2I2+L5sXlml25eliSatb/eCIUeh5n5htnsRtuLG/nQOVawmBcgiBunOzYKvr/eZysQISJr7B2T&#10;gjsF2G1fJhustEt8olsdjcgQDhUqaGMcKilD05LFMHcDcfYuzluMWXojtceU4baXy6IopcWO80KL&#10;A+1ban7qq1Vw9OP1c29SWZ/uv+dSfyTXmaTU9HV8W4OINMb/8F/7oBWsygU8z+QjI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4oQ3DAAAA3AAAAA8AAAAAAAAAAAAA&#10;AAAAoQIAAGRycy9kb3ducmV2LnhtbFBLBQYAAAAABAAEAPkAAACRAwAAAAA=&#10;" strokeweight=".4pt"/>
                  <v:line id="Line 932" o:spid="_x0000_s1861" style="position:absolute;visibility:visible;mso-wrap-style:square" from="5766,2900" to="5864,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o/esMAAADcAAAADwAAAGRycy9kb3ducmV2LnhtbESPQWsCMRSE74X+h/AKvdWsHhbZGkUE&#10;RbwUV/H82LxmFzcvSxLN6q9vCoUeh5n5hlmsRtuLO/nQOVYwnRQgiBunOzYKzqftxxxEiMgae8ek&#10;4EEBVsvXlwVW2iU+0r2ORmQIhwoVtDEOlZShaclimLiBOHvfzluMWXojtceU4baXs6IopcWO80KL&#10;A21aaq71zSr48uPtsDGprI+P56XUu+Q6k5R6fxvXnyAijfE//NfeawXzcga/Z/IR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qP3rDAAAA3AAAAA8AAAAAAAAAAAAA&#10;AAAAoQIAAGRycy9kb3ducmV2LnhtbFBLBQYAAAAABAAEAPkAAACRAwAAAAA=&#10;" strokeweight=".4pt"/>
                  <v:line id="Line 933" o:spid="_x0000_s1862" style="position:absolute;flip:y;visibility:visible;mso-wrap-style:square" from="5766,2900" to="5864,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QXA8UAAADcAAAADwAAAGRycy9kb3ducmV2LnhtbESPQWvCQBSE7wX/w/IKvRTdWEuQ1FVE&#10;ETz0YKMHj4/saxKafRuyT43++q4geBxm5htmtuhdo87UhdqzgfEoAUVceFtzaeCw3wynoIIgW2w8&#10;k4ErBVjMBy8zzKy/8A+dcylVhHDI0EAl0mZah6Iih2HkW+Lo/frOoUTZldp2eIlw1+iPJEm1w5rj&#10;QoUtrSoq/vKTM5DrZOcnm+89iXwe0/X4tpX3tTFvr/3yC5RQL8/wo721BqbpBO5n4hH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QXA8UAAADcAAAADwAAAAAAAAAA&#10;AAAAAAChAgAAZHJzL2Rvd25yZXYueG1sUEsFBgAAAAAEAAQA+QAAAJMDAAAAAA==&#10;" strokeweight=".4pt"/>
                  <v:line id="Line 934" o:spid="_x0000_s1863" style="position:absolute;flip:y;visibility:visible;mso-wrap-style:square" from="5891,2856" to="5892,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2Pd8UAAADcAAAADwAAAGRycy9kb3ducmV2LnhtbESPT2vCQBTE7wW/w/IKXopu/EOQ1FWk&#10;InjowUYPHh/Z1yQ0+zZkXzX66buC0OMwM79hluveNepCXag9G5iME1DEhbc1lwZOx91oASoIssXG&#10;Mxm4UYD1avCyxMz6K3/RJZdSRQiHDA1UIm2mdSgqchjGviWO3rfvHEqUXalth9cId42eJkmqHdYc&#10;Fyps6aOi4if/dQZynRz8bPd5JJH5Od1O7nt52xozfO0376CEevkPP9t7a2CRzuFxJh4B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2Pd8UAAADcAAAADwAAAAAAAAAA&#10;AAAAAAChAgAAZHJzL2Rvd25yZXYueG1sUEsFBgAAAAAEAAQA+QAAAJMDAAAAAA==&#10;" strokeweight=".4pt"/>
                  <v:line id="Line 935" o:spid="_x0000_s1864" style="position:absolute;visibility:visible;mso-wrap-style:square" from="5842,2905" to="5941,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DsMAAADcAAAADwAAAGRycy9kb3ducmV2LnhtbESPQWsCMRSE74X+h/AKvdWsBRfZGkWE&#10;luJFXKXnx+Y1u3TzsiTRrP31RhA8DjPzDbNYjbYXZ/Khc6xgOilAEDdOd2wUHA+fb3MQISJr7B2T&#10;ggsFWC2fnxZYaZd4T+c6GpEhHCpU0MY4VFKGpiWLYeIG4uz9Om8xZumN1B5ThttevhdFKS12nBda&#10;HGjTUvNXn6yCnR9P241JZb2//P+U+iu5ziSlXl/G9QeISGN8hO/tb61gXs7gdiYfAb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Dpw7DAAAA3AAAAA8AAAAAAAAAAAAA&#10;AAAAoQIAAGRycy9kb3ducmV2LnhtbFBLBQYAAAAABAAEAPkAAACRAwAAAAA=&#10;" strokeweight=".4pt"/>
                  <v:line id="Line 936" o:spid="_x0000_s1865" style="position:absolute;visibility:visible;mso-wrap-style:square" from="5842,2856" to="594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E5ecMAAADcAAAADwAAAGRycy9kb3ducmV2LnhtbESPQWsCMRSE70L/Q3iF3jTbHoKsRhHB&#10;UrwUt8XzY/OaXbp5WZJoVn99Uyj0OMzMN8x6O7lBXCnE3rOG50UFgrj1pmer4fPjMF+CiAnZ4OCZ&#10;NNwownbzMFtjbXzmE12bZEWBcKxRQ5fSWEsZ244cxoUfiYv35YPDVGSw0gTMBe4G+VJVSjrsuSx0&#10;ONK+o/a7uTgN72G6HPc2q+Z0u5+Vec2+t1nrp8dptwKRaEr/4b/2m9GwVAp+z5Qj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ROXnDAAAA3AAAAA8AAAAAAAAAAAAA&#10;AAAAoQIAAGRycy9kb3ducmV2LnhtbFBLBQYAAAAABAAEAPkAAACRAwAAAAA=&#10;" strokeweight=".4pt"/>
                  <v:line id="Line 937" o:spid="_x0000_s1866" style="position:absolute;flip:y;visibility:visible;mso-wrap-style:square" from="5842,2856" to="594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RAMUAAADcAAAADwAAAGRycy9kb3ducmV2LnhtbESPQWvCQBSE7wX/w/KEXkrdWCWV1FVE&#10;ETx40Oihx0f2NQnNvg3ZV0399W6h4HGYmW+Y+bJ3jbpQF2rPBsajBBRx4W3NpYHzafs6AxUE2WLj&#10;mQz8UoDlYvA0x8z6Kx/pkkupIoRDhgYqkTbTOhQVOQwj3xJH78t3DiXKrtS2w2uEu0a/JUmqHdYc&#10;FypsaV1R8Z3/OAO5Tg5+st2fSGT6mW7Gt528bIx5HvarD1BCvTzC/+2dNTBL3+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8RAMUAAADcAAAADwAAAAAAAAAA&#10;AAAAAAChAgAAZHJzL2Rvd25yZXYueG1sUEsFBgAAAAAEAAQA+QAAAJMDAAAAAA==&#10;" strokeweight=".4pt"/>
                  <v:line id="Line 938" o:spid="_x0000_s1867" style="position:absolute;flip:y;visibility:visible;mso-wrap-style:square" from="5968,2826" to="5969,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CFcsIAAADcAAAADwAAAGRycy9kb3ducmV2LnhtbERPTWvCQBC9F/wPywheim7UEiS6ilQE&#10;Dz200YPHITsmwexsyE41+uu7B6HHx/tebXrXqBt1ofZsYDpJQBEX3tZcGjgd9+MFqCDIFhvPZOBB&#10;ATbrwdsKM+vv/EO3XEoVQzhkaKASaTOtQ1GRwzDxLXHkLr5zKBF2pbYd3mO4a/QsSVLtsObYUGFL&#10;nxUV1/zXGch18u3n+68jiXyc0930eZD3nTGjYb9dghLq5V/8ch+sgUUa18Yz8Qjo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CFcsIAAADcAAAADwAAAAAAAAAAAAAA&#10;AAChAgAAZHJzL2Rvd25yZXYueG1sUEsFBgAAAAAEAAQA+QAAAJADAAAAAA==&#10;" strokeweight=".4pt"/>
                  <v:line id="Line 939" o:spid="_x0000_s1868" style="position:absolute;visibility:visible;mso-wrap-style:square" from="5919,2875" to="6017,2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6tC8MAAADcAAAADwAAAGRycy9kb3ducmV2LnhtbESPQWsCMRSE74X+h/AK3mrWHhbdGkWE&#10;luJFXKXnx+Y1u3TzsiTRrP56IxR6HGbmG2a5Hm0vLuRD51jBbFqAIG6c7tgoOB0/XucgQkTW2Dsm&#10;BVcKsF49Py2x0i7xgS51NCJDOFSooI1xqKQMTUsWw9QNxNn7cd5izNIbqT2mDLe9fCuKUlrsOC+0&#10;ONC2pea3PlsFez+ed1uTyvpwvX2X+jO5ziSlJi/j5h1EpDH+h//aX1rBvFzA40w+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OrQvDAAAA3AAAAA8AAAAAAAAAAAAA&#10;AAAAoQIAAGRycy9kb3ducmV2LnhtbFBLBQYAAAAABAAEAPkAAACRAwAAAAA=&#10;" strokeweight=".4pt"/>
                  <v:line id="Line 940" o:spid="_x0000_s1869" style="position:absolute;visibility:visible;mso-wrap-style:square" from="5919,2826" to="6017,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2SS8AAAADcAAAADwAAAGRycy9kb3ducmV2LnhtbERPz2vCMBS+D/Y/hCd4m6k7dNIZRYQN&#10;8SLWsfOjeUuLzUtJoqn+9eYw8Pjx/V6uR9uLK/nQOVYwnxUgiBunOzYKfk5fbwsQISJr7B2TghsF&#10;WK9eX5ZYaZf4SNc6GpFDOFSooI1xqKQMTUsWw8wNxJn7c95izNAbqT2mHG57+V4UpbTYcW5ocaBt&#10;S825vlgFBz9e9luTyvp4u/+W+ju5ziSlppNx8wki0hif4n/3TitYfOT5+Uw+AnL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ytkkvAAAAA3AAAAA8AAAAAAAAAAAAAAAAA&#10;oQIAAGRycy9kb3ducmV2LnhtbFBLBQYAAAAABAAEAPkAAACOAwAAAAA=&#10;" strokeweight=".4pt"/>
                  <v:line id="Line 941" o:spid="_x0000_s1870" style="position:absolute;flip:y;visibility:visible;mso-wrap-style:square" from="5919,2826" to="6017,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O6MsUAAADcAAAADwAAAGRycy9kb3ducmV2LnhtbESPQWvCQBSE7wX/w/KEXkrdpIqV1FVE&#10;ETx40Oihx0f2NQnNvg3ZV0399W6h4HGYmW+Y+bJ3jbpQF2rPBtJRAoq48Lbm0sD5tH2dgQqCbLHx&#10;TAZ+KcByMXiaY2b9lY90yaVUEcIhQwOVSJtpHYqKHIaRb4mj9+U7hxJlV2rb4TXCXaPfkmSqHdYc&#10;FypsaV1R8Z3/OAO5Tg5+vN2fSGTyOd2kt528bIx5HvarD1BCvTzC/+2dNTB7T+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pO6MsUAAADcAAAADwAAAAAAAAAA&#10;AAAAAAChAgAAZHJzL2Rvd25yZXYueG1sUEsFBgAAAAAEAAQA+QAAAJMDAAAAAA==&#10;" strokeweight=".4pt"/>
                  <v:line id="Line 942" o:spid="_x0000_s1871" style="position:absolute;flip:y;visibility:visible;mso-wrap-style:square" from="6042,2790" to="6043,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EkRcUAAADcAAAADwAAAGRycy9kb3ducmV2LnhtbESPQWvCQBSE74X+h+UJvRTdaIuV6CpF&#10;ETx4qLEHj4/sMwlm34bsU9P+elcQPA4z8w0zW3SuVhdqQ+XZwHCQgCLOva24MPC7X/cnoIIgW6w9&#10;k4E/CrCYv77MMLX+yju6ZFKoCOGQooFSpEm1DnlJDsPAN8TRO/rWoUTZFtq2eI1wV+tRkoy1w4rj&#10;QokNLUvKT9nZGch08uM/1ts9iXwexqvh/0beV8a89brvKSihTp7hR3tjDUy+RnA/E4+A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EkRcUAAADcAAAADwAAAAAAAAAA&#10;AAAAAAChAgAAZHJzL2Rvd25yZXYueG1sUEsFBgAAAAAEAAQA+QAAAJMDAAAAAA==&#10;" strokeweight=".4pt"/>
                  <v:line id="Line 943" o:spid="_x0000_s1872" style="position:absolute;visibility:visible;mso-wrap-style:square" from="5993,2839" to="6091,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8MPMQAAADcAAAADwAAAGRycy9kb3ducmV2LnhtbESPQWsCMRSE74X+h/AKvdVsW9jK1ihF&#10;qEgv4io9PzbP7OLmZUmiWfvrjSD0OMzMN8xsMdpenMmHzrGC10kBgrhxumOjYL/7fpmCCBFZY++Y&#10;FFwowGL++DDDSrvEWzrX0YgM4VChgjbGoZIyNC1ZDBM3EGfv4LzFmKU3UntMGW57+VYUpbTYcV5o&#10;caBlS82xPlkFGz+efpYmlfX28vdb6lVynUlKPT+NX58gIo3xP3xvr7WC6cc73M7k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fww8xAAAANwAAAAPAAAAAAAAAAAA&#10;AAAAAKECAABkcnMvZG93bnJldi54bWxQSwUGAAAAAAQABAD5AAAAkgMAAAAA&#10;" strokeweight=".4pt"/>
                  <v:line id="Line 944" o:spid="_x0000_s1873" style="position:absolute;visibility:visible;mso-wrap-style:square" from="5993,2790" to="609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aUSMQAAADcAAAADwAAAGRycy9kb3ducmV2LnhtbESPQWsCMRSE74X+h/AKvdVsS9nK1ihF&#10;qEgv4io9PzbP7OLmZUmiWfvrjSD0OMzMN8xsMdpenMmHzrGC10kBgrhxumOjYL/7fpmCCBFZY++Y&#10;FFwowGL++DDDSrvEWzrX0YgM4VChgjbGoZIyNC1ZDBM3EGfv4LzFmKU3UntMGW57+VYUpbTYcV5o&#10;caBlS82xPlkFGz+efpYmlfX28vdb6lVynUlKPT+NX58gIo3xP3xvr7WC6cc73M7k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lpRIxAAAANwAAAAPAAAAAAAAAAAA&#10;AAAAAKECAABkcnMvZG93bnJldi54bWxQSwUGAAAAAAQABAD5AAAAkgMAAAAA&#10;" strokeweight=".4pt"/>
                  <v:line id="Line 945" o:spid="_x0000_s1874" style="position:absolute;flip:y;visibility:visible;mso-wrap-style:square" from="5993,2790" to="609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8McYAAADcAAAADwAAAGRycy9kb3ducmV2LnhtbESPT2vCQBTE7wW/w/KEXkQ3tv4jdZVS&#10;ETx40NhDj4/sMwnNvg3ZV0376V1B6HGYmd8wy3XnanWhNlSeDYxHCSji3NuKCwOfp+1wASoIssXa&#10;Mxn4pQDrVe9pian1Vz7SJZNCRQiHFA2UIk2qdchLchhGviGO3tm3DiXKttC2xWuEu1q/JMlMO6w4&#10;LpTY0EdJ+Xf24wxkOjn41+3+RCKTr9lm/LeTwcaY5373/gZKqJP/8KO9swYW8yncz8Qj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ovDHGAAAA3AAAAA8AAAAAAAAA&#10;AAAAAAAAoQIAAGRycy9kb3ducmV2LnhtbFBLBQYAAAAABAAEAPkAAACUAwAAAAA=&#10;" strokeweight=".4pt"/>
                  <v:line id="Line 946" o:spid="_x0000_s1875" style="position:absolute;flip:y;visibility:visible;mso-wrap-style:square" from="6119,2760" to="6120,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oiRsUAAADcAAAADwAAAGRycy9kb3ducmV2LnhtbESPQWvCQBSE7wX/w/KEXkrdWCWV1FVE&#10;ETx40Oihx0f2NQnNvg3ZV0399W6h4HGYmW+Y+bJ3jbpQF2rPBsajBBRx4W3NpYHzafs6AxUE2WLj&#10;mQz8UoDlYvA0x8z6Kx/pkkupIoRDhgYqkTbTOhQVOQwj3xJH78t3DiXKrtS2w2uEu0a/JUmqHdYc&#10;FypsaV1R8Z3/OAO5Tg5+st2fSGT6mW7Gt528bIx5HvarD1BCvTzC/+2dNTB7T+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oiRsUAAADcAAAADwAAAAAAAAAA&#10;AAAAAAChAgAAZHJzL2Rvd25yZXYueG1sUEsFBgAAAAAEAAQA+QAAAJMDAAAAAA==&#10;" strokeweight=".4pt"/>
                  <v:line id="Line 947" o:spid="_x0000_s1876" style="position:absolute;visibility:visible;mso-wrap-style:square" from="6069,2809" to="6168,2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QKP8MAAADcAAAADwAAAGRycy9kb3ducmV2LnhtbESPQWsCMRSE74X+h/AKvdVse1hlaxQR&#10;WsRLcRXPj81rdnHzsiTRrP31jSB4HGbmG2a+HG0vLuRD51jB+6QAQdw43bFRcNh/vc1AhIissXdM&#10;Cq4UYLl4fppjpV3iHV3qaESGcKhQQRvjUEkZmpYshokbiLP367zFmKU3UntMGW57+VEUpbTYcV5o&#10;caB1S82pPlsFP348b9cmlfXu+ncs9XdynUlKvb6Mq08Qkcb4CN/bG61gNp3C7Uw+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ECj/DAAAA3AAAAA8AAAAAAAAAAAAA&#10;AAAAoQIAAGRycy9kb3ducmV2LnhtbFBLBQYAAAAABAAEAPkAAACRAwAAAAA=&#10;" strokeweight=".4pt"/>
                  <v:line id="Line 948" o:spid="_x0000_s1877" style="position:absolute;visibility:visible;mso-wrap-style:square" from="6069,2760" to="6168,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ueTcAAAADcAAAADwAAAGRycy9kb3ducmV2LnhtbERPz2vCMBS+D/Y/hCd4m6k7dNIZRYQN&#10;8SLWsfOjeUuLzUtJoqn+9eYw8Pjx/V6uR9uLK/nQOVYwnxUgiBunOzYKfk5fbwsQISJr7B2TghsF&#10;WK9eX5ZYaZf4SNc6GpFDOFSooI1xqKQMTUsWw8wNxJn7c95izNAbqT2mHG57+V4UpbTYcW5ocaBt&#10;S825vlgFBz9e9luTyvp4u/+W+ju5ziSlppNx8wki0hif4n/3TitYfOS1+Uw+AnL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bnk3AAAAA3AAAAA8AAAAAAAAAAAAAAAAA&#10;oQIAAGRycy9kb3ducmV2LnhtbFBLBQYAAAAABAAEAPkAAACOAwAAAAA=&#10;" strokeweight=".4pt"/>
                  <v:line id="Line 949" o:spid="_x0000_s1878" style="position:absolute;flip:y;visibility:visible;mso-wrap-style:square" from="6069,2760" to="6168,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W2NMUAAADcAAAADwAAAGRycy9kb3ducmV2LnhtbESPQWvCQBSE7wX/w/KEXkQ3tqI2dZVS&#10;ETx40OjB4yP7moRm34bsq6b99a4g9DjMzDfMYtW5Wl2oDZVnA+NRAoo497biwsDpuBnOQQVBtlh7&#10;JgO/FGC17D0tMLX+yge6ZFKoCOGQooFSpEm1DnlJDsPIN8TR+/KtQ4myLbRt8RrhrtYvSTLVDiuO&#10;CyU29FlS/p39OAOZTvb+dbM7ksjkPF2P/7YyWBvz3O8+3kEJdfIffrS31sB89gb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W2NMUAAADcAAAADwAAAAAAAAAA&#10;AAAAAAChAgAAZHJzL2Rvd25yZXYueG1sUEsFBgAAAAAEAAQA+QAAAJMDAAAAAA==&#10;" strokeweight=".4pt"/>
                  <v:line id="Line 950" o:spid="_x0000_s1879" style="position:absolute;flip:y;visibility:visible;mso-wrap-style:square" from="6195,2733" to="6196,2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pvjsIAAADcAAAADwAAAGRycy9kb3ducmV2LnhtbERPTWvCQBC9F/wPywheim7UIiG6ilQE&#10;Dz200YPHITsmwexsyE41+uu7B6HHx/tebXrXqBt1ofZsYDpJQBEX3tZcGjgd9+MUVBBki41nMvCg&#10;AJv14G2FmfV3/qFbLqWKIRwyNFCJtJnWoajIYZj4ljhyF985lAi7UtsO7zHcNXqWJAvtsObYUGFL&#10;nxUV1/zXGch18u3n+68jiXycF7vp8yDvO2NGw367BCXUy7/45T5YA2ka58cz8Qjo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pvjsIAAADcAAAADwAAAAAAAAAAAAAA&#10;AAChAgAAZHJzL2Rvd25yZXYueG1sUEsFBgAAAAAEAAQA+QAAAJADAAAAAA==&#10;" strokeweight=".4pt"/>
                  <v:line id="Line 951" o:spid="_x0000_s1880" style="position:absolute;visibility:visible;mso-wrap-style:square" from="6146,2782" to="6244,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RH98MAAADcAAAADwAAAGRycy9kb3ducmV2LnhtbESPwWrDMBBE74X+g9hCbrWcHIxxo4QQ&#10;aAm9hLgl58XayibWykhK5PTrq0Khx2Fm3jDr7WxHcSMfBscKlkUJgrhzemCj4PPj9bkGESKyxtEx&#10;KbhTgO3m8WGNjXaJT3RroxEZwqFBBX2MUyNl6HqyGAo3EWfvy3mLMUtvpPaYMtyOclWWlbQ4cF7o&#10;caJ9T92lvVoFRz9f3/cmVe3p/n2u9Ftyg0lKLZ7m3QuISHP8D/+1D1pBXS/h90w+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0R/fDAAAA3AAAAA8AAAAAAAAAAAAA&#10;AAAAoQIAAGRycy9kb3ducmV2LnhtbFBLBQYAAAAABAAEAPkAAACRAwAAAAA=&#10;" strokeweight=".4pt"/>
                  <v:line id="Line 952" o:spid="_x0000_s1881" style="position:absolute;visibility:visible;mso-wrap-style:square" from="6143,2733" to="6242,2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bZgMMAAADcAAAADwAAAGRycy9kb3ducmV2LnhtbESPQWsCMRSE74X+h/AKvdVsPSzL1ihF&#10;aCleiqt4fmxes0s3L0sSzeqvN4LgcZiZb5jFarKDOJEPvWMF77MCBHHrdM9GwX739VaBCBFZ4+CY&#10;FJwpwGr5/LTAWrvEWzo10YgM4VCjgi7GsZYytB1ZDDM3Emfvz3mLMUtvpPaYMtwOcl4UpbTYc17o&#10;cKR1R+1/c7QKfv103KxNKpvt+XIo9XdyvUlKvb5Mnx8gIk3xEb63f7SCqprD7Uw+An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m2YDDAAAA3AAAAA8AAAAAAAAAAAAA&#10;AAAAoQIAAGRycy9kb3ducmV2LnhtbFBLBQYAAAAABAAEAPkAAACRAwAAAAA=&#10;" strokeweight=".4pt"/>
                  <v:line id="Line 953" o:spid="_x0000_s1882" style="position:absolute;flip:y;visibility:visible;mso-wrap-style:square" from="6143,2733" to="6242,2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jx+cUAAADcAAAADwAAAGRycy9kb3ducmV2LnhtbESPQWvCQBSE7wX/w/IKvRTdWIuE1FVE&#10;ETz0YKMHj4/saxKafRuyT43++q4geBxm5htmtuhdo87UhdqzgfEoAUVceFtzaeCw3wxTUEGQLTae&#10;ycCVAizmg5cZZtZf+IfOuZQqQjhkaKASaTOtQ1GRwzDyLXH0fn3nUKLsSm07vES4a/RHkky1w5rj&#10;QoUtrSoq/vKTM5DrZOcnm+89iXwep+vxbSvva2PeXvvlFyihXp7hR3trDaTpBO5n4hH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jx+cUAAADcAAAADwAAAAAAAAAA&#10;AAAAAAChAgAAZHJzL2Rvd25yZXYueG1sUEsFBgAAAAAEAAQA+QAAAJMDAAAAAA==&#10;" strokeweight=".4pt"/>
                  <v:line id="Line 954" o:spid="_x0000_s1883" style="position:absolute;flip:y;visibility:visible;mso-wrap-style:square" from="6269,2708" to="6270,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pjcUAAADcAAAADwAAAGRycy9kb3ducmV2LnhtbESPT2vCQBTE7wW/w/IKXopu/IOE1FWk&#10;InjowUYPHh/Z1yQ0+zZkXzX66buC0OMwM79hluveNepCXag9G5iME1DEhbc1lwZOx90oBRUE2WLj&#10;mQzcKMB6NXhZYmb9lb/okkupIoRDhgYqkTbTOhQVOQxj3xJH79t3DiXKrtS2w2uEu0ZPk2ShHdYc&#10;Fyps6aOi4if/dQZynRz8bPd5JJH5ebGd3PfytjVm+Npv3kEJ9fIffrb31kCazuFxJh4B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pjcUAAADcAAAADwAAAAAAAAAA&#10;AAAAAAChAgAAZHJzL2Rvd25yZXYueG1sUEsFBgAAAAAEAAQA+QAAAJMDAAAAAA==&#10;" strokeweight=".4pt"/>
                  <v:line id="Line 955" o:spid="_x0000_s1884" style="position:absolute;visibility:visible;mso-wrap-style:square" from="6220,2757" to="6318,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9B9MQAAADcAAAADwAAAGRycy9kb3ducmV2LnhtbESPwWrDMBBE74H+g9hCboncQo1xo4QS&#10;aCm9lDih58XayqbWykhK5OTrq0Agx2Fm3jCrzWQHcSIfescKnpYFCOLW6Z6NgsP+fVGBCBFZ4+CY&#10;FJwpwGb9MFthrV3iHZ2aaESGcKhRQRfjWEsZ2o4shqUbibP367zFmKU3UntMGW4H+VwUpbTYc17o&#10;cKRtR+1fc7QKvv10/NqaVDa78+Wn1B/J9SYpNX+c3l5BRJriPXxrf2oFVfUC1zP5CM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D0H0xAAAANwAAAAPAAAAAAAAAAAA&#10;AAAAAKECAABkcnMvZG93bnJldi54bWxQSwUGAAAAAAQABAD5AAAAkgMAAAAA&#10;" strokeweight=".4pt"/>
                  <v:line id="Line 956" o:spid="_x0000_s1885" style="position:absolute;visibility:visible;mso-wrap-style:square" from="6220,2708" to="63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3fg8MAAADcAAAADwAAAGRycy9kb3ducmV2LnhtbESPQWsCMRSE70L/Q3gFb5ptD8uyGkUE&#10;S+lF3BbPj81rdunmZUmiWfvrm4LgcZiZb5j1drKDuJIPvWMFL8sCBHHrdM9GwdfnYVGBCBFZ4+CY&#10;FNwowHbzNFtjrV3iE12baESGcKhRQRfjWEsZ2o4shqUbibP37bzFmKU3UntMGW4H+VoUpbTYc17o&#10;cKR9R+1Pc7EKjn66fOxNKpvT7fdc6rfkepOUmj9PuxWISFN8hO/td62gqkr4P5OP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d34PDAAAA3AAAAA8AAAAAAAAAAAAA&#10;AAAAoQIAAGRycy9kb3ducmV2LnhtbFBLBQYAAAAABAAEAPkAAACRAwAAAAA=&#10;" strokeweight=".4pt"/>
                  <v:line id="Line 957" o:spid="_x0000_s1886" style="position:absolute;flip:y;visibility:visible;mso-wrap-style:square" from="6220,2708" to="63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3+sUAAADcAAAADwAAAGRycy9kb3ducmV2LnhtbESPQWvCQBSE7wX/w/KEXkrdWMWG1FVE&#10;ETx40Oihx0f2NQnNvg3ZV0399W6h4HGYmW+Y+bJ3jbpQF2rPBsajBBRx4W3NpYHzafuaggqCbLHx&#10;TAZ+KcByMXiaY2b9lY90yaVUEcIhQwOVSJtpHYqKHIaRb4mj9+U7hxJlV2rb4TXCXaPfkmSmHdYc&#10;FypsaV1R8Z3/OAO5Tg5+st2fSGT6OduMbzt52RjzPOxXH6CEenmE/9s7ayBN3+H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3+sUAAADcAAAADwAAAAAAAAAA&#10;AAAAAAChAgAAZHJzL2Rvd25yZXYueG1sUEsFBgAAAAAEAAQA+QAAAJMDAAAAAA==&#10;" strokeweight=".4pt"/>
                  <v:line id="Line 958" o:spid="_x0000_s1887" style="position:absolute;flip:y;visibility:visible;mso-wrap-style:square" from="6346,2681" to="6347,2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xjiMIAAADcAAAADwAAAGRycy9kb3ducmV2LnhtbERPTWvCQBC9F/wPywheim7UIiG6ilQE&#10;Dz200YPHITsmwexsyE41+uu7B6HHx/tebXrXqBt1ofZsYDpJQBEX3tZcGjgd9+MUVBBki41nMvCg&#10;AJv14G2FmfV3/qFbLqWKIRwyNFCJtJnWoajIYZj4ljhyF985lAi7UtsO7zHcNXqWJAvtsObYUGFL&#10;nxUV1/zXGch18u3n+68jiXycF7vp8yDvO2NGw367BCXUy7/45T5YA2ka18Yz8Qjo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xjiMIAAADcAAAADwAAAAAAAAAAAAAA&#10;AAChAgAAZHJzL2Rvd25yZXYueG1sUEsFBgAAAAAEAAQA+QAAAJADAAAAAA==&#10;" strokeweight=".4pt"/>
                  <v:line id="Line 959" o:spid="_x0000_s1888" style="position:absolute;visibility:visible;mso-wrap-style:square" from="6296,2730" to="6395,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JL8cQAAADcAAAADwAAAGRycy9kb3ducmV2LnhtbESPwWrDMBBE74X+g9hCb43cHozjRgkl&#10;kFB6KXFCz4u1lU2tlZGUyMnXR4VAjsPMvGEWq8kO4kQ+9I4VvM4KEMSt0z0bBYf95qUCESKyxsEx&#10;KThTgNXy8WGBtXaJd3RqohEZwqFGBV2MYy1laDuyGGZuJM7er/MWY5beSO0xZbgd5FtRlNJiz3mh&#10;w5HWHbV/zdEq+PbT8WttUtnszpefUm+T601S6vlp+ngHEWmK9/Ct/akVVNUc/s/k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QkvxxAAAANwAAAAPAAAAAAAAAAAA&#10;AAAAAKECAABkcnMvZG93bnJldi54bWxQSwUGAAAAAAQABAD5AAAAkgMAAAAA&#10;" strokeweight=".4pt"/>
                  <v:line id="Line 960" o:spid="_x0000_s1889" style="position:absolute;visibility:visible;mso-wrap-style:square" from="6296,2678" to="6395,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F0scAAAADcAAAADwAAAGRycy9kb3ducmV2LnhtbERPz2vCMBS+D/wfwhN2m6keiqtGGYIi&#10;Xobd2PnRPNOy5qUk0dT99ctB8Pjx/V5vR9uLG/nQOVYwnxUgiBunOzYKvr/2b0sQISJr7B2TgjsF&#10;2G4mL2ustEt8plsdjcghHCpU0MY4VFKGpiWLYeYG4sxdnLcYM/RGao8ph9teLoqilBY7zg0tDrRr&#10;qfmtr1bBpx+vp51JZX2+//2U+pBcZ5JSr9PxYwUi0hif4of7qBUs3/P8fCYfAbn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hdLHAAAAA3AAAAA8AAAAAAAAAAAAAAAAA&#10;oQIAAGRycy9kb3ducmV2LnhtbFBLBQYAAAAABAAEAPkAAACOAwAAAAA=&#10;" strokeweight=".4pt"/>
                  <v:line id="Line 961" o:spid="_x0000_s1890" style="position:absolute;flip:y;visibility:visible;mso-wrap-style:square" from="6296,2678" to="6395,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9cyMUAAADcAAAADwAAAGRycy9kb3ducmV2LnhtbESPQWvCQBSE7wX/w/KEXkrdRIvY1FVE&#10;ETz0UKOHHh/Z1yQ0+zZkn5r667uC4HGYmW+Y+bJ3jTpTF2rPBtJRAoq48Lbm0sDxsH2dgQqCbLHx&#10;TAb+KMByMXiaY2b9hfd0zqVUEcIhQwOVSJtpHYqKHIaRb4mj9+M7hxJlV2rb4SXCXaPHSTLVDmuO&#10;CxW2tK6o+M1PzkCuky8/2X4eSOTte7pJrzt52RjzPOxXH6CEenmE7+2dNTB7T+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9cyMUAAADcAAAADwAAAAAAAAAA&#10;AAAAAAChAgAAZHJzL2Rvd25yZXYueG1sUEsFBgAAAAAEAAQA+QAAAJMDAAAAAA==&#10;" strokeweight=".4pt"/>
                  <v:line id="Line 962" o:spid="_x0000_s1891" style="position:absolute;flip:y;visibility:visible;mso-wrap-style:square" from="6422,2659" to="6423,2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3Cv8UAAADcAAAADwAAAGRycy9kb3ducmV2LnhtbESPQWvCQBSE74X+h+UJvZS60RbR6CpF&#10;ETx4qLEHj4/sMwlm34bsU9P+elcQPA4z8w0zW3SuVhdqQ+XZwKCfgCLOva24MPC7X3+MQQVBtlh7&#10;JgN/FGAxf32ZYWr9lXd0yaRQEcIhRQOlSJNqHfKSHIa+b4ijd/StQ4myLbRt8RrhrtbDJBlphxXH&#10;hRIbWpaUn7KzM5Dp5Md/rrd7Evk6jFaD/428r4x563XfU1BCnTzDj/bGGhhPhnA/E4+A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3Cv8UAAADcAAAADwAAAAAAAAAA&#10;AAAAAAChAgAAZHJzL2Rvd25yZXYueG1sUEsFBgAAAAAEAAQA+QAAAJMDAAAAAA==&#10;" strokeweight=".4pt"/>
                  <v:line id="Line 963" o:spid="_x0000_s1892" style="position:absolute;visibility:visible;mso-wrap-style:square" from="6373,2708" to="6472,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qxsQAAADcAAAADwAAAGRycy9kb3ducmV2LnhtbESPQWsCMRSE74X+h/AKvdVsKyx2axQR&#10;WqQXcZWeH5vX7OLmZUmiWfvrG0HwOMzMN8x8OdpenMmHzrGC10kBgrhxumOj4LD/fJmBCBFZY++Y&#10;FFwowHLx+DDHSrvEOzrX0YgM4VChgjbGoZIyNC1ZDBM3EGfv13mLMUtvpPaYMtz28q0oSmmx47zQ&#10;4kDrlppjfbIKtn48fa9NKuvd5e+n1F/JdSYp9fw0rj5ARBrjPXxrb7SC2fsU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c+rGxAAAANwAAAAPAAAAAAAAAAAA&#10;AAAAAKECAABkcnMvZG93bnJldi54bWxQSwUGAAAAAAQABAD5AAAAkgMAAAAA&#10;" strokeweight=".4pt"/>
                  <v:line id="Line 964" o:spid="_x0000_s1893" style="position:absolute;visibility:visible;mso-wrap-style:square" from="6373,2659" to="6472,2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pyssQAAADcAAAADwAAAGRycy9kb3ducmV2LnhtbESPQWsCMRSE74X+h/AKvdVsiyx2axQR&#10;WqQXcZWeH5vX7OLmZUmiWfvrG0HwOMzMN8x8OdpenMmHzrGC10kBgrhxumOj4LD/fJmBCBFZY++Y&#10;FFwowHLx+DDHSrvEOzrX0YgM4VChgjbGoZIyNC1ZDBM3EGfv13mLMUtvpPaYMtz28q0oSmmx47zQ&#10;4kDrlppjfbIKtn48fa9NKuvd5e+n1F/JdSYp9fw0rj5ARBrjPXxrb7SC2fsU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mnKyxAAAANwAAAAPAAAAAAAAAAAA&#10;AAAAAKECAABkcnMvZG93bnJldi54bWxQSwUGAAAAAAQABAD5AAAAkgMAAAAA&#10;" strokeweight=".4pt"/>
                  <v:line id="Line 965" o:spid="_x0000_s1894" style="position:absolute;flip:y;visibility:visible;mso-wrap-style:square" from="6373,2659" to="6472,2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Ray8UAAADcAAAADwAAAGRycy9kb3ducmV2LnhtbESPQWvCQBSE7wX/w/KEXkQ3tiqaukqp&#10;CB48aOyhx0f2mYRm34bsq6b99a4g9DjMzDfMct25Wl2oDZVnA+NRAoo497biwsDnaTucgwqCbLH2&#10;TAZ+KcB61XtaYmr9lY90yaRQEcIhRQOlSJNqHfKSHIaRb4ijd/atQ4myLbRt8RrhrtYvSTLTDiuO&#10;CyU29FFS/p39OAOZTg7+dbs/kcjka7YZ/+1ksDHmud+9v4ES6uQ//GjvrIH5Ygr3M/EI6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Ray8UAAADcAAAADwAAAAAAAAAA&#10;AAAAAAChAgAAZHJzL2Rvd25yZXYueG1sUEsFBgAAAAAEAAQA+QAAAJMDAAAAAA==&#10;" strokeweight=".4pt"/>
                  <v:line id="Line 966" o:spid="_x0000_s1895" style="position:absolute;flip:y;visibility:visible;mso-wrap-style:square" from="6496,2648" to="6497,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bEvMUAAADcAAAADwAAAGRycy9kb3ducmV2LnhtbESPQWvCQBSE7wX/w/KEXkrdqCXY1FVE&#10;ETz0UKOHHh/Z1yQ0+zZkn5r667uC4HGYmW+Y+bJ3jTpTF2rPBsajBBRx4W3NpYHjYfs6AxUE2WLj&#10;mQz8UYDlYvA0x8z6C+/pnEupIoRDhgYqkTbTOhQVOQwj3xJH78d3DiXKrtS2w0uEu0ZPkiTVDmuO&#10;CxW2tK6o+M1PzkCuky8/3X4eSOTtO92Mrzt52RjzPOxXH6CEenmE7+2dNTB7T+F2Jh4B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bEvMUAAADcAAAADwAAAAAAAAAA&#10;AAAAAAChAgAAZHJzL2Rvd25yZXYueG1sUEsFBgAAAAAEAAQA+QAAAJMDAAAAAA==&#10;" strokeweight=".4pt"/>
                  <v:line id="Line 967" o:spid="_x0000_s1896" style="position:absolute;visibility:visible;mso-wrap-style:square" from="6447,2697" to="6545,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jsxcQAAADcAAAADwAAAGRycy9kb3ducmV2LnhtbESPQWsCMRSE74X+h/AK3mq2Pax2axQR&#10;WsRLcVt6fmxes4ublyWJZvXXN4LgcZiZb5jFarS9OJEPnWMFL9MCBHHjdMdGwc/3x/McRIjIGnvH&#10;pOBMAVbLx4cFVtol3tOpjkZkCIcKFbQxDpWUoWnJYpi6gTh7f85bjFl6I7XHlOG2l69FUUqLHeeF&#10;FgfatNQc6qNV8OXH425jUlnvz5ffUn8m15mk1ORpXL+DiDTGe/jW3moF87cZXM/k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SOzFxAAAANwAAAAPAAAAAAAAAAAA&#10;AAAAAKECAABkcnMvZG93bnJldi54bWxQSwUGAAAAAAQABAD5AAAAkgMAAAAA&#10;" strokeweight=".4pt"/>
                  <v:line id="Line 968" o:spid="_x0000_s1897" style="position:absolute;visibility:visible;mso-wrap-style:square" from="6447,2648" to="6545,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d4t8AAAADcAAAADwAAAGRycy9kb3ducmV2LnhtbERPz2vCMBS+D/wfwhN2m6keiqtGGYIi&#10;Xobd2PnRPNOy5qUk0dT99ctB8Pjx/V5vR9uLG/nQOVYwnxUgiBunOzYKvr/2b0sQISJr7B2TgjsF&#10;2G4mL2ustEt8plsdjcghHCpU0MY4VFKGpiWLYeYG4sxdnLcYM/RGao8ph9teLoqilBY7zg0tDrRr&#10;qfmtr1bBpx+vp51JZX2+//2U+pBcZ5JSr9PxYwUi0hif4of7qBUs3/PafCYfAbn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XeLfAAAAA3AAAAA8AAAAAAAAAAAAAAAAA&#10;oQIAAGRycy9kb3ducmV2LnhtbFBLBQYAAAAABAAEAPkAAACOAwAAAAA=&#10;" strokeweight=".4pt"/>
                  <v:line id="Line 969" o:spid="_x0000_s1898" style="position:absolute;flip:y;visibility:visible;mso-wrap-style:square" from="6447,2648" to="6545,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QzsYAAADcAAAADwAAAGRycy9kb3ducmV2LnhtbESPQWvCQBSE74L/YXmCF9GNrYim2Uip&#10;CB56sNFDj4/saxKafRuyrxr767uFQo/DzHzDZLvBtepKfWg8G1guElDEpbcNVwYu58N8AyoIssXW&#10;Mxm4U4BdPh5lmFp/4ze6FlKpCOGQooFapEu1DmVNDsPCd8TR+/C9Q4myr7Tt8RbhrtUPSbLWDhuO&#10;CzV29FJT+Vl8OQOFTk7+8fB6JpHV+3q//D7KbG/MdDI8P4ESGuQ//Nc+WgOb7RZ+z8Qjo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pUM7GAAAA3AAAAA8AAAAAAAAA&#10;AAAAAAAAoQIAAGRycy9kb3ducmV2LnhtbFBLBQYAAAAABAAEAPkAAACUAwAAAAA=&#10;" strokeweight=".4pt"/>
                  <v:line id="Line 970" o:spid="_x0000_s1899" style="position:absolute;flip:y;visibility:visible;mso-wrap-style:square" from="6573,2632" to="6574,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hjScIAAADcAAAADwAAAGRycy9kb3ducmV2LnhtbERPTWvCQBC9F/wPywheSt21FbGpq4gi&#10;ePCg0UOPQ3aahGZnQ3aqsb/ePRR6fLzvxar3jbpSF+vAFiZjA4q4CK7m0sLlvHuZg4qC7LAJTBbu&#10;FGG1HDwtMHPhxie65lKqFMIxQwuVSJtpHYuKPMZxaIkT9xU6j5JgV2rX4S2F+0a/GjPTHmtODRW2&#10;tKmo+M5/vIVcm2N42x3OJDL9nG0nv3t53lo7GvbrD1BCvfyL/9x7Z+HdpPnpTDoCe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hjScIAAADcAAAADwAAAAAAAAAAAAAA&#10;AAChAgAAZHJzL2Rvd25yZXYueG1sUEsFBgAAAAAEAAQA+QAAAJADAAAAAA==&#10;" strokeweight=".4pt"/>
                  <v:line id="Line 971" o:spid="_x0000_s1900" style="position:absolute;visibility:visible;mso-wrap-style:square" from="6523,2681" to="6622,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ZLMMMAAADcAAAADwAAAGRycy9kb3ducmV2LnhtbESPQWsCMRSE74X+h/CE3mrWHpa6NYoI&#10;LeJFXKXnx+Y1u3TzsiTRrP31piB4HGbmG2axGm0vLuRD51jBbFqAIG6c7tgoOB0/X99BhIissXdM&#10;Cq4UYLV8flpgpV3iA13qaESGcKhQQRvjUEkZmpYshqkbiLP347zFmKU3UntMGW57+VYUpbTYcV5o&#10;caBNS81vfbYK9n487zYmlfXh+vdd6q/kOpOUepmM6w8Qkcb4CN/bW61gXszg/0w+An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GSzDDAAAA3AAAAA8AAAAAAAAAAAAA&#10;AAAAoQIAAGRycy9kb3ducmV2LnhtbFBLBQYAAAAABAAEAPkAAACRAwAAAAA=&#10;" strokeweight=".4pt"/>
                  <v:line id="Line 972" o:spid="_x0000_s1901" style="position:absolute;visibility:visible;mso-wrap-style:square" from="6523,2632" to="6622,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TVR8MAAADcAAAADwAAAGRycy9kb3ducmV2LnhtbESPQWsCMRSE74X+h/AK3mpWD4tujSJC&#10;S+lFXKXnx+Y1u3TzsiTRrP56IxR6HGbmG2a1GW0vLuRD51jBbFqAIG6c7tgoOB3fXxcgQkTW2Dsm&#10;BVcKsFk/P62w0i7xgS51NCJDOFSooI1xqKQMTUsWw9QNxNn7cd5izNIbqT2mDLe9nBdFKS12nBda&#10;HGjXUvNbn62CvR/PXzuTyvpwvX2X+iO5ziSlJi/j9g1EpDH+h//an1rBspjD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U1UfDAAAA3AAAAA8AAAAAAAAAAAAA&#10;AAAAoQIAAGRycy9kb3ducmV2LnhtbFBLBQYAAAAABAAEAPkAAACRAwAAAAA=&#10;" strokeweight=".4pt"/>
                  <v:line id="Line 973" o:spid="_x0000_s1902" style="position:absolute;flip:y;visibility:visible;mso-wrap-style:square" from="6523,2632" to="6622,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9PsYAAADcAAAADwAAAGRycy9kb3ducmV2LnhtbESPT2vCQBTE74V+h+UJXkrd9Q9SU1cp&#10;iuChBxt78PjIvibB7NuQfWraT98tFDwOM/MbZrnufaOu1MU6sIXxyIAiLoKrubTwedw9v4CKguyw&#10;CUwWvinCevX4sMTMhRt/0DWXUiUIxwwtVCJtpnUsKvIYR6ElTt5X6DxKkl2pXYe3BPeNnhgz1x5r&#10;TgsVtrSpqDjnF28h1+YQprv3I4nMTvPt+GcvT1trh4P+7RWUUC/38H977ywszBT+zqQj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T7GAAAA3AAAAA8AAAAAAAAA&#10;AAAAAAAAoQIAAGRycy9kb3ducmV2LnhtbFBLBQYAAAAABAAEAPkAAACUAwAAAAA=&#10;" strokeweight=".4pt"/>
                  <v:line id="Line 974" o:spid="_x0000_s1903" style="position:absolute;flip:y;visibility:visible;mso-wrap-style:square" from="6649,2626" to="6650,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NlSsYAAADcAAAADwAAAGRycy9kb3ducmV2LnhtbESPT2vCQBTE74V+h+UJXkrd9Q9SU1cp&#10;FcGDhzb24PGRfU2C2bch+6ppP70rFDwOM/MbZrnufaPO1MU6sIXxyIAiLoKrubTwddg+v4CKguyw&#10;CUwWfinCevX4sMTMhQt/0jmXUiUIxwwtVCJtpnUsKvIYR6ElTt536DxKkl2pXYeXBPeNnhgz1x5r&#10;TgsVtvReUXHKf7yFXJuPMN3uDyQyO84347+dPG2sHQ76t1dQQr3cw//tnbOwMDO4nUlHQK+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DZUrGAAAA3AAAAA8AAAAAAAAA&#10;AAAAAAAAoQIAAGRycy9kb3ducmV2LnhtbFBLBQYAAAAABAAEAPkAAACUAwAAAAA=&#10;" strokeweight=".4pt"/>
                  <v:line id="Line 975" o:spid="_x0000_s1904" style="position:absolute;visibility:visible;mso-wrap-style:square" from="6600,2675" to="6699,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1NM8QAAADcAAAADwAAAGRycy9kb3ducmV2LnhtbESPQWsCMRSE74X+h/AKvdWsQpd2NYoI&#10;luKluBbPj80zu7h5WZJoVn99Uyj0OMzMN8xiNdpeXMmHzrGC6aQAQdw43bFR8H3YvryBCBFZY++Y&#10;FNwowGr5+LDASrvEe7rW0YgM4VChgjbGoZIyNC1ZDBM3EGfv5LzFmKU3UntMGW57OSuKUlrsOC+0&#10;ONCmpeZcX6yCLz9edhuTynp/ux9L/ZFcZ5JSz0/jeg4i0hj/w3/tT63gvXiF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PU0zxAAAANwAAAAPAAAAAAAAAAAA&#10;AAAAAKECAABkcnMvZG93bnJldi54bWxQSwUGAAAAAAQABAD5AAAAkgMAAAAA&#10;" strokeweight=".4pt"/>
                  <v:line id="Line 976" o:spid="_x0000_s1905" style="position:absolute;visibility:visible;mso-wrap-style:square" from="6600,2626" to="6699,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TRMQAAADcAAAADwAAAGRycy9kb3ducmV2LnhtbESPwWrDMBBE74H8g9hCb7HcHEzqRAkl&#10;kFB6KXFLz4u1kU2tlZGUyOnXV4FCj8PMvGE2u8kO4ko+9I4VPBUlCOLW6Z6Ngs+Pw2IFIkRkjYNj&#10;UnCjALvtfLbBWrvEJ7o20YgM4VCjgi7GsZYytB1ZDIUbibN3dt5izNIbqT2mDLeDXJZlJS32nBc6&#10;HGnfUfvdXKyCdz9d3vYmVc3p9vNV6WNyvUlKPT5ML2sQkab4H/5rv2oFz2UF9zP5CM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9NExAAAANwAAAAPAAAAAAAAAAAA&#10;AAAAAKECAABkcnMvZG93bnJldi54bWxQSwUGAAAAAAQABAD5AAAAkgMAAAAA&#10;" strokeweight=".4pt"/>
                  <v:line id="Line 977" o:spid="_x0000_s1906" style="position:absolute;flip:y;visibility:visible;mso-wrap-style:square" from="6600,2626" to="6699,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H7PcYAAADcAAAADwAAAGRycy9kb3ducmV2LnhtbESPQWvCQBSE74X+h+UVvBTd1RZro6sU&#10;RfDQg40ePD6yr0kw+zZkXzX213cLhR6HmfmGWax636gLdbEObGE8MqCIi+BqLi0cD9vhDFQUZIdN&#10;YLJwowir5f3dAjMXrvxBl1xKlSAcM7RQibSZ1rGoyGMchZY4eZ+h8yhJdqV2HV4T3Dd6YsxUe6w5&#10;LVTY0rqi4px/eQu5NvvwtH0/kMjzaboZf+/kcWPt4KF/m4MS6uU//NfeOQuv5gV+z6Qjo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R+z3GAAAA3AAAAA8AAAAAAAAA&#10;AAAAAAAAoQIAAGRycy9kb3ducmV2LnhtbFBLBQYAAAAABAAEAPkAAACUAwAAAAA=&#10;" strokeweight=".4pt"/>
                  <v:line id="Line 978" o:spid="_x0000_s1907" style="position:absolute;flip:y;visibility:visible;mso-wrap-style:square" from="6723,2612" to="6724,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5vT8IAAADcAAAADwAAAGRycy9kb3ducmV2LnhtbERPTWvCQBC9F/wPywheSt21FbGpq4gi&#10;ePCg0UOPQ3aahGZnQ3aqsb/ePRR6fLzvxar3jbpSF+vAFiZjA4q4CK7m0sLlvHuZg4qC7LAJTBbu&#10;FGG1HDwtMHPhxie65lKqFMIxQwuVSJtpHYuKPMZxaIkT9xU6j5JgV2rX4S2F+0a/GjPTHmtODRW2&#10;tKmo+M5/vIVcm2N42x3OJDL9nG0nv3t53lo7GvbrD1BCvfyL/9x7Z+HdpLXpTDoCe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5vT8IAAADcAAAADwAAAAAAAAAAAAAA&#10;AAChAgAAZHJzL2Rvd25yZXYueG1sUEsFBgAAAAAEAAQA+QAAAJADAAAAAA==&#10;" strokeweight=".4pt"/>
                  <v:line id="Line 979" o:spid="_x0000_s1908" style="position:absolute;visibility:visible;mso-wrap-style:square" from="6674,2662" to="6773,2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BHNsMAAADcAAAADwAAAGRycy9kb3ducmV2LnhtbESPQWsCMRSE7wX/Q3hCbzVrD0tdjSKC&#10;UnopbsXzY/PMLm5eliSatb++KRR6HGbmG2a1GW0v7uRD51jBfFaAIG6c7tgoOH3tX95AhIissXdM&#10;Ch4UYLOePK2w0i7xke51NCJDOFSooI1xqKQMTUsWw8wNxNm7OG8xZumN1B5ThttevhZFKS12nBda&#10;HGjXUnOtb1bBpx9vHzuTyvr4+D6X+pBcZ5JSz9NxuwQRaYz/4b/2u1awKBbweyYf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wRzbDAAAA3AAAAA8AAAAAAAAAAAAA&#10;AAAAoQIAAGRycy9kb3ducmV2LnhtbFBLBQYAAAAABAAEAPkAAACRAwAAAAA=&#10;" strokeweight=".4pt"/>
                  <v:line id="Line 980" o:spid="_x0000_s1909" style="position:absolute;visibility:visible;mso-wrap-style:square" from="6674,2612" to="6773,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N4dsEAAADcAAAADwAAAGRycy9kb3ducmV2LnhtbERPPWvDMBDdA/kP4gLdEjkdTOtGNiWQ&#10;ULqEuKXzYV1lU+tkJCVy+uurIdDx8b53zWxHcSUfBscKtpsCBHHn9MBGwefHYf0EIkRkjaNjUnCj&#10;AE29XOyw0i7xma5tNCKHcKhQQR/jVEkZup4sho2biDP37bzFmKE3UntMOdyO8rEoSmlx4NzQ40T7&#10;nrqf9mIVnPx8ed+bVLbn2+9XqY/JDSYp9bCaX19ARJrjv/juftMKnrd5fj6Tj4Cs/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k3h2wQAAANwAAAAPAAAAAAAAAAAAAAAA&#10;AKECAABkcnMvZG93bnJldi54bWxQSwUGAAAAAAQABAD5AAAAjwMAAAAA&#10;" strokeweight=".4pt"/>
                  <v:line id="Line 981" o:spid="_x0000_s1910" style="position:absolute;flip:y;visibility:visible;mso-wrap-style:square" from="6674,2612" to="6773,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1QD8UAAADcAAAADwAAAGRycy9kb3ducmV2LnhtbESPQWvCQBSE74X+h+UVvBTdxBbR6Cql&#10;InjooUYPHh/ZZxLMvg3Zp8b++m6h4HGYmW+Yxap3jbpSF2rPBtJRAoq48Lbm0sBhvxlOQQVBtth4&#10;JgN3CrBaPj8tMLP+xju65lKqCOGQoYFKpM20DkVFDsPIt8TRO/nOoUTZldp2eItw1+hxkky0w5rj&#10;QoUtfVZUnPOLM5Dr5Nu/bb72JPJ+nKzTn628ro0ZvPQfc1BCvTzC/+2tNTBLU/g7E4+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1QD8UAAADcAAAADwAAAAAAAAAA&#10;AAAAAAChAgAAZHJzL2Rvd25yZXYueG1sUEsFBgAAAAAEAAQA+QAAAJMDAAAAAA==&#10;" strokeweight=".4pt"/>
                  <v:line id="Line 982" o:spid="_x0000_s1911" style="position:absolute;flip:y;visibility:visible;mso-wrap-style:square" from="6800,2607" to="6801,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OeMUAAADcAAAADwAAAGRycy9kb3ducmV2LnhtbESPQWvCQBSE7wX/w/KEXkrdxBapqauI&#10;InjooUYPHh/Z1ySYfRuyT03767uC4HGYmW+Y2aJ3jbpQF2rPBtJRAoq48Lbm0sBhv3n9ABUE2WLj&#10;mQz8UoDFfPA0w8z6K+/okkupIoRDhgYqkTbTOhQVOQwj3xJH78d3DiXKrtS2w2uEu0aPk2SiHdYc&#10;FypsaVVRccrPzkCuk2//tvnak8j7cbJO/7bysjbmedgvP0EJ9fII39tba2CajuF2Jh4BP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OeMUAAADcAAAADwAAAAAAAAAA&#10;AAAAAAChAgAAZHJzL2Rvd25yZXYueG1sUEsFBgAAAAAEAAQA+QAAAJMDAAAAAA==&#10;" strokeweight=".4pt"/>
                  <v:line id="Line 983" o:spid="_x0000_s1912" style="position:absolute;visibility:visible;mso-wrap-style:square" from="6751,2656" to="6849,2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HmAcQAAADcAAAADwAAAGRycy9kb3ducmV2LnhtbESPQWsCMRSE70L/Q3iF3jRrC4tdjSJC&#10;S/FS3JaeH5tndnHzsiTRrP76plDwOMzMN8xqM9peXMiHzrGC+awAQdw43bFR8P31Nl2ACBFZY++Y&#10;FFwpwGb9MFlhpV3iA13qaESGcKhQQRvjUEkZmpYshpkbiLN3dN5izNIbqT2mDLe9fC6KUlrsOC+0&#10;ONCupeZUn62CTz+e9zuTyvpwvf2U+j25ziSlnh7H7RJEpDHew//tD63gdf4C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QeYBxAAAANwAAAAPAAAAAAAAAAAA&#10;AAAAAKECAABkcnMvZG93bnJldi54bWxQSwUGAAAAAAQABAD5AAAAkgMAAAAA&#10;" strokeweight=".4pt"/>
                  <v:line id="Line 984" o:spid="_x0000_s1913" style="position:absolute;visibility:visible;mso-wrap-style:square" from="6751,2604" to="6849,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h+dcQAAADcAAAADwAAAGRycy9kb3ducmV2LnhtbESPQWsCMRSE70L/Q3iF3jRrKYtdjSJC&#10;S/FS3JaeH5tndnHzsiTRrP76plDwOMzMN8xqM9peXMiHzrGC+awAQdw43bFR8P31Nl2ACBFZY++Y&#10;FFwpwGb9MFlhpV3iA13qaESGcKhQQRvjUEkZmpYshpkbiLN3dN5izNIbqT2mDLe9fC6KUlrsOC+0&#10;ONCupeZUn62CTz+e9zuTyvpwvf2U+j25ziSlnh7H7RJEpDHew//tD63gdf4C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qH51xAAAANwAAAAPAAAAAAAAAAAA&#10;AAAAAKECAABkcnMvZG93bnJldi54bWxQSwUGAAAAAAQABAD5AAAAkgMAAAAA&#10;" strokeweight=".4pt"/>
                  <v:line id="Line 985" o:spid="_x0000_s1914" style="position:absolute;flip:y;visibility:visible;mso-wrap-style:square" from="6751,2604" to="6849,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ZWDMYAAADcAAAADwAAAGRycy9kb3ducmV2LnhtbESPT2vCQBTE7wW/w/KEXkQ36R+xqatI&#10;RfDQg40ePD6yr0lo9m3IPjXtp3cFocdhZn7DzJe9a9SZulB7NpBOElDEhbc1lwYO+814BioIssXG&#10;Mxn4pQDLxeBhjpn1F/6icy6lihAOGRqoRNpM61BU5DBMfEscvW/fOZQou1LbDi8R7hr9lCRT7bDm&#10;uFBhSx8VFT/5yRnIdbLzz5vPPYm8HKfr9G8ro7Uxj8N+9Q5KqJf/8L29tQbe0le4nYlH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WVgzGAAAA3AAAAA8AAAAAAAAA&#10;AAAAAAAAoQIAAGRycy9kb3ducmV2LnhtbFBLBQYAAAAABAAEAPkAAACUAwAAAAA=&#10;" strokeweight=".4pt"/>
                  <v:line id="Line 986" o:spid="_x0000_s1915" style="position:absolute;flip:y;visibility:visible;mso-wrap-style:square" from="6876,2596" to="6877,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Ie8UAAADcAAAADwAAAGRycy9kb3ducmV2LnhtbESPQWvCQBSE7wX/w/KEXopu0pagqauU&#10;iuDBQ40ePD6yzyQ0+zZkXzXtr3cLBY/DzHzDLFaDa9WF+tB4NpBOE1DEpbcNVwaOh81kBioIssXW&#10;Mxn4oQCr5ehhgbn1V97TpZBKRQiHHA3UIl2udShrchimviOO3tn3DiXKvtK2x2uEu1Y/J0mmHTYc&#10;F2rs6KOm8qv4dgYKnXz6l83uQCKvp2yd/m7laW3M43h4fwMlNMg9/N/eWgPzNIO/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Ie8UAAADcAAAADwAAAAAAAAAA&#10;AAAAAAChAgAAZHJzL2Rvd25yZXYueG1sUEsFBgAAAAAEAAQA+QAAAJMDAAAAAA==&#10;" strokeweight=".4pt"/>
                  <v:line id="Line 987" o:spid="_x0000_s1916" style="position:absolute;visibility:visible;mso-wrap-style:square" from="6827,2645" to="6926,2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rgAsQAAADcAAAADwAAAGRycy9kb3ducmV2LnhtbESPQWsCMRSE74X+h/AK3mrWHrbtahQR&#10;KtJLcVt6fmye2cXNy5JEs/rrG0HocZiZb5jFarS9OJMPnWMFs2kBgrhxumOj4Of74/kNRIjIGnvH&#10;pOBCAVbLx4cFVtol3tO5jkZkCIcKFbQxDpWUoWnJYpi6gTh7B+ctxiy9kdpjynDby5eiKKXFjvNC&#10;iwNtWmqO9ckq+PLj6XNjUlnvL9ffUm+T60xSavI0rucgIo3xP3xv77SC99kr3M7k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euACxAAAANwAAAAPAAAAAAAAAAAA&#10;AAAAAKECAABkcnMvZG93bnJldi54bWxQSwUGAAAAAAQABAD5AAAAkgMAAAAA&#10;" strokeweight=".4pt"/>
                  <v:line id="Line 988" o:spid="_x0000_s1917" style="position:absolute;visibility:visible;mso-wrap-style:square" from="6827,2596" to="6926,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V0cMEAAADcAAAADwAAAGRycy9kb3ducmV2LnhtbERPPWvDMBDdA/kP4gLdEjkdTOtGNiWQ&#10;ULqEuKXzYV1lU+tkJCVy+uurIdDx8b53zWxHcSUfBscKtpsCBHHn9MBGwefHYf0EIkRkjaNjUnCj&#10;AE29XOyw0i7xma5tNCKHcKhQQR/jVEkZup4sho2biDP37bzFmKE3UntMOdyO8rEoSmlx4NzQ40T7&#10;nrqf9mIVnPx8ed+bVLbn2+9XqY/JDSYp9bCaX19ARJrjv/juftMKnrd5bT6Tj4Cs/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5XRwwQAAANwAAAAPAAAAAAAAAAAAAAAA&#10;AKECAABkcnMvZG93bnJldi54bWxQSwUGAAAAAAQABAD5AAAAjwMAAAAA&#10;" strokeweight=".4pt"/>
                  <v:line id="Line 989" o:spid="_x0000_s1918" style="position:absolute;flip:y;visibility:visible;mso-wrap-style:square" from="6827,2596" to="6926,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tcCcUAAADcAAAADwAAAGRycy9kb3ducmV2LnhtbESPQWvCQBSE7wX/w/KEXkrdpIrU1FVE&#10;ETx40Oihx0f2NQnNvg3ZV0399W6h4HGYmW+Y+bJ3jbpQF2rPBtJRAoq48Lbm0sD5tH19BxUE2WLj&#10;mQz8UoDlYvA0x8z6Kx/pkkupIoRDhgYqkTbTOhQVOQwj3xJH78t3DiXKrtS2w2uEu0a/JclUO6w5&#10;LlTY0rqi4jv/cQZynRz8eLs/kcjkc7pJbzt52RjzPOxXH6CEenmE/9s7a2CWzuDvTDw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tcCcUAAADcAAAADwAAAAAAAAAA&#10;AAAAAAChAgAAZHJzL2Rvd25yZXYueG1sUEsFBgAAAAAEAAQA+QAAAJMDAAAAAA==&#10;" strokeweight=".4pt"/>
                  <v:line id="Line 990" o:spid="_x0000_s1919" style="position:absolute;flip:y;visibility:visible;mso-wrap-style:square" from="6950,2591" to="6951,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0/KcIAAADcAAAADwAAAGRycy9kb3ducmV2LnhtbERPTWvCQBC9C/0PyxS8SN2oJdToKkUR&#10;PHhoYw8eh+yYhGZnQ3bU6K93D4UeH+97ue5do67Uhdqzgck4AUVceFtzaeDnuHv7ABUE2WLjmQzc&#10;KcB69TJYYmb9jb/pmkupYgiHDA1UIm2mdSgqchjGviWO3Nl3DiXCrtS2w1sMd42eJkmqHdYcGyps&#10;aVNR8ZtfnIFcJ19+tjscSeT9lG4nj72MtsYMX/vPBSihXv7Ff+69NTCfxvnxTDwCe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I0/KcIAAADcAAAADwAAAAAAAAAAAAAA&#10;AAChAgAAZHJzL2Rvd25yZXYueG1sUEsFBgAAAAAEAAQA+QAAAJADAAAAAA==&#10;" strokeweight=".4pt"/>
                  <v:line id="Line 991" o:spid="_x0000_s1920" style="position:absolute;visibility:visible;mso-wrap-style:square" from="6901,2640" to="7000,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MXUMQAAADcAAAADwAAAGRycy9kb3ducmV2LnhtbESPwWrDMBBE74H+g9hCb7GcHEziRgkl&#10;0FJ6CXFKz4u1lU2tlZGUyOnXR4FCj8PMvGE2u8kO4kI+9I4VLIoSBHHrdM9Gwefpdb4CESKyxsEx&#10;KbhSgN32YbbBWrvER7o00YgM4VCjgi7GsZYytB1ZDIUbibP37bzFmKU3UntMGW4HuSzLSlrsOS90&#10;ONK+o/anOVsFBz+dP/YmVc3x+vtV6bfkepOUenqcXp5BRJrif/iv/a4VrJcLuJ/JR0B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sxdQxAAAANwAAAAPAAAAAAAAAAAA&#10;AAAAAKECAABkcnMvZG93bnJldi54bWxQSwUGAAAAAAQABAD5AAAAkgMAAAAA&#10;" strokeweight=".4pt"/>
                  <v:line id="Line 992" o:spid="_x0000_s1921" style="position:absolute;visibility:visible;mso-wrap-style:square" from="6901,2588" to="7000,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GJJ8QAAADcAAAADwAAAGRycy9kb3ducmV2LnhtbESPwWrDMBBE74X+g9hCb41cH0zjRgkl&#10;kFB6CXFCz4u1lU2tlZGUyOnXR4VAjsPMvGEWq8kO4kw+9I4VvM4KEMSt0z0bBcfD5uUNRIjIGgfH&#10;pOBCAVbLx4cF1tol3tO5iUZkCIcaFXQxjrWUoe3IYpi5kTh7P85bjFl6I7XHlOF2kGVRVNJiz3mh&#10;w5HWHbW/zckq2Pnp9LU2qWr2l7/vSm+T601S6vlp+ngHEWmK9/Ct/akVzMsS/s/k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YYknxAAAANwAAAAPAAAAAAAAAAAA&#10;AAAAAKECAABkcnMvZG93bnJldi54bWxQSwUGAAAAAAQABAD5AAAAkgMAAAAA&#10;" strokeweight=".4pt"/>
                  <v:line id="Line 993" o:spid="_x0000_s1922" style="position:absolute;flip:y;visibility:visible;mso-wrap-style:square" from="6901,2588" to="7000,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hXsYAAADcAAAADwAAAGRycy9kb3ducmV2LnhtbESPQWvCQBSE74L/YXmCF6kbtYhNs5FS&#10;ETx4aKOHHh/Z1yQ0+zZkn5r217uFQo/DzHzDZNvBtepKfWg8G1jME1DEpbcNVwbOp/3DBlQQZIut&#10;ZzLwTQG2+XiUYWr9jd/pWkilIoRDigZqkS7VOpQ1OQxz3xFH79P3DiXKvtK2x1uEu1Yvk2StHTYc&#10;F2rs6LWm8qu4OAOFTt78an88kcjjx3q3+DnIbGfMdDK8PIMSGuQ//Nc+WANPyxX8nolHQ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foV7GAAAA3AAAAA8AAAAAAAAA&#10;AAAAAAAAoQIAAGRycy9kb3ducmV2LnhtbFBLBQYAAAAABAAEAPkAAACUAwAAAAA=&#10;" strokeweight=".4pt"/>
                  <v:line id="Line 994" o:spid="_x0000_s1923" style="position:absolute;flip:y;visibility:visible;mso-wrap-style:square" from="7027,2591" to="7028,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Y5KsYAAADcAAAADwAAAGRycy9kb3ducmV2LnhtbESPT2vCQBTE7wW/w/IEL6Vu/IPYNBsp&#10;FcFDDzZ66PGRfU1Cs29D9qlpP71bEHocZuY3TLYZXKsu1IfGs4HZNAFFXHrbcGXgdNw9rUEFQbbY&#10;eiYDPxRgk48eMkytv/IHXQqpVIRwSNFALdKlWoeyJodh6jvi6H353qFE2Vfa9niNcNfqeZKstMOG&#10;40KNHb3VVH4XZ2eg0MnBL3bvRxJZfq62s9+9PG6NmYyH1xdQQoP8h+/tvTXwPF/C35l4BH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2OSrGAAAA3AAAAA8AAAAAAAAA&#10;AAAAAAAAoQIAAGRycy9kb3ducmV2LnhtbFBLBQYAAAAABAAEAPkAAACUAwAAAAA=&#10;" strokeweight=".4pt"/>
                  <v:line id="Line 995" o:spid="_x0000_s1924" style="position:absolute;visibility:visible;mso-wrap-style:square" from="6978,2640" to="7076,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gRU8QAAADcAAAADwAAAGRycy9kb3ducmV2LnhtbESPQWsCMRSE70L/Q3iF3jRboUu7NYoI&#10;FelFXKXnx+Y1u7h5WZJo1v56Uyj0OMzMN8xiNdpeXMmHzrGC51kBgrhxumOj4HT8mL6CCBFZY++Y&#10;FNwowGr5MFlgpV3iA13raESGcKhQQRvjUEkZmpYshpkbiLP37bzFmKU3UntMGW57OS+KUlrsOC+0&#10;ONCmpeZcX6yCvR8vnxuTyvpw+/kq9Ta5ziSlnh7H9TuISGP8D/+1d1rB2/wF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iBFTxAAAANwAAAAPAAAAAAAAAAAA&#10;AAAAAKECAABkcnMvZG93bnJldi54bWxQSwUGAAAAAAQABAD5AAAAkgMAAAAA&#10;" strokeweight=".4pt"/>
                  <v:line id="Line 996" o:spid="_x0000_s1925" style="position:absolute;visibility:visible;mso-wrap-style:square" from="6978,2591" to="7076,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qPJMMAAADcAAAADwAAAGRycy9kb3ducmV2LnhtbESPQWsCMRSE74X+h/AK3mpWD4tujSJC&#10;S+lFXKXnx+Y1u3TzsiTRrP56IxR6HGbmG2a1GW0vLuRD51jBbFqAIG6c7tgoOB3fXxcgQkTW2Dsm&#10;BVcKsFk/P62w0i7xgS51NCJDOFSooI1xqKQMTUsWw9QNxNn7cd5izNIbqT2mDLe9nBdFKS12nBda&#10;HGjXUvNbn62CvR/PXzuTyvpwvX2X+iO5ziSlJi/j9g1EpDH+h//an1rBcl7C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ajyTDAAAA3AAAAA8AAAAAAAAAAAAA&#10;AAAAoQIAAGRycy9kb3ducmV2LnhtbFBLBQYAAAAABAAEAPkAAACRAwAAAAA=&#10;" strokeweight=".4pt"/>
                  <v:line id="Line 997" o:spid="_x0000_s1926" style="position:absolute;flip:y;visibility:visible;mso-wrap-style:square" from="6978,2591" to="7076,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SnXcYAAADcAAAADwAAAGRycy9kb3ducmV2LnhtbESPT2vCQBTE7wW/w/IKvRTdaMU/0VWk&#10;Injw0EYPHh/ZZxKafRuyr5r207tCocdhZn7DLNedq9WV2lB5NjAcJKCIc28rLgycjrv+DFQQZIu1&#10;ZzLwQwHWq97TElPrb/xJ10wKFSEcUjRQijSp1iEvyWEY+IY4ehffOpQo20LbFm8R7mo9SpKJdlhx&#10;XCixofeS8q/s2xnIdPLh33aHI4mMz5Pt8Hcvr1tjXp67zQKUUCf/4b/23hqYj6bwOBOPgF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kp13GAAAA3AAAAA8AAAAAAAAA&#10;AAAAAAAAoQIAAGRycy9kb3ducmV2LnhtbFBLBQYAAAAABAAEAPkAAACUAwAAAAA=&#10;" strokeweight=".4pt"/>
                  <v:line id="Line 998" o:spid="_x0000_s1927" style="position:absolute;flip:y;visibility:visible;mso-wrap-style:square" from="7104,2591" to="7105,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szL8IAAADcAAAADwAAAGRycy9kb3ducmV2LnhtbERPTWvCQBC9C/0PyxS8SN2oJdToKkUR&#10;PHhoYw8eh+yYhGZnQ3bU6K93D4UeH+97ue5do67Uhdqzgck4AUVceFtzaeDnuHv7ABUE2WLjmQzc&#10;KcB69TJYYmb9jb/pmkupYgiHDA1UIm2mdSgqchjGviWO3Nl3DiXCrtS2w1sMd42eJkmqHdYcGyps&#10;aVNR8ZtfnIFcJ19+tjscSeT9lG4nj72MtsYMX/vPBSihXv7Ff+69NTCfxrXxTDwCe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szL8IAAADcAAAADwAAAAAAAAAAAAAA&#10;AAChAgAAZHJzL2Rvd25yZXYueG1sUEsFBgAAAAAEAAQA+QAAAJADAAAAAA==&#10;" strokeweight=".4pt"/>
                  <v:line id="Line 999" o:spid="_x0000_s1928" style="position:absolute;visibility:visible;mso-wrap-style:square" from="7054,2640" to="7153,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UbVsMAAADcAAAADwAAAGRycy9kb3ducmV2LnhtbESPQWsCMRSE74X+h/AKvdVsPSy6NYoI&#10;FemluJaeH5vX7OLmZUmiWf31piB4HGbmG2axGm0vzuRD51jB+6QAQdw43bFR8HP4fJuBCBFZY++Y&#10;FFwowGr5/LTASrvEezrX0YgM4VChgjbGoZIyNC1ZDBM3EGfvz3mLMUtvpPaYMtz2cloUpbTYcV5o&#10;caBNS82xPlkF3348fW1MKuv95fpb6m1ynUlKvb6M6w8Qkcb4CN/bO61gPp3D/5l8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FG1bDAAAA3AAAAA8AAAAAAAAAAAAA&#10;AAAAoQIAAGRycy9kb3ducmV2LnhtbFBLBQYAAAAABAAEAPkAAACRAwAAAAA=&#10;" strokeweight=".4pt"/>
                  <v:line id="Line 1000" o:spid="_x0000_s1929" style="position:absolute;visibility:visible;mso-wrap-style:square" from="7054,2588" to="7153,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kFsEAAADcAAAADwAAAGRycy9kb3ducmV2LnhtbERPz2vCMBS+C/4P4Qm7aaqDsnVGGYIy&#10;vIjd2PnRvKVlzUtJoqn7681B2PHj+73ejrYXV/Khc6xguShAEDdOd2wUfH3u5y8gQkTW2DsmBTcK&#10;sN1MJ2ustEt8pmsdjcghHCpU0MY4VFKGpiWLYeEG4sz9OG8xZuiN1B5TDre9XBVFKS12nBtaHGjX&#10;UvNbX6yCkx8vx51JZX2+/X2X+pBcZ5JST7Px/Q1EpDH+ix/uD63g9TnPz2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JiQWwQAAANwAAAAPAAAAAAAAAAAAAAAA&#10;AKECAABkcnMvZG93bnJldi54bWxQSwUGAAAAAAQABAD5AAAAjwMAAAAA&#10;" strokeweight=".4pt"/>
                  <v:line id="Line 1001" o:spid="_x0000_s1930" style="position:absolute;flip:y;visibility:visible;mso-wrap-style:square" from="7054,2588" to="7153,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gMb8UAAADcAAAADwAAAGRycy9kb3ducmV2LnhtbESPQWvCQBSE74X+h+UJvZS6SS1So6sU&#10;RfDQQ40ePD6yzySYfRuyT03767uC4HGYmW+Y2aJ3jbpQF2rPBtJhAoq48Lbm0sB+t377BBUE2WLj&#10;mQz8UoDF/Plphpn1V97SJZdSRQiHDA1UIm2mdSgqchiGviWO3tF3DiXKrtS2w2uEu0a/J8lYO6w5&#10;LlTY0rKi4pSfnYFcJz9+tP7ekcjHYbxK/zbyujLmZdB/TUEJ9fII39sba2AySuF2Jh4BP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gMb8UAAADcAAAADwAAAAAAAAAA&#10;AAAAAAChAgAAZHJzL2Rvd25yZXYueG1sUEsFBgAAAAAEAAQA+QAAAJMDAAAAAA==&#10;" strokeweight=".4pt"/>
                  <v:line id="Line 1002" o:spid="_x0000_s1931" style="position:absolute;flip:y;visibility:visible;mso-wrap-style:square" from="7177,2582" to="7178,2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qSGMYAAADcAAAADwAAAGRycy9kb3ducmV2LnhtbESPQWvCQBSE74L/YXmCF6kbtYhNs5FS&#10;ETx4aKOHHh/Z1yQ0+zZkn5r217uFQo/DzHzDZNvBtepKfWg8G1jME1DEpbcNVwbOp/3DBlQQZIut&#10;ZzLwTQG2+XiUYWr9jd/pWkilIoRDigZqkS7VOpQ1OQxz3xFH79P3DiXKvtK2x1uEu1Yvk2StHTYc&#10;F2rs6LWm8qu4OAOFTt78an88kcjjx3q3+DnIbGfMdDK8PIMSGuQ//Nc+WANPqyX8nolHQ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KkhjGAAAA3AAAAA8AAAAAAAAA&#10;AAAAAAAAoQIAAGRycy9kb3ducmV2LnhtbFBLBQYAAAAABAAEAPkAAACUAwAAAAA=&#10;" strokeweight=".4pt"/>
                  <v:line id="Line 1003" o:spid="_x0000_s1932" style="position:absolute;visibility:visible;mso-wrap-style:square" from="7128,2632" to="7227,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S6YcQAAADcAAAADwAAAGRycy9kb3ducmV2LnhtbESPQWsCMRSE74X+h/AK3mq2FRa7NYoI&#10;LeKluC09Pzav2cXNy5JEs/rrG0HwOMzMN8xiNdpenMiHzrGCl2kBgrhxumOj4Of743kOIkRkjb1j&#10;UnCmAKvl48MCK+0S7+lURyMyhEOFCtoYh0rK0LRkMUzdQJy9P+ctxiy9kdpjynDby9eiKKXFjvNC&#10;iwNtWmoO9dEq+PLjcbcxqaz358tvqT+T60xSavI0rt9BRBrjPXxrb7WCt9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9LphxAAAANwAAAAPAAAAAAAAAAAA&#10;AAAAAKECAABkcnMvZG93bnJldi54bWxQSwUGAAAAAAQABAD5AAAAkgMAAAAA&#10;" strokeweight=".4pt"/>
                  <v:line id="Line 1004" o:spid="_x0000_s1933" style="position:absolute;visibility:visible;mso-wrap-style:square" from="7128,2582" to="7227,2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0iFcQAAADcAAAADwAAAGRycy9kb3ducmV2LnhtbESPQWsCMRSE7wX/Q3iF3mq2Wpa6GkUE&#10;pfQibkvPj81rdunmZUmiWfvrG6HQ4zAz3zCrzWh7cSEfOscKnqYFCOLG6Y6Ngo/3/eMLiBCRNfaO&#10;ScGVAmzWk7sVVtolPtGljkZkCIcKFbQxDpWUoWnJYpi6gTh7X85bjFl6I7XHlOG2l7OiKKXFjvNC&#10;iwPtWmq+67NVcPTj+W1nUlmfrj+fpT4k15mk1MP9uF2CiDTG//Bf+1UrWMyf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HSIVxAAAANwAAAAPAAAAAAAAAAAA&#10;AAAAAKECAABkcnMvZG93bnJldi54bWxQSwUGAAAAAAQABAD5AAAAkgMAAAAA&#10;" strokeweight=".4pt"/>
                  <v:line id="Line 1005" o:spid="_x0000_s1934" style="position:absolute;flip:y;visibility:visible;mso-wrap-style:square" from="7128,2582" to="7227,2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MKbMYAAADcAAAADwAAAGRycy9kb3ducmV2LnhtbESPQWvCQBSE7wX/w/IKvRTdWKto6iqi&#10;CB560KSHHh/Z1yQ0+zZkn5r217tCocdhZr5hluveNepCXag9GxiPElDEhbc1lwY+8v1wDioIssXG&#10;Mxn4oQDr1eBhian1Vz7RJZNSRQiHFA1UIm2qdSgqchhGviWO3pfvHEqUXalth9cId41+SZKZdlhz&#10;XKiwpW1FxXd2dgYynRz9ZP+ek8jr52w3/j3I886Yp8d+8wZKqJf/8F/7YA0sJlO4n4lHQK9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jCmzGAAAA3AAAAA8AAAAAAAAA&#10;AAAAAAAAoQIAAGRycy9kb3ducmV2LnhtbFBLBQYAAAAABAAEAPkAAACUAwAAAAA=&#10;" strokeweight=".4pt"/>
                  <v:line id="Line 1006" o:spid="_x0000_s1935" style="position:absolute;flip:y;visibility:visible;mso-wrap-style:square" from="7254,2574" to="7255,2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GUG8UAAADcAAAADwAAAGRycy9kb3ducmV2LnhtbESPQWvCQBSE74X+h+UVeil1Y5VQo6sU&#10;RfDgQaMHj4/sMwnNvg3Zp6b99W6h4HGYmW+Y2aJ3jbpSF2rPBoaDBBRx4W3NpYHjYf3+CSoIssXG&#10;Mxn4oQCL+fPTDDPrb7ynay6lihAOGRqoRNpM61BU5DAMfEscvbPvHEqUXalth7cId43+SJJUO6w5&#10;LlTY0rKi4ju/OAO5TnZ+tN4eSGR8SlfD3428rYx5fem/pqCEenmE/9sba2AySuHvTDwCe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GUG8UAAADcAAAADwAAAAAAAAAA&#10;AAAAAAChAgAAZHJzL2Rvd25yZXYueG1sUEsFBgAAAAAEAAQA+QAAAJMDAAAAAA==&#10;" strokeweight=".4pt"/>
                  <v:line id="Line 1007" o:spid="_x0000_s1936" style="position:absolute;visibility:visible;mso-wrap-style:square" from="7205,2623" to="7303,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8YsQAAADcAAAADwAAAGRycy9kb3ducmV2LnhtbESPQWsCMRSE7wX/Q3iF3mq2Ctu6GkUE&#10;pfQibkvPj81rdunmZUmiWfvrm4LQ4zAz3zCrzWh7cSEfOscKnqYFCOLG6Y6Ngo/3/eMLiBCRNfaO&#10;ScGVAmzWk7sVVtolPtGljkZkCIcKFbQxDpWUoWnJYpi6gTh7X85bjFl6I7XHlOG2l7OiKKXFjvNC&#10;iwPtWmq+67NVcPTj+W1nUlmfrj+fpT4k15mk1MP9uF2CiDTG//Ct/aoVLObP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z7xixAAAANwAAAAPAAAAAAAAAAAA&#10;AAAAAKECAABkcnMvZG93bnJldi54bWxQSwUGAAAAAAQABAD5AAAAkgMAAAAA&#10;" strokeweight=".4pt"/>
                  <v:line id="Line 1008" o:spid="_x0000_s1937" style="position:absolute;visibility:visible;mso-wrap-style:square" from="7205,2574" to="7303,2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AoEMEAAADcAAAADwAAAGRycy9kb3ducmV2LnhtbERPz2vCMBS+C/4P4Qm7aaqDsnVGGYIy&#10;vIjd2PnRvKVlzUtJoqn7681B2PHj+73ejrYXV/Khc6xguShAEDdOd2wUfH3u5y8gQkTW2DsmBTcK&#10;sN1MJ2ustEt8pmsdjcghHCpU0MY4VFKGpiWLYeEG4sz9OG8xZuiN1B5TDre9XBVFKS12nBtaHGjX&#10;UvNbX6yCkx8vx51JZX2+/X2X+pBcZ5JST7Px/Q1EpDH+ix/uD63g9TmvzW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UCgQwQAAANwAAAAPAAAAAAAAAAAAAAAA&#10;AKECAABkcnMvZG93bnJldi54bWxQSwUGAAAAAAQABAD5AAAAjwMAAAAA&#10;" strokeweight=".4pt"/>
                  <v:line id="Line 1009" o:spid="_x0000_s1938" style="position:absolute;flip:y;visibility:visible;mso-wrap-style:square" from="7205,2574" to="7303,2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4AacYAAADcAAAADwAAAGRycy9kb3ducmV2LnhtbESPQWvCQBSE74L/YXlCL6Iba5GauhGp&#10;CB48tLEHj4/saxLMvg3ZV5P217uFQo/DzHzDbLaDa9SNulB7NrCYJ6CIC29rLg18nA+zZ1BBkC02&#10;nsnANwXYZuPRBlPre36nWy6lihAOKRqoRNpU61BU5DDMfUscvU/fOZQou1LbDvsId41+TJKVdlhz&#10;XKiwpdeKimv+5QzkOnnzy8PpTCJPl9V+8XOU6d6Yh8mwewElNMh/+K99tAbWyzX8nolHQ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uAGnGAAAA3AAAAA8AAAAAAAAA&#10;AAAAAAAAoQIAAGRycy9kb3ducmV2LnhtbFBLBQYAAAAABAAEAPkAAACUAwAAAAA=&#10;" strokeweight=".4pt"/>
                  <v:line id="Line 1010" o:spid="_x0000_s1939" style="position:absolute;flip:y;visibility:visible;mso-wrap-style:square" from="7331,2571" to="7332,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aicIAAADcAAAADwAAAGRycy9kb3ducmV2LnhtbERPTWvCQBC9F/wPywi9FN1YJWh0FVEE&#10;Dz20sQePQ3ZMgtnZkB017a93D4UeH+97teldo+7Uhdqzgck4AUVceFtzaeD7dBjNQQVBtth4JgM/&#10;FGCzHrysMLP+wV90z6VUMYRDhgYqkTbTOhQVOQxj3xJH7uI7hxJhV2rb4SOGu0a/J0mqHdYcGyps&#10;aVdRcc1vzkCuk08/PXycSGR2TveT36O87Y15HfbbJSihXv7Ff+6jNbCYxfnxTDwCe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LaicIAAADcAAAADwAAAAAAAAAAAAAA&#10;AAChAgAAZHJzL2Rvd25yZXYueG1sUEsFBgAAAAAEAAQA+QAAAJADAAAAAA==&#10;" strokeweight=".4pt"/>
                  <v:line id="Line 1011" o:spid="_x0000_s1940" style="position:absolute;visibility:visible;mso-wrap-style:square" from="7281,2621" to="7380,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zy8MQAAADcAAAADwAAAGRycy9kb3ducmV2LnhtbESPQWsCMRSE70L/Q3iF3jRrKYtdjSJC&#10;S/FS3JaeH5tndnHzsiTRrP76plDwOMzMN8xqM9peXMiHzrGC+awAQdw43bFR8P31Nl2ACBFZY++Y&#10;FFwpwGb9MFlhpV3iA13qaESGcKhQQRvjUEkZmpYshpkbiLN3dN5izNIbqT2mDLe9fC6KUlrsOC+0&#10;ONCupeZUn62CTz+e9zuTyvpwvf2U+j25ziSlnh7H7RJEpDHew//tD63g9WUOf2fy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bPLwxAAAANwAAAAPAAAAAAAAAAAA&#10;AAAAAKECAABkcnMvZG93bnJldi54bWxQSwUGAAAAAAQABAD5AAAAkgMAAAAA&#10;" strokeweight=".4pt"/>
                  <v:line id="Line 1012" o:spid="_x0000_s1941" style="position:absolute;visibility:visible;mso-wrap-style:square" from="7281,2571" to="7380,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5sh8QAAADcAAAADwAAAGRycy9kb3ducmV2LnhtbESPQWsCMRSE70L/Q3iF3jRbKUu7NYoI&#10;FelFXKXnx+Y1u7h5WZJo1v56Uyj0OMzMN8xiNdpeXMmHzrGC51kBgrhxumOj4HT8mL6CCBFZY++Y&#10;FNwowGr5MFlgpV3iA13raESGcKhQQRvjUEkZmpYshpkbiLP37bzFmKU3UntMGW57OS+KUlrsOC+0&#10;ONCmpeZcX6yCvR8vnxuTyvpw+/kq9Ta5ziSlnh7H9TuISGP8D/+1d1rB28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vmyHxAAAANwAAAAPAAAAAAAAAAAA&#10;AAAAAKECAABkcnMvZG93bnJldi54bWxQSwUGAAAAAAQABAD5AAAAkgMAAAAA&#10;" strokeweight=".4pt"/>
                  <v:line id="Line 1013" o:spid="_x0000_s1942" style="position:absolute;flip:y;visibility:visible;mso-wrap-style:square" from="7281,2571" to="7380,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E/sYAAADcAAAADwAAAGRycy9kb3ducmV2LnhtbESPQWvCQBSE7wX/w/IEL6VurCI2zUZK&#10;RfDgwUYPPT6yr0lo9m3Ivmrsr+8KQo/DzHzDZOvBtepMfWg8G5hNE1DEpbcNVwZOx+3TClQQZIut&#10;ZzJwpQDrfPSQYWr9hT/oXEilIoRDigZqkS7VOpQ1OQxT3xFH78v3DiXKvtK2x0uEu1Y/J8lSO2w4&#10;LtTY0XtN5Xfx4wwUOjn4+XZ/JJHF53Iz+93J48aYyXh4ewUlNMh/+N7eWQMviznczsQjo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ARP7GAAAA3AAAAA8AAAAAAAAA&#10;AAAAAAAAoQIAAGRycy9kb3ducmV2LnhtbFBLBQYAAAAABAAEAPkAAACUAwAAAAA=&#10;" strokeweight=".4pt"/>
                  <v:line id="Line 1014" o:spid="_x0000_s1943" style="position:absolute;flip:y;visibility:visible;mso-wrap-style:square" from="7407,2571" to="7408,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ncisUAAADcAAAADwAAAGRycy9kb3ducmV2LnhtbESPQWvCQBSE70L/w/IKvUjd2Aap0VWK&#10;InjoQaMHj4/sMwnNvg3Zp6b99d2C4HGYmW+Y+bJ3jbpSF2rPBsajBBRx4W3NpYHjYfP6ASoIssXG&#10;Mxn4oQDLxdNgjpn1N97TNZdSRQiHDA1UIm2mdSgqchhGviWO3tl3DiXKrtS2w1uEu0a/JclEO6w5&#10;LlTY0qqi4ju/OAO5Tnb+ffN1IJH0NFmPf7cyXBvz8tx/zkAJ9fII39tba2Capv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ncisUAAADcAAAADwAAAAAAAAAA&#10;AAAAAAChAgAAZHJzL2Rvd25yZXYueG1sUEsFBgAAAAAEAAQA+QAAAJMDAAAAAA==&#10;" strokeweight=".4pt"/>
                  <v:line id="Line 1015" o:spid="_x0000_s1944" style="position:absolute;visibility:visible;mso-wrap-style:square" from="7358,2621" to="7457,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f088QAAADcAAAADwAAAGRycy9kb3ducmV2LnhtbESPQWsCMRSE7wX/Q3iF3mq2Ype6GkUE&#10;pfQibkvPj81rdunmZUmiWfvrG6HQ4zAz3zCrzWh7cSEfOscKnqYFCOLG6Y6Ngo/3/eMLiBCRNfaO&#10;ScGVAmzWk7sVVtolPtGljkZkCIcKFbQxDpWUoWnJYpi6gTh7X85bjFl6I7XHlOG2l7OiKKXFjvNC&#10;iwPtWmq+67NVcPTj+W1nUlmfrj+fpT4k15mk1MP9uF2CiDTG//Bf+1UrWMyf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V/TzxAAAANwAAAAPAAAAAAAAAAAA&#10;AAAAAKECAABkcnMvZG93bnJldi54bWxQSwUGAAAAAAQABAD5AAAAkgMAAAAA&#10;" strokeweight=".4pt"/>
                  <v:line id="Line 1016" o:spid="_x0000_s1945" style="position:absolute;visibility:visible;mso-wrap-style:square" from="7355,2571" to="7454,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VqhMQAAADcAAAADwAAAGRycy9kb3ducmV2LnhtbESPQWsCMRSE74X+h/AKvdWsUpZ2NYoI&#10;luKluBbPj80zu7h5WZJoVn99Uyj0OMzMN8xiNdpeXMmHzrGC6aQAQdw43bFR8H3YvryBCBFZY++Y&#10;FNwowGr5+LDASrvEe7rW0YgM4VChgjbGoZIyNC1ZDBM3EGfv5LzFmKU3UntMGW57OSuKUlrsOC+0&#10;ONCmpeZcX6yCLz9edhuTynp/ux9L/ZFcZ5JSz0/jeg4i0hj/w3/tT63g/bW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WqExAAAANwAAAAPAAAAAAAAAAAA&#10;AAAAAKECAABkcnMvZG93bnJldi54bWxQSwUGAAAAAAQABAD5AAAAkgMAAAAA&#10;" strokeweight=".4pt"/>
                  <v:line id="Line 1017" o:spid="_x0000_s1946" style="position:absolute;flip:y;visibility:visible;mso-wrap-style:square" from="7355,2571" to="7454,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tC/cYAAADcAAAADwAAAGRycy9kb3ducmV2LnhtbESPT2vCQBTE74V+h+UVvIhutOKf6Cql&#10;InjoQaMHj4/sMwnNvg3ZV0376bsFocdhZn7DrDadq9WN2lB5NjAaJqCIc28rLgycT7vBHFQQZIu1&#10;ZzLwTQE26+enFabW3/lIt0wKFSEcUjRQijSp1iEvyWEY+oY4elffOpQo20LbFu8R7mo9TpKpdlhx&#10;XCixofeS8s/syxnIdHLwr7uPE4lMLtPt6Gcv/a0xvZfubQlKqJP/8KO9twYWkxn8nYlH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7Qv3GAAAA3AAAAA8AAAAAAAAA&#10;AAAAAAAAoQIAAGRycy9kb3ducmV2LnhtbFBLBQYAAAAABAAEAPkAAACUAwAAAAA=&#10;" strokeweight=".4pt"/>
                  <v:line id="Line 1018" o:spid="_x0000_s1947" style="position:absolute;flip:y;visibility:visible;mso-wrap-style:square" from="7481,2571" to="7482,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TWj8IAAADcAAAADwAAAGRycy9kb3ducmV2LnhtbERPTWvCQBC9F/wPywi9FN1YJWh0FVEE&#10;Dz20sQePQ3ZMgtnZkB017a93D4UeH+97teldo+7Uhdqzgck4AUVceFtzaeD7dBjNQQVBtth4JgM/&#10;FGCzHrysMLP+wV90z6VUMYRDhgYqkTbTOhQVOQxj3xJH7uI7hxJhV2rb4SOGu0a/J0mqHdYcGyps&#10;aVdRcc1vzkCuk08/PXycSGR2TveT36O87Y15HfbbJSihXv7Ff+6jNbCYxbXxTDwCe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TWj8IAAADcAAAADwAAAAAAAAAAAAAA&#10;AAChAgAAZHJzL2Rvd25yZXYueG1sUEsFBgAAAAAEAAQA+QAAAJADAAAAAA==&#10;" strokeweight=".4pt"/>
                  <v:line id="Line 1019" o:spid="_x0000_s1948" style="position:absolute;visibility:visible;mso-wrap-style:square" from="7432,2621" to="7530,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r+9sQAAADcAAAADwAAAGRycy9kb3ducmV2LnhtbESPQWsCMRSE74X+h/AKvdVsS1nq1ihF&#10;qEgv4io9PzbP7OLmZUmiWfvrjSD0OMzMN8xsMdpenMmHzrGC10kBgrhxumOjYL/7fvkAESKyxt4x&#10;KbhQgMX88WGGlXaJt3SuoxEZwqFCBW2MQyVlaFqyGCZuIM7ewXmLMUtvpPaYMtz28q0oSmmx47zQ&#10;4kDLlppjfbIKNn48/SxNKuvt5e+31KvkOpOUen4avz5BRBrjf/jeXmsF0/cp3M7k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Gv72xAAAANwAAAAPAAAAAAAAAAAA&#10;AAAAAKECAABkcnMvZG93bnJldi54bWxQSwUGAAAAAAQABAD5AAAAkgMAAAAA&#10;" strokeweight=".4pt"/>
                  <v:line id="Line 1020" o:spid="_x0000_s1949" style="position:absolute;visibility:visible;mso-wrap-style:square" from="7432,2571" to="7530,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nBtsEAAADcAAAADwAAAGRycy9kb3ducmV2LnhtbERPz2vCMBS+C/4P4Qm7aaqwsnVGGYIy&#10;vIjd2PnRvKVlzUtJoqn7681B2PHj+73ejrYXV/Khc6xguShAEDdOd2wUfH3u5y8gQkTW2DsmBTcK&#10;sN1MJ2ustEt8pmsdjcghHCpU0MY4VFKGpiWLYeEG4sz9OG8xZuiN1B5TDre9XBVFKS12nBtaHGjX&#10;UvNbX6yCkx8vx51JZX2+/X2X+pBcZ5JST7Px/Q1EpDH+ix/uD63g9TnPz2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G2wQAAANwAAAAPAAAAAAAAAAAAAAAA&#10;AKECAABkcnMvZG93bnJldi54bWxQSwUGAAAAAAQABAD5AAAAjwMAAAAA&#10;" strokeweight=".4pt"/>
                  <v:line id="Line 1021" o:spid="_x0000_s1950" style="position:absolute;flip:y;visibility:visible;mso-wrap-style:square" from="7432,2571" to="7530,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fpz8YAAADcAAAADwAAAGRycy9kb3ducmV2LnhtbESPT2vCQBTE7wW/w/KEXkQ36R+xqatI&#10;RfDQg40ePD6yr0lo9m3IPjXtp3cFocdhZn7DzJe9a9SZulB7NpBOElDEhbc1lwYO+814BioIssXG&#10;Mxn4pQDLxeBhjpn1F/6icy6lihAOGRqoRNpM61BU5DBMfEscvW/fOZQou1LbDi8R7hr9lCRT7bDm&#10;uFBhSx8VFT/5yRnIdbLzz5vPPYm8HKfr9G8ro7Uxj8N+9Q5KqJf/8L29tQbeXlO4nYlH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H6c/GAAAA3AAAAA8AAAAAAAAA&#10;AAAAAAAAoQIAAGRycy9kb3ducmV2LnhtbFBLBQYAAAAABAAEAPkAAACUAwAAAAA=&#10;" strokeweight=".4pt"/>
                  <v:line id="Line 1022" o:spid="_x0000_s1951" style="position:absolute;flip:y;visibility:visible;mso-wrap-style:square" from="7558,2566" to="7559,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3uMUAAADcAAAADwAAAGRycy9kb3ducmV2LnhtbESPQWvCQBSE7wX/w/IKvRTdaFU0uopU&#10;BA8e2ujB4yP7TEKzb0P2VdP+elco9DjMzDfMct25Wl2pDZVnA8NBAoo497biwsDpuOvPQAVBtlh7&#10;JgM/FGC96j0tMbX+xp90zaRQEcIhRQOlSJNqHfKSHIaBb4ijd/GtQ4myLbRt8RbhrtajJJlqhxXH&#10;hRIbei8p/8q+nYFMJx/+bXc4ksj4PN0Of/fyujXm5bnbLEAJdfIf/mvvrYH5ZASPM/EI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V3uMUAAADcAAAADwAAAAAAAAAA&#10;AAAAAAChAgAAZHJzL2Rvd25yZXYueG1sUEsFBgAAAAAEAAQA+QAAAJMDAAAAAA==&#10;" strokeweight=".4pt"/>
                  <v:line id="Line 1023" o:spid="_x0000_s1952" style="position:absolute;visibility:visible;mso-wrap-style:square" from="7509,2615" to="7607,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tfwcQAAADcAAAADwAAAGRycy9kb3ducmV2LnhtbESPQWsCMRSE7wX/Q3iF3mq2Spe6GkUE&#10;pfQibkvPj81rdunmZUmiWfvrG6HQ4zAz3zCrzWh7cSEfOscKnqYFCOLG6Y6Ngo/3/eMLiBCRNfaO&#10;ScGVAmzWk7sVVtolPtGljkZkCIcKFbQxDpWUoWnJYpi6gTh7X85bjFl6I7XHlOG2l7OiKKXFjvNC&#10;iwPtWmq+67NVcPTj+W1nUlmfrj+fpT4k15mk1MP9uF2CiDTG//Bf+1UrWDzP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K1/BxAAAANwAAAAPAAAAAAAAAAAA&#10;AAAAAKECAABkcnMvZG93bnJldi54bWxQSwUGAAAAAAQABAD5AAAAkgMAAAAA&#10;" strokeweight=".4pt"/>
                  <v:line id="Line 1024" o:spid="_x0000_s1953" style="position:absolute;visibility:visible;mso-wrap-style:square" from="7509,2566" to="7607,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HtcQAAADcAAAADwAAAGRycy9kb3ducmV2LnhtbESPQWsCMRSE7wX/Q3iF3mq2Ype6GkUE&#10;pfQibkvPj81rdunmZUmiWfvrG6HQ4zAz3zCrzWh7cSEfOscKnqYFCOLG6Y6Ngo/3/eMLiBCRNfaO&#10;ScGVAmzWk7sVVtolPtGljkZkCIcKFbQxDpWUoWnJYpi6gTh7X85bjFl6I7XHlOG2l7OiKKXFjvNC&#10;iwPtWmq+67NVcPTj+W1nUlmfrj+fpT4k15mk1MP9uF2CiDTG//Bf+1UrWDzP4X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se1xAAAANwAAAAPAAAAAAAAAAAA&#10;AAAAAKECAABkcnMvZG93bnJldi54bWxQSwUGAAAAAAQABAD5AAAAkgMAAAAA&#10;" strokeweight=".4pt"/>
                  <v:line id="Line 1025" o:spid="_x0000_s1954" style="position:absolute;flip:y;visibility:visible;mso-wrap-style:square" from="7509,2566" to="7607,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zvzMUAAADcAAAADwAAAGRycy9kb3ducmV2LnhtbESPQWvCQBSE7wX/w/KEXkQ3tio2dZVS&#10;ETx40OjB4yP7moRm34bsq6b99a4g9DjMzDfMYtW5Wl2oDZVnA+NRAoo497biwsDpuBnOQQVBtlh7&#10;JgO/FGC17D0tMLX+yge6ZFKoCOGQooFSpEm1DnlJDsPIN8TR+/KtQ4myLbRt8RrhrtYvSTLTDiuO&#10;CyU29FlS/p39OAOZTvb+dbM7ksjkPFuP/7YyWBvz3O8+3kEJdfIffrS31sDbdAr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zvzMUAAADcAAAADwAAAAAAAAAA&#10;AAAAAAChAgAAZHJzL2Rvd25yZXYueG1sUEsFBgAAAAAEAAQA+QAAAJMDAAAAAA==&#10;" strokeweight=".4pt"/>
                  <v:line id="Line 1026" o:spid="_x0000_s1955" style="position:absolute;flip:y;visibility:visible;mso-wrap-style:square" from="7634,2563" to="7635,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5xu8YAAADcAAAADwAAAGRycy9kb3ducmV2LnhtbESPQWvCQBSE7wX/w/IEL0U31jbY1FWk&#10;InjowUYPHh/Z1yQ0+zZknxr99d1CocdhZr5hFqveNepCXag9G5hOElDEhbc1lwaOh+14DioIssXG&#10;Mxm4UYDVcvCwwMz6K3/SJZdSRQiHDA1UIm2mdSgqchgmviWO3pfvHEqUXalth9cId41+SpJUO6w5&#10;LlTY0ntFxXd+dgZynez9bPtxIJHnU7qZ3nfyuDFmNOzXb6CEevkP/7V31sDrSwq/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ucbvGAAAA3AAAAA8AAAAAAAAA&#10;AAAAAAAAoQIAAGRycy9kb3ducmV2LnhtbFBLBQYAAAAABAAEAPkAAACUAwAAAAA=&#10;" strokeweight=".4pt"/>
                  <v:line id="Line 1027" o:spid="_x0000_s1956" style="position:absolute;visibility:visible;mso-wrap-style:square" from="7585,2612" to="7684,2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BZwsQAAADcAAAADwAAAGRycy9kb3ducmV2LnhtbESPQWsCMRSE7wX/Q3iF3mq2gtu6GkUE&#10;pfQibkvPj81rdunmZUmiWfvrm4LQ4zAz3zCrzWh7cSEfOscKnqYFCOLG6Y6Ngo/3/eMLiBCRNfaO&#10;ScGVAmzWk7sVVtolPtGljkZkCIcKFbQxDpWUoWnJYpi6gTh7X85bjFl6I7XHlOG2l7OiKKXFjvNC&#10;iwPtWmq+67NVcPTj+W1nUlmfrj+fpT4k15mk1MP9uF2CiDTG//Ct/aoVLObP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EFnCxAAAANwAAAAPAAAAAAAAAAAA&#10;AAAAAKECAABkcnMvZG93bnJldi54bWxQSwUGAAAAAAQABAD5AAAAkgMAAAAA&#10;" strokeweight=".4pt"/>
                  <v:line id="Line 1028" o:spid="_x0000_s1957" style="position:absolute;visibility:visible;mso-wrap-style:square" from="7582,2563" to="7681,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NsMEAAADcAAAADwAAAGRycy9kb3ducmV2LnhtbERPz2vCMBS+C/4P4Qm7aaqwsnVGGYIy&#10;vIjd2PnRvKVlzUtJoqn7681B2PHj+73ejrYXV/Khc6xguShAEDdOd2wUfH3u5y8gQkTW2DsmBTcK&#10;sN1MJ2ustEt8pmsdjcghHCpU0MY4VFKGpiWLYeEG4sz9OG8xZuiN1B5TDre9XBVFKS12nBtaHGjX&#10;UvNbX6yCkx8vx51JZX2+/X2X+pBcZ5JST7Px/Q1EpDH+ix/uD63g9TmvzWfy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j82wwQAAANwAAAAPAAAAAAAAAAAAAAAA&#10;AKECAABkcnMvZG93bnJldi54bWxQSwUGAAAAAAQABAD5AAAAjwMAAAAA&#10;" strokeweight=".4pt"/>
                  <v:line id="Line 1029" o:spid="_x0000_s1958" style="position:absolute;flip:y;visibility:visible;mso-wrap-style:square" from="7582,2563" to="7681,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HlycUAAADcAAAADwAAAGRycy9kb3ducmV2LnhtbESPQWvCQBSE7wX/w/KEXkQ3tiqaukqp&#10;CB48aOyhx0f2mYRm34bsq6b99a4g9DjMzDfMct25Wl2oDZVnA+NRAoo497biwsDnaTucgwqCbLH2&#10;TAZ+KcB61XtaYmr9lY90yaRQEcIhRQOlSJNqHfKSHIaRb4ijd/atQ4myLbRt8RrhrtYvSTLTDiuO&#10;CyU29FFS/p39OAOZTg7+dbs/kcjka7YZ/+1ksDHmud+9v4ES6uQ//GjvrIHFdAH3M/EI6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HlycUAAADcAAAADwAAAAAAAAAA&#10;AAAAAAChAgAAZHJzL2Rvd25yZXYueG1sUEsFBgAAAAAEAAQA+QAAAJMDAAAAAA==&#10;" strokeweight=".4pt"/>
                  <v:line id="Line 1030" o:spid="_x0000_s1959" style="position:absolute;flip:y;visibility:visible;mso-wrap-style:square" from="7708,2563" to="7709,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eG6cIAAADcAAAADwAAAGRycy9kb3ducmV2LnhtbERPTWvCQBC9C/6HZYReRDdWCTW6SqkI&#10;HnrQ2IPHITsmwexsyE419dd3D4UeH+97ve1do+7Uhdqzgdk0AUVceFtzaeDrvJ+8gQqCbLHxTAZ+&#10;KMB2MxysMbP+wSe651KqGMIhQwOVSJtpHYqKHIapb4kjd/WdQ4mwK7Xt8BHDXaNfkyTVDmuODRW2&#10;9FFRccu/nYFcJ0c/33+eSWRxSXez50HGO2NeRv37CpRQL//iP/fBGlimcX48E4+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eG6cIAAADcAAAADwAAAAAAAAAAAAAA&#10;AAChAgAAZHJzL2Rvd25yZXYueG1sUEsFBgAAAAAEAAQA+QAAAJADAAAAAA==&#10;" strokeweight=".4pt"/>
                  <v:line id="Line 1031" o:spid="_x0000_s1960" style="position:absolute;visibility:visible;mso-wrap-style:square" from="7659,2612" to="7758,2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mukMMAAADcAAAADwAAAGRycy9kb3ducmV2LnhtbESPQWsCMRSE74X+h/CE3mrWHpa6NYoI&#10;LeJFXKXnx+Y1u3TzsiTRrP31piB4HGbmG2axGm0vLuRD51jBbFqAIG6c7tgoOB0/X99BhIissXdM&#10;Cq4UYLV8flpgpV3iA13qaESGcKhQQRvjUEkZmpYshqkbiLP347zFmKU3UntMGW57+VYUpbTYcV5o&#10;caBNS81vfbYK9n487zYmlfXh+vdd6q/kOpOUepmM6w8Qkcb4CN/bW61gXs7g/0w+An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ZrpDDAAAA3AAAAA8AAAAAAAAAAAAA&#10;AAAAoQIAAGRycy9kb3ducmV2LnhtbFBLBQYAAAAABAAEAPkAAACRAwAAAAA=&#10;" strokeweight=".4pt"/>
                  <v:line id="Line 1032" o:spid="_x0000_s1961" style="position:absolute;visibility:visible;mso-wrap-style:square" from="7659,2563" to="7758,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w58MAAADcAAAADwAAAGRycy9kb3ducmV2LnhtbESPQWsCMRSE74X+h/AK3mpWD4tujSJC&#10;S+lFXKXnx+Y1u3TzsiTRrP56IxR6HGbmG2a1GW0vLuRD51jBbFqAIG6c7tgoOB3fXxcgQkTW2Dsm&#10;BVcKsFk/P62w0i7xgS51NCJDOFSooI1xqKQMTUsWw9QNxNn7cd5izNIbqT2mDLe9nBdFKS12nBda&#10;HGjXUvNbn62CvR/PXzuTyvpwvX2X+iO5ziSlJi/j9g1EpDH+h//an1rBspzD40w+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LMOfDAAAA3AAAAA8AAAAAAAAAAAAA&#10;AAAAoQIAAGRycy9kb3ducmV2LnhtbFBLBQYAAAAABAAEAPkAAACRAwAAAAA=&#10;" strokeweight=".4pt"/>
                  <v:line id="Line 1033" o:spid="_x0000_s1962" style="position:absolute;flip:y;visibility:visible;mso-wrap-style:square" from="7659,2563" to="7758,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UYnsUAAADcAAAADwAAAGRycy9kb3ducmV2LnhtbESPQWvCQBSE74X+h+UVeil1Y5VQo6sU&#10;RfDgQaMHj4/sMwnNvg3Zp6b99W6h4HGYmW+Y2aJ3jbpSF2rPBoaDBBRx4W3NpYHjYf3+CSoIssXG&#10;Mxn4oQCL+fPTDDPrb7ynay6lihAOGRqoRNpM61BU5DAMfEscvbPvHEqUXalth7cId43+SJJUO6w5&#10;LlTY0rKi4ju/OAO5TnZ+tN4eSGR8SlfD3428rYx5fem/pqCEenmE/9sba2CSjuDvTDwCe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UYnsUAAADcAAAADwAAAAAAAAAA&#10;AAAAAAChAgAAZHJzL2Rvd25yZXYueG1sUEsFBgAAAAAEAAQA+QAAAJMDAAAAAA==&#10;" strokeweight=".4pt"/>
                  <v:line id="Line 1034" o:spid="_x0000_s1963" style="position:absolute;flip:y;visibility:visible;mso-wrap-style:square" from="7785,2560" to="7786,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yA6sUAAADcAAAADwAAAGRycy9kb3ducmV2LnhtbESPQWvCQBSE70L/w/IKvUjd2Eqo0VWK&#10;InjoQaMHj4/sMwnNvg3Zp6b99d2C4HGYmW+Y+bJ3jbpSF2rPBsajBBRx4W3NpYHjYfP6ASoIssXG&#10;Mxn4oQDLxdNgjpn1N97TNZdSRQiHDA1UIm2mdSgqchhGviWO3tl3DiXKrtS2w1uEu0a/JUmqHdYc&#10;FypsaVVR8Z1fnIFcJzv/vvk6kMjklK7Hv1sZro15ee4/Z6CEenmE7+2tNTBNJ/B/Jh4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yA6sUAAADcAAAADwAAAAAAAAAA&#10;AAAAAAChAgAAZHJzL2Rvd25yZXYueG1sUEsFBgAAAAAEAAQA+QAAAJMDAAAAAA==&#10;" strokeweight=".4pt"/>
                  <v:line id="Line 1035" o:spid="_x0000_s1964" style="position:absolute;visibility:visible;mso-wrap-style:square" from="7736,2610" to="7834,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8QAAADcAAAADwAAAGRycy9kb3ducmV2LnhtbESPQWsCMRSE74X+h/AKvdWsQpd2NYoI&#10;luKluBbPj80zu7h5WZJoVn99Uyj0OMzMN8xiNdpeXMmHzrGC6aQAQdw43bFR8H3YvryBCBFZY++Y&#10;FNwowGr5+LDASrvEe7rW0YgM4VChgjbGoZIyNC1ZDBM3EGfv5LzFmKU3UntMGW57OSuKUlrsOC+0&#10;ONCmpeZcX6yCLz9edhuTynp/ux9L/ZFcZ5JSz0/jeg4i0hj/w3/tT63gvXyF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qiTxAAAANwAAAAPAAAAAAAAAAAA&#10;AAAAAKECAABkcnMvZG93bnJldi54bWxQSwUGAAAAAAQABAD5AAAAkgMAAAAA&#10;" strokeweight=".4pt"/>
                  <v:line id="Line 1036" o:spid="_x0000_s1965" style="position:absolute;visibility:visible;mso-wrap-style:square" from="7736,2560" to="7834,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A25MMAAADcAAAADwAAAGRycy9kb3ducmV2LnhtbESPQUsDMRSE7wX/Q3iCtzarh9CuTYsU&#10;FPEi3ZaeH5tndnHzsiRps/XXm4LgcZiZb5j1dnKDuFCIvWcNj4sKBHHrTc9Ww/HwOl+CiAnZ4OCZ&#10;NFwpwnZzN1tjbXzmPV2aZEWBcKxRQ5fSWEsZ244cxoUfiYv35YPDVGSw0gTMBe4G+VRVSjrsuSx0&#10;ONKuo/a7OTsNn2E6f+xsVs3++nNS5i373matH+6nl2cQiab0H/5rvxsNK6XgdqYc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wNuTDAAAA3AAAAA8AAAAAAAAAAAAA&#10;AAAAoQIAAGRycy9kb3ducmV2LnhtbFBLBQYAAAAABAAEAPkAAACRAwAAAAA=&#10;" strokeweight=".4pt"/>
                  <v:line id="Line 1037" o:spid="_x0000_s1966" style="position:absolute;flip:y;visibility:visible;mso-wrap-style:square" from="7736,2560" to="7834,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4encYAAADcAAAADwAAAGRycy9kb3ducmV2LnhtbESPQWvCQBSE7wX/w/IEL0U31pLa1FWk&#10;InjowUYPHh/Z1yQ0+zZknxr99d1CocdhZr5hFqveNepCXag9G5hOElDEhbc1lwaOh+14DioIssXG&#10;Mxm4UYDVcvCwwMz6K3/SJZdSRQiHDA1UIm2mdSgqchgmviWO3pfvHEqUXalth9cId41+SpJUO6w5&#10;LlTY0ntFxXd+dgZynez9bPtxIJHnU7qZ3nfyuDFmNOzXb6CEevkP/7V31sBr+gK/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OHp3GAAAA3AAAAA8AAAAAAAAA&#10;AAAAAAAAoQIAAGRycy9kb3ducmV2LnhtbFBLBQYAAAAABAAEAPkAAACUAwAAAAA=&#10;" strokeweight=".4pt"/>
                  <v:line id="Line 1038" o:spid="_x0000_s1967" style="position:absolute;flip:y;visibility:visible;mso-wrap-style:square" from="7859,2558" to="7860,2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GK78IAAADcAAAADwAAAGRycy9kb3ducmV2LnhtbERPTWvCQBC9C/6HZYReRDdWCTW6SqkI&#10;HnrQ2IPHITsmwexsyE419dd3D4UeH+97ve1do+7Uhdqzgdk0AUVceFtzaeDrvJ+8gQqCbLHxTAZ+&#10;KMB2MxysMbP+wSe651KqGMIhQwOVSJtpHYqKHIapb4kjd/WdQ4mwK7Xt8BHDXaNfkyTVDmuODRW2&#10;9FFRccu/nYFcJ0c/33+eSWRxSXez50HGO2NeRv37CpRQL//iP/fBGlimcW08E4+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GK78IAAADcAAAADwAAAAAAAAAAAAAA&#10;AAChAgAAZHJzL2Rvd25yZXYueG1sUEsFBgAAAAAEAAQA+QAAAJADAAAAAA==&#10;" strokeweight=".4pt"/>
                  <v:line id="Line 1039" o:spid="_x0000_s1968" style="position:absolute;visibility:visible;mso-wrap-style:square" from="7810,2607" to="7908,2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ilsMAAADcAAAADwAAAGRycy9kb3ducmV2LnhtbESPQWsCMRSE7wX/Q3hCbzVrD0tdjSKC&#10;UnopbsXzY/PMLm5eliSatb++KRR6HGbmG2a1GW0v7uRD51jBfFaAIG6c7tgoOH3tX95AhIissXdM&#10;Ch4UYLOePK2w0i7xke51NCJDOFSooI1xqKQMTUsWw8wNxNm7OG8xZumN1B5ThttevhZFKS12nBda&#10;HGjXUnOtb1bBpx9vHzuTyvr4+D6X+pBcZ5JSz9NxuwQRaYz/4b/2u1awKBfweyYf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vopbDAAAA3AAAAA8AAAAAAAAAAAAA&#10;AAAAoQIAAGRycy9kb3ducmV2LnhtbFBLBQYAAAAABAAEAPkAAACRAwAAAAA=&#10;" strokeweight=".4pt"/>
                  <v:line id="Line 1040" o:spid="_x0000_s1969" style="position:absolute;visibility:visible;mso-wrap-style:square" from="7810,2555" to="7908,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yd1sEAAADcAAAADwAAAGRycy9kb3ducmV2LnhtbERPz2vCMBS+D/wfwhO8zVQPnXZGGYIi&#10;uwy74fnRvKVlzUtJoqn765fDwOPH93uzG20vbuRD51jBYl6AIG6c7tgo+Po8PK9AhIissXdMCu4U&#10;YLedPG2w0i7xmW51NCKHcKhQQRvjUEkZmpYshrkbiDP37bzFmKE3UntMOdz2clkUpbTYcW5ocaB9&#10;S81PfbUKPvx4fd+bVNbn+++l1MfkOpOUmk3Ht1cQkcb4EP+7T1rB+iXPz2fyEZ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TJ3WwQAAANwAAAAPAAAAAAAAAAAAAAAA&#10;AKECAABkcnMvZG93bnJldi54bWxQSwUGAAAAAAQABAD5AAAAjwMAAAAA&#10;" strokeweight=".4pt"/>
                  <v:line id="Line 1041" o:spid="_x0000_s1970" style="position:absolute;flip:y;visibility:visible;mso-wrap-style:square" from="7810,2555" to="7908,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K1r8YAAADcAAAADwAAAGRycy9kb3ducmV2LnhtbESPQWvCQBSE7wX/w/KEXkQ3aYu1qatI&#10;RfDQg40ePD6yr0lo9m3IPjXtr3cFocdhZr5h5sveNepMXag9G0gnCSjiwtuaSwOH/WY8AxUE2WLj&#10;mQz8UoDlYvAwx8z6C3/ROZdSRQiHDA1UIm2mdSgqchgmviWO3rfvHEqUXalth5cId41+SpKpdlhz&#10;XKiwpY+Kip/85AzkOtn5583nnkRejtN1+reV0dqYx2G/egcl1Mt/+N7eWgNvrynczsQjo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yta/GAAAA3AAAAA8AAAAAAAAA&#10;AAAAAAAAoQIAAGRycy9kb3ducmV2LnhtbFBLBQYAAAAABAAEAPkAAACUAwAAAAA=&#10;" strokeweight=".4pt"/>
                  <v:line id="Line 1042" o:spid="_x0000_s1971" style="position:absolute;flip:y;visibility:visible;mso-wrap-style:square" from="7935,2555" to="7936,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Ar2MYAAADcAAAADwAAAGRycy9kb3ducmV2LnhtbESPT2vCQBTE7wW/w/IKvRTdaMU/0VWk&#10;Injw0EYPHh/ZZxKafRuyr5r207tCocdhZn7DLNedq9WV2lB5NjAcJKCIc28rLgycjrv+DFQQZIu1&#10;ZzLwQwHWq97TElPrb/xJ10wKFSEcUjRQijSp1iEvyWEY+IY4ehffOpQo20LbFm8R7mo9SpKJdlhx&#10;XCixofeS8q/s2xnIdPLh33aHI4mMz5Pt8Hcvr1tjXp67zQKUUCf/4b/23hqYT0fwOBOPgF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gK9jGAAAA3AAAAA8AAAAAAAAA&#10;AAAAAAAAoQIAAGRycy9kb3ducmV2LnhtbFBLBQYAAAAABAAEAPkAAACUAwAAAAA=&#10;" strokeweight=".4pt"/>
                  <v:line id="Line 1043" o:spid="_x0000_s1972" style="position:absolute;visibility:visible;mso-wrap-style:square" from="7886,2604" to="7985,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4DocQAAADcAAAADwAAAGRycy9kb3ducmV2LnhtbESPQWsCMRSE7wX/Q3iF3mq2Ctu6GkUE&#10;pfQibkvPj81rdunmZUmiWfvrm4LQ4zAz3zCrzWh7cSEfOscKnqYFCOLG6Y6Ngo/3/eMLiBCRNfaO&#10;ScGVAmzWk7sVVtolPtGljkZkCIcKFbQxDpWUoWnJYpi6gTh7X85bjFl6I7XHlOG2l7OiKKXFjvNC&#10;iwPtWmq+67NVcPTj+W1nUlmfrj+fpT4k15mk1MP9uF2CiDTG//Ct/aoVLJ7n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ngOhxAAAANwAAAAPAAAAAAAAAAAA&#10;AAAAAKECAABkcnMvZG93bnJldi54bWxQSwUGAAAAAAQABAD5AAAAkgMAAAAA&#10;" strokeweight=".4pt"/>
                  <v:line id="Line 1044" o:spid="_x0000_s1973" style="position:absolute;visibility:visible;mso-wrap-style:square" from="7886,2555" to="7985,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eb1cQAAADcAAAADwAAAGRycy9kb3ducmV2LnhtbESPQWsCMRSE7wX/Q3iF3mq2Itu6GkUE&#10;pfQibkvPj81rdunmZUmiWfvrm4LQ4zAz3zCrzWh7cSEfOscKnqYFCOLG6Y6Ngo/3/eMLiBCRNfaO&#10;ScGVAmzWk7sVVtolPtGljkZkCIcKFbQxDpWUoWnJYpi6gTh7X85bjFl6I7XHlOG2l7OiKKXFjvNC&#10;iwPtWmq+67NVcPTj+W1nUlmfrj+fpT4k15mk1MP9uF2CiDTG//Ct/aoVLJ7n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d5vVxAAAANwAAAAPAAAAAAAAAAAA&#10;AAAAAKECAABkcnMvZG93bnJldi54bWxQSwUGAAAAAAQABAD5AAAAkgMAAAAA&#10;" strokeweight=".4pt"/>
                  <v:line id="Line 1045" o:spid="_x0000_s1974" style="position:absolute;flip:y;visibility:visible;mso-wrap-style:square" from="7886,2555" to="7985,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mzrMYAAADcAAAADwAAAGRycy9kb3ducmV2LnhtbESPT2vCQBTE70K/w/IKvUjd2NZ/qasU&#10;RfDQQ409eHxkX5PQ7NuQfWrqp3cLgsdhZn7DzJedq9WJ2lB5NjAcJKCIc28rLgx87zfPU1BBkC3W&#10;nsnAHwVYLh56c0ytP/OOTpkUKkI4pGigFGlSrUNeksMw8A1x9H5861CibAttWzxHuKv1S5KMtcOK&#10;40KJDa1Kyn+zozOQ6eTLv24+9yTydhivh5et9NfGPD12H++ghDq5h2/trTUwm4zg/0w8Anp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Js6zGAAAA3AAAAA8AAAAAAAAA&#10;AAAAAAAAoQIAAGRycy9kb3ducmV2LnhtbFBLBQYAAAAABAAEAPkAAACUAwAAAAA=&#10;" strokeweight=".4pt"/>
                  <v:line id="Line 1046" o:spid="_x0000_s1975" style="position:absolute;flip:y;visibility:visible;mso-wrap-style:square" from="8012,2552" to="8013,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st28YAAADcAAAADwAAAGRycy9kb3ducmV2LnhtbESPQWvCQBSE7wX/w/IEL0U31pLa1FWk&#10;InjowUYPHh/Z1yQ0+zZknxr99d1CocdhZr5hFqveNepCXag9G5hOElDEhbc1lwaOh+14DioIssXG&#10;Mxm4UYDVcvCwwMz6K3/SJZdSRQiHDA1UIm2mdSgqchgmviWO3pfvHEqUXalth9cId41+SpJUO6w5&#10;LlTY0ntFxXd+dgZynez9bPtxIJHnU7qZ3nfyuDFmNOzXb6CEevkP/7V31sDrSwq/Z+IR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bLdvGAAAA3AAAAA8AAAAAAAAA&#10;AAAAAAAAoQIAAGRycy9kb3ducmV2LnhtbFBLBQYAAAAABAAEAPkAAACUAwAAAAA=&#10;" strokeweight=".4pt"/>
                  <v:line id="Line 1047" o:spid="_x0000_s1976" style="position:absolute;visibility:visible;mso-wrap-style:square" from="7963,2602" to="806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UFosQAAADcAAAADwAAAGRycy9kb3ducmV2LnhtbESPQWsCMRSE74X+h/AKvdVse1jtahQR&#10;WoqX4io9PzbP7OLmZUmiWf31TaHgcZiZb5jFarS9uJAPnWMFr5MCBHHjdMdGwWH/8TIDESKyxt4x&#10;KbhSgNXy8WGBlXaJd3SpoxEZwqFCBW2MQyVlaFqyGCZuIM7e0XmLMUtvpPaYMtz28q0oSmmx47zQ&#10;4kCblppTfbYKvv143m5MKuvd9fZT6s/kOpOUen4a13MQkcZ4D/+3v7SC9+kU/s7k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QWixAAAANwAAAAPAAAAAAAAAAAA&#10;AAAAAKECAABkcnMvZG93bnJldi54bWxQSwUGAAAAAAQABAD5AAAAkgMAAAAA&#10;" strokeweight=".4pt"/>
                  <v:line id="Line 1048" o:spid="_x0000_s1977" style="position:absolute;visibility:visible;mso-wrap-style:square" from="7963,2552" to="8061,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qR0MEAAADcAAAADwAAAGRycy9kb3ducmV2LnhtbERPz2vCMBS+D/wfwhO8zVQPnXZGGYIi&#10;uwy74fnRvKVlzUtJoqn765fDwOPH93uzG20vbuRD51jBYl6AIG6c7tgo+Po8PK9AhIissXdMCu4U&#10;YLedPG2w0i7xmW51NCKHcKhQQRvjUEkZmpYshrkbiDP37bzFmKE3UntMOdz2clkUpbTYcW5ocaB9&#10;S81PfbUKPvx4fd+bVNbn+++l1MfkOpOUmk3Ht1cQkcb4EP+7T1rB+iWvzWfyEZ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OpHQwQAAANwAAAAPAAAAAAAAAAAAAAAA&#10;AKECAABkcnMvZG93bnJldi54bWxQSwUGAAAAAAQABAD5AAAAjwMAAAAA&#10;" strokeweight=".4pt"/>
                  <v:line id="Line 1049" o:spid="_x0000_s1978" style="position:absolute;flip:y;visibility:visible;mso-wrap-style:square" from="7963,2552" to="8061,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S5qcUAAADcAAAADwAAAGRycy9kb3ducmV2LnhtbESPQWvCQBSE7wX/w/KEXkQ3tqI1dZVS&#10;ETx40OjB4yP7moRm34bsq6b99a4g9DjMzDfMYtW5Wl2oDZVnA+NRAoo497biwsDpuBm+gQqCbLH2&#10;TAZ+KcBq2XtaYGr9lQ90yaRQEcIhRQOlSJNqHfKSHIaRb4ij9+VbhxJlW2jb4jXCXa1fkmSqHVYc&#10;F0ps6LOk/Dv7cQYynez962Z3JJHJeboe/21lsDbmud99vIMS6uQ//GhvrYH5bA7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S5qcUAAADcAAAADwAAAAAAAAAA&#10;AAAAAAChAgAAZHJzL2Rvd25yZXYueG1sUEsFBgAAAAAEAAQA+QAAAJMDAAAAAA==&#10;" strokeweight=".4pt"/>
                  <v:line id="Line 1050" o:spid="_x0000_s1979" style="position:absolute;flip:y;visibility:visible;mso-wrap-style:square" from="8089,2550" to="8090,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tgE8MAAADcAAAADwAAAGRycy9kb3ducmV2LnhtbERPTWvCQBC9F/wPywi9lGajLaIxq4gi&#10;ePDQxh56HLJjEszOhuyoaX+9eyj0+Hjf+XpwrbpRHxrPBiZJCoq49LbhysDXaf86BxUE2WLrmQz8&#10;UID1avSUY2b9nT/pVkilYgiHDA3UIl2mdShrchgS3xFH7ux7hxJhX2nb4z2Gu1ZP03SmHTYcG2rs&#10;aFtTeSmuzkCh0w//tj+eSOT9e7ab/B7kZWfM83jYLEEJDfIv/nMfrIHFPM6PZ+IR0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rYBPDAAAA3AAAAA8AAAAAAAAAAAAA&#10;AAAAoQIAAGRycy9kb3ducmV2LnhtbFBLBQYAAAAABAAEAPkAAACRAwAAAAA=&#10;" strokeweight=".4pt"/>
                  <v:line id="Line 1051" o:spid="_x0000_s1980" style="position:absolute;visibility:visible;mso-wrap-style:square" from="8039,2599" to="8138,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VIasMAAADcAAAADwAAAGRycy9kb3ducmV2LnhtbESPQWsCMRSE70L/Q3gFb5q1h0W3RilC&#10;S/EirqXnx+Y1u3TzsiTRrP31jSB4HGbmG2a9HW0vLuRD51jBYl6AIG6c7tgo+Dq9z5YgQkTW2Dsm&#10;BVcKsN08TdZYaZf4SJc6GpEhHCpU0MY4VFKGpiWLYe4G4uz9OG8xZumN1B5ThttevhRFKS12nBda&#10;HGjXUvNbn62Cgx/P+51JZX28/n2X+iO5ziSlps/j2yuISGN8hO/tT61gtVzA7Uw+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VSGrDAAAA3AAAAA8AAAAAAAAAAAAA&#10;AAAAoQIAAGRycy9kb3ducmV2LnhtbFBLBQYAAAAABAAEAPkAAACRAwAAAAA=&#10;" strokeweight=".4pt"/>
                  <v:line id="Line 1052" o:spid="_x0000_s1981" style="position:absolute;visibility:visible;mso-wrap-style:square" from="8039,2550" to="8138,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fWHcMAAADcAAAADwAAAGRycy9kb3ducmV2LnhtbESPQWsCMRSE70L/Q3iF3jRbD4tujSJC&#10;RXoprqXnx+Y1u7h5WZJo1v76piB4HGbmG2a1GW0vruRD51jB66wAQdw43bFR8HV6ny5AhIissXdM&#10;Cm4UYLN+mqyw0i7xka51NCJDOFSooI1xqKQMTUsWw8wNxNn7cd5izNIbqT2mDLe9nBdFKS12nBda&#10;HGjXUnOuL1bBpx8vHzuTyvp4+/0u9T65ziSlXp7H7RuISGN8hO/tg1awXMzh/0w+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H1h3DAAAA3AAAAA8AAAAAAAAAAAAA&#10;AAAAoQIAAGRycy9kb3ducmV2LnhtbFBLBQYAAAAABAAEAPkAAACRAwAAAAA=&#10;" strokeweight=".4pt"/>
                  <v:line id="Line 1053" o:spid="_x0000_s1982" style="position:absolute;flip:y;visibility:visible;mso-wrap-style:square" from="8039,2550" to="8138,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n+ZMUAAADcAAAADwAAAGRycy9kb3ducmV2LnhtbESPQWvCQBSE7wX/w/IEL0U3ahGNriIV&#10;wUMPbfTg8ZF9JsHs25B91eiv7xYKPQ4z8w2z2nSuVjdqQ+XZwHiUgCLOva24MHA67odzUEGQLdae&#10;ycCDAmzWvZcVptbf+YtumRQqQjikaKAUaVKtQ16SwzDyDXH0Lr51KFG2hbYt3iPc1XqSJDPtsOK4&#10;UGJD7yXl1+zbGch08umn+48jibydZ7vx8yCvO2MG/W67BCXUyX/4r32wBhbzK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n+ZMUAAADcAAAADwAAAAAAAAAA&#10;AAAAAAChAgAAZHJzL2Rvd25yZXYueG1sUEsFBgAAAAAEAAQA+QAAAJMDAAAAAA==&#10;" strokeweight=".4pt"/>
                  <v:line id="Line 1054" o:spid="_x0000_s1983" style="position:absolute;flip:y;visibility:visible;mso-wrap-style:square" from="8163,2552" to="8164,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BmEMUAAADcAAAADwAAAGRycy9kb3ducmV2LnhtbESPQWvCQBSE7wX/w/IEL0U3WhGNriIV&#10;wUMPbfTg8ZF9JsHs25B91eiv7xYKPQ4z8w2z2nSuVjdqQ+XZwHiUgCLOva24MHA67odzUEGQLdae&#10;ycCDAmzWvZcVptbf+YtumRQqQjikaKAUaVKtQ16SwzDyDXH0Lr51KFG2hbYt3iPc1XqSJDPtsOK4&#10;UGJD7yXl1+zbGch08unf9h9HEpmeZ7vx8yCvO2MG/W67BCXUyX/4r32wBhbzK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BmEMUAAADcAAAADwAAAAAAAAAA&#10;AAAAAAChAgAAZHJzL2Rvd25yZXYueG1sUEsFBgAAAAAEAAQA+QAAAJMDAAAAAA==&#10;" strokeweight=".4pt"/>
                  <v:line id="Line 1055" o:spid="_x0000_s1984" style="position:absolute;visibility:visible;mso-wrap-style:square" from="8113,2602" to="8212,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OacQAAADcAAAADwAAAGRycy9kb3ducmV2LnhtbESPQWsCMRSE74X+h/AKvdVsCy52axQR&#10;WqQXcZWeH5vX7OLmZUmiWfvrG0HwOMzMN8x8OdpenMmHzrGC10kBgrhxumOj4LD/fJmBCBFZY++Y&#10;FFwowHLx+DDHSrvEOzrX0YgM4VChgjbGoZIyNC1ZDBM3EGfv13mLMUtvpPaYMtz28q0oSmmx47zQ&#10;4kDrlppjfbIKtn48fa9NKuvd5e+n1F/JdSYp9fw0rj5ARBrjPXxrb7SC99kUrmfy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7k5pxAAAANwAAAAPAAAAAAAAAAAA&#10;AAAAAKECAABkcnMvZG93bnJldi54bWxQSwUGAAAAAAQABAD5AAAAkgMAAAAA&#10;" strokeweight=".4pt"/>
                  <v:line id="Line 1056" o:spid="_x0000_s1985" style="position:absolute;visibility:visible;mso-wrap-style:square" from="8113,2552" to="8212,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zQHsMAAADcAAAADwAAAGRycy9kb3ducmV2LnhtbESPQWsCMRSE74X+h/AK3mrWHhbdGkWE&#10;luJFXKXnx+Y1u3TzsiTRrP56IxR6HGbmG2a5Hm0vLuRD51jBbFqAIG6c7tgoOB0/XucgQkTW2Dsm&#10;BVcKsF49Py2x0i7xgS51NCJDOFSooI1xqKQMTUsWw9QNxNn7cd5izNIbqT2mDLe9fCuKUlrsOC+0&#10;ONC2pea3PlsFez+ed1uTyvpwvX2X+jO5ziSlJi/j5h1EpDH+h//aX1rBYl7C40w+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80B7DAAAA3AAAAA8AAAAAAAAAAAAA&#10;AAAAoQIAAGRycy9kb3ducmV2LnhtbFBLBQYAAAAABAAEAPkAAACRAwAAAAA=&#10;" strokeweight=".4pt"/>
                  <v:line id="Line 1057" o:spid="_x0000_s1986" style="position:absolute;flip:y;visibility:visible;mso-wrap-style:square" from="8113,2552" to="8212,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L4Z8UAAADcAAAADwAAAGRycy9kb3ducmV2LnhtbESPQWvCQBSE7wX/w/KEXkQ3tqI2dZVS&#10;ETx40OjB4yP7moRm34bsq6b99a4g9DjMzDfMYtW5Wl2oDZVnA+NRAoo497biwsDpuBnOQQVBtlh7&#10;JgO/FGC17D0tMLX+yge6ZFKoCOGQooFSpEm1DnlJDsPIN8TR+/KtQ4myLbRt8RrhrtYvSTLVDiuO&#10;CyU29FlS/p39OAOZTvb+dbM7ksjkPF2P/7YyWBvz3O8+3kEJdfIffrS31sDbfAb3M/EI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L4Z8UAAADcAAAADwAAAAAAAAAA&#10;AAAAAAChAgAAZHJzL2Rvd25yZXYueG1sUEsFBgAAAAAEAAQA+QAAAJMDAAAAAA==&#10;" strokeweight=".4pt"/>
                  <v:line id="Line 1058" o:spid="_x0000_s1987" style="position:absolute;visibility:visible;mso-wrap-style:square" from="1157,4008" to="1226,4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TGMIAAADcAAAADwAAAGRycy9kb3ducmV2LnhtbERPy4rCMBTdD/gP4QruxlQXUjtGEUER&#10;Fz6qi1lemjttx+amNrHWvzcLweXhvGeLzlSipcaVlhWMhhEI4szqknMFl/P6OwbhPLLGyjIpeJKD&#10;xbz3NcNE2wefqE19LkIIuwQVFN7XiZQuK8igG9qaOHB/tjHoA2xyqRt8hHBTyXEUTaTBkkNDgTWt&#10;Csqu6d0oWO93VbpJT6P2V/8fosltuoyPWqlBv1v+gPDU+Y/47d5qBdM4rA1nwhG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YTGMIAAADcAAAADwAAAAAAAAAAAAAA&#10;AAChAgAAZHJzL2Rvd25yZXYueG1sUEsFBgAAAAAEAAQA+QAAAJADAAAAAA==&#10;" strokeweight=".15pt"/>
                  <v:line id="Line 1059" o:spid="_x0000_s1988" style="position:absolute;flip:x;visibility:visible;mso-wrap-style:square" from="4118,4008" to="4187,4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dyer8AAADcAAAADwAAAGRycy9kb3ducmV2LnhtbESPS6vCMBCF94L/IcwFd5peF6K9RvEq&#10;olsf3Q/N2BabSelErf/eCILLw3l8nPmyc7W6UyuVZwO/owQUce5txYWB82k7nIKSgGyx9kwGniSw&#10;XPR7c0ytf/CB7sdQqDjCkqKBMoQm1VrykhzKyDfE0bv41mGIsi20bfERx12tx0ky0Q4rjoQSG1qX&#10;lF+PNxch/5k9bHh3XWdi7WUltd9KZszgp1v9gQrUhW/4095bA7PpDN5n4hH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gdyer8AAADcAAAADwAAAAAAAAAAAAAAAACh&#10;AgAAZHJzL2Rvd25yZXYueG1sUEsFBgAAAAAEAAQA+QAAAI0DAAAAAA==&#10;" strokeweight=".15pt"/>
                  <v:shape id="Freeform 1060" o:spid="_x0000_s1989" style="position:absolute;left:991;top:3969;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2vcMA&#10;AADcAAAADwAAAGRycy9kb3ducmV2LnhtbERPTYvCMBC9C/6HMII3TdeDaNcoy4Kioqh197C3sZlt&#10;i82kNFGrv94cBI+P9z2ZNaYUV6pdYVnBRz8CQZxaXXCm4Oc4741AOI+ssbRMCu7kYDZttyYYa3vj&#10;A10Tn4kQwi5GBbn3VSylS3My6Pq2Ig7cv60N+gDrTOoabyHclHIQRUNpsODQkGNF3zml5+RiFOwW&#10;6+L4tzmtfk+rh9wb6bN0u1Wq22m+PkF4avxb/HIvtYLx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T2vcMAAADcAAAADwAAAAAAAAAAAAAAAACYAgAAZHJzL2Rv&#10;d25yZXYueG1sUEsFBgAAAAAEAAQA9QAAAIgDAAAAAA==&#10;" path="m43,19r-8,l32,17r,-3l27,8r-8,l13,14r-2,5l11,25,8,33r5,-3l19,25r13,l38,30r8,17l38,63r-3,3l30,69r-14,l11,66,8,60,5,58,2,52,,44,,25,2,17,8,8,24,r8,3l38,6r3,5l43,19xm8,47r,3l11,55r5,5l30,60r2,-2l35,52r,-11l32,36,27,33r-11,l13,36,8,47xe" fillcolor="black" strokeweight="0">
                    <v:path arrowok="t" o:connecttype="custom" o:connectlocs="43,19;35,19;32,17;32,14;27,8;19,8;13,14;11,19;11,25;8,33;13,30;19,25;32,25;38,30;46,47;38,63;35,66;30,69;16,69;11,66;8,60;5,58;2,52;0,44;0,25;2,17;8,8;24,0;32,3;38,6;41,11;43,19;8,47;8,50;11,55;16,60;30,60;32,58;35,52;35,41;32,36;27,33;16,33;13,36;8,47" o:connectangles="0,0,0,0,0,0,0,0,0,0,0,0,0,0,0,0,0,0,0,0,0,0,0,0,0,0,0,0,0,0,0,0,0,0,0,0,0,0,0,0,0,0,0,0,0"/>
                    <o:lock v:ext="edit" verticies="t"/>
                  </v:shape>
                  <v:shape id="Freeform 1061" o:spid="_x0000_s1990" style="position:absolute;left:1043;top:3969;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TJsUA&#10;AADcAAAADwAAAGRycy9kb3ducmV2LnhtbESPT4vCMBTE7wt+h/AEb2vqHkSrUUTYZRVl/Xvw9mye&#10;bbF5KU3U6qc3woLHYWZ+wwzHtSnElSqXW1bQaUcgiBOrc04V7Lbfnz0QziNrLCyTgjs5GI8aH0OM&#10;tb3xmq4bn4oAYRejgsz7MpbSJRkZdG1bEgfvZCuDPsgqlbrCW4CbQn5FUVcazDksZFjSNKPkvLkY&#10;BX8/83x7WBxn++PsIVdG+jRZLpVqNevJAISn2r/D/+1fraDf78DrTDgCcvQ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FMmxQAAANwAAAAPAAAAAAAAAAAAAAAAAJgCAABkcnMv&#10;ZG93bnJldi54bWxQSwUGAAAAAAQABAD1AAAAigMAAAAA&#10;" path="m,36l2,25,5,17r,-6l13,3,19,r8,l32,3r6,5l43,19r,9l46,36,43,47r,8l41,60r-6,6l30,69r-11,l8,63,2,47,,36xm11,36r,16l13,58r6,2l30,60r2,-2l35,52r,-33l32,14,21,8r-5,3l13,14r-2,5l11,36xe" fillcolor="black" strokeweight="0">
                    <v:path arrowok="t" o:connecttype="custom" o:connectlocs="0,36;2,25;5,17;5,11;13,3;19,0;27,0;32,3;38,8;43,19;43,28;46,36;43,47;43,55;41,60;35,66;30,69;19,69;8,63;2,47;0,36;11,36;11,52;13,58;19,60;30,60;32,58;35,52;35,19;32,14;21,8;16,11;13,14;11,19;11,36" o:connectangles="0,0,0,0,0,0,0,0,0,0,0,0,0,0,0,0,0,0,0,0,0,0,0,0,0,0,0,0,0,0,0,0,0,0,0"/>
                    <o:lock v:ext="edit" verticies="t"/>
                  </v:shape>
                  <v:line id="Line 1062" o:spid="_x0000_s1991" style="position:absolute;visibility:visible;mso-wrap-style:square" from="1157,3715" to="1226,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eyL8UAAADcAAAADwAAAGRycy9kb3ducmV2LnhtbESPQYvCMBSE7wv+h/AEb2uqB7HVKCIo&#10;4kHXrgePj+bZVpuX2sRa//1mYWGPw8x8w8yXnalES40rLSsYDSMQxJnVJecKzt+bzykI55E1VpZJ&#10;wZscLBe9jzkm2r74RG3qcxEg7BJUUHhfJ1K6rCCDbmhr4uBdbWPQB9nkUjf4CnBTyXEUTaTBksNC&#10;gTWtC8ru6dMo2Bz2VbpNT6P2om/HaPKIV9MvrdSg361mIDx1/j/8195pBXE8ht8z4Qj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eyL8UAAADcAAAADwAAAAAAAAAA&#10;AAAAAAChAgAAZHJzL2Rvd25yZXYueG1sUEsFBgAAAAAEAAQA+QAAAJMDAAAAAA==&#10;" strokeweight=".15pt"/>
                  <v:line id="Line 1063" o:spid="_x0000_s1992" style="position:absolute;flip:x;visibility:visible;mso-wrap-style:square" from="4118,3715" to="4187,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bTTb8AAADcAAAADwAAAGRycy9kb3ducmV2LnhtbESPy4rCQBBF9wP+Q1OCu7HjCKLRVnwg&#10;ztZH9kW6TILp6pDq0fj39oDg8nIfh7tYda5Wd2ql8mxgNExAEefeVlwYuJz331NQEpAt1p7JwJME&#10;Vsve1wJT6x98pPspFCqOsKRooAyhSbWWvCSHMvQNcfSuvnUYomwLbVt8xHFX658kmWiHFUdCiQ1t&#10;S8pvpz8XIZvMHnd8uG0zsfa6ltrvJTNm0O/Wc1CBuvAJv9u/1sBsNob/M/EI6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jbTTb8AAADcAAAADwAAAAAAAAAAAAAAAACh&#10;AgAAZHJzL2Rvd25yZXYueG1sUEsFBgAAAAAEAAQA+QAAAI0DAAAAAA==&#10;" strokeweight=".15pt"/>
                  <v:shape id="Freeform 1064" o:spid="_x0000_s1993" style="position:absolute;left:991;top:3677;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oMcMA&#10;AADcAAAADwAAAGRycy9kb3ducmV2LnhtbESPS4sCMRCE7wv+h9CCtzWz6orOGkUEH+zNB3tukt6Z&#10;wUlnSKKO/94Igseiqr6iZovW1uJKPlSOFXz1MxDE2pmKCwWn4/pzAiJEZIO1Y1JwpwCLeedjhrlx&#10;N97T9RALkSAcclRQxtjkUgZdksXQdw1x8v6dtxiT9IU0Hm8Jbms5yLKxtFhxWiixoVVJ+ny4WAVm&#10;qzeT/VD/jrb4h6uLt+vz90apXrdd/oCI1MZ3+NXeGQXT6QieZ9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koMcMAAADcAAAADwAAAAAAAAAAAAAAAACYAgAAZHJzL2Rv&#10;d25yZXYueG1sUEsFBgAAAAAEAAQA9QAAAIgDAAAAAA==&#10;" path="m43,19r-8,l32,16r,-3l27,8r-8,l13,13r-2,6l11,24,8,32r5,-2l19,24r13,l38,30r8,16l38,62r-3,3l30,68r-14,l11,65,8,60,5,57,2,52,,43,,24,2,16,8,8,24,r8,2l38,5r3,6l43,19xm8,46r,3l11,54r5,6l30,60r2,-3l35,52r,-11l32,35,27,32r-11,l13,35,8,46xe" fillcolor="black" strokeweight="0">
                    <v:path arrowok="t" o:connecttype="custom" o:connectlocs="43,19;35,19;32,16;32,13;27,8;19,8;13,13;11,19;11,24;8,32;13,30;19,24;32,24;38,30;46,46;38,62;35,65;30,68;16,68;11,65;8,60;5,57;2,52;0,43;0,24;2,16;8,8;24,0;32,2;38,5;41,11;43,19;8,46;8,49;11,54;16,60;30,60;32,57;35,52;35,41;32,35;27,32;16,32;13,35;8,46" o:connectangles="0,0,0,0,0,0,0,0,0,0,0,0,0,0,0,0,0,0,0,0,0,0,0,0,0,0,0,0,0,0,0,0,0,0,0,0,0,0,0,0,0,0,0,0,0"/>
                    <o:lock v:ext="edit" verticies="t"/>
                  </v:shape>
                  <v:shape id="Freeform 1065" o:spid="_x0000_s1994" style="position:absolute;left:1043;top:3679;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kS8QA&#10;AADcAAAADwAAAGRycy9kb3ducmV2LnhtbESP0WrCQBRE3wv+w3IF3+pG0aLRVUQaqIUIRj/gkr0m&#10;Idm7YXer6d93C4U+DjNzhtnuB9OJBznfWFYwmyYgiEurG64U3K7Z6wqED8gaO8uk4Js87Hejly2m&#10;2j75Qo8iVCJC2KeooA6hT6X0ZU0G/dT2xNG7W2cwROkqqR0+I9x0cp4kb9Jgw3Ghxp6ONZVt8WUU&#10;nDq3zH0xa9/zz2yRH85tdqoSpSbj4bABEWgI/+G/9odWsF4v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8pEvEAAAA3AAAAA8AAAAAAAAAAAAAAAAAmAIAAGRycy9k&#10;b3ducmV2LnhtbFBLBQYAAAAABAAEAPUAAACJAwAAAAA=&#10;" path="m,50l11,47r,5l16,58r14,l32,55r3,-5l35,36,30,30,21,28r-5,2l11,36,2,33,8,,41,r,9l16,9,13,25r6,-3l35,22r3,6l43,30r,6l46,41r-3,9l43,55r-8,8l30,66r-17,l8,63,2,55,,50xe" fillcolor="black" strokeweight="0">
                    <v:path arrowok="t" o:connecttype="custom" o:connectlocs="0,50;11,47;11,52;16,58;30,58;32,55;35,50;35,36;30,30;21,28;16,30;11,36;2,33;8,0;41,0;41,9;16,9;13,25;19,22;35,22;38,28;43,30;43,36;46,41;43,50;43,55;35,63;30,66;13,66;8,63;2,55;0,50" o:connectangles="0,0,0,0,0,0,0,0,0,0,0,0,0,0,0,0,0,0,0,0,0,0,0,0,0,0,0,0,0,0,0,0"/>
                  </v:shape>
                  <v:line id="Line 1066" o:spid="_x0000_s1995" style="position:absolute;visibility:visible;mso-wrap-style:square" from="1157,3422" to="1226,3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y0LMUAAADcAAAADwAAAGRycy9kb3ducmV2LnhtbESPT2vCQBTE74V+h+UVvNWNHoKJriIF&#10;i3jwT9qDx0f2mcRm36bZNcZv7wqCx2FmfsPMFr2pRUetqywrGA0jEMS51RUXCn5/Vp8TEM4ja6wt&#10;k4IbOVjM399mmGp75QN1mS9EgLBLUUHpfZNK6fKSDLqhbYiDd7KtQR9kW0jd4jXATS3HURRLgxWH&#10;hRIb+iop/8suRsFqu6mz7+ww6o76vIvi/2Q52WulBh/9cgrCU+9f4Wd7rRUkSQy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y0LMUAAADcAAAADwAAAAAAAAAA&#10;AAAAAAChAgAAZHJzL2Rvd25yZXYueG1sUEsFBgAAAAAEAAQA+QAAAJMDAAAAAA==&#10;" strokeweight=".15pt"/>
                  <v:line id="Line 1067" o:spid="_x0000_s1996" style="position:absolute;flip:x;visibility:visible;mso-wrap-style:square" from="4118,3422" to="4187,3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3VTsAAAADcAAAADwAAAGRycy9kb3ducmV2LnhtbESPSYvCQBCF7wP+h6YEb2PHObhEW3FB&#10;nKtL7kW6TILp6pDq0fjv7QHB4+MtH2+x6lyt7tRK5dnAaJiAIs69rbgwcDnvv6egJCBbrD2TgScJ&#10;rJa9rwWm1j/4SPdTKFQcYUnRQBlCk2oteUkOZegb4uhdfeswRNkW2rb4iOOu1j9JMtYOK46EEhva&#10;lpTfTn8uQjaZPe74cNtmYu11LbXfS2bMoN+t56ACdeETfrd/rYHZbAL/Z+IR0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kN1U7AAAAA3AAAAA8AAAAAAAAAAAAAAAAA&#10;oQIAAGRycy9kb3ducmV2LnhtbFBLBQYAAAAABAAEAPkAAACOAwAAAAA=&#10;" strokeweight=".15pt"/>
                  <v:shape id="Freeform 1068" o:spid="_x0000_s1997" style="position:absolute;left:993;top:3387;width:44;height:65;visibility:visible;mso-wrap-style:square;v-text-anchor:top" coordsize="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pnLr8A&#10;AADcAAAADwAAAGRycy9kb3ducmV2LnhtbERPz2vCMBS+D/Y/hDfYbaZ6GGs1ighKT8Op6PXRPJNi&#10;8lKazHb//XIQPH58vxer0Ttxpz62gRVMJwUI4ibolo2C03H78QUiJmSNLjAp+KMIq+XrywIrHQb+&#10;ofshGZFDOFaowKbUVVLGxpLHOAkdceauofeYMuyN1D0OOdw7OSuKT+mx5dxgsaONpeZ2+PUKzmgb&#10;WV7q7/pqLvsdDW5rRqfU+9u4noNINKan+OGutYKyzGvzmXw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KmcuvwAAANwAAAAPAAAAAAAAAAAAAAAAAJgCAABkcnMvZG93bnJl&#10;di54bWxQSwUGAAAAAAQABAD1AAAAhAMAAAAA&#10;" path="m,8l,,44,r,5l36,13,25,35,22,46r-3,8l19,65,9,65r2,-8l11,46,22,24,33,8,,8xe" fillcolor="black" strokeweight="0">
                    <v:path arrowok="t" o:connecttype="custom" o:connectlocs="0,8;0,0;44,0;44,5;36,13;25,35;22,46;19,54;19,65;9,65;11,57;11,46;22,24;33,8;0,8" o:connectangles="0,0,0,0,0,0,0,0,0,0,0,0,0,0,0"/>
                  </v:shape>
                  <v:shape id="Freeform 1069" o:spid="_x0000_s1998" style="position:absolute;left:1043;top:3384;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iHr8IA&#10;AADcAAAADwAAAGRycy9kb3ducmV2LnhtbESPQWsCMRSE7wX/Q3iCt5q1tcVdjSKCWnrTiudH8txd&#10;3LwsSdT135uC4HGYmW+Y2aKzjbiSD7VjBaNhBoJYO1NzqeDwt36fgAgR2WDjmBTcKcBi3nubYWHc&#10;jXd03cdSJAiHAhVUMbaFlEFXZDEMXUucvJPzFmOSvpTG4y3BbSM/suxbWqw5LVTY0qoifd5frAKz&#10;1ZvJ7lP/jrd4xNXF2/X5a6PUoN8tpyAidfEVfrZ/jII8z+H/TDo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IevwgAAANwAAAAPAAAAAAAAAAAAAAAAAJgCAABkcnMvZG93&#10;bnJldi54bWxQSwUGAAAAAAQABAD1AAAAhwMAAAAA&#10;" path="m,35l2,24,5,16r,-5l13,3,19,r8,l32,3r6,5l43,19r,8l46,35,43,46r,9l41,60r-6,6l30,68r-11,l8,63,2,46,,35xm11,35r,17l13,57r6,3l30,60r2,-3l35,52r,-33l32,14,21,8r-5,3l13,14r-2,5l11,35xe" fillcolor="black" strokeweight="0">
                    <v:path arrowok="t" o:connecttype="custom" o:connectlocs="0,35;2,24;5,16;5,11;13,3;19,0;27,0;32,3;38,8;43,19;43,27;46,35;43,46;43,55;41,60;35,66;30,68;19,68;8,63;2,46;0,35;11,35;11,52;13,57;19,60;30,60;32,57;35,52;35,19;32,14;21,8;16,11;13,14;11,19;11,35" o:connectangles="0,0,0,0,0,0,0,0,0,0,0,0,0,0,0,0,0,0,0,0,0,0,0,0,0,0,0,0,0,0,0,0,0,0,0"/>
                    <o:lock v:ext="edit" verticies="t"/>
                  </v:shape>
                  <v:line id="Line 1070" o:spid="_x0000_s1999" style="position:absolute;visibility:visible;mso-wrap-style:square" from="1157,3129" to="1226,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0iucYAAADdAAAADwAAAGRycy9kb3ducmV2LnhtbESPQW/CMAyF70j7D5EncYMEDogVAkKT&#10;QBOHbZQddrQa0xYap2uy0v37+TBpN1vv+b3P6+3gG9VTF+vAFmZTA4q4CK7m0sLHeT9ZgooJ2WET&#10;mCz8UITt5mG0xsyFO5+oz1OpJIRjhhaqlNpM61hU5DFOQ0ss2iV0HpOsXaldh3cJ942eG7PQHmuW&#10;hgpbeq6ouOXf3sL+9djkh/w06z/d9c0svp52y3dn7fhx2K1AJRrSv/nv+sUJvjHCL9/ICHrz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9IrnGAAAA3QAAAA8AAAAAAAAA&#10;AAAAAAAAoQIAAGRycy9kb3ducmV2LnhtbFBLBQYAAAAABAAEAPkAAACUAwAAAAA=&#10;" strokeweight=".15pt"/>
                  <v:line id="Line 1071" o:spid="_x0000_s2000" style="position:absolute;flip:x;visibility:visible;mso-wrap-style:square" from="4118,3129" to="4187,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3LF8AAAADdAAAADwAAAGRycy9kb3ducmV2LnhtbESPT4vCMBDF74LfIYzgTRM9yFKN4h9E&#10;r7rb+9CMbbGZlE7U+u3NwsLeZnhv3u/NatP7Rj2pkzqwhdnUgCIugqu5tPDzfZx8gZKI7LAJTBbe&#10;JLBZDwcrzFx48YWe11iqFMKSoYUqxjbTWoqKPMo0tMRJu4XOY0xrV2rX4SuF+0bPjVlojzUnQoUt&#10;7Ssq7teHT5Bd7i4HPt33uTh320oTjpJbOx712yWoSH38N/9dn12qb8wMfr9JI+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7dyxfAAAAA3QAAAA8AAAAAAAAAAAAAAAAA&#10;oQIAAGRycy9kb3ducmV2LnhtbFBLBQYAAAAABAAEAPkAAACOAwAAAAA=&#10;" strokeweight=".15pt"/>
                  <v:shape id="Freeform 1072" o:spid="_x0000_s2001" style="position:absolute;left:993;top:3094;width:44;height:66;visibility:visible;mso-wrap-style:square;v-text-anchor:top" coordsize="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CHsEA&#10;AADdAAAADwAAAGRycy9kb3ducmV2LnhtbERPS4vCMBC+C/6HMII3TfSwLF2jVEFWjz7Q3dvQzPZh&#10;MylN1PrvN4LgbT6+58wWna3FjVpfOtYwGSsQxJkzJecajof16BOED8gGa8ek4UEeFvN+b4aJcXfe&#10;0W0fchFD2CeooQihSaT0WUEW/dg1xJH7c63FEGGbS9PiPYbbWk6V+pAWS44NBTa0Kii77K9WQ24P&#10;y11FP1d5NtvTesPb9Lv61Xo46NIvEIG68Ba/3BsT5ys1hec38QQ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Cgh7BAAAA3QAAAA8AAAAAAAAAAAAAAAAAmAIAAGRycy9kb3du&#10;cmV2LnhtbFBLBQYAAAAABAAEAPUAAACGAwAAAAA=&#10;" path="m,8l,,44,r,5l36,14,25,35,22,46r-3,9l19,66,9,66r2,-9l11,46,22,25,33,8,,8xe" fillcolor="black" strokeweight="0">
                    <v:path arrowok="t" o:connecttype="custom" o:connectlocs="0,8;0,0;44,0;44,5;36,14;25,35;22,46;19,55;19,66;9,66;11,57;11,46;22,25;33,8;0,8" o:connectangles="0,0,0,0,0,0,0,0,0,0,0,0,0,0,0"/>
                  </v:shape>
                  <v:shape id="Freeform 1073" o:spid="_x0000_s2002" style="position:absolute;left:1043;top:3094;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lWMIA&#10;AADdAAAADwAAAGRycy9kb3ducmV2LnhtbERP3WrCMBS+H+wdwhG8m4n7Q6pRZKygQoVVH+DQHNvS&#10;5qQkmXZvvwyE3Z2P7/esNqPtxZV8aB1rmM8UCOLKmZZrDedT/rQAESKywd4xafihAJv148MKM+Nu&#10;/EXXMtYihXDIUEMT45BJGaqGLIaZG4gTd3HeYkzQ19J4vKVw28tnpd6lxZZTQ4MDfTRUdeW31bDv&#10;/VsRynn3WRzy12J77PJ9rbSeTsbtEkSkMf6L7+6dSfOVeoG/b9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aVYwgAAAN0AAAAPAAAAAAAAAAAAAAAAAJgCAABkcnMvZG93&#10;bnJldi54bWxQSwUGAAAAAAQABAD1AAAAhwMAAAAA&#10;" path="m,49l11,46r,6l16,57r14,l32,55r3,-6l35,35,30,30,21,27r-5,3l11,35,2,33,8,,41,r,8l16,8,13,25,24,19r8,3l38,27r5,3l43,35r3,6l43,49r,6l35,63r-5,3l13,66,8,63,2,55,,49xe" fillcolor="black" strokeweight="0">
                    <v:path arrowok="t" o:connecttype="custom" o:connectlocs="0,49;11,46;11,52;16,57;30,57;32,55;35,49;35,35;30,30;21,27;16,30;11,35;2,33;8,0;41,0;41,8;16,8;13,25;24,19;32,22;38,27;43,30;43,35;46,41;43,49;43,55;35,63;30,66;13,66;8,63;2,55;0,49" o:connectangles="0,0,0,0,0,0,0,0,0,0,0,0,0,0,0,0,0,0,0,0,0,0,0,0,0,0,0,0,0,0,0,0"/>
                  </v:shape>
                  <v:line id="Line 1074" o:spid="_x0000_s2003" style="position:absolute;visibility:visible;mso-wrap-style:square" from="1157,2834" to="1226,2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YkusQAAADdAAAADwAAAGRycy9kb3ducmV2LnhtbERPTWvCQBC9C/6HZYTedFcpYlNXEUEp&#10;PVRNe+hxyE6TaHY2Zrcx/ntXELzN433OfNnZSrTU+NKxhvFIgSDOnCk51/DzvRnOQPiAbLByTBqu&#10;5GG56PfmmBh34QO1achFDGGfoIYihDqR0mcFWfQjVxNH7s81FkOETS5Ng5cYbis5UWoqLZYcGwqs&#10;aV1Qdkr/rYbN12eVbtPDuP01x52ant9Ws73R+mXQrd5BBOrCU/xwf5g4X6lXuH8TT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xiS6xAAAAN0AAAAPAAAAAAAAAAAA&#10;AAAAAKECAABkcnMvZG93bnJldi54bWxQSwUGAAAAAAQABAD5AAAAkgMAAAAA&#10;" strokeweight=".15pt"/>
                  <v:line id="Line 1075" o:spid="_x0000_s2004" style="position:absolute;flip:x;visibility:visible;mso-wrap-style:square" from="4118,2834" to="4187,2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bNFMEAAADdAAAADwAAAGRycy9kb3ducmV2LnhtbESPS4vCQBCE7wv+h6GFva0zCisSHcUH&#10;4l595N5k2iSY6QnpUeO/31lY8NZNVddXvVj1vlEP6qQObGE8MqCIi+BqLi1czvuvGSiJyA6bwGTh&#10;RQKr5eBjgZkLTz7S4xRLlUJYMrRQxdhmWktRkUcZhZY4adfQeYxp7UrtOnymcN/oiTFT7bHmRKiw&#10;pW1Fxe109wmyyd1xx4fbNhfnrmtpwl5yaz+H/XoOKlIf3+b/6x+X6hvzDX/fpBH0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5s0UwQAAAN0AAAAPAAAAAAAAAAAAAAAA&#10;AKECAABkcnMvZG93bnJldi54bWxQSwUGAAAAAAQABAD5AAAAjwMAAAAA&#10;" strokeweight=".15pt"/>
                  <v:shape id="Freeform 1076" o:spid="_x0000_s2005" style="position:absolute;left:991;top:2796;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zdn8QA&#10;AADdAAAADwAAAGRycy9kb3ducmV2LnhtbESPT2sCMRDF74V+hzAFL0WzetBlNUpZETz6l/Y4bKab&#10;xc1k2USN394UCt5meO/95s1iFW0rbtT7xrGC8SgDQVw53XCt4HTcDHMQPiBrbB2Tggd5WC3f3xZY&#10;aHfnPd0OoRYJwr5ABSaErpDSV4Ys+pHriJP263qLIa19LXWP9wS3rZxk2VRabDhdMNhRaai6HK5W&#10;QTm5mDierr/dbvZz/CzzeM7zvVKDj/g1BxEohpf5P73VqX4iwt83aQS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c3Z/EAAAA3QAAAA8AAAAAAAAAAAAAAAAAmAIAAGRycy9k&#10;b3ducmV2LnhtbFBLBQYAAAAABAAEAPUAAACJAwAAAAA=&#10;" path="m13,30r-5,l5,24,2,22r,-6l8,5,13,2,21,r9,2l35,5r3,3l41,13r,9l38,24r,3l35,30r-3,l38,33r5,10l43,57r-5,6l32,65r-2,3l16,68,11,65,5,60,,49,2,41,13,30xm11,16r2,6l13,24r6,3l24,27r3,-3l30,24r2,-2l32,13,27,8r-8,l13,11r,2l11,16xm11,46r,8l16,60r14,l35,54r,-11l32,41r,-3l27,35r-11,l13,38r-2,5l11,46xe" fillcolor="black" strokeweight="0">
                    <v:path arrowok="t" o:connecttype="custom" o:connectlocs="13,30;8,30;5,24;2,22;2,16;8,5;13,2;21,0;30,2;35,5;38,8;41,13;41,22;38,24;38,27;35,30;32,30;38,33;43,43;43,57;38,63;32,65;30,68;16,68;11,65;5,60;0,49;2,41;13,30;11,16;13,22;13,24;19,27;24,27;27,24;30,24;32,22;32,13;27,8;19,8;13,11;13,13;11,16;11,46;11,54;16,60;30,60;35,54;35,43;32,41;32,38;27,35;16,35;13,38;11,43;11,46" o:connectangles="0,0,0,0,0,0,0,0,0,0,0,0,0,0,0,0,0,0,0,0,0,0,0,0,0,0,0,0,0,0,0,0,0,0,0,0,0,0,0,0,0,0,0,0,0,0,0,0,0,0,0,0,0,0,0,0"/>
                    <o:lock v:ext="edit" verticies="t"/>
                  </v:shape>
                  <v:shape id="Freeform 1077" o:spid="_x0000_s2006" style="position:absolute;left:1043;top:2796;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yO8EA&#10;AADdAAAADwAAAGRycy9kb3ducmV2LnhtbERPS2sCMRC+F/wPYQRvNbG1VrZGEUEtvfmg5yGZ7i5u&#10;JksSdf33piB4m4/vObNF5xpxoRBrzxpGQwWC2Hhbc6nheFi/TkHEhGyx8UwabhRhMe+9zLCw/so7&#10;uuxTKXIIxwI1VCm1hZTRVOQwDn1LnLk/HxymDEMpbcBrDneNfFNqIh3WnBsqbGlVkTntz06D3ZrN&#10;dPdufsZb/MXVObj16WOj9aDfLb9AJOrSU/xwf9s8X6lP+P8mn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V8jvBAAAA3QAAAA8AAAAAAAAAAAAAAAAAmAIAAGRycy9kb3du&#10;cmV2LnhtbFBLBQYAAAAABAAEAPUAAACGAwAAAAA=&#10;" path="m,35l2,24,5,16r,-5l13,2,19,r8,l32,2r6,6l43,19r,8l46,35,43,46r,8l41,60r-6,5l30,68r-11,l8,63,2,46,,35xm11,35r,17l13,57r6,3l30,60r2,-3l35,52r,-33l32,13,21,8r-5,3l13,13r-2,6l11,35xe" fillcolor="black" strokeweight="0">
                    <v:path arrowok="t" o:connecttype="custom" o:connectlocs="0,35;2,24;5,16;5,11;13,2;19,0;27,0;32,2;38,8;43,19;43,27;46,35;43,46;43,54;41,60;35,65;30,68;19,68;8,63;2,46;0,35;11,35;11,52;13,57;19,60;30,60;32,57;35,52;35,19;32,13;21,8;16,11;13,13;11,19;11,35" o:connectangles="0,0,0,0,0,0,0,0,0,0,0,0,0,0,0,0,0,0,0,0,0,0,0,0,0,0,0,0,0,0,0,0,0,0,0"/>
                    <o:lock v:ext="edit" verticies="t"/>
                  </v:shape>
                  <v:line id="Line 1078" o:spid="_x0000_s2007" style="position:absolute;visibility:visible;mso-wrap-style:square" from="1157,2541" to="1226,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suv8YAAADdAAAADwAAAGRycy9kb3ducmV2LnhtbESPQW/CMAyF70j7D5EncYMEDogVAkKT&#10;QBOHbZQddrQa0xYap2uy0v37+TBpN1vv+b3P6+3gG9VTF+vAFmZTA4q4CK7m0sLHeT9ZgooJ2WET&#10;mCz8UITt5mG0xsyFO5+oz1OpJIRjhhaqlNpM61hU5DFOQ0ss2iV0HpOsXaldh3cJ942eG7PQHmuW&#10;hgpbeq6ouOXf3sL+9djkh/w06z/d9c0svp52y3dn7fhx2K1AJRrSv/nv+sUJvjGCK9/ICHrz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LLr/GAAAA3QAAAA8AAAAAAAAA&#10;AAAAAAAAoQIAAGRycy9kb3ducmV2LnhtbFBLBQYAAAAABAAEAPkAAACUAwAAAAA=&#10;" strokeweight=".15pt"/>
                  <v:line id="Line 1079" o:spid="_x0000_s2008" style="position:absolute;flip:x;visibility:visible;mso-wrap-style:square" from="4118,2541" to="4187,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vHEcEAAADdAAAADwAAAGRycy9kb3ducmV2LnhtbESPS4/CMAyE7yvxHyIj7W1J4LCCQkA8&#10;hNgrj96txrQVjVPVAcq/36y0EjdbM55vvFj1vlEP6qQObGE8MqCIi+BqLi1czvuvKSiJyA6bwGTh&#10;RQKr5eBjgZkLTz7S4xRLlUJYMrRQxdhmWktRkUcZhZY4adfQeYxp7UrtOnymcN/oiTHf2mPNiVBh&#10;S9uKitvp7hNkk7vjjg+3bS7OXdfShL3k1n4O+/UcVKQ+vs3/1z8u1TdmBn/fpBH0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q8cRwQAAAN0AAAAPAAAAAAAAAAAAAAAA&#10;AKECAABkcnMvZG93bnJldi54bWxQSwUGAAAAAAQABAD5AAAAjwMAAAAA&#10;" strokeweight=".15pt"/>
                  <v:shape id="Freeform 1080" o:spid="_x0000_s2009" style="position:absolute;left:991;top:2503;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2rcYA&#10;AADdAAAADwAAAGRycy9kb3ducmV2LnhtbESPT2vDMAzF74N9B6NBL2N10kMXsrplZAx6XP/RHUWs&#10;xaGxHGKv9b79dBjsJvGe3vtptcl+UFeaYh/YQDkvQBG3wfbcGTge3p8qUDEhWxwCk4EfirBZ39+t&#10;sLbhxju67lOnJIRjjQZcSmOtdWwdeYzzMBKL9hUmj0nWqdN2wpuE+0EvimKpPfYsDQ5Hahy1l/23&#10;N9AsLi6Xy7dz+Hj+PDw2VT5V1c6Y2UN+fQGVKKd/89/11gp+UQq/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B2rcYAAADdAAAADwAAAAAAAAAAAAAAAACYAgAAZHJz&#10;L2Rvd25yZXYueG1sUEsFBgAAAAAEAAQA9QAAAIsDAAAAAA==&#10;" path="m13,30r-5,l5,25,2,22r,-6l8,5,13,3,21,r9,3l35,5r3,3l41,14r,8l38,25r,2l35,30r-3,l38,33r5,11l43,57r-5,6l32,66r-2,2l16,68,11,66,5,60,,49,2,41,13,30xm11,16r2,6l13,25r6,2l24,27r3,-2l30,25r2,-3l32,14,27,8r-8,l13,11r,3l11,16xm11,47r,8l16,60r14,l35,55r,-11l32,41r,-3l27,36r-11,l13,38r-2,6l11,47xe" fillcolor="black" strokeweight="0">
                    <v:path arrowok="t" o:connecttype="custom" o:connectlocs="13,30;8,30;5,25;2,22;2,16;8,5;13,3;21,0;30,3;35,5;38,8;41,14;41,22;38,25;38,27;35,30;32,30;38,33;43,44;43,57;38,63;32,66;30,68;16,68;11,66;5,60;0,49;2,41;13,30;11,16;13,22;13,25;19,27;24,27;27,25;30,25;32,22;32,14;27,8;19,8;13,11;13,14;11,16;11,47;11,55;16,60;30,60;35,55;35,44;32,41;32,38;27,36;16,36;13,38;11,44;11,47" o:connectangles="0,0,0,0,0,0,0,0,0,0,0,0,0,0,0,0,0,0,0,0,0,0,0,0,0,0,0,0,0,0,0,0,0,0,0,0,0,0,0,0,0,0,0,0,0,0,0,0,0,0,0,0,0,0,0,0"/>
                    <o:lock v:ext="edit" verticies="t"/>
                  </v:shape>
                  <v:shape id="Freeform 1081" o:spid="_x0000_s2010" style="position:absolute;left:1043;top:2506;width:46;height:65;visibility:visible;mso-wrap-style:square;v-text-anchor:top" coordsize="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4aMEA&#10;AADdAAAADwAAAGRycy9kb3ducmV2LnhtbERPS4vCMBC+C/sfwizsTdOuIFKNIpWCJ8EH6HFsxrbY&#10;TGqTrd1/bwTB23x8z5kve1OLjlpXWVYQjyIQxLnVFRcKjodsOAXhPLLG2jIp+CcHy8XXYI6Jtg/e&#10;Ubf3hQgh7BJUUHrfJFK6vCSDbmQb4sBdbWvQB9gWUrf4COGmlr9RNJEGKw4NJTaUlpTf9n9GwTmb&#10;ntZypdP04rfH7fh2x6ucKPXz3a9mIDz1/iN+uzc6zI/iGF7fhB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3+GjBAAAA3QAAAA8AAAAAAAAAAAAAAAAAmAIAAGRycy9kb3du&#10;cmV2LnhtbFBLBQYAAAAABAAEAPUAAACGAwAAAAA=&#10;" path="m,49l11,46r,6l16,57r14,l32,54r3,-5l35,35,30,30,21,27r-5,3l11,35,2,33,8,,41,r,8l16,8,13,24,24,19r8,3l38,27r5,3l43,35r3,6l43,49r,5l35,63r-5,2l13,65,8,63,2,54,,49xe" fillcolor="black" strokeweight="0">
                    <v:path arrowok="t" o:connecttype="custom" o:connectlocs="0,49;11,46;11,52;16,57;30,57;32,54;35,49;35,35;30,30;21,27;16,30;11,35;2,33;8,0;41,0;41,8;16,8;13,24;24,19;32,22;38,27;43,30;43,35;46,41;43,49;43,54;35,63;30,65;13,65;8,63;2,54;0,49" o:connectangles="0,0,0,0,0,0,0,0,0,0,0,0,0,0,0,0,0,0,0,0,0,0,0,0,0,0,0,0,0,0,0,0"/>
                  </v:shape>
                  <v:line id="Line 1082" o:spid="_x0000_s2011" style="position:absolute;flip:y;visibility:visible;mso-wrap-style:square" from="1157,3939" to="1158,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bDvcEAAADdAAAADwAAAGRycy9kb3ducmV2LnhtbESPT4vCQAzF7wt+hyGCt3WqB1m6TsVV&#10;RK/+6T10YlvayZRm1PrtHUHYW8J7eb+X5WpwrbpTL7VnA7NpAoq48Lbm0sDlvPv+ASUB2WLrmQw8&#10;SWCVjb6WmFr/4CPdT6FUMYQlRQNVCF2qtRQVOZSp74ijdvW9wxDXvtS2x0cMd62eJ8lCO6w5Eirs&#10;aFNR0ZxuLkL+cnvc8r7Z5GLtdS2t30luzGQ8rH9BBRrCv/lzfbCxfjKbw/ubOILO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1sO9wQAAAN0AAAAPAAAAAAAAAAAAAAAA&#10;AKECAABkcnMvZG93bnJldi54bWxQSwUGAAAAAAQABAD5AAAAjwMAAAAA&#10;" strokeweight=".15pt"/>
                  <v:line id="Line 1083" o:spid="_x0000_s2012" style="position:absolute;visibility:visible;mso-wrap-style:square" from="1157,2541" to="1158,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qE8QAAADdAAAADwAAAGRycy9kb3ducmV2LnhtbERPTWvCQBC9F/oflin0VnejIBpdRQSL&#10;9NDW6MHjkB2TaHY2zW5j/PduoeBtHu9z5sve1qKj1leONSQDBYI4d6biQsNhv3mbgPAB2WDtmDTc&#10;yMNy8fw0x9S4K++oy0IhYgj7FDWUITSplD4vyaIfuIY4cifXWgwRtoU0LV5juK3lUKmxtFhxbCix&#10;oXVJ+SX7tRo2nx919p7tku5ozl9q/DNdTb6N1q8v/WoGIlAfHuJ/99bE+SoZwd838QS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9ioTxAAAAN0AAAAPAAAAAAAAAAAA&#10;AAAAAKECAABkcnMvZG93bnJldi54bWxQSwUGAAAAAAQABAD5AAAAkgMAAAAA&#10;" strokeweight=".15pt"/>
                  <v:shape id="Freeform 1084" o:spid="_x0000_s2013" style="position:absolute;left:1133;top:4079;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76kcIA&#10;AADdAAAADwAAAGRycy9kb3ducmV2LnhtbERP32vCMBB+H+x/CDfY25q6OSmdUUahKr5Zx56P5NYW&#10;m0tJonb//SIIe7uP7+ct15MdxIV86B0rmGU5CGLtTM+tgq9j/VKACBHZ4OCYFPxSgPXq8WGJpXFX&#10;PtClia1IIRxKVNDFOJZSBt2RxZC5kThxP85bjAn6VhqP1xRuB/ma5wtpsefU0OFIVUf61JytArPV&#10;m+LwpvfzLX5jdfa2Pr1vlHp+mj4/QESa4r/47t6ZND+fzeH2TTp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nvqRwgAAAN0AAAAPAAAAAAAAAAAAAAAAAJgCAABkcnMvZG93&#10;bnJldi54bWxQSwUGAAAAAAQABAD1AAAAhwMAAAAA&#10;" path="m,35l3,24,5,16r,-5l14,2,19,r8,l33,2r5,6l44,19r,8l46,35,44,46r,8l41,60r-6,5l30,68r-14,l14,65,8,63,3,46,,35xm11,35r,17l14,57r5,3l30,60r3,-3l35,52r,-33l33,13,22,8r-6,3l14,13r-3,6l11,35xe" fillcolor="black" strokeweight="0">
                    <v:path arrowok="t" o:connecttype="custom" o:connectlocs="0,35;3,24;5,16;5,11;14,2;19,0;27,0;33,2;38,8;44,19;44,27;46,35;44,46;44,54;41,60;35,65;30,68;16,68;14,65;8,63;3,46;0,35;11,35;11,52;14,57;19,60;30,60;33,57;35,52;35,19;33,13;22,8;16,11;14,13;11,19;11,35" o:connectangles="0,0,0,0,0,0,0,0,0,0,0,0,0,0,0,0,0,0,0,0,0,0,0,0,0,0,0,0,0,0,0,0,0,0,0,0"/>
                    <o:lock v:ext="edit" verticies="t"/>
                  </v:shape>
                  <v:line id="Line 1085" o:spid="_x0000_s2014" style="position:absolute;flip:y;visibility:visible;mso-wrap-style:square" from="1538,3939" to="1539,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9bycEAAADdAAAADwAAAGRycy9kb3ducmV2LnhtbESPT4vCQAzF78J+hyHC3nSqsLJUx+If&#10;ZL3q2nvoxLa0kynNrHa/vSMI3hLey/u9rLLBtepGvdSeDcymCSjiwtuaSwOX38PkG5QEZIutZzLw&#10;TwLZ+mO0wtT6O5/odg6liiEsKRqoQuhSraWoyKFMfUcctavvHYa49qW2Pd5juGv1PEkW2mHNkVBh&#10;R7uKiub85yJkm9vTnn+aXS7WXjfS+oPkxnyOh80SVKAhvM2v66ON9ZPZFzy/iSPo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P1vJwQAAAN0AAAAPAAAAAAAAAAAAAAAA&#10;AKECAABkcnMvZG93bnJldi54bWxQSwUGAAAAAAQABAD5AAAAjwMAAAAA&#10;" strokeweight=".15pt"/>
                  <v:line id="Line 1086" o:spid="_x0000_s2015" style="position:absolute;visibility:visible;mso-wrap-style:square" from="1538,2541" to="1539,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GJi8QAAADdAAAADwAAAGRycy9kb3ducmV2LnhtbERPTWvCQBC9F/wPywje6m56CDa6iggW&#10;8dDW1IPHITsm0exszK4x/ffdQqG3ebzPWawG24ieOl871pBMFQjiwpmaSw3Hr+3zDIQPyAYbx6Th&#10;mzyslqOnBWbGPfhAfR5KEUPYZ6ihCqHNpPRFRRb91LXEkTu7zmKIsCul6fARw20jX5RKpcWaY0OF&#10;LW0qKq753WrYvu+b/C0/JP3JXD5Uentdzz6N1pPxsJ6DCDSEf/Gfe2fifJWk8PtNPEE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gYmLxAAAAN0AAAAPAAAAAAAAAAAA&#10;AAAAAKECAABkcnMvZG93bnJldi54bWxQSwUGAAAAAAQABAD5AAAAkgMAAAAA&#10;" strokeweight=".15pt"/>
                  <v:shape id="Freeform 1087" o:spid="_x0000_s2016" style="position:absolute;left:1513;top:4081;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Wg8QA&#10;AADdAAAADwAAAGRycy9kb3ducmV2LnhtbERPS4vCMBC+L/gfwgheljXVw6rVKFoQ9eDBB4vHoZlt&#10;yjaT0kRt//1GWNjbfHzPWaxaW4kHNb50rGA0TEAQ506XXCi4XrYfUxA+IGusHJOCjjyslr23Baba&#10;PflEj3MoRAxhn6ICE0KdSulzQxb90NXEkft2jcUQYVNI3eAzhttKjpPkU1osOTYYrCkzlP+c71bB&#10;9njLLt1uQ1n9fv+adMdZZg4zpQb9dj0HEagN/+I/917H+cloAq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NVoPEAAAA3QAAAA8AAAAAAAAAAAAAAAAAmAIAAGRycy9k&#10;b3ducmV2LnhtbFBLBQYAAAAABAAEAPUAAACJAwAAAAA=&#10;" path="m,50l11,47r,5l17,58r13,l33,55r3,-5l36,36,30,31,22,28r-5,3l11,36,3,33,8,,41,r,9l17,9,14,25r5,-3l36,22r3,6l41,31r6,10l44,50r,5l36,63r-6,3l14,66,8,63,3,55,,50xe" fillcolor="black" strokeweight="0">
                    <v:path arrowok="t" o:connecttype="custom" o:connectlocs="0,50;11,47;11,52;17,58;30,58;33,55;36,50;36,36;30,31;22,28;17,31;11,36;3,33;8,0;41,0;41,9;17,9;14,25;19,22;36,22;39,28;41,31;47,41;44,50;44,55;36,63;30,66;14,66;8,63;3,55;0,50" o:connectangles="0,0,0,0,0,0,0,0,0,0,0,0,0,0,0,0,0,0,0,0,0,0,0,0,0,0,0,0,0,0,0"/>
                  </v:shape>
                  <v:line id="Line 1088" o:spid="_x0000_s2017" style="position:absolute;flip:y;visibility:visible;mso-wrap-style:square" from="1915,3939" to="191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70V8AAAADdAAAADwAAAGRycy9kb3ducmV2LnhtbESPS4vCQAzH78J+hyELe9OpHpalOooP&#10;xL366D10YlvsZEozav325rCwt4T8H78sVkNozYN6aSI7mE4yMMRl9A1XDi7n/fgHjCRkj21kcvAi&#10;gdXyY7TA3McnH+lxSpXREJYcHdQpdbm1UtYUUCaxI9bbNfYBk659ZX2PTw0PrZ1l2bcN2LA21NjR&#10;tqbydroHLdkU/rjjw21biPfXtbRxL4VzX5/Deg4m0ZD+xX/uX6/42VRx9RsdwS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9FfAAAAA3QAAAA8AAAAAAAAAAAAAAAAA&#10;oQIAAGRycy9kb3ducmV2LnhtbFBLBQYAAAAABAAEAPkAAACOAwAAAAA=&#10;" strokeweight=".15pt"/>
                  <v:line id="Line 1089" o:spid="_x0000_s2018" style="position:absolute;visibility:visible;mso-wrap-style:square" from="1915,2541" to="1916,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4d+cQAAADdAAAADwAAAGRycy9kb3ducmV2LnhtbERPTWvCQBC9F/wPywi91d30IBpdRQSl&#10;9FBr9OBxyI5JNDsbs9sY/323UPA2j/c582Vva9FR6yvHGpKRAkGcO1NxoeF42LxNQPiAbLB2TBoe&#10;5GG5GLzMMTXuznvqslCIGMI+RQ1lCE0qpc9LsuhHriGO3Nm1FkOEbSFNi/cYbmv5rtRYWqw4NpTY&#10;0Lqk/Jr9WA2br88622b7pDuZy06Nb9PV5Nto/TrsVzMQgfrwFP+7P0ycr5Ip/H0TT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Hh35xAAAAN0AAAAPAAAAAAAAAAAA&#10;AAAAAKECAABkcnMvZG93bnJldi54bWxQSwUGAAAAAAQABAD5AAAAkgMAAAAA&#10;" strokeweight=".15pt"/>
                  <v:shape id="Freeform 1090" o:spid="_x0000_s2019" style="position:absolute;left:1874;top:4079;width:25;height:68;visibility:visible;mso-wrap-style:square;v-text-anchor:top" coordsize="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KBMYA&#10;AADdAAAADwAAAGRycy9kb3ducmV2LnhtbESPT2sCQQzF70K/w5BCL6Iz9SC6Okppa+lF8C94DDtx&#10;d3Ens+xMdeunbw4Fbwnv5b1f5svO1+pKbawCW3gdGlDEeXAVFxYO+9VgAiomZId1YLLwSxGWi6fe&#10;HDMXbryl6y4VSkI4ZmihTKnJtI55SR7jMDTEop1D6zHJ2hbatXiTcF/rkTFj7bFiaSixofeS8svu&#10;x1uYxsvnR4q+P6H7Zn1cVcF8rU/Wvjx3bzNQibr0MP9ffzvBNyPhl29kBL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WKBMYAAADdAAAADwAAAAAAAAAAAAAAAACYAgAAZHJz&#10;L2Rvd25yZXYueG1sUEsFBgAAAAAEAAQA9QAAAIsDAAAAAA==&#10;" path="m25,68r-11,l14,16r-3,3l6,22,3,24,,24,,16,6,13,14,5,17,r8,l25,68xe" fillcolor="black" strokeweight="0">
                    <v:path arrowok="t" o:connecttype="custom" o:connectlocs="25,68;14,68;14,16;11,19;6,22;3,24;0,24;0,16;6,13;14,5;17,0;25,0;25,68" o:connectangles="0,0,0,0,0,0,0,0,0,0,0,0,0"/>
                  </v:shape>
                  <v:shape id="Freeform 1091" o:spid="_x0000_s2020" style="position:absolute;left:1918;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mscQA&#10;AADdAAAADwAAAGRycy9kb3ducmV2LnhtbERPS4vCMBC+L/gfwgje1lQpslSjFFHWXU8+Lt6GZmyL&#10;zaQmWe3urzfCgrf5+J4zW3SmETdyvrasYDRMQBAXVtdcKjge1u8fIHxA1thYJgW/5GEx773NMNP2&#10;zju67UMpYgj7DBVUIbSZlL6oyKAf2pY4cmfrDIYIXSm1w3sMN40cJ8lEGqw5NlTY0rKi4rL/MQrS&#10;1fbza5en31162ZbNXz65utNVqUG/y6cgAnXhJf53b3Scn4xH8Pw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FZrHEAAAA3QAAAA8AAAAAAAAAAAAAAAAAmAIAAGRycy9k&#10;b3ducmV2LnhtbFBLBQYAAAAABAAEAPUAAACJAwAAAAA=&#10;" path="m,35l3,24,6,16r,-5l14,2,19,r9,l33,2r6,6l44,19r,8l47,35,44,46r,8l41,60r-5,5l30,68r-11,l8,63,3,46,,35xm11,35r,17l14,57r5,3l30,60r3,-3l36,52r,-33l33,13,22,8r-5,3l14,13r-3,6l11,35xe" fillcolor="black" strokeweight="0">
                    <v:path arrowok="t" o:connecttype="custom" o:connectlocs="0,35;3,24;6,16;6,11;14,2;19,0;28,0;33,2;39,8;44,19;44,27;47,35;44,46;44,54;41,60;36,65;30,68;19,68;8,63;3,46;0,35;11,35;11,52;14,57;19,60;30,60;33,57;36,52;36,19;33,13;22,8;17,11;14,13;11,19;11,35" o:connectangles="0,0,0,0,0,0,0,0,0,0,0,0,0,0,0,0,0,0,0,0,0,0,0,0,0,0,0,0,0,0,0,0,0,0,0"/>
                    <o:lock v:ext="edit" verticies="t"/>
                  </v:shape>
                  <v:line id="Line 1092" o:spid="_x0000_s2021" style="position:absolute;flip:y;visibility:visible;mso-wrap-style:square" from="2293,3939" to="2294,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oJAMEAAADdAAAADwAAAGRycy9kb3ducmV2LnhtbESPT4vCQAzF7wt+hyGCt3W6PchSHYvr&#10;Inr1T++hE9vSTqY0s1q/vSMIe0t4L+/3sspH16kbDdJ4NvA1T0ARl942XBm4nHef36AkIFvsPJOB&#10;Bwnk68nHCjPr73yk2ylUKoawZGigDqHPtJayJocy9z1x1K5+cBjiOlTaDniP4a7TaZIstMOGI6HG&#10;nrY1le3pz0XIT2GPv7xvt4VYe91I53dSGDObjpslqEBj+De/rw821k/SFF7fxBH0+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ugkAwQAAAN0AAAAPAAAAAAAAAAAAAAAA&#10;AKECAABkcnMvZG93bnJldi54bWxQSwUGAAAAAAQABAD5AAAAjwMAAAAA&#10;" strokeweight=".15pt"/>
                  <v:line id="Line 1093" o:spid="_x0000_s2022" style="position:absolute;visibility:visible;mso-wrap-style:square" from="2293,2541" to="2294,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rgrsUAAADdAAAADwAAAGRycy9kb3ducmV2LnhtbERPTWvCQBC9C/6HZYTedDcWxKauEgSl&#10;9NBq9NDjkJ0mqdnZmN3G9N93C0Jv83ifs9oMthE9db52rCGZKRDEhTM1lxrOp910CcIHZIONY9Lw&#10;Qx426/FohalxNz5Sn4dSxBD2KWqoQmhTKX1RkUU/cy1x5D5dZzFE2JXSdHiL4baRc6UW0mLNsaHC&#10;lrYVFZf822rYvb02+T4/Jv2H+XpXi+tTtjwYrR8mQ/YMItAQ/sV394uJ89X8Ef6+iSf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rgrsUAAADdAAAADwAAAAAAAAAA&#10;AAAAAAChAgAAZHJzL2Rvd25yZXYueG1sUEsFBgAAAAAEAAQA+QAAAJMDAAAAAA==&#10;" strokeweight=".15pt"/>
                  <v:shape id="Freeform 1094" o:spid="_x0000_s2023" style="position:absolute;left:2252;top:4079;width:25;height:68;visibility:visible;mso-wrap-style:square;v-text-anchor:top" coordsize="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6MB8QA&#10;AADdAAAADwAAAGRycy9kb3ducmV2LnhtbERPTWsCMRC9C/0PYQpepCaVInY1ilgVL4JuW+hx2Iy7&#10;i5vJsom69dcbQfA2j/c5k1lrK3GmxpeONbz3FQjizJmScw0/36u3EQgfkA1WjknDP3mYTV86E0yM&#10;u/CezmnIRQxhn6CGIoQ6kdJnBVn0fVcTR+7gGoshwiaXpsFLDLeVHCg1lBZLjg0F1rQoKDumJ6vh&#10;0x+XX8Hb3oiuu+3vqnRqvf3TuvvazscgArXhKX64NybOV4MPuH8TT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ujAfEAAAA3QAAAA8AAAAAAAAAAAAAAAAAmAIAAGRycy9k&#10;b3ducmV2LnhtbFBLBQYAAAAABAAEAPUAAACJAwAAAAA=&#10;" path="m25,68r-11,l14,16r-3,3l6,22,3,24,,24,,16,6,13,14,5,16,r9,l25,68xe" fillcolor="black" strokeweight="0">
                    <v:path arrowok="t" o:connecttype="custom" o:connectlocs="25,68;14,68;14,16;11,19;6,22;3,24;0,24;0,16;6,13;14,5;16,0;25,0;25,68" o:connectangles="0,0,0,0,0,0,0,0,0,0,0,0,0"/>
                  </v:shape>
                  <v:shape id="Freeform 1095" o:spid="_x0000_s2024" style="position:absolute;left:2296;top:408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E18MA&#10;AADdAAAADwAAAGRycy9kb3ducmV2LnhtbERP3WrCMBS+H+wdwhl4NxNFx6hGkbGCCh2s2wMcmmNb&#10;2pyUJGp9eyMMdnc+vt+z3o62FxfyoXWsYTZVIIgrZ1quNfz+5K/vIEJENtg7Jg03CrDdPD+tMTPu&#10;yt90KWMtUgiHDDU0MQ6ZlKFqyGKYuoE4cSfnLcYEfS2Nx2sKt72cK/UmLbacGhoc6KOhqivPVsOh&#10;98silLPuszjmi2L31eWHWmk9eRl3KxCRxvgv/nPvTZqv5kt4fJNO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nE18MAAADdAAAADwAAAAAAAAAAAAAAAACYAgAAZHJzL2Rv&#10;d25yZXYueG1sUEsFBgAAAAAEAAQA9QAAAIgDAAAAAA==&#10;" path="m,50l11,47r,5l16,58r14,l33,55r2,-5l35,36,30,31,22,28r-6,3l11,36,3,33,8,,41,r,9l16,9,13,25r6,-3l35,22r3,6l44,31r,5l46,41r-2,9l44,55r-9,8l30,66r-17,l8,63,3,55,,50xe" fillcolor="black" strokeweight="0">
                    <v:path arrowok="t" o:connecttype="custom" o:connectlocs="0,50;11,47;11,52;16,58;30,58;33,55;35,50;35,36;30,31;22,28;16,31;11,36;3,33;8,0;41,0;41,9;16,9;13,25;19,22;35,22;38,28;44,31;44,36;46,41;44,50;44,55;35,63;30,66;13,66;8,63;3,55;0,50" o:connectangles="0,0,0,0,0,0,0,0,0,0,0,0,0,0,0,0,0,0,0,0,0,0,0,0,0,0,0,0,0,0,0,0"/>
                  </v:shape>
                  <v:line id="Line 1096" o:spid="_x0000_s2025" style="position:absolute;flip:y;visibility:visible;mso-wrap-style:square" from="2673,3939" to="2674,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EPA8EAAADdAAAADwAAAGRycy9kb3ducmV2LnhtbESPT4vCQAzF78J+hyHC3uxUDyLVqaiL&#10;uFf/9B46sS3tZEozavfb7ywseEt4L+/3stmOrlNPGqTxbGCepKCIS28brgzcrsfZCpQEZIudZzLw&#10;QwLb/GOywcz6F5/peQmViiEsGRqoQ+gzraWsyaEkvieO2t0PDkNch0rbAV8x3HV6kaZL7bDhSKix&#10;p0NNZXt5uAjZF/b8xaf2UIi19510/iiFMZ/TcbcGFWgMb/P/9beN9dPFEv6+iSPo/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gQ8DwQAAAN0AAAAPAAAAAAAAAAAAAAAA&#10;AKECAABkcnMvZG93bnJldi54bWxQSwUGAAAAAAQABAD5AAAAjwMAAAAA&#10;" strokeweight=".15pt"/>
                  <v:line id="Line 1097" o:spid="_x0000_s2026" style="position:absolute;visibility:visible;mso-wrap-style:square" from="2673,2541" to="2674,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HmrcQAAADdAAAADwAAAGRycy9kb3ducmV2LnhtbERPPW/CMBDdkfgP1iF1AxsGCgGDEBJV&#10;1aGFwMB4io8kEJ/T2A3pv68rIbHd0/u85bqzlWip8aVjDeORAkGcOVNyruF03A1nIHxANlg5Jg2/&#10;5GG96veWmBh35wO1achFDGGfoIYihDqR0mcFWfQjVxNH7uIaiyHCJpemwXsMt5WcKDWVFkuODQXW&#10;tC0ou6U/VsPu86NK39LDuD2b65eafs83s73R+mXQbRYgAnXhKX64302cryav8P9NPEG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oeatxAAAAN0AAAAPAAAAAAAAAAAA&#10;AAAAAKECAABkcnMvZG93bnJldi54bWxQSwUGAAAAAAQABAD5AAAAkgMAAAAA&#10;" strokeweight=".15pt"/>
                  <v:shape id="Freeform 1098" o:spid="_x0000_s2027" style="position:absolute;left:2624;top:4079;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O7tMcA&#10;AADdAAAADwAAAGRycy9kb3ducmV2LnhtbESPT0/DMAzF75P4DpGRuEws2Q7TVJpNDDEJjvuDBDer&#10;MW2hcaokrGWffj4gcbP1nt/7udyMvlNniqkNbGE+M6CIq+Bari2cjrv7FaiUkR12gcnCLyXYrG8m&#10;JRYuDLyn8yHXSkI4FWihybkvtE5VQx7TLPTEon2G6DHLGmvtIg4S7ju9MGapPbYsDQ329NRQ9X34&#10;8RbM9DIMH89x/va1Y718D9vL9nW09u52fHwAlWnM/+a/6xcn+GYhu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Tu7THAAAA3QAAAA8AAAAAAAAAAAAAAAAAmAIAAGRy&#10;cy9kb3ducmV2LnhtbFBLBQYAAAAABAAEAPUAAACMAwAAAAA=&#10;" path="m44,60r,8l,68,,63,6,52r5,-3l30,30,36,19,33,13r,-2l28,8,17,8r-3,3l11,16r,3l,19,6,8,8,5,14,2,22,r6,l38,5r3,6l44,19r,3l38,33,19,52r-5,2l14,57r-3,3l44,60xe" fillcolor="black" strokeweight="0">
                    <v:path arrowok="t" o:connecttype="custom" o:connectlocs="44,60;44,68;0,68;0,63;6,52;11,49;30,30;36,19;33,13;33,11;28,8;17,8;14,11;11,16;11,19;0,19;6,8;8,5;14,2;22,0;28,0;38,5;41,11;44,19;44,22;38,33;19,52;14,54;14,57;11,60;44,60" o:connectangles="0,0,0,0,0,0,0,0,0,0,0,0,0,0,0,0,0,0,0,0,0,0,0,0,0,0,0,0,0,0,0"/>
                  </v:shape>
                  <v:shape id="Freeform 1099" o:spid="_x0000_s2028" style="position:absolute;left:2676;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Nqt8QA&#10;AADdAAAADwAAAGRycy9kb3ducmV2LnhtbERPS2vCQBC+F/wPywi91Y0SpEZXCdJiqycfF29DdkyC&#10;2dm4u2raX98VCt7m43vObNGZRtzI+dqyguEgAUFcWF1zqeCw/3x7B+EDssbGMin4IQ+Lee9lhpm2&#10;d97SbRdKEUPYZ6igCqHNpPRFRQb9wLbEkTtZZzBE6EqpHd5juGnkKEnG0mDNsaHClpYVFefd1ShI&#10;Pzar722errv0vCmb33x8cceLUq/9Lp+CCNSFp/jf/aXj/GQ0gcc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zarfEAAAA3QAAAA8AAAAAAAAAAAAAAAAAmAIAAGRycy9k&#10;b3ducmV2LnhtbFBLBQYAAAAABAAEAPUAAACJAwAAAAA=&#10;" path="m,35l3,24,6,16r,-5l14,2,19,r9,l33,2r5,6l44,19r,8l47,35,44,46r,8l41,60r-5,5l30,68r-11,l8,63,3,46,,35xm11,35r,17l14,57r5,3l30,60r3,-3l36,52r,-33l33,13,22,8r-5,3l14,13r-3,6l11,35xe" fillcolor="black" strokeweight="0">
                    <v:path arrowok="t" o:connecttype="custom" o:connectlocs="0,35;3,24;6,16;6,11;14,2;19,0;28,0;33,2;38,8;44,19;44,27;47,35;44,46;44,54;41,60;36,65;30,68;19,68;8,63;3,46;0,35;11,35;11,52;14,57;19,60;30,60;33,57;36,52;36,19;33,13;22,8;17,11;14,13;11,19;11,35" o:connectangles="0,0,0,0,0,0,0,0,0,0,0,0,0,0,0,0,0,0,0,0,0,0,0,0,0,0,0,0,0,0,0,0,0,0,0"/>
                    <o:lock v:ext="edit" verticies="t"/>
                  </v:shape>
                  <v:line id="Line 1100" o:spid="_x0000_s2029" style="position:absolute;flip:y;visibility:visible;mso-wrap-style:square" from="3051,3939" to="3052,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kMcAAAADdAAAADwAAAGRycy9kb3ducmV2LnhtbESPTWvCQBCG74L/YRnBm25aoUjqKtYi&#10;elWb+5Adk2B2NmS2mv575yD0NsO8H8+sNkNozZ16aSI7eJtnYIjL6BuuHPxc9rMlGEnIHtvI5OCP&#10;BDbr8WiFuY8PPtH9nCqjISw5OqhT6nJrpawpoMxjR6y3a+wDJl37yvoeHxoeWvueZR82YMPaUGNH&#10;u5rK2/k3aMlX4U/ffLjtCvH+upU27qVwbjoZtp9gEg3pX/xyH73iZwvl1290BLt+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9pDHAAAAA3QAAAA8AAAAAAAAAAAAAAAAA&#10;oQIAAGRycy9kb3ducmV2LnhtbFBLBQYAAAAABAAEAPkAAACOAwAAAAA=&#10;" strokeweight=".15pt"/>
                  <v:line id="Line 1101" o:spid="_x0000_s2030" style="position:absolute;visibility:visible;mso-wrap-style:square" from="3051,2541" to="3052,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1Nn8QAAADdAAAADwAAAGRycy9kb3ducmV2LnhtbERPTWvCQBC9F/oflin0VnejIBpdRQSL&#10;9NDW6MHjkB2TaHY2zW5j/PduoeBtHu9z5sve1qKj1leONSQDBYI4d6biQsNhv3mbgPAB2WDtmDTc&#10;yMNy8fw0x9S4K++oy0IhYgj7FDWUITSplD4vyaIfuIY4cifXWgwRtoU0LV5juK3lUKmxtFhxbCix&#10;oXVJ+SX7tRo2nx919p7tku5ozl9q/DNdTb6N1q8v/WoGIlAfHuJ/99bE+WqUwN838QS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3U2fxAAAAN0AAAAPAAAAAAAAAAAA&#10;AAAAAKECAABkcnMvZG93bnJldi54bWxQSwUGAAAAAAQABAD5AAAAkgMAAAAA&#10;" strokeweight=".15pt"/>
                  <v:shape id="Freeform 1102" o:spid="_x0000_s2031" style="position:absolute;left:3002;top:4079;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ag8MA&#10;AADdAAAADwAAAGRycy9kb3ducmV2LnhtbERPS2sCMRC+C/0PYYReiiYqiKxG0VKhPfoo1NuwGXe3&#10;3UyWJHW3/nojFLzNx/ecxaqztbiQD5VjDaOhAkGcO1NxoeF42A5mIEJENlg7Jg1/FGC1fOotMDOu&#10;5R1d9rEQKYRDhhrKGJtMypCXZDEMXUOcuLPzFmOCvpDGY5vCbS3HSk2lxYpTQ4kNvZaU/+x/rQb1&#10;cm3b05sffX5vWU6/3Oa6+ei0fu536zmISF18iP/d7ybNV5Mx3L9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Iag8MAAADdAAAADwAAAAAAAAAAAAAAAACYAgAAZHJzL2Rv&#10;d25yZXYueG1sUEsFBgAAAAAEAAQA9QAAAIgDAAAAAA==&#10;" path="m44,60r,8l,68,,63,5,52r6,-3l30,30,35,19,33,13r,-2l27,8,16,8r-3,3l11,16r,3l,19,5,8,8,5,13,2,22,r5,l38,5r3,6l44,19r,3l38,33,19,52r-6,2l13,57r-2,3l44,60xe" fillcolor="black" strokeweight="0">
                    <v:path arrowok="t" o:connecttype="custom" o:connectlocs="44,60;44,68;0,68;0,63;5,52;11,49;30,30;35,19;33,13;33,11;27,8;16,8;13,11;11,16;11,19;0,19;5,8;8,5;13,2;22,0;27,0;38,5;41,11;44,19;44,22;38,33;19,52;13,54;13,57;11,60;44,60" o:connectangles="0,0,0,0,0,0,0,0,0,0,0,0,0,0,0,0,0,0,0,0,0,0,0,0,0,0,0,0,0,0,0"/>
                  </v:shape>
                  <v:shape id="Freeform 1103" o:spid="_x0000_s2032" style="position:absolute;left:3054;top:408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Vv5cMA&#10;AADdAAAADwAAAGRycy9kb3ducmV2LnhtbERP3WrCMBS+H+wdwhnsbibOOUY1igwLU6hgtwc4NMe2&#10;tDkpSdTu7ZeB4N35+H7Pcj3aXlzIh9axhulEgSCunGm51vDznb98gAgR2WDvmDT8UoD16vFhiZlx&#10;Vz7SpYy1SCEcMtTQxDhkUoaqIYth4gbixJ2ctxgT9LU0Hq8p3PbyVal3abHl1NDgQJ8NVV15thp2&#10;vZ8XoZx222KfvxWbQ5fvaqX189O4WYCINMa7+Ob+Mmm+ms3g/5t0gl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Vv5cMAAADdAAAADwAAAAAAAAAAAAAAAACYAgAAZHJzL2Rv&#10;d25yZXYueG1sUEsFBgAAAAAEAAQA9QAAAIgDAAAAAA==&#10;" path="m,50l11,47r,5l16,58r14,l33,55r2,-5l35,36,30,31,22,28r-6,3l11,36,3,33,8,,41,r,9l16,9,13,25r6,-3l35,22r3,6l44,31r,5l46,41r-2,9l44,55r-9,8l30,66r-17,l8,63,3,55,,50xe" fillcolor="black" strokeweight="0">
                    <v:path arrowok="t" o:connecttype="custom" o:connectlocs="0,50;11,47;11,52;16,58;30,58;33,55;35,50;35,36;30,31;22,28;16,31;11,36;3,33;8,0;41,0;41,9;16,9;13,25;19,22;35,22;38,28;44,31;44,36;46,41;44,50;44,55;35,63;30,66;13,66;8,63;3,55;0,50" o:connectangles="0,0,0,0,0,0,0,0,0,0,0,0,0,0,0,0,0,0,0,0,0,0,0,0,0,0,0,0,0,0,0,0"/>
                  </v:shape>
                </v:group>
                <v:group id="Group 1104" o:spid="_x0000_s2033" style="position:absolute;left:7346;top:14852;width:19552;height:11481" coordorigin="1157,2339" coordsize="3079,1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2l3cMAAADdAAAADwAAAGRycy9kb3ducmV2LnhtbERPS4vCMBC+L/gfwgje&#10;1rTqilSjiLjiQQQfIN6GZmyLzaQ02bb++82CsLf5+J6zWHWmFA3VrrCsIB5GIIhTqwvOFFwv358z&#10;EM4jaywtk4IXOVgtex8LTLRt+UTN2WcihLBLUEHufZVI6dKcDLqhrYgD97C1QR9gnUldYxvCTSlH&#10;UTSVBgsODTlWtMkpfZ5/jIJdi+16HG+bw/Oxed0vX8fbISalBv1uPQfhqfP/4rd7r8P8a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zaXdwwAAAN0AAAAP&#10;AAAAAAAAAAAAAAAAAKoCAABkcnMvZG93bnJldi54bWxQSwUGAAAAAAQABAD6AAAAmgMAAAAA&#10;">
                  <v:line id="Line 1105" o:spid="_x0000_s2034" style="position:absolute;flip:y;visibility:visible;mso-wrap-style:square" from="3431,3939" to="3432,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HqcMAAADdAAAADwAAAGRycy9kb3ducmV2LnhtbESPQWvDMAyF74X9B6PBbo2zjo2R1S1d&#10;R+iuSZu7iNUkNJZD5DbZv68Hg90k3tP7ntbb2fXqRqN0ng08Jyko4trbjhsDp2O+fAclAdli75kM&#10;/JDAdvOwWGNm/cQF3crQqBjCkqGBNoQh01rqlhxK4gfiqJ396DDEdWy0HXGK4a7XqzR90w47joQW&#10;B9q3VF/Kq4uQz8oWX3y47Cux9ryT3udSGfP0OO8+QAWaw7/57/rbxvrpyyv8fhNH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B6nDAAAA3QAAAA8AAAAAAAAAAAAA&#10;AAAAoQIAAGRycy9kb3ducmV2LnhtbFBLBQYAAAAABAAEAPkAAACRAwAAAAA=&#10;" strokeweight=".15pt"/>
                  <v:line id="Line 1106" o:spid="_x0000_s2035" style="position:absolute;visibility:visible;mso-wrap-style:square" from="3431,2541" to="3432,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TV68QAAADdAAAADwAAAGRycy9kb3ducmV2LnhtbERPTWvCQBC9F/oflil4q7taCBpdRQRL&#10;8aA19tDjkB2TtNnZNLvG+O9doeBtHu9z5sve1qKj1leONYyGCgRx7kzFhYav4+Z1AsIHZIO1Y9Jw&#10;JQ/LxfPTHFPjLnygLguFiCHsU9RQhtCkUvq8JIt+6BriyJ1cazFE2BbStHiJ4baWY6USabHi2FBi&#10;Q+uS8t/sbDVsdts6e88Oo+7b/OxV8jddTT6N1oOXfjUDEagPD/G/+8PE+eotgfs38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NNXrxAAAAN0AAAAPAAAAAAAAAAAA&#10;AAAAAKECAABkcnMvZG93bnJldi54bWxQSwUGAAAAAAQABAD5AAAAkgMAAAAA&#10;" strokeweight=".15pt"/>
                  <v:shape id="Freeform 1107" o:spid="_x0000_s2036" style="position:absolute;left:3382;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XxzsIA&#10;AADdAAAADwAAAGRycy9kb3ducmV2LnhtbERP22rCQBB9L/gPywi+1U0VL0Q3UiwtQl8a2w8YdqdJ&#10;SHY2ZKca/74rFPo2h3Od/WH0nbrQEJvABp7mGShiG1zDlYGvz9fHLagoyA67wGTgRhEOxeRhj7kL&#10;Vy7pcpZKpRCOORqoRfpc62hr8hjnoSdO3HcYPEqCQ6XdgNcU7ju9yLK19thwaqixp2NNtj3/eAPS&#10;3j46e6LNy2L9Jqt3Px6jLY2ZTcfnHSihUf7Ff+6TS/Oz5Qbu36QTd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fHOwgAAAN0AAAAPAAAAAAAAAAAAAAAAAJgCAABkcnMvZG93&#10;bnJldi54bWxQSwUGAAAAAAQABAD1AAAAhwMAAAAA&#10;" path="m,52l11,49r,5l14,57r5,3l30,60r3,-3l36,52r,-9l33,38,30,35r-11,l19,27r9,l33,22r,-9l28,8r-9,l14,11r,2l11,19r-8,l3,13,6,8,8,5,14,2,22,r6,l33,2r5,6l41,13r,9l38,24r-2,6l33,30r5,3l41,38r3,3l44,43r3,3l44,54r-6,9l33,65r-3,3l14,68,8,65,3,57,,52xe" fillcolor="black" strokeweight="0">
                    <v:path arrowok="t" o:connecttype="custom" o:connectlocs="0,52;11,49;11,54;14,57;19,60;30,60;33,57;36,52;36,43;33,38;30,35;19,35;19,27;28,27;33,22;33,13;28,8;19,8;14,11;14,13;11,19;3,19;3,13;6,8;8,5;14,2;22,0;28,0;33,2;38,8;41,13;41,22;38,24;36,30;33,30;38,33;41,38;44,41;44,43;47,46;44,54;38,63;33,65;30,68;14,68;8,65;3,57;0,52" o:connectangles="0,0,0,0,0,0,0,0,0,0,0,0,0,0,0,0,0,0,0,0,0,0,0,0,0,0,0,0,0,0,0,0,0,0,0,0,0,0,0,0,0,0,0,0,0,0,0,0"/>
                  </v:shape>
                  <v:shape id="Freeform 1108" o:spid="_x0000_s2037" style="position:absolute;left:3434;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Z8cgA&#10;AADdAAAADwAAAGRycy9kb3ducmV2LnhtbESPT2/CMAzF75P2HSJP2m2kYxWaCgFVE9P+cKLjws1q&#10;TFvROCXJoNunnw+TuNl6z+/9vFiNrldnCrHzbOBxkoEirr3tuDGw+3p9eAYVE7LF3jMZ+KEIq+Xt&#10;zQIL6y+8pXOVGiUhHAs00KY0FFrHuiWHceIHYtEOPjhMsoZG24AXCXe9nmbZTDvsWBpaHOilpfpY&#10;fTsD+Xrz9rEt888xP26a/recncL+ZMz93VjOQSUa09X8f/1uBT97Elz5Rk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5lnxyAAAAN0AAAAPAAAAAAAAAAAAAAAAAJgCAABk&#10;cnMvZG93bnJldi54bWxQSwUGAAAAAAQABAD1AAAAjQMAAAAA&#10;" path="m,35l3,24,6,16r,-5l14,2,19,r9,l33,2r5,6l44,19r,8l47,35,44,46r,8l41,60r-5,5l30,68r-11,l8,63,3,46,,35xm11,35r,17l14,57r5,3l30,60r3,-3l36,52r,-33l33,13,22,8r-5,3l14,13r-3,6l11,35xe" fillcolor="black" strokeweight="0">
                    <v:path arrowok="t" o:connecttype="custom" o:connectlocs="0,35;3,24;6,16;6,11;14,2;19,0;28,0;33,2;38,8;44,19;44,27;47,35;44,46;44,54;41,60;36,65;30,68;19,68;8,63;3,46;0,35;11,35;11,52;14,57;19,60;30,60;33,57;36,52;36,19;33,13;22,8;17,11;14,13;11,19;11,35" o:connectangles="0,0,0,0,0,0,0,0,0,0,0,0,0,0,0,0,0,0,0,0,0,0,0,0,0,0,0,0,0,0,0,0,0,0,0"/>
                    <o:lock v:ext="edit" verticies="t"/>
                  </v:shape>
                  <v:line id="Line 1109" o:spid="_x0000_s2038" style="position:absolute;flip:y;visibility:visible;mso-wrap-style:square" from="3809,3939" to="3810,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cNrMMAAADdAAAADwAAAGRycy9kb3ducmV2LnhtbESPQWvDMAyF74X9B6PBbo2zDsaW1S1d&#10;R+iuSZu7iNUkNJZD5DbZv68Hg90k3tP7ntbb2fXqRqN0ng08Jyko4trbjhsDp2O+fAMlAdli75kM&#10;/JDAdvOwWGNm/cQF3crQqBjCkqGBNoQh01rqlhxK4gfiqJ396DDEdWy0HXGK4a7XqzR91Q47joQW&#10;B9q3VF/Kq4uQz8oWX3y47Cux9ryT3udSGfP0OO8+QAWaw7/57/rbxvrpyzv8fhNH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HDazDAAAA3QAAAA8AAAAAAAAAAAAA&#10;AAAAoQIAAGRycy9kb3ducmV2LnhtbFBLBQYAAAAABAAEAPkAAACRAwAAAAA=&#10;" strokeweight=".15pt"/>
                  <v:line id="Line 1110" o:spid="_x0000_s2039" style="position:absolute;visibility:visible;mso-wrap-style:square" from="3809,2541" to="3810,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ebeccAAADdAAAADwAAAGRycy9kb3ducmV2LnhtbESPQU/DMAyF70j8h8hI3FgyhKbRLasq&#10;pCHEYWyFw45WY9pC45QmdN2/x4dJ3Gy95/c+r/PJd2qkIbaBLcxnBhRxFVzLtYWP9+3dElRMyA67&#10;wGThTBHyzfXVGjMXTnygsUy1khCOGVpoUuozrWPVkMc4Cz2xaJ9h8JhkHWrtBjxJuO/0vTEL7bFl&#10;aWiwp6eGqu/y11vY7l678rk8zMej+3ozi5/HYrl31t7eTMUKVKIp/Zsv1y9O8M2D8Ms3MoLe/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l5t5xwAAAN0AAAAPAAAAAAAA&#10;AAAAAAAAAKECAABkcnMvZG93bnJldi54bWxQSwUGAAAAAAQABAD5AAAAlQMAAAAA&#10;" strokeweight=".15pt"/>
                  <v:shape id="Freeform 1111" o:spid="_x0000_s2040" style="position:absolute;left:3760;top:4079;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zW8UA&#10;AADdAAAADwAAAGRycy9kb3ducmV2LnhtbERPTWvCQBC9C/6HZQq96SZtEU1dg1iL9aI0tvchOybR&#10;7GzMbjX217sFobd5vM+Zpp2pxZlaV1lWEA8jEMS51RUXCr5274MxCOeRNdaWScGVHKSzfm+KibYX&#10;/qRz5gsRQtglqKD0vkmkdHlJBt3QNsSB29vWoA+wLaRu8RLCTS2fomgkDVYcGkpsaFFSfsx+jILf&#10;0/J5v11nh8nx7bBd1VX2vdhclXp86OavIDx1/l98d3/oMD96ieHvm3C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IvNbxQAAAN0AAAAPAAAAAAAAAAAAAAAAAJgCAABkcnMv&#10;ZG93bnJldi54bWxQSwUGAAAAAAQABAD1AAAAigMAAAAA&#10;" path="m,52l11,49r,5l13,57r6,3l30,60r3,-3l35,52r,-9l33,38,30,35r-11,l19,27r8,l33,22r,-9l27,8r-8,l13,11r,2l11,19r-8,l3,13,5,8,8,5,13,2,22,r5,l33,2r5,6l41,13r,9l38,24r-3,6l33,30r5,3l41,38r3,3l44,43r2,3l44,54r-6,9l33,65r-3,3l13,68,8,65,3,57,,52xe" fillcolor="black" strokeweight="0">
                    <v:path arrowok="t" o:connecttype="custom" o:connectlocs="0,52;11,49;11,54;13,57;19,60;30,60;33,57;35,52;35,43;33,38;30,35;19,35;19,27;27,27;33,22;33,13;27,8;19,8;13,11;13,13;11,19;3,19;3,13;5,8;8,5;13,2;22,0;27,0;33,2;38,8;41,13;41,22;38,24;35,30;33,30;38,33;41,38;44,41;44,43;46,46;44,54;38,63;33,65;30,68;13,68;8,65;3,57;0,52" o:connectangles="0,0,0,0,0,0,0,0,0,0,0,0,0,0,0,0,0,0,0,0,0,0,0,0,0,0,0,0,0,0,0,0,0,0,0,0,0,0,0,0,0,0,0,0,0,0,0,0"/>
                  </v:shape>
                  <v:shape id="Freeform 1112" o:spid="_x0000_s2041" style="position:absolute;left:3812;top:4081;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5A8MA&#10;AADdAAAADwAAAGRycy9kb3ducmV2LnhtbERP3WrCMBS+H+wdwhl4NxNFh1SjyFhhCh3Y7QEOzbEt&#10;bU5Kkml9eyMMdnc+vt+z2Y22FxfyoXWsYTZVIIgrZ1quNfx8568rECEiG+wdk4YbBdhtn582mBl3&#10;5RNdyliLFMIhQw1NjEMmZagashimbiBO3Nl5izFBX0vj8ZrCbS/nSr1Jiy2nhgYHem+o6spfq+HQ&#10;+2URyln3URzzRbH/6vJDrbSevIz7NYhIY/wX/7k/TZqvFnN4fJNO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5A8MAAADdAAAADwAAAAAAAAAAAAAAAACYAgAAZHJzL2Rv&#10;d25yZXYueG1sUEsFBgAAAAAEAAQA9QAAAIgDAAAAAA==&#10;" path="m,50l11,47r,5l16,58r14,l33,55r2,-5l35,36,30,31,22,28r-6,3l11,36,2,33,8,,41,r,9l16,9,13,25r6,-3l35,22r3,6l44,31r,5l46,41r-2,9l44,55r-9,8l30,66r-17,l8,63,2,55,,50xe" fillcolor="black" strokeweight="0">
                    <v:path arrowok="t" o:connecttype="custom" o:connectlocs="0,50;11,47;11,52;16,58;30,58;33,55;35,50;35,36;30,31;22,28;16,31;11,36;2,33;8,0;41,0;41,9;16,9;13,25;19,22;35,22;38,28;44,31;44,36;46,41;44,50;44,55;35,63;30,66;13,66;8,63;2,55;0,50" o:connectangles="0,0,0,0,0,0,0,0,0,0,0,0,0,0,0,0,0,0,0,0,0,0,0,0,0,0,0,0,0,0,0,0"/>
                  </v:shape>
                  <v:line id="Line 1113" o:spid="_x0000_s2042" style="position:absolute;flip:y;visibility:visible;mso-wrap-style:square" from="4187,3939" to="4188,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JO8MAAADdAAAADwAAAGRycy9kb3ducmV2LnhtbESPQWvDMAyF74X9B6PBbo2zboyR1S1d&#10;R+iuSZu7iNUkNJZD5DbZv68Hg90k3tP7ntbb2fXqRqN0ng08Jyko4trbjhsDp2O+fAclAdli75kM&#10;/JDAdvOwWGNm/cQF3crQqBjCkqGBNoQh01rqlhxK4gfiqJ396DDEdWy0HXGK4a7XqzR90w47joQW&#10;B9q3VF/Kq4uQz8oWX3y47Cux9ryT3udSGfP0OO8+QAWaw7/57/rbxvrp6wv8fhNH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pSTvDAAAA3QAAAA8AAAAAAAAAAAAA&#10;AAAAoQIAAGRycy9kb3ducmV2LnhtbFBLBQYAAAAABAAEAPkAAACRAwAAAAA=&#10;" strokeweight=".15pt"/>
                  <v:line id="Line 1114" o:spid="_x0000_s2043" style="position:absolute;visibility:visible;mso-wrap-style:square" from="4187,2541" to="4188,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ydesUAAADdAAAADwAAAGRycy9kb3ducmV2LnhtbERPTWvCQBC9F/wPywi91d2IiE1dJQiW&#10;4sFq9NDjkJ0mqdnZmN3G9N93C0Jv83ifs1wPthE9db52rCGZKBDEhTM1lxrOp+3TAoQPyAYbx6Th&#10;hzysV6OHJabG3fhIfR5KEUPYp6ihCqFNpfRFRRb9xLXEkft0ncUQYVdK0+EthttGTpWaS4s1x4YK&#10;W9pUVFzyb6thu981+Wt+TPoP8/Wu5tfnbHEwWj+Oh+wFRKAh/Ivv7jcT56vZDP6+i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6ydesUAAADdAAAADwAAAAAAAAAA&#10;AAAAAAChAgAAZHJzL2Rvd25yZXYueG1sUEsFBgAAAAAEAAQA+QAAAJMDAAAAAA==&#10;" strokeweight=".15pt"/>
                  <v:shape id="Freeform 1115" o:spid="_x0000_s2044" style="position:absolute;left:4135;top:4081;width:49;height:66;visibility:visible;mso-wrap-style:square;v-text-anchor:top" coordsize="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ETsIA&#10;AADdAAAADwAAAGRycy9kb3ducmV2LnhtbERPTWsCMRC9C/6HMEJvmmxRkdUobaEgFQ/V1vOwme5u&#10;u5ksm6jZf2+Egrd5vM9ZbaJtxIU6XzvWkE0UCOLCmZpLDV/H9/EChA/IBhvHpKEnD5v1cLDC3Lgr&#10;f9LlEEqRQtjnqKEKoc2l9EVFFv3EtcSJ+3GdxZBgV0rT4TWF20Y+KzWXFmtODRW29FZR8Xc4Ww3f&#10;uy257PTafPi43817VcffrNf6aRRfliACxfAQ/7u3Js1X0xncv0kn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UROwgAAAN0AAAAPAAAAAAAAAAAAAAAAAJgCAABkcnMvZG93&#10;bnJldi54bWxQSwUGAAAAAAQABAD1AAAAhwMAAAAA&#10;" path="m30,66r,-16l,50,,41,32,r9,l41,41r8,l49,50r-8,l41,66r-11,xm30,41r,-24l11,41r19,xe" fillcolor="black" strokeweight="0">
                    <v:path arrowok="t" o:connecttype="custom" o:connectlocs="30,66;30,50;0,50;0,41;32,0;41,0;41,41;49,41;49,50;41,50;41,66;30,66;30,41;30,17;11,41;30,41" o:connectangles="0,0,0,0,0,0,0,0,0,0,0,0,0,0,0,0"/>
                    <o:lock v:ext="edit" verticies="t"/>
                  </v:shape>
                  <v:shape id="Freeform 1116" o:spid="_x0000_s2045" style="position:absolute;left:4189;top:4079;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bZcQA&#10;AADdAAAADwAAAGRycy9kb3ducmV2LnhtbERPS2vCQBC+F/wPywi91Y0lhBJdJYjFWk8+Lt6G7JgE&#10;s7Nxd9XYX98tFLzNx/ec6bw3rbiR841lBeNRAoK4tLrhSsFh//n2AcIHZI2tZVLwIA/z2eBlirm2&#10;d97SbRcqEUPY56igDqHLpfRlTQb9yHbEkTtZZzBE6CqpHd5juGnle5Jk0mDDsaHGjhY1lefd1ShI&#10;l5vVeluk33163lTtT5Fd3PGi1OuwLyYgAvXhKf53f+k4P0kz+Psmni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zG2XEAAAA3QAAAA8AAAAAAAAAAAAAAAAAmAIAAGRycy9k&#10;b3ducmV2LnhtbFBLBQYAAAAABAAEAPUAAACJAwAAAAA=&#10;" path="m,35l3,24,6,16r,-5l14,2,20,r8,l33,2r6,6l44,19r,8l47,35,44,46r,8l41,60r-5,5l30,68r-10,l9,63,3,46,,35xm11,35r,17l14,57r6,3l30,60r3,-3l36,52r,-33l33,13,22,8r-5,3l14,13r-3,6l11,35xe" fillcolor="black" strokeweight="0">
                    <v:path arrowok="t" o:connecttype="custom" o:connectlocs="0,35;3,24;6,16;6,11;14,2;20,0;28,0;33,2;39,8;44,19;44,27;47,35;44,46;44,54;41,60;36,65;30,68;20,68;9,63;3,46;0,35;11,35;11,52;14,57;20,60;30,60;33,57;36,52;36,19;33,13;22,8;17,11;14,13;11,19;11,35" o:connectangles="0,0,0,0,0,0,0,0,0,0,0,0,0,0,0,0,0,0,0,0,0,0,0,0,0,0,0,0,0,0,0,0,0,0,0"/>
                    <o:lock v:ext="edit" verticies="t"/>
                  </v:shape>
                  <v:rect id="Rectangle 1117" o:spid="_x0000_s2046" style="position:absolute;left:1157;top:2541;width:3030;height: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sNsIA&#10;AADdAAAADwAAAGRycy9kb3ducmV2LnhtbERPTWsCMRC9C/6HMII3zSpF261R1FJp8VRr78Nm3Cxu&#10;JmsSddtf3wiCt3m8z5ktWluLC/lQOVYwGmYgiAunKy4V7L/fB88gQkTWWDsmBb8UYDHvdmaYa3fl&#10;L7rsYilSCIccFZgYm1zKUBiyGIauIU7cwXmLMUFfSu3xmsJtLcdZNpEWK04NBhtaGyqOu7NVwCZs&#10;9qet2RzKz8myeQl/K//zplS/1y5fQURq40N8d3/oND97msLtm3SC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w2wgAAAN0AAAAPAAAAAAAAAAAAAAAAAJgCAABkcnMvZG93&#10;bnJldi54bWxQSwUGAAAAAAQABAD1AAAAhwMAAAAA&#10;" filled="f" strokeweight=".15pt"/>
                  <v:shape id="Freeform 1118" o:spid="_x0000_s2047" style="position:absolute;left:2167;top:2339;width:63;height:68;visibility:visible;mso-wrap-style:square;v-text-anchor:top" coordsize="6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0LMcA&#10;AADdAAAADwAAAGRycy9kb3ducmV2LnhtbESPQWsCQQyF74L/YYjQm87aitXVUUQotBehthS9hZ24&#10;u+1OZjsz1W1/fXMQvCW8l/e+LNeda9SZQqw9GxiPMlDEhbc1lwbe356GM1AxIVtsPJOBX4qwXvV7&#10;S8ytv/ArnfepVBLCMUcDVUptrnUsKnIYR74lFu3kg8Mkayi1DXiRcNfo+yybaoc1S0OFLW0rKr72&#10;P87A/HjY1d+Tx8APf9tdPHy2pw/9YszdoNssQCXq0s18vX62gp9NBFe+kRH0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89CzHAAAA3QAAAA8AAAAAAAAAAAAAAAAAmAIAAGRy&#10;cy9kb3ducmV2LnhtbFBLBQYAAAAABAAEAPUAAACMAwAAAAA=&#10;" path="m33,41r,-8l63,33r,24l55,63r-6,3l41,68r-16,l17,66,8,60,3,52,,44,,25,3,16,8,8,17,3,25,,41,,58,8r2,6l60,19r-5,3l52,16,44,8,22,8r-8,8l8,27r,17l14,55r8,2l28,60r16,l55,55r,-14l33,41xe" fillcolor="black" strokeweight="0">
                    <v:path arrowok="t" o:connecttype="custom" o:connectlocs="33,41;33,33;63,33;63,57;55,63;49,66;41,68;25,68;17,66;8,60;3,52;0,44;0,25;3,16;8,8;17,3;25,0;41,0;58,8;60,14;60,19;55,22;52,16;44,8;22,8;14,16;8,27;8,44;14,55;22,57;28,60;44,60;55,55;55,41;33,41" o:connectangles="0,0,0,0,0,0,0,0,0,0,0,0,0,0,0,0,0,0,0,0,0,0,0,0,0,0,0,0,0,0,0,0,0,0,0"/>
                  </v:shape>
                  <v:shape id="Freeform 1119" o:spid="_x0000_s2048" style="position:absolute;left:2241;top:2358;width:27;height:49;visibility:visible;mso-wrap-style:square;v-text-anchor:top" coordsize="2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gdnsMA&#10;AADdAAAADwAAAGRycy9kb3ducmV2LnhtbERPTWvCQBC9F/wPywje6sYiYlNXEbWQi9KkQq9DdpqE&#10;ZmdDdmOSf+8KQm/zeJ+z2Q2mFjdqXWVZwWIegSDOra64UHD9/nxdg3AeWWNtmRSM5GC3nbxsMNa2&#10;55RumS9ECGEXo4LS+yaW0uUlGXRz2xAH7te2Bn2AbSF1i30IN7V8i6KVNFhxaCixoUNJ+V/WGQWu&#10;00nX9eP159IsT6evc35MV2ulZtNh/wHC0+D/xU93osP8aPkOj2/CC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gdnsMAAADdAAAADwAAAAAAAAAAAAAAAACYAgAAZHJzL2Rv&#10;d25yZXYueG1sUEsFBgAAAAAEAAQA9QAAAIgDAAAAAA==&#10;" path="m,49l,,8,r,8l11,6r,-3l14,,27,,25,8,14,8r,3l11,14r,35l,49xe" fillcolor="black" strokeweight="0">
                    <v:path arrowok="t" o:connecttype="custom" o:connectlocs="0,49;0,0;8,0;8,8;11,6;11,3;14,0;27,0;25,8;14,8;14,11;11,14;11,49;0,49" o:connectangles="0,0,0,0,0,0,0,0,0,0,0,0,0,0"/>
                  </v:shape>
                  <v:shape id="Freeform 1120" o:spid="_x0000_s2049" style="position:absolute;left:2271;top:2358;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9a8gA&#10;AADdAAAADwAAAGRycy9kb3ducmV2LnhtbESPQUsDMRCF74L/IYzQi9ikxVZZm5a2IIgHS6sI3obN&#10;uLt2M1mSuN36652D4G2G9+a9bxarwbeqp5iawBYmYwOKuAyu4crC2+vjzT2olJEdtoHJwpkSrJaX&#10;FwssXDjxnvpDrpSEcCrQQp1zV2idypo8pnHoiEX7DNFjljVW2kU8Sbhv9dSYufbYsDTU2NG2pvJ4&#10;+PYWdqbsdXy+fv96+fmYnY93t2nTBWtHV8P6AVSmIf+b/66fnOCbmfDLNzKCX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8T1ryAAAAN0AAAAPAAAAAAAAAAAAAAAAAJgCAABk&#10;cnMvZG93bnJldi54bWxQSwUGAAAAAAQABAD1AAAAjQMAAAAA&#10;" path="m,25l,16,6,6,14,,28,,38,6r6,10l44,33,38,44,28,49r-11,l6,44,,33,,25xm8,25r,5l11,36r,2l17,41r11,l30,38r3,-5l36,25r,-6l33,14,28,8,14,8r-3,3l8,16r,9xe" fillcolor="black" strokeweight="0">
                    <v:path arrowok="t" o:connecttype="custom" o:connectlocs="0,25;0,16;6,6;14,0;28,0;38,6;44,16;44,33;38,44;28,49;17,49;6,44;0,33;0,25;8,25;8,30;11,36;11,38;17,41;28,41;30,38;33,33;36,25;36,19;33,14;28,8;14,8;11,11;8,16;8,25" o:connectangles="0,0,0,0,0,0,0,0,0,0,0,0,0,0,0,0,0,0,0,0,0,0,0,0,0,0,0,0,0,0"/>
                    <o:lock v:ext="edit" verticies="t"/>
                  </v:shape>
                  <v:shape id="Freeform 1121" o:spid="_x0000_s2050" style="position:absolute;left:2320;top:2358;width:41;height:49;visibility:visible;mso-wrap-style:square;v-text-anchor:top" coordsize="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WQpsMA&#10;AADdAAAADwAAAGRycy9kb3ducmV2LnhtbERPTWsCMRC9C/6HMAVvmmhrW7ZGEaEigge3LfQ4JONm&#10;6WaybKJu/70pFLzN433OYtX7Rlyoi3VgDdOJAkFsgq250vD58T5+BRETssUmMGn4pQir5XCwwMKG&#10;Kx/pUqZK5BCOBWpwKbWFlNE48hgnoSXO3Cl0HlOGXSVth9cc7hs5U+pZeqw5NzhsaePI/JRnr6Ha&#10;HyTaszmVX069zHeP39Zsn7QePfTrNxCJ+nQX/7t3Ns9X8yn8fZN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WQpsMAAADdAAAADwAAAAAAAAAAAAAAAACYAgAAZHJzL2Rv&#10;d25yZXYueG1sUEsFBgAAAAAEAAQA9QAAAIgDAAAAAA==&#10;" path="m,36l11,33r,5l14,41r17,l33,38r,-5l31,33,28,30,22,27r-5,l14,25r-3,l6,22r,-3l3,16,3,8,9,3r2,l14,,31,r8,8l39,14r-8,l31,11,28,8,14,8r-3,3l11,14r3,2l17,16r11,6l33,22r8,8l41,38r-2,3l36,47r-3,2l14,49,9,47,3,41,,36xe" fillcolor="black" strokeweight="0">
                    <v:path arrowok="t" o:connecttype="custom" o:connectlocs="0,36;11,33;11,38;14,41;31,41;33,38;33,33;31,33;28,30;22,27;17,27;14,25;11,25;6,22;6,19;3,16;3,8;9,3;11,3;14,0;31,0;39,8;39,14;31,14;31,11;28,8;14,8;11,11;11,14;14,16;17,16;28,22;33,22;41,30;41,38;39,41;36,47;33,49;14,49;9,47;3,41;0,36" o:connectangles="0,0,0,0,0,0,0,0,0,0,0,0,0,0,0,0,0,0,0,0,0,0,0,0,0,0,0,0,0,0,0,0,0,0,0,0,0,0,0,0,0,0"/>
                  </v:shape>
                  <v:shape id="Freeform 1122" o:spid="_x0000_s2051" style="position:absolute;left:2370;top:2358;width:38;height:49;visibility:visible;mso-wrap-style:square;v-text-anchor:top" coordsize="3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6dMQA&#10;AADdAAAADwAAAGRycy9kb3ducmV2LnhtbERPTWvCQBC9C/6HZYTe6kZFsambYCuFCvbQWOh1yI7Z&#10;aHY2ZLea9te7QsHbPN7nrPLeNuJMna8dK5iMExDEpdM1Vwq+9m+PSxA+IGtsHJOCX/KQZ8PBClPt&#10;LvxJ5yJUIoawT1GBCaFNpfSlIYt+7FriyB1cZzFE2FVSd3iJ4baR0yRZSIs1xwaDLb0aKk/Fj1Xg&#10;+932+F1s/k4zrMzT/KN8qXdeqYdRv34GEagPd/G/+13H+cl8Crdv4gk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FOnTEAAAA3QAAAA8AAAAAAAAAAAAAAAAAmAIAAGRycy9k&#10;b3ducmV2LnhtbFBLBQYAAAAABAAEAPUAAACJAwAAAAA=&#10;" path="m,36l8,33r,3l11,38r,3l27,41r3,-3l30,33r-3,l24,30,19,27r-8,l,16,,8,5,3,11,,27,r8,8l35,14r-8,l27,11,24,8,11,8,8,11r,3l11,14r,2l16,16r3,3l24,22r6,l35,25r3,2l38,41r-3,6l30,49r-19,l5,47,,36xe" fillcolor="black" strokeweight="0">
                    <v:path arrowok="t" o:connecttype="custom" o:connectlocs="0,36;8,33;8,36;11,38;11,41;27,41;30,38;30,33;27,33;24,30;19,27;11,27;0,16;0,8;5,3;11,0;27,0;35,8;35,14;27,14;27,11;24,8;11,8;8,11;8,14;11,14;11,16;16,16;19,19;24,22;30,22;35,25;38,27;38,41;35,47;30,49;11,49;5,47;0,36" o:connectangles="0,0,0,0,0,0,0,0,0,0,0,0,0,0,0,0,0,0,0,0,0,0,0,0,0,0,0,0,0,0,0,0,0,0,0,0,0,0,0"/>
                  </v:shape>
                  <v:shape id="Freeform 1123" o:spid="_x0000_s2052" style="position:absolute;left:2446;top:2339;width:55;height:68;visibility:visible;mso-wrap-style:square;v-text-anchor:top" coordsize="5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uxMIA&#10;AADdAAAADwAAAGRycy9kb3ducmV2LnhtbERPTWvCQBC9C/0PyxS86UYlwUZXESHQY5N6sLchOybR&#10;7GzIbk3y77uFQm/zeJ+zP46mFU/qXWNZwWoZgSAurW64UnD5zBZbEM4ja2wtk4KJHBwPL7M9ptoO&#10;nNOz8JUIIexSVFB736VSurImg25pO+LA3Wxv0AfYV1L3OIRw08p1FCXSYMOhocaOzjWVj+LbKKBs&#10;TdeJ8rcsKa5Zcm/jj5v9Umr+Op52IDyN/l/8537XYX4Ub+D3m3CC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6m7EwgAAAN0AAAAPAAAAAAAAAAAAAAAAAJgCAABkcnMvZG93&#10;bnJldi54bWxQSwUGAAAAAAQABAD1AAAAhwMAAAAA&#10;" path="m,68l,,33,r3,3l41,3r6,2l50,11r2,8l55,25r,21l50,57r-9,9l36,68r-11,l,68xm11,60r25,l44,52r3,-6l47,22,44,16,36,8,11,8r,52xe" fillcolor="black" strokeweight="0">
                    <v:path arrowok="t" o:connecttype="custom" o:connectlocs="0,68;0,0;33,0;36,3;41,3;47,5;50,11;52,19;55,25;55,46;50,57;41,66;36,68;25,68;0,68;11,60;36,60;44,52;47,46;47,22;44,16;36,8;11,8;11,60" o:connectangles="0,0,0,0,0,0,0,0,0,0,0,0,0,0,0,0,0,0,0,0,0,0,0,0"/>
                    <o:lock v:ext="edit" verticies="t"/>
                  </v:shape>
                  <v:shape id="Freeform 1124" o:spid="_x0000_s2053" style="position:absolute;left:2512;top:2358;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aMUA&#10;AADdAAAADwAAAGRycy9kb3ducmV2LnhtbERPTWsCMRC9F/ofwhR6EU0s2pbVKCoUSg+VWil4Gzbj&#10;7upmsiTpuvrrTUHobR7vc6bzztaiJR8qxxqGAwWCOHem4kLD9vut/woiRGSDtWPScKYA89n93RQz&#10;4078Re0mFiKFcMhQQxljk0kZ8pIshoFriBO3d95iTNAX0ng8pXBbyyelnqXFilNDiQ2tSsqPm1+r&#10;Ya3yVvqP3s/h87Ibn48vo7BsnNaPD91iAiJSF//FN/e7SfPVeAR/36QT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yjtoxQAAAN0AAAAPAAAAAAAAAAAAAAAAAJgCAABkcnMv&#10;ZG93bnJldi54bWxQSwUGAAAAAAQABAD1AAAAigMAAAAA&#10;" path="m,25l,16,5,6,16,,27,,38,6r6,10l44,33,38,44,27,49r-11,l5,44,,33,,25xm8,25r,5l11,36r,2l16,41r11,l30,38r3,-5l36,25r,-6l33,14,27,8,14,8r-3,3l8,16r,9xe" fillcolor="black" strokeweight="0">
                    <v:path arrowok="t" o:connecttype="custom" o:connectlocs="0,25;0,16;5,6;16,0;27,0;38,6;44,16;44,33;38,44;27,49;16,49;5,44;0,33;0,25;8,25;8,30;11,36;11,38;16,41;27,41;30,38;33,33;36,25;36,19;33,14;27,8;14,8;11,11;8,16;8,25" o:connectangles="0,0,0,0,0,0,0,0,0,0,0,0,0,0,0,0,0,0,0,0,0,0,0,0,0,0,0,0,0,0"/>
                    <o:lock v:ext="edit" verticies="t"/>
                  </v:shape>
                  <v:shape id="Freeform 1125" o:spid="_x0000_s2054" style="position:absolute;left:2564;top:2358;width:68;height:49;visibility:visible;mso-wrap-style:square;v-text-anchor:top" coordsize="6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N+jcMA&#10;AADdAAAADwAAAGRycy9kb3ducmV2LnhtbERPS4vCMBC+C/6HMMJeRNNdUWrXKLuFBS8efFy8Dc1s&#10;W9pMShNt+++NIHibj+85m11vanGn1pWWFXzOIxDEmdUl5wou579ZDMJ5ZI21ZVIwkIPddjzaYKJt&#10;x0e6n3wuQgi7BBUU3jeJlC4ryKCb24Y4cP+2NegDbHOpW+xCuKnlVxStpMGSQ0OBDaUFZdXpZhSs&#10;q2u8Otzqwf+m8brrr+liWg1KfUz6n28Qnnr/Fr/cex3mR8slPL8JJ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N+jcMAAADdAAAADwAAAAAAAAAAAAAAAACYAgAAZHJzL2Rv&#10;d25yZXYueG1sUEsFBgAAAAAEAAQA9QAAAIgDAAAAAA==&#10;" path="m,49l,,11,r,8l14,6,16,,33,r3,3l38,8,46,,63,r3,3l68,8r,41l60,49r,-38l57,8,46,8r-5,3l41,14r-3,8l38,49r-8,l30,11r-3,l27,8,16,8r-5,6l11,49,,49xe" fillcolor="black" strokeweight="0">
                    <v:path arrowok="t" o:connecttype="custom" o:connectlocs="0,49;0,0;11,0;11,8;14,6;16,0;33,0;36,3;38,8;46,0;63,0;66,3;68,8;68,49;60,49;60,11;57,8;46,8;41,11;41,14;38,22;38,49;30,49;30,11;27,11;27,8;16,8;11,14;11,49;0,49" o:connectangles="0,0,0,0,0,0,0,0,0,0,0,0,0,0,0,0,0,0,0,0,0,0,0,0,0,0,0,0,0,0"/>
                  </v:shape>
                  <v:shape id="Freeform 1126" o:spid="_x0000_s2055" style="position:absolute;left:2643;top:2358;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AhMUA&#10;AADdAAAADwAAAGRycy9kb3ducmV2LnhtbERPTWsCMRC9C/0PYQq9iCaWastqFBUKxUOlVgrehs24&#10;u7qZLEm6rv76plDobR7vc2aLztaiJR8qxxpGQwWCOHem4kLD/vN18AIiRGSDtWPScKUAi/ldb4aZ&#10;cRf+oHYXC5FCOGSooYyxyaQMeUkWw9A1xIk7Om8xJugLaTxeUrit5aNSE2mx4tRQYkPrkvLz7ttq&#10;2Kq8lX7T/zq93w7j6/n5Kawap/XDfbecgojUxX/xn/vNpPlqPIHfb9IJ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VACExQAAAN0AAAAPAAAAAAAAAAAAAAAAAJgCAABkcnMv&#10;ZG93bnJldi54bWxQSwUGAAAAAAQABAD1AAAAigMAAAAA&#10;" path="m36,36r8,l41,41r-5,6l30,49r-13,l6,44,,33,,16,6,6,17,,28,,39,6r5,10l44,27,9,27r,6l17,41r13,l36,36xm9,19r27,l36,14,33,11,28,8,17,8r-6,3l9,14r,5xe" fillcolor="black" strokeweight="0">
                    <v:path arrowok="t" o:connecttype="custom" o:connectlocs="36,36;44,36;41,41;36,47;30,49;17,49;6,44;0,33;0,16;6,6;17,0;28,0;39,6;44,16;44,27;9,27;9,33;17,41;30,41;36,36;9,19;36,19;36,14;33,11;28,8;17,8;11,11;9,14;9,19" o:connectangles="0,0,0,0,0,0,0,0,0,0,0,0,0,0,0,0,0,0,0,0,0,0,0,0,0,0,0,0,0"/>
                    <o:lock v:ext="edit" verticies="t"/>
                  </v:shape>
                  <v:shape id="Freeform 1127" o:spid="_x0000_s2056" style="position:absolute;left:2695;top:2358;width:39;height:49;visibility:visible;mso-wrap-style:square;v-text-anchor:top" coordsize="3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FpcMA&#10;AADdAAAADwAAAGRycy9kb3ducmV2LnhtbERP3WrCMBS+F3yHcATvNHXgFjujlIEgDjasPsChOWu7&#10;NSe1iVp9+mUw8O58fL9nue5tIy7U+dqxhtk0AUFcOFNzqeF42EwUCB+QDTaOScONPKxXw8ESU+Ou&#10;vKdLHkoRQ9inqKEKoU2l9EVFFv3UtcSR+3KdxRBhV0rT4TWG20Y+JcmztFhzbKiwpbeKip/8bDXk&#10;x/tn9vGu7jubfWd8WqizUoXW41GfvYII1IeH+N+9NXF+Mn+Bv2/i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VFpcMAAADdAAAADwAAAAAAAAAAAAAAAACYAgAAZHJzL2Rv&#10;d25yZXYueG1sUEsFBgAAAAAEAAQA9QAAAIgDAAAAAA==&#10;" path="m,36l9,33r,3l11,38r,3l28,41r2,-3l30,33r-2,l25,30,19,27r-5,l9,25,,16,,8,6,3,11,,28,r8,8l36,14r-8,l28,11,25,8,11,8r,3l9,14r2,l11,16r6,l19,19r9,3l30,22r6,3l39,27r,14l36,47r-6,2l11,49,6,47,,36xe" fillcolor="black" strokeweight="0">
                    <v:path arrowok="t" o:connecttype="custom" o:connectlocs="0,36;9,33;9,36;11,38;11,41;28,41;30,38;30,33;28,33;25,30;19,27;14,27;9,25;0,16;0,8;6,3;11,0;28,0;36,8;36,14;28,14;28,11;25,8;11,8;11,11;9,14;11,14;11,16;17,16;19,19;28,22;30,22;36,25;39,27;39,41;36,47;30,49;11,49;6,47;0,36" o:connectangles="0,0,0,0,0,0,0,0,0,0,0,0,0,0,0,0,0,0,0,0,0,0,0,0,0,0,0,0,0,0,0,0,0,0,0,0,0,0,0,0"/>
                  </v:shape>
                  <v:shape id="Freeform 1128" o:spid="_x0000_s2057" style="position:absolute;left:2742;top:2342;width:22;height:65;visibility:visible;mso-wrap-style:square;v-text-anchor:top" coordsize="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jkzcUA&#10;AADdAAAADwAAAGRycy9kb3ducmV2LnhtbESPQUsDMRCF74L/IYzgzWYVtLI2LSIIyx4qtvU+bmaT&#10;pZvJksR29dc7B8HbDO/Ne9+sNnMY1YlSHiIbuF1UoIi7aAd2Bg7715tHULkgWxwjk4FvyrBZX16s&#10;sLbxzO902hWnJIRzjQZ8KVOtde48BcyLOBGL1scUsMianLYJzxIeRn1XVQ864MDS4HGiF0/dcfcV&#10;DOyHZeqPy5+PtnFvrf9st33jtsZcX83PT6AKzeXf/HfdWMGv7gVXvpER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qOTNxQAAAN0AAAAPAAAAAAAAAAAAAAAAAJgCAABkcnMv&#10;ZG93bnJldi54bWxQSwUGAAAAAAQABAD1AAAAigMAAAAA&#10;" path="m22,57r,8l11,65,8,63r-3,l5,24,,24,,16r5,l5,5,14,r,16l22,16r,8l14,24r,33l22,57xe" fillcolor="black" strokeweight="0">
                    <v:path arrowok="t" o:connecttype="custom" o:connectlocs="22,57;22,65;11,65;8,63;5,63;5,24;0,24;0,16;5,16;5,5;14,0;14,16;22,16;22,24;14,24;14,57;22,57" o:connectangles="0,0,0,0,0,0,0,0,0,0,0,0,0,0,0,0,0"/>
                  </v:shape>
                  <v:shape id="Freeform 1129" o:spid="_x0000_s2058" style="position:absolute;left:2772;top:2339;width:8;height:68;visibility:visible;mso-wrap-style:square;v-text-anchor:top" coordsize="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dGcUA&#10;AADdAAAADwAAAGRycy9kb3ducmV2LnhtbESPQWvCQBCF70L/wzKF3symQlpNXUWEWPFWIz0P2WmS&#10;Njsbs6uu/74rCN5meO9782a+DKYTZxpca1nBa5KCIK6sbrlWcCiL8RSE88gaO8uk4EoOloun0Rxz&#10;bS/8Ree9r0UMYZejgsb7PpfSVQ0ZdIntiaP2YweDPq5DLfWAlxhuOjlJ0zdpsOV4ocGe1g1Vf/uT&#10;iTWOn7tda7JJOave16H43YTpt1Hq5TmsPkB4Cv5hvtNbHbk0m8Htmzi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4Z0ZxQAAAN0AAAAPAAAAAAAAAAAAAAAAAJgCAABkcnMv&#10;ZG93bnJldi54bWxQSwUGAAAAAAQABAD1AAAAigMAAAAA&#10;" path="m,8l,,8,r,8l,8xm,68l,19r8,l8,68,,68xe" fillcolor="black" strokeweight="0">
                    <v:path arrowok="t" o:connecttype="custom" o:connectlocs="0,8;0,0;8,0;8,8;0,8;0,68;0,19;8,19;8,68;0,68" o:connectangles="0,0,0,0,0,0,0,0,0,0"/>
                    <o:lock v:ext="edit" verticies="t"/>
                  </v:shape>
                  <v:shape id="Freeform 1130" o:spid="_x0000_s2059" style="position:absolute;left:2791;top:2358;width:41;height:49;visibility:visible;mso-wrap-style:square;v-text-anchor:top" coordsize="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gMYA&#10;AADdAAAADwAAAGRycy9kb3ducmV2LnhtbESPT0sDMRDF70K/QxjBm038V8vatBRBKYKHbiv0OCTT&#10;zeJmsmzSdv32zkHwNsN7895vFqsxdupMQ24TW7ibGlDELvmWGwv73dvtHFQuyB67xGThhzKslpOr&#10;BVY+XXhL57o0SkI4V2ghlNJXWmcXKGKepp5YtGMaIhZZh0b7AS8SHjt9b8xMR2xZGgL29BrIfden&#10;aKH5+NToT+5YfwXz/LR5OHj3/mjtzfW4fgFVaCz/5r/rjRd8MxN++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X/gMYAAADdAAAADwAAAAAAAAAAAAAAAACYAgAAZHJz&#10;L2Rvd25yZXYueG1sUEsFBgAAAAAEAAQA9QAAAIsDAAAAAA==&#10;" path="m33,33r8,l38,41r-8,8l14,49,8,47,6,44,,33,,16,6,6,11,3,14,,30,r8,8l41,14,30,16r,-5l27,8,17,8r-6,3l8,16r,20l11,38r6,3l25,41r8,-8xe" fillcolor="black" strokeweight="0">
                    <v:path arrowok="t" o:connecttype="custom" o:connectlocs="33,33;41,33;38,41;30,49;14,49;8,47;6,44;0,33;0,16;6,6;11,3;14,0;30,0;38,8;41,14;30,16;30,11;27,8;17,8;11,11;8,16;8,36;11,38;17,41;25,41;33,33" o:connectangles="0,0,0,0,0,0,0,0,0,0,0,0,0,0,0,0,0,0,0,0,0,0,0,0,0,0"/>
                  </v:shape>
                  <v:shape id="Freeform 1131" o:spid="_x0000_s2060" style="position:absolute;left:2868;top:2339;width:49;height:68;visibility:visible;mso-wrap-style:square;v-text-anchor:top" coordsize="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beP8AA&#10;AADdAAAADwAAAGRycy9kb3ducmV2LnhtbERPTWvCQBC9F/oflhG81U0qBE1dRQKKxzam92l23IRm&#10;Z0N2NfHfdwuCt3m8z9nsJtuJGw2+dawgXSQgiGunWzYKqvPhbQXCB2SNnWNScCcPu+3rywZz7Ub+&#10;olsZjIgh7HNU0ITQ51L6uiGLfuF64shd3GAxRDgYqQccY7jt5HuSZNJiy7GhwZ6Khurf8moVZIaO&#10;lx/XrfEbP+3BVHWxXnql5rNp/wEi0BSe4of7pOP8JEvh/5t4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beP8AAAADdAAAADwAAAAAAAAAAAAAAAACYAgAAZHJzL2Rvd25y&#10;ZXYueG1sUEsFBgAAAAAEAAQA9QAAAIUDAAAAAA==&#10;" path="m,68l,,30,r3,3l41,3r5,5l46,11r3,5l49,25,43,35r-2,3l33,41,8,41r,27l,68xm8,33r27,l38,30r3,-5l41,16,33,8,8,8r,25xe" fillcolor="black" strokeweight="0">
                    <v:path arrowok="t" o:connecttype="custom" o:connectlocs="0,68;0,0;30,0;33,3;41,3;46,8;46,11;49,16;49,25;43,35;41,38;33,41;8,41;8,68;0,68;8,33;35,33;38,30;41,25;41,16;33,8;8,8;8,33" o:connectangles="0,0,0,0,0,0,0,0,0,0,0,0,0,0,0,0,0,0,0,0,0,0,0"/>
                    <o:lock v:ext="edit" verticies="t"/>
                  </v:shape>
                  <v:shape id="Freeform 1132" o:spid="_x0000_s2061" style="position:absolute;left:2928;top:2358;width:27;height:49;visibility:visible;mso-wrap-style:square;v-text-anchor:top" coordsize="2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nTj8EA&#10;AADdAAAADwAAAGRycy9kb3ducmV2LnhtbERPy6rCMBDdC/5DGMGdpsqlSDWKqBfcKNcHuB2asS02&#10;k9Kktv69EYS7m8N5zmLVmVI8qXaFZQWTcQSCOLW64EzB9fI7moFwHlljaZkUvMjBatnvLTDRtuUT&#10;Pc8+EyGEXYIKcu+rREqX5mTQjW1FHLi7rQ36AOtM6hrbEG5KOY2iWBosODTkWNEmp/RxbowC1+h9&#10;07Sv6+1Y/ex2f4d0e4pnSg0H3XoOwlPn/8Vf916H+VE8hc834QS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504/BAAAA3QAAAA8AAAAAAAAAAAAAAAAAmAIAAGRycy9kb3du&#10;cmV2LnhtbFBLBQYAAAAABAAEAPUAAACGAwAAAAA=&#10;" path="m,49l,,8,r,8l14,3,14,,27,,25,8,14,8r,3l11,14r,35l,49xe" fillcolor="black" strokeweight="0">
                    <v:path arrowok="t" o:connecttype="custom" o:connectlocs="0,49;0,0;8,0;8,8;14,3;14,0;27,0;25,8;14,8;14,11;11,14;11,49;0,49" o:connectangles="0,0,0,0,0,0,0,0,0,0,0,0,0"/>
                  </v:shape>
                  <v:shape id="Freeform 1133" o:spid="_x0000_s2062" style="position:absolute;left:2958;top:2358;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9pocUA&#10;AADdAAAADwAAAGRycy9kb3ducmV2LnhtbERPS2sCMRC+F/wPYQpeiiZ9adkapRUK0oPFB4K3YTPd&#10;Xd1MliRdV399Uyh4m4/vOZNZZ2vRkg+VYw33QwWCOHem4kLDdvMxeAERIrLB2jFpOFOA2bR3M8HM&#10;uBOvqF3HQqQQDhlqKGNsMilDXpLFMHQNceK+nbcYE/SFNB5PKdzW8kGpkbRYcWoosaF5Sflx/WM1&#10;fKm8lf7zbndYXvbP5+P4Kbw3Tuv+bff2CiJSF6/if/fCpPlq9Ah/36QT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2mhxQAAAN0AAAAPAAAAAAAAAAAAAAAAAJgCAABkcnMv&#10;ZG93bnJldi54bWxQSwUGAAAAAAQABAD1AAAAigMAAAAA&#10;" path="m,25l,16,5,6,14,,27,,38,6r6,10l44,33,38,44,27,49r-11,l5,44,,33,,25xm8,25r,5l11,36r5,5l30,41r,-3l33,33r3,-8l36,19,33,14,27,8,14,8r,3l11,14,8,19r,6xe" fillcolor="black" strokeweight="0">
                    <v:path arrowok="t" o:connecttype="custom" o:connectlocs="0,25;0,16;5,6;14,0;27,0;38,6;44,16;44,33;38,44;27,49;16,49;5,44;0,33;0,25;8,25;8,30;11,36;16,41;30,41;30,38;33,33;36,25;36,19;33,14;27,8;14,8;14,11;11,14;8,19;8,25" o:connectangles="0,0,0,0,0,0,0,0,0,0,0,0,0,0,0,0,0,0,0,0,0,0,0,0,0,0,0,0,0,0"/>
                    <o:lock v:ext="edit" verticies="t"/>
                  </v:shape>
                  <v:shape id="Freeform 1134" o:spid="_x0000_s2063" style="position:absolute;left:3010;top:2339;width:41;height:68;visibility:visible;mso-wrap-style:square;v-text-anchor:top" coordsize="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BxcIA&#10;AADdAAAADwAAAGRycy9kb3ducmV2LnhtbERPTWsCMRC9F/ofwhS81USRpWyNooLVm7gq9jhsxt3F&#10;ZLJsUt3++0YQepvH+5zpvHdW3KgLjWcNo6ECQVx603Cl4XhYv3+ACBHZoPVMGn4pwHz2+jLF3Pg7&#10;7+lWxEqkEA45aqhjbHMpQ1mTwzD0LXHiLr5zGBPsKmk6vKdwZ+VYqUw6bDg11NjSqqbyWvw4Dbtv&#10;m/nz1S7567Q4KyVPq00x0nrw1i8+QUTq47/46d6aNF9lE3h8k06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kHFwgAAAN0AAAAPAAAAAAAAAAAAAAAAAJgCAABkcnMvZG93&#10;bnJldi54bWxQSwUGAAAAAAQABAD1AAAAhwMAAAAA&#10;" path="m33,68r,-8l30,66r-5,2l14,68,8,66,5,63,,52,,30,8,22r6,-3l27,19r3,3l33,27,33,r8,l41,68r-8,xm8,44r,11l11,57r5,3l25,60r5,-5l33,49r,-5l30,35,27,30,25,27r-9,l11,30,8,35r,9xe" fillcolor="black" strokeweight="0">
                    <v:path arrowok="t" o:connecttype="custom" o:connectlocs="33,68;33,60;30,66;25,68;14,68;8,66;5,63;0,52;0,30;8,22;14,19;27,19;30,22;33,27;33,0;41,0;41,68;33,68;8,44;8,55;11,57;16,60;25,60;30,55;33,49;33,44;30,35;27,30;25,27;16,27;11,30;8,35;8,44" o:connectangles="0,0,0,0,0,0,0,0,0,0,0,0,0,0,0,0,0,0,0,0,0,0,0,0,0,0,0,0,0,0,0,0,0"/>
                    <o:lock v:ext="edit" verticies="t"/>
                  </v:shape>
                  <v:shape id="Freeform 1135" o:spid="_x0000_s2064" style="position:absolute;left:3065;top:2358;width:38;height:49;visibility:visible;mso-wrap-style:square;v-text-anchor:top" coordsize="3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ovcQA&#10;AADdAAAADwAAAGRycy9kb3ducmV2LnhtbERPS2sCMRC+C/6HMIXeNFuL0m6N4gNBQQ9uC70Om+lm&#10;62aybKKu/nojCN7m43vOeNraSpyo8aVjBW/9BARx7nTJhYKf71XvA4QPyBorx6TgQh6mk25njKl2&#10;Z97TKQuFiCHsU1RgQqhTKX1uyKLvu5o4cn+usRgibAqpGzzHcFvJQZKMpMWSY4PBmhaG8kN2tAp8&#10;u938/2bL6+EdC/M53OXzcuuVen1pZ18gArXhKX641zrOT0ZDuH8TT5C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AaL3EAAAA3QAAAA8AAAAAAAAAAAAAAAAAmAIAAGRycy9k&#10;b3ducmV2LnhtbFBLBQYAAAAABAAEAPUAAACJAwAAAAA=&#10;" path="m30,49r,-8l22,49,8,49,2,44,,38,,,8,r,36l11,38r,3l24,41r3,-3l27,36r3,-3l30,r8,l38,49r-8,xe" fillcolor="black" strokeweight="0">
                    <v:path arrowok="t" o:connecttype="custom" o:connectlocs="30,49;30,41;22,49;8,49;2,44;0,38;0,0;8,0;8,36;11,38;11,41;24,41;27,38;27,36;30,33;30,0;38,0;38,49;30,49" o:connectangles="0,0,0,0,0,0,0,0,0,0,0,0,0,0,0,0,0,0,0"/>
                  </v:shape>
                  <v:shape id="Freeform 1136" o:spid="_x0000_s2065" style="position:absolute;left:3114;top:2358;width:41;height:49;visibility:visible;mso-wrap-style:square;v-text-anchor:top" coordsize="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Cb8MA&#10;AADdAAAADwAAAGRycy9kb3ducmV2LnhtbERPTWsCMRC9F/wPYQRvNbG1q2yNIoWKFHrotoLHIRk3&#10;SzeTZRN1/fdNodDbPN7nrDaDb8WF+tgE1jCbKhDEJtiGaw1fn6/3SxAxIVtsA5OGG0XYrEd3Kyxt&#10;uPIHXapUixzCsUQNLqWulDIaRx7jNHTEmTuF3mPKsK+l7fGaw30rH5QqpMeGc4PDjl4cme/q7DXU&#10;b+8S7dmcqoNTi6f949Ga3VzryXjYPoNINKR/8Z97b/N8VRTw+00+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Cb8MAAADdAAAADwAAAAAAAAAAAAAAAACYAgAAZHJzL2Rv&#10;d25yZXYueG1sUEsFBgAAAAAEAAQA9QAAAIgDAAAAAA==&#10;" path="m33,33r8,l41,38r-3,3l36,47r-6,2l16,49,5,44,,33,,16,5,6,16,,30,r3,3l38,6r,5l41,14r-8,2l30,11,27,8,16,8r-5,6l8,19r,11l11,36r5,5l25,41r5,-3l33,36r,-3xe" fillcolor="black" strokeweight="0">
                    <v:path arrowok="t" o:connecttype="custom" o:connectlocs="33,33;41,33;41,38;38,41;36,47;30,49;16,49;5,44;0,33;0,16;5,6;16,0;30,0;33,3;38,6;38,11;41,14;33,16;30,11;27,8;16,8;11,14;8,19;8,30;11,36;16,41;25,41;30,38;33,36;33,33" o:connectangles="0,0,0,0,0,0,0,0,0,0,0,0,0,0,0,0,0,0,0,0,0,0,0,0,0,0,0,0,0,0"/>
                  </v:shape>
                  <v:shape id="Freeform 1137" o:spid="_x0000_s2066" style="position:absolute;left:3158;top:2342;width:24;height:65;visibility:visible;mso-wrap-style:square;v-text-anchor:top" coordsize="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S4MIA&#10;AADdAAAADwAAAGRycy9kb3ducmV2LnhtbERPzWrCQBC+C77DMgUvUjeVoiVmIyIUbKEHrQ8wzY5J&#10;aHY27I4xfftuoeBtPr7fKbaj69RAIbaeDTwtMlDElbct1wbOn6+PL6CiIFvsPJOBH4qwLaeTAnPr&#10;b3yk4SS1SiEcczTQiPS51rFqyGFc+J44cRcfHEqCodY24C2Fu04vs2ylHbacGhrsad9Q9X26OgP2&#10;Syg8nwf9vt7Tdekr+XibizGzh3G3ASU0yl387z7YND9breHvm3SC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GtLgwgAAAN0AAAAPAAAAAAAAAAAAAAAAAJgCAABkcnMvZG93&#10;bnJldi54bWxQSwUGAAAAAAQABAD1AAAAhwMAAAAA&#10;" path="m24,57r,8l11,65,8,63,8,24,,24,,16r8,l8,5,16,r,16l24,16r,8l16,24r,33l24,57xe" fillcolor="black" strokeweight="0">
                    <v:path arrowok="t" o:connecttype="custom" o:connectlocs="24,57;24,65;11,65;8,63;8,24;0,24;0,16;8,16;8,5;16,0;16,16;24,16;24,24;16,24;16,57;24,57" o:connectangles="0,0,0,0,0,0,0,0,0,0,0,0,0,0,0,0"/>
                  </v:shape>
                  <v:shape id="Freeform 1138" o:spid="_x0000_s2067" style="position:absolute;left:1234;top:2796;width:2988;height:1047;visibility:visible;mso-wrap-style:square;v-text-anchor:top" coordsize="2988,1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KwsMUA&#10;AADdAAAADwAAAGRycy9kb3ducmV2LnhtbESPQWvCQBCF70L/wzJCL6IbKwRJXUUKpVZPGn/AkJ1m&#10;g9nZkN2atL/eORR6m+G9ee+bzW70rbpTH5vABpaLDBRxFWzDtYFr+T5fg4oJ2WIbmAz8UITd9mmy&#10;wcKGgc90v6RaSQjHAg24lLpC61g58hgXoSMW7Sv0HpOsfa1tj4OE+1a/ZFmuPTYsDQ47enNU3S7f&#10;3kB5yOl31p3iauk+r+Wx2n+swmDM83Tcv4JKNKZ/89/1wQp+lguufCMj6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rCwxQAAAN0AAAAPAAAAAAAAAAAAAAAAAJgCAABkcnMv&#10;ZG93bnJldi54bWxQSwUGAAAAAAQABAD1AAAAigMAAAAA&#10;" path="m,79r77,968l153,924,230,823r77,-87l383,656r77,-74l536,517r77,-60l766,358r77,-44l920,276r76,-33l1073,213r76,-27l1303,142r153,-33l1609,82r77,-11l1916,46,2222,24,2835,2r77,l2988,e" filled="f" strokeweight=".4pt">
                    <v:path arrowok="t" o:connecttype="custom" o:connectlocs="0,79;77,1047;153,924;230,823;307,736;383,656;460,582;536,517;613,457;766,358;843,314;920,276;996,243;1073,213;1149,186;1303,142;1456,109;1609,82;1686,71;1916,46;2222,24;2835,2;2912,2;2988,0" o:connectangles="0,0,0,0,0,0,0,0,0,0,0,0,0,0,0,0,0,0,0,0,0,0,0,0"/>
                  </v:shape>
                  <v:line id="Line 1139" o:spid="_x0000_s2068" style="position:absolute;visibility:visible;mso-wrap-style:square" from="1234,2820" to="1240,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6CuMIAAADdAAAADwAAAGRycy9kb3ducmV2LnhtbERPTWsCMRC9C/6HMIXe3Gw9LHY1ShGU&#10;0ktxW3oeNmN26WayJNGs/fWNUOhtHu9zNrvJDuJKPvSOFTwVJQji1umejYLPj8NiBSJEZI2DY1Jw&#10;owC77Xy2wVq7xCe6NtGIHMKhRgVdjGMtZWg7shgKNxJn7uy8xZihN1J7TDncDnJZlpW02HNu6HCk&#10;fUftd3OxCt79dHnbm1Q1p9vPV6WPyfUmKfX4ML2sQUSa4r/4z/2q8/yyeob7N/kE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6CuMIAAADdAAAADwAAAAAAAAAAAAAA&#10;AAChAgAAZHJzL2Rvd25yZXYueG1sUEsFBgAAAAAEAAQA+QAAAJADAAAAAA==&#10;" strokeweight=".4pt"/>
                  <v:line id="Line 1140" o:spid="_x0000_s2069" style="position:absolute;visibility:visible;mso-wrap-style:square" from="1240,2867" to="1245,2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29+MUAAADdAAAADwAAAGRycy9kb3ducmV2LnhtbESPQUsDMRCF70L/Q5iCN5vVwyrbpkUK&#10;iniRrqXnYTNmFzeTJUmbrb/eOQjeZnhv3vtms5v9qC4U0xDYwP2qAkXcBTuwM3D8fLl7ApUyssUx&#10;MBm4UoLddnGzwcaGwge6tNkpCeHUoIE+56nROnU9eUyrMBGL9hWixyxrdNpGLBLuR/1QVbX2OLA0&#10;9DjRvqfuuz17Ax9xPr/vXanbw/XnVNvXEgZXjLldzs9rUJnm/G/+u36zgl89Cr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29+MUAAADdAAAADwAAAAAAAAAA&#10;AAAAAAChAgAAZHJzL2Rvd25yZXYueG1sUEsFBgAAAAAEAAQA+QAAAJMDAAAAAA==&#10;" strokeweight=".4pt"/>
                  <v:line id="Line 1141" o:spid="_x0000_s2070" style="position:absolute;visibility:visible;mso-wrap-style:square" from="1248,2913" to="1251,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EYY8IAAADdAAAADwAAAGRycy9kb3ducmV2LnhtbERPTWsCMRC9F/ofwgi91aw9bGVrFBFa&#10;xIu4Ss/DZppdupksSTRrf70pCN7m8T5nsRptLy7kQ+dYwWxagCBunO7YKDgdP1/nIEJE1tg7JgVX&#10;CrBaPj8tsNIu8YEudTQih3CoUEEb41BJGZqWLIapG4gz9+O8xZihN1J7TDnc9vKtKEppsePc0OJA&#10;m5aa3/psFez9eN5tTCrrw/Xvu9RfyXUmKfUyGdcfICKN8SG+u7c6zy/eZ/D/TT5B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EYY8IAAADdAAAADwAAAAAAAAAAAAAA&#10;AAChAgAAZHJzL2Rvd25yZXYueG1sUEsFBgAAAAAEAAQA+QAAAJADAAAAAA==&#10;" strokeweight=".4pt"/>
                  <v:line id="Line 1142" o:spid="_x0000_s2071" style="position:absolute;visibility:visible;mso-wrap-style:square" from="1253,2960" to="1259,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OGFMIAAADdAAAADwAAAGRycy9kb3ducmV2LnhtbERPTWsCMRC9F/ofwhS81aweVtkaRYSW&#10;0ou4Ss/DZppdupksSTSrv94Ihd7m8T5ntRltLy7kQ+dYwWxagCBunO7YKDgd31+XIEJE1tg7JgVX&#10;CrBZPz+tsNIu8YEudTQih3CoUEEb41BJGZqWLIapG4gz9+O8xZihN1J7TDnc9nJeFKW02HFuaHGg&#10;XUvNb322CvZ+PH/tTCrrw/X2XeqP5DqTlJq8jNs3EJHG+C/+c3/qPL9YzOHxTT5B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OGFMIAAADdAAAADwAAAAAAAAAAAAAA&#10;AAChAgAAZHJzL2Rvd25yZXYueG1sUEsFBgAAAAAEAAQA+QAAAJADAAAAAA==&#10;" strokeweight=".4pt"/>
                  <v:line id="Line 1143" o:spid="_x0000_s2072" style="position:absolute;visibility:visible;mso-wrap-style:square" from="1261,3006" to="1264,3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8jj8IAAADdAAAADwAAAGRycy9kb3ducmV2LnhtbERPTWsCMRC9F/ofwhR6q1ktbMtqFBEs&#10;xUtxLZ6HzZhd3EyWJJrVX98UCr3N433OYjXaXlzJh86xgumkAEHcON2xUfB92L68gwgRWWPvmBTc&#10;KMBq+fiwwEq7xHu61tGIHMKhQgVtjEMlZWhashgmbiDO3Ml5izFDb6T2mHK47eWsKEppsePc0OJA&#10;m5aac32xCr78eNltTCrr/e1+LPVHcp1JSj0/jes5iEhj/Bf/uT91nl+8vc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8jj8IAAADdAAAADwAAAAAAAAAAAAAA&#10;AAChAgAAZHJzL2Rvd25yZXYueG1sUEsFBgAAAAAEAAQA+QAAAJADAAAAAA==&#10;" strokeweight=".4pt"/>
                  <v:line id="Line 1144" o:spid="_x0000_s2073" style="position:absolute;visibility:visible;mso-wrap-style:square" from="1267,3053" to="1272,3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7+8IAAADdAAAADwAAAGRycy9kb3ducmV2LnhtbERPTWsCMRC9F/ofwhR6q1mlbMtqFBEs&#10;xUtxLZ6HzZhd3EyWJJrVX98UCr3N433OYjXaXlzJh86xgumkAEHcON2xUfB92L68gwgRWWPvmBTc&#10;KMBq+fiwwEq7xHu61tGIHMKhQgVtjEMlZWhashgmbiDO3Ml5izFDb6T2mHK47eWsKEppsePc0OJA&#10;m5aac32xCr78eNltTCrr/e1+LPVHcp1JSj0/jes5iEhj/Bf/uT91nl+8vc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a7+8IAAADdAAAADwAAAAAAAAAAAAAA&#10;AAChAgAAZHJzL2Rvd25yZXYueG1sUEsFBgAAAAAEAAQA+QAAAJADAAAAAA==&#10;" strokeweight=".4pt"/>
                  <v:line id="Line 1145" o:spid="_x0000_s2074" style="position:absolute;visibility:visible;mso-wrap-style:square" from="1272,3099" to="1278,3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oeYMIAAADdAAAADwAAAGRycy9kb3ducmV2LnhtbERPTWsCMRC9F/ofwhR6q1mFbstqFBEs&#10;xUtxLZ6HzZhd3EyWJJrVX98UCr3N433OYjXaXlzJh86xgumkAEHcON2xUfB92L68gwgRWWPvmBTc&#10;KMBq+fiwwEq7xHu61tGIHMKhQgVtjEMlZWhashgmbiDO3Ml5izFDb6T2mHK47eWsKEppsePc0OJA&#10;m5aac32xCr78eNltTCrr/e1+LPVHcp1JSj0/jes5iEhj/Bf/uT91nl+8vc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oeYMIAAADdAAAADwAAAAAAAAAAAAAA&#10;AAChAgAAZHJzL2Rvd25yZXYueG1sUEsFBgAAAAAEAAQA+QAAAJADAAAAAA==&#10;" strokeweight=".4pt"/>
                  <v:line id="Line 1146" o:spid="_x0000_s2075" style="position:absolute;visibility:visible;mso-wrap-style:square" from="1281,3146" to="1283,3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iAF8IAAADdAAAADwAAAGRycy9kb3ducmV2LnhtbERPTWsCMRC9C/6HMIXe3Gw9rGU1ShGU&#10;0ktxW3oeNmN26WayJNGs/fWNUOhtHu9zNrvJDuJKPvSOFTwVJQji1umejYLPj8PiGUSIyBoHx6Tg&#10;RgF22/lsg7V2iU90baIROYRDjQq6GMdaytB2ZDEUbiTO3Nl5izFDb6T2mHK4HeSyLCtpsefc0OFI&#10;+47a7+ZiFbz76fK2N6lqTrefr0ofk+tNUurxYXpZg4g0xX/xn/tV5/nlqoL7N/kE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iAF8IAAADdAAAADwAAAAAAAAAAAAAA&#10;AAChAgAAZHJzL2Rvd25yZXYueG1sUEsFBgAAAAAEAAQA+QAAAJADAAAAAA==&#10;" strokeweight=".4pt"/>
                  <v:line id="Line 1147" o:spid="_x0000_s2076" style="position:absolute;visibility:visible;mso-wrap-style:square" from="1286,3192" to="1292,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QljMIAAADdAAAADwAAAGRycy9kb3ducmV2LnhtbERPTWsCMRC9F/ofwhS81aw9rLI1iggt&#10;xYu4Ss/DZppdupksSTSrv94Ihd7m8T5nuR5tLy7kQ+dYwWxagCBunO7YKDgdP14XIEJE1tg7JgVX&#10;CrBePT8tsdIu8YEudTQih3CoUEEb41BJGZqWLIapG4gz9+O8xZihN1J7TDnc9vKtKEppsePc0OJA&#10;25aa3/psFez9eN5tTSrrw/X2XerP5DqTlJq8jJt3EJHG+C/+c3/pPL+Yz+HxTT5B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QljMIAAADdAAAADwAAAAAAAAAAAAAA&#10;AAChAgAAZHJzL2Rvd25yZXYueG1sUEsFBgAAAAAEAAQA+QAAAJADAAAAAA==&#10;" strokeweight=".4pt"/>
                  <v:line id="Line 1148" o:spid="_x0000_s2077" style="position:absolute;visibility:visible;mso-wrap-style:square" from="1294,3239" to="1297,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ux/sUAAADdAAAADwAAAGRycy9kb3ducmV2LnhtbESPQUsDMRCF70L/Q5iCN5vVwyrbpkUK&#10;iniRrqXnYTNmFzeTJUmbrb/eOQjeZnhv3vtms5v9qC4U0xDYwP2qAkXcBTuwM3D8fLl7ApUyssUx&#10;MBm4UoLddnGzwcaGwge6tNkpCeHUoIE+56nROnU9eUyrMBGL9hWixyxrdNpGLBLuR/1QVbX2OLA0&#10;9DjRvqfuuz17Ax9xPr/vXanbw/XnVNvXEgZXjLldzs9rUJnm/G/+u36zgl89Cq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ux/sUAAADdAAAADwAAAAAAAAAA&#10;AAAAAAChAgAAZHJzL2Rvd25yZXYueG1sUEsFBgAAAAAEAAQA+QAAAJMDAAAAAA==&#10;" strokeweight=".4pt"/>
                  <v:line id="Line 1149" o:spid="_x0000_s2078" style="position:absolute;visibility:visible;mso-wrap-style:square" from="1300,3285" to="1305,3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cUZcIAAADdAAAADwAAAGRycy9kb3ducmV2LnhtbERPTWsCMRC9C/0PYQq9abY9rHZrlCJU&#10;pBdxLT0PmzG7uJksSTRrf31TKHibx/uc5Xq0vbiSD51jBc+zAgRx43THRsHX8WO6ABEissbeMSm4&#10;UYD16mGyxEq7xAe61tGIHMKhQgVtjEMlZWhashhmbiDO3Ml5izFDb6T2mHK47eVLUZTSYse5ocWB&#10;Ni015/piFez9ePncmFTWh9vPd6m3yXUmKfX0OL6/gYg0xrv4373TeX4xf4W/b/IJ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9cUZcIAAADdAAAADwAAAAAAAAAAAAAA&#10;AAChAgAAZHJzL2Rvd25yZXYueG1sUEsFBgAAAAAEAAQA+QAAAJADAAAAAA==&#10;" strokeweight=".4pt"/>
                  <v:shape id="Freeform 1150" o:spid="_x0000_s2079" style="position:absolute;left:1308;top:3335;width:5;height:27;visibility:visible;mso-wrap-style:square;v-text-anchor:top" coordsize="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31MUA&#10;AADdAAAADwAAAGRycy9kb3ducmV2LnhtbESPT2vDMAzF74N9B6PBbqu9HUKX1i2jkNJDt9I/9Cxi&#10;NQmN5WB7bfbtp8NgN4n39N5P8+Xoe3WjmLrAFl4nBhRxHVzHjYXTsXqZgkoZ2WEfmCz8UILl4vFh&#10;jqULd97T7ZAbJSGcSrTQ5jyUWqe6JY9pEgZi0S4hesyyxka7iHcJ971+M6bQHjuWhhYHWrVUXw/f&#10;3sK6wMBfcRd9Yajavlfn1flzbe3z0/gxA5VpzP/mv+uNE3wzFX75Rk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7fUxQAAAN0AAAAPAAAAAAAAAAAAAAAAAJgCAABkcnMv&#10;ZG93bnJldi54bWxQSwUGAAAAAAQABAD1AAAAigMAAAAA&#10;" path="m,l3,27,5,24e" filled="f" strokeweight=".4pt">
                    <v:path arrowok="t" o:connecttype="custom" o:connectlocs="0,0;3,27;5,24" o:connectangles="0,0,0"/>
                  </v:shape>
                  <v:line id="Line 1151" o:spid="_x0000_s2080" style="position:absolute;flip:y;visibility:visible;mso-wrap-style:square" from="1324,3329" to="1349,3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bt7MQAAADdAAAADwAAAGRycy9kb3ducmV2LnhtbERPTWvCQBC9F/oflil4KXU3tYikriKK&#10;4MFDGz14HLLTJDQ7G7JTjf56t1DobR7vc+bLwbfqTH1sAlvIxgYUcRlcw5WF42H7MgMVBdlhG5gs&#10;XCnCcvH4MMfchQt/0rmQSqUQjjlaqEW6XOtY1uQxjkNHnLiv0HuUBPtKux4vKdy3+tWYqfbYcGqo&#10;saN1TeV38eMtFNp8hMl2fyCRt9N0k9128ryxdvQ0rN5BCQ3yL/5z71yab2YZ/H6TTt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u3sxAAAAN0AAAAPAAAAAAAAAAAA&#10;AAAAAKECAABkcnMvZG93bnJldi54bWxQSwUGAAAAAAQABAD5AAAAkgMAAAAA&#10;" strokeweight=".4pt"/>
                  <v:line id="Line 1152" o:spid="_x0000_s2081" style="position:absolute;flip:y;visibility:visible;mso-wrap-style:square" from="1360,3296" to="1382,3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zm8MAAADdAAAADwAAAGRycy9kb3ducmV2LnhtbERPTWvCQBC9F/oflhG8lLqrFpHUVUpF&#10;8ODBRg89DtlpEszOhuxUY399VxC8zeN9zmLV+0adqYt1YAvjkQFFXARXc2nheNi8zkFFQXbYBCYL&#10;V4qwWj4/LTBz4cJfdM6lVCmEY4YWKpE20zoWFXmMo9ASJ+4ndB4lwa7UrsNLCveNnhgz0x5rTg0V&#10;tvRZUXHKf72FXJt9mG52BxJ5+56tx39beVlbOxz0H++ghHp5iO/urUvzzXwCt2/SCXr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0c5vDAAAA3QAAAA8AAAAAAAAAAAAA&#10;AAAAoQIAAGRycy9kb3ducmV2LnhtbFBLBQYAAAAABAAEAPkAAACRAwAAAAA=&#10;" strokeweight=".4pt"/>
                  <v:line id="Line 1153" o:spid="_x0000_s2082" style="position:absolute;flip:y;visibility:visible;mso-wrap-style:square" from="1396,3269" to="1420,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jWAMMAAADdAAAADwAAAGRycy9kb3ducmV2LnhtbERPTWvCQBC9F/oflhG8lLqrFpHUVUpF&#10;8ODBRg89DtlpEszOhuxU0/56VxC8zeN9zmLV+0adqYt1YAvjkQFFXARXc2nheNi8zkFFQXbYBCYL&#10;fxRhtXx+WmDmwoW/6JxLqVIIxwwtVCJtpnUsKvIYR6ElTtxP6DxKgl2pXYeXFO4bPTFmpj3WnBoq&#10;bOmzouKU/3oLuTb7MN3sDiTy9j1bj/+38rK2djjoP95BCfXyEN/dW5fmm/kUbt+kE/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41gDDAAAA3QAAAA8AAAAAAAAAAAAA&#10;AAAAoQIAAGRycy9kb3ducmV2LnhtbFBLBQYAAAAABAAEAPkAAACRAwAAAAA=&#10;" strokeweight=".4pt"/>
                  <v:line id="Line 1154" o:spid="_x0000_s2083" style="position:absolute;flip:y;visibility:visible;mso-wrap-style:square" from="1431,3239" to="1456,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OdMQAAADdAAAADwAAAGRycy9kb3ducmV2LnhtbERPS2vCQBC+F/oflhG8lLrrA5HUVYoi&#10;eOjBRg89DtlpEszOhuyoaX99VxB6m4/vOct17xt1pS7WgS2MRwYUcRFczaWF03H3ugAVBdlhE5gs&#10;/FCE9er5aYmZCzf+pGsupUohHDO0UIm0mdaxqMhjHIWWOHHfofMoCXaldh3eUrhv9MSYufZYc2qo&#10;sKVNRcU5v3gLuTaHMN19HElk9jXfjn/38rK1djjo399ACfXyL3649y7NN4sZ3L9JJ+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UU50xAAAAN0AAAAPAAAAAAAAAAAA&#10;AAAAAKECAABkcnMvZG93bnJldi54bWxQSwUGAAAAAAQABAD5AAAAkgMAAAAA&#10;" strokeweight=".4pt"/>
                  <v:line id="Line 1155" o:spid="_x0000_s2084" style="position:absolute;flip:y;visibility:visible;mso-wrap-style:square" from="1469,3217" to="1497,3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3r78QAAADdAAAADwAAAGRycy9kb3ducmV2LnhtbERPTWvCQBC9F/wPyxR6Ed21tSLRVaQi&#10;ePBQYw8eh+yYhGZnQ3aqaX99Vyj0No/3Oct17xt1pS7WgS1MxgYUcRFczaWFj9NuNAcVBdlhE5gs&#10;fFOE9WrwsMTMhRsf6ZpLqVIIxwwtVCJtpnUsKvIYx6ElTtwldB4lwa7UrsNbCveNfjZmpj3WnBoq&#10;bOmtouIz//IWcm3ew8vucCKR6Xm2nfzsZbi19umx3yxACfXyL/5z712ab+avcP8mna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HevvxAAAAN0AAAAPAAAAAAAAAAAA&#10;AAAAAKECAABkcnMvZG93bnJldi54bWxQSwUGAAAAAAQABAD5AAAAkgMAAAAA&#10;" strokeweight=".4pt"/>
                  <v:line id="Line 1156" o:spid="_x0000_s2085" style="position:absolute;flip:y;visibility:visible;mso-wrap-style:square" from="1513,3195" to="1541,3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91mMQAAADdAAAADwAAAGRycy9kb3ducmV2LnhtbERPTWvCQBC9F/wPywi9FN3VliDRVUpF&#10;8NBDG3vocciOSTA7G7Kjpv56t1DobR7vc1abwbfqQn1sAluYTQ0o4jK4hisLX4fdZAEqCrLDNjBZ&#10;+KEIm/XoYYW5C1f+pEshlUohHHO0UIt0udaxrMljnIaOOHHH0HuUBPtKux6vKdy3em5Mpj02nBpq&#10;7OitpvJUnL2FQpuP8Lx7P5DIy3e2nd328rS19nE8vC5BCQ3yL/5z712abxYZ/H6TTt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3WYxAAAAN0AAAAPAAAAAAAAAAAA&#10;AAAAAKECAABkcnMvZG93bnJldi54bWxQSwUGAAAAAAQABAD5AAAAkgMAAAAA&#10;" strokeweight=".4pt"/>
                  <v:line id="Line 1157" o:spid="_x0000_s2086" style="position:absolute;flip:y;visibility:visible;mso-wrap-style:square" from="1554,3173" to="1582,3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PQA8QAAADdAAAADwAAAGRycy9kb3ducmV2LnhtbERPTWvCQBC9F/oflil4KXXXWqxEVykV&#10;wUMPbezB45Adk2B2NmSnGv31XUHwNo/3OfNl7xt1pC7WgS2MhgYUcRFczaWF3+36ZQoqCrLDJjBZ&#10;OFOE5eLxYY6ZCyf+oWMupUohHDO0UIm0mdaxqMhjHIaWOHH70HmUBLtSuw5PKdw3+tWYifZYc2qo&#10;sKXPiopD/uct5Np8h/H6a0sib7vJanTZyPPK2sFT/zEDJdTLXXxzb1yab6bvcP0mna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g9ADxAAAAN0AAAAPAAAAAAAAAAAA&#10;AAAAAKECAABkcnMvZG93bnJldi54bWxQSwUGAAAAAAQABAD5AAAAkgMAAAAA&#10;" strokeweight=".4pt"/>
                  <v:shape id="Freeform 1158" o:spid="_x0000_s2087" style="position:absolute;left:1595;top:3154;width:30;height:14;visibility:visible;mso-wrap-style:square;v-text-anchor:top" coordsize="3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atgccA&#10;AADdAAAADwAAAGRycy9kb3ducmV2LnhtbESPQWvCQBCF70L/wzKF3nRjC2Kjq0hR6EEL2v6AaXZM&#10;gtnZbXY10V/vHAreZnhv3vtmvuxdoy7UxtqzgfEoA0VceFtzaeDnezOcgooJ2WLjmQxcKcJy8TSY&#10;Y259x3u6HFKpJIRjjgaqlEKudSwqchhHPhCLdvStwyRrW2rbYifhrtGvWTbRDmuWhgoDfVRUnA5n&#10;Z+Bt93cbd7/nr63dhSZs3tfXyXZtzMtzv5qBStSnh/n/+tMKfjYVXPlGRt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2rYHHAAAA3QAAAA8AAAAAAAAAAAAAAAAAmAIAAGRy&#10;cy9kb3ducmV2LnhtbFBLBQYAAAAABAAEAPUAAACMAwAAAAA=&#10;" path="m,14l22,3,30,e" filled="f" strokeweight=".4pt">
                    <v:path arrowok="t" o:connecttype="custom" o:connectlocs="0,14;22,3;30,0" o:connectangles="0,0,0"/>
                  </v:shape>
                  <v:line id="Line 1159" o:spid="_x0000_s2088" style="position:absolute;flip:y;visibility:visible;mso-wrap-style:square" from="1639,3135" to="1666,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Dh6sQAAADdAAAADwAAAGRycy9kb3ducmV2LnhtbERPTWvCQBC9F/oflil4KbprLaKpq5SK&#10;4KGHNvbgcciOSWh2NmSnGv31XUHwNo/3OYtV7xt1pC7WgS2MRwYUcRFczaWFn91mOAMVBdlhE5gs&#10;nCnCavn4sMDMhRN/0zGXUqUQjhlaqETaTOtYVOQxjkJLnLhD6DxKgl2pXYenFO4b/WLMVHusOTVU&#10;2NJHRcVv/uct5Np8hcnmc0cir/vpenzZyvPa2sFT//4GSqiXu/jm3ro038zmcP0mna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OHqxAAAAN0AAAAPAAAAAAAAAAAA&#10;AAAAAKECAABkcnMvZG93bnJldi54bWxQSwUGAAAAAAQABAD5AAAAkgMAAAAA&#10;" strokeweight=".4pt"/>
                  <v:line id="Line 1160" o:spid="_x0000_s2089" style="position:absolute;flip:y;visibility:visible;mso-wrap-style:square" from="1680,3113" to="1710,3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eqscAAADdAAAADwAAAGRycy9kb3ducmV2LnhtbESPQUvDQBCF70L/wzIFL2J3q1Jq7LaI&#10;pdCDB5v24HHIjkkwOxuyYxv99c5B8DbDe/PeN6vNGDtzpiG3iT3MZw4McZVCy7WH03F3uwSTBTlg&#10;l5g8fFOGzXpytcIipAsf6FxKbTSEc4EeGpG+sDZXDUXMs9QTq/aRhoii61DbMOBFw2Nn75xb2Igt&#10;a0ODPb00VH2WX9FDad1but+9Hknk4X2xnf/s5Wbr/fV0fH4CIzTKv/nveh8U3z0qv36jI9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s96qxwAAAN0AAAAPAAAAAAAA&#10;AAAAAAAAAKECAABkcnMvZG93bnJldi54bWxQSwUGAAAAAAQABAD5AAAAlQMAAAAA&#10;" strokeweight=".4pt"/>
                  <v:line id="Line 1161" o:spid="_x0000_s2090" style="position:absolute;flip:y;visibility:visible;mso-wrap-style:square" from="1724,3094" to="1751,3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97McQAAADdAAAADwAAAGRycy9kb3ducmV2LnhtbERPTWvCQBC9F/oflil4KbqbWqSmrlIq&#10;goce2tiDxyE7JqHZ2ZCdavTXdwWht3m8z1msBt+qI/WxCWwhmxhQxGVwDVcWvneb8QuoKMgO28Bk&#10;4UwRVsv7uwXmLpz4i46FVCqFcMzRQi3S5VrHsiaPcRI64sQdQu9REuwr7Xo8pXDf6idjZtpjw6mh&#10;xo7eayp/il9vodDmM0w3HzsSed7P1tllK49ra0cPw9srKKFB/sU399al+WaewfWbdIJ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3sxxAAAAN0AAAAPAAAAAAAAAAAA&#10;AAAAAKECAABkcnMvZG93bnJldi54bWxQSwUGAAAAAAQABAD5AAAAkgMAAAAA&#10;" strokeweight=".4pt"/>
                  <v:shape id="Freeform 1162" o:spid="_x0000_s2091" style="position:absolute;left:1768;top:3075;width:27;height:13;visibility:visible;mso-wrap-style:square;v-text-anchor:top" coordsize="2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HCMQA&#10;AADdAAAADwAAAGRycy9kb3ducmV2LnhtbERPS2vCQBC+C/6HZYReRDf1IDV1E0pLoYIU6wM8Dtlp&#10;kiY7G3ZXjf76rlDobT6+5yzz3rTiTM7XlhU8ThMQxIXVNZcK9rv3yRMIH5A1tpZJwZU85NlwsMRU&#10;2wt/0XkbShFD2KeooAqhS6X0RUUG/dR2xJH7ts5giNCVUju8xHDTylmSzKXBmmNDhR29VlQ025NR&#10;0PDbdX5zDg/uZ0NN4T9Xx/VYqYdR//IMIlAf/sV/7g8d5yeLGdy/iS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RwjEAAAA3QAAAA8AAAAAAAAAAAAAAAAAmAIAAGRycy9k&#10;b3ducmV2LnhtbFBLBQYAAAAABAAEAPUAAACJAwAAAAA=&#10;" path="m,13l2,11,27,e" filled="f" strokeweight=".4pt">
                    <v:path arrowok="t" o:connecttype="custom" o:connectlocs="0,13;2,11;27,0" o:connectangles="0,0,0"/>
                  </v:shape>
                  <v:line id="Line 1163" o:spid="_x0000_s2092" style="position:absolute;flip:y;visibility:visible;mso-wrap-style:square" from="1811,3058" to="1839,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FA3cQAAADdAAAADwAAAGRycy9kb3ducmV2LnhtbERPS2vCQBC+F/oflhG8lLrrA6mpqxRF&#10;8NCDjT14HLLTJJidDdlR0/76bqHgbT6+5yzXvW/UlbpYB7YwHhlQxEVwNZcWPo+75xdQUZAdNoHJ&#10;wjdFWK8eH5aYuXDjD7rmUqoUwjFDC5VIm2kdi4o8xlFoiRP3FTqPkmBXatfhLYX7Rk+MmWuPNaeG&#10;ClvaVFSc84u3kGtzCNPd+5FEZqf5dvyzl6ettcNB//YKSqiXu/jfvXdpvllM4e+bdIJ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YUDdxAAAAN0AAAAPAAAAAAAAAAAA&#10;AAAAAKECAABkcnMvZG93bnJldi54bWxQSwUGAAAAAAQABAD5AAAAkgMAAAAA&#10;" strokeweight=".4pt"/>
                  <v:line id="Line 1164" o:spid="_x0000_s2093" style="position:absolute;flip:y;visibility:visible;mso-wrap-style:square" from="1855,3042" to="1885,3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jYqcQAAADdAAAADwAAAGRycy9kb3ducmV2LnhtbERPS2vCQBC+F/oflhG8lLrrA6mpq5SK&#10;4MFDG3vwOGSnSTA7G7JTTfvrXaHgbT6+5yzXvW/UmbpYB7YwHhlQxEVwNZcWvg7b5xdQUZAdNoHJ&#10;wi9FWK8eH5aYuXDhTzrnUqoUwjFDC5VIm2kdi4o8xlFoiRP3HTqPkmBXatfhJYX7Rk+MmWuPNaeG&#10;Clt6r6g45T/eQq7NR5hu9wcSmR3nm/HfTp421g4H/dsrKKFe7uJ/986l+WYxg9s36QS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iNipxAAAAN0AAAAPAAAAAAAAAAAA&#10;AAAAAKECAABkcnMvZG93bnJldi54bWxQSwUGAAAAAAQABAD5AAAAkgMAAAAA&#10;" strokeweight=".4pt"/>
                  <v:shape id="Freeform 1165" o:spid="_x0000_s2094" style="position:absolute;left:1899;top:3026;width:30;height:10;visibility:visible;mso-wrap-style:square;v-text-anchor:top" coordsize="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pMUA&#10;AADdAAAADwAAAGRycy9kb3ducmV2LnhtbERP32vCMBB+H+x/CDfwbaYKjlmN4gYDlW04J/p6a25t&#10;WXNpk6yt//0iDHy7j+/nzZe9qURLzpeWFYyGCQjizOqScwWHz5f7RxA+IGusLJOCM3lYLm5v5phq&#10;2/EHtfuQixjCPkUFRQh1KqXPCjLoh7Ymjty3dQZDhC6X2mEXw00lx0nyIA2WHBsKrOm5oOxn/2sU&#10;UPO1eX/D12PjttNdeWqb7mm8VWpw169mIAL14Sr+d691nJ9MJ3D5Jp4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86kxQAAAN0AAAAPAAAAAAAAAAAAAAAAAJgCAABkcnMv&#10;ZG93bnJldi54bWxQSwUGAAAAAAQABAD1AAAAigMAAAAA&#10;" path="m,10l25,2,30,e" filled="f" strokeweight=".4pt">
                    <v:path arrowok="t" o:connecttype="custom" o:connectlocs="0,10;25,2;30,0" o:connectangles="0,0,0"/>
                  </v:shape>
                  <v:line id="Line 1166" o:spid="_x0000_s2095" style="position:absolute;flip:y;visibility:visible;mso-wrap-style:square" from="1943,3015" to="1973,3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bjRcQAAADdAAAADwAAAGRycy9kb3ducmV2LnhtbERPTWvCQBC9F/oflil4KbprLaGmrlIq&#10;goce2tiDxyE7JqHZ2ZCdavTXdwWht3m8z1msBt+qI/WxCWxhOjGgiMvgGq4sfO824xdQUZAdtoHJ&#10;wpkirJb3dwvMXTjxFx0LqVQK4ZijhVqky7WOZU0e4yR0xIk7hN6jJNhX2vV4SuG+1U/GZNpjw6mh&#10;xo7eayp/il9vodDmM8w2HzsSed5n6+llK49ra0cPw9srKKFB/sU399al+WaewfWbdIJ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FuNFxAAAAN0AAAAPAAAAAAAAAAAA&#10;AAAAAKECAABkcnMvZG93bnJldi54bWxQSwUGAAAAAAQABAD5AAAAkgMAAAAA&#10;" strokeweight=".4pt"/>
                  <v:shape id="Freeform 1167" o:spid="_x0000_s2096" style="position:absolute;left:1989;top:3001;width:30;height:8;visibility:visible;mso-wrap-style:square;v-text-anchor:top" coordsize="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UKMQA&#10;AADdAAAADwAAAGRycy9kb3ducmV2LnhtbERPTWvCQBC9F/wPywhegm7aQ9qmrqKFgngJ1R7qbchO&#10;s8HsbMiuJvHXdwsFb/N4n7NcD7YRV+p87VjB4yIFQVw6XXOl4Ov4MX8B4QOyxsYxKRjJw3o1eVhi&#10;rl3Pn3Q9hErEEPY5KjAhtLmUvjRk0S9cSxy5H9dZDBF2ldQd9jHcNvIpTTNpsebYYLCld0Pl+XCx&#10;Ck5H4/YFfY/JpdgQbmVyy5pEqdl02LyBCDSEu/jfvdNxfvr6DH/fxB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jVCjEAAAA3QAAAA8AAAAAAAAAAAAAAAAAmAIAAGRycy9k&#10;b3ducmV2LnhtbFBLBQYAAAAABAAEAPUAAACJAwAAAAA=&#10;" path="m,8l11,5,30,e" filled="f" strokeweight=".4pt">
                    <v:path arrowok="t" o:connecttype="custom" o:connectlocs="0,8;11,5;30,0" o:connectangles="0,0,0"/>
                  </v:shape>
                  <v:line id="Line 1168" o:spid="_x0000_s2097" style="position:absolute;flip:y;visibility:visible;mso-wrap-style:square" from="2033,2987" to="2063,2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XSrMcAAADdAAAADwAAAGRycy9kb3ducmV2LnhtbESPQUvDQBCF70L/wzIFL2J3q1Jq7LaI&#10;pdCDB5v24HHIjkkwOxuyYxv99c5B8DbDe/PeN6vNGDtzpiG3iT3MZw4McZVCy7WH03F3uwSTBTlg&#10;l5g8fFOGzXpytcIipAsf6FxKbTSEc4EeGpG+sDZXDUXMs9QTq/aRhoii61DbMOBFw2Nn75xb2Igt&#10;a0ODPb00VH2WX9FDad1but+9Hknk4X2xnf/s5Wbr/fV0fH4CIzTKv/nveh8U3z0qrn6jI9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xdKsxwAAAN0AAAAPAAAAAAAA&#10;AAAAAAAAAKECAABkcnMvZG93bnJldi54bWxQSwUGAAAAAAQABAD5AAAAlQMAAAAA&#10;" strokeweight=".4pt"/>
                  <v:line id="Line 1169" o:spid="_x0000_s2098" style="position:absolute;flip:y;visibility:visible;mso-wrap-style:square" from="2080,2974" to="2110,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l3N8QAAADdAAAADwAAAGRycy9kb3ducmV2LnhtbERPTWvCQBC9F/oflil4KXXXWqRGVykV&#10;wUMPbezB45Adk2B2NmSnGv31XUHwNo/3OfNl7xt1pC7WgS2MhgYUcRFczaWF3+365R1UFGSHTWCy&#10;cKYIy8XjwxwzF078Q8dcSpVCOGZooRJpM61jUZHHOAwtceL2ofMoCXaldh2eUrhv9KsxE+2x5tRQ&#10;YUufFRWH/M9byLX5DuP115ZE3naT1eiykeeVtYOn/mMGSqiXu/jm3rg030yncP0mna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iXc3xAAAAN0AAAAPAAAAAAAAAAAA&#10;AAAAAKECAABkcnMvZG93bnJldi54bWxQSwUGAAAAAAQABAD5AAAAkgMAAAAA&#10;" strokeweight=".4pt"/>
                  <v:line id="Line 1170" o:spid="_x0000_s2099" style="position:absolute;flip:y;visibility:visible;mso-wrap-style:square" from="2123,2960" to="2154,2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hEsMYAAADdAAAADwAAAGRycy9kb3ducmV2LnhtbESPQUvDQBCF70L/wzKCF2l3o1JK7LYU&#10;S6EHD5p68DhkxySYnQ3ZsY3+eucgeJvhvXnvm/V2ir0505i7xB6KhQNDXKfQcePh7XSYr8BkQQ7Y&#10;JyYP35Rhu5ldrbEM6cKvdK6kMRrCuUQPrchQWpvrliLmRRqIVftIY0TRdWxsGPGi4bG3d84tbcSO&#10;taHFgZ5aqj+rr+ihsu4l3R+eTyTy8L7cFz9Hud17f3M97R7BCE3yb/67PgbFL5zy6zc6gt3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YRLDGAAAA3QAAAA8AAAAAAAAA&#10;AAAAAAAAoQIAAGRycy9kb3ducmV2LnhtbFBLBQYAAAAABAAEAPkAAACUAwAAAAA=&#10;" strokeweight=".4pt"/>
                  <v:line id="Line 1171" o:spid="_x0000_s2100" style="position:absolute;flip:y;visibility:visible;mso-wrap-style:square" from="2170,2949" to="2200,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ThK8MAAADdAAAADwAAAGRycy9kb3ducmV2LnhtbERPTWvCQBC9F/oflil4KbqbWkSiq4gi&#10;ePDQRg8eh+w0Cc3OhuxUY399t1DobR7vc5brwbfqSn1sAlvIJgYUcRlcw5WF82k/noOKguywDUwW&#10;7hRhvXp8WGLuwo3f6VpIpVIIxxwt1CJdrnUsa/IYJ6EjTtxH6D1Kgn2lXY+3FO5b/WLMTHtsODXU&#10;2NG2pvKz+PIWCm3ewnR/PJHI62W2y74P8ryzdvQ0bBaghAb5F/+5Dy7Nz0wG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U4SvDAAAA3QAAAA8AAAAAAAAAAAAA&#10;AAAAoQIAAGRycy9kb3ducmV2LnhtbFBLBQYAAAAABAAEAPkAAACRAwAAAAA=&#10;" strokeweight=".4pt"/>
                  <v:line id="Line 1172" o:spid="_x0000_s2101" style="position:absolute;flip:y;visibility:visible;mso-wrap-style:square" from="2216,2938" to="2247,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Z/XMQAAADdAAAADwAAAGRycy9kb3ducmV2LnhtbERPTWvCQBC9F/oflhF6KbobKyLRVUpF&#10;8NCDxh56HLJjEszOhuxU0/76rlDobR7vc1abwbfqSn1sAlvIJgYUcRlcw5WFj9NuvAAVBdlhG5gs&#10;fFOEzfrxYYW5Czc+0rWQSqUQjjlaqEW6XOtY1uQxTkJHnLhz6D1Kgn2lXY+3FO5bPTVmrj02nBpq&#10;7OitpvJSfHkLhTaH8LJ7P5HI7HO+zX728ry19mk0vC5BCQ3yL/5z712an5kp3L9JJ+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xn9cxAAAAN0AAAAPAAAAAAAAAAAA&#10;AAAAAKECAABkcnMvZG93bnJldi54bWxQSwUGAAAAAAQABAD5AAAAkgMAAAAA&#10;" strokeweight=".4pt"/>
                  <v:line id="Line 1173" o:spid="_x0000_s2102" style="position:absolute;flip:y;visibility:visible;mso-wrap-style:square" from="2260,2924" to="2290,2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rax8QAAADdAAAADwAAAGRycy9kb3ducmV2LnhtbERPTWvCQBC9C/0Pywi9SN1NFSmpqxRF&#10;8NBDjR48DtlpEszOhuyoaX99t1DobR7vc5brwbfqRn1sAlvIpgYUcRlcw5WF03H39AIqCrLDNjBZ&#10;+KII69XDaIm5C3c+0K2QSqUQjjlaqEW6XOtY1uQxTkNHnLjP0HuUBPtKux7vKdy3+tmYhfbYcGqo&#10;saNNTeWluHoLhTYfYbZ7P5LI/LzYZt97mWytfRwPb6+ghAb5F/+59y7Nz8wMfr9JJ+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itrHxAAAAN0AAAAPAAAAAAAAAAAA&#10;AAAAAKECAABkcnMvZG93bnJldi54bWxQSwUGAAAAAAQABAD5AAAAkgMAAAAA&#10;" strokeweight=".4pt"/>
                  <v:line id="Line 1174" o:spid="_x0000_s2103" style="position:absolute;flip:y;visibility:visible;mso-wrap-style:square" from="2307,2913" to="2337,2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NCs8QAAADdAAAADwAAAGRycy9kb3ducmV2LnhtbERPTWvCQBC9F/oflhF6KbqbVkSiqxRF&#10;8NCDjT30OGTHJJidDdlR0/76bkHobR7vc5brwbfqSn1sAlvIJgYUcRlcw5WFz+NuPAcVBdlhG5gs&#10;fFOE9erxYYm5Czf+oGshlUohHHO0UIt0udaxrMljnISOOHGn0HuUBPtKux5vKdy3+sWYmfbYcGqo&#10;saNNTeW5uHgLhTaH8Lp7P5LI9Gu2zX728ry19mk0vC1ACQ3yL7679y7Nz8wU/r5JJ+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0KzxAAAAN0AAAAPAAAAAAAAAAAA&#10;AAAAAKECAABkcnMvZG93bnJldi54bWxQSwUGAAAAAAQABAD5AAAAkgMAAAAA&#10;" strokeweight=".4pt"/>
                  <v:line id="Line 1175" o:spid="_x0000_s2104" style="position:absolute;flip:y;visibility:visible;mso-wrap-style:square" from="2353,2902" to="2383,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nKMQAAADdAAAADwAAAGRycy9kb3ducmV2LnhtbERPTWvCQBC9F/oflin0UnQ3bRWJrlIq&#10;ggcPNXrwOGTHJDQ7G7JTTfvru0Kht3m8z1msBt+qC/WxCWwhGxtQxGVwDVcWjofNaAYqCrLDNjBZ&#10;+KYIq+X93QJzF668p0shlUohHHO0UIt0udaxrMljHIeOOHHn0HuUBPtKux6vKdy3+tmYqfbYcGqo&#10;saP3msrP4stbKLT5CC+b3YFEXk/Tdfazlae1tY8Pw9sclNAg/+I/99al+ZmZwO2bdIJ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coxAAAAN0AAAAPAAAAAAAAAAAA&#10;AAAAAKECAABkcnMvZG93bnJldi54bWxQSwUGAAAAAAQABAD5AAAAkgMAAAAA&#10;" strokeweight=".4pt"/>
                  <v:line id="Line 1176" o:spid="_x0000_s2105" style="position:absolute;flip:y;visibility:visible;mso-wrap-style:square" from="2397,2894" to="2430,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5X8QAAADdAAAADwAAAGRycy9kb3ducmV2LnhtbERPTUvDQBC9C/6HZQQv0u5GJUjabRFL&#10;oQcPmvTgcchOk9DsbMiObfTXu0Kht3m8z1muJ9+rE42xC2whmxtQxHVwHTcW9tV29gIqCrLDPjBZ&#10;+KEI69XtzRILF878SadSGpVCOBZooRUZCq1j3ZLHOA8DceIOYfQoCY6NdiOeU7jv9aMxufbYcWpo&#10;caC3lupj+e0tlNp8hKfte0Uiz1/5JvvdycPG2vu76XUBSmiSq/ji3rk0PzM5/H+TTt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XlfxAAAAN0AAAAPAAAAAAAAAAAA&#10;AAAAAKECAABkcnMvZG93bnJldi54bWxQSwUGAAAAAAQABAD5AAAAkgMAAAAA&#10;" strokeweight=".4pt"/>
                  <v:line id="Line 1177" o:spid="_x0000_s2106" style="position:absolute;flip:y;visibility:visible;mso-wrap-style:square" from="2444,2886" to="2476,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HcxMQAAADdAAAADwAAAGRycy9kb3ducmV2LnhtbERPTWvCQBC9F/oflil4KbqbWqykrlIq&#10;goce2tiDxyE7JqHZ2ZCdavTXdwWht3m8z1msBt+qI/WxCWwhmxhQxGVwDVcWvneb8RxUFGSHbWCy&#10;cKYIq+X93QJzF078RcdCKpVCOOZooRbpcq1jWZPHOAkdceIOofcoCfaVdj2eUrhv9ZMxM+2x4dRQ&#10;Y0fvNZU/xa+3UGjzGaabjx2JPO9n6+yylce1taOH4e0VlNAg/+Kbe+vS/My8wPWbdIJ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sdzExAAAAN0AAAAPAAAAAAAAAAAA&#10;AAAAAKECAABkcnMvZG93bnJldi54bWxQSwUGAAAAAAQABAD5AAAAkgMAAAAA&#10;" strokeweight=".4pt"/>
                  <v:line id="Line 1178" o:spid="_x0000_s2107" style="position:absolute;flip:y;visibility:visible;mso-wrap-style:square" from="2490,2883" to="2523,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5ItsYAAADdAAAADwAAAGRycy9kb3ducmV2LnhtbESPQUvDQBCF70L/wzKCF2l3o1JK7LYU&#10;S6EHD5p68DhkxySYnQ3ZsY3+eucgeJvhvXnvm/V2ir0505i7xB6KhQNDXKfQcePh7XSYr8BkQQ7Y&#10;JyYP35Rhu5ldrbEM6cKvdK6kMRrCuUQPrchQWpvrliLmRRqIVftIY0TRdWxsGPGi4bG3d84tbcSO&#10;taHFgZ5aqj+rr+ihsu4l3R+eTyTy8L7cFz9Hud17f3M97R7BCE3yb/67PgbFL5zi6jc6gt3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uSLbGAAAA3QAAAA8AAAAAAAAA&#10;AAAAAAAAoQIAAGRycy9kb3ducmV2LnhtbFBLBQYAAAAABAAEAPkAAACUAwAAAAA=&#10;" strokeweight=".4pt"/>
                  <v:line id="Line 1179" o:spid="_x0000_s2108" style="position:absolute;flip:y;visibility:visible;mso-wrap-style:square" from="2539,2875" to="2569,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LtLcQAAADdAAAADwAAAGRycy9kb3ducmV2LnhtbERPTWvCQBC9F/oflil4KbqbWqSmrlIq&#10;goce2tiDxyE7JqHZ2ZCdavTXdwWht3m8z1msBt+qI/WxCWwhmxhQxGVwDVcWvneb8QuoKMgO28Bk&#10;4UwRVsv7uwXmLpz4i46FVCqFcMzRQi3S5VrHsiaPcRI64sQdQu9REuwr7Xo8pXDf6idjZtpjw6mh&#10;xo7eayp/il9vodDmM0w3HzsSed7P1tllK49ra0cPw9srKKFB/sU399al+ZmZw/WbdIJ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u0txAAAAN0AAAAPAAAAAAAAAAAA&#10;AAAAAKECAABkcnMvZG93bnJldi54bWxQSwUGAAAAAAQABAD5AAAAkgMAAAAA&#10;" strokeweight=".4pt"/>
                  <v:shape id="Freeform 1180" o:spid="_x0000_s2109" style="position:absolute;left:2586;top:2870;width:30;height:2;visibility:visible;mso-wrap-style:square;v-text-anchor:top" coordsize="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U0scA&#10;AADdAAAADwAAAGRycy9kb3ducmV2LnhtbESPQUvDQBCF74L/YZlCb3aTQkVityUULIIiNBb1OGbH&#10;JDY7G3a3bfz3nYPQ2wzvzXvfLNej69WJQuw8G8hnGSji2tuOGwP796e7B1AxIVvsPZOBP4qwXt3e&#10;LLGw/sw7OlWpURLCsUADbUpDoXWsW3IYZ34gFu3HB4dJ1tBoG/As4a7X8yy71w47loYWB9q0VB+q&#10;ozPg30K92duv39eyzKqPxfF7+/IZjJlOxvIRVKIxXc3/189W8PNc+OUbGUGv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yFNLHAAAA3QAAAA8AAAAAAAAAAAAAAAAAmAIAAGRy&#10;cy9kb3ducmV2LnhtbFBLBQYAAAAABAAEAPUAAACMAwAAAAA=&#10;" path="m,2l27,r3,e" filled="f" strokeweight=".4pt">
                    <v:path arrowok="t" o:connecttype="custom" o:connectlocs="0,2;27,0;30,0" o:connectangles="0,0,0"/>
                  </v:shape>
                  <v:line id="Line 1181" o:spid="_x0000_s2110" style="position:absolute;flip:y;visibility:visible;mso-wrap-style:square" from="2632,2864" to="2662,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139sUAAADdAAAADwAAAGRycy9kb3ducmV2LnhtbERPwWrCQBC9C/2HZQpepG6sIpJmI6Ui&#10;ePCg0YPHITtNQrOzITvV2K/vCoW+0wxv3nvzsvXgWnWlPjSeDcymCSji0tuGKwPn0/ZlBSoIssXW&#10;Mxm4U4B1/jTKMLX+xke6FlKpaMIhRQO1SJdqHcqaHIap74gj9+l7hxLXvtK2x1s0d61+TZKldthw&#10;TKixo4+ayq/i2xkodHLw8+3+RCKLy3Iz+9nJZGPM+Hl4fwMlNMj/8Z96Z+P7EfBoE0f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139sUAAADdAAAADwAAAAAAAAAA&#10;AAAAAAChAgAAZHJzL2Rvd25yZXYueG1sUEsFBgAAAAAEAAQA+QAAAJMDAAAAAA==&#10;" strokeweight=".4pt"/>
                  <v:line id="Line 1182" o:spid="_x0000_s2111" style="position:absolute;flip:y;visibility:visible;mso-wrap-style:square" from="2679,2859" to="2709,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pgcMAAADdAAAADwAAAGRycy9kb3ducmV2LnhtbERPTWvCQBC9F/wPywheim5ii0h0FakI&#10;HnpoYw89DtkxCWZnQ3aq0V/vFgRv83ifs1z3rlFn6kLt2UA6SUARF97WXBr4OezGc1BBkC02nsnA&#10;lQKsV4OXJWbWX/ibzrmUKoZwyNBAJdJmWoeiIodh4lviyB1951Ai7EptO7zEcNfoaZLMtMOaY0OF&#10;LX1UVJzyP2cg18mXf9t9Hkjk/Xe2TW97ed0aMxr2mwUooV6e4od7b+P8NJ3C/zfxBL2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f6YHDAAAA3QAAAA8AAAAAAAAAAAAA&#10;AAAAoQIAAGRycy9kb3ducmV2LnhtbFBLBQYAAAAABAAEAPkAAACRAwAAAAA=&#10;" strokeweight=".4pt"/>
                  <v:line id="Line 1183" o:spid="_x0000_s2112" style="position:absolute;flip:y;visibility:visible;mso-wrap-style:square" from="2725,2853" to="2756,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NMGsMAAADdAAAADwAAAGRycy9kb3ducmV2LnhtbERPTWvCQBC9F/wPywheim6iRSS6ilQE&#10;Dz3Y2EOPQ3ZMgtnZkJ1q9Nd3hUJv83ifs9r0rlFX6kLt2UA6SUARF97WXBr4Ou3HC1BBkC02nsnA&#10;nQJs1oOXFWbW3/iTrrmUKoZwyNBAJdJmWoeiIodh4lviyJ1951Ai7EptO7zFcNfoaZLMtcOaY0OF&#10;Lb1XVFzyH2cg18nRz/YfJxJ5+57v0sdBXnfGjIb9dglKqJd/8Z/7YOP8NJ3B85t4g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TTBrDAAAA3QAAAA8AAAAAAAAAAAAA&#10;AAAAoQIAAGRycy9kb3ducmV2LnhtbFBLBQYAAAAABAAEAPkAAACRAwAAAAA=&#10;" strokeweight=".4pt"/>
                  <v:line id="Line 1184" o:spid="_x0000_s2113" style="position:absolute;flip:y;visibility:visible;mso-wrap-style:square" from="2772,2850" to="2802,2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UbsMAAADdAAAADwAAAGRycy9kb3ducmV2LnhtbERPTWvCQBC9F/wPywheim6iIhJdRSqC&#10;hx7a2EOPQ3ZMgtnZkJ1q9Nd3hUJv83ifs972rlFX6kLt2UA6SUARF97WXBr4Oh3GS1BBkC02nsnA&#10;nQJsN4OXNWbW3/iTrrmUKoZwyNBAJdJmWoeiIodh4lviyJ1951Ai7EptO7zFcNfoaZIstMOaY0OF&#10;Lb1VVFzyH2cg18mHnx3eTyQy/17s08dRXvfGjIb9bgVKqJd/8Z/7aOP8NJ3D85t4gt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61G7DAAAA3QAAAA8AAAAAAAAAAAAA&#10;AAAAoQIAAGRycy9kb3ducmV2LnhtbFBLBQYAAAAABAAEAPkAAACRAwAAAAA=&#10;" strokeweight=".4pt"/>
                  <v:line id="Line 1185" o:spid="_x0000_s2114" style="position:absolute;flip:y;visibility:visible;mso-wrap-style:square" from="2818,2845" to="2851,2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Zx9cQAAADdAAAADwAAAGRycy9kb3ducmV2LnhtbERPTWvCQBC9F/wPywheim6irUh0FakI&#10;HnpoowePQ3ZMgtnZkJ1q2l/vFgq9zeN9zmrTu0bdqAu1ZwPpJAFFXHhbc2ngdNyPF6CCIFtsPJOB&#10;bwqwWQ+eVphZf+dPuuVSqhjCIUMDlUibaR2KihyGiW+JI3fxnUOJsCu17fAew12jp0ky1w5rjg0V&#10;tvRWUXHNv5yBXCcffrZ/P5LIy3m+S38O8rwzZjTst0tQQr38i//cBxvnp+kr/H4TT9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9nH1xAAAAN0AAAAPAAAAAAAAAAAA&#10;AAAAAKECAABkcnMvZG93bnJldi54bWxQSwUGAAAAAAQABAD5AAAAkgMAAAAA&#10;" strokeweight=".4pt"/>
                  <v:line id="Line 1186" o:spid="_x0000_s2115" style="position:absolute;flip:y;visibility:visible;mso-wrap-style:square" from="2865,2839" to="2898,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vgsMAAADdAAAADwAAAGRycy9kb3ducmV2LnhtbERPTWvCQBC9F/wPywi9FN2kllCiq4gi&#10;ePBgo4ceh+yYBLOzITvVtL++KxR6m8f7nMVqcK26UR8azwbSaQKKuPS24crA+bSbvIMKgmyx9UwG&#10;vinAajl6WmBu/Z0/6FZIpWIIhxwN1CJdrnUoa3IYpr4jjtzF9w4lwr7Stsd7DHetfk2STDtsODbU&#10;2NGmpvJafDkDhU6OfrY7nEjk7TPbpj97edka8zwe1nNQQoP8i//cexvnp2kGj2/iCX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k74LDAAAA3QAAAA8AAAAAAAAAAAAA&#10;AAAAoQIAAGRycy9kb3ducmV2LnhtbFBLBQYAAAAABAAEAPkAAACRAwAAAAA=&#10;" strokeweight=".4pt"/>
                  <v:shape id="Freeform 1187" o:spid="_x0000_s2116" style="position:absolute;left:2911;top:2834;width:33;height:3;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r88MA&#10;AADdAAAADwAAAGRycy9kb3ducmV2LnhtbERPyWrDMBC9F/IPYgq9lER22yx1owSTUMgtZPmAwZpY&#10;ptbIWIrt9OurQKC3ebx1luvB1qKj1leOFaSTBARx4XTFpYLz6Xu8AOEDssbaMSm4kYf1avS0xEy7&#10;ng/UHUMpYgj7DBWYEJpMSl8YsugnriGO3MW1FkOEbSl1i30Mt7V8S5KZtFhxbDDY0MZQ8XO8WgW7&#10;/p0/Xbntth96bvYuf53+5qTUy/OQf4EINIR/8cO903F+ms7h/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qr88MAAADdAAAADwAAAAAAAAAAAAAAAACYAgAAZHJzL2Rv&#10;d25yZXYueG1sUEsFBgAAAAAEAAQA9QAAAIgDAAAAAA==&#10;" path="m,3r9,l33,e" filled="f" strokeweight=".4pt">
                    <v:path arrowok="t" o:connecttype="custom" o:connectlocs="0,3;9,3;33,0" o:connectangles="0,0,0"/>
                  </v:shape>
                  <v:line id="Line 1188" o:spid="_x0000_s2117" style="position:absolute;flip:y;visibility:visible;mso-wrap-style:square" from="2961,2831" to="2991,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fea8YAAADdAAAADwAAAGRycy9kb3ducmV2LnhtbESPQWvCQBCF74X+h2UKvZS6SS1SUlcp&#10;FcGDBxs9eByy0yQ0OxuyU037652D4G2G9+a9b+bLMXTmRENqIzvIJxkY4ir6lmsHh/36+Q1MEmSP&#10;XWRy8EcJlov7uzkWPp75i06l1EZDOBXooBHpC2tT1VDANIk9sWrfcQgoug619QOeNTx09iXLZjZg&#10;y9rQYE+fDVU/5W9wUNpsF6fr7Z5EXo+zVf6/kaeVc48P48c7GKFRbubr9cYrfp4rrn6jI9jF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33mvGAAAA3QAAAA8AAAAAAAAA&#10;AAAAAAAAoQIAAGRycy9kb3ducmV2LnhtbFBLBQYAAAAABAAEAPkAAACUAwAAAAA=&#10;" strokeweight=".4pt"/>
                  <v:line id="Line 1189" o:spid="_x0000_s2118" style="position:absolute;flip:y;visibility:visible;mso-wrap-style:square" from="3007,2829" to="3037,2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t78MQAAADdAAAADwAAAGRycy9kb3ducmV2LnhtbERPTWvCQBC9F/oflil4KbqJLaLRVUpF&#10;8NBDjR48DtkxCWZnQ3bU2F/fLRS8zeN9zmLVu0ZdqQu1ZwPpKAFFXHhbc2ngsN8Mp6CCIFtsPJOB&#10;OwVYLZ+fFphZf+MdXXMpVQzhkKGBSqTNtA5FRQ7DyLfEkTv5zqFE2JXadniL4a7R4ySZaIc1x4YK&#10;W/qsqDjnF2cg18m3f9t87Unk/ThZpz9beV0bM3jpP+aghHp5iP/dWxvnp+kM/r6JJ+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u3vwxAAAAN0AAAAPAAAAAAAAAAAA&#10;AAAAAKECAABkcnMvZG93bnJldi54bWxQSwUGAAAAAAQABAD5AAAAkgMAAAAA&#10;" strokeweight=".4pt"/>
                  <v:line id="Line 1190" o:spid="_x0000_s2119" style="position:absolute;visibility:visible;mso-wrap-style:square" from="3054,2829" to="3084,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deMQAAADdAAAADwAAAGRycy9kb3ducmV2LnhtbESPQWvDMAyF74P+B6PCbqvTHsLI6pZR&#10;WCm7jGZjZxFrTlgsB9ut0/366TDYTeI9vfdpu5/9qK4U0xDYwHpVgSLugh3YGfh4f3l4BJUyssUx&#10;MBm4UYL9bnG3xcaGwme6ttkpCeHUoIE+56nROnU9eUyrMBGL9hWixyxrdNpGLBLuR72pqlp7HFga&#10;epzo0FP33V68gbc4X14PrtTt+fbzWdtjCYMrxtwv5+cnUJnm/G/+uz5ZwV9vhF++kRH0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514xAAAAN0AAAAPAAAAAAAAAAAA&#10;AAAAAKECAABkcnMvZG93bnJldi54bWxQSwUGAAAAAAQABAD5AAAAkgMAAAAA&#10;" strokeweight=".4pt"/>
                  <v:line id="Line 1191" o:spid="_x0000_s2120" style="position:absolute;flip:y;visibility:visible;mso-wrap-style:square" from="3100,2826" to="3133,2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G9S8MAAADdAAAADwAAAGRycy9kb3ducmV2LnhtbERPTWvCQBC9F/wPywheim5ii0h0FakI&#10;HnpoYw89DtkxCWZnQ3aq0V/vFgRv83ifs1z3rlFn6kLt2UA6SUARF97WXBr4OezGc1BBkC02nsnA&#10;lQKsV4OXJWbWX/ibzrmUKoZwyNBAJdJmWoeiIodh4lviyB1951Ai7EptO7zEcNfoaZLMtMOaY0OF&#10;LX1UVJzyP2cg18mXf9t9Hkjk/Xe2TW97ed0aMxr2mwUooV6e4od7b+P8dJrC/zfxBL2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hvUvDAAAA3QAAAA8AAAAAAAAAAAAA&#10;AAAAoQIAAGRycy9kb3ducmV2LnhtbFBLBQYAAAAABAAEAPkAAACRAwAAAAA=&#10;" strokeweight=".4pt"/>
                  <v:shape id="Freeform 1192" o:spid="_x0000_s2121" style="position:absolute;left:3147;top:2823;width:33;height:3;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C1sIA&#10;AADdAAAADwAAAGRycy9kb3ducmV2LnhtbERP22rCQBB9L/gPywi+FN0YezO6SqgUfJOmfsCQHbPB&#10;7GzIrknq13cLhb7N4Vxnux9tI3rqfO1YwXKRgCAuna65UnD++pi/gfABWWPjmBR8k4f9bvKwxUy7&#10;gT+pL0IlYgj7DBWYENpMSl8asugXriWO3MV1FkOEXSV1h0MMt41Mk+RFWqw5Nhhs6d1QeS1uVsFx&#10;WPHaVYf+8KRfzcnlj8/3nJSaTcd8AyLQGP7Ff+6jjvOXaQq/38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cLWwgAAAN0AAAAPAAAAAAAAAAAAAAAAAJgCAABkcnMvZG93&#10;bnJldi54bWxQSwUGAAAAAAQABAD1AAAAhwMAAAAA&#10;" path="m,3r3,l33,e" filled="f" strokeweight=".4pt">
                    <v:path arrowok="t" o:connecttype="custom" o:connectlocs="0,3;3,3;33,0" o:connectangles="0,0,0"/>
                  </v:shape>
                  <v:line id="Line 1193" o:spid="_x0000_s2122" style="position:absolute;flip:y;visibility:visible;mso-wrap-style:square" from="3196,2820" to="3226,2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p8MAAADdAAAADwAAAGRycy9kb3ducmV2LnhtbERPTWvCQBC9F/oflil4KXUTLSKpq4gi&#10;ePDQRg8eh+yYBLOzITtq2l/vFgRv83ifM1v0rlFX6kLt2UA6TEARF97WXBo47DcfU1BBkC02nsnA&#10;LwVYzF9fZphZf+MfuuZSqhjCIUMDlUibaR2KihyGoW+JI3fynUOJsCu17fAWw12jR0ky0Q5rjg0V&#10;trSqqDjnF2cg18m3H292exL5PE7W6d9W3tfGDN765RcooV6e4od7a+P8dDSG/2/iCXp+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hqfDAAAA3QAAAA8AAAAAAAAAAAAA&#10;AAAAoQIAAGRycy9kb3ducmV2LnhtbFBLBQYAAAAABAAEAPkAAACRAwAAAAA=&#10;" strokeweight=".4pt"/>
                  <v:line id="Line 1194" o:spid="_x0000_s2123" style="position:absolute;flip:y;visibility:visible;mso-wrap-style:square" from="3243,2818" to="3273,2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Ye08MAAADdAAAADwAAAGRycy9kb3ducmV2LnhtbERPTWvCQBC9C/0PyxS8SN3EikjqKqII&#10;Hnqw0YPHITsmwexsyI6a9td3C0Jv83ifs1j1rlF36kLt2UA6TkARF97WXBo4HXdvc1BBkC02nsnA&#10;NwVYLV8GC8ysf/AX3XMpVQzhkKGBSqTNtA5FRQ7D2LfEkbv4zqFE2JXadviI4a7RkySZaYc1x4YK&#10;W9pUVFzzmzOQ6+Tg33efRxKZnmfb9Gcvo60xw9d+/QFKqJd/8dO9t3F+OpnC3zfxB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WHtPDAAAA3QAAAA8AAAAAAAAAAAAA&#10;AAAAoQIAAGRycy9kb3ducmV2LnhtbFBLBQYAAAAABAAEAPkAAACRAwAAAAA=&#10;" strokeweight=".4pt"/>
                  <v:line id="Line 1195" o:spid="_x0000_s2124" style="position:absolute;visibility:visible;mso-wrap-style:square" from="3289,2815" to="3319,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g+4MIAAADdAAAADwAAAGRycy9kb3ducmV2LnhtbERPTWsCMRC9F/ofwhS81ayCi2yNUoQW&#10;8VJcxfOwmWaXbiZLEs3qrzeFQm/zeJ+z2oy2F1fyoXOsYDYtQBA3TndsFJyOH69LECEia+wdk4Ib&#10;Bdisn59WWGmX+EDXOhqRQzhUqKCNcaikDE1LFsPUDcSZ+3beYszQG6k9phxuezkvilJa7Dg3tDjQ&#10;tqXmp75YBV9+vOy3JpX14XY/l/ozuc4kpSYv4/sbiEhj/Bf/uXc6z5/NF/D7TT5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8g+4MIAAADdAAAADwAAAAAAAAAAAAAA&#10;AAChAgAAZHJzL2Rvd25yZXYueG1sUEsFBgAAAAAEAAQA+QAAAJADAAAAAA==&#10;" strokeweight=".4pt"/>
                  <v:line id="Line 1196" o:spid="_x0000_s2125" style="position:absolute;flip:y;visibility:visible;mso-wrap-style:square" from="3336,2812" to="3368,2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glP8MAAADdAAAADwAAAGRycy9kb3ducmV2LnhtbERPTWvCQBC9F/wPyxR6KbqJliCpq0hF&#10;8ODBxh56HLLTJDQ7G7JTTf31riB4m8f7nMVqcK06UR8azwbSSQKKuPS24crA13E7noMKgmyx9UwG&#10;/inAajl6WmBu/Zk/6VRIpWIIhxwN1CJdrnUoa3IYJr4jjtyP7x1KhH2lbY/nGO5aPU2STDtsODbU&#10;2NFHTeVv8ecMFDo5+Nl2fySRt+9sk1528rox5uV5WL+DEhrkIb67dzbOT6cZ3L6JJ+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IJT/DAAAA3QAAAA8AAAAAAAAAAAAA&#10;AAAAoQIAAGRycy9kb3ducmV2LnhtbFBLBQYAAAAABAAEAPkAAACRAwAAAAA=&#10;" strokeweight=".4pt"/>
                  <v:line id="Line 1197" o:spid="_x0000_s2126" style="position:absolute;visibility:visible;mso-wrap-style:square" from="3382,2812" to="3415,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YFDMIAAADdAAAADwAAAGRycy9kb3ducmV2LnhtbERPTWsCMRC9F/ofwhS81awetmVrlCK0&#10;iBdxK56HzTS7dDNZkmhWf70pCN7m8T5nsRptL87kQ+dYwWxagCBunO7YKDj8fL2+gwgRWWPvmBRc&#10;KMBq+fy0wEq7xHs619GIHMKhQgVtjEMlZWhashimbiDO3K/zFmOG3kjtMeVw28t5UZTSYse5ocWB&#10;1i01f/XJKtj58bRdm1TW+8v1WOrv5DqTlJq8jJ8fICKN8SG+uzc6z5/N3+D/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YFDMIAAADdAAAADwAAAAAAAAAAAAAA&#10;AAChAgAAZHJzL2Rvd25yZXYueG1sUEsFBgAAAAAEAAQA+QAAAJADAAAAAA==&#10;" strokeweight=".4pt"/>
                  <v:line id="Line 1198" o:spid="_x0000_s2127" style="position:absolute;visibility:visible;mso-wrap-style:square" from="3429,2809" to="3462,2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RfsQAAADdAAAADwAAAGRycy9kb3ducmV2LnhtbESPQWvDMAyF74P+B6PCbqvTHsLI6pZR&#10;WCm7jGZjZxFrTlgsB9ut0/366TDYTeI9vfdpu5/9qK4U0xDYwHpVgSLugh3YGfh4f3l4BJUyssUx&#10;MBm4UYL9bnG3xcaGwme6ttkpCeHUoIE+56nROnU9eUyrMBGL9hWixyxrdNpGLBLuR72pqlp7HFga&#10;epzo0FP33V68gbc4X14PrtTt+fbzWdtjCYMrxtwv5+cnUJnm/G/+uz5ZwV9vBFe+kRH0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yZF+xAAAAN0AAAAPAAAAAAAAAAAA&#10;AAAAAKECAABkcnMvZG93bnJldi54bWxQSwUGAAAAAAQABAD5AAAAkgMAAAAA&#10;" strokeweight=".4pt"/>
                  <v:line id="Line 1199" o:spid="_x0000_s2128" style="position:absolute;flip:y;visibility:visible;mso-wrap-style:square" from="3478,2807" to="3508,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exTcQAAADdAAAADwAAAGRycy9kb3ducmV2LnhtbERPTWvCQBC9F/wPywi9lLqJLVJTVxFF&#10;8NBDjR48DtlpEszOhuyoaX99VxC8zeN9zmzRu0ZdqAu1ZwPpKAFFXHhbc2ngsN+8foAKgmyx8UwG&#10;finAYj54mmFm/ZV3dMmlVDGEQ4YGKpE20zoUFTkMI98SR+7Hdw4lwq7UtsNrDHeNHifJRDusOTZU&#10;2NKqouKUn52BXCff/m3ztSeR9+Nknf5t5WVtzPOwX36CEurlIb67tzbOT8dT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17FNxAAAAN0AAAAPAAAAAAAAAAAA&#10;AAAAAKECAABkcnMvZG93bnJldi54bWxQSwUGAAAAAAQABAD5AAAAkgMAAAAA&#10;" strokeweight=".4pt"/>
                  <v:line id="Line 1200" o:spid="_x0000_s2129" style="position:absolute;visibility:visible;mso-wrap-style:square" from="3524,2807" to="3555,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YLpcUAAADdAAAADwAAAGRycy9kb3ducmV2LnhtbESPQUsDMRCF70L/Q5iCN5utwiJr0yKF&#10;FvEiXcXzsBmzi5vJkqTN1l/vHARvM7w3732z2c1+VBeKaQhsYL2qQBF3wQ7sDHy8H+4eQaWMbHEM&#10;TAaulGC3XdxssLGh8IkubXZKQjg1aKDPeWq0Tl1PHtMqTMSifYXoMcsanbYRi4T7Ud9XVa09DiwN&#10;PU6076n7bs/ewFucz697V+r2dP35rO2xhMEVY26X8/MTqExz/jf/Xb9YwV8/CL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YLpcUAAADdAAAADwAAAAAAAAAA&#10;AAAAAAChAgAAZHJzL2Rvd25yZXYueG1sUEsFBgAAAAAEAAQA+QAAAJMDAAAAAA==&#10;" strokeweight=".4pt"/>
                  <v:line id="Line 1201" o:spid="_x0000_s2130" style="position:absolute;visibility:visible;mso-wrap-style:square" from="3571,2804" to="3604,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quPsIAAADdAAAADwAAAGRycy9kb3ducmV2LnhtbERP32vCMBB+F/Y/hBvsTdM6KNIZZQiT&#10;sZdhlT0fzS0tay4liab615vBYG/38f289Xayg7iQD71jBeWiAEHcOt2zUXA6vs1XIEJE1jg4JgVX&#10;CrDdPMzWWGuX+ECXJhqRQzjUqKCLcaylDG1HFsPCjcSZ+3beYszQG6k9phxuB7ksikpa7Dk3dDjS&#10;rqP2pzlbBZ9+On/sTKqaw/X2Vel9cr1JSj09Tq8vICJN8V/8537XeX75XMLvN/kE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quPsIAAADdAAAADwAAAAAAAAAAAAAA&#10;AAChAgAAZHJzL2Rvd25yZXYueG1sUEsFBgAAAAAEAAQA+QAAAJADAAAAAA==&#10;" strokeweight=".4pt"/>
                  <v:line id="Line 1202" o:spid="_x0000_s2131" style="position:absolute;flip:y;visibility:visible;mso-wrap-style:square" from="3617,2801" to="3650,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14cMAAADdAAAADwAAAGRycy9kb3ducmV2LnhtbERPTWvCQBC9F/oflil4KXUTLSKpq4gi&#10;ePDQRg8eh+yYBLOzITtq2l/vFgRv83ifM1v0rlFX6kLt2UA6TEARF97WXBo47DcfU1BBkC02nsnA&#10;LwVYzF9fZphZf+MfuuZSqhjCIUMDlUibaR2KihyGoW+JI3fynUOJsCu17fAWw12jR0ky0Q5rjg0V&#10;trSqqDjnF2cg18m3H292exL5PE7W6d9W3tfGDN765RcooV6e4od7a+P8dDyC/2/iCXp+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qteHDAAAA3QAAAA8AAAAAAAAAAAAA&#10;AAAAoQIAAGRycy9kb3ducmV2LnhtbFBLBQYAAAAABAAEAPkAAACRAwAAAAA=&#10;" strokeweight=".4pt"/>
                  <v:line id="Line 1203" o:spid="_x0000_s2132" style="position:absolute;visibility:visible;mso-wrap-style:square" from="3667,2801" to="3697,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SV0sIAAADdAAAADwAAAGRycy9kb3ducmV2LnhtbERPTWsCMRC9F/ofwhS81awVFtkapQgt&#10;xYu4lp6HzTS7dDNZkmhWf70RBG/zeJ+zXI+2FyfyoXOsYDYtQBA3TndsFPwcPl8XIEJE1tg7JgVn&#10;CrBePT8tsdIu8Z5OdTQih3CoUEEb41BJGZqWLIapG4gz9+e8xZihN1J7TDnc9vKtKEppsePc0OJA&#10;m5aa//poFez8eNxuTCrr/fnyW+qv5DqTlJq8jB/vICKN8SG+u791nj+bz+H2TT5B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rSV0sIAAADdAAAADwAAAAAAAAAAAAAA&#10;AAChAgAAZHJzL2Rvd25yZXYueG1sUEsFBgAAAAAEAAQA+QAAAJADAAAAAA==&#10;" strokeweight=".4pt"/>
                  <v:line id="Line 1204" o:spid="_x0000_s2133" style="position:absolute;flip:y;visibility:visible;mso-wrap-style:square" from="3713,2798" to="37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IDsMAAADdAAAADwAAAGRycy9kb3ducmV2LnhtbERPTWvCQBC9F/wPywheSt1ERSR1FVEE&#10;Dz200YPHITtNQrOzITtq9Ne7hUJv83ifs1z3rlFX6kLt2UA6TkARF97WXBo4HfdvC1BBkC02nsnA&#10;nQKsV4OXJWbW3/iLrrmUKoZwyNBAJdJmWoeiIodh7FviyH37zqFE2JXadniL4a7RkySZa4c1x4YK&#10;W9pWVPzkF2cg18mnn+4/jiQyO8936eMgrztjRsN+8w5KqJd/8Z/7YOP8dDqD32/iCXr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PiA7DAAAA3QAAAA8AAAAAAAAAAAAA&#10;AAAAoQIAAGRycy9kb3ducmV2LnhtbFBLBQYAAAAABAAEAPkAAACRAwAAAAA=&#10;" strokeweight=".4pt"/>
                  <v:line id="Line 1205" o:spid="_x0000_s2134" style="position:absolute;visibility:visible;mso-wrap-style:square" from="3760,2798" to="3790,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GoPcIAAADdAAAADwAAAGRycy9kb3ducmV2LnhtbERPTWsCMRC9C/0PYQq9adaWLmU1iggt&#10;xUtxW3oeNmN2cTNZkmhWf31TELzN433Ocj3aXpzJh86xgvmsAEHcON2xUfDz/T59AxEissbeMSm4&#10;UID16mGyxEq7xHs619GIHMKhQgVtjEMlZWhashhmbiDO3MF5izFDb6T2mHK47eVzUZTSYse5ocWB&#10;ti01x/pkFXz58bTbmlTW+8v1t9QfyXUmKfX0OG4WICKN8S6+uT91nj9/eYX/b/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GoPcIAAADdAAAADwAAAAAAAAAAAAAA&#10;AAChAgAAZHJzL2Rvd25yZXYueG1sUEsFBgAAAAAEAAQA+QAAAJADAAAAAA==&#10;" strokeweight=".4pt"/>
                  <v:line id="Line 1206" o:spid="_x0000_s2135" style="position:absolute;visibility:visible;mso-wrap-style:square" from="3806,2796" to="3839,2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M2SsIAAADdAAAADwAAAGRycy9kb3ducmV2LnhtbERPTWsCMRC9F/ofwgi91awtLLI1iggt&#10;4qW4Ss/DZppdupksSTSrv94UBG/zeJ+zWI22F2fyoXOsYDYtQBA3TndsFBwPn69zECEia+wdk4IL&#10;BVgtn58WWGmXeE/nOhqRQzhUqKCNcaikDE1LFsPUDcSZ+3XeYszQG6k9phxue/lWFKW02HFuaHGg&#10;TUvNX32yCr79eNptTCrr/eX6U+qv5DqTlHqZjOsPEJHG+BDf3Vud58/eS/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M2SsIAAADdAAAADwAAAAAAAAAAAAAA&#10;AAChAgAAZHJzL2Rvd25yZXYueG1sUEsFBgAAAAAEAAQA+QAAAJADAAAAAA==&#10;" strokeweight=".4pt"/>
                  <v:line id="Line 1207" o:spid="_x0000_s2136" style="position:absolute;flip:y;visibility:visible;mso-wrap-style:square" from="3853,2793" to="3886,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0WecQAAADdAAAADwAAAGRycy9kb3ducmV2LnhtbERPTWvCQBC9F/oflhF6KXWTWqxEVymK&#10;4KGHGj14HLJjEszOhuyoaX99VxC8zeN9zmzRu0ZdqAu1ZwPpMAFFXHhbc2lgv1u/TUAFQbbYeCYD&#10;vxRgMX9+mmFm/ZW3dMmlVDGEQ4YGKpE20zoUFTkMQ98SR+7oO4cSYVdq2+E1hrtGvyfJWDusOTZU&#10;2NKyouKUn52BXCc/frT+3pHIx2G8Sv828roy5mXQf01BCfXyEN/dGxvnp6NP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3RZ5xAAAAN0AAAAPAAAAAAAAAAAA&#10;AAAAAKECAABkcnMvZG93bnJldi54bWxQSwUGAAAAAAQABAD5AAAAkgMAAAAA&#10;" strokeweight=".4pt"/>
                  <v:line id="Line 1208" o:spid="_x0000_s2137" style="position:absolute;visibility:visible;mso-wrap-style:square" from="3902,2793" to="3932,2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AHo8UAAADdAAAADwAAAGRycy9kb3ducmV2LnhtbESPQUsDMRCF70L/Q5iCN5utwiJr0yKF&#10;FvEiXcXzsBmzi5vJkqTN1l/vHARvM7w3732z2c1+VBeKaQhsYL2qQBF3wQ7sDHy8H+4eQaWMbHEM&#10;TAaulGC3XdxssLGh8IkubXZKQjg1aKDPeWq0Tl1PHtMqTMSifYXoMcsanbYRi4T7Ud9XVa09DiwN&#10;PU6076n7bs/ewFucz697V+r2dP35rO2xhMEVY26X8/MTqExz/jf/Xb9YwV8/CK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AHo8UAAADdAAAADwAAAAAAAAAA&#10;AAAAAAChAgAAZHJzL2Rvd25yZXYueG1sUEsFBgAAAAAEAAQA+QAAAJMDAAAAAA==&#10;" strokeweight=".4pt"/>
                  <v:line id="Line 1209" o:spid="_x0000_s2138" style="position:absolute;flip:y;visibility:visible;mso-wrap-style:square" from="3949,2790" to="3979,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4nkMQAAADdAAAADwAAAGRycy9kb3ducmV2LnhtbERPTWvCQBC9F/oflhF6KXWTWqRGVymK&#10;4KGHGj14HLJjEszOhuyoaX99VxC8zeN9zmzRu0ZdqAu1ZwPpMAFFXHhbc2lgv1u/fYIKgmyx8UwG&#10;finAYv78NMPM+itv6ZJLqWIIhwwNVCJtpnUoKnIYhr4ljtzRdw4lwq7UtsNrDHeNfk+SsXZYc2yo&#10;sKVlRcUpPzsDuU5+/Gj9vSORj8N4lf5t5HVlzMug/5qCEurlIb67NzbOT0cT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DieQxAAAAN0AAAAPAAAAAAAAAAAA&#10;AAAAAKECAABkcnMvZG93bnJldi54bWxQSwUGAAAAAAQABAD5AAAAkgMAAAAA&#10;" strokeweight=".4pt"/>
                  <v:line id="Line 1210" o:spid="_x0000_s2139" style="position:absolute;visibility:visible;mso-wrap-style:square" from="3995,2790" to="4025,2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B42MUAAADdAAAADwAAAGRycy9kb3ducmV2LnhtbESPQUsDMRCF70L/Q5iCN5utyCJr0yKF&#10;FvEiXcXzsBmzi5vJkqTN1l/vHARvM7w3732z2c1+VBeKaQhsYL2qQBF3wQ7sDHy8H+4eQaWMbHEM&#10;TAaulGC3XdxssLGh8IkubXZKQjg1aKDPeWq0Tl1PHtMqTMSifYXoMcsanbYRi4T7Ud9XVa09DiwN&#10;PU6076n7bs/ewFucz697V+r2dP35rO2xhMEVY26X8/MTqExz/jf/Xb9YwV8/CL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B42MUAAADdAAAADwAAAAAAAAAA&#10;AAAAAAChAgAAZHJzL2Rvd25yZXYueG1sUEsFBgAAAAAEAAQA+QAAAJMDAAAAAA==&#10;" strokeweight=".4pt"/>
                  <v:line id="Line 1211" o:spid="_x0000_s2140" style="position:absolute;visibility:visible;mso-wrap-style:square" from="4042,2788" to="4074,2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zdQ8IAAADdAAAADwAAAGRycy9kb3ducmV2LnhtbERP32vCMBB+F/Y/hBvsTdPKKNIZZQiT&#10;sZdhlT0fzS0tay4liab615vBYG/38f289Xayg7iQD71jBeWiAEHcOt2zUXA6vs1XIEJE1jg4JgVX&#10;CrDdPMzWWGuX+ECXJhqRQzjUqKCLcaylDG1HFsPCjcSZ+3beYszQG6k9phxuB7ksikpa7Dk3dDjS&#10;rqP2pzlbBZ9+On/sTKqaw/X2Vel9cr1JSj09Tq8vICJN8V/8537XeX75XMLvN/kE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zdQ8IAAADdAAAADwAAAAAAAAAAAAAA&#10;AAChAgAAZHJzL2Rvd25yZXYueG1sUEsFBgAAAAAEAAQA+QAAAJADAAAAAA==&#10;" strokeweight=".4pt"/>
                  <v:line id="Line 1212" o:spid="_x0000_s2141" style="position:absolute;flip:y;visibility:visible;mso-wrap-style:square" from="4088,2785" to="4121,2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zGnMMAAADdAAAADwAAAGRycy9kb3ducmV2LnhtbERPTWvCQBC9C/0PyxS8SN3EikjqKqII&#10;Hnqw0YPHITsmwexsyI6a9td3C0Jv83ifs1j1rlF36kLt2UA6TkARF97WXBo4HXdvc1BBkC02nsnA&#10;NwVYLV8GC8ysf/AX3XMpVQzhkKGBSqTNtA5FRQ7D2LfEkbv4zqFE2JXadviI4a7RkySZaYc1x4YK&#10;W9pUVFzzmzOQ6+Tg33efRxKZnmfb9Gcvo60xw9d+/QFKqJd/8dO9t3F+Op3A3zfxB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sxpzDAAAA3QAAAA8AAAAAAAAAAAAA&#10;AAAAoQIAAGRycy9kb3ducmV2LnhtbFBLBQYAAAAABAAEAPkAAACRAwAAAAA=&#10;" strokeweight=".4pt"/>
                  <v:line id="Line 1213" o:spid="_x0000_s2142" style="position:absolute;visibility:visible;mso-wrap-style:square" from="4137,2785" to="4167,2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Lmr8IAAADdAAAADwAAAGRycy9kb3ducmV2LnhtbERPTWsCMRC9C/0PYQq9ada2LGU1iggt&#10;xUtxW3oeNmN2cTNZkmhWf31TELzN433Ocj3aXpzJh86xgvmsAEHcON2xUfDz/T59AxEissbeMSm4&#10;UID16mGyxEq7xHs619GIHMKhQgVtjEMlZWhashhmbiDO3MF5izFDb6T2mHK47eVzUZTSYse5ocWB&#10;ti01x/pkFXz58bTbmlTW+8v1t9QfyXUmKfX0OG4WICKN8S6+uT91nj9/fYH/b/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rLmr8IAAADdAAAADwAAAAAAAAAAAAAA&#10;AAChAgAAZHJzL2Rvd25yZXYueG1sUEsFBgAAAAAEAAQA+QAAAJADAAAAAA==&#10;" strokeweight=".4pt"/>
                  <v:line id="Line 1214" o:spid="_x0000_s2143" style="position:absolute;visibility:visible;mso-wrap-style:square" from="4184,2785" to="4214,2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t+28IAAADdAAAADwAAAGRycy9kb3ducmV2LnhtbERPTWsCMRC9F/ofwhS81axFFtkapQgt&#10;xYu4lp6HzTS7dDNZkmhWf70RBG/zeJ+zXI+2FyfyoXOsYDYtQBA3TndsFPwcPl8XIEJE1tg7JgVn&#10;CrBePT8tsdIu8Z5OdTQih3CoUEEb41BJGZqWLIapG4gz9+e8xZihN1J7TDnc9vKtKEppsePc0OJA&#10;m5aa//poFez8eNxuTCrr/fnyW+qv5DqTlJq8jB/vICKN8SG+u791nj+bz+H2TT5B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t+28IAAADdAAAADwAAAAAAAAAAAAAA&#10;AAChAgAAZHJzL2Rvd25yZXYueG1sUEsFBgAAAAAEAAQA+QAAAJADAAAAAA==&#10;" strokeweight=".4pt"/>
                  <v:line id="Line 1215" o:spid="_x0000_s2144" style="position:absolute;flip:y;visibility:visible;mso-wrap-style:square" from="1234,2771" to="1235,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Ve6MQAAADdAAAADwAAAGRycy9kb3ducmV2LnhtbERPTWvCQBC9C/6HZQQvpW7SqpToKqUi&#10;eOihJh56HLLTJJidDdmpxv76bqHgbR7vc9bbwbXqQn1oPBtIZwko4tLbhisDp2L/+AIqCLLF1jMZ&#10;uFGA7WY8WmNm/ZWPdMmlUjGEQ4YGapEu0zqUNTkMM98RR+7L9w4lwr7StsdrDHetfkqSpXbYcGyo&#10;saO3mspz/u0M5Dr58M/794JE5p/LXfpzkIedMdPJ8LoCJTTIXfzvPtg4P50v4O+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RV7oxAAAAN0AAAAPAAAAAAAAAAAA&#10;AAAAAKECAABkcnMvZG93bnJldi54bWxQSwUGAAAAAAQABAD5AAAAkgMAAAAA&#10;" strokeweight=".4pt"/>
                  <v:line id="Line 1216" o:spid="_x0000_s2145" style="position:absolute;visibility:visible;mso-wrap-style:square" from="1185,2820" to="1283,2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FN8IAAADdAAAADwAAAGRycy9kb3ducmV2LnhtbERPTWsCMRC9F/ofwgi91aylLLI1iggt&#10;4qW4Ss/DZppdupksSTSrv94UBG/zeJ+zWI22F2fyoXOsYDYtQBA3TndsFBwPn69zECEia+wdk4IL&#10;BVgtn58WWGmXeE/nOhqRQzhUqKCNcaikDE1LFsPUDcSZ+3XeYszQG6k9phxue/lWFKW02HFuaHGg&#10;TUvNX32yCr79eNptTCrr/eX6U+qv5DqTlHqZjOsPEJHG+BDf3Vud58/eS/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FN8IAAADdAAAADwAAAAAAAAAAAAAA&#10;AAChAgAAZHJzL2Rvd25yZXYueG1sUEsFBgAAAAAEAAQA+QAAAJADAAAAAA==&#10;" strokeweight=".4pt"/>
                  <v:line id="Line 1217" o:spid="_x0000_s2146" style="position:absolute;visibility:visible;mso-wrap-style:square" from="1185,2771" to="1283,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ngrMIAAADdAAAADwAAAGRycy9kb3ducmV2LnhtbERPTWsCMRC9C/0PYQq9adZS1rIaRYSW&#10;4qW4LT0PmzG7uJksSTSrv74pFLzN433OajPaXlzIh86xgvmsAEHcON2xUfD99TZ9BREissbeMSm4&#10;UoDN+mGywkq7xAe61NGIHMKhQgVtjEMlZWhashhmbiDO3NF5izFDb6T2mHK47eVzUZTSYse5ocWB&#10;di01p/psFXz68bzfmVTWh+vtp9TvyXUmKfX0OG6XICKN8S7+d3/oPH/+soC/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ngrMIAAADdAAAADwAAAAAAAAAAAAAA&#10;AAChAgAAZHJzL2Rvd25yZXYueG1sUEsFBgAAAAAEAAQA+QAAAJADAAAAAA==&#10;" strokeweight=".4pt"/>
                  <v:line id="Line 1218" o:spid="_x0000_s2147" style="position:absolute;flip:y;visibility:visible;mso-wrap-style:square" from="1185,2771" to="1283,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TxdscAAADdAAAADwAAAGRycy9kb3ducmV2LnhtbESPQWvCQBCF7wX/wzJCL0U3sSIlukqp&#10;CB56aKOHHofsNAnNzobsqGl/fedQ6G2G9+a9bza7MXTmSkNqIzvI5xkY4ir6lmsH59Nh9gQmCbLH&#10;LjI5+KYEu+3kboOFjzd+p2sptdEQTgU6aET6wtpUNRQwzWNPrNpnHAKKrkNt/YA3DQ+dXWTZygZs&#10;WRsa7OmloeqrvAQHpc3e4uPh9UQiy4/VPv85ysPeufvp+LwGIzTKv/nv+ugVP18qrn6jI9jt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RPF2xwAAAN0AAAAPAAAAAAAA&#10;AAAAAAAAAKECAABkcnMvZG93bnJldi54bWxQSwUGAAAAAAQABAD5AAAAlQMAAAAA&#10;" strokeweight=".4pt"/>
                  <v:line id="Line 1219" o:spid="_x0000_s2148" style="position:absolute;flip:y;visibility:visible;mso-wrap-style:square" from="1311,3313" to="1312,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hU7cQAAADdAAAADwAAAGRycy9kb3ducmV2LnhtbERPTWvCQBC9C/0Pywi9SN2kFanRVUpF&#10;8OChRg8eh+yYBLOzITvVtL++KxS8zeN9zmLVu0ZdqQu1ZwPpOAFFXHhbc2ngeNi8vIMKgmyx8UwG&#10;fijAavk0WGBm/Y33dM2lVDGEQ4YGKpE20zoUFTkMY98SR+7sO4cSYVdq2+EthrtGvybJVDusOTZU&#10;2NJnRcUl/3YGcp18+bfN7kAik9N0nf5uZbQ25nnYf8xBCfXyEP+7tzbOTyczuH8TT9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FTtxAAAAN0AAAAPAAAAAAAAAAAA&#10;AAAAAKECAABkcnMvZG93bnJldi54bWxQSwUGAAAAAAQABAD5AAAAkgMAAAAA&#10;" strokeweight=".4pt"/>
                  <v:line id="Line 1220" o:spid="_x0000_s2149" style="position:absolute;visibility:visible;mso-wrap-style:square" from="1261,3362" to="1360,3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nuBcUAAADdAAAADwAAAGRycy9kb3ducmV2LnhtbESPQUsDMRCF70L/Q5iCN5ut4CJr0yKF&#10;FvEiXcXzsBmzi5vJkqTN1l/vHARvM7w3732z2c1+VBeKaQhsYL2qQBF3wQ7sDHy8H+4eQaWMbHEM&#10;TAaulGC3XdxssLGh8IkubXZKQjg1aKDPeWq0Tl1PHtMqTMSifYXoMcsanbYRi4T7Ud9XVa09DiwN&#10;PU6076n7bs/ewFucz697V+r2dP35rO2xhMEVY26X8/MTqExz/jf/Xb9YwV8/CL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nuBcUAAADdAAAADwAAAAAAAAAA&#10;AAAAAAChAgAAZHJzL2Rvd25yZXYueG1sUEsFBgAAAAAEAAQA+QAAAJMDAAAAAA==&#10;" strokeweight=".4pt"/>
                  <v:line id="Line 1221" o:spid="_x0000_s2150" style="position:absolute;visibility:visible;mso-wrap-style:square" from="1261,3313" to="1360,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VLnsIAAADdAAAADwAAAGRycy9kb3ducmV2LnhtbERP32vCMBB+F/Y/hBvsTdMKK9IZZQiT&#10;sZdhlT0fzS0tay4liab615vBYG/38f289Xayg7iQD71jBeWiAEHcOt2zUXA6vs1XIEJE1jg4JgVX&#10;CrDdPMzWWGuX+ECXJhqRQzjUqKCLcaylDG1HFsPCjcSZ+3beYszQG6k9phxuB7ksikpa7Dk3dDjS&#10;rqP2pzlbBZ9+On/sTKqaw/X2Vel9cr1JSj09Tq8vICJN8V/8537XeX75XMLvN/kE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VLnsIAAADdAAAADwAAAAAAAAAAAAAA&#10;AAChAgAAZHJzL2Rvd25yZXYueG1sUEsFBgAAAAAEAAQA+QAAAJADAAAAAA==&#10;" strokeweight=".4pt"/>
                  <v:line id="Line 1222" o:spid="_x0000_s2151" style="position:absolute;flip:y;visibility:visible;mso-wrap-style:square" from="1261,3313" to="1360,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VQQcQAAADdAAAADwAAAGRycy9kb3ducmV2LnhtbERPTWvCQBC9F/wPywi9FN3EVpHUVUpF&#10;8NCDJh48DtkxCc3OhuxU0/76bkHobR7vc1abwbXqSn1oPBtIpwko4tLbhisDp2I3WYIKgmyx9UwG&#10;vinAZj16WGFm/Y2PdM2lUjGEQ4YGapEu0zqUNTkMU98RR+7ie4cSYV9p2+MthrtWz5JkoR02HBtq&#10;7Oi9pvIz/3IGcp0c/PPuoyCRl/Nim/7s5WlrzON4eHsFJTTIv/ju3ts4P53P4O+beIJ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dVBBxAAAAN0AAAAPAAAAAAAAAAAA&#10;AAAAAKECAABkcnMvZG93bnJldi54bWxQSwUGAAAAAAQABAD5AAAAkgMAAAAA&#10;" strokeweight=".4pt"/>
                  <v:line id="Line 1223" o:spid="_x0000_s2152" style="position:absolute;flip:y;visibility:visible;mso-wrap-style:square" from="1385,3244" to="1386,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n12sQAAADdAAAADwAAAGRycy9kb3ducmV2LnhtbERPTWvCQBC9F/wPywi9lLqJVimpq4gi&#10;ePBQo4ceh+w0Cc3Ohuyoqb/eFQq9zeN9znzZu0ZdqAu1ZwPpKAFFXHhbc2ngdNy+voMKgmyx8UwG&#10;finAcjF4mmNm/ZUPdMmlVDGEQ4YGKpE20zoUFTkMI98SR+7bdw4lwq7UtsNrDHeNHifJTDusOTZU&#10;2NK6ouInPzsDuU4+/WS7P5LI29dsk9528rIx5nnYrz5ACfXyL/5z72ycn04n8Pg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fXaxAAAAN0AAAAPAAAAAAAAAAAA&#10;AAAAAKECAABkcnMvZG93bnJldi54bWxQSwUGAAAAAAQABAD5AAAAkgMAAAAA&#10;" strokeweight=".4pt"/>
                  <v:line id="Line 1224" o:spid="_x0000_s2153" style="position:absolute;visibility:visible;mso-wrap-style:square" from="1335,3294" to="1434,3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LoBsIAAADdAAAADwAAAGRycy9kb3ducmV2LnhtbERPTWsCMRC9C/0PYQq9adbSLmU1iggt&#10;xUtxW3oeNmN2cTNZkmhWf31TELzN433Ocj3aXpzJh86xgvmsAEHcON2xUfDz/T59AxEissbeMSm4&#10;UID16mGyxEq7xHs619GIHMKhQgVtjEMlZWhashhmbiDO3MF5izFDb6T2mHK47eVzUZTSYse5ocWB&#10;ti01x/pkFXz58bTbmlTW+8v1t9QfyXUmKfX0OG4WICKN8S6+uT91nj9/fYH/b/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ILoBsIAAADdAAAADwAAAAAAAAAAAAAA&#10;AAChAgAAZHJzL2Rvd25yZXYueG1sUEsFBgAAAAAEAAQA+QAAAJADAAAAAA==&#10;" strokeweight=".4pt"/>
                  <v:line id="Line 1225" o:spid="_x0000_s2154" style="position:absolute;visibility:visible;mso-wrap-style:square" from="1335,3244" to="1434,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5NncIAAADdAAAADwAAAGRycy9kb3ducmV2LnhtbERPTWsCMRC9F/ofwhS81awFF9kapQgt&#10;xYu4lp6HzTS7dDNZkmhWf70RBG/zeJ+zXI+2FyfyoXOsYDYtQBA3TndsFPwcPl8XIEJE1tg7JgVn&#10;CrBePT8tsdIu8Z5OdTQih3CoUEEb41BJGZqWLIapG4gz9+e8xZihN1J7TDnc9vKtKEppsePc0OJA&#10;m5aa//poFez8eNxuTCrr/fnyW+qv5DqTlJq8jB/vICKN8SG+u791nj+bz+H2TT5B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85NncIAAADdAAAADwAAAAAAAAAAAAAA&#10;AAChAgAAZHJzL2Rvd25yZXYueG1sUEsFBgAAAAAEAAQA+QAAAJADAAAAAA==&#10;" strokeweight=".4pt"/>
                  <v:line id="Line 1226" o:spid="_x0000_s2155" style="position:absolute;flip:y;visibility:visible;mso-wrap-style:square" from="1335,3244" to="1434,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5WQsQAAADdAAAADwAAAGRycy9kb3ducmV2LnhtbERPTWvCQBC9F/oflhG8lLqJtkGiq5SK&#10;4KGHNvbgcciOSTA7G7JTjf56t1DobR7vc5brwbXqTH1oPBtIJwko4tLbhisD3/vt8xxUEGSLrWcy&#10;cKUA69XjwxJz6y/8RedCKhVDOORooBbpcq1DWZPDMPEdceSOvncoEfaVtj1eYrhr9TRJMu2w4dhQ&#10;Y0fvNZWn4scZKHTy6Wfbjz2JvByyTXrbydPGmPFoeFuAEhrkX/zn3tk4P33N4PebeIJe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TlZCxAAAAN0AAAAPAAAAAAAAAAAA&#10;AAAAAKECAABkcnMvZG93bnJldi54bWxQSwUGAAAAAAQABAD5AAAAkgMAAAAA&#10;" strokeweight=".4pt"/>
                  <v:line id="Line 1227" o:spid="_x0000_s2156" style="position:absolute;flip:y;visibility:visible;mso-wrap-style:square" from="1461,3184" to="1462,3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Lz2cQAAADdAAAADwAAAGRycy9kb3ducmV2LnhtbERPS2vCQBC+F/wPywi9iG7Sh5bUVaQi&#10;eOjBRg8eh+w0Cc3OhuyoaX+9Kwi9zcf3nPmyd406UxdqzwbSSQKKuPC25tLAYb8Zv4EKgmyx8UwG&#10;finAcjF4mGNm/YW/6JxLqWIIhwwNVCJtpnUoKnIYJr4ljty37xxKhF2pbYeXGO4a/ZQkU+2w5thQ&#10;YUsfFRU/+ckZyHWy88+bzz2JvByn6/RvK6O1MY/DfvUOSqiXf/HdvbVxfvo6g9s38QS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vPZxAAAAN0AAAAPAAAAAAAAAAAA&#10;AAAAAKECAABkcnMvZG93bnJldi54bWxQSwUGAAAAAAQABAD5AAAAkgMAAAAA&#10;" strokeweight=".4pt"/>
                  <v:line id="Line 1228" o:spid="_x0000_s2157" style="position:absolute;visibility:visible;mso-wrap-style:square" from="1412,3233" to="1510,3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iA8UAAADdAAAADwAAAGRycy9kb3ducmV2LnhtbESPQUsDMRCF70L/Q5iCN5ut4CJr0yKF&#10;FvEiXcXzsBmzi5vJkqTN1l/vHARvM7w3732z2c1+VBeKaQhsYL2qQBF3wQ7sDHy8H+4eQaWMbHEM&#10;TAaulGC3XdxssLGh8IkubXZKQjg1aKDPeWq0Tl1PHtMqTMSifYXoMcsanbYRi4T7Ud9XVa09DiwN&#10;PU6076n7bs/ewFucz697V+r2dP35rO2xhMEVY26X8/MTqExz/jf/Xb9YwV8/CK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iA8UAAADdAAAADwAAAAAAAAAA&#10;AAAAAAChAgAAZHJzL2Rvd25yZXYueG1sUEsFBgAAAAAEAAQA+QAAAJMDAAAAAA==&#10;" strokeweight=".4pt"/>
                  <v:line id="Line 1229" o:spid="_x0000_s2158" style="position:absolute;visibility:visible;mso-wrap-style:square" from="1412,3184" to="1510,3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NHmMIAAADdAAAADwAAAGRycy9kb3ducmV2LnhtbERPTWsCMRC9C/0PYQq9adZCF7saRYSW&#10;4qW4LT0PmzG7uJksSTSrv74pFLzN433OajPaXlzIh86xgvmsAEHcON2xUfD99TZdgAgRWWPvmBRc&#10;KcBm/TBZYaVd4gNd6mhEDuFQoYI2xqGSMjQtWQwzNxBn7ui8xZihN1J7TDnc9vK5KEppsePc0OJA&#10;u5aaU322Cj79eN7vTCrrw/X2U+r35DqTlHp6HLdLEJHGeBf/uz90nj9/eYW/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NHmMIAAADdAAAADwAAAAAAAAAAAAAA&#10;AAChAgAAZHJzL2Rvd25yZXYueG1sUEsFBgAAAAAEAAQA+QAAAJADAAAAAA==&#10;" strokeweight=".4pt"/>
                  <v:line id="Line 1230" o:spid="_x0000_s2159" style="position:absolute;flip:y;visibility:visible;mso-wrap-style:square" from="1412,3184" to="1510,3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ehEMYAAADdAAAADwAAAGRycy9kb3ducmV2LnhtbESPQUvDQBCF70L/wzIFL2I3UQkSuy3F&#10;UujBg6YePA7ZMQnNzobs2Kb99c5B8DbDe/PeN8v1FHpzojF1kR3kiwwMcR19x42Dz8Pu/hlMEmSP&#10;fWRycKEE69XsZomlj2f+oFMljdEQTiU6aEWG0tpUtxQwLeJArNp3HAOKrmNj/YhnDQ+9fciywgbs&#10;WBtaHOi1pfpY/QQHlc3e4+Pu7UAiT1/FNr/u5W7r3O182ryAEZrk3/x3vfeKnxfKr9/oCHb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HoRDGAAAA3QAAAA8AAAAAAAAA&#10;AAAAAAAAoQIAAGRycy9kb3ducmV2LnhtbFBLBQYAAAAABAAEAPkAAACUAwAAAAA=&#10;" strokeweight=".4pt"/>
                  <v:line id="Line 1231" o:spid="_x0000_s2160" style="position:absolute;flip:y;visibility:visible;mso-wrap-style:square" from="1538,3146" to="1539,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sEi8MAAADdAAAADwAAAGRycy9kb3ducmV2LnhtbERPTWvCQBC9F/wPywi9FN2kllCiq4gi&#10;ePBgo4ceh+yYBLOzITvVtL++KxR6m8f7nMVqcK26UR8azwbSaQKKuPS24crA+bSbvIMKgmyx9UwG&#10;vinAajl6WmBu/Z0/6FZIpWIIhxwN1CJdrnUoa3IYpr4jjtzF9w4lwr7Stsd7DHetfk2STDtsODbU&#10;2NGmpvJafDkDhU6OfrY7nEjk7TPbpj97edka8zwe1nNQQoP8i//cexvnp1kKj2/iCX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LBIvDAAAA3QAAAA8AAAAAAAAAAAAA&#10;AAAAoQIAAGRycy9kb3ducmV2LnhtbFBLBQYAAAAABAAEAPkAAACRAwAAAAA=&#10;" strokeweight=".4pt"/>
                  <v:line id="Line 1232" o:spid="_x0000_s2161" style="position:absolute;visibility:visible;mso-wrap-style:square" from="1489,3195" to="1587,3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fVMEAAADdAAAADwAAAGRycy9kb3ducmV2LnhtbERPTWsCMRC9F/ofwhS81aweFtkapQgt&#10;pRdxFc/DZppdupksSTSrv94Igrd5vM9ZrkfbizP50DlWMJsWIIgbpzs2Cg77r/cFiBCRNfaOScGF&#10;AqxXry9LrLRLvKNzHY3IIRwqVNDGOFRShqYli2HqBuLM/TlvMWbojdQeUw63vZwXRSktdpwbWhxo&#10;01LzX5+sgq0fT78bk8p6d7keS/2dXGeSUpO38fMDRKQxPsUP94/O82flHO7f5B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Sx9UwQAAAN0AAAAPAAAAAAAAAAAAAAAA&#10;AKECAABkcnMvZG93bnJldi54bWxQSwUGAAAAAAQABAD5AAAAjwMAAAAA&#10;" strokeweight=".4pt"/>
                  <v:line id="Line 1233" o:spid="_x0000_s2162" style="position:absolute;visibility:visible;mso-wrap-style:square" from="1486,3146" to="1584,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e6z8IAAADdAAAADwAAAGRycy9kb3ducmV2LnhtbERPTWsCMRC9F/ofwgi91awtLLI1iggt&#10;4qW4Ss/DZppdupksSTSrv94UBG/zeJ+zWI22F2fyoXOsYDYtQBA3TndsFBwPn69zECEia+wdk4IL&#10;BVgtn58WWGmXeE/nOhqRQzhUqKCNcaikDE1LFsPUDcSZ+3XeYszQG6k9phxue/lWFKW02HFuaHGg&#10;TUvNX32yCr79eNptTCrr/eX6U+qv5DqTlHqZjOsPEJHG+BDf3Vud58/Kd/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e6z8IAAADdAAAADwAAAAAAAAAAAAAA&#10;AAChAgAAZHJzL2Rvd25yZXYueG1sUEsFBgAAAAAEAAQA+QAAAJADAAAAAA==&#10;" strokeweight=".4pt"/>
                  <v:line id="Line 1234" o:spid="_x0000_s2163" style="position:absolute;flip:y;visibility:visible;mso-wrap-style:square" from="1486,3146" to="1584,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ynE8MAAADdAAAADwAAAGRycy9kb3ducmV2LnhtbERPTWvCQBC9F/wPyxS8FN1EJUjqKlIR&#10;PPRgYw89DtlpEpqdDdmpRn99VxB6m8f7nNVmcK06Ux8azwbSaQKKuPS24crA52k/WYIKgmyx9UwG&#10;rhRgsx49rTC3/sIfdC6kUjGEQ44GapEu1zqUNTkMU98RR+7b9w4lwr7StsdLDHetniVJph02HBtq&#10;7OitpvKn+HUGCp0c/Xz/fiKRxVe2S28HedkZM34etq+ghAb5Fz/cBxvnp9kC7t/EE/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8pxPDAAAA3QAAAA8AAAAAAAAAAAAA&#10;AAAAoQIAAGRycy9kb3ducmV2LnhtbFBLBQYAAAAABAAEAPkAAACRAwAAAAA=&#10;" strokeweight=".4pt"/>
                  <v:line id="Line 1235" o:spid="_x0000_s2164" style="position:absolute;flip:y;visibility:visible;mso-wrap-style:square" from="1612,3108" to="1613,3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ACiMQAAADdAAAADwAAAGRycy9kb3ducmV2LnhtbERPTWvCQBC9F/oflhG8lLqJtkGiq5SK&#10;4KGHNvbgcciOSTA7G7JTjf56t1DobR7vc5brwbXqTH1oPBtIJwko4tLbhisD3/vt8xxUEGSLrWcy&#10;cKUA69XjwxJz6y/8RedCKhVDOORooBbpcq1DWZPDMPEdceSOvncoEfaVtj1eYrhr9TRJMu2w4dhQ&#10;Y0fvNZWn4scZKHTy6Wfbjz2JvByyTXrbydPGmPFoeFuAEhrkX/zn3tk4P81e4febeIJe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8AKIxAAAAN0AAAAPAAAAAAAAAAAA&#10;AAAAAKECAABkcnMvZG93bnJldi54bWxQSwUGAAAAAAQABAD5AAAAkgMAAAAA&#10;" strokeweight=".4pt"/>
                  <v:line id="Line 1236" o:spid="_x0000_s2165" style="position:absolute;visibility:visible;mso-wrap-style:square" from="1562,3157" to="1661,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AZV8EAAADdAAAADwAAAGRycy9kb3ducmV2LnhtbERPTWsCMRC9C/0PYQq9aVYPQbZGKUJL&#10;8VJcpedhM80u3UyWJJq1v74pFLzN433OZje5QVwpxN6zhuWiAkHcetOz1XA+vc7XIGJCNjh4Jg03&#10;irDbPsw2WBuf+UjXJllRQjjWqKFLaayljG1HDuPCj8SF+/LBYSowWGkC5hLuBrmqKiUd9lwaOhxp&#10;31H73Vycho8wXQ57m1VzvP18KvOWfW+z1k+P08sziERTuov/3e+mzF8qBX/flBP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cBlXwQAAAN0AAAAPAAAAAAAAAAAAAAAA&#10;AKECAABkcnMvZG93bnJldi54bWxQSwUGAAAAAAQABAD5AAAAjwMAAAAA&#10;" strokeweight=".4pt"/>
                  <v:line id="Line 1237" o:spid="_x0000_s2166" style="position:absolute;visibility:visible;mso-wrap-style:square" from="1562,3108" to="1661,3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y8zMIAAADdAAAADwAAAGRycy9kb3ducmV2LnhtbERPTWsCMRC9F/ofwgi91aw9bGVrFBFa&#10;xIu4Ss/DZppdupksSTRrf70pCN7m8T5nsRptLy7kQ+dYwWxagCBunO7YKDgdP1/nIEJE1tg7JgVX&#10;CrBaPj8tsNIu8YEudTQih3CoUEEb41BJGZqWLIapG4gz9+O8xZihN1J7TDnc9vKtKEppsePc0OJA&#10;m5aa3/psFez9eN5tTCrrw/Xvu9RfyXUmKfUyGdcfICKN8SG+u7c6z5+V7/D/TT5B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jy8zMIAAADdAAAADwAAAAAAAAAAAAAA&#10;AAChAgAAZHJzL2Rvd25yZXYueG1sUEsFBgAAAAAEAAQA+QAAAJADAAAAAA==&#10;" strokeweight=".4pt"/>
                  <v:line id="Line 1238" o:spid="_x0000_s2167" style="position:absolute;flip:y;visibility:visible;mso-wrap-style:square" from="1562,3108" to="1661,3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GtFsYAAADdAAAADwAAAGRycy9kb3ducmV2LnhtbESPQUvDQBCF70L/wzIFL2I3UQkSuy3F&#10;UujBg6YePA7ZMQnNzobs2Kb99c5B8DbDe/PeN8v1FHpzojF1kR3kiwwMcR19x42Dz8Pu/hlMEmSP&#10;fWRycKEE69XsZomlj2f+oFMljdEQTiU6aEWG0tpUtxQwLeJArNp3HAOKrmNj/YhnDQ+9fciywgbs&#10;WBtaHOi1pfpY/QQHlc3e4+Pu7UAiT1/FNr/u5W7r3O182ryAEZrk3/x3vfeKnxeKq9/oCHb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xrRbGAAAA3QAAAA8AAAAAAAAA&#10;AAAAAAAAoQIAAGRycy9kb3ducmV2LnhtbFBLBQYAAAAABAAEAPkAAACUAwAAAAA=&#10;" strokeweight=".4pt"/>
                  <v:line id="Line 1239" o:spid="_x0000_s2168" style="position:absolute;flip:y;visibility:visible;mso-wrap-style:square" from="1688,3072" to="1689,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0IjcQAAADdAAAADwAAAGRycy9kb3ducmV2LnhtbERPTWvCQBC9F/wPywi9FN2kLUFTVykV&#10;wYOHGj14HLJjEpqdDdmppv31bqHgbR7vcxarwbXqQn1oPBtIpwko4tLbhisDx8NmMgMVBNli65kM&#10;/FCA1XL0sMDc+ivv6VJIpWIIhxwN1CJdrnUoa3IYpr4jjtzZ9w4lwr7StsdrDHetfk6STDtsODbU&#10;2NFHTeVX8e0MFDr59C+b3YFEXk/ZOv3dytPamMfx8P4GSmiQu/jfvbVxfprN4e+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vQiNxAAAAN0AAAAPAAAAAAAAAAAA&#10;AAAAAKECAABkcnMvZG93bnJldi54bWxQSwUGAAAAAAQABAD5AAAAkgMAAAAA&#10;" strokeweight=".4pt"/>
                  <v:line id="Line 1240" o:spid="_x0000_s2169" style="position:absolute;visibility:visible;mso-wrap-style:square" from="1639,3121" to="1738,3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yyZcUAAADdAAAADwAAAGRycy9kb3ducmV2LnhtbESPQUsDMRCF70L/Q5iCN5uth1XWpkUK&#10;LeJFuornYTNmFzeTJUmbrb/eOQjeZnhv3vtms5v9qC4U0xDYwHpVgSLugh3YGfh4P9w9gkoZ2eIY&#10;mAxcKcFuu7jZYGND4RNd2uyUhHBq0ECf89RonbqePKZVmIhF+wrRY5Y1Om0jFgn3o76vqlp7HFga&#10;epxo31P33Z69gbc4n1/3rtTt6frzWdtjCYMrxtwu5+cnUJnm/G/+u36xgr9+EH7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yyZcUAAADdAAAADwAAAAAAAAAA&#10;AAAAAAChAgAAZHJzL2Rvd25yZXYueG1sUEsFBgAAAAAEAAQA+QAAAJMDAAAAAA==&#10;" strokeweight=".4pt"/>
                  <v:line id="Line 1241" o:spid="_x0000_s2170" style="position:absolute;visibility:visible;mso-wrap-style:square" from="1639,3072" to="1738,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AX/sIAAADdAAAADwAAAGRycy9kb3ducmV2LnhtbERPTWsCMRC9C/0PYQq9aXY9bMvWKEWo&#10;lF7ErfQ8bKbZpZvJkkSz9tebguBtHu9zVpvJDuJMPvSOFZSLAgRx63TPRsHx633+AiJEZI2DY1Jw&#10;oQCb9cNshbV2iQ90bqIROYRDjQq6GMdaytB2ZDEs3EicuR/nLcYMvZHaY8rhdpDLoqikxZ5zQ4cj&#10;bTtqf5uTVbD30+lza1LVHC5/35XeJdebpNTT4/T2CiLSFO/im/tD5/nlcwn/3+QT5P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0AX/sIAAADdAAAADwAAAAAAAAAAAAAA&#10;AAChAgAAZHJzL2Rvd25yZXYueG1sUEsFBgAAAAAEAAQA+QAAAJADAAAAAA==&#10;" strokeweight=".4pt"/>
                  <v:line id="Line 1242" o:spid="_x0000_s2171" style="position:absolute;flip:y;visibility:visible;mso-wrap-style:square" from="1639,3072" to="1738,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AMIcQAAADdAAAADwAAAGRycy9kb3ducmV2LnhtbERPTWvCQBC9F/wPywi9lLqJLVZSVxFF&#10;8NBDjR48DtlpEszOhuyoaX99VxC8zeN9zmzRu0ZdqAu1ZwPpKAFFXHhbc2ngsN+8TkEFQbbYeCYD&#10;vxRgMR88zTCz/so7uuRSqhjCIUMDlUibaR2KihyGkW+JI/fjO4cSYVdq2+E1hrtGj5Nkoh3WHBsq&#10;bGlVUXHKz85ArpNv/7b52pPI+3GyTv+28rI25nnYLz9BCfXyEN/dWxvnpx9j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AwhxAAAAN0AAAAPAAAAAAAAAAAA&#10;AAAAAKECAABkcnMvZG93bnJldi54bWxQSwUGAAAAAAQABAD5AAAAkgMAAAAA&#10;" strokeweight=".4pt"/>
                  <v:line id="Line 1243" o:spid="_x0000_s2172" style="position:absolute;flip:y;visibility:visible;mso-wrap-style:square" from="1765,3036" to="1766,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ypusQAAADdAAAADwAAAGRycy9kb3ducmV2LnhtbERPTWvCQBC9F/oflhF6KXWTWqxEVymK&#10;4KGHGj14HLJjEszOhuyoaX99VxC8zeN9zmzRu0ZdqAu1ZwPpMAFFXHhbc2lgv1u/TUAFQbbYeCYD&#10;vxRgMX9+mmFm/ZW3dMmlVDGEQ4YGKpE20zoUFTkMQ98SR+7oO4cSYVdq2+E1hrtGvyfJWDusOTZU&#10;2NKyouKUn52BXCc/frT+3pHIx2G8Sv828roy5mXQf01BCfXyEN/dGxvnp58j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jKm6xAAAAN0AAAAPAAAAAAAAAAAA&#10;AAAAAKECAABkcnMvZG93bnJldi54bWxQSwUGAAAAAAQABAD5AAAAkgMAAAAA&#10;" strokeweight=".4pt"/>
                  <v:line id="Line 1244" o:spid="_x0000_s2173" style="position:absolute;visibility:visible;mso-wrap-style:square" from="1716,3086" to="1814,3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e0ZsIAAADdAAAADwAAAGRycy9kb3ducmV2LnhtbERPTWsCMRC9C/0PYQq9adZS1rIaRYSW&#10;4qW4LT0PmzG7uJksSTSrv74pFLzN433OajPaXlzIh86xgvmsAEHcON2xUfD99TZ9BREissbeMSm4&#10;UoDN+mGywkq7xAe61NGIHMKhQgVtjEMlZWhashhmbiDO3NF5izFDb6T2mHK47eVzUZTSYse5ocWB&#10;di01p/psFXz68bzfmVTWh+vtp9TvyXUmKfX0OG6XICKN8S7+d3/oPH++eIG/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e0ZsIAAADdAAAADwAAAAAAAAAAAAAA&#10;AAChAgAAZHJzL2Rvd25yZXYueG1sUEsFBgAAAAAEAAQA+QAAAJADAAAAAA==&#10;" strokeweight=".4pt"/>
                  <v:line id="Line 1245" o:spid="_x0000_s2174" style="position:absolute;visibility:visible;mso-wrap-style:square" from="1716,3036" to="1814,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sR/cIAAADdAAAADwAAAGRycy9kb3ducmV2LnhtbERPTWsCMRC9C/0PYQq9adZC17IaRYSW&#10;4qW4LT0PmzG7uJksSTSrv74pFLzN433OajPaXlzIh86xgvmsAEHcON2xUfD99TZ9BREissbeMSm4&#10;UoDN+mGywkq7xAe61NGIHMKhQgVtjEMlZWhashhmbiDO3NF5izFDb6T2mHK47eVzUZTSYse5ocWB&#10;di01p/psFXz68bzfmVTWh+vtp9TvyXUmKfX0OG6XICKN8S7+d3/oPH++eIG/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sR/cIAAADdAAAADwAAAAAAAAAAAAAA&#10;AAChAgAAZHJzL2Rvd25yZXYueG1sUEsFBgAAAAAEAAQA+QAAAJADAAAAAA==&#10;" strokeweight=".4pt"/>
                  <v:line id="Line 1246" o:spid="_x0000_s2175" style="position:absolute;flip:y;visibility:visible;mso-wrap-style:square" from="1716,3036" to="1814,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KIsQAAADdAAAADwAAAGRycy9kb3ducmV2LnhtbERPTWvCQBC9F/wPywi9FN2kLVFSVykV&#10;wYOHGj14HLJjEpqdDdmppv31bqHgbR7vcxarwbXqQn1oPBtIpwko4tLbhisDx8NmMgcVBNli65kM&#10;/FCA1XL0sMDc+ivv6VJIpWIIhxwN1CJdrnUoa3IYpr4jjtzZ9w4lwr7StsdrDHetfk6STDtsODbU&#10;2NFHTeVX8e0MFDr59C+b3YFEXk/ZOv3dytPamMfx8P4GSmiQu/jfvbVxfjrL4O+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woixAAAAN0AAAAPAAAAAAAAAAAA&#10;AAAAAKECAABkcnMvZG93bnJldi54bWxQSwUGAAAAAAQABAD5AAAAkgMAAAAA&#10;" strokeweight=".4pt"/>
                  <v:line id="Line 1247" o:spid="_x0000_s2176" style="position:absolute;flip:y;visibility:visible;mso-wrap-style:square" from="1839,3006" to="1840,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evucQAAADdAAAADwAAAGRycy9kb3ducmV2LnhtbERPTWvCQBC9C/6HZQQvUjdpi5boKqUi&#10;eOihJh56HLLTJJidDdmpxv76bqHgbR7vc9bbwbXqQn1oPBtI5wko4tLbhisDp2L/8AIqCLLF1jMZ&#10;uFGA7WY8WmNm/ZWPdMmlUjGEQ4YGapEu0zqUNTkMc98RR+7L9w4lwr7StsdrDHetfkyShXbYcGyo&#10;saO3mspz/u0M5Dr58E/794JEnj8Xu/TnILOdMdPJ8LoCJTTIXfzvPtg4P10u4e+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6+5xAAAAN0AAAAPAAAAAAAAAAAA&#10;AAAAAKECAABkcnMvZG93bnJldi54bWxQSwUGAAAAAAQABAD5AAAAkgMAAAAA&#10;" strokeweight=".4pt"/>
                  <v:line id="Line 1248" o:spid="_x0000_s2177" style="position:absolute;visibility:visible;mso-wrap-style:square" from="1790,3056" to="1888,3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q+Y8UAAADdAAAADwAAAGRycy9kb3ducmV2LnhtbESPQUsDMRCF70L/Q5iCN5uth1XWpkUK&#10;LeJFuornYTNmFzeTJUmbrb/eOQjeZnhv3vtms5v9qC4U0xDYwHpVgSLugh3YGfh4P9w9gkoZ2eIY&#10;mAxcKcFuu7jZYGND4RNd2uyUhHBq0ECf89RonbqePKZVmIhF+wrRY5Y1Om0jFgn3o76vqlp7HFga&#10;epxo31P33Z69gbc4n1/3rtTt6frzWdtjCYMrxtwu5+cnUJnm/G/+u36xgr9+EF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q+Y8UAAADdAAAADwAAAAAAAAAA&#10;AAAAAAChAgAAZHJzL2Rvd25yZXYueG1sUEsFBgAAAAAEAAQA+QAAAJMDAAAAAA==&#10;" strokeweight=".4pt"/>
                  <v:line id="Line 1249" o:spid="_x0000_s2178" style="position:absolute;visibility:visible;mso-wrap-style:square" from="1790,3006" to="1888,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Yb+MIAAADdAAAADwAAAGRycy9kb3ducmV2LnhtbERPTWsCMRC9C/0PYQq9adYeVrs1ShFa&#10;Si/iKj0Pm2l26WayJNGs/fWNIHibx/uc1Wa0vTiTD51jBfNZAYK4cbpjo+B4eJ8uQYSIrLF3TAou&#10;FGCzfpissNIu8Z7OdTQih3CoUEEb41BJGZqWLIaZG4gz9+O8xZihN1J7TDnc9vK5KEppsePc0OJA&#10;25aa3/pkFez8ePramlTW+8vfd6k/kutMUurpcXx7BRFpjHfxzf2p8/z54gWu3+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Yb+MIAAADdAAAADwAAAAAAAAAAAAAA&#10;AAChAgAAZHJzL2Rvd25yZXYueG1sUEsFBgAAAAAEAAQA+QAAAJADAAAAAA==&#10;" strokeweight=".4pt"/>
                  <v:line id="Line 1250" o:spid="_x0000_s2179" style="position:absolute;flip:y;visibility:visible;mso-wrap-style:square" from="1790,3006" to="1888,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6scAAADdAAAADwAAAGRycy9kb3ducmV2LnhtbESPQWvCQBCF74X+h2WEXopu0haR1FVK&#10;RfDQQxs9eByy0ySYnQ3ZqUZ/fedQ6G2G9+a9b5brMXTmTENqIzvIZxkY4ir6lmsHh/12ugCTBNlj&#10;F5kcXCnBenV/t8TCxwt/0bmU2mgIpwIdNCJ9YW2qGgqYZrEnVu07DgFF16G2fsCLhofOPmXZ3AZs&#10;WRsa7Om9oepU/gQHpc0+4/P2Y08iL8f5Jr/t5HHj3MNkfHsFIzTKv/nveucVP18ov36jI9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i0fqxwAAAN0AAAAPAAAAAAAA&#10;AAAAAAAAAKECAABkcnMvZG93bnJldi54bWxQSwUGAAAAAAQABAD5AAAAlQMAAAAA&#10;" strokeweight=".4pt"/>
                  <v:line id="Line 1251" o:spid="_x0000_s2180" style="position:absolute;flip:y;visibility:visible;mso-wrap-style:square" from="1915,2979" to="1916,3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ficcMAAADdAAAADwAAAGRycy9kb3ducmV2LnhtbERPTWvCQBC9F/wPywheim5ii0h0FVEE&#10;Dz20sYceh+yYBLOzITtq9Ne7hUJv83ifs1z3rlFX6kLt2UA6SUARF97WXBr4Pu7Hc1BBkC02nsnA&#10;nQKsV4OXJWbW3/iLrrmUKoZwyNBAJdJmWoeiIodh4lviyJ1851Ai7EptO7zFcNfoaZLMtMOaY0OF&#10;LW0rKs75xRnIdfLp3/YfRxJ5/5nt0sdBXnfGjIb9ZgFKqJd/8Z/7YOP8dJ7C7zfxBL1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H4nHDAAAA3QAAAA8AAAAAAAAAAAAA&#10;AAAAoQIAAGRycy9kb3ducmV2LnhtbFBLBQYAAAAABAAEAPkAAACRAwAAAAA=&#10;" strokeweight=".4pt"/>
                  <v:line id="Line 1252" o:spid="_x0000_s2181" style="position:absolute;visibility:visible;mso-wrap-style:square" from="1866,3028" to="1965,3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f5rsEAAADdAAAADwAAAGRycy9kb3ducmV2LnhtbERPTWsCMRC9C/0PYQq9aVYPi6xGEcFS&#10;vBS3xfOwmWaXbiZLEs3qr28Kgrd5vM9Zb0fbiyv50DlWMJ8VIIgbpzs2Cr6/DtMliBCRNfaOScGN&#10;Amw3L5M1VtolPtG1jkbkEA4VKmhjHCopQ9OSxTBzA3Hmfpy3GDP0RmqPKYfbXi6KopQWO84NLQ60&#10;b6n5rS9WwacfL8e9SWV9ut3PpX5PrjNJqbfXcbcCEWmMT/HD/aHz/PlyAf/f5BP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R/muwQAAAN0AAAAPAAAAAAAAAAAAAAAA&#10;AKECAABkcnMvZG93bnJldi54bWxQSwUGAAAAAAQABAD5AAAAjwMAAAAA&#10;" strokeweight=".4pt"/>
                  <v:line id="Line 1253" o:spid="_x0000_s2182" style="position:absolute;visibility:visible;mso-wrap-style:square" from="1866,2979" to="1965,3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tcNcIAAADdAAAADwAAAGRycy9kb3ducmV2LnhtbERP32vCMBB+H+x/CDfY25rqoEhnFBE2&#10;ZC9iJz4fzS0tNpeSRFP315vBYG/38f285Xqyg7iSD71jBbOiBEHcOt2zUXD8en9ZgAgRWePgmBTc&#10;KMB69fiwxFq7xAe6NtGIHMKhRgVdjGMtZWg7shgKNxJn7tt5izFDb6T2mHK4HeS8LCtpsefc0OFI&#10;247ac3OxCvZ+unxuTaqaw+3nVOmP5HqTlHp+mjZvICJN8V/8597pPH+2eIXfb/IJ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tcNcIAAADdAAAADwAAAAAAAAAAAAAA&#10;AAChAgAAZHJzL2Rvd25yZXYueG1sUEsFBgAAAAAEAAQA+QAAAJADAAAAAA==&#10;" strokeweight=".4pt"/>
                  <v:line id="Line 1254" o:spid="_x0000_s2183" style="position:absolute;flip:y;visibility:visible;mso-wrap-style:square" from="1866,2979" to="1965,3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BB6cMAAADdAAAADwAAAGRycy9kb3ducmV2LnhtbERPTWvCQBC9F/wPyxS8FN1ERSR1FakI&#10;Hnqw0YPHITtNQrOzITvV6K/vCkJv83ifs1z3rlEX6kLt2UA6TkARF97WXBo4HXejBaggyBYbz2Tg&#10;RgHWq8HLEjPrr/xFl1xKFUM4ZGigEmkzrUNRkcMw9i1x5L5951Ai7EptO7zGcNfoSZLMtcOaY0OF&#10;LX1UVPzkv85ArpODn+4+jyQyO8+36X0vb1tjhq/95h2UUC//4qd7b+P8dDGDxzfxBL3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wQenDAAAA3QAAAA8AAAAAAAAAAAAA&#10;AAAAoQIAAGRycy9kb3ducmV2LnhtbFBLBQYAAAAABAAEAPkAAACRAwAAAAA=&#10;" strokeweight=".4pt"/>
                  <v:line id="Line 1255" o:spid="_x0000_s2184" style="position:absolute;flip:y;visibility:visible;mso-wrap-style:square" from="1992,2957" to="1993,3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kcsQAAADdAAAADwAAAGRycy9kb3ducmV2LnhtbERPTWvCQBC9F/oflil4KbqJbUWiqxRF&#10;8OChxh48DtkxCc3Ohuyo0V/fFQq9zeN9znzZu0ZdqAu1ZwPpKAFFXHhbc2ng+7AZTkEFQbbYeCYD&#10;NwqwXDw/zTGz/sp7uuRSqhjCIUMDlUibaR2KihyGkW+JI3fynUOJsCu17fAaw12jx0ky0Q5rjg0V&#10;trSqqPjJz85ArpMv/7bZHUjk/ThZp/etvK6NGbz0nzNQQr38i//cWxvnp9MPeHwTT9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RyxAAAAN0AAAAPAAAAAAAAAAAA&#10;AAAAAKECAABkcnMvZG93bnJldi54bWxQSwUGAAAAAAQABAD5AAAAkgMAAAAA&#10;" strokeweight=".4pt"/>
                  <v:line id="Line 1256" o:spid="_x0000_s2185" style="position:absolute;visibility:visible;mso-wrap-style:square" from="1943,3006" to="2041,3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z/rcEAAADdAAAADwAAAGRycy9kb3ducmV2LnhtbERPTWsCMRC9C/0PYQreNKuHRVajFKFF&#10;ehG3xfOwGbNLN5MliWbtrzdCobd5vM/Z7Ebbixv50DlWsJgXIIgbpzs2Cr6/3mcrECEia+wdk4I7&#10;BdhtXyYbrLRLfKJbHY3IIRwqVNDGOFRShqYli2HuBuLMXZy3GDP0RmqPKYfbXi6LopQWO84NLQ60&#10;b6n5qa9WwdGP18+9SWV9uv+eS/2RXGeSUtPX8W0NItIY/8V/7oPO8xerEp7f5BP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P+twQAAAN0AAAAPAAAAAAAAAAAAAAAA&#10;AKECAABkcnMvZG93bnJldi54bWxQSwUGAAAAAAQABAD5AAAAjwMAAAAA&#10;" strokeweight=".4pt"/>
                  <v:line id="Line 1257" o:spid="_x0000_s2186" style="position:absolute;visibility:visible;mso-wrap-style:square" from="1943,2957" to="2041,3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BaNsIAAADdAAAADwAAAGRycy9kb3ducmV2LnhtbERPTWsCMRC9F/ofwhS81aweVtkapQgt&#10;4qW4lp6HzTS7dDNZkmhWf70pCN7m8T5ntRltL87kQ+dYwWxagCBunO7YKPg+frwuQYSIrLF3TAou&#10;FGCzfn5aYaVd4gOd62hEDuFQoYI2xqGSMjQtWQxTNxBn7td5izFDb6T2mHK47eW8KEppsePc0OJA&#10;25aav/pkFXz58bTfmlTWh8v1p9SfyXUmKTV5Gd/fQEQa40N8d+90nj9bLuD/m3yC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BaNsIAAADdAAAADwAAAAAAAAAAAAAA&#10;AAChAgAAZHJzL2Rvd25yZXYueG1sUEsFBgAAAAAEAAQA+QAAAJADAAAAAA==&#10;" strokeweight=".4pt"/>
                  <v:line id="Line 1258" o:spid="_x0000_s2187" style="position:absolute;flip:y;visibility:visible;mso-wrap-style:square" from="1943,2957" to="2041,3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1L7McAAADdAAAADwAAAGRycy9kb3ducmV2LnhtbESPQWvCQBCF74X+h2WEXopu0haR1FVK&#10;RfDQQxs9eByy0ySYnQ3ZqUZ/fedQ6G2G9+a9b5brMXTmTENqIzvIZxkY4ir6lmsHh/12ugCTBNlj&#10;F5kcXCnBenV/t8TCxwt/0bmU2mgIpwIdNCJ9YW2qGgqYZrEnVu07DgFF16G2fsCLhofOPmXZ3AZs&#10;WRsa7Om9oepU/gQHpc0+4/P2Y08iL8f5Jr/t5HHj3MNkfHsFIzTKv/nveucVP18orn6jI9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UvsxwAAAN0AAAAPAAAAAAAA&#10;AAAAAAAAAKECAABkcnMvZG93bnJldi54bWxQSwUGAAAAAAQABAD5AAAAlQMAAAAA&#10;" strokeweight=".4pt"/>
                  <v:line id="Line 1259" o:spid="_x0000_s2188" style="position:absolute;flip:y;visibility:visible;mso-wrap-style:square" from="2066,2933" to="2067,3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Hud8QAAADdAAAADwAAAGRycy9kb3ducmV2LnhtbERPTWvCQBC9C/6HZQQvUjdpi9joKqUi&#10;eOihJh56HLLTJJidDdmpxv76bqHgbR7vc9bbwbXqQn1oPBtI5wko4tLbhisDp2L/sAQVBNli65kM&#10;3CjAdjMerTGz/spHuuRSqRjCIUMDtUiXaR3KmhyGue+II/fle4cSYV9p2+M1hrtWPybJQjtsODbU&#10;2NFbTeU5/3YGcp18+Kf9e0Eiz5+LXfpzkNnOmOlkeF2BEhrkLv53H2ycny5f4O+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e53xAAAAN0AAAAPAAAAAAAAAAAA&#10;AAAAAKECAABkcnMvZG93bnJldi54bWxQSwUGAAAAAAQABAD5AAAAkgMAAAAA&#10;" strokeweight=".4pt"/>
                  <v:line id="Line 1260" o:spid="_x0000_s2189" style="position:absolute;visibility:visible;mso-wrap-style:square" from="2017,2982" to="2115,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BUn8UAAADdAAAADwAAAGRycy9kb3ducmV2LnhtbESPQUsDMRCF70L/Q5iCN5uth0XXpkUK&#10;LeJFuornYTNmFzeTJUmbrb/eOQjeZnhv3vtms5v9qC4U0xDYwHpVgSLugh3YGfh4P9w9gEoZ2eIY&#10;mAxcKcFuu7jZYGND4RNd2uyUhHBq0ECf89RonbqePKZVmIhF+wrRY5Y1Om0jFgn3o76vqlp7HFga&#10;epxo31P33Z69gbc4n1/3rtTt6frzWdtjCYMrxtwu5+cnUJnm/G/+u36xgr9+FH7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BUn8UAAADdAAAADwAAAAAAAAAA&#10;AAAAAAChAgAAZHJzL2Rvd25yZXYueG1sUEsFBgAAAAAEAAQA+QAAAJMDAAAAAA==&#10;" strokeweight=".4pt"/>
                  <v:line id="Line 1261" o:spid="_x0000_s2190" style="position:absolute;visibility:visible;mso-wrap-style:square" from="2017,2933" to="2115,3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zxBMIAAADdAAAADwAAAGRycy9kb3ducmV2LnhtbERPTWsCMRC9C/0PYQq9aXY9LO3WKEWo&#10;lF7ErfQ8bKbZpZvJkkSz9tebguBtHu9zVpvJDuJMPvSOFZSLAgRx63TPRsHx633+DCJEZI2DY1Jw&#10;oQCb9cNshbV2iQ90bqIROYRDjQq6GMdaytB2ZDEs3EicuR/nLcYMvZHaY8rhdpDLoqikxZ5zQ4cj&#10;bTtqf5uTVbD30+lza1LVHC5/35XeJdebpNTT4/T2CiLSFO/im/tD5/nlSwn/3+QT5P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0zxBMIAAADdAAAADwAAAAAAAAAAAAAA&#10;AAChAgAAZHJzL2Rvd25yZXYueG1sUEsFBgAAAAAEAAQA+QAAAJADAAAAAA==&#10;" strokeweight=".4pt"/>
                  <v:line id="Line 1262" o:spid="_x0000_s2191" style="position:absolute;flip:y;visibility:visible;mso-wrap-style:square" from="2017,2933" to="2115,3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zq28QAAADdAAAADwAAAGRycy9kb3ducmV2LnhtbERPTWvCQBC9F/wPywi9lLqJLVJTVxFF&#10;8NBDjR48DtlpEszOhuyoaX99VxC8zeN9zmzRu0ZdqAu1ZwPpKAFFXHhbc2ngsN+8foAKgmyx8UwG&#10;finAYj54mmFm/ZV3dMmlVDGEQ4YGKpE20zoUFTkMI98SR+7Hdw4lwq7UtsNrDHeNHifJRDusOTZU&#10;2NKqouKUn52BXCff/m3ztSeR9+Nknf5t5WVtzPOwX36CEurlIb67tzbOT6dj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zOrbxAAAAN0AAAAPAAAAAAAAAAAA&#10;AAAAAKECAABkcnMvZG93bnJldi54bWxQSwUGAAAAAAQABAD5AAAAkgMAAAAA&#10;" strokeweight=".4pt"/>
                  <v:line id="Line 1263" o:spid="_x0000_s2192" style="position:absolute;flip:y;visibility:visible;mso-wrap-style:square" from="2143,2911" to="2144,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BPQMQAAADdAAAADwAAAGRycy9kb3ducmV2LnhtbERPTWvCQBC9F/oflhF6KXWTWqRGVymK&#10;4KGHGj14HLJjEszOhuyoaX99VxC8zeN9zmzRu0ZdqAu1ZwPpMAFFXHhbc2lgv1u/fYIKgmyx8UwG&#10;finAYv78NMPM+itv6ZJLqWIIhwwNVCJtpnUoKnIYhr4ljtzRdw4lwq7UtsNrDHeNfk+SsXZYc2yo&#10;sKVlRcUpPzsDuU5+/Gj9vSORj8N4lf5t5HVlzMug/5qCEurlIb67NzbOTycj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gE9AxAAAAN0AAAAPAAAAAAAAAAAA&#10;AAAAAKECAABkcnMvZG93bnJldi54bWxQSwUGAAAAAAQABAD5AAAAkgMAAAAA&#10;" strokeweight=".4pt"/>
                  <v:line id="Line 1264" o:spid="_x0000_s2193" style="position:absolute;visibility:visible;mso-wrap-style:square" from="2093,2960" to="2192,2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tSnMIAAADdAAAADwAAAGRycy9kb3ducmV2LnhtbERPTWsCMRC9C/0PYQq9adZSFrsaRYSW&#10;4qW4LT0PmzG7uJksSTSrv74pFLzN433OajPaXlzIh86xgvmsAEHcON2xUfD99TZdgAgRWWPvmBRc&#10;KcBm/TBZYaVd4gNd6mhEDuFQoYI2xqGSMjQtWQwzNxBn7ui8xZihN1J7TDnc9vK5KEppsePc0OJA&#10;u5aaU322Cj79eN7vTCrrw/X2U+r35DqTlHp6HLdLEJHGeBf/uz90nj9/fYG/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tSnMIAAADdAAAADwAAAAAAAAAAAAAA&#10;AAChAgAAZHJzL2Rvd25yZXYueG1sUEsFBgAAAAAEAAQA+QAAAJADAAAAAA==&#10;" strokeweight=".4pt"/>
                  <v:line id="Line 1265" o:spid="_x0000_s2194" style="position:absolute;visibility:visible;mso-wrap-style:square" from="2093,2911" to="2192,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f3B8IAAADdAAAADwAAAGRycy9kb3ducmV2LnhtbERPTWsCMRC9C/0PYQq9adZCF7saRYSW&#10;4qW4LT0PmzG7uJksSTSrv74pFLzN433OajPaXlzIh86xgvmsAEHcON2xUfD99TZdgAgRWWPvmBRc&#10;KcBm/TBZYaVd4gNd6mhEDuFQoYI2xqGSMjQtWQwzNxBn7ui8xZihN1J7TDnc9vK5KEppsePc0OJA&#10;u5aaU322Cj79eN7vTCrrw/X2U+r35DqTlHp6HLdLEJHGeBf/uz90nj9/fYG/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f3B8IAAADdAAAADwAAAAAAAAAAAAAA&#10;AAChAgAAZHJzL2Rvd25yZXYueG1sUEsFBgAAAAAEAAQA+QAAAJADAAAAAA==&#10;" strokeweight=".4pt"/>
                  <v:line id="Line 1266" o:spid="_x0000_s2195" style="position:absolute;flip:y;visibility:visible;mso-wrap-style:square" from="2093,2911" to="2192,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s2MQAAADdAAAADwAAAGRycy9kb3ducmV2LnhtbERPTWvCQBC9F/wPywi9FN2kLUFTVykV&#10;wYOHGj14HLJjEpqdDdmppv31bqHgbR7vcxarwbXqQn1oPBtIpwko4tLbhisDx8NmMgMVBNli65kM&#10;/FCA1XL0sMDc+ivv6VJIpWIIhxwN1CJdrnUoa3IYpr4jjtzZ9w4lwr7StsdrDHetfk6STDtsODbU&#10;2NFHTeVX8e0MFDr59C+b3YFEXk/ZOv3dytPamMfx8P4GSmiQu/jfvbVxfjrP4O+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9+zYxAAAAN0AAAAPAAAAAAAAAAAA&#10;AAAAAKECAABkcnMvZG93bnJldi54bWxQSwUGAAAAAAQABAD5AAAAkgMAAAAA&#10;" strokeweight=".4pt"/>
                  <v:line id="Line 1267" o:spid="_x0000_s2196" style="position:absolute;flip:y;visibility:visible;mso-wrap-style:square" from="2219,2891" to="2220,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tJQ8QAAADdAAAADwAAAGRycy9kb3ducmV2LnhtbERPTWvCQBC9F/wPywi9iG7SFmtTV5GK&#10;4KEHGz14HLLTJDQ7G7Kjpv31riD0No/3OfNl7xp1pi7Ung2kkwQUceFtzaWBw34znoEKgmyx8UwG&#10;finAcjF4mGNm/YW/6JxLqWIIhwwNVCJtpnUoKnIYJr4ljty37xxKhF2pbYeXGO4a/ZQkU+2w5thQ&#10;YUsfFRU/+ckZyHWy88+bzz2JvByn6/RvK6O1MY/DfvUOSqiXf/HdvbVxfvr2Crdv4gl6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u0lDxAAAAN0AAAAPAAAAAAAAAAAA&#10;AAAAAKECAABkcnMvZG93bnJldi54bWxQSwUGAAAAAAQABAD5AAAAkgMAAAAA&#10;" strokeweight=".4pt"/>
                  <v:line id="Line 1268" o:spid="_x0000_s2197" style="position:absolute;visibility:visible;mso-wrap-style:square" from="2170,2941" to="2268,2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ZYmcUAAADdAAAADwAAAGRycy9kb3ducmV2LnhtbESPQUsDMRCF70L/Q5iCN5uth0XXpkUK&#10;LeJFuornYTNmFzeTJUmbrb/eOQjeZnhv3vtms5v9qC4U0xDYwHpVgSLugh3YGfh4P9w9gEoZ2eIY&#10;mAxcKcFuu7jZYGND4RNd2uyUhHBq0ECf89RonbqePKZVmIhF+wrRY5Y1Om0jFgn3o76vqlp7HFga&#10;epxo31P33Z69gbc4n1/3rtTt6frzWdtjCYMrxtwu5+cnUJnm/G/+u36xgr9+FF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ZYmcUAAADdAAAADwAAAAAAAAAA&#10;AAAAAAChAgAAZHJzL2Rvd25yZXYueG1sUEsFBgAAAAAEAAQA+QAAAJMDAAAAAA==&#10;" strokeweight=".4pt"/>
                  <v:line id="Line 1269" o:spid="_x0000_s2198" style="position:absolute;visibility:visible;mso-wrap-style:square" from="2170,2891" to="2268,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r9AsIAAADdAAAADwAAAGRycy9kb3ducmV2LnhtbERPTWsCMRC9F/ofwhS81aweFt0apQgt&#10;4qW4lp6HzTS7dDNZkmhWf70pCN7m8T5ntRltL87kQ+dYwWxagCBunO7YKPg+frwuQISIrLF3TAou&#10;FGCzfn5aYaVd4gOd62hEDuFQoYI2xqGSMjQtWQxTNxBn7td5izFDb6T2mHK47eW8KEppsePc0OJA&#10;25aav/pkFXz58bTfmlTWh8v1p9SfyXUmKTV5Gd/fQEQa40N8d+90nj9bLuH/m3yC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r9AsIAAADdAAAADwAAAAAAAAAAAAAA&#10;AAChAgAAZHJzL2Rvd25yZXYueG1sUEsFBgAAAAAEAAQA+QAAAJADAAAAAA==&#10;" strokeweight=".4pt"/>
                  <v:line id="Line 1270" o:spid="_x0000_s2199" style="position:absolute;flip:y;visibility:visible;mso-wrap-style:square" from="2170,2891" to="2268,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0lzMUAAADdAAAADwAAAGRycy9kb3ducmV2LnhtbESPQWvCQBCF70L/wzIFL1I3VhFJs5FS&#10;ETx40OjB45CdJqHZ2ZCdauyv7wqF3mZ4733zJlsPrlVX6kPj2cBsmoAiLr1tuDJwPm1fVqCCIFts&#10;PZOBOwVY50+jDFPrb3ykayGVihAOKRqoRbpU61DW5DBMfUcctU/fO5S49pW2Pd4i3LX6NUmW2mHD&#10;8UKNHX3UVH4V385AoZODn2/3JxJZXJab2c9OJhtjxs/D+xsooUH+zX/pnY31IxIe38QRd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0lzMUAAADdAAAADwAAAAAAAAAA&#10;AAAAAAChAgAAZHJzL2Rvd25yZXYueG1sUEsFBgAAAAAEAAQA+QAAAJMDAAAAAA==&#10;" strokeweight=".4pt"/>
                  <v:line id="Line 1271" o:spid="_x0000_s2200" style="position:absolute;flip:y;visibility:visible;mso-wrap-style:square" from="2293,2872" to="2294,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GAV8QAAADdAAAADwAAAGRycy9kb3ducmV2LnhtbERPTWvCQBC9F/oflhF6KbobKyLRVUpF&#10;8NCDxh56HLJjEszOhuxU0/76rlDobR7vc1abwbfqSn1sAlvIJgYUcRlcw5WFj9NuvAAVBdlhG5gs&#10;fFOEzfrxYYW5Czc+0rWQSqUQjjlaqEW6XOtY1uQxTkJHnLhz6D1Kgn2lXY+3FO5bPTVmrj02nBpq&#10;7OitpvJSfHkLhTaH8LJ7P5HI7HO+zX728ry19mk0vC5BCQ3yL/5z712aPzUZ3L9JJ+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MYBXxAAAAN0AAAAPAAAAAAAAAAAA&#10;AAAAAKECAABkcnMvZG93bnJldi54bWxQSwUGAAAAAAQABAD5AAAAkgMAAAAA&#10;" strokeweight=".4pt"/>
                  <v:line id="Line 1272" o:spid="_x0000_s2201" style="position:absolute;visibility:visible;mso-wrap-style:square" from="2244,2922" to="2342,2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GbiMIAAADdAAAADwAAAGRycy9kb3ducmV2LnhtbERPTWsCMRC9C/0PYQq9abZ7WMrWKCJY&#10;Si/iKj0PmzG7uJksSTSrv74pFHqbx/uc5Xqyg7iRD71jBa+LAgRx63TPRsHpuJu/gQgRWePgmBTc&#10;KcB69TRbYq1d4gPdmmhEDuFQo4IuxrGWMrQdWQwLNxJn7uy8xZihN1J7TDncDrIsikpa7Dk3dDjS&#10;tqP20lytgr2frl9bk6rmcH98V/ojud4kpV6ep807iEhT/Bf/uT91nl8WJfx+k0+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GbiMIAAADdAAAADwAAAAAAAAAAAAAA&#10;AAChAgAAZHJzL2Rvd25yZXYueG1sUEsFBgAAAAAEAAQA+QAAAJADAAAAAA==&#10;" strokeweight=".4pt"/>
                  <v:line id="Line 1273" o:spid="_x0000_s2202" style="position:absolute;visibility:visible;mso-wrap-style:square" from="2244,2872" to="2342,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8IAAADdAAAADwAAAGRycy9kb3ducmV2LnhtbERPTWsCMRC9F/ofwhS81awKS9kaRYSW&#10;0ou4lZ6HzTS7dDNZkmhWf70RBG/zeJ+zXI+2FyfyoXOsYDYtQBA3TndsFBx+Pl7fQISIrLF3TArO&#10;FGC9en5aYqVd4j2d6mhEDuFQoYI2xqGSMjQtWQxTNxBn7s95izFDb6T2mHK47eW8KEppsePc0OJA&#10;25aa//poFez8ePzemlTW+/Plt9SfyXUmKTV5GTfvICKN8SG+u790nj8vFn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0+E8IAAADdAAAADwAAAAAAAAAAAAAA&#10;AAChAgAAZHJzL2Rvd25yZXYueG1sUEsFBgAAAAAEAAQA+QAAAJADAAAAAA==&#10;" strokeweight=".4pt"/>
                  <v:line id="Line 1274" o:spid="_x0000_s2203" style="position:absolute;flip:y;visibility:visible;mso-wrap-style:square" from="2244,2872" to="2342,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jz8QAAADdAAAADwAAAGRycy9kb3ducmV2LnhtbERPS2vCQBC+C/0PyxR6kbrrAympq5SK&#10;4KEHjR56HLJjEszOhuxU0/76riB4m4/vOYtV7xt1oS7WgS2MRwYUcRFczaWF42Hz+gYqCrLDJjBZ&#10;+KUIq+XTYIGZC1fe0yWXUqUQjhlaqETaTOtYVOQxjkJLnLhT6DxKgl2pXYfXFO4bPTFmrj3WnBoq&#10;bOmzouKc/3gLuTa7MN18HUhk9j1fj/+2Mlxb+/Lcf7yDEurlIb67ty7Nn5gZ3L5JJ+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RiPPxAAAAN0AAAAPAAAAAAAAAAAA&#10;AAAAAKECAABkcnMvZG93bnJldi54bWxQSwUGAAAAAAQABAD5AAAAkgMAAAAA&#10;" strokeweight=".4pt"/>
                  <v:line id="Line 1275" o:spid="_x0000_s2204" style="position:absolute;flip:y;visibility:visible;mso-wrap-style:square" from="2370,2856" to="237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qGVMQAAADdAAAADwAAAGRycy9kb3ducmV2LnhtbERPTWvCQBC9F/oflil4KbqrtiKpq5SK&#10;4KGHGnvwOGTHJDQ7G7KjRn+9Wyj0No/3OYtV7xt1pi7WgS2MRwYUcRFczaWF7/1mOAcVBdlhE5gs&#10;XCnCavn4sMDMhQvv6JxLqVIIxwwtVCJtpnUsKvIYR6ElTtwxdB4lwa7UrsNLCveNnhgz0x5rTg0V&#10;tvRRUfGTn7yFXJuvMN187knk5TBbj29beV5bO3jq399ACfXyL/5zb12aPzGv8PtNOkE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CoZUxAAAAN0AAAAPAAAAAAAAAAAA&#10;AAAAAKECAABkcnMvZG93bnJldi54bWxQSwUGAAAAAAQABAD5AAAAkgMAAAAA&#10;" strokeweight=".4pt"/>
                  <v:line id="Line 1276" o:spid="_x0000_s2205" style="position:absolute;visibility:visible;mso-wrap-style:square" from="2320,2905" to="2419,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qdi8EAAADdAAAADwAAAGRycy9kb3ducmV2LnhtbERPTWsCMRC9F/wPYYTealYPi6xGKUKl&#10;9CKu4nnYTLNLN5MliWb11zeFgrd5vM9Zb0fbixv50DlWMJ8VIIgbpzs2Cs6nj7cliBCRNfaOScGd&#10;Amw3k5c1VtolPtKtjkbkEA4VKmhjHCopQ9OSxTBzA3Hmvp23GDP0RmqPKYfbXi6KopQWO84NLQ60&#10;a6n5qa9WwcGP16+dSWV9vD8upd4n15mk1Ot0fF+BiDTGp/jf/anz/EVRwt83+QS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ip2LwQAAAN0AAAAPAAAAAAAAAAAAAAAA&#10;AKECAABkcnMvZG93bnJldi54bWxQSwUGAAAAAAQABAD5AAAAjwMAAAAA&#10;" strokeweight=".4pt"/>
                  <v:line id="Line 1277" o:spid="_x0000_s2206" style="position:absolute;visibility:visible;mso-wrap-style:square" from="2320,2853" to="2419,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Y4EMIAAADdAAAADwAAAGRycy9kb3ducmV2LnhtbERPTWsCMRC9F/ofwhS81aweVtkaRYSW&#10;0ou4Ss/DZppdupksSTSrv94Ihd7m8T5ntRltLy7kQ+dYwWxagCBunO7YKDgd31+XIEJE1tg7JgVX&#10;CrBZPz+tsNIu8YEudTQih3CoUEEb41BJGZqWLIapG4gz9+O8xZihN1J7TDnc9nJeFKW02HFuaHGg&#10;XUvNb322CvZ+PH/tTCrrw/X2XeqP5DqTlJq8jNs3EJHG+C/+c3/qPH9eLODxTT5B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MY4EMIAAADdAAAADwAAAAAAAAAAAAAA&#10;AAChAgAAZHJzL2Rvd25yZXYueG1sUEsFBgAAAAAEAAQA+QAAAJADAAAAAA==&#10;" strokeweight=".4pt"/>
                  <v:line id="Line 1278" o:spid="_x0000_s2207" style="position:absolute;flip:y;visibility:visible;mso-wrap-style:square" from="2320,2853" to="2419,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spysYAAADdAAAADwAAAGRycy9kb3ducmV2LnhtbESPQUvDQBCF70L/wzKFXsTutkqR2G0R&#10;S6EHD5r24HHIjkkwOxuy0zb6652D4G2G9+a9b9bbMXbmQkNuE3tYzB0Y4iqFlmsPp+P+7hFMFuSA&#10;XWLy8E0ZtpvJzRqLkK78TpdSaqMhnAv00Ij0hbW5aihinqeeWLXPNEQUXYfahgGvGh47u3RuZSO2&#10;rA0N9vTSUPVVnqOH0rq3dL9/PZLIw8dqt/g5yO3O+9l0fH4CIzTKv/nv+hAUf+kUV7/REez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LKcrGAAAA3QAAAA8AAAAAAAAA&#10;AAAAAAAAoQIAAGRycy9kb3ducmV2LnhtbFBLBQYAAAAABAAEAPkAAACUAwAAAAA=&#10;" strokeweight=".4pt"/>
                  <v:line id="Line 1279" o:spid="_x0000_s2208" style="position:absolute;flip:y;visibility:visible;mso-wrap-style:square" from="2446,2842" to="2447,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eMUcQAAADdAAAADwAAAGRycy9kb3ducmV2LnhtbERPTWvCQBC9F/oflhG8lLqrLVKjq5SK&#10;4KGHNvbgcciOSTA7G7JTjf31XUHwNo/3OYtV7xt1oi7WgS2MRwYUcRFczaWFn93m+Q1UFGSHTWCy&#10;cKEIq+XjwwIzF878TadcSpVCOGZooRJpM61jUZHHOAotceIOofMoCXaldh2eU7hv9MSYqfZYc2qo&#10;sKWPiopj/ust5Np8hZfN545EXvfT9fhvK09ra4eD/n0OSqiXu/jm3ro0f2JmcP0mna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R4xRxAAAAN0AAAAPAAAAAAAAAAAA&#10;AAAAAKECAABkcnMvZG93bnJldi54bWxQSwUGAAAAAAQABAD5AAAAkgMAAAAA&#10;" strokeweight=".4pt"/>
                  <v:line id="Line 1280" o:spid="_x0000_s2209" style="position:absolute;visibility:visible;mso-wrap-style:square" from="2397,2891" to="2496,2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Y2ucQAAADdAAAADwAAAGRycy9kb3ducmV2LnhtbESPQWvDMAyF74P+B6PCbqvTHsLI6pZR&#10;WCm7jGZjZxFrTlgsB9ut0/366TDYTeI9vfdpu5/9qK4U0xDYwHpVgSLugh3YGfh4f3l4BJUyssUx&#10;MBm4UYL9bnG3xcaGwme6ttkpCeHUoIE+56nROnU9eUyrMBGL9hWixyxrdNpGLBLuR72pqlp7HFga&#10;epzo0FP33V68gbc4X14PrtTt+fbzWdtjCYMrxtwv5+cnUJnm/G/+uz5Zwd+shV++kRH0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ja5xAAAAN0AAAAPAAAAAAAAAAAA&#10;AAAAAKECAABkcnMvZG93bnJldi54bWxQSwUGAAAAAAQABAD5AAAAkgMAAAAA&#10;" strokeweight=".4pt"/>
                  <v:line id="Line 1281" o:spid="_x0000_s2210" style="position:absolute;visibility:visible;mso-wrap-style:square" from="2397,2842" to="2496,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qTIsIAAADdAAAADwAAAGRycy9kb3ducmV2LnhtbERPTWsCMRC9F/wPYQRvNbselrIapQhK&#10;6aW4LZ6HzZhdupksSTRrf70pFHqbx/uczW6yg7iRD71jBeWyAEHcOt2zUfD1eXh+AREissbBMSm4&#10;U4Dddva0wVq7xCe6NdGIHMKhRgVdjGMtZWg7shiWbiTO3MV5izFDb6T2mHK4HeSqKCppsefc0OFI&#10;+47a7+ZqFXz46fq+N6lqTvefc6WPyfUmKbWYT69rEJGm+C/+c7/pPH9VlvD7TT5B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bqTIsIAAADdAAAADwAAAAAAAAAAAAAA&#10;AAChAgAAZHJzL2Rvd25yZXYueG1sUEsFBgAAAAAEAAQA+QAAAJADAAAAAA==&#10;" strokeweight=".4pt"/>
                  <v:line id="Line 1282" o:spid="_x0000_s2211" style="position:absolute;flip:y;visibility:visible;mso-wrap-style:square" from="2397,2842" to="2496,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qI/cMAAADdAAAADwAAAGRycy9kb3ducmV2LnhtbERPTWvCQBC9F/wPyxR6KbpJLCKpq0hF&#10;8ODBxh56HLLTJDQ7G7JTTf31riB4m8f7nMVqcK06UR8azwbSSQKKuPS24crA13E7noMKgmyx9UwG&#10;/inAajl6WmBu/Zk/6VRIpWIIhxwN1CJdrnUoa3IYJr4jjtyP7x1KhH2lbY/nGO5anSXJTDtsODbU&#10;2NFHTeVv8ecMFDo5+Ol2fySRt+/ZJr3s5HVjzMvzsH4HJTTIQ3x372ycn6UZ3L6JJ+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6iP3DAAAA3QAAAA8AAAAAAAAAAAAA&#10;AAAAoQIAAGRycy9kb3ducmV2LnhtbFBLBQYAAAAABAAEAPkAAACRAwAAAAA=&#10;" strokeweight=".4pt"/>
                  <v:line id="Line 1283" o:spid="_x0000_s2212" style="position:absolute;flip:y;visibility:visible;mso-wrap-style:square" from="2520,2831" to="252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YtZsMAAADdAAAADwAAAGRycy9kb3ducmV2LnhtbERPTWvCQBC9F/oflil4KXUTLSKpq4gi&#10;ePDQRg8eh+yYBLOzITtq2l/vFgRv83ifM1v0rlFX6kLt2UA6TEARF97WXBo47DcfU1BBkC02nsnA&#10;LwVYzF9fZphZf+MfuuZSqhjCIUMDlUibaR2KihyGoW+JI3fynUOJsCu17fAWw12jR0ky0Q5rjg0V&#10;trSqqDjnF2cg18m3H292exL5PE7W6d9W3tfGDN765RcooV6e4od7a+P8UTqG/2/iCXp+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2LWbDAAAA3QAAAA8AAAAAAAAAAAAA&#10;AAAAoQIAAGRycy9kb3ducmV2LnhtbFBLBQYAAAAABAAEAPkAAACRAwAAAAA=&#10;" strokeweight=".4pt"/>
                  <v:line id="Line 1284" o:spid="_x0000_s2213" style="position:absolute;visibility:visible;mso-wrap-style:square" from="2471,2881" to="2569,2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0wusIAAADdAAAADwAAAGRycy9kb3ducmV2LnhtbERPTWsCMRC9F/ofwhS81awii2yNUoQW&#10;8VJcxfOwmWaXbiZLEs3qrzeFQm/zeJ+z2oy2F1fyoXOsYDYtQBA3TndsFJyOH69LECEia+wdk4Ib&#10;Bdisn59WWGmX+EDXOhqRQzhUqKCNcaikDE1LFsPUDcSZ+3beYszQG6k9phxuezkvilJa7Dg3tDjQ&#10;tqXmp75YBV9+vOy3JpX14XY/l/ozuc4kpSYv4/sbiEhj/Bf/uXc6z5/PFvD7TT5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0wusIAAADdAAAADwAAAAAAAAAAAAAA&#10;AAChAgAAZHJzL2Rvd25yZXYueG1sUEsFBgAAAAAEAAQA+QAAAJADAAAAAA==&#10;" strokeweight=".4pt"/>
                  <v:line id="Line 1285" o:spid="_x0000_s2214" style="position:absolute;visibility:visible;mso-wrap-style:square" from="2471,2831" to="2569,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GVIcIAAADdAAAADwAAAGRycy9kb3ducmV2LnhtbERPTWsCMRC9F/ofwhS81ayCi2yNUoQW&#10;8VJcxfOwmWaXbiZLEs3qrzeFQm/zeJ+z2oy2F1fyoXOsYDYtQBA3TndsFJyOH69LECEia+wdk4Ib&#10;Bdisn59WWGmX+EDXOhqRQzhUqKCNcaikDE1LFsPUDcSZ+3beYszQG6k9phxuezkvilJa7Dg3tDjQ&#10;tqXmp75YBV9+vOy3JpX14XY/l/ozuc4kpSYv4/sbiEhj/Bf/uXc6z5/PFvD7TT5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oGVIcIAAADdAAAADwAAAAAAAAAAAAAA&#10;AAChAgAAZHJzL2Rvd25yZXYueG1sUEsFBgAAAAAEAAQA+QAAAJADAAAAAA==&#10;" strokeweight=".4pt"/>
                  <v:line id="Line 1286" o:spid="_x0000_s2215" style="position:absolute;flip:y;visibility:visible;mso-wrap-style:square" from="2471,2831" to="2569,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GO/sMAAADdAAAADwAAAGRycy9kb3ducmV2LnhtbERPTWvCQBC9F/wPyxR6KbqJliCpq0hF&#10;8ODBxh56HLLTJDQ7G7JTTf31riB4m8f7nMVqcK06UR8azwbSSQKKuPS24crA13E7noMKgmyx9UwG&#10;/inAajl6WmBu/Zk/6VRIpWIIhxwN1CJdrnUoa3IYJr4jjtyP7x1KhH2lbY/nGO5aPU2STDtsODbU&#10;2NFHTeVv8ecMFDo5+Nl2fySRt+9sk1528rox5uV5WL+DEhrkIb67dzbOn6YZ3L6JJ+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Bjv7DAAAA3QAAAA8AAAAAAAAAAAAA&#10;AAAAoQIAAGRycy9kb3ducmV2LnhtbFBLBQYAAAAABAAEAPkAAACRAwAAAAA=&#10;" strokeweight=".4pt"/>
                  <v:line id="Line 1287" o:spid="_x0000_s2216" style="position:absolute;flip:y;visibility:visible;mso-wrap-style:square" from="2597,2820" to="2598,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0rZcQAAADdAAAADwAAAGRycy9kb3ducmV2LnhtbERPTWvCQBC9F/wPywi9lLqJLVZSVxFF&#10;8NBDjR48DtlpEszOhuyoaX99VxC8zeN9zmzRu0ZdqAu1ZwPpKAFFXHhbc2ngsN+8TkEFQbbYeCYD&#10;vxRgMR88zTCz/so7uuRSqhjCIUMDlUibaR2KihyGkW+JI/fjO4cSYVdq2+E1hrtGj5Nkoh3WHBsq&#10;bGlVUXHKz85ArpNv/7b52pPI+3GyTv+28rI25nnYLz9BCfXyEN/dWxvnj9MP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tlxAAAAN0AAAAPAAAAAAAAAAAA&#10;AAAAAKECAABkcnMvZG93bnJldi54bWxQSwUGAAAAAAQABAD5AAAAkgMAAAAA&#10;" strokeweight=".4pt"/>
                  <v:line id="Line 1288" o:spid="_x0000_s2217" style="position:absolute;visibility:visible;mso-wrap-style:square" from="2548,2870" to="2646,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6v8QAAADdAAAADwAAAGRycy9kb3ducmV2LnhtbESPQWvDMAyF74P+B6PCbqvTHsLI6pZR&#10;WCm7jGZjZxFrTlgsB9ut0/366TDYTeI9vfdpu5/9qK4U0xDYwHpVgSLugh3YGfh4f3l4BJUyssUx&#10;MBm4UYL9bnG3xcaGwme6ttkpCeHUoIE+56nROnU9eUyrMBGL9hWixyxrdNpGLBLuR72pqlp7HFga&#10;epzo0FP33V68gbc4X14PrtTt+fbzWdtjCYMrxtwv5+cnUJnm/G/+uz5Zwd+sBVe+kRH0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Dq/xAAAAN0AAAAPAAAAAAAAAAAA&#10;AAAAAKECAABkcnMvZG93bnJldi54bWxQSwUGAAAAAAQABAD5AAAAkgMAAAAA&#10;" strokeweight=".4pt"/>
                  <v:line id="Line 1289" o:spid="_x0000_s2218" style="position:absolute;visibility:visible;mso-wrap-style:square" from="2548,2820" to="2646,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yfJMIAAADdAAAADwAAAGRycy9kb3ducmV2LnhtbERPTWsCMRC9F/ofwhS81awelnZrlCK0&#10;iBdxK56HzTS7dDNZkmhWf70pCN7m8T5nsRptL87kQ+dYwWxagCBunO7YKDj8fL2+gQgRWWPvmBRc&#10;KMBq+fy0wEq7xHs619GIHMKhQgVtjEMlZWhashimbiDO3K/zFmOG3kjtMeVw28t5UZTSYse5ocWB&#10;1i01f/XJKtj58bRdm1TW+8v1WOrv5DqTlJq8jJ8fICKN8SG+uzc6z5/P3uH/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8yfJMIAAADdAAAADwAAAAAAAAAAAAAA&#10;AAChAgAAZHJzL2Rvd25yZXYueG1sUEsFBgAAAAAEAAQA+QAAAJADAAAAAA==&#10;" strokeweight=".4pt"/>
                  <v:line id="Line 1290" o:spid="_x0000_s2219" style="position:absolute;flip:y;visibility:visible;mso-wrap-style:square" from="2548,2820" to="2646,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h5rMcAAADdAAAADwAAAGRycy9kb3ducmV2LnhtbESPQWvCQBCF7wX/wzJCL0U3pkVKdBVR&#10;BA89tNFDj0N2moRmZ0N2qml/fedQ6G2G9+a9b9bbMXTmSkNqIztYzDMwxFX0LdcOLufj7BlMEmSP&#10;XWRy8E0JtpvJ3RoLH2/8RtdSaqMhnAp00Ij0hbWpaihgmseeWLWPOAQUXYfa+gFvGh46m2fZ0gZs&#10;WRsa7GnfUPVZfgUHpc1e4+Px5UwiT+/Lw+LnJA8H5+6n424FRmiUf/Pf9ckrfp4rv36jI9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HmsxwAAAN0AAAAPAAAAAAAA&#10;AAAAAAAAAKECAABkcnMvZG93bnJldi54bWxQSwUGAAAAAAQABAD5AAAAlQMAAAAA&#10;" strokeweight=".4pt"/>
                  <v:line id="Line 1291" o:spid="_x0000_s2220" style="position:absolute;flip:y;visibility:visible;mso-wrap-style:square" from="2673,2812" to="2674,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TcN8MAAADdAAAADwAAAGRycy9kb3ducmV2LnhtbERPTWvCQBC9F/wPyxR6KbpJLCKpq0hF&#10;8ODBxh56HLLTJDQ7G7JTTf31riB4m8f7nMVqcK06UR8azwbSSQKKuPS24crA13E7noMKgmyx9UwG&#10;/inAajl6WmBu/Zk/6VRIpWIIhxwN1CJdrnUoa3IYJr4jjtyP7x1KhH2lbY/nGO5anSXJTDtsODbU&#10;2NFHTeVv8ecMFDo5+Ol2fySRt+/ZJr3s5HVjzMvzsH4HJTTIQ3x372ycn2Up3L6JJ+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E3DfDAAAA3QAAAA8AAAAAAAAAAAAA&#10;AAAAoQIAAGRycy9kb3ducmV2LnhtbFBLBQYAAAAABAAEAPkAAACRAwAAAAA=&#10;" strokeweight=".4pt"/>
                  <v:line id="Line 1292" o:spid="_x0000_s2221" style="position:absolute;visibility:visible;mso-wrap-style:square" from="2624,2861" to="2723,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TH6MIAAADdAAAADwAAAGRycy9kb3ducmV2LnhtbERPTWsCMRC9C/0PYQreNNs9LGU1igiW&#10;0ktxFc/DZppdupksSTRrf70pFHqbx/uc9Xayg7iRD71jBS/LAgRx63TPRsH5dFi8gggRWePgmBTc&#10;KcB28zRbY61d4iPdmmhEDuFQo4IuxrGWMrQdWQxLNxJn7st5izFDb6T2mHK4HWRZFJW02HNu6HCk&#10;fUftd3O1Cj79dP3Ym1Q1x/vPpdJvyfUmKTV/nnYrEJGm+C/+c7/rPL8sS/j9Jp8gN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TH6MIAAADdAAAADwAAAAAAAAAAAAAA&#10;AAChAgAAZHJzL2Rvd25yZXYueG1sUEsFBgAAAAAEAAQA+QAAAJADAAAAAA==&#10;" strokeweight=".4pt"/>
                  <v:line id="Line 1293" o:spid="_x0000_s2222" style="position:absolute;visibility:visible;mso-wrap-style:square" from="2624,2812" to="2723,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hic8IAAADdAAAADwAAAGRycy9kb3ducmV2LnhtbERP32vCMBB+H/g/hBN8m+kqlFGNMoQN&#10;8WXYic9Hc0vLmktJoqn765fBYG/38f28zW6yg7iRD71jBU/LAgRx63TPRsH54/XxGUSIyBoHx6Tg&#10;TgF229nDBmvtEp/o1kQjcgiHGhV0MY61lKHtyGJYupE4c5/OW4wZeiO1x5TD7SDLoqikxZ5zQ4cj&#10;7Ttqv5qrVfDup+txb1LVnO7fl0q/JdebpNRiPr2sQUSa4r/4z33QeX5ZruD3m3yC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Ehic8IAAADdAAAADwAAAAAAAAAAAAAA&#10;AAChAgAAZHJzL2Rvd25yZXYueG1sUEsFBgAAAAAEAAQA+QAAAJADAAAAAA==&#10;" strokeweight=".4pt"/>
                  <v:line id="Line 1294" o:spid="_x0000_s2223" style="position:absolute;flip:y;visibility:visible;mso-wrap-style:square" from="2624,2812" to="2723,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N/r8MAAADdAAAADwAAAGRycy9kb3ducmV2LnhtbERPTWvCQBC9C/0PyxR6Ed2Yikh0FVEE&#10;Dz3Y6MHjkB2TYHY2ZKea9td3C0Jv83ifs1z3rlF36kLt2cBknIAiLrytuTRwPu1Hc1BBkC02nsnA&#10;NwVYr14GS8ysf/An3XMpVQzhkKGBSqTNtA5FRQ7D2LfEkbv6zqFE2JXadviI4a7RaZLMtMOaY0OF&#10;LW0rKm75lzOQ6+To3/cfJxKZXma7yc9Bhjtj3l77zQKUUC//4qf7YOP8NJ3C3zfxBL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zf6/DAAAA3QAAAA8AAAAAAAAAAAAA&#10;AAAAoQIAAGRycy9kb3ducmV2LnhtbFBLBQYAAAAABAAEAPkAAACRAwAAAAA=&#10;" strokeweight=".4pt"/>
                  <v:line id="Line 1295" o:spid="_x0000_s2224" style="position:absolute;flip:y;visibility:visible;mso-wrap-style:square" from="2747,2804" to="2748,2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aNMQAAADdAAAADwAAAGRycy9kb3ducmV2LnhtbERPTWvCQBC9F/wPywi9lLoxVimpq5SK&#10;4MGDJh56HLLTJDQ7G7JTTfvrXUHobR7vc5brwbXqTH1oPBuYThJQxKW3DVcGTsX2+RVUEGSLrWcy&#10;8EsB1qvRwxIz6y98pHMulYohHDI0UIt0mdahrMlhmPiOOHJfvncoEfaVtj1eYrhrdZokC+2w4dhQ&#10;Y0cfNZXf+Y8zkOvk4GfbfUEiL5+LzfRvJ08bYx7Hw/sbKKFB/sV3987G+Wk6h9s38QS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v9o0xAAAAN0AAAAPAAAAAAAAAAAA&#10;AAAAAKECAABkcnMvZG93bnJldi54bWxQSwUGAAAAAAQABAD5AAAAkgMAAAAA&#10;" strokeweight=".4pt"/>
                  <v:line id="Line 1296" o:spid="_x0000_s2225" style="position:absolute;visibility:visible;mso-wrap-style:square" from="2698,2853" to="2797,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68IAAADdAAAADwAAAGRycy9kb3ducmV2LnhtbERPTWsCMRC9C/0PYQq9abZ7WMrWKCJY&#10;Si/iKj0PmzG7uJksSTSrv74pFHqbx/uc5Xqyg7iRD71jBa+LAgRx63TPRsHpuJu/gQgRWePgmBTc&#10;KcB69TRbYq1d4gPdmmhEDuFQo4IuxrGWMrQdWQwLNxJn7uy8xZihN1J7TDncDrIsikpa7Dk3dDjS&#10;tqP20lytgr2frl9bk6rmcH98V/ojud4kpV6ep807iEhT/Bf/uT91nl+WFfx+k0+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68IAAADdAAAADwAAAAAAAAAAAAAA&#10;AAChAgAAZHJzL2Rvd25yZXYueG1sUEsFBgAAAAAEAAQA+QAAAJADAAAAAA==&#10;" strokeweight=".4pt"/>
                  <v:line id="Line 1297" o:spid="_x0000_s2226" style="position:absolute;visibility:visible;mso-wrap-style:square" from="2698,2804" to="2797,2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NkcMIAAADdAAAADwAAAGRycy9kb3ducmV2LnhtbERPTWsCMRC9F/wPYQRvNds9bMtqlCK0&#10;iJfiVjwPm2l26WayJNGs/vqmUOhtHu9z1tvJDuJKPvSOFTwtCxDErdM9GwWnz7fHFxAhImscHJOC&#10;GwXYbmYPa6y1S3ykaxONyCEcalTQxTjWUoa2I4th6UbizH05bzFm6I3UHlMOt4Msi6KSFnvODR2O&#10;tOuo/W4uVsGHny6HnUlVc7zdz5V+T643SanFfHpdgYg0xX/xn3uv8/yyfIbfb/IJ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NkcMIAAADdAAAADwAAAAAAAAAAAAAA&#10;AAChAgAAZHJzL2Rvd25yZXYueG1sUEsFBgAAAAAEAAQA+QAAAJADAAAAAA==&#10;" strokeweight=".4pt"/>
                  <v:line id="Line 1298" o:spid="_x0000_s2227" style="position:absolute;flip:y;visibility:visible;mso-wrap-style:square" from="2698,2804" to="2797,2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51qscAAADdAAAADwAAAGRycy9kb3ducmV2LnhtbESPQWvCQBCF7wX/wzJCL0U3pkVKdBVR&#10;BA89tNFDj0N2moRmZ0N2qml/fedQ6G2G9+a9b9bbMXTmSkNqIztYzDMwxFX0LdcOLufj7BlMEmSP&#10;XWRy8E0JtpvJ3RoLH2/8RtdSaqMhnAp00Ij0hbWpaihgmseeWLWPOAQUXYfa+gFvGh46m2fZ0gZs&#10;WRsa7GnfUPVZfgUHpc1e4+Px5UwiT+/Lw+LnJA8H5+6n424FRmiUf/Pf9ckrfp4rrn6jI9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vnWqxwAAAN0AAAAPAAAAAAAA&#10;AAAAAAAAAKECAABkcnMvZG93bnJldi54bWxQSwUGAAAAAAQABAD5AAAAlQMAAAAA&#10;" strokeweight=".4pt"/>
                  <v:line id="Line 1299" o:spid="_x0000_s2228" style="position:absolute;flip:y;visibility:visible;mso-wrap-style:square" from="2824,2796" to="2825,2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LQMcQAAADdAAAADwAAAGRycy9kb3ducmV2LnhtbERPTWvCQBC9F/oflin0UurGKNKmrlIU&#10;wYMHjR56HLLTJDQ7G7Kjpv56VxC8zeN9znTeu0adqAu1ZwPDQQKKuPC25tLAYb96/wAVBNli45kM&#10;/FOA+ez5aYqZ9Wfe0SmXUsUQDhkaqETaTOtQVOQwDHxLHLlf3zmUCLtS2w7PMdw1Ok2SiXZYc2yo&#10;sKVFRcVffnQGcp1s/Wi12ZPI+GeyHF7W8rY05vWl//4CJdTLQ3x3r22cn6afcPsmnq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8tAxxAAAAN0AAAAPAAAAAAAAAAAA&#10;AAAAAKECAABkcnMvZG93bnJldi54bWxQSwUGAAAAAAQABAD5AAAAkgMAAAAA&#10;" strokeweight=".4pt"/>
                  <v:line id="Line 1300" o:spid="_x0000_s2229" style="position:absolute;visibility:visible;mso-wrap-style:square" from="2775,2845" to="2873,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Nq2cUAAADdAAAADwAAAGRycy9kb3ducmV2LnhtbESPQUsDMRCF74L/IUzBm822wiJr0yIF&#10;RbyUruJ52IzZxc1kSdJm66/vHARvM7w3732z2c1+VGeKaQhsYLWsQBF3wQ7sDHx+vNw/gkoZ2eIY&#10;mAxcKMFue3uzwcaGwkc6t9kpCeHUoIE+56nROnU9eUzLMBGL9h2ixyxrdNpGLBLuR72uqlp7HFga&#10;epxo31P30568gUOcT+97V+r2ePn9qu1rCYMrxtwt5ucnUJnm/G/+u36zgr9+EH75Rkb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Nq2cUAAADdAAAADwAAAAAAAAAA&#10;AAAAAAChAgAAZHJzL2Rvd25yZXYueG1sUEsFBgAAAAAEAAQA+QAAAJMDAAAAAA==&#10;" strokeweight=".4pt"/>
                  <v:line id="Line 1301" o:spid="_x0000_s2230" style="position:absolute;visibility:visible;mso-wrap-style:square" from="2775,2796" to="2873,2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PQsIAAADdAAAADwAAAGRycy9kb3ducmV2LnhtbERPTWsCMRC9F/ofwhS81awKi2yNUoQW&#10;8VJcxfOwmWaXbiZLEs3qrzeFQm/zeJ+z2oy2F1fyoXOsYDYtQBA3TndsFJyOH69LECEia+wdk4Ib&#10;Bdisn59WWGmX+EDXOhqRQzhUqKCNcaikDE1LFsPUDcSZ+3beYszQG6k9phxuezkvilJa7Dg3tDjQ&#10;tqXmp75YBV9+vOy3JpX14XY/l/ozuc4kpSYv4/sbiEhj/Bf/uXc6z58vZvD7TT5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PQsIAAADdAAAADwAAAAAAAAAAAAAA&#10;AAChAgAAZHJzL2Rvd25yZXYueG1sUEsFBgAAAAAEAAQA+QAAAJADAAAAAA==&#10;" strokeweight=".4pt"/>
                  <v:line id="Line 1302" o:spid="_x0000_s2231" style="position:absolute;flip:y;visibility:visible;mso-wrap-style:square" from="2775,2796" to="2873,2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UncMAAADdAAAADwAAAGRycy9kb3ducmV2LnhtbERPTWvCQBC9F/oflin0UnRjLCLRVUQR&#10;PHhoowePQ3ZMgtnZkJ1q2l/vFgRv83ifM1/2rlFX6kLt2cBomIAiLrytuTRwPGwHU1BBkC02nsnA&#10;LwVYLl5f5phZf+NvuuZSqhjCIUMDlUibaR2KihyGoW+JI3f2nUOJsCu17fAWw12j0ySZaIc1x4YK&#10;W1pXVFzyH2cg18mXH2/3BxL5PE02o7+dfGyMeX/rVzNQQr08xQ/3zsb56TiF/2/iCXp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P1J3DAAAA3QAAAA8AAAAAAAAAAAAA&#10;AAAAoQIAAGRycy9kb3ducmV2LnhtbFBLBQYAAAAABAAEAPkAAACRAwAAAAA=&#10;" strokeweight=".4pt"/>
                  <v:line id="Line 1303" o:spid="_x0000_s2232" style="position:absolute;flip:y;visibility:visible;mso-wrap-style:square" from="2901,2790" to="2902,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NxBsMAAADdAAAADwAAAGRycy9kb3ducmV2LnhtbERPTWvCQBC9F/oflil4KXWjKSKpq4gi&#10;ePDQRg8eh+yYBLOzITtq2l/vFgRv83ifM1v0rlFX6kLt2cBomIAiLrytuTRw2G8+pqCCIFtsPJOB&#10;XwqwmL++zDCz/sY/dM2lVDGEQ4YGKpE20zoUFTkMQ98SR+7kO4cSYVdq2+EthrtGj5Nkoh3WHBsq&#10;bGlVUXHOL85ArpNvn252exL5PE7Wo7+tvK+NGbz1yy9QQr08xQ/31sb54zSF/2/iCXp+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DcQbDAAAA3QAAAA8AAAAAAAAAAAAA&#10;AAAAoQIAAGRycy9kb3ducmV2LnhtbFBLBQYAAAAABAAEAPkAAACRAwAAAAA=&#10;" strokeweight=".4pt"/>
                  <v:line id="Line 1304" o:spid="_x0000_s2233" style="position:absolute;visibility:visible;mso-wrap-style:square" from="2851,2839" to="2950,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hs2sIAAADdAAAADwAAAGRycy9kb3ducmV2LnhtbERPTWsCMRC9F/ofwhS81WxVlrI1iggt&#10;xUtxW3oeNtPs4mayJNGs/vpGELzN433Ocj3aXpzIh86xgpdpAYK4cbpjo+Dn+/35FUSIyBp7x6Tg&#10;TAHWq8eHJVbaJd7TqY5G5BAOFSpoYxwqKUPTksUwdQNx5v6ctxgz9EZqjymH217OiqKUFjvODS0O&#10;tG2pOdRHq+DLj8fd1qSy3p8vv6X+SK4zSanJ07h5AxFpjHfxzf2p8/zZfAH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hs2sIAAADdAAAADwAAAAAAAAAAAAAA&#10;AAChAgAAZHJzL2Rvd25yZXYueG1sUEsFBgAAAAAEAAQA+QAAAJADAAAAAA==&#10;" strokeweight=".4pt"/>
                </v:group>
                <v:group id="Group 1305" o:spid="_x0000_s2234" style="position:absolute;left:18103;top:2101;width:34043;height:16244" coordorigin="2851,331" coordsize="5361,2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Vup8MAAADdAAAADwAAAGRycy9kb3ducmV2LnhtbERPTYvCMBC9C/6HMMLe&#10;NK2iSDWKiC57kAWrsOxtaMa22ExKE9v67zcLgrd5vM9Zb3tTiZYaV1pWEE8iEMSZ1SXnCq6X43gJ&#10;wnlkjZVlUvAkB9vNcLDGRNuOz9SmPhchhF2CCgrv60RKlxVk0E1sTRy4m20M+gCbXOoGuxBuKjmN&#10;ooU0WHJoKLCmfUHZPX0YBZ8ddrtZfGhP99v++XuZf/+cYlLqY9TvViA89f4tfrm/dJg/nc3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RW6nwwAAAN0AAAAP&#10;AAAAAAAAAAAAAAAAAKoCAABkcnMvZG93bnJldi54bWxQSwUGAAAAAAQABAD6AAAAmgMAAAAA&#10;">
                  <v:line id="Line 1306" o:spid="_x0000_s2235" style="position:absolute;visibility:visible;mso-wrap-style:square" from="2851,2790" to="2950,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ZXNsIAAADdAAAADwAAAGRycy9kb3ducmV2LnhtbERPTWsCMRC9F/ofwhS81awKS9kaRYSW&#10;0ou4lZ6HzTS7dDNZkmhWf70RBG/zeJ+zXI+2FyfyoXOsYDYtQBA3TndsFBx+Pl7fQISIrLF3TArO&#10;FGC9en5aYqVd4j2d6mhEDuFQoYI2xqGSMjQtWQxTNxBn7s95izFDb6T2mHK47eW8KEppsePc0OJA&#10;25aa//poFez8ePzemlTW+/Plt9SfyXUmKTV5GTfvICKN8SG+u790nj9flH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ZXNsIAAADdAAAADwAAAAAAAAAAAAAA&#10;AAChAgAAZHJzL2Rvd25yZXYueG1sUEsFBgAAAAAEAAQA+QAAAJADAAAAAA==&#10;" strokeweight=".4pt"/>
                  <v:line id="Line 1307" o:spid="_x0000_s2236" style="position:absolute;flip:y;visibility:visible;mso-wrap-style:square" from="2851,2790" to="2950,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3BcQAAADdAAAADwAAAGRycy9kb3ducmV2LnhtbERPTWvCQBC9C/6HZQQvUjdq0ZJmI6Ui&#10;ePDQRg89DtlpEpqdDdlR0/56t1DobR7vc7Lt4Fp1pT40ng0s5gko4tLbhisD59P+4QlUEGSLrWcy&#10;8E0Btvl4lGFq/Y3f6VpIpWIIhxQN1CJdqnUoa3IY5r4jjtyn7x1KhH2lbY+3GO5avUyStXbYcGyo&#10;saPXmsqv4uIMFDp586v98UQijx/r3eLnILOdMdPJ8PIMSmiQf/Gf+2Dj/OVqA7/fxBN0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HcFxAAAAN0AAAAPAAAAAAAAAAAA&#10;AAAAAKECAABkcnMvZG93bnJldi54bWxQSwUGAAAAAAQABAD5AAAAkgMAAAAA&#10;" strokeweight=".4pt"/>
                  <v:line id="Line 1308" o:spid="_x0000_s2237" style="position:absolute;flip:y;visibility:visible;mso-wrap-style:square" from="2977,2785" to="2978,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fjd8cAAADdAAAADwAAAGRycy9kb3ducmV2LnhtbESPT2vCQBDF74V+h2UKvZS68Q9SUlcp&#10;FcGDB40ePA7ZaRKanQ3Zqab99J2D4G2G9+a93yxWQ2jNhfrURHYwHmVgiMvoG64cnI6b1zcwSZA9&#10;tpHJwS8lWC0fHxaY+3jlA10KqYyGcMrRQS3S5damsqaAaRQ7YtW+Yh9QdO0r63u8anho7STL5jZg&#10;w9pQY0efNZXfxU9wUNhsH6eb3ZFEZuf5evy3lZe1c89Pw8c7GKFB7ubb9dYr/mSquPqNjm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Z+N3xwAAAN0AAAAPAAAAAAAA&#10;AAAAAAAAAKECAABkcnMvZG93bnJldi54bWxQSwUGAAAAAAQABAD5AAAAlQMAAAAA&#10;" strokeweight=".4pt"/>
                  <v:line id="Line 1309" o:spid="_x0000_s2238" style="position:absolute;visibility:visible;mso-wrap-style:square" from="2928,2834" to="3026,2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DRMIAAADdAAAADwAAAGRycy9kb3ducmV2LnhtbERPTWsCMRC9F/ofwhS81WwVFrs1iggt&#10;xUtxW3oeNtPs4mayJNGs/vpGELzN433Ocj3aXpzIh86xgpdpAYK4cbpjo+Dn+/15ASJEZI29Y1Jw&#10;pgDr1ePDEivtEu/pVEcjcgiHChW0MQ6VlKFpyWKYuoE4c3/OW4wZeiO1x5TDbS9nRVFKix3nhhYH&#10;2rbUHOqjVfDlx+Nua1JZ78+X31J/JNeZpNTkady8gYg0xrv45v7Uef5s/gr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nDRMIAAADdAAAADwAAAAAAAAAAAAAA&#10;AAChAgAAZHJzL2Rvd25yZXYueG1sUEsFBgAAAAAEAAQA+QAAAJADAAAAAA==&#10;" strokeweight=".4pt"/>
                  <v:line id="Line 1310" o:spid="_x0000_s2239" style="position:absolute;visibility:visible;mso-wrap-style:square" from="2925,2785" to="3024,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UZpMUAAADdAAAADwAAAGRycy9kb3ducmV2LnhtbESPQUsDMRCF74L/IUzBm822yCJr0yIF&#10;RbyUruJ52IzZxc1kSdJm66/vHARvM7w3732z2c1+VGeKaQhsYLWsQBF3wQ7sDHx+vNw/gkoZ2eIY&#10;mAxcKMFue3uzwcaGwkc6t9kpCeHUoIE+56nROnU9eUzLMBGL9h2ixyxrdNpGLBLuR72uqlp7HFga&#10;epxo31P30568gUOcT+97V+r2ePn9qu1rCYMrxtwt5ucnUJnm/G/+u36zgr9+EH75Rkb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UZpMUAAADdAAAADwAAAAAAAAAA&#10;AAAAAAChAgAAZHJzL2Rvd25yZXYueG1sUEsFBgAAAAAEAAQA+QAAAJMDAAAAAA==&#10;" strokeweight=".4pt"/>
                  <v:line id="Line 1311" o:spid="_x0000_s2240" style="position:absolute;flip:y;visibility:visible;mso-wrap-style:square" from="2925,2785" to="3024,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s5l8MAAADdAAAADwAAAGRycy9kb3ducmV2LnhtbERPTWvCQBC9C/0PyxS8SN3EikjqKqII&#10;Hnqw0YPHITsmwexsyI6a9td3C0Jv83ifs1j1rlF36kLt2UA6TkARF97WXBo4HXdvc1BBkC02nsnA&#10;NwVYLV8GC8ysf/AX3XMpVQzhkKGBSqTNtA5FRQ7D2LfEkbv4zqFE2JXadviI4a7RkySZaYc1x4YK&#10;W9pUVFzzmzOQ6+Tg33efRxKZnmfb9Gcvo60xw9d+/QFKqJd/8dO9t3H+ZJrC3zfxB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bOZfDAAAA3QAAAA8AAAAAAAAAAAAA&#10;AAAAoQIAAGRycy9kb3ducmV2LnhtbFBLBQYAAAAABAAEAPkAAACRAwAAAAA=&#10;" strokeweight=".4pt"/>
                  <v:line id="Line 1312" o:spid="_x0000_s2241" style="position:absolute;flip:y;visibility:visible;mso-wrap-style:square" from="3051,2782" to="3052,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mn4MMAAADdAAAADwAAAGRycy9kb3ducmV2LnhtbERPTWvCQBC9C/0PyxR6Ed2Yikh0FVEE&#10;Dz3Y6MHjkB2TYHY2ZKea9td3C0Jv83ifs1z3rlF36kLt2cBknIAiLrytuTRwPu1Hc1BBkC02nsnA&#10;NwVYr14GS8ysf/An3XMpVQzhkKGBSqTNtA5FRQ7D2LfEkbv6zqFE2JXadviI4a7RaZLMtMOaY0OF&#10;LW0rKm75lzOQ6+To3/cfJxKZXma7yc9Bhjtj3l77zQKUUC//4qf7YOP8dJrC3zfxBL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Jp+DDAAAA3QAAAA8AAAAAAAAAAAAA&#10;AAAAoQIAAGRycy9kb3ducmV2LnhtbFBLBQYAAAAABAAEAPkAAACRAwAAAAA=&#10;" strokeweight=".4pt"/>
                  <v:line id="Line 1313" o:spid="_x0000_s2242" style="position:absolute;visibility:visible;mso-wrap-style:square" from="3002,2831" to="3100,2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eH08IAAADdAAAADwAAAGRycy9kb3ducmV2LnhtbERPTWsCMRC9F/ofwhS81WxVlrI1iggt&#10;xUtxW3oeNtPs4mayJNGs/vpGELzN433Ocj3aXpzIh86xgpdpAYK4cbpjo+Dn+/35FUSIyBp7x6Tg&#10;TAHWq8eHJVbaJd7TqY5G5BAOFSpoYxwqKUPTksUwdQNx5v6ctxgz9EZqjymH217OiqKUFjvODS0O&#10;tG2pOdRHq+DLj8fd1qSy3p8vv6X+SK4zSanJ07h5AxFpjHfxzf2p8/zZYg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eH08IAAADdAAAADwAAAAAAAAAAAAAA&#10;AAChAgAAZHJzL2Rvd25yZXYueG1sUEsFBgAAAAAEAAQA+QAAAJADAAAAAA==&#10;" strokeweight=".4pt"/>
                  <v:line id="Line 1314" o:spid="_x0000_s2243" style="position:absolute;visibility:visible;mso-wrap-style:square" from="3002,2779" to="3100,2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4fp8IAAADdAAAADwAAAGRycy9kb3ducmV2LnhtbERPTWsCMRC9C/0PYQreNFuRRbZGEaGl&#10;eBHX0vOwmWYXN5MliWbtr2+EQm/zeJ+z3o62FzfyoXOs4GVegCBunO7YKPg8v81WIEJE1tg7JgV3&#10;CrDdPE3WWGmX+ES3OhqRQzhUqKCNcaikDE1LFsPcDcSZ+3beYszQG6k9phxue7koilJa7Dg3tDjQ&#10;vqXmUl+tgqMfr4e9SWV9uv98lfo9uc4kpabP4+4VRKQx/ov/3B86z18sl/D4Jp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4fp8IAAADdAAAADwAAAAAAAAAAAAAA&#10;AAChAgAAZHJzL2Rvd25yZXYueG1sUEsFBgAAAAAEAAQA+QAAAJADAAAAAA==&#10;" strokeweight=".4pt"/>
                  <v:line id="Line 1315" o:spid="_x0000_s2244" style="position:absolute;flip:y;visibility:visible;mso-wrap-style:square" from="3002,2779" to="3100,2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A/lMMAAADdAAAADwAAAGRycy9kb3ducmV2LnhtbERPTWvCQBC9F/oflhF6KXWjVZHoKkUR&#10;PHiosQePQ3ZMgtnZkB017a93BaG3ebzPmS87V6srtaHybGDQT0AR595WXBj4OWw+pqCCIFusPZOB&#10;XwqwXLy+zDG1/sZ7umZSqBjCIUUDpUiTah3ykhyGvm+II3fyrUOJsC20bfEWw12th0ky0Q4rjg0l&#10;NrQqKT9nF2cg08m3/9zsDiQyOk7Wg7+tvK+Neet1XzNQQp38i5/urY3zh6MxPL6JJ+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gP5TDAAAA3QAAAA8AAAAAAAAAAAAA&#10;AAAAoQIAAGRycy9kb3ducmV2LnhtbFBLBQYAAAAABAAEAPkAAACRAwAAAAA=&#10;" strokeweight=".4pt"/>
                  <v:line id="Line 1316" o:spid="_x0000_s2245" style="position:absolute;flip:y;visibility:visible;mso-wrap-style:square" from="3128,2777" to="3129,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Kh48MAAADdAAAADwAAAGRycy9kb3ducmV2LnhtbERPTWvCQBC9C/0PyxS8SN1oJUjqKqII&#10;Hnqw0YPHITsmwexsyI6a9td3C0Jv83ifs1j1rlF36kLt2cBknIAiLrytuTRwOu7e5qCCIFtsPJOB&#10;bwqwWr4MFphZ/+AvuudSqhjCIUMDlUibaR2KihyGsW+JI3fxnUOJsCu17fARw12jp0mSaoc1x4YK&#10;W9pUVFzzmzOQ6+Tg33efRxKZndPt5Gcvo60xw9d+/QFKqJd/8dO9t3H+dJbC3zfxB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yoePDAAAA3QAAAA8AAAAAAAAAAAAA&#10;AAAAoQIAAGRycy9kb3ducmV2LnhtbFBLBQYAAAAABAAEAPkAAACRAwAAAAA=&#10;" strokeweight=".4pt"/>
                  <v:line id="Line 1317" o:spid="_x0000_s2246" style="position:absolute;visibility:visible;mso-wrap-style:square" from="3078,2826" to="3177,2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yB0MIAAADdAAAADwAAAGRycy9kb3ducmV2LnhtbERPTWsCMRC9F/ofwhS81WxF1rI1iggt&#10;xUtxW3oeNtPs4mayJNGs/vpGELzN433Ocj3aXpzIh86xgpdpAYK4cbpjo+Dn+/35FUSIyBp7x6Tg&#10;TAHWq8eHJVbaJd7TqY5G5BAOFSpoYxwqKUPTksUwdQNx5v6ctxgz9EZqjymH217OiqKUFjvODS0O&#10;tG2pOdRHq+DLj8fd1qSy3p8vv6X+SK4zSanJ07h5AxFpjHfxzf2p8/zZfAH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yB0MIAAADdAAAADwAAAAAAAAAAAAAA&#10;AAChAgAAZHJzL2Rvd25yZXYueG1sUEsFBgAAAAAEAAQA+QAAAJADAAAAAA==&#10;" strokeweight=".4pt"/>
                  <v:line id="Line 1318" o:spid="_x0000_s2247" style="position:absolute;visibility:visible;mso-wrap-style:square" from="3078,2777" to="317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MVosUAAADdAAAADwAAAGRycy9kb3ducmV2LnhtbESPQUsDMRCF74L/IUzBm822yCJr0yIF&#10;RbyUruJ52IzZxc1kSdJm66/vHARvM7w3732z2c1+VGeKaQhsYLWsQBF3wQ7sDHx+vNw/gkoZ2eIY&#10;mAxcKMFue3uzwcaGwkc6t9kpCeHUoIE+56nROnU9eUzLMBGL9h2ixyxrdNpGLBLuR72uqlp7HFga&#10;epxo31P30568gUOcT+97V+r2ePn9qu1rCYMrxtwt5ucnUJnm/G/+u36zgr9+EFz5Rkb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MVosUAAADdAAAADwAAAAAAAAAA&#10;AAAAAAChAgAAZHJzL2Rvd25yZXYueG1sUEsFBgAAAAAEAAQA+QAAAJMDAAAAAA==&#10;" strokeweight=".4pt"/>
                  <v:line id="Line 1319" o:spid="_x0000_s2248" style="position:absolute;flip:y;visibility:visible;mso-wrap-style:square" from="3078,2777" to="317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01kcQAAADdAAAADwAAAGRycy9kb3ducmV2LnhtbERPS2vCQBC+F/wPywheSt34QGyajZSK&#10;4KEHGz30OGSnSWh2NmRHTfvr3YLQ23x8z8k2g2vVhfrQeDYwmyagiEtvG64MnI67pzWoIMgWW89k&#10;4IcCbPLRQ4ap9Vf+oEshlYohHFI0UIt0qdahrMlhmPqOOHJfvncoEfaVtj1eY7hr9TxJVtphw7Gh&#10;xo7eaiq/i7MzUOjk4Be79yOJLD9X29nvXh63xkzGw+sLKKFB/sV3997G+fPlM/x9E0/Q+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LTWRxAAAAN0AAAAPAAAAAAAAAAAA&#10;AAAAAKECAABkcnMvZG93bnJldi54bWxQSwUGAAAAAAQABAD5AAAAkgMAAAAA&#10;" strokeweight=".4pt"/>
                  <v:line id="Line 1320" o:spid="_x0000_s2249" style="position:absolute;flip:y;visibility:visible;mso-wrap-style:square" from="3202,2771" to="3203,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4K0ccAAADdAAAADwAAAGRycy9kb3ducmV2LnhtbESPQWvCQBCF74X+h2UKXkrdqK2U1FWK&#10;Injw0MYeehyy0yQ0Oxuyo0Z/vXMo9DbDe/PeN4vVEFpzoj41kR1MxhkY4jL6hisHX4ft0yuYJMge&#10;28jk4EIJVsv7uwXmPp75k06FVEZDOOXooBbpcmtTWVPANI4dsWo/sQ8ouvaV9T2eNTy0dpplcxuw&#10;YW2osaN1TeVvcQwOCpt9xNl2fyCR5+/5ZnLdyePGudHD8P4GRmiQf/Pf9c4r/vRF+fUbHcE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zgrRxwAAAN0AAAAPAAAAAAAA&#10;AAAAAAAAAKECAABkcnMvZG93bnJldi54bWxQSwUGAAAAAAQABAD5AAAAlQMAAAAA&#10;" strokeweight=".4pt"/>
                  <v:line id="Line 1321" o:spid="_x0000_s2250" style="position:absolute;visibility:visible;mso-wrap-style:square" from="3152,2820" to="3251,2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Aq4sIAAADdAAAADwAAAGRycy9kb3ducmV2LnhtbERPTWsCMRC9F/ofwhS81ayCi2yNUoQW&#10;8VJcxfOwmWaXbiZLEs3qrzeFQm/zeJ+z2oy2F1fyoXOsYDYtQBA3TndsFJyOH69LECEia+wdk4Ib&#10;Bdisn59WWGmX+EDXOhqRQzhUqKCNcaikDE1LFsPUDcSZ+3beYszQG6k9phxuezkvilJa7Dg3tDjQ&#10;tqXmp75YBV9+vOy3JpX14XY/l/ozuc4kpSYv4/sbiEhj/Bf/uXc6z58vZvD7TT5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Aq4sIAAADdAAAADwAAAAAAAAAAAAAA&#10;AAChAgAAZHJzL2Rvd25yZXYueG1sUEsFBgAAAAAEAAQA+QAAAJADAAAAAA==&#10;" strokeweight=".4pt"/>
                  <v:line id="Line 1322" o:spid="_x0000_s2251" style="position:absolute;visibility:visible;mso-wrap-style:square" from="3152,2771" to="3251,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K0lcIAAADdAAAADwAAAGRycy9kb3ducmV2LnhtbERP32vCMBB+H/g/hBN8m+kKllGNMoQN&#10;8WXYic9Hc0vLmktJoqn765fBYG/38f28zW6yg7iRD71jBU/LAgRx63TPRsH54/XxGUSIyBoHx6Tg&#10;TgF229nDBmvtEp/o1kQjcgiHGhV0MY61lKHtyGJYupE4c5/OW4wZeiO1x5TD7SDLoqikxZ5zQ4cj&#10;7Ttqv5qrVfDup+txb1LVnO7fl0q/JdebpNRiPr2sQUSa4r/4z33QeX65KuH3m3yC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wK0lcIAAADdAAAADwAAAAAAAAAAAAAA&#10;AAChAgAAZHJzL2Rvd25yZXYueG1sUEsFBgAAAAAEAAQA+QAAAJADAAAAAA==&#10;" strokeweight=".4pt"/>
                  <v:line id="Line 1323" o:spid="_x0000_s2252" style="position:absolute;flip:y;visibility:visible;mso-wrap-style:square" from="3152,2771" to="3251,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yUpsMAAADdAAAADwAAAGRycy9kb3ducmV2LnhtbERPTWvCQBC9F/wPywheim7UViS6iiiC&#10;hx7a6MHjkB2TYHY2ZEeN/fXdQqG3ebzPWa47V6s7taHybGA8SkAR595WXBg4HffDOaggyBZrz2Tg&#10;SQHWq97LElPrH/xF90wKFUM4pGigFGlSrUNeksMw8g1x5C6+dSgRtoW2LT5iuKv1JElm2mHFsaHE&#10;hrYl5dfs5gxkOvn00/3HkUTezrPd+PsgrztjBv1uswAl1Mm/+M99sHH+5H0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clKbDAAAA3QAAAA8AAAAAAAAAAAAA&#10;AAAAoQIAAGRycy9kb3ducmV2LnhtbFBLBQYAAAAABAAEAPkAAACRAwAAAAA=&#10;" strokeweight=".4pt"/>
                  <v:line id="Line 1324" o:spid="_x0000_s2253" style="position:absolute;flip:y;visibility:visible;mso-wrap-style:square" from="3278,2768" to="3279,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UM0sMAAADdAAAADwAAAGRycy9kb3ducmV2LnhtbERPTWvCQBC9F/oflhF6KXWjVZHoKkUR&#10;PHiosQePQ3ZMgtnZkB017a93BaG3ebzPmS87V6srtaHybGDQT0AR595WXBj4OWw+pqCCIFusPZOB&#10;XwqwXLy+zDG1/sZ7umZSqBjCIUUDpUiTah3ykhyGvm+II3fyrUOJsC20bfEWw12th0ky0Q4rjg0l&#10;NrQqKT9nF2cg08m3/9zsDiQyOk7Wg7+tvK+Neet1XzNQQp38i5/urY3zh+MRPL6JJ+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1DNLDAAAA3QAAAA8AAAAAAAAAAAAA&#10;AAAAoQIAAGRycy9kb3ducmV2LnhtbFBLBQYAAAAABAAEAPkAAACRAwAAAAA=&#10;" strokeweight=".4pt"/>
                  <v:line id="Line 1325" o:spid="_x0000_s2254" style="position:absolute;visibility:visible;mso-wrap-style:square" from="3229,2818" to="3327,2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ss4cIAAADdAAAADwAAAGRycy9kb3ducmV2LnhtbERPTWsCMRC9C/0PYQreNFvBRbZGEaGl&#10;eBHX0vOwmWYXN5MliWbtr2+EQm/zeJ+z3o62FzfyoXOs4GVegCBunO7YKPg8v81WIEJE1tg7JgV3&#10;CrDdPE3WWGmX+ES3OhqRQzhUqKCNcaikDE1LFsPcDcSZ+3beYszQG6k9phxue7koilJa7Dg3tDjQ&#10;vqXmUl+tgqMfr4e9SWV9uv98lfo9uc4kpabP4+4VRKQx/ov/3B86z18sl/D4Jp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ss4cIAAADdAAAADwAAAAAAAAAAAAAA&#10;AAChAgAAZHJzL2Rvd25yZXYueG1sUEsFBgAAAAAEAAQA+QAAAJADAAAAAA==&#10;" strokeweight=".4pt"/>
                  <v:line id="Line 1326" o:spid="_x0000_s2255" style="position:absolute;visibility:visible;mso-wrap-style:square" from="3229,2768" to="3327,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mylsIAAADdAAAADwAAAGRycy9kb3ducmV2LnhtbERPTWsCMRC9F/ofwhS81ayCS9kaRYSW&#10;0ou4lZ6HzTS7dDNZkmhWf70RBG/zeJ+zXI+2FyfyoXOsYDYtQBA3TndsFBx+Pl7fQISIrLF3TArO&#10;FGC9en5aYqVd4j2d6mhEDuFQoYI2xqGSMjQtWQxTNxBn7s95izFDb6T2mHK47eW8KEppsePc0OJA&#10;25aa//poFez8ePzemlTW+/Plt9SfyXUmKTV5GTfvICKN8SG+u790nj9flH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mylsIAAADdAAAADwAAAAAAAAAAAAAA&#10;AAChAgAAZHJzL2Rvd25yZXYueG1sUEsFBgAAAAAEAAQA+QAAAJADAAAAAA==&#10;" strokeweight=".4pt"/>
                  <v:line id="Line 1327" o:spid="_x0000_s2256" style="position:absolute;flip:y;visibility:visible;mso-wrap-style:square" from="3229,2768" to="3327,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eSpcQAAADdAAAADwAAAGRycy9kb3ducmV2LnhtbERPS2vCQBC+F/wPyxR6KbrR+iK6ilQE&#10;Dx7a6MHjkB2T0OxsyE417a93hUJv8/E9Z7nuXK2u1IbKs4HhIAFFnHtbcWHgdNz156CCIFusPZOB&#10;HwqwXvWelphaf+NPumZSqBjCIUUDpUiTah3ykhyGgW+II3fxrUOJsC20bfEWw12tR0ky1Q4rjg0l&#10;NvReUv6VfTsDmU4+/NvucCSR8Xm6Hf7u5XVrzMtzt1mAEurkX/zn3ts4fzSZweObeIJe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5KlxAAAAN0AAAAPAAAAAAAAAAAA&#10;AAAAAKECAABkcnMvZG93bnJldi54bWxQSwUGAAAAAAQABAD5AAAAkgMAAAAA&#10;" strokeweight=".4pt"/>
                  <v:line id="Line 1328" o:spid="_x0000_s2257" style="position:absolute;flip:y;visibility:visible;mso-wrap-style:square" from="3355,2766" to="3356,2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gG18cAAADdAAAADwAAAGRycy9kb3ducmV2LnhtbESPQWvCQBCF74X+h2UKXkrdqK2U1FWK&#10;Injw0MYeehyy0yQ0Oxuyo0Z/vXMo9DbDe/PeN4vVEFpzoj41kR1MxhkY4jL6hisHX4ft0yuYJMge&#10;28jk4EIJVsv7uwXmPp75k06FVEZDOOXooBbpcmtTWVPANI4dsWo/sQ8ouvaV9T2eNTy0dpplcxuw&#10;YW2osaN1TeVvcQwOCpt9xNl2fyCR5+/5ZnLdyePGudHD8P4GRmiQf/Pf9c4r/vRFcfUbHcE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uAbXxwAAAN0AAAAPAAAAAAAA&#10;AAAAAAAAAKECAABkcnMvZG93bnJldi54bWxQSwUGAAAAAAQABAD5AAAAlQMAAAAA&#10;" strokeweight=".4pt"/>
                  <v:line id="Line 1329" o:spid="_x0000_s2258" style="position:absolute;visibility:visible;mso-wrap-style:square" from="3306,2815" to="3404,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Ym5MIAAADdAAAADwAAAGRycy9kb3ducmV2LnhtbERPTWsCMRC9F/ofwhS81WwFF7s1iggt&#10;xUtxW3oeNtPs4mayJNGs/vpGELzN433Ocj3aXpzIh86xgpdpAYK4cbpjo+Dn+/15ASJEZI29Y1Jw&#10;pgDr1ePDEivtEu/pVEcjcgiHChW0MQ6VlKFpyWKYuoE4c3/OW4wZeiO1x5TDbS9nRVFKix3nhhYH&#10;2rbUHOqjVfDlx+Nua1JZ78+X31J/JNeZpNTkady8gYg0xrv45v7Uef5s/gr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aYm5MIAAADdAAAADwAAAAAAAAAAAAAA&#10;AAChAgAAZHJzL2Rvd25yZXYueG1sUEsFBgAAAAAEAAQA+QAAAJADAAAAAA==&#10;" strokeweight=".4pt"/>
                  <v:line id="Line 1330" o:spid="_x0000_s2259" style="position:absolute;visibility:visible;mso-wrap-style:square" from="3306,2763" to="3404,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BFxMQAAADdAAAADwAAAGRycy9kb3ducmV2LnhtbESPQWvDMAyF74P9B6PBbquzHsJI65ZR&#10;WCm7jGajZxGrTlgsB9ut0/366TDYTeI9vfdpvZ39qK4U0xDYwPOiAkXcBTuwM/D1+fb0AiplZItj&#10;YDJwowTbzf3dGhsbCh/p2manJIRTgwb6nKdG69T15DEtwkQs2jlEj1nW6LSNWCTcj3pZVbX2OLA0&#10;9DjRrqfuu714Ax9xvrzvXKnb4+3nVNt9CYMrxjw+zK8rUJnm/G/+uz5YwV/Wwi/fyAh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8EXExAAAAN0AAAAPAAAAAAAAAAAA&#10;AAAAAKECAABkcnMvZG93bnJldi54bWxQSwUGAAAAAAQABAD5AAAAkgMAAAAA&#10;" strokeweight=".4pt"/>
                  <v:line id="Line 1331" o:spid="_x0000_s2260" style="position:absolute;flip:y;visibility:visible;mso-wrap-style:square" from="3306,2763" to="3404,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5l98MAAADdAAAADwAAAGRycy9kb3ducmV2LnhtbERPTWvCQBC9F/wPyxR6KbqJliCpq0hF&#10;8ODBxh56HLLTJDQ7G7JTTf31riB4m8f7nMVqcK06UR8azwbSSQKKuPS24crA13E7noMKgmyx9UwG&#10;/inAajl6WmBu/Zk/6VRIpWIIhxwN1CJdrnUoa3IYJr4jjtyP7x1KhH2lbY/nGO5aPU2STDtsODbU&#10;2NFHTeVv8ecMFDo5+Nl2fySRt+9sk1528rox5uV5WL+DEhrkIb67dzbOn2Yp3L6JJ+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uZffDAAAA3QAAAA8AAAAAAAAAAAAA&#10;AAAAoQIAAGRycy9kb3ducmV2LnhtbFBLBQYAAAAABAAEAPkAAACRAwAAAAA=&#10;" strokeweight=".4pt"/>
                  <v:line id="Line 1332" o:spid="_x0000_s2261" style="position:absolute;flip:y;visibility:visible;mso-wrap-style:square" from="3431,2763" to="343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z7gMMAAADdAAAADwAAAGRycy9kb3ducmV2LnhtbERPTWvCQBC9F/wPyxR6KboxliCpq0hF&#10;8ODBxh56HLLTJDQ7G7JTTf31riB4m8f7nMVqcK06UR8azwamkwQUceltw5WBr+N2PAcVBNli65kM&#10;/FOA1XL0tMDc+jN/0qmQSsUQDjkaqEW6XOtQ1uQwTHxHHLkf3zuUCPtK2x7PMdy1Ok2STDtsODbU&#10;2NFHTeVv8ecMFDo5+Nl2fySRt+9sM73s5HVjzMvzsH4HJTTIQ3x372ycn2Yp3L6JJ+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8+4DDAAAA3QAAAA8AAAAAAAAAAAAA&#10;AAAAoQIAAGRycy9kb3ducmV2LnhtbFBLBQYAAAAABAAEAPkAAACRAwAAAAA=&#10;" strokeweight=".4pt"/>
                  <v:line id="Line 1333" o:spid="_x0000_s2262" style="position:absolute;visibility:visible;mso-wrap-style:square" from="3382,2812" to="3481,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Lbs8IAAADdAAAADwAAAGRycy9kb3ducmV2LnhtbERPTWsCMRC9F/ofwhS81awKS9kaRYSW&#10;0ou4lZ6HzTS7dDNZkmhWf70RBG/zeJ+zXI+2FyfyoXOsYDYtQBA3TndsFBx+Pl7fQISIrLF3TArO&#10;FGC9en5aYqVd4j2d6mhEDuFQoYI2xqGSMjQtWQxTNxBn7s95izFDb6T2mHK47eW8KEppsePc0OJA&#10;25aa//poFez8ePzemlTW+/Plt9SfyXUmKTV5GTfvICKN8SG+u790nj8vF3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Lbs8IAAADdAAAADwAAAAAAAAAAAAAA&#10;AAChAgAAZHJzL2Rvd25yZXYueG1sUEsFBgAAAAAEAAQA+QAAAJADAAAAAA==&#10;" strokeweight=".4pt"/>
                  <v:line id="Line 1334" o:spid="_x0000_s2263" style="position:absolute;visibility:visible;mso-wrap-style:square" from="3382,2763" to="3481,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tDx8IAAADdAAAADwAAAGRycy9kb3ducmV2LnhtbERPTWsCMRC9F/ofwhS81awiS9kaRYSW&#10;0ou4lZ6HzTS7dDNZkmhWf70RBG/zeJ+zXI+2FyfyoXOsYDYtQBA3TndsFBx+Pl7fQISIrLF3TArO&#10;FGC9en5aYqVd4j2d6mhEDuFQoYI2xqGSMjQtWQxTNxBn7s95izFDb6T2mHK47eW8KEppsePc0OJA&#10;25aa//poFez8ePzemlTW+/Plt9SfyXUmKTV5GTfvICKN8SG+u790nj8vF3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tDx8IAAADdAAAADwAAAAAAAAAAAAAA&#10;AAChAgAAZHJzL2Rvd25yZXYueG1sUEsFBgAAAAAEAAQA+QAAAJADAAAAAA==&#10;" strokeweight=".4pt"/>
                  <v:line id="Line 1335" o:spid="_x0000_s2264" style="position:absolute;flip:y;visibility:visible;mso-wrap-style:square" from="3382,2763" to="3481,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j9MQAAADdAAAADwAAAGRycy9kb3ducmV2LnhtbERPTWvCQBC9F/wPywi9lLrR1lBSVxFF&#10;8NCDJh56HLLTJDQ7G7JTjf76bkHobR7vcxarwbXqTH1oPBuYThJQxKW3DVcGTsXu+Q1UEGSLrWcy&#10;cKUAq+XoYYGZ9Rc+0jmXSsUQDhkaqEW6TOtQ1uQwTHxHHLkv3zuUCPtK2x4vMdy1epYkqXbYcGyo&#10;saNNTeV3/uMM5Do5+JfdR0Eir5/pdnrby9PWmMfxsH4HJTTIv/ju3ts4f5bO4e+beIJ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1WP0xAAAAN0AAAAPAAAAAAAAAAAA&#10;AAAAAKECAABkcnMvZG93bnJldi54bWxQSwUGAAAAAAQABAD5AAAAkgMAAAAA&#10;" strokeweight=".4pt"/>
                  <v:line id="Line 1336" o:spid="_x0000_s2265" style="position:absolute;flip:y;visibility:visible;mso-wrap-style:square" from="3505,2760" to="3506,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f9g8MAAADdAAAADwAAAGRycy9kb3ducmV2LnhtbERPTWvCQBC9F/wPywheim60JUh0FakI&#10;HnpoYw89DtkxCWZnQ3aq0V/vFgRv83ifs1z3rlFn6kLt2cB0koAiLrytuTTwc9iN56CCIFtsPJOB&#10;KwVYrwYvS8ysv/A3nXMpVQzhkKGBSqTNtA5FRQ7DxLfEkTv6zqFE2JXadniJ4a7RsyRJtcOaY0OF&#10;LX1UVJzyP2cg18mXf9t9Hkjk/TfdTm97ed0aMxr2mwUooV6e4od7b+P8WZrC/zfxBL2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H/YPDAAAA3QAAAA8AAAAAAAAAAAAA&#10;AAAAoQIAAGRycy9kb3ducmV2LnhtbFBLBQYAAAAABAAEAPkAAACRAwAAAAA=&#10;" strokeweight=".4pt"/>
                  <v:line id="Line 1337" o:spid="_x0000_s2266" style="position:absolute;visibility:visible;mso-wrap-style:square" from="3456,2809" to="3555,2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ndsMIAAADdAAAADwAAAGRycy9kb3ducmV2LnhtbERPTWsCMRC9F/ofwhS81aweVtkaRYSW&#10;0ou4Ss/DZppdupksSTSrv94Ihd7m8T5ntRltLy7kQ+dYwWxagCBunO7YKDgd31+XIEJE1tg7JgVX&#10;CrBZPz+tsNIu8YEudTQih3CoUEEb41BJGZqWLIapG4gz9+O8xZihN1J7TDnc9nJeFKW02HFuaHGg&#10;XUvNb322CvZ+PH/tTCrrw/X2XeqP5DqTlJq8jNs3EJHG+C/+c3/qPH9eLuDxTT5B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ndsMIAAADdAAAADwAAAAAAAAAAAAAA&#10;AAChAgAAZHJzL2Rvd25yZXYueG1sUEsFBgAAAAAEAAQA+QAAAJADAAAAAA==&#10;" strokeweight=".4pt"/>
                  <v:line id="Line 1338" o:spid="_x0000_s2267" style="position:absolute;visibility:visible;mso-wrap-style:square" from="3456,2760" to="3555,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JwsQAAADdAAAADwAAAGRycy9kb3ducmV2LnhtbESPQWvDMAyF74P9B6PBbquzHsJI65ZR&#10;WCm7jGajZxGrTlgsB9ut0/366TDYTeI9vfdpvZ39qK4U0xDYwPOiAkXcBTuwM/D1+fb0AiplZItj&#10;YDJwowTbzf3dGhsbCh/p2manJIRTgwb6nKdG69T15DEtwkQs2jlEj1nW6LSNWCTcj3pZVbX2OLA0&#10;9DjRrqfuu714Ax9xvrzvXKnb4+3nVNt9CYMrxjw+zK8rUJnm/G/+uz5YwV/WgivfyAh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knCxAAAAN0AAAAPAAAAAAAAAAAA&#10;AAAAAKECAABkcnMvZG93bnJldi54bWxQSwUGAAAAAAQABAD5AAAAkgMAAAAA&#10;" strokeweight=".4pt"/>
                  <v:line id="Line 1339" o:spid="_x0000_s2268" style="position:absolute;flip:y;visibility:visible;mso-wrap-style:square" from="3456,2760" to="3555,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hp8cQAAADdAAAADwAAAGRycy9kb3ducmV2LnhtbERPTWvCQBC9F/wPyxR6KXWjlVBTV5GK&#10;4MGDRg8eh+w0Cc3OhuxU0/56VxC8zeN9zmzRu0adqQu1ZwOjYQKKuPC25tLA8bB++wAVBNli45kM&#10;/FGAxXzwNMPM+gvv6ZxLqWIIhwwNVCJtpnUoKnIYhr4ljty37xxKhF2pbYeXGO4aPU6SVDusOTZU&#10;2NJXRcVP/usM5DrZ+ff19kAik1O6Gv1v5HVlzMtzv/wEJdTLQ3x3b2ycP06ncPsmnq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mGnxxAAAAN0AAAAPAAAAAAAAAAAA&#10;AAAAAKECAABkcnMvZG93bnJldi54bWxQSwUGAAAAAAQABAD5AAAAkgMAAAAA&#10;" strokeweight=".4pt"/>
                  <v:line id="Line 1340" o:spid="_x0000_s2269" style="position:absolute;flip:y;visibility:visible;mso-wrap-style:square" from="3582,2757" to="3583,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tWsccAAADdAAAADwAAAGRycy9kb3ducmV2LnhtbESPQUvDQBCF7wX/wzKCl2I3rRJL2m0R&#10;S6EHD5p66HHITpNgdjZkxzb6652D4G2G9+a9b9bbMXTmQkNqIzuYzzIwxFX0LdcOPo77+yWYJMge&#10;u8jk4JsSbDc3kzUWPl75nS6l1EZDOBXooBHpC2tT1VDANIs9sWrnOAQUXYfa+gGvGh46u8iy3AZs&#10;WRsa7Omloeqz/AoOSpu9xYf965FEHk/5bv5zkOnOubvb8XkFRmiUf/Pf9cEr/uJJ+fUbHcF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1axxwAAAN0AAAAPAAAAAAAA&#10;AAAAAAAAAKECAABkcnMvZG93bnJldi54bWxQSwUGAAAAAAQABAD5AAAAlQMAAAAA&#10;" strokeweight=".4pt"/>
                  <v:line id="Line 1341" o:spid="_x0000_s2270" style="position:absolute;visibility:visible;mso-wrap-style:square" from="3533,2807" to="3631,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V2gsIAAADdAAAADwAAAGRycy9kb3ducmV2LnhtbERPTWsCMRC9F/ofwhS81awetmVrlCK0&#10;iBdxK56HzTS7dDNZkmhWf70pCN7m8T5nsRptL87kQ+dYwWxagCBunO7YKDj8fL2+gwgRWWPvmBRc&#10;KMBq+fy0wEq7xHs619GIHMKhQgVtjEMlZWhashimbiDO3K/zFmOG3kjtMeVw28t5UZTSYse5ocWB&#10;1i01f/XJKtj58bRdm1TW+8v1WOrv5DqTlJq8jJ8fICKN8SG+uzc6z5+/zeD/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V2gsIAAADdAAAADwAAAAAAAAAAAAAA&#10;AAChAgAAZHJzL2Rvd25yZXYueG1sUEsFBgAAAAAEAAQA+QAAAJADAAAAAA==&#10;" strokeweight=".4pt"/>
                  <v:line id="Line 1342" o:spid="_x0000_s2271" style="position:absolute;visibility:visible;mso-wrap-style:square" from="3533,2757" to="3631,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fo9cIAAADdAAAADwAAAGRycy9kb3ducmV2LnhtbERPTWsCMRC9F/wPYQRvNds9bMtqlCK0&#10;iJfiVjwPm2l26WayJNGs/vqmUOhtHu9z1tvJDuJKPvSOFTwtCxDErdM9GwWnz7fHFxAhImscHJOC&#10;GwXYbmYPa6y1S3ykaxONyCEcalTQxTjWUoa2I4th6UbizH05bzFm6I3UHlMOt4Msi6KSFnvODR2O&#10;tOuo/W4uVsGHny6HnUlVc7zdz5V+T643SanFfHpdgYg0xX/xn3uv8/zyuYTfb/IJ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fo9cIAAADdAAAADwAAAAAAAAAAAAAA&#10;AAChAgAAZHJzL2Rvd25yZXYueG1sUEsFBgAAAAAEAAQA+QAAAJADAAAAAA==&#10;" strokeweight=".4pt"/>
                  <v:line id="Line 1343" o:spid="_x0000_s2272" style="position:absolute;flip:y;visibility:visible;mso-wrap-style:square" from="3533,2757" to="3631,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nIxsQAAADdAAAADwAAAGRycy9kb3ducmV2LnhtbERPTWvCQBC9C/6HZQQvUjdq0ZJmI6Ui&#10;ePDQRg89DtlpEpqdDdlR0/56t1DobR7vc7Lt4Fp1pT40ng0s5gko4tLbhisD59P+4QlUEGSLrWcy&#10;8E0Btvl4lGFq/Y3f6VpIpWIIhxQN1CJdqnUoa3IY5r4jjtyn7x1KhH2lbY+3GO5avUyStXbYcGyo&#10;saPXmsqv4uIMFDp586v98UQijx/r3eLnILOdMdPJ8PIMSmiQf/Gf+2Dj/OVmBb/fxBN0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cjGxAAAAN0AAAAPAAAAAAAAAAAA&#10;AAAAAKECAABkcnMvZG93bnJldi54bWxQSwUGAAAAAAQABAD5AAAAkgMAAAAA&#10;" strokeweight=".4pt"/>
                  <v:line id="Line 1344" o:spid="_x0000_s2273" style="position:absolute;flip:y;visibility:visible;mso-wrap-style:square" from="3659,2755" to="3660,2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BQssQAAADdAAAADwAAAGRycy9kb3ducmV2LnhtbERPS2vCQBC+F/wPywheSt34QEuajZSK&#10;4KEHGz30OGSnSWh2NmRHTfvr3YLQ23x8z8k2g2vVhfrQeDYwmyagiEtvG64MnI67p2dQQZAttp7J&#10;wA8F2OSjhwxT66/8QZdCKhVDOKRooBbpUq1DWZPDMPUdceS+fO9QIuwrbXu8xnDX6nmSrLTDhmND&#10;jR291VR+F2dnoNDJwS9270cSWX6utrPfvTxujZmMh9cXUEKD/Ivv7r2N8+frJfx9E0/Q+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QFCyxAAAAN0AAAAPAAAAAAAAAAAA&#10;AAAAAKECAABkcnMvZG93bnJldi54bWxQSwUGAAAAAAQABAD5AAAAkgMAAAAA&#10;" strokeweight=".4pt"/>
                  <v:line id="Line 1345" o:spid="_x0000_s2274" style="position:absolute;visibility:visible;mso-wrap-style:square" from="3609,2804" to="3708,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5wgcIAAADdAAAADwAAAGRycy9kb3ducmV2LnhtbERPTWsCMRC9F/ofwhS81WwF17I1iggt&#10;xUtxW3oeNtPs4mayJNGs/vpGELzN433Ocj3aXpzIh86xgpdpAYK4cbpjo+Dn+/35FUSIyBp7x6Tg&#10;TAHWq8eHJVbaJd7TqY5G5BAOFSpoYxwqKUPTksUwdQNx5v6ctxgz9EZqjymH217OiqKUFjvODS0O&#10;tG2pOdRHq+DLj8fd1qSy3p8vv6X+SK4zSanJ07h5AxFpjHfxzf2p8/zZYg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5wgcIAAADdAAAADwAAAAAAAAAAAAAA&#10;AAChAgAAZHJzL2Rvd25yZXYueG1sUEsFBgAAAAAEAAQA+QAAAJADAAAAAA==&#10;" strokeweight=".4pt"/>
                  <v:line id="Line 1346" o:spid="_x0000_s2275" style="position:absolute;visibility:visible;mso-wrap-style:square" from="3609,2755" to="3708,2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zu9sIAAADdAAAADwAAAGRycy9kb3ducmV2LnhtbERPTWsCMRC9F/ofwhS81aweVtkaRYSW&#10;0ou4Ss/DZppdupksSTSrv94Ihd7m8T5ntRltLy7kQ+dYwWxagCBunO7YKDgd31+XIEJE1tg7JgVX&#10;CrBZPz+tsNIu8YEudTQih3CoUEEb41BJGZqWLIapG4gz9+O8xZihN1J7TDnc9nJeFKW02HFuaHGg&#10;XUvNb322CvZ+PH/tTCrrw/X2XeqP5DqTlJq8jNs3EJHG+C/+c3/qPH++KOHxTT5B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4zu9sIAAADdAAAADwAAAAAAAAAAAAAA&#10;AAChAgAAZHJzL2Rvd25yZXYueG1sUEsFBgAAAAAEAAQA+QAAAJADAAAAAA==&#10;" strokeweight=".4pt"/>
                  <v:line id="Line 1347" o:spid="_x0000_s2276" style="position:absolute;flip:y;visibility:visible;mso-wrap-style:square" from="3609,2755" to="3708,2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LOxcMAAADdAAAADwAAAGRycy9kb3ducmV2LnhtbERPTWvCQBC9F/oflhF6KXWjLSrRVYoi&#10;ePBQYw8eh+yYBLOzITtq2l/vCoK3ebzPmS06V6sLtaHybGDQT0AR595WXBj43a8/JqCCIFusPZOB&#10;PwqwmL++zDC1/so7umRSqBjCIUUDpUiTah3ykhyGvm+II3f0rUOJsC20bfEaw12th0ky0g4rjg0l&#10;NrQsKT9lZ2cg08mP/1xv9yTydRitBv8beV8Z89brvqeghDp5ih/ujY3zh+Mx3L+JJ+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SzsXDAAAA3QAAAA8AAAAAAAAAAAAA&#10;AAAAoQIAAGRycy9kb3ducmV2LnhtbFBLBQYAAAAABAAEAPkAAACRAwAAAAA=&#10;" strokeweight=".4pt"/>
                  <v:line id="Line 1348" o:spid="_x0000_s2277" style="position:absolute;flip:y;visibility:visible;mso-wrap-style:square" from="3732,2752" to="3733,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1at8cAAADdAAAADwAAAGRycy9kb3ducmV2LnhtbESPQUvDQBCF7wX/wzKCl2I3rRJL2m0R&#10;S6EHD5p66HHITpNgdjZkxzb6652D4G2G9+a9b9bbMXTmQkNqIzuYzzIwxFX0LdcOPo77+yWYJMge&#10;u8jk4JsSbDc3kzUWPl75nS6l1EZDOBXooBHpC2tT1VDANIs9sWrnOAQUXYfa+gGvGh46u8iy3AZs&#10;WRsa7Omloeqz/AoOSpu9xYf965FEHk/5bv5zkOnOubvb8XkFRmiUf/Pf9cEr/uJJcfUbHcF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DVq3xwAAAN0AAAAPAAAAAAAA&#10;AAAAAAAAAKECAABkcnMvZG93bnJldi54bWxQSwUGAAAAAAQABAD5AAAAlQMAAAAA&#10;" strokeweight=".4pt"/>
                  <v:line id="Line 1349" o:spid="_x0000_s2278" style="position:absolute;visibility:visible;mso-wrap-style:square" from="3683,2801" to="3782,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N6hMIAAADdAAAADwAAAGRycy9kb3ducmV2LnhtbERPTWsCMRC9F/ofwhR6q9l62NrVKCJU&#10;pJfitvQ8bMbs4mayJNGs/fWNIHibx/ucxWq0vTiTD51jBa+TAgRx43THRsHP98fLDESIyBp7x6Tg&#10;QgFWy8eHBVbaJd7TuY5G5BAOFSpoYxwqKUPTksUwcQNx5g7OW4wZeiO1x5TDbS+nRVFKix3nhhYH&#10;2rTUHOuTVfDlx9PnxqSy3l/+fku9Ta4zSannp3E9BxFpjHfxzb3Tef707R2u3+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N6hMIAAADdAAAADwAAAAAAAAAAAAAA&#10;AAChAgAAZHJzL2Rvd25yZXYueG1sUEsFBgAAAAAEAAQA+QAAAJADAAAAAA==&#10;" strokeweight=".4pt"/>
                  <v:line id="Line 1350" o:spid="_x0000_s2279" style="position:absolute;visibility:visible;mso-wrap-style:square" from="3683,2752" to="3782,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yjPsQAAADdAAAADwAAAGRycy9kb3ducmV2LnhtbESPQWvDMAyF74P+B6PCbqvTHkLJ6pZR&#10;WBm7jGZjZxFrTlgsB9ut0/366TDYTeI9vfdpd5j9qK4U0xDYwHpVgSLugh3YGfh4f37YgkoZ2eIY&#10;mAzcKMFhv7jbYWND4TNd2+yUhHBq0ECf89RonbqePKZVmIhF+wrRY5Y1Om0jFgn3o95UVa09DiwN&#10;PU507Kn7bi/ewFucL69HV+r2fPv5rO2phMEVY+6X89MjqExz/jf/Xb9Ywd9shV++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M+xAAAAN0AAAAPAAAAAAAAAAAA&#10;AAAAAKECAABkcnMvZG93bnJldi54bWxQSwUGAAAAAAQABAD5AAAAkgMAAAAA&#10;" strokeweight=".4pt"/>
                  <v:line id="Line 1351" o:spid="_x0000_s2280" style="position:absolute;flip:y;visibility:visible;mso-wrap-style:square" from="3683,2752" to="3782,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KDDcMAAADdAAAADwAAAGRycy9kb3ducmV2LnhtbERPTWvCQBC9F/wPyxS8FN1Ei0jqKlIR&#10;PHhoowePQ3aahGZnQ3aq0V/vFgRv83ifs1j1rlFn6kLt2UA6TkARF97WXBo4HrajOaggyBYbz2Tg&#10;SgFWy8HLAjPrL/xN51xKFUM4ZGigEmkzrUNRkcMw9i1x5H5851Ai7EptO7zEcNfoSZLMtMOaY0OF&#10;LX1WVPzmf85ArpMvP93uDyTyfppt0ttO3jbGDF/79QcooV6e4od7Z+P8yTyF/2/iCX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igw3DAAAA3QAAAA8AAAAAAAAAAAAA&#10;AAAAoQIAAGRycy9kb3ducmV2LnhtbFBLBQYAAAAABAAEAPkAAACRAwAAAAA=&#10;" strokeweight=".4pt"/>
                  <v:line id="Line 1352" o:spid="_x0000_s2281" style="position:absolute;flip:y;visibility:visible;mso-wrap-style:square" from="3809,2749" to="3810,2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AdesMAAADdAAAADwAAAGRycy9kb3ducmV2LnhtbERPTWvCQBC9F/wPyxR6KboxFZHUVaQi&#10;eOhBowePQ3aahGZnQ3aqqb/eFQRv83ifM1/2rlFn6kLt2cB4lIAiLrytuTRwPGyGM1BBkC02nsnA&#10;PwVYLgYvc8ysv/CezrmUKoZwyNBAJdJmWoeiIodh5FviyP34zqFE2JXadniJ4a7RaZJMtcOaY0OF&#10;LX1VVPzmf85ArpOd/9h8H0hkcpqux9etvK+NeXvtV5+ghHp5ih/urY3z01kK92/iCX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wHXrDAAAA3QAAAA8AAAAAAAAAAAAA&#10;AAAAoQIAAGRycy9kb3ducmV2LnhtbFBLBQYAAAAABAAEAPkAAACRAwAAAAA=&#10;" strokeweight=".4pt"/>
                  <v:line id="Line 1353" o:spid="_x0000_s2282" style="position:absolute;visibility:visible;mso-wrap-style:square" from="3760,2798" to="3858,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49ScIAAADdAAAADwAAAGRycy9kb3ducmV2LnhtbERPTWsCMRC9F/ofwhS81WwtLLI1iggt&#10;pRdxLT0Pm2l2cTNZkmhWf70RBG/zeJ+zWI22FyfyoXOs4G1agCBunO7YKPjdf77OQYSIrLF3TArO&#10;FGC1fH5aYKVd4h2d6mhEDuFQoYI2xqGSMjQtWQxTNxBn7t95izFDb6T2mHK47eWsKEppsePc0OJA&#10;m5aaQ320CrZ+PP5sTCrr3fnyV+qv5DqTlJq8jOsPEJHG+BDf3d86z5/N3+H2TT5B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49ScIAAADdAAAADwAAAAAAAAAAAAAA&#10;AAChAgAAZHJzL2Rvd25yZXYueG1sUEsFBgAAAAAEAAQA+QAAAJADAAAAAA==&#10;" strokeweight=".4pt"/>
                  <v:line id="Line 1354" o:spid="_x0000_s2283" style="position:absolute;visibility:visible;mso-wrap-style:square" from="3760,2749" to="3858,2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elPcIAAADdAAAADwAAAGRycy9kb3ducmV2LnhtbERPTWsCMRC9F/ofwhS81WylLLI1iggt&#10;pRdxLT0Pm2l2cTNZkmhWf70RBG/zeJ+zWI22FyfyoXOs4G1agCBunO7YKPjdf77OQYSIrLF3TArO&#10;FGC1fH5aYKVd4h2d6mhEDuFQoYI2xqGSMjQtWQxTNxBn7t95izFDb6T2mHK47eWsKEppsePc0OJA&#10;m5aaQ320CrZ+PP5sTCrr3fnyV+qv5DqTlJq8jOsPEJHG+BDf3d86z5/N3+H2TT5B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elPcIAAADdAAAADwAAAAAAAAAAAAAA&#10;AAChAgAAZHJzL2Rvd25yZXYueG1sUEsFBgAAAAAEAAQA+QAAAJADAAAAAA==&#10;" strokeweight=".4pt"/>
                  <v:line id="Line 1355" o:spid="_x0000_s2284" style="position:absolute;flip:y;visibility:visible;mso-wrap-style:square" from="3760,2749" to="3858,2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mFDsMAAADdAAAADwAAAGRycy9kb3ducmV2LnhtbERPTWvCQBC9F/wPywheim7UViS6SqkI&#10;Hjy00YPHITsmwexsyI6a9te7QqG3ebzPWa47V6sbtaHybGA8SkAR595WXBg4HrbDOaggyBZrz2Tg&#10;hwKsV72XJabW3/mbbpkUKoZwSNFAKdKkWoe8JIdh5BviyJ1961AibAttW7zHcFfrSZLMtMOKY0OJ&#10;DX2WlF+yqzOQ6eTLT7f7A4m8nWab8e9OXjfGDPrdxwKUUCf/4j/3zsb5k/k7PL+JJ+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ZhQ7DAAAA3QAAAA8AAAAAAAAAAAAA&#10;AAAAoQIAAGRycy9kb3ducmV2LnhtbFBLBQYAAAAABAAEAPkAAACRAwAAAAA=&#10;" strokeweight=".4pt"/>
                  <v:line id="Line 1356" o:spid="_x0000_s2285" style="position:absolute;flip:y;visibility:visible;mso-wrap-style:square" from="3886,2749" to="3887,2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ecMAAADdAAAADwAAAGRycy9kb3ducmV2LnhtbERPTWvCQBC9F/wPyxR6KbrRSpDUVaQi&#10;eOhBowePQ3aahGZnQ3aqqb/eFQRv83ifM1/2rlFn6kLt2cB4lIAiLrytuTRwPGyGM1BBkC02nsnA&#10;PwVYLgYvc8ysv/CezrmUKoZwyNBAJdJmWoeiIodh5FviyP34zqFE2JXadniJ4a7RkyRJtcOaY0OF&#10;LX1VVPzmf85ArpOd/9h8H0hkekrX4+tW3tfGvL32q09QQr08xQ/31sb5k1kK92/iCX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LG3nDAAAA3QAAAA8AAAAAAAAAAAAA&#10;AAAAoQIAAGRycy9kb3ducmV2LnhtbFBLBQYAAAAABAAEAPkAAACRAwAAAAA=&#10;" strokeweight=".4pt"/>
                  <v:line id="Line 1357" o:spid="_x0000_s2286" style="position:absolute;visibility:visible;mso-wrap-style:square" from="3836,2798" to="3935,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U7SsIAAADdAAAADwAAAGRycy9kb3ducmV2LnhtbERPTWsCMRC9F/ofwhR6q9l6WGVrFBEq&#10;0ktxLT0Pm2l2cTNZkmhWf70pCN7m8T5nsRptL87kQ+dYwfukAEHcON2xUfBz+HybgwgRWWPvmBRc&#10;KMBq+fy0wEq7xHs619GIHMKhQgVtjEMlZWhashgmbiDO3J/zFmOG3kjtMeVw28tpUZTSYse5ocWB&#10;Ni01x/pkFXz78fS1Mams95frb6m3yXUmKfX6Mq4/QEQa40N8d+90nj+dz+D/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U7SsIAAADdAAAADwAAAAAAAAAAAAAA&#10;AAChAgAAZHJzL2Rvd25yZXYueG1sUEsFBgAAAAAEAAQA+QAAAJADAAAAAA==&#10;" strokeweight=".4pt"/>
                  <v:line id="Line 1358" o:spid="_x0000_s2287" style="position:absolute;visibility:visible;mso-wrap-style:square" from="3834,2746" to="3932,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qvOMQAAADdAAAADwAAAGRycy9kb3ducmV2LnhtbESPQWvDMAyF74P+B6PCbqvTHkLJ6pZR&#10;WBm7jGZjZxFrTlgsB9ut0/366TDYTeI9vfdpd5j9qK4U0xDYwHpVgSLugh3YGfh4f37YgkoZ2eIY&#10;mAzcKMFhv7jbYWND4TNd2+yUhHBq0ECf89RonbqePKZVmIhF+wrRY5Y1Om0jFgn3o95UVa09DiwN&#10;PU507Kn7bi/ewFucL69HV+r2fPv5rO2phMEVY+6X89MjqExz/jf/Xb9Ywd9sBVe+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iq84xAAAAN0AAAAPAAAAAAAAAAAA&#10;AAAAAKECAABkcnMvZG93bnJldi54bWxQSwUGAAAAAAQABAD5AAAAkgMAAAAA&#10;" strokeweight=".4pt"/>
                  <v:line id="Line 1359" o:spid="_x0000_s2288" style="position:absolute;flip:y;visibility:visible;mso-wrap-style:square" from="3834,2746" to="3932,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SPC8MAAADdAAAADwAAAGRycy9kb3ducmV2LnhtbERPTWvCQBC9F/oflhF6KXWjLaLRVYoi&#10;ePBQYw8eh+yYBLOzITtq2l/vCoK3ebzPmS06V6sLtaHybGDQT0AR595WXBj43a8/xqCCIFusPZOB&#10;PwqwmL++zDC1/so7umRSqBjCIUUDpUiTah3ykhyGvm+II3f0rUOJsC20bfEaw12th0ky0g4rjg0l&#10;NrQsKT9lZ2cg08mP/1xv9yTydRitBv8beV8Z89brvqeghDp5ih/ujY3zh+MJ3L+JJ+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UjwvDAAAA3QAAAA8AAAAAAAAAAAAA&#10;AAAAoQIAAGRycy9kb3ducmV2LnhtbFBLBQYAAAAABAAEAPkAAACRAwAAAAA=&#10;" strokeweight=".4pt"/>
                  <v:line id="Line 1360" o:spid="_x0000_s2289" style="position:absolute;flip:y;visibility:visible;mso-wrap-style:square" from="3960,2746" to="3961,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ewS8cAAADdAAAADwAAAGRycy9kb3ducmV2LnhtbESPQUvDQBCF7wX/wzKCl2I3rRJs2m0R&#10;S6EHD5p66HHITpNgdjZkxzb6652D4G2G9+a9b9bbMXTmQkNqIzuYzzIwxFX0LdcOPo77+ycwSZA9&#10;dpHJwTcl2G5uJmssfLzyO11KqY2GcCrQQSPSF9amqqGAaRZ7YtXOcQgoug619QNeNTx0dpFluQ3Y&#10;sjY02NNLQ9Vn+RUclDZ7iw/71yOJPJ7y3fznINOdc3e34/MKjNAo/+a/64NX/MVS+fUbHcF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d7BLxwAAAN0AAAAPAAAAAAAA&#10;AAAAAAAAAKECAABkcnMvZG93bnJldi54bWxQSwUGAAAAAAQABAD5AAAAlQMAAAAA&#10;" strokeweight=".4pt"/>
                  <v:line id="Line 1361" o:spid="_x0000_s2290" style="position:absolute;visibility:visible;mso-wrap-style:square" from="3910,2796" to="4009,2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mQeMIAAADdAAAADwAAAGRycy9kb3ducmV2LnhtbERPTWsCMRC9F/ofwhS81awelnZrlCK0&#10;iBdxK56HzTS7dDNZkmhWf70pCN7m8T5nsRptL87kQ+dYwWxagCBunO7YKDj8fL2+gQgRWWPvmBRc&#10;KMBq+fy0wEq7xHs619GIHMKhQgVtjEMlZWhashimbiDO3K/zFmOG3kjtMeVw28t5UZTSYse5ocWB&#10;1i01f/XJKtj58bRdm1TW+8v1WOrv5DqTlJq8jJ8fICKN8SG+uzc6z5+/z+D/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mQeMIAAADdAAAADwAAAAAAAAAAAAAA&#10;AAChAgAAZHJzL2Rvd25yZXYueG1sUEsFBgAAAAAEAAQA+QAAAJADAAAAAA==&#10;" strokeweight=".4pt"/>
                  <v:line id="Line 1362" o:spid="_x0000_s2291" style="position:absolute;visibility:visible;mso-wrap-style:square" from="3910,2746" to="4009,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sOD8IAAADdAAAADwAAAGRycy9kb3ducmV2LnhtbERPTWsCMRC9F/wPYQRvNds9LO1qlCK0&#10;iJfiVjwPm2l26WayJNGs/vqmUOhtHu9z1tvJDuJKPvSOFTwtCxDErdM9GwWnz7fHZxAhImscHJOC&#10;GwXYbmYPa6y1S3ykaxONyCEcalTQxTjWUoa2I4th6UbizH05bzFm6I3UHlMOt4Msi6KSFnvODR2O&#10;tOuo/W4uVsGHny6HnUlVc7zdz5V+T643SanFfHpdgYg0xX/xn3uv8/zypYTfb/IJ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sOD8IAAADdAAAADwAAAAAAAAAAAAAA&#10;AAChAgAAZHJzL2Rvd25yZXYueG1sUEsFBgAAAAAEAAQA+QAAAJADAAAAAA==&#10;" strokeweight=".4pt"/>
                  <v:line id="Line 1363" o:spid="_x0000_s2292" style="position:absolute;flip:y;visibility:visible;mso-wrap-style:square" from="3910,2746" to="4009,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UuPMQAAADdAAAADwAAAGRycy9kb3ducmV2LnhtbERPTWvCQBC9C/6HZQQvUjdqEZtmI6Ui&#10;ePDQRg89DtlpEpqdDdlR0/56t1DobR7vc7Lt4Fp1pT40ng0s5gko4tLbhisD59P+YQMqCLLF1jMZ&#10;+KYA23w8yjC1/sbvdC2kUjGEQ4oGapEu1TqUNTkMc98RR+7T9w4lwr7StsdbDHetXibJWjtsODbU&#10;2NFrTeVXcXEGCp28+dX+eCKRx4/1bvFzkNnOmOlkeHkGJTTIv/jPfbBx/vJpBb/fxBN0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S48xAAAAN0AAAAPAAAAAAAAAAAA&#10;AAAAAKECAABkcnMvZG93bnJldi54bWxQSwUGAAAAAAQABAD5AAAAkgMAAAAA&#10;" strokeweight=".4pt"/>
                  <v:line id="Line 1364" o:spid="_x0000_s2293" style="position:absolute;flip:y;visibility:visible;mso-wrap-style:square" from="4036,2744" to="4037,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y2SMQAAADdAAAADwAAAGRycy9kb3ducmV2LnhtbERPS2vCQBC+F/wPywheSt34QGyajZSK&#10;4KEHGz30OGSnSWh2NmRHTfvr3YLQ23x8z8k2g2vVhfrQeDYwmyagiEtvG64MnI67pzWoIMgWW89k&#10;4IcCbPLRQ4ap9Vf+oEshlYohHFI0UIt0qdahrMlhmPqOOHJfvncoEfaVtj1eY7hr9TxJVtphw7Gh&#10;xo7eaiq/i7MzUOjk4Be79yOJLD9X29nvXh63xkzGw+sLKKFB/sV3997G+fPnJfx9E0/Q+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TLZIxAAAAN0AAAAPAAAAAAAAAAAA&#10;AAAAAKECAABkcnMvZG93bnJldi54bWxQSwUGAAAAAAQABAD5AAAAkgMAAAAA&#10;" strokeweight=".4pt"/>
                  <v:line id="Line 1365" o:spid="_x0000_s2294" style="position:absolute;visibility:visible;mso-wrap-style:square" from="3987,2793" to="4085,2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KWe8IAAADdAAAADwAAAGRycy9kb3ducmV2LnhtbERPTWsCMRC9F/ofwhS81WwFF7s1iggt&#10;xUtxW3oeNtPs4mayJNGs/vpGELzN433Ocj3aXpzIh86xgpdpAYK4cbpjo+Dn+/15ASJEZI29Y1Jw&#10;pgDr1ePDEivtEu/pVEcjcgiHChW0MQ6VlKFpyWKYuoE4c3/OW4wZeiO1x5TDbS9nRVFKix3nhhYH&#10;2rbUHOqjVfDlx+Nua1JZ78+X31J/JNeZpNTkady8gYg0xrv45v7Uef7sdQ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1KWe8IAAADdAAAADwAAAAAAAAAAAAAA&#10;AAChAgAAZHJzL2Rvd25yZXYueG1sUEsFBgAAAAAEAAQA+QAAAJADAAAAAA==&#10;" strokeweight=".4pt"/>
                  <v:line id="Line 1366" o:spid="_x0000_s2295" style="position:absolute;visibility:visible;mso-wrap-style:square" from="3987,2744" to="4085,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AIDMIAAADdAAAADwAAAGRycy9kb3ducmV2LnhtbERPTWsCMRC9F/ofwhS81aweFt0aRYSW&#10;0ou4Ss/DZppdupksSTSrv94Ihd7m8T5ntRltLy7kQ+dYwWxagCBunO7YKDgd318XIEJE1tg7JgVX&#10;CrBZPz+tsNIu8YEudTQih3CoUEEb41BJGZqWLIapG4gz9+O8xZihN1J7TDnc9nJeFKW02HFuaHGg&#10;XUvNb322CvZ+PH/tTCrrw/X2XeqP5DqTlJq8jNs3EJHG+C/+c3/qPH++LOHxTT5B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4AIDMIAAADdAAAADwAAAAAAAAAAAAAA&#10;AAChAgAAZHJzL2Rvd25yZXYueG1sUEsFBgAAAAAEAAQA+QAAAJADAAAAAA==&#10;" strokeweight=".4pt"/>
                  <v:line id="Line 1367" o:spid="_x0000_s2296" style="position:absolute;flip:y;visibility:visible;mso-wrap-style:square" from="3987,2744" to="4085,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4oP8QAAADdAAAADwAAAGRycy9kb3ducmV2LnhtbERPS2vCQBC+F/wPyxR6KbrRio/oKlIR&#10;PHhoowePQ3ZMQrOzITvVtL/eFQq9zcf3nOW6c7W6UhsqzwaGgwQUce5txYWB03HXn4EKgmyx9kwG&#10;fijAetV7WmJq/Y0/6ZpJoWIIhxQNlCJNqnXIS3IYBr4hjtzFtw4lwrbQtsVbDHe1HiXJRDusODaU&#10;2NB7SflX9u0MZDr58G+7w5FExufJdvi7l9etMS/P3WYBSqiTf/Gfe2/j/NF8Co9v4gl6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ig/xAAAAN0AAAAPAAAAAAAAAAAA&#10;AAAAAKECAABkcnMvZG93bnJldi54bWxQSwUGAAAAAAQABAD5AAAAkgMAAAAA&#10;" strokeweight=".4pt"/>
                  <v:line id="Line 1368" o:spid="_x0000_s2297" style="position:absolute;flip:y;visibility:visible;mso-wrap-style:square" from="4113,2744" to="4114,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G8TccAAADdAAAADwAAAGRycy9kb3ducmV2LnhtbESPQUvDQBCF7wX/wzKCl2I3rRJs2m0R&#10;S6EHD5p66HHITpNgdjZkxzb6652D4G2G9+a9b9bbMXTmQkNqIzuYzzIwxFX0LdcOPo77+ycwSZA9&#10;dpHJwTcl2G5uJmssfLzyO11KqY2GcCrQQSPSF9amqqGAaRZ7YtXOcQgoug619QNeNTx0dpFluQ3Y&#10;sjY02NNLQ9Vn+RUclDZ7iw/71yOJPJ7y3fznINOdc3e34/MKjNAo/+a/64NX/MVScfUbHcF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AbxNxwAAAN0AAAAPAAAAAAAA&#10;AAAAAAAAAKECAABkcnMvZG93bnJldi54bWxQSwUGAAAAAAQABAD5AAAAlQMAAAAA&#10;" strokeweight=".4pt"/>
                  <v:line id="Line 1369" o:spid="_x0000_s2298" style="position:absolute;visibility:visible;mso-wrap-style:square" from="4064,2793" to="4162,2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cfsIAAADdAAAADwAAAGRycy9kb3ducmV2LnhtbERPTWsCMRC9F/ofwhR6q9l6WHRrFBEq&#10;0ktxLT0Pm2l2cTNZkmhWf70pCN7m8T5nsRptL87kQ+dYwfukAEHcON2xUfBz+HybgQgRWWPvmBRc&#10;KMBq+fy0wEq7xHs619GIHMKhQgVtjEMlZWhashgmbiDO3J/zFmOG3kjtMeVw28tpUZTSYse5ocWB&#10;Ni01x/pkFXz78fS1Mams95frb6m3yXUmKfX6Mq4/QEQa40N8d+90nj+dz+H/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h+cfsIAAADdAAAADwAAAAAAAAAAAAAA&#10;AAChAgAAZHJzL2Rvd25yZXYueG1sUEsFBgAAAAAEAAQA+QAAAJADAAAAAA==&#10;" strokeweight=".4pt"/>
                  <v:line id="Line 1370" o:spid="_x0000_s2299" style="position:absolute;visibility:visible;mso-wrap-style:square" from="4064,2741" to="4162,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6v+cQAAADdAAAADwAAAGRycy9kb3ducmV2LnhtbESPQUsDMRCF70L/Q5iCN5tVYZFt0yIF&#10;RbxI19LzsBmzi5vJkqTN1l/vHARvM7w3732z2c1+VBeKaQhs4H5VgSLugh3YGTh+vtw9gUoZ2eIY&#10;mAxcKcFuu7jZYGND4QNd2uyUhHBq0ECf89RonbqePKZVmIhF+wrRY5Y1Om0jFgn3o36oqlp7HFga&#10;epxo31P33Z69gY84n9/3rtTt4fpzqu1rCYMrxtwu5+c1qExz/jf/Xb9ZwX+shF++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zq/5xAAAAN0AAAAPAAAAAAAAAAAA&#10;AAAAAKECAABkcnMvZG93bnJldi54bWxQSwUGAAAAAAQABAD5AAAAkgMAAAAA&#10;" strokeweight=".4pt"/>
                  <v:line id="Line 1371" o:spid="_x0000_s2300" style="position:absolute;flip:y;visibility:visible;mso-wrap-style:square" from="4064,2741" to="4162,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PysQAAADdAAAADwAAAGRycy9kb3ducmV2LnhtbERPTWvCQBC9C/0Pywi9SN1NFSmpqxRF&#10;8NBDjR48DtlpEszOhuyoaX99t1DobR7vc5brwbfqRn1sAlvIpgYUcRlcw5WF03H39AIqCrLDNjBZ&#10;+KII69XDaIm5C3c+0K2QSqUQjjlaqEW6XOtY1uQxTkNHnLjP0HuUBPtKux7vKdy3+tmYhfbYcGqo&#10;saNNTeWluHoLhTYfYbZ7P5LI/LzYZt97mWytfRwPb6+ghAb5F/+59y7Nn5kMfr9JJ+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0I/KxAAAAN0AAAAPAAAAAAAAAAAA&#10;AAAAAKECAABkcnMvZG93bnJldi54bWxQSwUGAAAAAAQABAD5AAAAkgMAAAAA&#10;" strokeweight=".4pt"/>
                  <v:line id="Line 1372" o:spid="_x0000_s2301" style="position:absolute;flip:y;visibility:visible;mso-wrap-style:square" from="4187,2741" to="4188,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IRvcQAAADdAAAADwAAAGRycy9kb3ducmV2LnhtbERPS2vCQBC+F/oflil4KbrrAynRVUpF&#10;8NBDjR56HLJjEszOhuyoaX99tyB4m4/vOct17xt1pS7WgS2MRwYUcRFczaWF42E7fAMVBdlhE5gs&#10;/FCE9er5aYmZCzfe0zWXUqUQjhlaqETaTOtYVOQxjkJLnLhT6DxKgl2pXYe3FO4bPTFmrj3WnBoq&#10;bOmjouKcX7yFXJuvMN1+Hkhk9j3fjH938rqxdvDSvy9ACfXyEN/dO5fmT80E/r9JJ+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hG9xAAAAN0AAAAPAAAAAAAAAAAA&#10;AAAAAKECAABkcnMvZG93bnJldi54bWxQSwUGAAAAAAQABAD5AAAAkgMAAAAA&#10;" strokeweight=".4pt"/>
                  <v:line id="Line 1373" o:spid="_x0000_s2302" style="position:absolute;visibility:visible;mso-wrap-style:square" from="4137,2790" to="4236,2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wxjsIAAADdAAAADwAAAGRycy9kb3ducmV2LnhtbERPTWsCMRC9F/ofwhS81awVFtkaRYSW&#10;4kVcpedhM80u3UyWJJq1v74RBG/zeJ+zXI+2FxfyoXOsYDYtQBA3TndsFJyOH68LECEia+wdk4Ir&#10;BVivnp+WWGmX+ECXOhqRQzhUqKCNcaikDE1LFsPUDcSZ+3HeYszQG6k9phxue/lWFKW02HFuaHGg&#10;bUvNb322CvZ+PO+2JpX14fr3XerP5DqTlJq8jJt3EJHG+BDf3V86z58Xc7h9k0+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RwxjsIAAADdAAAADwAAAAAAAAAAAAAA&#10;AAChAgAAZHJzL2Rvd25yZXYueG1sUEsFBgAAAAAEAAQA+QAAAJADAAAAAA==&#10;" strokeweight=".4pt"/>
                  <v:line id="Line 1374" o:spid="_x0000_s2303" style="position:absolute;visibility:visible;mso-wrap-style:square" from="4137,2741" to="4236,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Wp+sIAAADdAAAADwAAAGRycy9kb3ducmV2LnhtbERPTWsCMRC9F/ofwhR6q1ltWcpqFBEs&#10;xUtxLZ6HzZhd3EyWJJrVX98UCr3N433OYjXaXlzJh86xgumkAEHcON2xUfB92L68gwgRWWPvmBTc&#10;KMBq+fiwwEq7xHu61tGIHMKhQgVtjEMlZWhashgmbiDO3Ml5izFDb6T2mHK47eWsKEppsePc0OJA&#10;m5aac32xCr78eNltTCrr/e1+LPVHcp1JSj0/jes5iEhj/Bf/uT91nv9avMH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Wp+sIAAADdAAAADwAAAAAAAAAAAAAA&#10;AAChAgAAZHJzL2Rvd25yZXYueG1sUEsFBgAAAAAEAAQA+QAAAJADAAAAAA==&#10;" strokeweight=".4pt"/>
                  <v:line id="Line 1375" o:spid="_x0000_s2304" style="position:absolute;flip:y;visibility:visible;mso-wrap-style:square" from="4137,2741" to="4236,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uJycQAAADdAAAADwAAAGRycy9kb3ducmV2LnhtbERPTWvCQBC9F/oflil4KbqrtiKpq5SK&#10;4KGHGnvwOGTHJDQ7G7KjRn+9Wyj0No/3OYtV7xt1pi7WgS2MRwYUcRFczaWF7/1mOAcVBdlhE5gs&#10;XCnCavn4sMDMhQvv6JxLqVIIxwwtVCJtpnUsKvIYR6ElTtwxdB4lwa7UrsNLCveNnhgz0x5rTg0V&#10;tvRRUfGTn7yFXJuvMN187knk5TBbj29beV5bO3jq399ACfXyL/5zb12aPzWv8PtNOkE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64nJxAAAAN0AAAAPAAAAAAAAAAAA&#10;AAAAAKECAABkcnMvZG93bnJldi54bWxQSwUGAAAAAAQABAD5AAAAkgMAAAAA&#10;" strokeweight=".4pt"/>
                  <v:line id="Line 1376" o:spid="_x0000_s2305" style="position:absolute;visibility:visible;mso-wrap-style:square" from="5133,1981" to="5202,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1+KsQAAADdAAAADwAAAGRycy9kb3ducmV2LnhtbERPTWvCQBC9F/oflil4q7taCBpdRQRL&#10;8aA19tDjkB2TtNnZNLvG+O9doeBtHu9z5sve1qKj1leONYyGCgRx7kzFhYav4+Z1AsIHZIO1Y9Jw&#10;JQ/LxfPTHFPjLnygLguFiCHsU9RQhtCkUvq8JIt+6BriyJ1cazFE2BbStHiJ4baWY6USabHi2FBi&#10;Q+uS8t/sbDVsdts6e88Oo+7b/OxV8jddTT6N1oOXfjUDEagPD/G/+8PE+W8qgfs38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X4qxAAAAN0AAAAPAAAAAAAAAAAA&#10;AAAAAKECAABkcnMvZG93bnJldi54bWxQSwUGAAAAAAQABAD5AAAAkgMAAAAA&#10;" strokeweight=".15pt"/>
                  <v:line id="Line 1377" o:spid="_x0000_s2306" style="position:absolute;flip:x;visibility:visible;mso-wrap-style:square" from="8094,1981" to="8163,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2XhMMAAADdAAAADwAAAGRycy9kb3ducmV2LnhtbESPQWvDMAyF74X9B6PBbo2zDraR1S1d&#10;R+iuSZu7iNUkNJZD5DbZv68Hg90k3tP7ntbb2fXqRqN0ng08Jyko4trbjhsDp2O+fAclAdli75kM&#10;/JDAdvOwWGNm/cQF3crQqBjCkqGBNoQh01rqlhxK4gfiqJ396DDEdWy0HXGK4a7XqzR91Q47joQW&#10;B9q3VF/Kq4uQz8oWX3y47Cux9ryT3udSGfP0OO8+QAWaw7/57/rbxvov6Rv8fhNH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dl4TDAAAA3QAAAA8AAAAAAAAAAAAA&#10;AAAAoQIAAGRycy9kb3ducmV2LnhtbFBLBQYAAAAABAAEAPkAAACRAwAAAAA=&#10;" strokeweight=".15pt"/>
                  <v:rect id="Rectangle 1378" o:spid="_x0000_s2307" style="position:absolute;left:4857;top:1983;width:2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f8HMUA&#10;AADdAAAADwAAAGRycy9kb3ducmV2LnhtbESPT4vCQAzF74LfYYjgTaersErXURZFkd2Tfw4eQye2&#10;XTuZ0hm1+uk3B8Fbwnt575fZonWVulETSs8GPoYJKOLM25JzA8fDejAFFSKyxcozGXhQgMW825lh&#10;av2dd3Tbx1xJCIcUDRQx1qnWISvIYRj6mli0s28cRlmbXNsG7xLuKj1Kkk/tsGRpKLCmZUHZZX91&#10;Bk6/o/HFb3Qenmt/Xv1M/h7Z6WlMv9d+f4GK1Ma3+XW9tYI/TgRXvpER9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wcxQAAAN0AAAAPAAAAAAAAAAAAAAAAAJgCAABkcnMv&#10;ZG93bnJldi54bWxQSwUGAAAAAAQABAD1AAAAigMAAAAA&#10;" fillcolor="black" strokeweight="0"/>
                  <v:shape id="Freeform 1379" o:spid="_x0000_s2308" style="position:absolute;left:4890;top:1942;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pK8QA&#10;AADdAAAADwAAAGRycy9kb3ducmV2LnhtbERPTWsCMRC9F/wPYQrearYKUlejiKL0UKS1HjyOm3F3&#10;MZksSVa3/fWmUPA2j/c5s0VnjbiSD7VjBa+DDARx4XTNpYLD9+blDUSIyBqNY1LwQwEW897TDHPt&#10;bvxF130sRQrhkKOCKsYmlzIUFVkMA9cQJ+7svMWYoC+l9nhL4dbIYZaNpcWaU0OFDa0qKi771io4&#10;HdtfczSfY2+3blJ/bHfDdWiV6j93yymISF18iP/d7zrNH2UT+PsmnS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EKSvEAAAA3QAAAA8AAAAAAAAAAAAAAAAAmAIAAGRycy9k&#10;b3ducmV2LnhtbFBLBQYAAAAABAAEAPUAAACJAwAAAAA=&#10;" path="m,36l,25,3,17,5,11,5,8,11,6,16,,27,r3,3l35,6r3,2l41,14r,5l44,28r,19l41,55r-3,5l30,69r-14,l5,63,,47,,36xm8,36r,8l11,52r3,6l16,60r11,l30,58r3,-6l35,44r,-19l30,14,25,8r-3,l16,11r-2,3l8,25r,11xe" fillcolor="black" strokeweight="0">
                    <v:path arrowok="t" o:connecttype="custom" o:connectlocs="0,36;0,25;3,17;5,11;5,8;11,6;16,0;27,0;30,3;35,6;38,8;41,14;41,19;44,28;44,47;41,55;38,60;30,69;16,69;5,63;0,47;0,36;8,36;8,44;11,52;14,58;16,60;27,60;30,58;33,52;35,44;35,25;30,14;25,8;22,8;16,11;14,14;8,25;8,36" o:connectangles="0,0,0,0,0,0,0,0,0,0,0,0,0,0,0,0,0,0,0,0,0,0,0,0,0,0,0,0,0,0,0,0,0,0,0,0,0,0,0"/>
                    <o:lock v:ext="edit" verticies="t"/>
                  </v:shape>
                  <v:rect id="Rectangle 1380" o:spid="_x0000_s2309" style="position:absolute;left:4947;top:2002;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mx8cA&#10;AADdAAAADwAAAGRycy9kb3ducmV2LnhtbESPQWvCQBCF7wX/wzKCt7pRoS3RNZQWRdpTrQePQ3ZM&#10;0mRnQ3ZNor++cyj0NsN78943m2x0jeqpC5VnA4t5Aoo497biwsDpe/f4AipEZIuNZzJwowDZdvKw&#10;wdT6gb+oP8ZCSQiHFA2UMbap1iEvyWGY+5ZYtIvvHEZZu0LbDgcJd41eJsmTdlixNJTY0ltJeX28&#10;OgPnz+Wq9ntdhPvOX94/nn9u+fluzGw6vq5BRRrjv/nv+mAFf7UQfvlGRt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YZsfHAAAA3QAAAA8AAAAAAAAAAAAAAAAAmAIAAGRy&#10;cy9kb3ducmV2LnhtbFBLBQYAAAAABAAEAPUAAACMAwAAAAA=&#10;" fillcolor="black" strokeweight="0"/>
                  <v:shape id="Freeform 1381" o:spid="_x0000_s2310" style="position:absolute;left:4969;top:1942;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uz8MQA&#10;AADdAAAADwAAAGRycy9kb3ducmV2LnhtbERPTWsCMRC9F/ofwhR60+wqSN0apShKD0Wq9uBxupnu&#10;Lk0mS5LVrb/eCEJv83ifM1v01ogT+dA4VpAPMxDEpdMNVwq+DuvBC4gQkTUax6TgjwIs5o8PMyy0&#10;O/OOTvtYiRTCoUAFdYxtIWUoa7IYhq4lTtyP8xZjgr6S2uM5hVsjR1k2kRYbTg01trSsqfzdd1bB&#10;97G7mKP5nHi7cdPmY7MdrUKn1PNT//YKIlIf/8V397tO88d5Drdv0gl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rs/DEAAAA3QAAAA8AAAAAAAAAAAAAAAAAmAIAAGRycy9k&#10;b3ducmV2LnhtbFBLBQYAAAAABAAEAPUAAACJAwAAAAA=&#10;" path="m,36l,25,3,17r,-6l8,6,14,3,22,r6,l30,3r6,3l39,8r2,6l41,19r3,9l44,47r-3,8l39,60r-6,6l28,69r-11,l6,63,,47,,36xm8,36r,16l11,58r6,2l28,60r2,-2l33,52r,-8l36,36r,-11l30,14,28,11,19,8r-2,3l11,14,8,19r,17xe" fillcolor="black" strokeweight="0">
                    <v:path arrowok="t" o:connecttype="custom" o:connectlocs="0,36;0,25;3,17;3,11;8,6;14,3;22,0;28,0;30,3;36,6;39,8;41,14;41,19;44,28;44,47;41,55;39,60;33,66;28,69;17,69;6,63;0,47;0,36;8,36;8,52;11,58;17,60;28,60;30,58;33,52;33,44;36,36;36,25;30,14;28,11;19,8;17,11;11,14;8,19;8,36" o:connectangles="0,0,0,0,0,0,0,0,0,0,0,0,0,0,0,0,0,0,0,0,0,0,0,0,0,0,0,0,0,0,0,0,0,0,0,0,0,0,0,0"/>
                    <o:lock v:ext="edit" verticies="t"/>
                  </v:shape>
                  <v:shape id="Freeform 1382" o:spid="_x0000_s2311" style="position:absolute;left:5021;top:1942;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EL8EA&#10;AADdAAAADwAAAGRycy9kb3ducmV2LnhtbERPS4vCMBC+C/sfwizsTVO7rEg1iiwseFJ84HloxqZu&#10;MylNtqn/3ggL3ubje85yPdhG9NT52rGC6SQDQVw6XXOl4Hz6Gc9B+ICssXFMCu7kYb16Gy2x0C7y&#10;gfpjqEQKYV+gAhNCW0jpS0MW/cS1xIm7us5iSLCrpO4wpnDbyDzLZtJizanBYEvfhsrf459V0GYz&#10;d0MTy/Pu0u8PeR3paxOV+ngfNgsQgYbwEv+7tzrN/5z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PRC/BAAAA3QAAAA8AAAAAAAAAAAAAAAAAmAIAAGRycy9kb3du&#10;cmV2LnhtbFBLBQYAAAAABAAEAPUAAACGAwAAAAA=&#10;" path="m,52l8,49r,6l14,58r3,2l28,60r2,-2l36,47,33,44,30,39,28,36r-11,l17,28r11,l30,22r,-8l25,8r-8,l11,14,8,19,,19,,14,3,8,6,6,14,3,19,r6,l30,3r3,3l39,8r,17l36,30r-6,l36,33r3,6l44,44r,3l41,55r-5,8l33,66r-5,3l17,69,11,66r-5,l,58,,52xe" fillcolor="black" strokeweight="0">
                    <v:path arrowok="t" o:connecttype="custom" o:connectlocs="0,52;8,49;8,55;14,58;17,60;28,60;30,58;36,47;33,44;30,39;28,36;17,36;17,28;28,28;30,22;30,14;25,8;17,8;11,14;8,19;0,19;0,14;3,8;6,6;14,3;19,0;25,0;30,3;33,6;39,8;39,25;36,30;30,30;36,33;39,39;44,44;44,47;41,55;36,63;33,66;28,69;17,69;11,66;6,66;0,58;0,52" o:connectangles="0,0,0,0,0,0,0,0,0,0,0,0,0,0,0,0,0,0,0,0,0,0,0,0,0,0,0,0,0,0,0,0,0,0,0,0,0,0,0,0,0,0,0,0,0,0"/>
                  </v:shape>
                  <v:line id="Line 1383" o:spid="_x0000_s2312" style="position:absolute;visibility:visible;mso-wrap-style:square" from="5133,1773" to="5202,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Lb8QAAADdAAAADwAAAGRycy9kb3ducmV2LnhtbERPTWvCQBC9C/6HZQRvukkFsdE1BEER&#10;D7amPXgcstMkNTubZteY/vtuodDbPN7nbNLBNKKnztWWFcTzCARxYXXNpYL3t/1sBcJ5ZI2NZVLw&#10;TQ7S7Xi0wUTbB1+oz30pQgi7BBVU3reJlK6oyKCb25Y4cB+2M+gD7EqpO3yEcNPIpyhaSoM1h4YK&#10;W9pVVNzyu1GwP5+a/JBf4v6qP1+i5ddztnrVSk0nQ7YG4Wnw/+I/91GH+Yt4Ab/fhBP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00tvxAAAAN0AAAAPAAAAAAAAAAAA&#10;AAAAAKECAABkcnMvZG93bnJldi54bWxQSwUGAAAAAAQABAD5AAAAkgMAAAAA&#10;" strokeweight=".15pt"/>
                  <v:line id="Line 1384" o:spid="_x0000_s2313" style="position:absolute;flip:x;visibility:visible;mso-wrap-style:square" from="8094,1773" to="8163,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afLsEAAADdAAAADwAAAGRycy9kb3ducmV2LnhtbESPS4vCQBCE7wv+h6EFb+vEVUSio/hA&#10;3KuP3JtMmwQzPSE9q/HfOwuCt26qur7qxapztbpTK5VnA6NhAoo497biwsDlvP+egZKAbLH2TAae&#10;JLBa9r4WmFr/4CPdT6FQMYQlRQNlCE2qteQlOZShb4ijdvWtwxDXttC2xUcMd7X+SZKpdlhxJJTY&#10;0Lak/Hb6cxGyyexxx4fbNhNrr2up/V4yYwb9bj0HFagLH/P7+tfG+uPRBP6/iSPo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Vp8uwQAAAN0AAAAPAAAAAAAAAAAAAAAA&#10;AKECAABkcnMvZG93bnJldi54bWxQSwUGAAAAAAQABAD5AAAAjwMAAAAA&#10;" strokeweight=".15pt"/>
                  <v:rect id="Rectangle 1385" o:spid="_x0000_s2314" style="position:absolute;left:4805;top:1775;width:2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X8QA&#10;AADdAAAADwAAAGRycy9kb3ducmV2LnhtbERPTWvCQBC9C/6HZQremo2KVaKrSIsi7cm0B4/D7pik&#10;ZmdDdtXor3cLBW/zeJ+zWHW2FhdqfeVYwTBJQRBrZyouFPx8b15nIHxANlg7JgU38rBa9nsLzIy7&#10;8p4ueShEDGGfoYIyhCaT0uuSLPrENcSRO7rWYoiwLaRp8RrDbS1HafomLVYcG0ps6L0kfcrPVsHh&#10;azQ+ua0s/H3jjh+f09+bPtyVGrx06zmIQF14iv/dOxPnj4cT+Psmn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vxV/EAAAA3QAAAA8AAAAAAAAAAAAAAAAAmAIAAGRycy9k&#10;b3ducmV2LnhtbFBLBQYAAAAABAAEAPUAAACJAwAAAAA=&#10;" fillcolor="black" strokeweight="0"/>
                  <v:shape id="Freeform 1386" o:spid="_x0000_s2315" style="position:absolute;left:4838;top:1734;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rhMQA&#10;AADdAAAADwAAAGRycy9kb3ducmV2LnhtbERPTWsCMRC9F/ofwhR606wWlnY1SlEqPRSp1oPHcTPu&#10;Lk0mS5LVrb/eCEJv83ifM5331ogT+dA4VjAaZiCIS6cbrhTsfj4GryBCRNZoHJOCPwownz0+TLHQ&#10;7swbOm1jJVIIhwIV1DG2hZShrMliGLqWOHFH5y3GBH0ltcdzCrdGjrMslxYbTg01trSoqfzddlbB&#10;Yd9dzN58596u3FvztVqPl6FT6vmpf5+AiNTHf/Hd/anT/JdRDrdv0gl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CK4TEAAAA3QAAAA8AAAAAAAAAAAAAAAAAmAIAAGRycy9k&#10;b3ducmV2LnhtbFBLBQYAAAAABAAEAPUAAACJAwAAAAA=&#10;" path="m,36l,25,3,17,5,11,5,9,11,6,16,,27,r3,3l35,6r3,3l41,14r,5l44,28r,19l41,55r-3,6l30,69r-14,l5,63,,47,,36xm8,36r,8l11,52r3,6l16,61r11,l30,58r3,-6l35,44r,-19l30,14,25,9r-3,l16,11r-2,3l8,25r,11xe" fillcolor="black" strokeweight="0">
                    <v:path arrowok="t" o:connecttype="custom" o:connectlocs="0,36;0,25;3,17;5,11;5,9;11,6;16,0;27,0;30,3;35,6;38,9;41,14;41,19;44,28;44,47;41,55;38,61;30,69;16,69;5,63;0,47;0,36;8,36;8,44;11,52;14,58;16,61;27,61;30,58;33,52;35,44;35,25;30,14;25,9;22,9;16,11;14,14;8,25;8,36" o:connectangles="0,0,0,0,0,0,0,0,0,0,0,0,0,0,0,0,0,0,0,0,0,0,0,0,0,0,0,0,0,0,0,0,0,0,0,0,0,0,0"/>
                    <o:lock v:ext="edit" verticies="t"/>
                  </v:shape>
                  <v:rect id="Rectangle 1387" o:spid="_x0000_s2316" style="position:absolute;left:4895;top:1795;width: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s8MA&#10;AADdAAAADwAAAGRycy9kb3ducmV2LnhtbERPTWvCQBC9F/wPywjemo0KVWJWEYsieqr14HHIjkk0&#10;Oxuy2yT667tCobd5vM9JV72pREuNKy0rGEcxCOLM6pJzBefv7fschPPIGivLpOBBDlbLwVuKibYd&#10;f1F78rkIIewSVFB4XydSuqwggy6yNXHgrrYx6ANscqkb7EK4qeQkjj+kwZJDQ4E1bQrK7qcfo+By&#10;nEzvdidz99za6+dhdntkl6dSo2G/XoDw1Pt/8Z97r8P86XgGr2/C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H+s8MAAADdAAAADwAAAAAAAAAAAAAAAACYAgAAZHJzL2Rv&#10;d25yZXYueG1sUEsFBgAAAAAEAAQA9QAAAIgDAAAAAA==&#10;" fillcolor="black" strokeweight="0"/>
                  <v:shape id="Freeform 1388" o:spid="_x0000_s2317" style="position:absolute;left:4917;top:1734;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abccA&#10;AADdAAAADwAAAGRycy9kb3ducmV2LnhtbESPQU8CMRCF7yb+h2ZMuEkXSIiuFGIkEA6GKHrgOG7H&#10;3Y3tdNN2YfHXMwcTbzN5b977ZrEavFMniqkNbGAyLkARV8G2XBv4/NjcP4BKGdmiC0wGLpRgtby9&#10;WWBpw5nf6XTItZIQTiUaaHLuSq1T1ZDHNA4dsWjfIXrMssZa24hnCfdOT4tirj22LA0NdvTSUPVz&#10;6L2Br2P/647ubR79Njy2r9v9dJ16Y0Z3w/MTqExD/jf/Xe+s4M8mgivfyAh6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RGm3HAAAA3QAAAA8AAAAAAAAAAAAAAAAAmAIAAGRy&#10;cy9kb3ducmV2LnhtbFBLBQYAAAAABAAEAPUAAACMAwAAAAA=&#10;" path="m,36l,25,3,17r,-6l8,6,14,3,22,r6,l30,3r6,3l39,9r2,5l41,19r3,9l44,47r-3,8l39,61r-6,5l28,69r-11,l6,63,,47,,36xm8,36r,16l11,58r6,3l28,61r2,-3l33,52r,-8l36,36r,-11l30,14,28,11,22,9r-5,l11,14,8,19r,17xe" fillcolor="black" strokeweight="0">
                    <v:path arrowok="t" o:connecttype="custom" o:connectlocs="0,36;0,25;3,17;3,11;8,6;14,3;22,0;28,0;30,3;36,6;39,9;41,14;41,19;44,28;44,47;41,55;39,61;33,66;28,69;17,69;6,63;0,47;0,36;8,36;8,52;11,58;17,61;28,61;30,58;33,52;33,44;36,36;36,25;30,14;28,11;22,9;17,9;11,14;8,19;8,36" o:connectangles="0,0,0,0,0,0,0,0,0,0,0,0,0,0,0,0,0,0,0,0,0,0,0,0,0,0,0,0,0,0,0,0,0,0,0,0,0,0,0,0"/>
                    <o:lock v:ext="edit" verticies="t"/>
                  </v:shape>
                  <v:shape id="Freeform 1389" o:spid="_x0000_s2318" style="position:absolute;left:4967;top:1734;width:43;height:69;visibility:visible;mso-wrap-style:square;v-text-anchor:top" coordsize="4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O9sYA&#10;AADdAAAADwAAAGRycy9kb3ducmV2LnhtbERPzU4CMRC+m/AOzZB4MdBFDMGVQtQE9EAILDzAZDt2&#10;N7bTdVuW1ae3Jibc5sv3O4tV76zoqA21ZwWTcQaCuPS6ZqPgdFyP5iBCRNZoPZOCbwqwWg5uFphr&#10;f+EDdUU0IoVwyFFBFWOTSxnKihyGsW+IE/fhW4cxwdZI3eIlhTsr77NsJh3WnBoqbOi1ovKzODsF&#10;1hb6+LPpzP70NdueX8zd28Nmp9TtsH9+AhGpj1fxv/tdp/nTySP8fZNO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VO9sYAAADdAAAADwAAAAAAAAAAAAAAAACYAgAAZHJz&#10;L2Rvd25yZXYueG1sUEsFBgAAAAAEAAQA9QAAAIsDAAAAAA==&#10;" path="m43,61r,8l,69,,66,2,63r,-5l5,52r5,-2l16,44r8,-5l27,33r3,-3l35,19r,-5l32,11,27,9r-8,l13,11r-3,6l10,19r-8,l2,14,5,9,8,6,24,r6,l35,3r8,8l43,22r-2,6l41,33r-9,8l24,47,13,58r,3l43,61xe" fillcolor="black" strokeweight="0">
                    <v:path arrowok="t" o:connecttype="custom" o:connectlocs="43,61;43,69;0,69;0,66;2,63;2,58;5,52;10,50;16,44;24,39;27,33;30,30;35,19;35,14;32,11;27,9;19,9;13,11;10,17;10,19;2,19;2,14;5,9;8,6;24,0;30,0;35,3;43,11;43,22;41,28;41,33;32,41;24,47;13,58;13,61;43,61" o:connectangles="0,0,0,0,0,0,0,0,0,0,0,0,0,0,0,0,0,0,0,0,0,0,0,0,0,0,0,0,0,0,0,0,0,0,0,0"/>
                  </v:shape>
                  <v:shape id="Freeform 1390" o:spid="_x0000_s2319" style="position:absolute;left:5021;top:1737;width:44;height:66;visibility:visible;mso-wrap-style:square;v-text-anchor:top" coordsize="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yE7sYA&#10;AADdAAAADwAAAGRycy9kb3ducmV2LnhtbESPT2vCQBDF74V+h2UK3uqmCkVSV7EFqTlGxba3ITvN&#10;n2ZnQ3aN6bd3DoK3Gd6b936zXI+uVQP1ofZs4GWagCIuvK25NHA8bJ8XoEJEtth6JgP/FGC9enxY&#10;Ymr9hXMa9rFUEsIhRQNVjF2qdSgqchimviMW7df3DqOsfaltjxcJd62eJcmrdlizNFTY0UdFxd/+&#10;7AyU7vCeN/R91l82O213nG0+mx9jJk/j5g1UpDHezbfrnRX8+Uz45RsZQa+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yE7sYAAADdAAAADwAAAAAAAAAAAAAAAACYAgAAZHJz&#10;L2Rvd25yZXYueG1sUEsFBgAAAAAEAAQA9QAAAIsDAAAAAA==&#10;" path="m,49l8,47r,5l11,55r6,3l28,58r2,-3l36,44,30,33,28,30r-3,l22,27r-5,3l14,30,8,36,,33,8,,39,r,8l14,8,11,25,22,19r8,3l39,27r2,3l44,36r,13l41,55r-8,8l28,66r-11,l11,63r-5,l,55,,49xe" fillcolor="black" strokeweight="0">
                    <v:path arrowok="t" o:connecttype="custom" o:connectlocs="0,49;8,47;8,52;11,55;17,58;28,58;30,55;36,44;30,33;28,30;25,30;22,27;17,30;14,30;8,36;0,33;8,0;39,0;39,8;14,8;11,25;22,19;30,22;39,27;41,30;44,36;44,49;41,55;33,63;28,66;17,66;11,63;6,63;0,55;0,49" o:connectangles="0,0,0,0,0,0,0,0,0,0,0,0,0,0,0,0,0,0,0,0,0,0,0,0,0,0,0,0,0,0,0,0,0,0,0"/>
                  </v:shape>
                  <v:line id="Line 1391" o:spid="_x0000_s2320" style="position:absolute;visibility:visible;mso-wrap-style:square" from="5133,1562" to="5202,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G6PsQAAADdAAAADwAAAGRycy9kb3ducmV2LnhtbERPTWvCQBC9C/6HZQRvuomC2OgagmCR&#10;Htqa9uBxyE6T1Oxsml1j/PduodDbPN7nbNPBNKKnztWWFcTzCARxYXXNpYLPj8NsDcJ5ZI2NZVJw&#10;JwfpbjzaYqLtjU/U574UIYRdggoq79tESldUZNDNbUscuC/bGfQBdqXUHd5CuGnkIopW0mDNoaHC&#10;lvYVFZf8ahQcXl+a/Dk/xf1Zf79Fq5+nbP2ulZpOhmwDwtPg/8V/7qMO85eLGH6/CSfI3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bo+xAAAAN0AAAAPAAAAAAAAAAAA&#10;AAAAAKECAABkcnMvZG93bnJldi54bWxQSwUGAAAAAAQABAD5AAAAkgMAAAAA&#10;" strokeweight=".15pt"/>
                  <v:line id="Line 1392" o:spid="_x0000_s2321" style="position:absolute;flip:x;visibility:visible;mso-wrap-style:square" from="8094,1562" to="8163,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9ofMIAAADdAAAADwAAAGRycy9kb3ducmV2LnhtbESPQWvDMAyF74P+B6NCb6uzFMbI6oYs&#10;pazXdstdxGoSGsshctPs39eDwW4S7+l9T9t8dr2aaJTOs4GXdQKKuPa248bA99fh+Q2UBGSLvWcy&#10;8EMC+W7xtMXM+jufaDqHRsUQlgwNtCEMmdZSt+RQ1n4gjtrFjw5DXMdG2xHvMdz1Ok2SV+2w40ho&#10;caCypfp6vrkI+ajsac+f17ISay+F9P4glTGr5Vy8gwo0h3/z3/XRxvqbNIXfb+IIev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9ofMIAAADdAAAADwAAAAAAAAAAAAAA&#10;AAChAgAAZHJzL2Rvd25yZXYueG1sUEsFBgAAAAAEAAQA+QAAAJADAAAAAA==&#10;" strokeweight=".15pt"/>
                  <v:rect id="Rectangle 1393" o:spid="_x0000_s2322" style="position:absolute;left:4857;top:1565;width:2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YyDcIA&#10;AADdAAAADwAAAGRycy9kb3ducmV2LnhtbERPS4vCMBC+L/gfwgje1tQWVKpRRHERPfk4eByasa02&#10;k9JktfrrzcKCt/n4njOdt6YSd2pcaVnBoB+BIM6sLjlXcDquv8cgnEfWWFkmBU9yMJ91vqaYavvg&#10;Pd0PPhchhF2KCgrv61RKlxVk0PVtTRy4i20M+gCbXOoGHyHcVDKOoqE0WHJoKLCmZUHZ7fBrFJx3&#10;cXKzPzJ3r7W9rLaj6zM7v5TqddvFBISn1n/E/+6NDvOTOIG/b8IJ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jINwgAAAN0AAAAPAAAAAAAAAAAAAAAAAJgCAABkcnMvZG93&#10;bnJldi54bWxQSwUGAAAAAAQABAD1AAAAhwMAAAAA&#10;" fillcolor="black" strokeweight="0"/>
                  <v:shape id="Freeform 1394" o:spid="_x0000_s2323" style="position:absolute;left:4890;top:1524;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SQMMA&#10;AADdAAAADwAAAGRycy9kb3ducmV2LnhtbERPzYrCMBC+L/gOYQQvoqlVVLpGEVFZ9FB09wFmm7Et&#10;NpPSRK1vvxGEvc3H9zuLVWsqcafGlZYVjIYRCOLM6pJzBT/fu8EchPPIGivLpOBJDlbLzscCE20f&#10;fKL72ecihLBLUEHhfZ1I6bKCDLqhrYkDd7GNQR9gk0vd4COEm0rGUTSVBksODQXWtCkou55vRkF/&#10;e5zFVXr5nbhbei3nGY4Pe1Sq123XnyA8tf5f/HZ/6TB/HE/g9U0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lSQMMAAADdAAAADwAAAAAAAAAAAAAAAACYAgAAZHJzL2Rv&#10;d25yZXYueG1sUEsFBgAAAAAEAAQA9QAAAIgDAAAAAA==&#10;" path="m,35l,24,3,16,5,11,5,8,11,5,16,,27,r3,2l35,5r3,3l41,13r,6l44,27r,19l41,54r-3,6l30,68r-14,l5,63,,46,,35xm8,35r,8l11,52r3,5l16,60r11,l30,57r3,-5l35,43r,-19l30,13,25,8r-3,l16,11r-2,2l8,24r,11xe" fillcolor="black" strokeweight="0">
                    <v:path arrowok="t" o:connecttype="custom" o:connectlocs="0,35;0,24;3,16;5,11;5,8;11,5;16,0;27,0;30,2;35,5;38,8;41,13;41,19;44,27;44,46;41,54;38,60;30,68;16,68;5,63;0,46;0,35;8,35;8,43;11,52;14,57;16,60;27,60;30,57;33,52;35,43;35,24;30,13;25,8;22,8;16,11;14,13;8,24;8,35" o:connectangles="0,0,0,0,0,0,0,0,0,0,0,0,0,0,0,0,0,0,0,0,0,0,0,0,0,0,0,0,0,0,0,0,0,0,0,0,0,0,0"/>
                    <o:lock v:ext="edit" verticies="t"/>
                  </v:shape>
                  <v:rect id="Rectangle 1395" o:spid="_x0000_s2324" style="position:absolute;left:4947;top:1584;width: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MP4sMA&#10;AADdAAAADwAAAGRycy9kb3ducmV2LnhtbERPS4vCMBC+C/6HMAve1nQrPugaRRSXRU9WDx6HZmy7&#10;NpPSRK3+eiMseJuP7znTeWsqcaXGlZYVfPUjEMSZ1SXnCg779ecEhPPIGivLpOBODuazbmeKibY3&#10;3tE19bkIIewSVFB4XydSuqwgg65va+LAnWxj0AfY5FI3eAvhppJxFI2kwZJDQ4E1LQvKzunFKDhu&#10;48HZ/sjcPdb2tNqM/+7Z8aFU76NdfIPw1Pq3+N/9q8P8QTyE1zfhB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MP4sMAAADdAAAADwAAAAAAAAAAAAAAAACYAgAAZHJzL2Rv&#10;d25yZXYueG1sUEsFBgAAAAAEAAQA9QAAAIgDAAAAAA==&#10;" fillcolor="black" strokeweight="0"/>
                  <v:shape id="Freeform 1396" o:spid="_x0000_s2325" style="position:absolute;left:4969;top:1524;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prMMA&#10;AADdAAAADwAAAGRycy9kb3ducmV2LnhtbERPzYrCMBC+L/gOYQQvi6ZWUekaRURl0UPR3QeYbca2&#10;2ExKE7W+/UYQvM3H9zvzZWsqcaPGlZYVDAcRCOLM6pJzBb8/2/4MhPPIGivLpOBBDpaLzsccE23v&#10;fKTbyecihLBLUEHhfZ1I6bKCDLqBrYkDd7aNQR9gk0vd4D2Em0rGUTSRBksODQXWtC4ou5yuRsHn&#10;5jCNq/T8N3bX9FLOMhztd6hUr9uuvkB4av1b/HJ/6zB/FE/g+U04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dprMMAAADdAAAADwAAAAAAAAAAAAAAAACYAgAAZHJzL2Rv&#10;d25yZXYueG1sUEsFBgAAAAAEAAQA9QAAAIgDAAAAAA==&#10;" path="m,35l,24,3,16r,-5l8,5,14,2,22,r6,l30,2r6,3l39,8r2,5l41,19r3,8l44,46r-3,8l39,60r-6,5l28,68r-11,l6,63,,46,,35xm8,35r,17l11,57r6,3l28,60r2,-3l33,52r,-9l36,35r,-11l30,13,28,11,19,8r-2,3l11,13,8,19r,16xe" fillcolor="black" strokeweight="0">
                    <v:path arrowok="t" o:connecttype="custom" o:connectlocs="0,35;0,24;3,16;3,11;8,5;14,2;22,0;28,0;30,2;36,5;39,8;41,13;41,19;44,27;44,46;41,54;39,60;33,65;28,68;17,68;6,63;0,46;0,35;8,35;8,52;11,57;17,60;28,60;30,57;33,52;33,43;36,35;36,24;30,13;28,11;19,8;17,11;11,13;8,19;8,35" o:connectangles="0,0,0,0,0,0,0,0,0,0,0,0,0,0,0,0,0,0,0,0,0,0,0,0,0,0,0,0,0,0,0,0,0,0,0,0,0,0,0,0"/>
                    <o:lock v:ext="edit" verticies="t"/>
                  </v:shape>
                  <v:shape id="Freeform 1397" o:spid="_x0000_s2326" style="position:absolute;left:5018;top:1524;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lOusUA&#10;AADdAAAADwAAAGRycy9kb3ducmV2LnhtbERPS2vCQBC+F/oflhF6Ed1oQUvqJtRSoR59FOxtyI5J&#10;NDsbdrcm+uu7BaG3+fies8h704gLOV9bVjAZJyCIC6trLhXsd6vRCwgfkDU2lknBlTzk2ePDAlNt&#10;O97QZRtKEUPYp6igCqFNpfRFRQb92LbEkTtaZzBE6EqpHXYx3DRymiQzabDm2FBhS+8VFeftj1GQ&#10;DG9d9/3hJl+nFcvZwS5vy3Wv1NOgf3sFEagP/+K7+1PH+c/TOfx9E0+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U66xQAAAN0AAAAPAAAAAAAAAAAAAAAAAJgCAABkcnMv&#10;ZG93bnJldi54bWxQSwUGAAAAAAQABAD1AAAAigMAAAAA&#10;" path="m44,60r,8l,68,,65,3,63r,-6l6,52r5,-3l17,43r8,-5l28,33r3,-3l36,19r,-6l33,11,28,8r-8,l14,11r-3,5l11,19r-8,l3,13,6,8,9,5,25,r6,l36,2r8,9l44,22r-2,5l42,33r-9,8l25,46,14,57r,3l44,60xe" fillcolor="black" strokeweight="0">
                    <v:path arrowok="t" o:connecttype="custom" o:connectlocs="44,60;44,68;0,68;0,65;3,63;3,57;6,52;11,49;17,43;25,38;28,33;31,30;36,19;36,13;33,11;28,8;20,8;14,11;11,16;11,19;3,19;3,13;6,8;9,5;25,0;31,0;36,2;44,11;44,22;42,27;42,33;33,41;25,46;14,57;14,60;44,60" o:connectangles="0,0,0,0,0,0,0,0,0,0,0,0,0,0,0,0,0,0,0,0,0,0,0,0,0,0,0,0,0,0,0,0,0,0,0,0"/>
                  </v:shape>
                  <v:line id="Line 1398" o:spid="_x0000_s2327" style="position:absolute;visibility:visible;mso-wrap-style:square" from="5133,1354" to="5202,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To8cAAADdAAAADwAAAGRycy9kb3ducmV2LnhtbESPQWvCQBCF70L/wzIFb7pRQTS6igiW&#10;0kNbowePQ3ZM0mZnY3Yb03/fORS8zfDevPfNetu7WnXUhsqzgck4AUWce1txYeB8OowWoEJEtlh7&#10;JgO/FGC7eRqsMbX+zkfqslgoCeGQooEyxibVOuQlOQxj3xCLdvWtwyhrW2jb4l3CXa2nSTLXDiuW&#10;hhIb2peUf2c/zsDh/a3OXrLjpLvYr49kflvuFp/WmOFzv1uBitTHh/n/+tUK/mwquPKNjKA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GxOjxwAAAN0AAAAPAAAAAAAA&#10;AAAAAAAAAKECAABkcnMvZG93bnJldi54bWxQSwUGAAAAAAQABAD5AAAAlQMAAAAA&#10;" strokeweight=".15pt"/>
                  <v:line id="Line 1399" o:spid="_x0000_s2328" style="position:absolute;flip:x;visibility:visible;mso-wrap-style:square" from="8094,1354" to="8163,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v6DcEAAADdAAAADwAAAGRycy9kb3ducmV2LnhtbESPQYvCQAyF74L/YYjgzU7XBXG7juK6&#10;iF7V7T10YlvsZEozq/XfO4LgLeG9vO9lsepdo67USe3ZwEeSgiIuvK25NPB32k7moCQgW2w8k4E7&#10;CayWw8ECM+tvfKDrMZQqhrBkaKAKoc20lqIih5L4ljhqZ985DHHtSm07vMVw1+hpms60w5ojocKW&#10;NhUVl+O/i5Cf3B5+eXfZ5GLteS2N30puzHjUr79BBerD2/y63ttY/3P6Bc9v4gh6+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O/oNwQAAAN0AAAAPAAAAAAAAAAAAAAAA&#10;AKECAABkcnMvZG93bnJldi54bWxQSwUGAAAAAAQABAD5AAAAjwMAAAAA&#10;" strokeweight=".15pt"/>
                  <v:rect id="Rectangle 1400" o:spid="_x0000_s2329" style="position:absolute;left:4805;top:1357;width:2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06p8UA&#10;AADdAAAADwAAAGRycy9kb3ducmV2LnhtbESPQWvCQBCF7wX/wzKCt7rRgJXoKqJYxJ6qHjwO2TGJ&#10;ZmdDdqvRX985FHqb4b1575v5snO1ulMbKs8GRsMEFHHubcWFgdNx+z4FFSKyxdozGXhSgOWi9zbH&#10;zPoHf9P9EAslIRwyNFDG2GRah7wkh2HoG2LRLr51GGVtC21bfEi4q/U4SSbaYcXSUGJD65Ly2+HH&#10;GTh/jdOb/9RFeG39ZbP/uD7z88uYQb9bzUBF6uK/+e96ZwU/TYVf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TqnxQAAAN0AAAAPAAAAAAAAAAAAAAAAAJgCAABkcnMv&#10;ZG93bnJldi54bWxQSwUGAAAAAAQABAD1AAAAigMAAAAA&#10;" fillcolor="black" strokeweight="0"/>
                  <v:shape id="Freeform 1401" o:spid="_x0000_s2330" style="position:absolute;left:4838;top:1316;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nBcUA&#10;AADdAAAADwAAAGRycy9kb3ducmV2LnhtbERPzWrCQBC+C32HZQq9SN1opA2pmyDSlqKH0LQPMM2O&#10;STA7G7Krxrd3C4K3+fh+Z5WPphMnGlxrWcF8FoEgrqxuuVbw+/PxnIBwHlljZ5kUXMhBnj1MVphq&#10;e+ZvOpW+FiGEXYoKGu/7VEpXNWTQzWxPHLi9HQz6AIda6gHPIdx0chFFL9Jgy6GhwZ42DVWH8mgU&#10;TN93r4uu2P8t3bE4tEmF8fYTlXp6HNdvIDyN/i6+ub90mB/Hc/j/Jpw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2cFxQAAAN0AAAAPAAAAAAAAAAAAAAAAAJgCAABkcnMv&#10;ZG93bnJldi54bWxQSwUGAAAAAAQABAD1AAAAigMAAAAA&#10;" path="m,35l,24,3,16,5,11,5,8,11,5,16,,27,r3,3l35,5r3,3l41,13r,6l44,27r,19l41,55r-3,5l30,68r-14,l5,63,,46,,35xm8,35r,9l11,52r3,5l16,60r11,l30,57r3,-5l35,44r,-20l30,13,25,8r-3,l16,11r-2,2l8,24r,11xe" fillcolor="black" strokeweight="0">
                    <v:path arrowok="t" o:connecttype="custom" o:connectlocs="0,35;0,24;3,16;5,11;5,8;11,5;16,0;27,0;30,3;35,5;38,8;41,13;41,19;44,27;44,46;41,55;38,60;30,68;16,68;5,63;0,46;0,35;8,35;8,44;11,52;14,57;16,60;27,60;30,57;33,52;35,44;35,24;30,13;25,8;22,8;16,11;14,13;8,24;8,35" o:connectangles="0,0,0,0,0,0,0,0,0,0,0,0,0,0,0,0,0,0,0,0,0,0,0,0,0,0,0,0,0,0,0,0,0,0,0,0,0,0,0"/>
                    <o:lock v:ext="edit" verticies="t"/>
                  </v:shape>
                  <v:rect id="Rectangle 1402" o:spid="_x0000_s2331" style="position:absolute;left:4895;top:1376;width: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BS8IA&#10;AADdAAAADwAAAGRycy9kb3ducmV2LnhtbERPS4vCMBC+L/gfwgje1tQWVKpRRHERPfk4eByasa02&#10;k9JktfrrzcKCt/n4njOdt6YSd2pcaVnBoB+BIM6sLjlXcDquv8cgnEfWWFkmBU9yMJ91vqaYavvg&#10;Pd0PPhchhF2KCgrv61RKlxVk0PVtTRy4i20M+gCbXOoGHyHcVDKOoqE0WHJoKLCmZUHZ7fBrFJx3&#10;cXKzPzJ3r7W9rLaj6zM7v5TqddvFBISn1n/E/+6NDvOTJIa/b8IJ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swFLwgAAAN0AAAAPAAAAAAAAAAAAAAAAAJgCAABkcnMvZG93&#10;bnJldi54bWxQSwUGAAAAAAQABAD1AAAAhwMAAAAA&#10;" fillcolor="black" strokeweight="0"/>
                  <v:shape id="Freeform 1403" o:spid="_x0000_s2332" style="position:absolute;left:4917;top:1316;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lc6cQA&#10;AADdAAAADwAAAGRycy9kb3ducmV2LnhtbERPzWrCQBC+F3yHZQQvRTc1pYaYVaSoSHsQYx9gmh2T&#10;kOxsyK6avn1XKPQ2H9/vZOvBtOJGvastK3iZRSCIC6trLhV8nXfTBITzyBpby6TghxysV6OnDFNt&#10;73yiW+5LEULYpaig8r5LpXRFRQbdzHbEgbvY3qAPsC+l7vEewk0r51H0Jg3WHBoq7Oi9oqLJr0bB&#10;8/ZzMW+Pl+9Xdz02dVJg/LFHpSbjYbME4Wnw/+I/90GH+XEcw+Obc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5XOnEAAAA3QAAAA8AAAAAAAAAAAAAAAAAmAIAAGRycy9k&#10;b3ducmV2LnhtbFBLBQYAAAAABAAEAPUAAACJAwAAAAA=&#10;" path="m,35l,24,3,16r,-5l8,5,14,3,22,r6,l30,3r6,2l39,8r2,5l41,19r3,8l44,46r-3,9l39,60r-6,5l28,68r-11,l6,63,,46,,35xm8,35r,17l11,57r6,3l28,60r2,-3l33,52r,-8l36,35r,-11l30,13,28,11,22,8r-5,l11,13,8,19r,16xe" fillcolor="black" strokeweight="0">
                    <v:path arrowok="t" o:connecttype="custom" o:connectlocs="0,35;0,24;3,16;3,11;8,5;14,3;22,0;28,0;30,3;36,5;39,8;41,13;41,19;44,27;44,46;41,55;39,60;33,65;28,68;17,68;6,63;0,46;0,35;8,35;8,52;11,57;17,60;28,60;30,57;33,52;33,44;36,35;36,24;30,13;28,11;22,8;17,8;11,13;8,19;8,35" o:connectangles="0,0,0,0,0,0,0,0,0,0,0,0,0,0,0,0,0,0,0,0,0,0,0,0,0,0,0,0,0,0,0,0,0,0,0,0,0,0,0,0"/>
                    <o:lock v:ext="edit" verticies="t"/>
                  </v:shape>
                  <v:shape id="Freeform 1404" o:spid="_x0000_s2333" style="position:absolute;left:4975;top:1316;width:24;height:68;visibility:visible;mso-wrap-style:square;v-text-anchor:top" coordsize="2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7RisUA&#10;AADdAAAADwAAAGRycy9kb3ducmV2LnhtbERP30sCQRB+F/wflhF60z3TQi9XiSKIICkVsbfpdto9&#10;vZ09bje9+uvdIPBtPr6fM1u0rhJHakLpWcFwkIEgLrwu2SjYrJ/6ExAhImusPJOCHwqwmHc7M8y1&#10;P/E7HVfRiBTCIUcFNsY6lzIUlhyGga+JE/flG4cxwcZI3eAphbtKXmfZrXRYcmqwWNODpeKw+nYK&#10;9tuXz9ePpXl8u9kd7NL84hqnqNRVr72/AxGpjRfxv/tZp/mj0Rj+vkknyP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7tGKxQAAAN0AAAAPAAAAAAAAAAAAAAAAAJgCAABkcnMv&#10;ZG93bnJldi54bWxQSwUGAAAAAAQABAD1AAAAigMAAAAA&#10;" path="m24,68r-8,l16,16r-5,3l8,22,2,24,,24,,16,5,13,11,8,16,5,19,r5,l24,68xe" fillcolor="black" strokeweight="0">
                    <v:path arrowok="t" o:connecttype="custom" o:connectlocs="24,68;16,68;16,16;11,19;8,22;2,24;0,24;0,16;5,13;11,8;16,5;19,0;24,0;24,68" o:connectangles="0,0,0,0,0,0,0,0,0,0,0,0,0,0"/>
                  </v:shape>
                  <v:shape id="Freeform 1405" o:spid="_x0000_s2334" style="position:absolute;left:5021;top:1319;width:44;height:65;visibility:visible;mso-wrap-style:square;v-text-anchor:top" coordsize="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a5MIA&#10;AADdAAAADwAAAGRycy9kb3ducmV2LnhtbERPTWsCMRC9F/wPYYTeatZKi65GKQXLnorVUq/DZkwW&#10;k8mySd313xuh0Ns83uesNoN34kJdbAIrmE4KEMR10A0bBd+H7dMcREzIGl1gUnClCJv16GGFpQ49&#10;f9Fln4zIIRxLVGBTakspY23JY5yEljhzp9B5TBl2RuoO+xzunXwuilfpseHcYLGld0v1ef/rFfyg&#10;reXiWH1WJ3PcfVDvtmZwSj2Oh7cliERD+hf/uSud589mL3D/Jp8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xrkwgAAAN0AAAAPAAAAAAAAAAAAAAAAAJgCAABkcnMvZG93&#10;bnJldi54bWxQSwUGAAAAAAQABAD1AAAAhwMAAAAA&#10;" path="m,49l8,46r,6l11,54r6,3l28,57r2,-3l36,43,30,32,28,30r-3,l22,27r-5,3l14,30,8,35,,32,8,,39,r,8l14,8,11,24,22,19r8,2l39,27r2,3l44,35r,14l41,54r-8,8l28,65r-11,l11,62r-5,l,54,,49xe" fillcolor="black" strokeweight="0">
                    <v:path arrowok="t" o:connecttype="custom" o:connectlocs="0,49;8,46;8,52;11,54;17,57;28,57;30,54;36,43;30,32;28,30;25,30;22,27;17,30;14,30;8,35;0,32;8,0;39,0;39,8;14,8;11,24;22,19;30,21;39,27;41,30;44,35;44,49;41,54;33,62;28,65;17,65;11,62;6,62;0,54;0,49" o:connectangles="0,0,0,0,0,0,0,0,0,0,0,0,0,0,0,0,0,0,0,0,0,0,0,0,0,0,0,0,0,0,0,0,0,0,0"/>
                  </v:shape>
                  <v:line id="Line 1406" o:spid="_x0000_s2335" style="position:absolute;visibility:visible;mso-wrap-style:square" from="5133,1143" to="5202,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G0l8QAAADdAAAADwAAAGRycy9kb3ducmV2LnhtbERPTWvCQBC9F/oflhF6azYqBI2uIgVF&#10;eqia9uBxyE6T1OxszG5j/PeuIHibx/uc+bI3teiodZVlBcMoBkGcW11xoeDne/0+AeE8ssbaMim4&#10;koPl4vVljqm2Fz5Ql/lChBB2KSoovW9SKV1ekkEX2YY4cL+2NegDbAupW7yEcFPLURwn0mDFoaHE&#10;hj5Kyk/Zv1Gw/vqss012GHZH/beLk/N0Ndlrpd4G/WoGwlPvn+KHe6vD/PE4gfs34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bSXxAAAAN0AAAAPAAAAAAAAAAAA&#10;AAAAAKECAABkcnMvZG93bnJldi54bWxQSwUGAAAAAAQABAD5AAAAkgMAAAAA&#10;" strokeweight=".15pt"/>
                  <v:line id="Line 1407" o:spid="_x0000_s2336" style="position:absolute;flip:x;visibility:visible;mso-wrap-style:square" from="8094,1143" to="8163,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FdOcEAAADdAAAADwAAAGRycy9kb3ducmV2LnhtbESPS4vCQBCE7wv7H4Ze8LZOVkEl6yg+&#10;EL36yL3JtEkw0xPSo8Z/7wiCt26qur7q6bxztbpRK5VnA3/9BBRx7m3FhYHTcfM7ASUB2WLtmQw8&#10;SGA++/6aYmr9nfd0O4RCxRCWFA2UITSp1pKX5FD6viGO2tm3DkNc20LbFu8x3NV6kCQj7bDiSCix&#10;oVVJ+eVwdRGyzOx+zdvLKhNrzwup/UYyY3o/3eIfVKAufMzv652N9YfDMby+iSPo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MV05wQAAAN0AAAAPAAAAAAAAAAAAAAAA&#10;AKECAABkcnMvZG93bnJldi54bWxQSwUGAAAAAAQABAD5AAAAjwMAAAAA&#10;" strokeweight=".15pt"/>
                  <v:rect id="Rectangle 1408" o:spid="_x0000_s2337" style="position:absolute;left:4857;top:1146;width:2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2ocUA&#10;AADdAAAADwAAAGRycy9kb3ducmV2LnhtbESPQWvCQBCF7wX/wzKCt7rRgJXoKqJYxJ6qHjwO2TGJ&#10;ZmdDdqvRX985FHqb4b1575v5snO1ulMbKs8GRsMEFHHubcWFgdNx+z4FFSKyxdozGXhSgOWi9zbH&#10;zPoHf9P9EAslIRwyNFDG2GRah7wkh2HoG2LRLr51GGVtC21bfEi4q/U4SSbaYcXSUGJD65Ly2+HH&#10;GTh/jdOb/9RFeG39ZbP/uD7z88uYQb9bzUBF6uK/+e96ZwU/TQVX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zahxQAAAN0AAAAPAAAAAAAAAAAAAAAAAJgCAABkcnMv&#10;ZG93bnJldi54bWxQSwUGAAAAAAQABAD1AAAAigMAAAAA&#10;" fillcolor="black" strokeweight="0"/>
                  <v:shape id="Freeform 1409" o:spid="_x0000_s2338" style="position:absolute;left:4890;top:1105;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jjlsQA&#10;AADdAAAADwAAAGRycy9kb3ducmV2LnhtbERPTWsCMRC9C/6HMEJvmq2C1NUoRan0IMVue/A4bqa7&#10;S5PJkmR1669vhEJv83ifs9r01ogL+dA4VvA4yUAQl043XCn4/HgZP4EIEVmjcUwKfijAZj0crDDX&#10;7srvdCliJVIIhxwV1DG2uZShrMlimLiWOHFfzluMCfpKao/XFG6NnGbZXFpsODXU2NK2pvK76KyC&#10;86m7mZM5zr3du0Vz2L9Nd6FT6mHUPy9BROrjv/jP/arT/NlsAfdv0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o45bEAAAA3QAAAA8AAAAAAAAAAAAAAAAAmAIAAGRycy9k&#10;b3ducmV2LnhtbFBLBQYAAAAABAAEAPUAAACJAwAAAAA=&#10;" path="m,36l,25,3,17,5,11,5,8,11,6,16,,27,r3,3l35,6r3,2l41,14r,5l44,28r,19l41,55r-3,5l30,69r-14,l5,63,,47,,36xm8,36r,8l11,52r3,6l16,60r11,l30,58r3,-6l35,44r,-19l30,14,25,8r-3,l16,11r-2,3l8,25r,11xe" fillcolor="black" strokeweight="0">
                    <v:path arrowok="t" o:connecttype="custom" o:connectlocs="0,36;0,25;3,17;5,11;5,8;11,6;16,0;27,0;30,3;35,6;38,8;41,14;41,19;44,28;44,47;41,55;38,60;30,69;16,69;5,63;0,47;0,36;8,36;8,44;11,52;14,58;16,60;27,60;30,58;33,52;35,44;35,25;30,14;25,8;22,8;16,11;14,14;8,25;8,36" o:connectangles="0,0,0,0,0,0,0,0,0,0,0,0,0,0,0,0,0,0,0,0,0,0,0,0,0,0,0,0,0,0,0,0,0,0,0,0,0,0,0"/>
                    <o:lock v:ext="edit" verticies="t"/>
                  </v:shape>
                  <v:rect id="Rectangle 1410" o:spid="_x0000_s2339" style="position:absolute;left:4947;top:1165;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J2scA&#10;AADdAAAADwAAAGRycy9kb3ducmV2LnhtbESPzW7CQAyE70h9h5Ur9QabQgVVmgVVRVQVPZH2wNHK&#10;Oj8l642yCwSeHh8qcbM145nP2WpwrTpRHxrPBp4nCSjiwtuGKwO/P5vxK6gQkS22nsnAhQKslg+j&#10;DFPrz7yjUx4rJSEcUjRQx9ilWoeiJodh4jti0UrfO4yy9pW2PZ4l3LV6miRz7bBhaaixo4+aikN+&#10;dAb239PZwX/qKlw3vlxvF3+XYn815ulxeH8DFWmId/P/9ZcV/NmL8Ms3MoJ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rSdrHAAAA3QAAAA8AAAAAAAAAAAAAAAAAmAIAAGRy&#10;cy9kb3ducmV2LnhtbFBLBQYAAAAABAAEAPUAAACMAwAAAAA=&#10;" fillcolor="black" strokeweight="0"/>
                  <v:shape id="Freeform 1411" o:spid="_x0000_s2340" style="position:absolute;left:4969;top:1105;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ic7cUA&#10;AADdAAAADwAAAGRycy9kb3ducmV2LnhtbERPS2sCMRC+C/0PYQq9aVZbxK5GEUulByk+evA4bqa7&#10;S5PJkmR1219vCoK3+fieM1t01ogz+VA7VjAcZCCIC6drLhV8Hd77ExAhIms0jknBLwVYzB96M8y1&#10;u/COzvtYihTCIUcFVYxNLmUoKrIYBq4hTty38xZjgr6U2uMlhVsjR1k2lhZrTg0VNrSqqPjZt1bB&#10;6dj+maPZjr1du9d6s/4cvYVWqafHbjkFEamLd/HN/aHT/OeXIfx/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JztxQAAAN0AAAAPAAAAAAAAAAAAAAAAAJgCAABkcnMv&#10;ZG93bnJldi54bWxQSwUGAAAAAAQABAD1AAAAigMAAAAA&#10;" path="m,36l,25,3,17r,-6l8,6,14,3,22,r6,l30,3r6,3l39,8r2,6l41,19r3,9l44,47r-3,8l39,60r-6,6l28,69r-11,l6,63,,47,,36xm8,36r,16l11,58r6,2l28,60r2,-2l33,52r,-8l36,36r,-11l30,14,28,11,19,8r-2,3l11,14,8,19r,17xe" fillcolor="black" strokeweight="0">
                    <v:path arrowok="t" o:connecttype="custom" o:connectlocs="0,36;0,25;3,17;3,11;8,6;14,3;22,0;28,0;30,3;36,6;39,8;41,14;41,19;44,28;44,47;41,55;39,60;33,66;28,69;17,69;6,63;0,47;0,36;8,36;8,52;11,58;17,60;28,60;30,58;33,52;33,44;36,36;36,25;30,14;28,11;19,8;17,11;11,14;8,19;8,36" o:connectangles="0,0,0,0,0,0,0,0,0,0,0,0,0,0,0,0,0,0,0,0,0,0,0,0,0,0,0,0,0,0,0,0,0,0,0,0,0,0,0,0"/>
                    <o:lock v:ext="edit" verticies="t"/>
                  </v:shape>
                  <v:shape id="Freeform 1412" o:spid="_x0000_s2341" style="position:absolute;left:5027;top:1105;width:24;height:69;visibility:visible;mso-wrap-style:square;v-text-anchor:top" coordsize="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zBJcIA&#10;AADdAAAADwAAAGRycy9kb3ducmV2LnhtbERPzWrCQBC+F3yHZQRvzUYt0qSuIoVCwUNrzAOM2TEJ&#10;ZmdjdpvEt3cLgrf5+H5nvR1NI3rqXG1ZwTyKQRAXVtdcKsiPX6/vIJxH1thYJgU3crDdTF7WmGo7&#10;8IH6zJcihLBLUUHlfZtK6YqKDLrItsSBO9vOoA+wK6XucAjhppGLOF5JgzWHhgpb+qyouGR/RsH1&#10;fBot+X2bJPnJ/iZ4+0maTKnZdNx9gPA0+qf44f7WYf7ybQH/34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MElwgAAAN0AAAAPAAAAAAAAAAAAAAAAAJgCAABkcnMvZG93&#10;bnJldi54bWxQSwUGAAAAAAQABAD1AAAAhwMAAAAA&#10;" path="m24,69r-8,l16,17r-5,2l8,22,2,25,,25,,17,5,14,11,8,16,6,19,r5,l24,69xe" fillcolor="black" strokeweight="0">
                    <v:path arrowok="t" o:connecttype="custom" o:connectlocs="24,69;16,69;16,17;11,19;8,22;2,25;0,25;0,17;5,14;11,8;16,6;19,0;24,0;24,69" o:connectangles="0,0,0,0,0,0,0,0,0,0,0,0,0,0"/>
                  </v:shape>
                  <v:line id="Line 1413" o:spid="_x0000_s2342" style="position:absolute;visibility:visible;mso-wrap-style:square" from="5133,933" to="520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BkcsUAAADdAAAADwAAAGRycy9kb3ducmV2LnhtbERPTWvCQBC9C/0PyxR6001UJI1uRAoW&#10;8VA17cHjkJ0mabOzMbvG9N93C0Jv83ifs1oPphE9da62rCCeRCCIC6trLhV8vG/HCQjnkTU2lknB&#10;DzlYZw+jFaba3vhEfe5LEULYpaig8r5NpXRFRQbdxLbEgfu0nUEfYFdK3eEthJtGTqNoIQ3WHBoq&#10;bOmlouI7vxoF27d9k7/mp7g/669DtLg8b5KjVurpcdgsQXga/L/47t7pMH82n8HfN+EE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2BkcsUAAADdAAAADwAAAAAAAAAA&#10;AAAAAAChAgAAZHJzL2Rvd25yZXYueG1sUEsFBgAAAAAEAAQA+QAAAJMDAAAAAA==&#10;" strokeweight=".15pt"/>
                  <v:line id="Line 1414" o:spid="_x0000_s2343" style="position:absolute;flip:x;visibility:visible;mso-wrap-style:square" from="8094,933" to="816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wM8IAAADdAAAADwAAAGRycy9kb3ducmV2LnhtbESPS4vCQBCE7wv7H4Ze8LZOfLBIdBQf&#10;iF595N5k2iSY6QnpUeO/dwRhb91UdX3Vs0XnanWnVirPBgb9BBRx7m3FhYHzafs7ASUB2WLtmQw8&#10;SWAx//6aYWr9gw90P4ZCxRCWFA2UITSp1pKX5FD6viGO2sW3DkNc20LbFh8x3NV6mCR/2mHFkVBi&#10;Q+uS8uvx5iJkldnDhnfXdSbWXpZS+61kxvR+uuUUVKAu/Js/13sb64/GY3h/E0f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wM8IAAADdAAAADwAAAAAAAAAAAAAA&#10;AAChAgAAZHJzL2Rvd25yZXYueG1sUEsFBgAAAAAEAAQA+QAAAJADAAAAAA==&#10;" strokeweight=".15pt"/>
                  <v:rect id="Rectangle 1415" o:spid="_x0000_s2344" style="position:absolute;left:4805;top:936;width:2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qQsUA&#10;AADdAAAADwAAAGRycy9kb3ducmV2LnhtbERPTWvCQBC9C/6HZYTe6qZqrUTXUFosUk/GHjwO2TFJ&#10;k50N2W0S/fXdQsHbPN7nbJLB1KKj1pWWFTxNIxDEmdUl5wq+TrvHFQjnkTXWlknBlRwk2/Fog7G2&#10;PR+pS30uQgi7GBUU3jexlC4ryKCb2oY4cBfbGvQBtrnULfYh3NRyFkVLabDk0FBgQ28FZVX6YxSc&#10;D7N5ZT9k7m47e3n/fPm+ZuebUg+T4XUNwtPg7+J/916H+fPFM/x9E06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OpCxQAAAN0AAAAPAAAAAAAAAAAAAAAAAJgCAABkcnMv&#10;ZG93bnJldi54bWxQSwUGAAAAAAQABAD1AAAAigMAAAAA&#10;" fillcolor="black" strokeweight="0"/>
                  <v:shape id="Freeform 1416" o:spid="_x0000_s2345" style="position:absolute;left:4838;top:895;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iMDMUA&#10;AADdAAAADwAAAGRycy9kb3ducmV2LnhtbERP22rCQBB9F/oPywh9EbOpEZXoJpTSlmIfRO0HTLOT&#10;C2ZnQ3Y16d93C0Lf5nCus8tH04ob9a6xrOApikEQF1Y3XCn4Or/NNyCcR9bYWiYFP+Qgzx4mO0y1&#10;HfhIt5OvRAhhl6KC2vsuldIVNRl0ke2IA1fa3qAPsK+k7nEI4aaVizheSYMNh4YaO3qpqbicrkbB&#10;7PVzvWgP5ffSXQ+XZlNgsn9HpR6n4/MWhKfR/4vv7g8d5ifLFfx9E06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IwMxQAAAN0AAAAPAAAAAAAAAAAAAAAAAJgCAABkcnMv&#10;ZG93bnJldi54bWxQSwUGAAAAAAQABAD1AAAAigMAAAAA&#10;" path="m,35l,24,3,16,5,10,5,8,11,5,16,,27,r3,2l35,5r3,3l41,13r,6l44,27r,19l41,54r-3,6l30,68r-14,l5,62,,46,,35xm8,35r,8l11,51r3,6l16,60r11,l30,57r3,-6l35,43r,-19l30,13,25,8r-3,l16,10r-2,3l8,24r,11xe" fillcolor="black" strokeweight="0">
                    <v:path arrowok="t" o:connecttype="custom" o:connectlocs="0,35;0,24;3,16;5,10;5,8;11,5;16,0;27,0;30,2;35,5;38,8;41,13;41,19;44,27;44,46;41,54;38,60;30,68;16,68;5,62;0,46;0,35;8,35;8,43;11,51;14,57;16,60;27,60;30,57;33,51;35,43;35,24;30,13;25,8;22,8;16,10;14,13;8,24;8,35" o:connectangles="0,0,0,0,0,0,0,0,0,0,0,0,0,0,0,0,0,0,0,0,0,0,0,0,0,0,0,0,0,0,0,0,0,0,0,0,0,0,0"/>
                    <o:lock v:ext="edit" verticies="t"/>
                  </v:shape>
                  <v:rect id="Rectangle 1417" o:spid="_x0000_s2346" style="position:absolute;left:4895;top:955;width: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LRrsQA&#10;AADdAAAADwAAAGRycy9kb3ducmV2LnhtbERPTWvCQBC9C/0PyxR6002NaEldRSwpoqeqB49DdkxS&#10;s7MhuzWJv94VhN7m8T5nvuxMJa7UuNKygvdRBII4s7rkXMHxkA4/QDiPrLGyTAp6crBcvAzmmGjb&#10;8g9d9z4XIYRdggoK7+tESpcVZNCNbE0cuLNtDPoAm1zqBtsQbio5jqKpNFhyaCiwpnVB2WX/ZxSc&#10;duP4Yr9l7m6pPX9tZ799drop9fbarT5BeOr8v/jp3ugwP57M4PFNO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C0a7EAAAA3QAAAA8AAAAAAAAAAAAAAAAAmAIAAGRycy9k&#10;b3ducmV2LnhtbFBLBQYAAAAABAAEAPUAAACJAwAAAAA=&#10;" fillcolor="black" strokeweight="0"/>
                  <v:shape id="Freeform 1418" o:spid="_x0000_s2347" style="position:absolute;left:4917;top:895;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u95cYA&#10;AADdAAAADwAAAGRycy9kb3ducmV2LnhtbESP3WrCQBCF74W+wzIFb0Q3/mAldZUiKkUvpOoDjNkx&#10;CWZnQ3bV9O07FwXvZjhnzvlmvmxdpR7UhNKzgeEgAUWceVtybuB82vRnoEJEtlh5JgO/FGC5eOvM&#10;MbX+yT/0OMZcSQiHFA0UMdap1iEryGEY+JpYtKtvHEZZm1zbBp8S7io9SpKpdliyNBRY06qg7Ha8&#10;OwO99f5jVB2ul0m4H27lLMPxbovGdN/br09Qkdr4Mv9ff1vBH08E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u95cYAAADdAAAADwAAAAAAAAAAAAAAAACYAgAAZHJz&#10;L2Rvd25yZXYueG1sUEsFBgAAAAAEAAQA9QAAAIsDAAAAAA==&#10;" path="m,35l,24,3,16r,-6l8,5,14,2,22,r6,l30,2r6,3l39,8r2,5l41,19r3,8l44,46r-3,8l39,60r-6,5l28,68r-11,l6,62,,46,,35xm8,35r,16l11,57r6,3l28,60r2,-3l33,51r,-8l36,35r,-11l30,13,28,10,22,8r-5,l11,13,8,19r,16xe" fillcolor="black" strokeweight="0">
                    <v:path arrowok="t" o:connecttype="custom" o:connectlocs="0,35;0,24;3,16;3,10;8,5;14,2;22,0;28,0;30,2;36,5;39,8;41,13;41,19;44,27;44,46;41,54;39,60;33,65;28,68;17,68;6,62;0,46;0,35;8,35;8,51;11,57;17,60;28,60;30,57;33,51;33,43;36,35;36,24;30,13;28,10;22,8;17,8;11,13;8,19;8,35" o:connectangles="0,0,0,0,0,0,0,0,0,0,0,0,0,0,0,0,0,0,0,0,0,0,0,0,0,0,0,0,0,0,0,0,0,0,0,0,0,0,0,0"/>
                    <o:lock v:ext="edit" verticies="t"/>
                  </v:shape>
                  <v:shape id="Freeform 1419" o:spid="_x0000_s2348" style="position:absolute;left:4969;top:895;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cYfsMA&#10;AADdAAAADwAAAGRycy9kb3ducmV2LnhtbERP24rCMBB9X/Afwgi+iKZe8FKNIuLKog/i5QPGZmyL&#10;zaQ0Ubt/bxaEfZvDuc58WZtCPKlyuWUFvW4EgjixOudUweX83ZmAcB5ZY2GZFPySg+Wi8TXHWNsX&#10;H+l58qkIIexiVJB5X8ZSuiQjg65rS+LA3Wxl0AdYpVJX+ArhppD9KBpJgzmHhgxLWmeU3E8Po6C9&#10;2Y/7xeF2HbrH4Z5PEhzstqhUq1mvZiA81f5f/HH/6DB/MJzC3zfhBL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cYfsMAAADdAAAADwAAAAAAAAAAAAAAAACYAgAAZHJzL2Rv&#10;d25yZXYueG1sUEsFBgAAAAAEAAQA9QAAAIgDAAAAAA==&#10;" path="m,35l,24,3,16r,-6l8,5,14,2,22,r6,l30,2r6,3l39,8r2,5l41,19r3,8l44,46r-3,8l39,60r-6,5l28,68r-11,l6,62,,46,,35xm8,35r,16l11,57r6,3l28,60r2,-3l33,51r,-8l36,35r,-11l30,13,28,10,22,8r-5,l11,13,8,19r,16xe" fillcolor="black" strokeweight="0">
                    <v:path arrowok="t" o:connecttype="custom" o:connectlocs="0,35;0,24;3,16;3,10;8,5;14,2;22,0;28,0;30,2;36,5;39,8;41,13;41,19;44,27;44,46;41,54;39,60;33,65;28,68;17,68;6,62;0,46;0,35;8,35;8,51;11,57;17,60;28,60;30,57;33,51;33,43;36,35;36,24;30,13;28,10;22,8;17,8;11,13;8,19;8,35" o:connectangles="0,0,0,0,0,0,0,0,0,0,0,0,0,0,0,0,0,0,0,0,0,0,0,0,0,0,0,0,0,0,0,0,0,0,0,0,0,0,0,0"/>
                    <o:lock v:ext="edit" verticies="t"/>
                  </v:shape>
                  <v:shape id="Freeform 1420" o:spid="_x0000_s2349" style="position:absolute;left:5021;top:897;width:44;height:66;visibility:visible;mso-wrap-style:square;v-text-anchor:top" coordsize="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r3k8YA&#10;AADdAAAADwAAAGRycy9kb3ducmV2LnhtbESPT2vCQBDF74LfYZlCb2bTSkVSV9GCqEf/YNvbkB2T&#10;aHY2ZFdNv33nIHib4b157zeTWedqdaM2VJ4NvCUpKOLc24oLA4f9cjAGFSKyxdozGfijALNpvzfB&#10;zPo7b+m2i4WSEA4ZGihjbDKtQ16Sw5D4hli0k28dRlnbQtsW7xLuav2epiPtsGJpKLGhr5Lyy+7q&#10;DBRuv9ie6eeqv+3muFzzZr46/xrz+tLNP0FF6uLT/LheW8Effgi/fCMj6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r3k8YAAADdAAAADwAAAAAAAAAAAAAAAACYAgAAZHJz&#10;L2Rvd25yZXYueG1sUEsFBgAAAAAEAAQA9QAAAIsDAAAAAA==&#10;" path="m,49l8,47r,5l11,55r6,3l28,58r2,-3l36,44,30,33,28,30r-3,l22,28r-5,2l14,30,8,36,,33,8,,39,r,8l14,8,11,25,22,19r8,3l39,28r2,2l44,36r,13l41,55r-8,8l28,66r-11,l11,63r-5,l,55,,49xe" fillcolor="black" strokeweight="0">
                    <v:path arrowok="t" o:connecttype="custom" o:connectlocs="0,49;8,47;8,52;11,55;17,58;28,58;30,55;36,44;30,33;28,30;25,30;22,28;17,30;14,30;8,36;0,33;8,0;39,0;39,8;14,8;11,25;22,19;30,22;39,28;41,30;44,36;44,49;41,55;33,63;28,66;17,66;11,63;6,63;0,55;0,49" o:connectangles="0,0,0,0,0,0,0,0,0,0,0,0,0,0,0,0,0,0,0,0,0,0,0,0,0,0,0,0,0,0,0,0,0,0,0"/>
                  </v:shape>
                  <v:line id="Line 1421" o:spid="_x0000_s2350" style="position:absolute;visibility:visible;mso-wrap-style:square" from="5133,725" to="5202,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fJQ8UAAADdAAAADwAAAGRycy9kb3ducmV2LnhtbERPTWvCQBC9C/0PyxR6001aKhqzESko&#10;0oOt0YPHITsmabOzMbvG+O+7hUJv83ifky4H04ieOldbVhBPIhDEhdU1lwqOh/V4BsJ5ZI2NZVJw&#10;JwfL7GGUYqLtjffU574UIYRdggoq79tESldUZNBNbEscuLPtDPoAu1LqDm8h3DTyOYqm0mDNoaHC&#10;lt4qKr7zq1Gw3r03+Sbfx/1Jf31E08t8NfvUSj09DqsFCE+D/xf/ubc6zH95jeH3m3CC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SfJQ8UAAADdAAAADwAAAAAAAAAA&#10;AAAAAAChAgAAZHJzL2Rvd25yZXYueG1sUEsFBgAAAAAEAAQA+QAAAJMDAAAAAA==&#10;" strokeweight=".15pt"/>
                  <v:line id="Line 1422" o:spid="_x0000_s2351" style="position:absolute;flip:x;visibility:visible;mso-wrap-style:square" from="8094,725" to="8163,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kbAcEAAADdAAAADwAAAGRycy9kb3ducmV2LnhtbESPQYvCQAyF74L/YYjgzU7XRVm6juK6&#10;iF7V7T10YlvsZEozq/XfO4LgLeG9vO9lsepdo67USe3ZwEeSgiIuvK25NPB32k6+QElAtth4JgN3&#10;Elgth4MFZtbf+EDXYyhVDGHJ0EAVQptpLUVFDiXxLXHUzr5zGOLaldp2eIvhrtHTNJ1rhzVHQoUt&#10;bSoqLsd/FyE/uT388u6yycXa81oav5XcmPGoX3+DCtSHt/l1vbex/udsCs9v4gh6+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mRsBwQAAAN0AAAAPAAAAAAAAAAAAAAAA&#10;AKECAABkcnMvZG93bnJldi54bWxQSwUGAAAAAAQABAD5AAAAjwMAAAAA&#10;" strokeweight=".15pt"/>
                  <v:shape id="Freeform 1423" o:spid="_x0000_s2352" style="position:absolute;left:5018;top:687;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PXMUA&#10;AADdAAAADwAAAGRycy9kb3ducmV2LnhtbERPTWvCQBC9F/wPywi91Y01lZK6SpAWbT1pvXgbstMk&#10;mJ2Nu6vG/npXELzN433OZNaZRpzI+dqyguEgAUFcWF1zqWD7+/XyDsIHZI2NZVJwIQ+zae9pgpm2&#10;Z17TaRNKEUPYZ6igCqHNpPRFRQb9wLbEkfuzzmCI0JVSOzzHcNPI1yQZS4M1x4YKW5pXVOw3R6Mg&#10;/Vwtvtd5+tOl+1XZ/Ofjg9sdlHrud/kHiEBdeIjv7qWO80dvI7h9E0+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E9cxQAAAN0AAAAPAAAAAAAAAAAAAAAAAJgCAABkcnMv&#10;ZG93bnJldi54bWxQSwUGAAAAAAQABAD1AAAAigMAAAAA&#10;" path="m,35l3,24,6,16r,-5l14,2,20,r8,l33,2r6,6l44,19r,8l47,35,44,46r,8l42,60r-6,5l31,68r-14,l14,65,9,63,3,46,,35xm11,35r,17l14,57r6,3l31,60r2,-3l36,52r,-33l33,13,22,8r-5,3l14,13r-3,6l11,35xe" fillcolor="black" strokeweight="0">
                    <v:path arrowok="t" o:connecttype="custom" o:connectlocs="0,35;3,24;6,16;6,11;14,2;20,0;28,0;33,2;39,8;44,19;44,27;47,35;44,46;44,54;42,60;36,65;31,68;17,68;14,65;9,63;3,46;0,35;11,35;11,52;14,57;20,60;31,60;33,57;36,52;36,19;33,13;22,8;17,11;14,13;11,19;11,35" o:connectangles="0,0,0,0,0,0,0,0,0,0,0,0,0,0,0,0,0,0,0,0,0,0,0,0,0,0,0,0,0,0,0,0,0,0,0,0"/>
                    <o:lock v:ext="edit" verticies="t"/>
                  </v:shape>
                  <v:line id="Line 1424" o:spid="_x0000_s2353" style="position:absolute;visibility:visible;mso-wrap-style:square" from="5133,514" to="5202,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Bq28UAAADdAAAADwAAAGRycy9kb3ducmV2LnhtbERPTWvCQBC9C/6HZYTedKNtRWM2IgWl&#10;9FBr6sHjkJ0mqdnZNLvG9N93C4K3ebzPSda9qUVHrassK5hOIhDEudUVFwqOn9vxAoTzyBpry6Tg&#10;lxys0+EgwVjbKx+oy3whQgi7GBWU3jexlC4vyaCb2IY4cF+2NegDbAupW7yGcFPLWRTNpcGKQ0OJ&#10;Db2UlJ+zi1GwfX+rs112mHYn/b2P5j/LzeJDK/Uw6jcrEJ56fxff3K86zH98foL/b8IJ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Bq28UAAADdAAAADwAAAAAAAAAA&#10;AAAAAAChAgAAZHJzL2Rvd25yZXYueG1sUEsFBgAAAAAEAAQA+QAAAJMDAAAAAA==&#10;" strokeweight=".15pt"/>
                  <v:line id="Line 1425" o:spid="_x0000_s2354" style="position:absolute;flip:x;visibility:visible;mso-wrap-style:square" from="8094,514" to="8163,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CDdcEAAADdAAAADwAAAGRycy9kb3ducmV2LnhtbESPS4vCQBCE7wv7H4Ze8LZOVFwkOooP&#10;RK8+cm8ybRLM9IT0qPHfO4Kwt26qur7q2aJztbpTK5VnA4N+Aoo497biwsD5tP2dgJKAbLH2TAae&#10;JLCYf3/NMLX+wQe6H0OhYghLigbKEJpUa8lLcih93xBH7eJbhyGubaFti48Y7mo9TJI/7bDiSCix&#10;oXVJ+fV4cxGyyuxhw7vrOhNrL0up/VYyY3o/3XIKKlAX/s2f672N9UfjMby/iSPo+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cIN1wQAAAN0AAAAPAAAAAAAAAAAAAAAA&#10;AKECAABkcnMvZG93bnJldi54bWxQSwUGAAAAAAQABAD5AAAAjwMAAAAA&#10;" strokeweight=".15pt"/>
                  <v:shape id="Freeform 1426" o:spid="_x0000_s2355" style="position:absolute;left:4835;top:476;width:47;height:68;visibility:visible;mso-wrap-style:square;v-text-anchor:top" coordsize="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xMUA&#10;AADdAAAADwAAAGRycy9kb3ducmV2LnhtbERPTWvCQBC9C/6HZYTedFObhpK6ShDFWk/aXnobstMk&#10;mJ2Nu6um/vpuQehtHu9zZovetOJCzjeWFTxOEhDEpdUNVwo+P9bjFxA+IGtsLZOCH/KwmA8HM8y1&#10;vfKeLodQiRjCPkcFdQhdLqUvazLoJ7Yjjty3dQZDhK6S2uE1hptWTpMkkwYbjg01drSsqTwezkZB&#10;utpttvsife/T465qb0V2cl8npR5GffEKIlAf/sV395uO85+eM/j7Jp4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zExQAAAN0AAAAPAAAAAAAAAAAAAAAAAJgCAABkcnMv&#10;ZG93bnJldi54bWxQSwUGAAAAAAQABAD1AAAAigMAAAAA&#10;" path="m,36l3,25,6,16r,-5l14,3,19,r9,l33,3r5,5l44,19r,8l47,36,44,46r,9l41,60r-5,6l30,68r-13,l14,66,8,63,3,46,,36xm11,36r,16l14,57r5,3l30,60r3,-3l36,52r,-33l33,14,22,8r-5,3l14,14r-3,5l11,36xe" fillcolor="black" strokeweight="0">
                    <v:path arrowok="t" o:connecttype="custom" o:connectlocs="0,36;3,25;6,16;6,11;14,3;19,0;28,0;33,3;38,8;44,19;44,27;47,36;44,46;44,55;41,60;36,66;30,68;17,68;14,66;8,63;3,46;0,36;11,36;11,52;14,57;19,60;30,60;33,57;36,52;36,19;33,14;22,8;17,11;14,14;11,19;11,36" o:connectangles="0,0,0,0,0,0,0,0,0,0,0,0,0,0,0,0,0,0,0,0,0,0,0,0,0,0,0,0,0,0,0,0,0,0,0,0"/>
                    <o:lock v:ext="edit" verticies="t"/>
                  </v:shape>
                  <v:rect id="Rectangle 1427" o:spid="_x0000_s2356" style="position:absolute;left:4893;top:536;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Hc8QA&#10;AADdAAAADwAAAGRycy9kb3ducmV2LnhtbERPTWvCQBC9C/0PyxR6000NakldRSwpoqeqB49DdkxS&#10;s7MhuzWJv94VhN7m8T5nvuxMJa7UuNKygvdRBII4s7rkXMHxkA4/QDiPrLGyTAp6crBcvAzmmGjb&#10;8g9d9z4XIYRdggoK7+tESpcVZNCNbE0cuLNtDPoAm1zqBtsQbio5jqKpNFhyaCiwpnVB2WX/ZxSc&#10;duP4Yr9l7m6pPX9tZ799drop9fbarT5BeOr8v/jp3ugwP57M4PFNO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bR3PEAAAA3QAAAA8AAAAAAAAAAAAAAAAAmAIAAGRycy9k&#10;b3ducmV2LnhtbFBLBQYAAAAABAAEAPUAAACJAwAAAAA=&#10;" fillcolor="black" strokeweight="0"/>
                  <v:shape id="Freeform 1428" o:spid="_x0000_s2357" style="position:absolute;left:4915;top:476;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miF8YA&#10;AADdAAAADwAAAGRycy9kb3ducmV2LnhtbESPT0sDMRDF70K/QxjBi9hsK7bL2rSUFcGj/Yceh824&#10;WbqZLJvYxm/vHARvM7w37/1mtcm+VxcaYxfYwGxagCJugu24NXA8vD6UoGJCttgHJgM/FGGzntys&#10;sLLhyju67FOrJIRjhQZcSkOldWwceYzTMBCL9hVGj0nWsdV2xKuE+17Pi2KhPXYsDQ4Hqh015/23&#10;N1DPzy7PFi8f4X35ebivy3wqy50xd7d5+wwqUU7/5r/rNyv4j0+CK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miF8YAAADdAAAADwAAAAAAAAAAAAAAAACYAgAAZHJz&#10;L2Rvd25yZXYueG1sUEsFBgAAAAAEAAQA9QAAAIsDAAAAAA==&#10;" path="m,36l,25,5,8,10,5,16,,27,r5,3l38,8r5,11l43,55r-5,5l35,66r-5,2l16,68,10,66,8,63,2,55,,46,,36xm8,36r,8l10,52r3,5l16,60r11,l32,57r3,-5l35,25,32,19r,-5l21,8r-5,3l13,14,8,25r,11xe" fillcolor="black" strokeweight="0">
                    <v:path arrowok="t" o:connecttype="custom" o:connectlocs="0,36;0,25;5,8;10,5;16,0;27,0;32,3;38,8;43,19;43,55;38,60;35,66;30,68;16,68;10,66;8,63;2,55;0,46;0,36;8,36;8,44;10,52;13,57;16,60;27,60;32,57;35,52;35,25;32,19;32,14;21,8;16,11;13,14;8,25;8,36" o:connectangles="0,0,0,0,0,0,0,0,0,0,0,0,0,0,0,0,0,0,0,0,0,0,0,0,0,0,0,0,0,0,0,0,0,0,0"/>
                    <o:lock v:ext="edit" verticies="t"/>
                  </v:shape>
                  <v:shape id="Freeform 1429" o:spid="_x0000_s2358" style="position:absolute;left:4967;top:476;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UHjMQA&#10;AADdAAAADwAAAGRycy9kb3ducmV2LnhtbERPS2sCMRC+F/ofwhR6KZrVoq5bo5SVQo8+KnocNtPN&#10;4maybKKm/74pCL3Nx/ecxSraVlyp941jBaNhBoK4crrhWsHX/mOQg/ABWWPrmBT8kIfV8vFhgYV2&#10;N97SdRdqkULYF6jAhNAVUvrKkEU/dB1x4r5dbzEk2NdS93hL4baV4yybSosNpwaDHZWGqvPuYhWU&#10;47OJo+n66Daz0/6lzOMhz7dKPT/F9zcQgWL4F9/dnzrNf53M4e+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VB4zEAAAA3QAAAA8AAAAAAAAAAAAAAAAAmAIAAGRycy9k&#10;b3ducmV2LnhtbFBLBQYAAAAABAAEAPUAAACJAwAAAAA=&#10;" path="m,36l,25,5,8,10,5,16,,27,r5,3l38,8r5,11l43,55r-5,5l35,66r-5,2l16,68,10,66,8,63,2,55,,46,,36xm8,36r,8l10,52r3,5l16,60r11,l32,57r3,-5l35,25,32,19r,-5l21,8r-5,3l13,14r-3,5l10,25,8,36xe" fillcolor="black" strokeweight="0">
                    <v:path arrowok="t" o:connecttype="custom" o:connectlocs="0,36;0,25;5,8;10,5;16,0;27,0;32,3;38,8;43,19;43,55;38,60;35,66;30,68;16,68;10,66;8,63;2,55;0,46;0,36;8,36;8,44;10,52;13,57;16,60;27,60;32,57;35,52;35,25;32,19;32,14;21,8;16,11;13,14;10,19;10,25;8,36" o:connectangles="0,0,0,0,0,0,0,0,0,0,0,0,0,0,0,0,0,0,0,0,0,0,0,0,0,0,0,0,0,0,0,0,0,0,0,0"/>
                    <o:lock v:ext="edit" verticies="t"/>
                  </v:shape>
                  <v:shape id="Freeform 1430" o:spid="_x0000_s2359" style="position:absolute;left:5018;top:479;width:44;height:65;visibility:visible;mso-wrap-style:square;v-text-anchor:top" coordsize="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WYcQA&#10;AADdAAAADwAAAGRycy9kb3ducmV2LnhtbESPQUsDMRCF70L/Q5iCN5tthaJr01IKlT2JVrHXYTNN&#10;FpPJsond9d87B8HbDO/Ne99sdlMM6kpD7hIbWC4qUMRtsh07Ax/vx7sHULkgWwyJycAPZdhtZzcb&#10;rG0a+Y2up+KUhHCu0YAvpa+1zq2niHmRemLRLmmIWGQdnLYDjhIeg15V1VpH7FgaPPZ08NR+nb6j&#10;gU/0rX48Ny/NxZ1fn2kMRzcFY27n0/4JVKGp/Jv/rhsr+Pdr4ZdvZAS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lmHEAAAA3QAAAA8AAAAAAAAAAAAAAAAAmAIAAGRycy9k&#10;b3ducmV2LnhtbFBLBQYAAAAABAAEAPUAAACJAwAAAAA=&#10;" path="m,49l9,46r2,6l17,57r14,l33,54r3,-5l36,35,33,33,22,27r-5,3l11,35,3,33,9,,42,r,8l17,8,11,24r9,-2l25,19r8,3l42,30r2,5l44,49r-2,5l33,63r-5,2l17,65,11,63r-2,l3,52,,49xe" fillcolor="black" strokeweight="0">
                    <v:path arrowok="t" o:connecttype="custom" o:connectlocs="0,49;9,46;11,52;17,57;31,57;33,54;36,49;36,35;33,33;22,27;17,30;11,35;3,33;9,0;42,0;42,8;17,8;11,24;20,22;25,19;33,22;42,30;44,35;44,49;42,54;33,63;28,65;17,65;11,63;9,63;3,52;0,49" o:connectangles="0,0,0,0,0,0,0,0,0,0,0,0,0,0,0,0,0,0,0,0,0,0,0,0,0,0,0,0,0,0,0,0"/>
                  </v:shape>
                  <v:line id="Line 1431" o:spid="_x0000_s2360" style="position:absolute;flip:y;visibility:visible;mso-wrap-style:square" from="5133,1912" to="5134,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dPy8IAAADdAAAADwAAAGRycy9kb3ducmV2LnhtbESPQWvDMAyF74P9B6NBb6vTDULJ6oau&#10;I2zXtM1dxGoSEssh8prs39eDwW4S7+l9T7t8cYO60SSdZwObdQKKuPa248bA5Vw8b0FJQLY4eCYD&#10;PySQ7x8fdphZP3NJt1NoVAxhydBAG8KYaS11Sw5l7UfiqF395DDEdWq0nXCO4W7QL0mSaocdR0KL&#10;Ix1bqvvTt4uQ98qWH/zZHyux9nqQwRdSGbN6Wg5voAIt4d/8d/1lY/3XdAO/38QR9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dPy8IAAADdAAAADwAAAAAAAAAAAAAA&#10;AAChAgAAZHJzL2Rvd25yZXYueG1sUEsFBgAAAAAEAAQA+QAAAJADAAAAAA==&#10;" strokeweight=".15pt"/>
                  <v:line id="Line 1432" o:spid="_x0000_s2361" style="position:absolute;visibility:visible;mso-wrap-style:square" from="5133,514" to="513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mdicQAAADdAAAADwAAAGRycy9kb3ducmV2LnhtbERPTWvCQBC9F/oflhF6azYqBI2uIgVF&#10;eqia9uBxyE6T1OxszG5j/PeuIHibx/uc+bI3teiodZVlBcMoBkGcW11xoeDne/0+AeE8ssbaMim4&#10;koPl4vVljqm2Fz5Ql/lChBB2KSoovW9SKV1ekkEX2YY4cL+2NegDbAupW7yEcFPLURwn0mDFoaHE&#10;hj5Kyk/Zv1Gw/vqss012GHZH/beLk/N0Ndlrpd4G/WoGwlPvn+KHe6vD/HEygvs34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mZ2JxAAAAN0AAAAPAAAAAAAAAAAA&#10;AAAAAKECAABkcnMvZG93bnJldi54bWxQSwUGAAAAAAQABAD5AAAAkgMAAAAA&#10;" strokeweight=".15pt"/>
                  <v:shape id="Freeform 1433" o:spid="_x0000_s2362" style="position:absolute;left:5109;top:2054;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K0cUA&#10;AADdAAAADwAAAGRycy9kb3ducmV2LnhtbERPTWvCQBC9C/0PyxR6040GQkldgwiVKkqt1oO3MTsm&#10;odnZkF1N7K/vFgq9zeN9zjTrTS1u1LrKsoLxKAJBnFtdcaHg8/A6fAbhPLLG2jIpuJODbPYwmGKq&#10;bccfdNv7QoQQdikqKL1vUildXpJBN7INceAutjXoA2wLqVvsQrip5SSKEmmw4tBQYkOLkvKv/dUo&#10;eF+uq8Npc14dz6tvuTPSF/l2q9TTYz9/AeGp9//iP/ebDvPjJIbfb8IJ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ErRxQAAAN0AAAAPAAAAAAAAAAAAAAAAAJgCAABkcnMv&#10;ZG93bnJldi54bWxQSwUGAAAAAAQABAD1AAAAigMAAAAA&#10;" path="m,36l3,25,5,17r,-6l13,3,19,r8,l33,3r5,6l44,20r,8l46,36,44,47r,8l41,61r-6,5l30,69r-14,l13,66,8,63,3,47,,36xm11,36r,16l13,58r6,3l30,61r3,-3l35,52r,-32l33,14,22,9r-6,2l13,14r-2,6l11,36xe" fillcolor="black" strokeweight="0">
                    <v:path arrowok="t" o:connecttype="custom" o:connectlocs="0,36;3,25;5,17;5,11;13,3;19,0;27,0;33,3;38,9;44,20;44,28;46,36;44,47;44,55;41,61;35,66;30,69;16,69;13,66;8,63;3,47;0,36;11,36;11,52;13,58;19,61;30,61;33,58;35,52;35,20;33,14;22,9;16,11;13,14;11,20;11,36" o:connectangles="0,0,0,0,0,0,0,0,0,0,0,0,0,0,0,0,0,0,0,0,0,0,0,0,0,0,0,0,0,0,0,0,0,0,0,0"/>
                    <o:lock v:ext="edit" verticies="t"/>
                  </v:shape>
                  <v:line id="Line 1434" o:spid="_x0000_s2363" style="position:absolute;flip:y;visibility:visible;mso-wrap-style:square" from="5511,1912" to="5512,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U8IAAADdAAAADwAAAGRycy9kb3ducmV2LnhtbESPS4vCQBCE7wv7H4Ze8LZOfCASHcUH&#10;olcfuTeZNglmekJ61PjvHWFhb91UdX3V82XnavWgVirPBgb9BBRx7m3FhYHLefc7BSUB2WLtmQy8&#10;SGC5+P6aY2r9k4/0OIVCxRCWFA2UITSp1pKX5FD6viGO2tW3DkNc20LbFp8x3NV6mCQT7bDiSCix&#10;oU1J+e10dxGyzuxxy/vbJhNrryup/U4yY3o/3WoGKlAX/s1/1wcb648mY/h8E0fQi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DsU8IAAADdAAAADwAAAAAAAAAAAAAA&#10;AAChAgAAZHJzL2Rvd25yZXYueG1sUEsFBgAAAAAEAAQA+QAAAJADAAAAAA==&#10;" strokeweight=".15pt"/>
                  <v:line id="Line 1435" o:spid="_x0000_s2364" style="position:absolute;visibility:visible;mso-wrap-style:square" from="5511,514" to="551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AF/cUAAADdAAAADwAAAGRycy9kb3ducmV2LnhtbERPTWvCQBC9C/0PyxR6040tDRqzESko&#10;0oOt0YPHITsmabOzMbvG+O+7hUJv83ifky4H04ieOldbVjCdRCCIC6trLhUcD+vxDITzyBoby6Tg&#10;Tg6W2cMoxUTbG++pz30pQgi7BBVU3reJlK6oyKCb2JY4cGfbGfQBdqXUHd5CuGnkcxTF0mDNoaHC&#10;lt4qKr7zq1Gw3r03+SbfT/uT/vqI4st8NfvUSj09DqsFCE+D/xf/ubc6zH+JX+H3m3CC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AF/cUAAADdAAAADwAAAAAAAAAA&#10;AAAAAAChAgAAZHJzL2Rvd25yZXYueG1sUEsFBgAAAAAEAAQA+QAAAJMDAAAAAA==&#10;" strokeweight=".15pt"/>
                  <v:shape id="Freeform 1436" o:spid="_x0000_s2365" style="position:absolute;left:5486;top:2057;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hGcUA&#10;AADdAAAADwAAAGRycy9kb3ducmV2LnhtbERPS2vCQBC+C/6HZYReRDdtIWrqKm1Aag8efCA9Dtlp&#10;NjQ7G7KrJv++KxS8zcf3nOW6s7W4UusrxwqepwkI4sLpiksFp+NmMgfhA7LG2jEp6MnDejUcLDHT&#10;7sZ7uh5CKWII+wwVmBCaTEpfGLLop64hjtyPay2GCNtS6hZvMdzW8iVJUmmx4thgsKHcUPF7uFgF&#10;m913fuw/PyhvxpfzrN8tcvO1UOpp1L2/gQjUhYf4373Vcf5rmsL9m3iC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uEZxQAAAN0AAAAPAAAAAAAAAAAAAAAAAJgCAABkcnMv&#10;ZG93bnJldi54bWxQSwUGAAAAAAQABAD1AAAAigMAAAAA&#10;" path="m,49l11,47r,5l17,58r14,l33,55r3,-6l36,36,31,30,22,27r-5,3l11,36,3,33,9,,41,r,8l17,8,14,25,25,19r8,3l41,30r6,11l44,49r,6l36,63r-5,3l14,66,9,63,3,55,,49xe" fillcolor="black" strokeweight="0">
                    <v:path arrowok="t" o:connecttype="custom" o:connectlocs="0,49;11,47;11,52;17,58;31,58;33,55;36,49;36,36;31,30;22,27;17,30;11,36;3,33;9,0;41,0;41,8;17,8;14,25;25,19;33,22;41,30;47,41;44,49;44,55;36,63;31,66;14,66;9,63;3,55;0,49" o:connectangles="0,0,0,0,0,0,0,0,0,0,0,0,0,0,0,0,0,0,0,0,0,0,0,0,0,0,0,0,0,0"/>
                  </v:shape>
                  <v:line id="Line 1437" o:spid="_x0000_s2366" style="position:absolute;flip:y;visibility:visible;mso-wrap-style:square" from="5891,1912" to="5892,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yJMEAAADdAAAADwAAAGRycy9kb3ducmV2LnhtbESPS4vCQBCE7wv7H4Ze8LZOVHAlOooP&#10;RK8+cm8ybRLM9IT0qPHfO4Kwt26qur7q2aJztbpTK5VnA4N+Aoo497biwsD5tP2dgJKAbLH2TAae&#10;JLCYf3/NMLX+wQe6H0OhYghLigbKEJpUa8lLcih93xBH7eJbhyGubaFti48Y7mo9TJKxdlhxJJTY&#10;0Lqk/Hq8uQhZZfaw4d11nYm1l6XUfiuZMb2fbjkFFagL/+bP9d7G+qPxH7y/iSPo+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gnIkwQAAAN0AAAAPAAAAAAAAAAAAAAAA&#10;AKECAABkcnMvZG93bnJldi54bWxQSwUGAAAAAAQABAD5AAAAjwMAAAAA&#10;" strokeweight=".15pt"/>
                  <v:line id="Line 1438" o:spid="_x0000_s2367" style="position:absolute;visibility:visible;mso-wrap-style:square" from="5891,514" to="589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qY8cAAADdAAAADwAAAGRycy9kb3ducmV2LnhtbESPQWvCQBCF7wX/wzKCt7qxQrCpq4ig&#10;SA+1Rg89DtlpkpqdTbPbmP5751DobYb35r1vluvBNaqnLtSeDcymCSjiwtuaSwOX8+5xASpEZIuN&#10;ZzLwSwHWq9HDEjPrb3yiPo+lkhAOGRqoYmwzrUNRkcMw9S2xaJ++cxhl7UptO7xJuGv0U5Kk2mHN&#10;0lBhS9uKimv+4wzs3l6bfJ+fZv2H/Tom6ffzZvFujZmMh80LqEhD/Df/XR+s4M9TwZV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capjxwAAAN0AAAAPAAAAAAAA&#10;AAAAAAAAAKECAABkcnMvZG93bnJldi54bWxQSwUGAAAAAAQABAD5AAAAlQMAAAAA&#10;" strokeweight=".15pt"/>
                  <v:shape id="Freeform 1439" o:spid="_x0000_s2368" style="position:absolute;left:5850;top:2054;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FnEsQA&#10;AADdAAAADwAAAGRycy9kb3ducmV2LnhtbERP22rCQBB9L/QflhF8kWbTCNJGVylFaaGIaEqhb0N2&#10;TILZ2ZDdXPz7riD0bQ7nOqvNaGrRU+sqywqeoxgEcW51xYWC72z39ALCeWSNtWVScCUHm/XjwwpT&#10;bQc+Un/yhQgh7FJUUHrfpFK6vCSDLrINceDOtjXoA2wLqVscQripZRLHC2mw4tBQYkPvJeWXU2cU&#10;JMP+Z3vskAq7/fo4/Foza7JEqelkfFuC8DT6f/Hd/anD/PniFW7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hZxLEAAAA3QAAAA8AAAAAAAAAAAAAAAAAmAIAAGRycy9k&#10;b3ducmV2LnhtbFBLBQYAAAAABAAEAPUAAACJAwAAAAA=&#10;" path="m25,69r-11,l14,17r-3,3l6,22,3,25,,25,,17,6,14,14,6,17,r8,l25,69xe" fillcolor="black" strokeweight="0">
                    <v:path arrowok="t" o:connecttype="custom" o:connectlocs="25,69;14,69;14,17;11,20;6,22;3,25;0,25;0,17;6,14;14,6;17,0;25,0;25,69" o:connectangles="0,0,0,0,0,0,0,0,0,0,0,0,0"/>
                  </v:shape>
                  <v:shape id="Freeform 1440" o:spid="_x0000_s2369" style="position:absolute;left:5894;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l4MgA&#10;AADdAAAADwAAAGRycy9kb3ducmV2LnhtbESPT2vCQBDF74V+h2WEXkQ3VVCJriKtlh6K4h/E45Ad&#10;k7TZ2ZBdNf32nUPB2wzvzXu/mS1aV6kbNaH0bOC1n4AizrwtOTdwPKx7E1AhIlusPJOBXwqwmD8/&#10;zTC1/s47uu1jriSEQ4oGihjrVOuQFeQw9H1NLNrFNw6jrE2ubYN3CXeVHiTJSDssWRoKrOmtoOxn&#10;f3UGhttu7ldfo++zXW7r6/r91N3whzEvnXY5BRWpjQ/z//WnFfzhWPjlGxlB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YuXgyAAAAN0AAAAPAAAAAAAAAAAAAAAAAJgCAABk&#10;cnMvZG93bnJldi54bWxQSwUGAAAAAAQABAD1AAAAjQMAAAAA&#10;" path="m,36l3,25,6,17r,-6l14,3,19,r8,l33,3r5,6l44,20r,8l47,36,44,47r,8l41,61r-5,5l30,69r-11,l8,63,3,47,,36xm11,36r,16l14,58r5,3l30,61r3,-3l36,52r,-32l33,14,22,9r-5,2l14,14r-3,6l11,36xe" fillcolor="black" strokeweight="0">
                    <v:path arrowok="t" o:connecttype="custom" o:connectlocs="0,36;3,25;6,17;6,11;14,3;19,0;27,0;33,3;38,9;44,20;44,28;47,36;44,47;44,55;41,61;36,66;30,69;19,69;8,63;3,47;0,36;11,36;11,52;14,58;19,61;30,61;33,58;36,52;36,20;33,14;22,9;17,11;14,14;11,20;11,36" o:connectangles="0,0,0,0,0,0,0,0,0,0,0,0,0,0,0,0,0,0,0,0,0,0,0,0,0,0,0,0,0,0,0,0,0,0,0"/>
                    <o:lock v:ext="edit" verticies="t"/>
                  </v:shape>
                  <v:line id="Line 1441" o:spid="_x0000_s2370" style="position:absolute;flip:y;visibility:visible;mso-wrap-style:square" from="6269,1912" to="6270,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7ZFsEAAADdAAAADwAAAGRycy9kb3ducmV2LnhtbESPS4vCQBCE7wv+h6EFb+vEFVSio/hA&#10;3KuP3JtMmwQzPSE9q/HfOwuCt26qur7qxapztbpTK5VnA6NhAoo497biwsDlvP+egZKAbLH2TAae&#10;JLBa9r4WmFr/4CPdT6FQMYQlRQNlCE2qteQlOZShb4ijdvWtwxDXttC2xUcMd7X+SZKJdlhxJJTY&#10;0Lak/Hb6cxGyyexxx4fbNhNrr2up/V4yYwb9bj0HFagLH/P7+tfG+uPpCP6/iSPo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kWwQAAAN0AAAAPAAAAAAAAAAAAAAAA&#10;AKECAABkcnMvZG93bnJldi54bWxQSwUGAAAAAAQABAD5AAAAjwMAAAAA&#10;" strokeweight=".15pt"/>
                  <v:line id="Line 1442" o:spid="_x0000_s2371" style="position:absolute;visibility:visible;mso-wrap-style:square" from="6269,514" to="6270,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ALVMUAAADdAAAADwAAAGRycy9kb3ducmV2LnhtbERPS2vCQBC+F/oflin0Vjda0BhdRQpK&#10;8eAj9eBxyI5JbHY2Zrcx/ntXEHqbj+8503lnKtFS40rLCvq9CARxZnXJuYLDz/IjBuE8ssbKMim4&#10;kYP57PVliom2V95Tm/pchBB2CSoovK8TKV1WkEHXszVx4E62MegDbHKpG7yGcFPJQRQNpcGSQ0OB&#10;NX0VlP2mf0bBcrOu0lW677dHfd5Gw8t4Ee+0Uu9v3WICwlPn/8VP97cO8z9HA3h8E06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ALVMUAAADdAAAADwAAAAAAAAAA&#10;AAAAAAChAgAAZHJzL2Rvd25yZXYueG1sUEsFBgAAAAAEAAQA+QAAAJMDAAAAAA==&#10;" strokeweight=".15pt"/>
                  <v:shape id="Freeform 1443" o:spid="_x0000_s2372" style="position:absolute;left:6228;top:2054;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GJcUA&#10;AADdAAAADwAAAGRycy9kb3ducmV2LnhtbERPTWvCQBC9C/6HZQq9SLMxgi2pq4hYWigiSUqhtyE7&#10;TUKzsyG7mvjv3YLgbR7vc1ab0bTiTL1rLCuYRzEI4tLqhisFX8Xb0wsI55E1tpZJwYUcbNbTyQpT&#10;bQfO6Jz7SoQQdikqqL3vUildWZNBF9mOOHC/tjfoA+wrqXscQrhpZRLHS2mw4dBQY0e7msq//GQU&#10;JMPhe5+dkCq7/3w//lgz64pEqceHcfsKwtPo7+Kb+0OH+YvnBfx/E0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MYlxQAAAN0AAAAPAAAAAAAAAAAAAAAAAJgCAABkcnMv&#10;ZG93bnJldi54bWxQSwUGAAAAAAQABAD1AAAAigMAAAAA&#10;" path="m25,69r-11,l14,17r-3,3l5,22,3,25,,25,,17,5,14,14,6,16,r9,l25,69xe" fillcolor="black" strokeweight="0">
                    <v:path arrowok="t" o:connecttype="custom" o:connectlocs="25,69;14,69;14,17;11,20;5,22;3,25;0,25;0,17;5,14;14,6;16,0;25,0;25,69" o:connectangles="0,0,0,0,0,0,0,0,0,0,0,0,0"/>
                  </v:shape>
                  <v:shape id="Freeform 1444" o:spid="_x0000_s2373" style="position:absolute;left:6272;top:2057;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vLcMA&#10;AADdAAAADwAAAGRycy9kb3ducmV2LnhtbERP22rCQBB9L/gPyxT6VjdeW1JXETFQhQhN+wFDdpqE&#10;ZGfD7qrp33cFwbc5nOusNoPpxIWcbywrmIwTEMSl1Q1XCn6+s9d3ED4ga+wsk4I/8rBZj55WmGp7&#10;5S+6FKESMYR9igrqEPpUSl/WZNCPbU8cuV/rDIYIXSW1w2sMN52cJslSGmw4NtTY066msi3ORsGh&#10;c4vcF5N2nx+zeb49tdmhSpR6eR62HyACDeEhvrs/dZw/e5vD7Zt4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MvLcMAAADdAAAADwAAAAAAAAAAAAAAAACYAgAAZHJzL2Rv&#10;d25yZXYueG1sUEsFBgAAAAAEAAQA9QAAAIgDAAAAAA==&#10;" path="m,49l11,47r,5l16,58r14,l33,55r2,-6l35,36,30,30,22,27r-6,3l11,36,2,33,8,,41,r,8l16,8,13,25,24,19r9,3l38,27r6,3l44,36r2,5l44,49r,6l35,63r-5,3l13,66,8,63,2,55,,49xe" fillcolor="black" strokeweight="0">
                    <v:path arrowok="t" o:connecttype="custom" o:connectlocs="0,49;11,47;11,52;16,58;30,58;33,55;35,49;35,36;30,30;22,27;16,30;11,36;2,33;8,0;41,0;41,8;16,8;13,25;24,19;33,22;38,27;44,30;44,36;46,41;44,49;44,55;35,63;30,66;13,66;8,63;2,55;0,49" o:connectangles="0,0,0,0,0,0,0,0,0,0,0,0,0,0,0,0,0,0,0,0,0,0,0,0,0,0,0,0,0,0,0,0"/>
                  </v:shape>
                  <v:line id="Line 1445" o:spid="_x0000_s2374" style="position:absolute;flip:y;visibility:visible;mso-wrap-style:square" from="6649,1912" to="6650,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XfFcEAAADdAAAADwAAAGRycy9kb3ducmV2LnhtbESPQYvCQAyF78L+hyHC3nSqi65UR3Fd&#10;RK/q9h46sS12MqUZtfvvHUHwlvBe3veyWHWuVjdqpfJsYDRMQBHn3lZcGPg7bQczUBKQLdaeycA/&#10;CayWH70Fptbf+UC3YyhUDGFJ0UAZQpNqLXlJDmXoG+KonX3rMMS1LbRt8R7DXa3HSTLVDiuOhBIb&#10;2pSUX45XFyE/mT388u6yycTa81pqv5XMmM9+t56DCtSFt/l1vbex/tf3BJ7fxBH0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xd8VwQAAAN0AAAAPAAAAAAAAAAAAAAAA&#10;AKECAABkcnMvZG93bnJldi54bWxQSwUGAAAAAAQABAD5AAAAjwMAAAAA&#10;" strokeweight=".15pt"/>
                  <v:line id="Line 1446" o:spid="_x0000_s2375" style="position:absolute;visibility:visible;mso-wrap-style:square" from="6649,514" to="6650,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sNV8QAAADdAAAADwAAAGRycy9kb3ducmV2LnhtbERPTWvCQBC9F/wPywje6kaFVKOriKCU&#10;HmyNHjwO2TGJZmdjdhvTf+8WCr3N433OYtWZSrTUuNKygtEwAkGcWV1yruB03L5OQTiPrLGyTAp+&#10;yMFq2XtZYKLtgw/Upj4XIYRdggoK7+tESpcVZNANbU0cuIttDPoAm1zqBh8h3FRyHEWxNFhyaCiw&#10;pk1B2S39Ngq2+48q3aWHUXvW188ovs/W0y+t1KDfrecgPHX+X/znftdh/uQtht9vwgl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ew1XxAAAAN0AAAAPAAAAAAAAAAAA&#10;AAAAAKECAABkcnMvZG93bnJldi54bWxQSwUGAAAAAAQABAD5AAAAkgMAAAAA&#10;" strokeweight=".15pt"/>
                  <v:shape id="Freeform 1447" o:spid="_x0000_s2376" style="position:absolute;left:6600;top:2054;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F8EA&#10;AADdAAAADwAAAGRycy9kb3ducmV2LnhtbERP32vCMBB+F/wfwgl701THrFSjiCD4tKGTPR/N2VSb&#10;S2li0/33y2Cwt/v4ft5mN9hG9NT52rGC+SwDQVw6XXOl4Pp5nK5A+ICssXFMCr7Jw247Hm2w0C7y&#10;mfpLqEQKYV+gAhNCW0jpS0MW/cy1xIm7uc5iSLCrpO4wpnDbyEWWLaXFmlODwZYOhsrH5WkVtNnS&#10;3dHE8vr+1X+cF3Wkt31U6mUy7NcgAg3hX/znPuk0/zXP4febdIL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nAhfBAAAA3QAAAA8AAAAAAAAAAAAAAAAAmAIAAGRycy9kb3du&#10;cmV2LnhtbFBLBQYAAAAABAAEAPUAAACGAwAAAAA=&#10;" path="m44,61r,8l,69,,63,6,52r5,-2l30,30,36,20,33,14r,-3l27,9,17,9r-3,2l11,17r,3l,20,6,9,8,6,14,3,22,r5,l38,6r3,5l44,20r,2l38,33,19,52r-5,3l14,58r-3,3l44,61xe" fillcolor="black" strokeweight="0">
                    <v:path arrowok="t" o:connecttype="custom" o:connectlocs="44,61;44,69;0,69;0,63;6,52;11,50;30,30;36,20;33,14;33,11;27,9;17,9;14,11;11,17;11,20;0,20;6,9;8,6;14,3;22,0;27,0;38,6;41,11;44,20;44,22;38,33;19,52;14,55;14,58;11,61;44,61" o:connectangles="0,0,0,0,0,0,0,0,0,0,0,0,0,0,0,0,0,0,0,0,0,0,0,0,0,0,0,0,0,0,0"/>
                  </v:shape>
                  <v:shape id="Freeform 1448" o:spid="_x0000_s2377" style="position:absolute;left:6652;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p5sgA&#10;AADdAAAADwAAAGRycy9kb3ducmV2LnhtbESPT2vCQBDF74V+h2WEXkQ3VVCJriKtlh6K4h/E45Ad&#10;k7TZ2ZBdNf32nUPB2wzvzXu/mS1aV6kbNaH0bOC1n4AizrwtOTdwPKx7E1AhIlusPJOBXwqwmD8/&#10;zTC1/s47uu1jriSEQ4oGihjrVOuQFeQw9H1NLNrFNw6jrE2ubYN3CXeVHiTJSDssWRoKrOmtoOxn&#10;f3UGhttu7ldfo++zXW7r6/r91N3whzEvnXY5BRWpjQ/z//WnFfzhWHDlGxlB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FOnmyAAAAN0AAAAPAAAAAAAAAAAAAAAAAJgCAABk&#10;cnMvZG93bnJldi54bWxQSwUGAAAAAAQABAD1AAAAjQMAAAAA&#10;" path="m,36l3,25,6,17r,-6l14,3,19,r8,l33,3r5,6l44,20r,8l47,36,44,47r,8l41,61r-5,5l30,69r-11,l8,63,3,47,,36xm11,36r,16l14,58r5,3l30,61r3,-3l36,52r,-32l33,14,22,9r-5,2l14,14r-3,6l11,36xe" fillcolor="black" strokeweight="0">
                    <v:path arrowok="t" o:connecttype="custom" o:connectlocs="0,36;3,25;6,17;6,11;14,3;19,0;27,0;33,3;38,9;44,20;44,28;47,36;44,47;44,55;41,61;36,66;30,69;19,69;8,63;3,47;0,36;11,36;11,52;14,58;19,61;30,61;33,58;36,52;36,20;33,14;22,9;17,11;14,14;11,20;11,36" o:connectangles="0,0,0,0,0,0,0,0,0,0,0,0,0,0,0,0,0,0,0,0,0,0,0,0,0,0,0,0,0,0,0,0,0,0,0"/>
                    <o:lock v:ext="edit" verticies="t"/>
                  </v:shape>
                  <v:line id="Line 1449" o:spid="_x0000_s2378" style="position:absolute;flip:y;visibility:visible;mso-wrap-style:square" from="7027,1912" to="7028,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jVEMEAAADdAAAADwAAAGRycy9kb3ducmV2LnhtbESPQYvCQAyF78L+hyHC3nSqC7pWR3Fd&#10;RK/q9h46sS12MqUZtfvvHUHwlvBe3veyWHWuVjdqpfJsYDRMQBHn3lZcGPg7bQffoCQgW6w9k4F/&#10;ElgtP3oLTK2/84Fux1CoGMKSooEyhCbVWvKSHMrQN8RRO/vWYYhrW2jb4j2Gu1qPk2SiHVYcCSU2&#10;tCkpvxyvLkJ+Mnv45d1lk4m157XUfiuZMZ/9bj0HFagLb/Prem9j/a/pDJ7fxBH0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iNUQwQAAAN0AAAAPAAAAAAAAAAAAAAAA&#10;AKECAABkcnMvZG93bnJldi54bWxQSwUGAAAAAAQABAD5AAAAjwMAAAAA&#10;" strokeweight=".15pt"/>
                  <v:line id="Line 1450" o:spid="_x0000_s2379" style="position:absolute;visibility:visible;mso-wrap-style:square" from="7027,514" to="7028,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tAn8cAAADdAAAADwAAAGRycy9kb3ducmV2LnhtbESPQWvCQBCF7wX/wzKCt7qxgqSpq4ig&#10;SA+1Rg89DtlpkpqdTbPbmP5751DobYb35r1vluvBNaqnLtSeDcymCSjiwtuaSwOX8+4xBRUissXG&#10;Mxn4pQDr1ehhiZn1Nz5Rn8dSSQiHDA1UMbaZ1qGoyGGY+pZYtE/fOYyydqW2Hd4k3DX6KUkW2mHN&#10;0lBhS9uKimv+4wzs3l6bfJ+fZv2H/Tomi+/nTfpujZmMh80LqEhD/Df/XR+s4M9T4Zd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C0CfxwAAAN0AAAAPAAAAAAAA&#10;AAAAAAAAAKECAABkcnMvZG93bnJldi54bWxQSwUGAAAAAAQABAD5AAAAlQMAAAAA&#10;" strokeweight=".15pt"/>
                  <v:shape id="Freeform 1451" o:spid="_x0000_s2380" style="position:absolute;left:6978;top:2054;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P38AA&#10;AADdAAAADwAAAGRycy9kb3ducmV2LnhtbERPS4vCMBC+C/sfwgh701SXFalGkQVhTys+8Dw0Y1Nt&#10;JqWJTf33RljwNh/fc5br3taio9ZXjhVMxhkI4sLpiksFp+N2NAfhA7LG2jEpeJCH9epjsMRcu8h7&#10;6g6hFCmEfY4KTAhNLqUvDFn0Y9cQJ+7iWoshwbaUusWYwm0tp1k2kxYrTg0GG/oxVNwOd6ugyWbu&#10;iiYWp79zt9tPq0jfm6jU57DfLEAE6sNb/O/+1Wn+13wCr2/SC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dP38AAAADdAAAADwAAAAAAAAAAAAAAAACYAgAAZHJzL2Rvd25y&#10;ZXYueG1sUEsFBgAAAAAEAAQA9QAAAIUDAAAAAA==&#10;" path="m44,61r,8l,69,,63,5,52r6,-2l30,30,35,20,33,14r,-3l27,9,16,9r-3,2l11,17r,3l,20,5,9,8,6,13,3,22,r5,l38,6r3,5l44,20r,2l38,33,19,52r-6,3l13,58r-2,3l44,61xe" fillcolor="black" strokeweight="0">
                    <v:path arrowok="t" o:connecttype="custom" o:connectlocs="44,61;44,69;0,69;0,63;5,52;11,50;30,30;35,20;33,14;33,11;27,9;16,9;13,11;11,17;11,20;0,20;5,9;8,6;13,3;22,0;27,0;38,6;41,11;44,20;44,22;38,33;19,52;13,55;13,58;11,61;44,61" o:connectangles="0,0,0,0,0,0,0,0,0,0,0,0,0,0,0,0,0,0,0,0,0,0,0,0,0,0,0,0,0,0,0"/>
                  </v:shape>
                  <v:shape id="Freeform 1452" o:spid="_x0000_s2381" style="position:absolute;left:7030;top:2057;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i5cMA&#10;AADdAAAADwAAAGRycy9kb3ducmV2LnhtbERP3WrCMBS+H+wdwhnsbqY6J1KNImOFKVSw+gCH5tiW&#10;NiclybS+vRGE3Z2P7/cs14PpxIWcbywrGI8SEMSl1Q1XCk7H7GMOwgdkjZ1lUnAjD+vV68sSU22v&#10;fKBLESoRQ9inqKAOoU+l9GVNBv3I9sSRO1tnMEToKqkdXmO46eQkSWbSYMOxocaevmsq2+LPKNh2&#10;7iv3xbj9yXfZNN/s22xbJUq9vw2bBYhAQ/gXP92/Os7/nE/g8U08Qa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Ni5cMAAADdAAAADwAAAAAAAAAAAAAAAACYAgAAZHJzL2Rv&#10;d25yZXYueG1sUEsFBgAAAAAEAAQA9QAAAIgDAAAAAA==&#10;" path="m,49l11,47r,5l16,58r14,l33,55r2,-6l35,36,30,30,22,27r-6,3l11,36,2,33,8,,41,r,8l16,8,13,25,24,19r9,3l38,27r6,3l44,36r2,5l44,49r,6l35,63r-5,3l13,66,8,63,2,55,,49xe" fillcolor="black" strokeweight="0">
                    <v:path arrowok="t" o:connecttype="custom" o:connectlocs="0,49;11,47;11,52;16,58;30,58;33,55;35,49;35,36;30,30;22,27;16,30;11,36;2,33;8,0;41,0;41,8;16,8;13,25;24,19;33,22;38,27;44,30;44,36;46,41;44,49;44,55;35,63;30,66;13,66;8,63;2,55;0,49" o:connectangles="0,0,0,0,0,0,0,0,0,0,0,0,0,0,0,0,0,0,0,0,0,0,0,0,0,0,0,0,0,0,0,0"/>
                  </v:shape>
                  <v:line id="Line 1453" o:spid="_x0000_s2382" style="position:absolute;flip:y;visibility:visible;mso-wrap-style:square" from="7407,1912" to="7408,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WS3cIAAADdAAAADwAAAGRycy9kb3ducmV2LnhtbESPQWvCQBCF7wX/wzKF3uqmDRSJrqKW&#10;oNek5j5kxySYnQ2ZVeO/7wqF3mZ4b973ZrWZXK9uNErn2cDHPAFFXHvbcWPg9JO/L0BJQLbYeyYD&#10;DxLYrGcvK8ysv3NBtzI0KoawZGigDWHItJa6JYcy9wNx1M5+dBjiOjbajniP4a7Xn0nypR12HAkt&#10;DrRvqb6UVxchu8oW33y47Cux9ryV3udSGfP2Om2XoAJN4d/8d320sX66SOH5TRxBr3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WS3cIAAADdAAAADwAAAAAAAAAAAAAA&#10;AAChAgAAZHJzL2Rvd25yZXYueG1sUEsFBgAAAAAEAAQA+QAAAJADAAAAAA==&#10;" strokeweight=".15pt"/>
                  <v:line id="Line 1454" o:spid="_x0000_s2383" style="position:absolute;visibility:visible;mso-wrap-style:square" from="7407,514" to="7408,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BGnMUAAADdAAAADwAAAGRycy9kb3ducmV2LnhtbERPTWvCQBC9C/0PyxR6042tSJpmI1JQ&#10;xEPV1IPHITtN0mZnY3aN6b/vFgRv83ifky4G04ieOldbVjCdRCCIC6trLhUcP1fjGITzyBoby6Tg&#10;lxwssodRiom2Vz5Qn/tShBB2CSqovG8TKV1RkUE3sS1x4L5sZ9AH2JVSd3gN4aaRz1E0lwZrDg0V&#10;tvReUfGTX4yC1ce2ydf5Ydqf9Pcump9fl/FeK/X0OCzfQHga/F18c290mP8Sz+D/m3CC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BGnMUAAADdAAAADwAAAAAAAAAA&#10;AAAAAAChAgAAZHJzL2Rvd25yZXYueG1sUEsFBgAAAAAEAAQA+QAAAJMDAAAAAA==&#10;" strokeweight=".15pt"/>
                  <v:shape id="Freeform 1455" o:spid="_x0000_s2384" style="position:absolute;left:7358;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EcS8MA&#10;AADdAAAADwAAAGRycy9kb3ducmV2LnhtbERPTWuDQBC9F/Iflin01qxtSBHjGkogpQm5VIVcJ+5E&#10;pe6suKux/74bKPQ2j/c56XY2nZhocK1lBS/LCARxZXXLtYKy2D/HIJxH1thZJgU/5GCbLR5STLS9&#10;8RdNua9FCGGXoILG+z6R0lUNGXRL2xMH7moHgz7AoZZ6wFsIN518jaI3abDl0NBgT7uGqu98NArk&#10;+jAeTuRL2a0ux+K0cx+Xc6zU0+P8vgHhafb/4j/3pw7zV/Ea7t+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EcS8MAAADdAAAADwAAAAAAAAAAAAAAAACYAgAAZHJzL2Rv&#10;d25yZXYueG1sUEsFBgAAAAAEAAQA9QAAAIgDAAAAAA==&#10;" path="m,52l11,50r,5l14,58r5,3l30,61r3,-3l36,52r,-8l33,39,30,36r-11,l19,28r8,l33,22r,-8l27,9r-8,l14,11r,3l11,20r-8,l3,14,6,9,8,6,14,3,22,r5,l33,3r5,6l41,14r,8l38,25r-2,5l33,30r5,3l41,39r3,2l44,44r3,3l44,55r-6,8l33,66r-3,3l14,69,8,66,3,58,,52xe" fillcolor="black" strokeweight="0">
                    <v:path arrowok="t" o:connecttype="custom" o:connectlocs="0,52;11,50;11,55;14,58;19,61;30,61;33,58;36,52;36,44;33,39;30,36;19,36;19,28;27,28;33,22;33,14;27,9;19,9;14,11;14,14;11,20;3,20;3,14;6,9;8,6;14,3;22,0;27,0;33,3;38,9;41,14;41,22;38,25;36,30;33,30;38,33;41,39;44,41;44,44;47,47;44,55;38,63;33,66;30,69;14,69;8,66;3,58;0,52" o:connectangles="0,0,0,0,0,0,0,0,0,0,0,0,0,0,0,0,0,0,0,0,0,0,0,0,0,0,0,0,0,0,0,0,0,0,0,0,0,0,0,0,0,0,0,0,0,0,0,0"/>
                  </v:shape>
                  <v:shape id="Freeform 1456" o:spid="_x0000_s2385" style="position:absolute;left:7410;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oKMQA&#10;AADdAAAADwAAAGRycy9kb3ducmV2LnhtbERPS4vCMBC+C/6HMAt7EU1doUg1ivjCw6L4QPY4NLNt&#10;12ZSmqj1328Ewdt8fM8ZTxtTihvVrrCsoN+LQBCnVhecKTgdV90hCOeRNZaWScGDHEwn7dYYE23v&#10;vKfbwWcihLBLUEHufZVI6dKcDLqerYgD92trgz7AOpO6xnsIN6X8iqJYGiw4NORY0Tyn9HK4GgWD&#10;XSezy+/470fPdtV1tTh3trxW6vOjmY1AeGr8W/xyb3SYPxjG8PwmnCA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SqCjEAAAA3QAAAA8AAAAAAAAAAAAAAAAAmAIAAGRycy9k&#10;b3ducmV2LnhtbFBLBQYAAAAABAAEAPUAAACJAwAAAAA=&#10;" path="m,36l3,25,6,17r,-6l14,3,19,r8,l33,3r5,6l44,20r,8l47,36,44,47r,8l41,61r-5,5l30,69r-11,l8,63,3,47,,36xm11,36r,16l14,58r5,3l30,61r3,-3l36,52r,-32l33,14,22,9r-6,2l14,14r-3,6l11,36xe" fillcolor="black" strokeweight="0">
                    <v:path arrowok="t" o:connecttype="custom" o:connectlocs="0,36;3,25;6,17;6,11;14,3;19,0;27,0;33,3;38,9;44,20;44,28;47,36;44,47;44,55;41,61;36,66;30,69;19,69;8,63;3,47;0,36;11,36;11,52;14,58;19,61;30,61;33,58;36,52;36,20;33,14;22,9;16,11;14,14;11,20;11,36" o:connectangles="0,0,0,0,0,0,0,0,0,0,0,0,0,0,0,0,0,0,0,0,0,0,0,0,0,0,0,0,0,0,0,0,0,0,0"/>
                    <o:lock v:ext="edit" verticies="t"/>
                  </v:shape>
                  <v:line id="Line 1457" o:spid="_x0000_s2386" style="position:absolute;flip:y;visibility:visible;mso-wrap-style:square" from="7785,1912" to="7786,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6U3sEAAADdAAAADwAAAGRycy9kb3ducmV2LnhtbESPS4vCQBCE7wv+h6EFb+vEFVSio/hA&#10;3KuP3JtMmwQzPSE9q/HfOwuCt26qur7qxapztbpTK5VnA6NhAoo497biwsDlvP+egZKAbLH2TAae&#10;JLBa9r4WmFr/4CPdT6FQMYQlRQNlCE2qteQlOZShb4ijdvWtwxDXttC2xUcMd7X+SZKJdlhxJJTY&#10;0Lak/Hb6cxGyyexxx4fbNhNrr2up/V4yYwb9bj0HFagLH/P7+tfG+uPZFP6/iSPo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jpTewQAAAN0AAAAPAAAAAAAAAAAAAAAA&#10;AKECAABkcnMvZG93bnJldi54bWxQSwUGAAAAAAQABAD5AAAAjwMAAAAA&#10;" strokeweight=".15pt"/>
                  <v:line id="Line 1458" o:spid="_x0000_s2387" style="position:absolute;visibility:visible;mso-wrap-style:square" from="7785,514" to="7786,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1MmccAAADdAAAADwAAAGRycy9kb3ducmV2LnhtbESPQWvCQBCF7wX/wzKCt7qxgqSpq4ig&#10;SA+1Rg89DtlpkpqdTbPbmP5751DobYb35r1vluvBNaqnLtSeDcymCSjiwtuaSwOX8+4xBRUissXG&#10;Mxn4pQDr1ehhiZn1Nz5Rn8dSSQiHDA1UMbaZ1qGoyGGY+pZYtE/fOYyydqW2Hd4k3DX6KUkW2mHN&#10;0lBhS9uKimv+4wzs3l6bfJ+fZv2H/Tomi+/nTfpujZmMh80LqEhD/Df/XR+s4M9TwZV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fUyZxwAAAN0AAAAPAAAAAAAA&#10;AAAAAAAAAKECAABkcnMvZG93bnJldi54bWxQSwUGAAAAAAQABAD5AAAAlQMAAAAA&#10;" strokeweight=".15pt"/>
                  <v:shape id="Freeform 1459" o:spid="_x0000_s2388" style="position:absolute;left:7736;top:2054;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N1MIA&#10;AADdAAAADwAAAGRycy9kb3ducmV2LnhtbERP22oCMRB9F/oPYQq+aVbFsl2NIoJgsVDc3l6HzbhZ&#10;TCbLJtX175tCwbc5nOss172z4kJdaDwrmIwzEMSV1w3XCj7ed6McRIjIGq1nUnCjAOvVw2CJhfZX&#10;PtKljLVIIRwKVGBibAspQ2XIYRj7ljhxJ985jAl2tdQdXlO4s3KaZU/SYcOpwWBLW0PVufxxCl5f&#10;6re5daf4lX9LM/m023Dgm1LDx36zABGpj3fxv3uv0/xZ/gx/36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43UwgAAAN0AAAAPAAAAAAAAAAAAAAAAAJgCAABkcnMvZG93&#10;bnJldi54bWxQSwUGAAAAAAQABAD1AAAAhwMAAAAA&#10;" path="m,52l11,50r,5l13,58r6,3l30,61r3,-3l35,52r,-8l33,39,30,36r-11,l19,28r8,l33,22r,-8l27,9r-8,l13,11r,3l11,20r-9,l2,14,5,9,8,6,13,3,22,r5,l33,3r5,6l41,14r,8l38,25r-3,5l33,30r5,3l41,39r2,2l43,44r3,3l43,55r-5,8l33,66r-3,3l13,69,8,66,2,58,,52xe" fillcolor="black" strokeweight="0">
                    <v:path arrowok="t" o:connecttype="custom" o:connectlocs="0,52;11,50;11,55;13,58;19,61;30,61;33,58;35,52;35,44;33,39;30,36;19,36;19,28;27,28;33,22;33,14;27,9;19,9;13,11;13,14;11,20;2,20;2,14;5,9;8,6;13,3;22,0;27,0;33,3;38,9;41,14;41,22;38,25;35,30;33,30;38,33;41,39;43,41;43,44;46,47;43,55;38,63;33,66;30,69;13,69;8,66;2,58;0,52" o:connectangles="0,0,0,0,0,0,0,0,0,0,0,0,0,0,0,0,0,0,0,0,0,0,0,0,0,0,0,0,0,0,0,0,0,0,0,0,0,0,0,0,0,0,0,0,0,0,0,0"/>
                  </v:shape>
                  <v:shape id="Freeform 1460" o:spid="_x0000_s2389" style="position:absolute;left:7788;top:2057;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TP1McA&#10;AADdAAAADwAAAGRycy9kb3ducmV2LnhtbESP3WrDMAyF7wd9B6PC7lan3Q9rVreUssA6SGFZH0DE&#10;WhISy8H22uztp4vB7iTO0TmfNrvJDepCIXaeDSwXGSji2tuOGwPnz+LuGVRMyBYHz2TghyLstrOb&#10;DebWX/mDLlVqlIRwzNFAm9KYax3rlhzGhR+JRfvywWGSNTTaBrxKuBv0KsuetMOOpaHFkQ4t1X31&#10;7Qwch/BYxmrZv5bvxUO5P/XFscmMuZ1P+xdQiab0b/67frOCf78WfvlGRt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0z9THAAAA3QAAAA8AAAAAAAAAAAAAAAAAmAIAAGRy&#10;cy9kb3ducmV2LnhtbFBLBQYAAAAABAAEAPUAAACMAwAAAAA=&#10;" path="m,49l11,47r,5l16,58r14,l33,55r2,-6l35,36,30,30,22,27r-6,3l11,36,2,33,8,,41,r,8l16,8,13,25,24,19r9,3l38,27r5,3l43,36r3,5l43,49r,6l35,63r-5,3l13,66,8,63,2,55,,49xe" fillcolor="black" strokeweight="0">
                    <v:path arrowok="t" o:connecttype="custom" o:connectlocs="0,49;11,47;11,52;16,58;30,58;33,55;35,49;35,36;30,30;22,27;16,30;11,36;2,33;8,0;41,0;41,8;16,8;13,25;24,19;33,22;38,27;43,30;43,36;46,41;43,49;43,55;35,63;30,66;13,66;8,63;2,55;0,49" o:connectangles="0,0,0,0,0,0,0,0,0,0,0,0,0,0,0,0,0,0,0,0,0,0,0,0,0,0,0,0,0,0,0,0"/>
                  </v:shape>
                  <v:line id="Line 1461" o:spid="_x0000_s2390" style="position:absolute;flip:y;visibility:visible;mso-wrap-style:square" from="8163,1912" to="8164,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I/7MEAAADdAAAADwAAAGRycy9kb3ducmV2LnhtbESPS4vCQBCE7wv+h6EFb+vEFUSjo/hA&#10;3KuP3JtMmwQzPSE9q/HfOwuCt26qur7qxapztbpTK5VnA6NhAoo497biwsDlvP+egpKAbLH2TAae&#10;JLBa9r4WmFr/4CPdT6FQMYQlRQNlCE2qteQlOZShb4ijdvWtwxDXttC2xUcMd7X+SZKJdlhxJJTY&#10;0Lak/Hb6cxGyyexxx4fbNhNrr2up/V4yYwb9bj0HFagLH/P7+tfG+uPZCP6/iSPo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8j/swQAAAN0AAAAPAAAAAAAAAAAAAAAA&#10;AKECAABkcnMvZG93bnJldi54bWxQSwUGAAAAAAQABAD5AAAAjwMAAAAA&#10;" strokeweight=".15pt"/>
                  <v:line id="Line 1462" o:spid="_x0000_s2391" style="position:absolute;visibility:visible;mso-wrap-style:square" from="8163,514" to="816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trsMAAADdAAAADwAAAGRycy9kb3ducmV2LnhtbERPTYvCMBC9L/gfwgje1lQF0WoUERTZ&#10;w7pWDx6HZmyrzaQ22dr992ZB8DaP9znzZWtK0VDtCssKBv0IBHFqdcGZgtNx8zkB4TyyxtIyKfgj&#10;B8tF52OOsbYPPlCT+EyEEHYxKsi9r2IpXZqTQde3FXHgLrY26AOsM6lrfIRwU8phFI2lwYJDQ44V&#10;rXNKb8mvUbD5/iqTbXIYNGd93Ufj+3Q1+dFK9brtagbCU+vf4pd7p8P80XQI/9+EE+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M7a7DAAAA3QAAAA8AAAAAAAAAAAAA&#10;AAAAoQIAAGRycy9kb3ducmV2LnhtbFBLBQYAAAAABAAEAPkAAACRAwAAAAA=&#10;" strokeweight=".15pt"/>
                  <v:shape id="Freeform 1463" o:spid="_x0000_s2392" style="position:absolute;left:8111;top:2057;width:49;height:66;visibility:visible;mso-wrap-style:square;v-text-anchor:top" coordsize="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k0msMA&#10;AADdAAAADwAAAGRycy9kb3ducmV2LnhtbERPTWvCQBC9C/0PyxS8mU0qSBtdQ1sQROmhtnoesmMS&#10;zc6G7Bo3/75bKPQ2j/c5qyKYVgzUu8aygixJQRCXVjdcKfj+2syeQTiPrLG1TApGclCsHyYrzLW9&#10;8ycNB1+JGMIuRwW1910upStrMugS2xFH7mx7gz7CvpK6x3sMN618StOFNNhwbKixo/eayuvhZhQc&#10;91uy2emt3bnwsV+MaRMu2ajU9DG8LkF4Cv5f/Ofe6jh//jKH32/i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k0msMAAADdAAAADwAAAAAAAAAAAAAAAACYAgAAZHJzL2Rv&#10;d25yZXYueG1sUEsFBgAAAAAEAAQA9QAAAIgDAAAAAA==&#10;" path="m30,66r,-17l,49,,41,32,r9,l41,41r8,l49,49r-8,l41,66r-11,xm30,41r,-24l11,41r19,xe" fillcolor="black" strokeweight="0">
                    <v:path arrowok="t" o:connecttype="custom" o:connectlocs="30,66;30,49;0,49;0,41;32,0;41,0;41,41;49,41;49,49;41,49;41,66;30,66;30,41;30,17;11,41;30,41" o:connectangles="0,0,0,0,0,0,0,0,0,0,0,0,0,0,0,0"/>
                    <o:lock v:ext="edit" verticies="t"/>
                  </v:shape>
                  <v:shape id="Freeform 1464" o:spid="_x0000_s2393" style="position:absolute;left:8165;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UFGcUA&#10;AADdAAAADwAAAGRycy9kb3ducmV2LnhtbERPTWvCQBC9F/wPywi9iG6qRWzMRkRr8SCVWhGPQ3ZM&#10;YrOzIbtq/PduodDbPN7nJLPWVOJKjSstK3gZRCCIM6tLzhXsv1f9CQjnkTVWlknBnRzM0s5TgrG2&#10;N/6i687nIoSwi1FB4X0dS+myggy6ga2JA3eyjUEfYJNL3eAthJtKDqNoLA2WHBoKrGlRUPazuxgF&#10;o20vt++b8fmo59v6sloeep/8odRzt51PQXhq/b/4z73WYf7o7RV+vwkny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QUZxQAAAN0AAAAPAAAAAAAAAAAAAAAAAJgCAABkcnMv&#10;ZG93bnJldi54bWxQSwUGAAAAAAQABAD1AAAAigMAAAAA&#10;" path="m,36l3,25,6,17r,-6l14,3,19,r9,l33,3r6,6l44,20r,8l47,36,44,47r,8l41,61r-5,5l30,69r-11,l9,63,3,47,,36xm11,36r,16l14,58r5,3l30,61r3,-3l36,52r,-32l33,14,22,9r-5,2l14,14r-3,6l11,36xe" fillcolor="black" strokeweight="0">
                    <v:path arrowok="t" o:connecttype="custom" o:connectlocs="0,36;3,25;6,17;6,11;14,3;19,0;28,0;33,3;39,9;44,20;44,28;47,36;44,47;44,55;41,61;36,66;30,69;19,69;9,63;3,47;0,36;11,36;11,52;14,58;19,61;30,61;33,58;36,52;36,20;33,14;22,9;17,11;14,14;11,20;11,36" o:connectangles="0,0,0,0,0,0,0,0,0,0,0,0,0,0,0,0,0,0,0,0,0,0,0,0,0,0,0,0,0,0,0,0,0,0,0"/>
                    <o:lock v:ext="edit" verticies="t"/>
                  </v:shape>
                  <v:rect id="Rectangle 1465" o:spid="_x0000_s2394" style="position:absolute;left:5133;top:514;width:3030;height: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a4cIA&#10;AADdAAAADwAAAGRycy9kb3ducmV2LnhtbERPTWsCMRC9F/wPYQRvmq1F0a1RtEWx9FS192EzbpZu&#10;Jtsk6uqvNwWht3m8z5ktWluLM/lQOVbwPMhAEBdOV1wqOOzX/QmIEJE11o5JwZUCLOadpxnm2l34&#10;i867WIoUwiFHBSbGJpcyFIYshoFriBN3dN5iTNCXUnu8pHBby2GWjaXFilODwYbeDBU/u5NVwCZs&#10;Dr+fZnMsP8bLZhpuK//9rlSv2y5fQURq47/44d7qNP9lOoK/b9IJ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trhwgAAAN0AAAAPAAAAAAAAAAAAAAAAAJgCAABkcnMvZG93&#10;bnJldi54bWxQSwUGAAAAAAQABAD1AAAAhwMAAAAA&#10;" filled="f" strokeweight=".15pt"/>
                  <v:shape id="Freeform 1466" o:spid="_x0000_s2395" style="position:absolute;left:6625;top:331;width:44;height:68;visibility:visible;mso-wrap-style:square;v-text-anchor:top" coordsize="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igS8MA&#10;AADdAAAADwAAAGRycy9kb3ducmV2LnhtbERP24rCMBB9X/Afwgi+LJp6wUs1iogriz6Ilw8Ym7Et&#10;NpPSRO3+vVkQfJvDuc5sUZtCPKhyuWUF3U4EgjixOudUwfn00x6DcB5ZY2GZFPyRg8W88TXDWNsn&#10;H+hx9KkIIexiVJB5X8ZSuiQjg65jS+LAXW1l0AdYpVJX+AzhppC9KBpKgzmHhgxLWmWU3I53o+B7&#10;vRv1iv31MnD3/S0fJ9jfblCpVrNeTkF4qv1H/Hb/6jC/PxnC/zfhBD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igS8MAAADdAAAADwAAAAAAAAAAAAAAAACYAgAAZHJzL2Rv&#10;d25yZXYueG1sUEsFBgAAAAAEAAQA9QAAAIgDAAAAAA==&#10;" path="m33,68r,-24l27,49r-11,l5,44,,33,,16,5,5,11,3,13,,24,r6,3l33,8,33,,44,r,68l33,68xm8,25r3,8l13,38r3,3l27,41r3,-3l33,33r,-17l30,11,27,8,16,8r-5,6l8,19r,6xe" fillcolor="black" strokeweight="0">
                    <v:path arrowok="t" o:connecttype="custom" o:connectlocs="33,68;33,44;27,49;16,49;5,44;0,33;0,16;5,5;11,3;13,0;24,0;30,3;33,8;33,0;44,0;44,68;33,68;8,25;11,33;13,38;16,41;27,41;30,38;33,33;33,16;30,11;27,8;16,8;11,14;8,19;8,25" o:connectangles="0,0,0,0,0,0,0,0,0,0,0,0,0,0,0,0,0,0,0,0,0,0,0,0,0,0,0,0,0,0,0"/>
                    <o:lock v:ext="edit" verticies="t"/>
                  </v:shape>
                  <v:shape id="Freeform 1467" o:spid="_x0000_s2396" style="position:absolute;left:5210;top:588;width:2988;height:1187;visibility:visible;mso-wrap-style:square;v-text-anchor:top" coordsize="2988,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vvcMA&#10;AADdAAAADwAAAGRycy9kb3ducmV2LnhtbERPS4vCMBC+C/6HMMLe1tS3VqMssoseRPABehyasS02&#10;k26T1frvjbDgbT6+58wWtSnEjSqXW1bQaUcgiBOrc04VHA8/n2MQziNrLCyTggc5WMybjRnG2t55&#10;R7e9T0UIYRejgsz7MpbSJRkZdG1bEgfuYiuDPsAqlbrCewg3hexG0VAazDk0ZFjSMqPkuv8zCn7P&#10;q3S31ZvNYTI414Xun/T1+6TUR6v+moLwVPu3+N+91mF+bzKC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evvcMAAADdAAAADwAAAAAAAAAAAAAAAACYAgAAZHJzL2Rv&#10;d25yZXYueG1sUEsFBgAAAAAEAAQA9QAAAIgDAAAAAA==&#10;" path="m,1187l77,1026,153,881,230,772r77,-99l383,586r77,-83l536,435r77,-63l766,274r77,-41l919,197r77,-30l1073,140r76,-22l1226,99r77,-17l1456,55r76,-11l1762,19r77,-5l2222,r460,l2835,6r77,l2988,8e" filled="f" strokeweight=".4pt">
                    <v:path arrowok="t" o:connecttype="custom" o:connectlocs="0,1187;77,1026;153,881;230,772;307,673;383,586;460,503;536,435;613,372;766,274;843,233;919,197;996,167;1073,140;1149,118;1226,99;1303,82;1456,55;1532,44;1762,19;1839,14;2222,0;2682,0;2835,6;2912,6;2988,8" o:connectangles="0,0,0,0,0,0,0,0,0,0,0,0,0,0,0,0,0,0,0,0,0,0,0,0,0,0"/>
                  </v:shape>
                  <v:line id="Line 1468" o:spid="_x0000_s2397" style="position:absolute;flip:y;visibility:visible;mso-wrap-style:square" from="5210,1321" to="5229,1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Cz0McAAADdAAAADwAAAGRycy9kb3ducmV2LnhtbESPQWvCQBCF74X+h2UKvZS6sYrU6Cql&#10;InjwYGMPHofsmIRmZ0N2qml/vXMo9DbDe/PeN8v1EFpzoT41kR2MRxkY4jL6hisHn8ft8yuYJMge&#10;28jk4IcSrFf3d0vMfbzyB10KqYyGcMrRQS3S5damsqaAaRQ7YtXOsQ8ouvaV9T1eNTy09iXLZjZg&#10;w9pQY0fvNZVfxXdwUNjsECfb/ZFEpqfZZvy7k6eNc48Pw9sCjNAg/+a/651X/MlccfUbHcG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4LPQxwAAAN0AAAAPAAAAAAAA&#10;AAAAAAAAAKECAABkcnMvZG93bnJldi54bWxQSwUGAAAAAAQABAD5AAAAlQMAAAAA&#10;" strokeweight=".4pt"/>
                  <v:line id="Line 1469" o:spid="_x0000_s2398" style="position:absolute;flip:y;visibility:visible;mso-wrap-style:square" from="5240,1286" to="5259,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wWS8QAAADdAAAADwAAAGRycy9kb3ducmV2LnhtbERPTWvCQBC9C/6HZYReRDfWIjV1I1IR&#10;PHhoYw8eh+w0CWZnQ3Zq0v56t1DobR7vczbbwTXqRl2oPRtYzBNQxIW3NZcGPs6H2TOoIMgWG89k&#10;4JsCbLPxaIOp9T2/0y2XUsUQDikaqETaVOtQVOQwzH1LHLlP3zmUCLtS2w77GO4a/ZgkK+2w5thQ&#10;YUuvFRXX/MsZyHXy5peH05lEni6r/eLnKNO9MQ+TYfcCSmiQf/Gf+2jj/OV6Db/fxBN0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rBZLxAAAAN0AAAAPAAAAAAAAAAAA&#10;AAAAAKECAABkcnMvZG93bnJldi54bWxQSwUGAAAAAAQABAD5AAAAkgMAAAAA&#10;" strokeweight=".4pt"/>
                  <v:shape id="Freeform 1470" o:spid="_x0000_s2399" style="position:absolute;left:5270;top:1250;width:19;height:22;visibility:visible;mso-wrap-style:square;v-text-anchor:top" coordsize="1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jesQA&#10;AADdAAAADwAAAGRycy9kb3ducmV2LnhtbESPQWsCMRCF74X+hzBCbzWrFZGtUaRQKOJFLZ6nyXR3&#10;cTPZJqm7/nvnIHib4b1575vlevCtulBMTWADk3EBitgG13Bl4Pv4+boAlTKywzYwGbhSgvXq+WmJ&#10;pQs97+lyyJWSEE4lGqhz7kqtk63JYxqHjli03xA9ZlljpV3EXsJ9q6dFMdceG5aGGjv6qMmeD//e&#10;gO13C1/50/bnZKdvYbuJf5NjNOZlNGzeQWUa8sN8v/5ygj8rhF++kRH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X43rEAAAA3QAAAA8AAAAAAAAAAAAAAAAAmAIAAGRycy9k&#10;b3ducmV2LnhtbFBLBQYAAAAABAAEAPUAAACJAwAAAAA=&#10;" path="m,22l17,3,19,e" filled="f" strokeweight=".4pt">
                    <v:path arrowok="t" o:connecttype="custom" o:connectlocs="0,22;17,3;19,0" o:connectangles="0,0,0"/>
                  </v:shape>
                  <v:line id="Line 1471" o:spid="_x0000_s2400" style="position:absolute;flip:y;visibility:visible;mso-wrap-style:square" from="5300,1215" to="5322,1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Cr8QAAADdAAAADwAAAGRycy9kb3ducmV2LnhtbERPTWvCQBC9F/oflhF6KbqbVkSiqxRF&#10;8NCDjT30OGTHJJidDdlR0/76bkHobR7vc5brwbfqSn1sAlvIJgYUcRlcw5WFz+NuPAcVBdlhG5gs&#10;fFOE9erxYYm5Czf+oGshlUohHHO0UIt0udaxrMljnISOOHGn0HuUBPtKux5vKdy3+sWYmfbYcGqo&#10;saNNTeW5uHgLhTaH8Lp7P5LI9Gu2zX728ry19mk0vC1ACQ3yL7679y7Nn5oM/r5JJ+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kKvxAAAAN0AAAAPAAAAAAAAAAAA&#10;AAAAAKECAABkcnMvZG93bnJldi54bWxQSwUGAAAAAAQABAD5AAAAkgMAAAAA&#10;" strokeweight=".4pt"/>
                  <v:line id="Line 1472" o:spid="_x0000_s2401" style="position:absolute;flip:y;visibility:visible;mso-wrap-style:square" from="5330,1179" to="5352,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jc2MQAAADdAAAADwAAAGRycy9kb3ducmV2LnhtbERPS2vCQBC+C/0PyxR6kbrrAympq5SK&#10;4KEHjR56HLJjEszOhuxU0/76riB4m4/vOYtV7xt1oS7WgS2MRwYUcRFczaWF42Hz+gYqCrLDJjBZ&#10;+KUIq+XTYIGZC1fe0yWXUqUQjhlaqETaTOtYVOQxjkJLnLhT6DxKgl2pXYfXFO4bPTFmrj3WnBoq&#10;bOmzouKc/3gLuTa7MN18HUhk9j1fj/+2Mlxb+/Lcf7yDEurlIb67ty7Nn5kJ3L5JJ+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NzYxAAAAN0AAAAPAAAAAAAAAAAA&#10;AAAAAKECAABkcnMvZG93bnJldi54bWxQSwUGAAAAAAQABAD5AAAAkgMAAAAA&#10;" strokeweight=".4pt"/>
                  <v:line id="Line 1473" o:spid="_x0000_s2402" style="position:absolute;flip:y;visibility:visible;mso-wrap-style:square" from="5363,1146" to="5388,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R5Q8QAAADdAAAADwAAAGRycy9kb3ducmV2LnhtbERPS2vCQBC+F/oflil4KbrrAynRVUpF&#10;8OChjR56HLJjEszOhuyosb++KxR6m4/vOct17xt1pS7WgS2MRwYUcRFczaWF42E7fAMVBdlhE5gs&#10;3CnCevX8tMTMhRt/0TWXUqUQjhlaqETaTOtYVOQxjkJLnLhT6DxKgl2pXYe3FO4bPTFmrj3WnBoq&#10;bOmjouKcX7yFXJvPMN3uDyQy+55vxj87ed1YO3jp3xeghHr5F/+5dy7Nn5kpPL5JJ+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5HlDxAAAAN0AAAAPAAAAAAAAAAAA&#10;AAAAAKECAABkcnMvZG93bnJldi54bWxQSwUGAAAAAAQABAD5AAAAkgMAAAAA&#10;" strokeweight=".4pt"/>
                  <v:line id="Line 1474" o:spid="_x0000_s2403" style="position:absolute;flip:y;visibility:visible;mso-wrap-style:square" from="5399,1119" to="5426,1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3hN8QAAADdAAAADwAAAGRycy9kb3ducmV2LnhtbERPTWvCQBC9F/oflhF6KbprDSLRVUpF&#10;8NCDjT30OGTHJJidDdmppv31XUHobR7vc1abwbfqQn1sAluYTgwo4jK4hisLn8fdeAEqCrLDNjBZ&#10;+KEIm/XjwwpzF678QZdCKpVCOOZooRbpcq1jWZPHOAkdceJOofcoCfaVdj1eU7hv9Ysxc+2x4dRQ&#10;Y0dvNZXn4ttbKLQ5hNnu/Ugi2dd8O/3dy/PW2qfR8LoEJTTIv/ju3rs0PzMZ3L5JJ+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DeE3xAAAAN0AAAAPAAAAAAAAAAAA&#10;AAAAAKECAABkcnMvZG93bnJldi54bWxQSwUGAAAAAAQABAD5AAAAkgMAAAAA&#10;" strokeweight=".4pt"/>
                  <v:shape id="Freeform 1475" o:spid="_x0000_s2404" style="position:absolute;left:5437;top:1091;width:25;height:20;visibility:visible;mso-wrap-style:square;v-text-anchor:top" coordsize="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7qN8UA&#10;AADdAAAADwAAAGRycy9kb3ducmV2LnhtbESPQWsCMRCF7wX/QxjBS6mJ0q5lNYoULT30ou0PGDaz&#10;m9XNZElSXf+9KRR6m+G9782b1WZwnbhQiK1nDbOpAkFcedNyo+H7a//0CiImZIOdZ9Jwowib9ehh&#10;haXxVz7Q5ZgakUM4lqjBptSXUsbKksM49T1x1mofHKa8hkaagNcc7jo5V6qQDlvOFyz29GapOh9/&#10;XK6RisV+8fm4ew+7/iStrWeFqrWejIftEkSiIf2b/+gPk7ln9QK/3+QR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uo3xQAAAN0AAAAPAAAAAAAAAAAAAAAAAJgCAABkcnMv&#10;ZG93bnJldi54bWxQSwUGAAAAAAQABAD1AAAAigMAAAAA&#10;" path="m,20l3,17,25,e" filled="f" strokeweight=".4pt">
                    <v:path arrowok="t" o:connecttype="custom" o:connectlocs="0,20;3,17;25,0" o:connectangles="0,0,0"/>
                  </v:shape>
                  <v:line id="Line 1476" o:spid="_x0000_s2405" style="position:absolute;flip:y;visibility:visible;mso-wrap-style:square" from="5475,1064" to="5503,1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Pa28QAAADdAAAADwAAAGRycy9kb3ducmV2LnhtbERPTWvCQBC9F/oflhF6KbprK0GiqxRF&#10;8NCDjT30OGTHJJidDdlR0/76bkHobR7vc5brwbfqSn1sAluYTgwo4jK4hisLn8fdeA4qCrLDNjBZ&#10;+KYI69XjwxJzF278QddCKpVCOOZooRbpcq1jWZPHOAkdceJOofcoCfaVdj3eUrhv9YsxmfbYcGqo&#10;saNNTeW5uHgLhTaH8Lp7P5LI7CvbTn/28ry19mk0vC1ACQ3yL7679y7Nn5kM/r5JJ+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k9rbxAAAAN0AAAAPAAAAAAAAAAAA&#10;AAAAAKECAABkcnMvZG93bnJldi54bWxQSwUGAAAAAAQABAD5AAAAkgMAAAAA&#10;" strokeweight=".4pt"/>
                  <v:shape id="Freeform 1477" o:spid="_x0000_s2406" style="position:absolute;left:5514;top:1037;width:27;height:19;visibility:visible;mso-wrap-style:square;v-text-anchor:top" coordsize="2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0uU8MA&#10;AADdAAAADwAAAGRycy9kb3ducmV2LnhtbERP22oCMRB9L/gPYQp9q1nFqmyNIoJgKXhHfBw2083S&#10;ZLJuUt3+vREKfZvDuc5k1jorrtSEyrOCXjcDQVx4XXGp4HhYvo5BhIis0XomBb8UYDbtPE0w1/7G&#10;O7ruYylSCIccFZgY61zKUBhyGLq+Jk7cl28cxgSbUuoGbyncWdnPsqF0WHFqMFjTwlDxvf9xCjbr&#10;t93p0iv6H5fB59bU67Pd2pVSL8/t/B1EpDb+i//cK53mD7IRPL5JJ8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0uU8MAAADdAAAADwAAAAAAAAAAAAAAAACYAgAAZHJzL2Rv&#10;d25yZXYueG1sUEsFBgAAAAAEAAQA9QAAAIgDAAAAAA==&#10;" path="m,19l3,16,27,e" filled="f" strokeweight=".4pt">
                    <v:path arrowok="t" o:connecttype="custom" o:connectlocs="0,19;3,16;27,0" o:connectangles="0,0,0"/>
                  </v:shape>
                  <v:line id="Line 1478" o:spid="_x0000_s2407" style="position:absolute;flip:y;visibility:visible;mso-wrap-style:square" from="5555,1012" to="5579,1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DrMsYAAADdAAAADwAAAGRycy9kb3ducmV2LnhtbESPQUvDQBCF70L/wzIFL2J3q6VI7LaU&#10;lkIPHjTtweOQHZNgdjZkxzb6652D4G2G9+a9b1abMXbmQkNuE3uYzxwY4iqFlmsP59Ph/glMFuSA&#10;XWLy8E0ZNuvJzQqLkK78RpdSaqMhnAv00Ij0hbW5aihinqWeWLWPNEQUXYfahgGvGh47++Dc0kZs&#10;WRsa7GnXUPVZfkUPpXWv6fHwciKRxftyP/85yt3e+9vpuH0GIzTKv/nv+hgUf+EUV7/REez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A6zLGAAAA3QAAAA8AAAAAAAAA&#10;AAAAAAAAoQIAAGRycy9kb3ducmV2LnhtbFBLBQYAAAAABAAEAPkAAACUAwAAAAA=&#10;" strokeweight=".4pt"/>
                  <v:line id="Line 1479" o:spid="_x0000_s2408" style="position:absolute;flip:y;visibility:visible;mso-wrap-style:square" from="5593,988" to="5620,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xOqcQAAADdAAAADwAAAGRycy9kb3ducmV2LnhtbERPS2vCQBC+F/oflhG8lLrrA6mpq5SK&#10;4MFDG3vwOGSnSTA7G7JTTfvrXaHgbT6+5yzXvW/UmbpYB7YwHhlQxEVwNZcWvg7b5xdQUZAdNoHJ&#10;wi9FWK8eH5aYuXDhTzrnUqoUwjFDC5VIm2kdi4o8xlFoiRP3HTqPkmBXatfhJYX7Rk+MmWuPNaeG&#10;Clt6r6g45T/eQq7NR5hu9wcSmR3nm/HfTp421g4H/dsrKKFe7uJ/986l+TOzgNs36QS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E6pxAAAAN0AAAAPAAAAAAAAAAAA&#10;AAAAAKECAABkcnMvZG93bnJldi54bWxQSwUGAAAAAAQABAD5AAAAkgMAAAAA&#10;" strokeweight=".4pt"/>
                  <v:line id="Line 1480" o:spid="_x0000_s2409" style="position:absolute;flip:y;visibility:visible;mso-wrap-style:square" from="5634,963" to="5662,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x6ccAAADdAAAADwAAAGRycy9kb3ducmV2LnhtbESPQWvCQBCF7wX/wzJCL0U3sSIlukqp&#10;CB56aKOHHofsNAnNzobsqGl/fedQ6G2G9+a9bza7MXTmSkNqIzvI5xkY4ir6lmsH59Nh9gQmCbLH&#10;LjI5+KYEu+3kboOFjzd+p2sptdEQTgU6aET6wtpUNRQwzWNPrNpnHAKKrkNt/YA3DQ+dXWTZygZs&#10;WRsa7OmloeqrvAQHpc3e4uPh9UQiy4/VPv85ysPeufvp+LwGIzTKv/nv+ugVf5krv36jI9jt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73HpxwAAAN0AAAAPAAAAAAAA&#10;AAAAAAAAAKECAABkcnMvZG93bnJldi54bWxQSwUGAAAAAAQABAD5AAAAlQMAAAAA&#10;" strokeweight=".4pt"/>
                  <v:line id="Line 1481" o:spid="_x0000_s2410" style="position:absolute;flip:y;visibility:visible;mso-wrap-style:square" from="5675,941" to="570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PUcsMAAADdAAAADwAAAGRycy9kb3ducmV2LnhtbERPTWvCQBC9F/wPywheim6iIhJdRSqC&#10;hx7a2EOPQ3ZMgtnZkJ1q9Nd3hUJv83ifs972rlFX6kLt2UA6SUARF97WXBr4Oh3GS1BBkC02nsnA&#10;nQJsN4OXNWbW3/iTrrmUKoZwyNBAJdJmWoeiIodh4lviyJ1951Ai7EptO7zFcNfoaZIstMOaY0OF&#10;Lb1VVFzyH2cg18mHnx3eTyQy/17s08dRXvfGjIb9bgVKqJd/8Z/7aOP8eZrC85t4gt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j1HLDAAAA3QAAAA8AAAAAAAAAAAAA&#10;AAAAoQIAAGRycy9kb3ducmV2LnhtbFBLBQYAAAAABAAEAPkAAACRAwAAAAA=&#10;" strokeweight=".4pt"/>
                  <v:line id="Line 1482" o:spid="_x0000_s2411" style="position:absolute;flip:y;visibility:visible;mso-wrap-style:square" from="5716,919" to="574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FKBcMAAADdAAAADwAAAGRycy9kb3ducmV2LnhtbERPTWvCQBC9C/0PyxS8SN3EikjqKqII&#10;Hnqw0YPHITsmwexsyI6a9td3C0Jv83ifs1j1rlF36kLt2UA6TkARF97WXBo4HXdvc1BBkC02nsnA&#10;NwVYLV8GC8ysf/AX3XMpVQzhkKGBSqTNtA5FRQ7D2LfEkbv4zqFE2JXadviI4a7RkySZaYc1x4YK&#10;W9pUVFzzmzOQ6+Tg33efRxKZnmfb9Gcvo60xw9d+/QFKqJd/8dO9t3H+NJ3A3zfxB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xSgXDAAAA3QAAAA8AAAAAAAAAAAAA&#10;AAAAoQIAAGRycy9kb3ducmV2LnhtbFBLBQYAAAAABAAEAPkAAACRAwAAAAA=&#10;" strokeweight=".4pt"/>
                  <v:line id="Line 1483" o:spid="_x0000_s2412" style="position:absolute;flip:y;visibility:visible;mso-wrap-style:square" from="5757,900" to="578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3vnsMAAADdAAAADwAAAGRycy9kb3ducmV2LnhtbERPTWvCQBC9F/wPywheSt1ERSR1FVEE&#10;Dz200YPHITtNQrOzITtq9Ne7hUJv83ifs1z3rlFX6kLt2UA6TkARF97WXBo4HfdvC1BBkC02nsnA&#10;nQKsV4OXJWbW3/iLrrmUKoZwyNBAJdJmWoeiIodh7FviyH37zqFE2JXadniL4a7RkySZa4c1x4YK&#10;W9pWVPzkF2cg18mnn+4/jiQyO8936eMgrztjRsN+8w5KqJd/8Z/7YOP8WTqF32/iCXr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9757DAAAA3QAAAA8AAAAAAAAAAAAA&#10;AAAAoQIAAGRycy9kb3ducmV2LnhtbFBLBQYAAAAABAAEAPkAAACRAwAAAAA=&#10;" strokeweight=".4pt"/>
                  <v:line id="Line 1484" o:spid="_x0000_s2413" style="position:absolute;flip:y;visibility:visible;mso-wrap-style:square" from="5801,878" to="5828,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R36sMAAADdAAAADwAAAGRycy9kb3ducmV2LnhtbERPTWvCQBC9F/wPywheim5ig0h0FakI&#10;HnpoYw89DtkxCWZnQ3aq0V/fLRR6m8f7nPV2cK26Uh8azwbSWQKKuPS24crA5+kwXYIKgmyx9UwG&#10;7hRguxk9rTG3/sYfdC2kUjGEQ44GapEu1zqUNTkMM98RR+7se4cSYV9p2+MthrtWz5NkoR02HBtq&#10;7Oi1pvJSfDsDhU7e/cvh7UQi2ddinz6O8rw3ZjIeditQQoP8i//cRxvnZ2kG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Ud+rDAAAA3QAAAA8AAAAAAAAAAAAA&#10;AAAAoQIAAGRycy9kb3ducmV2LnhtbFBLBQYAAAAABAAEAPkAAACRAwAAAAA=&#10;" strokeweight=".4pt"/>
                  <v:line id="Line 1485" o:spid="_x0000_s2414" style="position:absolute;flip:y;visibility:visible;mso-wrap-style:square" from="5845,862" to="587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jSccQAAADdAAAADwAAAGRycy9kb3ducmV2LnhtbERPTWvCQBC9C/6HZQQvpW7SqpToKqUi&#10;eOihJh56HLLTJJidDdmpxv76bqHgbR7vc9bbwbXqQn1oPBtIZwko4tLbhisDp2L/+AIqCLLF1jMZ&#10;uFGA7WY8WmNm/ZWPdMmlUjGEQ4YGapEu0zqUNTkMM98RR+7L9w4lwr7StsdrDHetfkqSpXbYcGyo&#10;saO3mspz/u0M5Dr58M/794JE5p/LXfpzkIedMdPJ8LoCJTTIXfzvPtg4f54u4O+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NJxxAAAAN0AAAAPAAAAAAAAAAAA&#10;AAAAAKECAABkcnMvZG93bnJldi54bWxQSwUGAAAAAAQABAD5AAAAkgMAAAAA&#10;" strokeweight=".4pt"/>
                  <v:shape id="Freeform 1486" o:spid="_x0000_s2415" style="position:absolute;left:5889;top:845;width:30;height:11;visibility:visible;mso-wrap-style:square;v-text-anchor:top" coordsize="3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1k/sUA&#10;AADdAAAADwAAAGRycy9kb3ducmV2LnhtbERPTWvCQBC9C/6HZYRegm6UGiS6igotCr00FdTbkJ0m&#10;odnZkF1j/PfdQsHbPN7nrDa9qUVHrassK5hOYhDEudUVFwpOX2/jBQjnkTXWlknBgxxs1sPBClNt&#10;7/xJXeYLEULYpaig9L5JpXR5SQbdxDbEgfu2rUEfYFtI3eI9hJtazuI4kQYrDg0lNrQvKf/JbkbB&#10;4RzJ3fvx1kUf58fsmhyj7WUeKfUy6rdLEJ56/xT/uw86zH+dJvD3TT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WT+xQAAAN0AAAAPAAAAAAAAAAAAAAAAAJgCAABkcnMv&#10;ZG93bnJldi54bWxQSwUGAAAAAAQABAD1AAAAigMAAAAA&#10;" path="m,11l11,8,30,e" filled="f" strokeweight=".4pt">
                    <v:path arrowok="t" o:connecttype="custom" o:connectlocs="0,11;11,8;30,0" o:connectangles="0,0,0"/>
                  </v:shape>
                  <v:line id="Line 1487" o:spid="_x0000_s2416" style="position:absolute;flip:y;visibility:visible;mso-wrap-style:square" from="5932,829" to="596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bpncQAAADdAAAADwAAAGRycy9kb3ducmV2LnhtbERPTWvCQBC9C/0Pywi9SN2kFSvRVUpF&#10;8OChRg8eh+yYBLOzITvVtL++KxS8zeN9zmLVu0ZdqQu1ZwPpOAFFXHhbc2ngeNi8zEAFQbbYeCYD&#10;PxRgtXwaLDCz/sZ7uuZSqhjCIUMDlUibaR2KihyGsW+JI3f2nUOJsCu17fAWw12jX5Nkqh3WHBsq&#10;bOmzouKSfzsDuU6+/NtmdyCRyWm6Tn+3Mlob8zzsP+aghHp5iP/dWxvnT9J3uH8TT9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umdxAAAAN0AAAAPAAAAAAAAAAAA&#10;AAAAAKECAABkcnMvZG93bnJldi54bWxQSwUGAAAAAAQABAD5AAAAkgMAAAAA&#10;" strokeweight=".4pt"/>
                  <v:line id="Line 1488" o:spid="_x0000_s2417" style="position:absolute;flip:y;visibility:visible;mso-wrap-style:square" from="5976,815" to="6006,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l978cAAADdAAAADwAAAGRycy9kb3ducmV2LnhtbESPQWvCQBCF7wX/wzJCL0U3sSIlukqp&#10;CB56aKOHHofsNAnNzobsqGl/fedQ6G2G9+a9bza7MXTmSkNqIzvI5xkY4ir6lmsH59Nh9gQmCbLH&#10;LjI5+KYEu+3kboOFjzd+p2sptdEQTgU6aET6wtpUNRQwzWNPrNpnHAKKrkNt/YA3DQ+dXWTZygZs&#10;WRsa7OmloeqrvAQHpc3e4uPh9UQiy4/VPv85ysPeufvp+LwGIzTKv/nv+ugVf5krrn6jI9jt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mX3vxwAAAN0AAAAPAAAAAAAA&#10;AAAAAAAAAKECAABkcnMvZG93bnJldi54bWxQSwUGAAAAAAQABAD5AAAAlQMAAAAA&#10;" strokeweight=".4pt"/>
                  <v:line id="Line 1489" o:spid="_x0000_s2418" style="position:absolute;flip:y;visibility:visible;mso-wrap-style:square" from="6020,799" to="6050,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XYdMQAAADdAAAADwAAAGRycy9kb3ducmV2LnhtbERPTWvCQBC9C/0Pywi9SN2kFanRVUpF&#10;8OChRg8eh+yYBLOzITvVtL++KxS8zeN9zmLVu0ZdqQu1ZwPpOAFFXHhbc2ngeNi8vIMKgmyx8UwG&#10;fijAavk0WGBm/Y33dM2lVDGEQ4YGKpE20zoUFTkMY98SR+7sO4cSYVdq2+EthrtGvybJVDusOTZU&#10;2NJnRcUl/3YGcp18+bfN7kAik9N0nf5uZbQ25nnYf8xBCfXyEP+7tzbOn6QzuH8TT9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dh0xAAAAN0AAAAPAAAAAAAAAAAA&#10;AAAAAKECAABkcnMvZG93bnJldi54bWxQSwUGAAAAAAQABAD5AAAAkgMAAAAA&#10;" strokeweight=".4pt"/>
                  <v:line id="Line 1490" o:spid="_x0000_s2419" style="position:absolute;flip:y;visibility:visible;mso-wrap-style:square" from="6067,785" to="6097,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O7VMcAAADdAAAADwAAAGRycy9kb3ducmV2LnhtbESPT2vCQBDF74V+h2UKXkrd+AcpqasU&#10;RfDgwcYeehyy0yQ0Oxuyo8Z++s5B6G2G9+a93yzXQ2jNhfrURHYwGWdgiMvoG64cfJ52L69gkiB7&#10;bCOTgxslWK8eH5aY+3jlD7oUUhkN4ZSjg1qky61NZU0B0zh2xKp9xz6g6NpX1vd41fDQ2mmWLWzA&#10;hrWhxo42NZU/xTk4KGx2jLPd4UQi86/FdvK7l+etc6On4f0NjNAg/+b79d4r/nyq/PqNjm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7tUxwAAAN0AAAAPAAAAAAAA&#10;AAAAAAAAAKECAABkcnMvZG93bnJldi54bWxQSwUGAAAAAAQABAD5AAAAlQMAAAAA&#10;" strokeweight=".4pt"/>
                  <v:shape id="Freeform 1491" o:spid="_x0000_s2420" style="position:absolute;left:6110;top:774;width:30;height:8;visibility:visible;mso-wrap-style:square;v-text-anchor:top" coordsize="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MOcMA&#10;AADdAAAADwAAAGRycy9kb3ducmV2LnhtbERPTYvCMBC9C/sfwix4KZoqIlKNooIgXmSth93b0Mw2&#10;ZZtJaaJWf70RFrzN433OYtXZWlyp9ZVjBaNhCoK4cLriUsE53w1mIHxA1lg7JgV38rBafvQWmGl3&#10;4y+6nkIpYgj7DBWYEJpMSl8YsuiHriGO3K9rLYYI21LqFm8x3NZynKZTabHi2GCwoa2h4u90sQp+&#10;cuMOR/q+J5fjmnAjk8e0TpTqf3brOYhAXXiL/917HedPxiN4fRN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YMOcMAAADdAAAADwAAAAAAAAAAAAAAAACYAgAAZHJzL2Rv&#10;d25yZXYueG1sUEsFBgAAAAAEAAQA9QAAAIgDAAAAAA==&#10;" path="m,8l19,3,30,e" filled="f" strokeweight=".4pt">
                    <v:path arrowok="t" o:connecttype="custom" o:connectlocs="0,8;19,3;30,0" o:connectangles="0,0,0"/>
                  </v:shape>
                  <v:line id="Line 1492" o:spid="_x0000_s2421" style="position:absolute;flip:y;visibility:visible;mso-wrap-style:square" from="6157,763" to="6187,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2AuMMAAADdAAAADwAAAGRycy9kb3ducmV2LnhtbERPTWvCQBC9C/0PyxR6Ed2Yikh0FVEE&#10;Dz3Y6MHjkB2TYHY2ZKea9td3C0Jv83ifs1z3rlF36kLt2cBknIAiLrytuTRwPu1Hc1BBkC02nsnA&#10;NwVYr14GS8ysf/An3XMpVQzhkKGBSqTNtA5FRQ7D2LfEkbv6zqFE2JXadviI4a7RaZLMtMOaY0OF&#10;LW0rKm75lzOQ6+To3/cfJxKZXma7yc9Bhjtj3l77zQKUUC//4qf7YOP8aZrC3zfxBL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dgLjDAAAA3QAAAA8AAAAAAAAAAAAA&#10;AAAAoQIAAGRycy9kb3ducmV2LnhtbFBLBQYAAAAABAAEAPkAAACRAwAAAAA=&#10;" strokeweight=".4pt"/>
                  <v:line id="Line 1493" o:spid="_x0000_s2422" style="position:absolute;flip:y;visibility:visible;mso-wrap-style:square" from="6203,752" to="623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ElI8MAAADdAAAADwAAAGRycy9kb3ducmV2LnhtbERPS2vCQBC+F/wPywheim58IBJdRRTB&#10;Qw9t7KHHITsmwexsyI4a/fVuodDbfHzPWW06V6sbtaHybGA8SkAR595WXBj4Ph2GC1BBkC3WnsnA&#10;gwJs1r23FabW3/mLbpkUKoZwSNFAKdKkWoe8JIdh5BviyJ1961AibAttW7zHcFfrSZLMtcOKY0OJ&#10;De1Kyi/Z1RnIdPLpp4ePE4nMfub78fMo73tjBv1uuwQl1Mm/+M99tHH+bDKF32/iCXr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RJSPDAAAA3QAAAA8AAAAAAAAAAAAA&#10;AAAAoQIAAGRycy9kb3ducmV2LnhtbFBLBQYAAAAABAAEAPkAAACRAwAAAAA=&#10;" strokeweight=".4pt"/>
                  <v:line id="Line 1494" o:spid="_x0000_s2423" style="position:absolute;flip:y;visibility:visible;mso-wrap-style:square" from="6247,739" to="627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i9V8MAAADdAAAADwAAAGRycy9kb3ducmV2LnhtbERPTWvCQBC9C/0PyxR6kbrRBpHUVUQR&#10;PHjQ6MHjkJ0modnZkJ1q2l/vFgRv83ifM1/2rlFX6kLt2cB4lIAiLrytuTRwPm3fZ6CCIFtsPJOB&#10;XwqwXLwM5phZf+MjXXMpVQzhkKGBSqTNtA5FRQ7DyLfEkfvynUOJsCu17fAWw12jJ0ky1Q5rjg0V&#10;trSuqPjOf5yBXCcH/7Hdn0gkvUw347+dDDfGvL32q09QQr08xQ/3zsb56SSF/2/iCXp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4vVfDAAAA3QAAAA8AAAAAAAAAAAAA&#10;AAAAoQIAAGRycy9kb3ducmV2LnhtbFBLBQYAAAAABAAEAPkAAACRAwAAAAA=&#10;" strokeweight=".4pt"/>
                  <v:line id="Line 1495" o:spid="_x0000_s2424" style="position:absolute;flip:y;visibility:visible;mso-wrap-style:square" from="6294,730" to="632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QYzMMAAADdAAAADwAAAGRycy9kb3ducmV2LnhtbERPTWvCQBC9F/oflhF6KXWjVZHoKkUR&#10;PHiosQePQ3ZMgtnZkB017a93BaG3ebzPmS87V6srtaHybGDQT0AR595WXBj4OWw+pqCCIFusPZOB&#10;XwqwXLy+zDG1/sZ7umZSqBjCIUUDpUiTah3ykhyGvm+II3fyrUOJsC20bfEWw12th0ky0Q4rjg0l&#10;NrQqKT9nF2cg08m3/9zsDiQyOk7Wg7+tvK+Neet1XzNQQp38i5/urY3zR8MxPL6JJ+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0GMzDAAAA3QAAAA8AAAAAAAAAAAAA&#10;AAAAoQIAAGRycy9kb3ducmV2LnhtbFBLBQYAAAAABAAEAPkAAACRAwAAAAA=&#10;" strokeweight=".4pt"/>
                  <v:shape id="Freeform 1496" o:spid="_x0000_s2425" style="position:absolute;left:6340;top:722;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7s/cYA&#10;AADdAAAADwAAAGRycy9kb3ducmV2LnhtbERPTWvCQBC9C/6HZYRepG4qJUrqJpQGaRAvVQ89TrNj&#10;EszOptmtpv31riD0No/3OatsMK04U+8aywqeZhEI4tLqhisFh/36cQnCeWSNrWVS8EsOsnQ8WmGi&#10;7YU/6LzzlQgh7BJUUHvfJVK6siaDbmY74sAdbW/QB9hXUvd4CeGmlfMoiqXBhkNDjR291VSedj9G&#10;QTH9/N5sp19/MebRYe0W+Xuxz5V6mAyvLyA8Df5ffHcXOsx/nsdw+yac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7s/cYAAADdAAAADwAAAAAAAAAAAAAAAACYAgAAZHJz&#10;L2Rvd25yZXYueG1sUEsFBgAAAAAEAAQA9QAAAIsDAAAAAA==&#10;" path="m,6l19,,30,e" filled="f" strokeweight=".4pt">
                    <v:path arrowok="t" o:connecttype="custom" o:connectlocs="0,6;19,0;30,0" o:connectangles="0,0,0"/>
                  </v:shape>
                  <v:line id="Line 1497" o:spid="_x0000_s2426" style="position:absolute;flip:y;visibility:visible;mso-wrap-style:square" from="6387,717" to="641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ojIMQAAADdAAAADwAAAGRycy9kb3ducmV2LnhtbERPS2vCQBC+F/wPywheSt34QEuajZSK&#10;4KEHGz30OGSnSWh2NmRHTfvr3YLQ23x8z8k2g2vVhfrQeDYwmyagiEtvG64MnI67p2dQQZAttp7J&#10;wA8F2OSjhwxT66/8QZdCKhVDOKRooBbpUq1DWZPDMPUdceS+fO9QIuwrbXu8xnDX6nmSrLTDhmND&#10;jR291VR+F2dnoNDJwS9270cSWX6utrPfvTxujZmMh9cXUEKD/Ivv7r2N85fzNfx9E0/Q+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aiMgxAAAAN0AAAAPAAAAAAAAAAAA&#10;AAAAAKECAABkcnMvZG93bnJldi54bWxQSwUGAAAAAAQABAD5AAAAkgMAAAAA&#10;" strokeweight=".4pt"/>
                  <v:shape id="Freeform 1498" o:spid="_x0000_s2427" style="position:absolute;left:6433;top:709;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yxsYA&#10;AADdAAAADwAAAGRycy9kb3ducmV2LnhtbESPQW/CMAyF75P2HyJP4jbSoWpDhYDQJDQu2zTgB5jG&#10;NBWJ0zWBdv9+PkzazdZ7fu/zcj0Gr27UpzaygadpAYq4jrblxsDxsH2cg0oZ2aKPTAZ+KMF6dX+3&#10;xMrGgb/ots+NkhBOFRpwOXeV1ql2FDBNY0cs2jn2AbOsfaNtj4OEB69nRfGsA7YsDQ47enVUX/bX&#10;YODdu4/L9viZT+NwfftuzyW++NKYycO4WYDKNOZ/89/1zgp+ORNc+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PyxsYAAADdAAAADwAAAAAAAAAAAAAAAACYAgAAZHJz&#10;L2Rvd25yZXYueG1sUEsFBgAAAAAEAAQA9QAAAIsDAAAAAA==&#10;" path="m,5r3,l30,e" filled="f" strokeweight=".4pt">
                    <v:path arrowok="t" o:connecttype="custom" o:connectlocs="0,5;3,5;30,0" o:connectangles="0,0,0"/>
                  </v:shape>
                  <v:line id="Line 1499" o:spid="_x0000_s2428" style="position:absolute;flip:y;visibility:visible;mso-wrap-style:square" from="6480,700" to="651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kSycQAAADdAAAADwAAAGRycy9kb3ducmV2LnhtbERPS2vCQBC+F/wPywheSt34QGyajZSK&#10;4KEHGz30OGSnSWh2NmRHTfvr3YLQ23x8z8k2g2vVhfrQeDYwmyagiEtvG64MnI67pzWoIMgWW89k&#10;4IcCbPLRQ4ap9Vf+oEshlYohHFI0UIt0qdahrMlhmPqOOHJfvncoEfaVtj1eY7hr9TxJVtphw7Gh&#10;xo7eaiq/i7MzUOjk4Be79yOJLD9X29nvXh63xkzGw+sLKKFB/sV3997G+cv5M/x9E0/Q+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uRLJxAAAAN0AAAAPAAAAAAAAAAAA&#10;AAAAAKECAABkcnMvZG93bnJldi54bWxQSwUGAAAAAAQABAD5AAAAkgMAAAAA&#10;" strokeweight=".4pt"/>
                  <v:line id="Line 1500" o:spid="_x0000_s2429" style="position:absolute;flip:y;visibility:visible;mso-wrap-style:square" from="6526,695" to="6556,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oticcAAADdAAAADwAAAGRycy9kb3ducmV2LnhtbESPT2vCQBDF74V+h2UKXkrd+AcpqasU&#10;RfDQQ40ePA7ZaRKanQ3ZUdN++s6h4G2G9+a93yzXQ2jNlfrURHYwGWdgiMvoG64cnI67l1cwSZA9&#10;tpHJwQ8lWK8eH5aY+3jjA10LqYyGcMrRQS3S5damsqaAaRw7YtW+Yh9QdO0r63u8aXho7TTLFjZg&#10;w9pQY0ebmsrv4hIcFDb7jLPdx5FE5ufFdvK7l+etc6On4f0NjNAgd/P/9d4r/nym/PqNjm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Wi2JxwAAAN0AAAAPAAAAAAAA&#10;AAAAAAAAAKECAABkcnMvZG93bnJldi54bWxQSwUGAAAAAAQABAD5AAAAlQMAAAAA&#10;" strokeweight=".4pt"/>
                  <v:line id="Line 1501" o:spid="_x0000_s2430" style="position:absolute;flip:y;visibility:visible;mso-wrap-style:square" from="6573,689" to="6606,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aIEsMAAADdAAAADwAAAGRycy9kb3ducmV2LnhtbERPTWvCQBC9F/wPywheSt1ERSR1FVEE&#10;Dz200YPHITtNQrOzITtq9Ne7hUJv83ifs1z3rlFX6kLt2UA6TkARF97WXBo4HfdvC1BBkC02nsnA&#10;nQKsV4OXJWbW3/iLrrmUKoZwyNBAJdJmWoeiIodh7FviyH37zqFE2JXadniL4a7RkySZa4c1x4YK&#10;W9pWVPzkF2cg18mnn+4/jiQyO8936eMgrztjRsN+8w5KqJd/8Z/7YOP82TSF32/iCXr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WiBLDAAAA3QAAAA8AAAAAAAAAAAAA&#10;AAAAoQIAAGRycy9kb3ducmV2LnhtbFBLBQYAAAAABAAEAPkAAACRAwAAAAA=&#10;" strokeweight=".4pt"/>
                  <v:line id="Line 1502" o:spid="_x0000_s2431" style="position:absolute;flip:y;visibility:visible;mso-wrap-style:square" from="6619,687" to="665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QWZcMAAADdAAAADwAAAGRycy9kb3ducmV2LnhtbERPS2vCQBC+F/wPywheim58IBJdRRTB&#10;Qw9t7KHHITsmwexsyI4a/fVuodDbfHzPWW06V6sbtaHybGA8SkAR595WXBj4Ph2GC1BBkC3WnsnA&#10;gwJs1r23FabW3/mLbpkUKoZwSNFAKdKkWoe8JIdh5BviyJ1961AibAttW7zHcFfrSZLMtcOKY0OJ&#10;De1Kyi/Z1RnIdPLpp4ePE4nMfub78fMo73tjBv1uuwQl1Mm/+M99tHH+bDqB32/iCXr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EFmXDAAAA3QAAAA8AAAAAAAAAAAAA&#10;AAAAoQIAAGRycy9kb3ducmV2LnhtbFBLBQYAAAAABAAEAPkAAACRAwAAAAA=&#10;" strokeweight=".4pt"/>
                  <v:line id="Line 1503" o:spid="_x0000_s2432" style="position:absolute;flip:y;visibility:visible;mso-wrap-style:square" from="6666,681" to="669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sMAAADdAAAADwAAAGRycy9kb3ducmV2LnhtbERPTWvCQBC9F/wPywheSt1oRCR1FVEE&#10;Dz200YPHITtNQrOzITtq9Ne7hUJv83ifs1z3rlFX6kLt2cBknIAiLrytuTRwOu7fFqCCIFtsPJOB&#10;OwVYrwYvS8ysv/EXXXMpVQzhkKGBSqTNtA5FRQ7D2LfEkfv2nUOJsCu17fAWw12jp0ky1w5rjg0V&#10;trStqPjJL85ArpNPn+4/jiQyO893k8dBXnfGjIb95h2UUC//4j/3wcb5szSF32/iCXr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Is/7DAAAA3QAAAA8AAAAAAAAAAAAA&#10;AAAAoQIAAGRycy9kb3ducmV2LnhtbFBLBQYAAAAABAAEAPkAAACRAwAAAAA=&#10;" strokeweight=".4pt"/>
                  <v:shape id="Freeform 1504" o:spid="_x0000_s2433" style="position:absolute;left:6715;top:678;width:30;height:3;visibility:visible;mso-wrap-style:square;v-text-anchor:top" coordsize="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lZMUA&#10;AADdAAAADwAAAGRycy9kb3ducmV2LnhtbERPS2vCQBC+F/wPywi91Y1WgsZsRIWW9lCpj4u3MTsm&#10;wexsyG6T9N93C4Xe5uN7TroeTC06al1lWcF0EoEgzq2uuFBwPr08LUA4j6yxtkwKvsnBOhs9pJho&#10;2/OBuqMvRAhhl6CC0vsmkdLlJRl0E9sQB+5mW4M+wLaQusU+hJtazqIolgYrDg0lNrQrKb8fv4yC&#10;/et16z5j3jbXbhYv3/vlZX//UOpxPGxWIDwN/l/8537TYf78eQ6/34QT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yVkxQAAAN0AAAAPAAAAAAAAAAAAAAAAAJgCAABkcnMv&#10;ZG93bnJldi54bWxQSwUGAAAAAAQABAD1AAAAigMAAAAA&#10;" path="m,3l27,r3,e" filled="f" strokeweight=".4pt">
                    <v:path arrowok="t" o:connecttype="custom" o:connectlocs="0,3;27,0;30,0" o:connectangles="0,0,0"/>
                  </v:shape>
                  <v:line id="Line 1505" o:spid="_x0000_s2434" style="position:absolute;flip:y;visibility:visible;mso-wrap-style:square" from="6762,673" to="679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2OEcQAAADdAAAADwAAAGRycy9kb3ducmV2LnhtbERPTWvCQBC9F/wPyxR6Ed1YrZTUjUhF&#10;8ODBRg89DtlpEpqdDdmpSfvrXUHobR7vc1brwTXqQl2oPRuYTRNQxIW3NZcGzqfd5BVUEGSLjWcy&#10;8EsB1tnoYYWp9T1/0CWXUsUQDikaqETaVOtQVOQwTH1LHLkv3zmUCLtS2w77GO4a/ZwkS+2w5thQ&#10;YUvvFRXf+Y8zkOvk6Oe7w4lEFp/L7exvL+OtMU+Pw+YNlNAg/+K7e2/j/MX8BW7fxBN0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LY4RxAAAAN0AAAAPAAAAAAAAAAAA&#10;AAAAAKECAABkcnMvZG93bnJldi54bWxQSwUGAAAAAAQABAD5AAAAkgMAAAAA&#10;" strokeweight=".4pt"/>
                </v:group>
                <v:group id="Group 1506" o:spid="_x0000_s2435" style="position:absolute;left:6083;top:3803;width:46063;height:8966" coordorigin="958,599" coordsize="7254,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wyKMUAAADdAAAADwAAAGRycy9kb3ducmV2LnhtbERPTWvCQBC9F/wPyxS8&#10;NZtoGyTNKiJVPIRCVSi9DdkxCWZnQ3abxH/fLRR6m8f7nHwzmVYM1LvGsoIkikEQl1Y3XCm4nPdP&#10;KxDOI2tsLZOCOznYrGcPOWbajvxBw8lXIoSwy1BB7X2XSenKmgy6yHbEgbva3qAPsK+k7nEM4aaV&#10;izhOpcGGQ0ONHe1qKm+nb6PgMOK4XSZvQ3G77u5f55f3zyIhpeaP0/YVhKfJ/4v/3Ecd5j8v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rcMijFAAAA3QAA&#10;AA8AAAAAAAAAAAAAAAAAqgIAAGRycy9kb3ducmV2LnhtbFBLBQYAAAAABAAEAPoAAACcAwAAAAA=&#10;">
                  <v:shape id="Freeform 1507" o:spid="_x0000_s2436" style="position:absolute;left:6808;top:667;width:30;height:3;visibility:visible;mso-wrap-style:square;v-text-anchor:top" coordsize="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7E8UA&#10;AADdAAAADwAAAGRycy9kb3ducmV2LnhtbERPS2vCQBC+C/6HZYTedKMtUaOr1EJLPVR8XbyN2TEJ&#10;ZmdDdpuk/75bEHqbj+85y3VnStFQ7QrLCsajCARxanXBmYLz6X04A+E8ssbSMin4IQfrVb+3xETb&#10;lg/UHH0mQgi7BBXk3leJlC7NyaAb2Yo4cDdbG/QB1pnUNbYh3JRyEkWxNFhwaMixorec0vvx2yjY&#10;fVw3bh/zpro2k3i+beeX3f1LqadB97oA4anz/+KH+1OH+S/PU/j7Jpw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sTxQAAAN0AAAAPAAAAAAAAAAAAAAAAAJgCAABkcnMv&#10;ZG93bnJldi54bWxQSwUGAAAAAAQABAD1AAAAigMAAAAA&#10;" path="m,3r11,l30,e" filled="f" strokeweight=".4pt">
                    <v:path arrowok="t" o:connecttype="custom" o:connectlocs="0,3;11,3;30,0" o:connectangles="0,0,0"/>
                  </v:shape>
                  <v:line id="Line 1508" o:spid="_x0000_s2437" style="position:absolute;flip:y;visibility:visible;mso-wrap-style:square" from="6855,665" to="688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whj8cAAADdAAAADwAAAGRycy9kb3ducmV2LnhtbESPT2vCQBDF74V+h2UKXkrd+AcpqasU&#10;RfDQQ40ePA7ZaRKanQ3ZUdN++s6h4G2G9+a93yzXQ2jNlfrURHYwGWdgiMvoG64cnI67l1cwSZA9&#10;tpHJwQ8lWK8eH5aY+3jjA10LqYyGcMrRQS3S5damsqaAaRw7YtW+Yh9QdO0r63u8aXho7TTLFjZg&#10;w9pQY0ebmsrv4hIcFDb7jLPdx5FE5ufFdvK7l+etc6On4f0NjNAgd/P/9d4r/nymuPqNjm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LCGPxwAAAN0AAAAPAAAAAAAA&#10;AAAAAAAAAKECAABkcnMvZG93bnJldi54bWxQSwUGAAAAAAQABAD5AAAAlQMAAAAA&#10;" strokeweight=".4pt"/>
                  <v:line id="Line 1509" o:spid="_x0000_s2438" style="position:absolute;visibility:visible;mso-wrap-style:square" from="6901,665" to="6934,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IBvMMAAADdAAAADwAAAGRycy9kb3ducmV2LnhtbERPTWsCMRC9F/wPYQq91Wy1LHU1ighK&#10;6UXclp6HzTS7dDNZkmjW/vpGKPQ2j/c5q81oe3EhHzrHCp6mBQjixumOjYKP9/3jC4gQkTX2jknB&#10;lQJs1pO7FVbaJT7RpY5G5BAOFSpoYxwqKUPTksUwdQNx5r6ctxgz9EZqjymH217OiqKUFjvODS0O&#10;tGup+a7PVsHRj+e3nUllfbr+fJb6kFxnklIP9+N2CSLSGP/Ff+5Xnec/zxd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yAbzDAAAA3QAAAA8AAAAAAAAAAAAA&#10;AAAAoQIAAGRycy9kb3ducmV2LnhtbFBLBQYAAAAABAAEAPkAAACRAwAAAAA=&#10;" strokeweight=".4pt"/>
                  <v:line id="Line 1510" o:spid="_x0000_s2439" style="position:absolute;visibility:visible;mso-wrap-style:square" from="6948,662" to="6980,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7bXMUAAADdAAAADwAAAGRycy9kb3ducmV2LnhtbESPQUsDMRCF70L/Q5iCN5utlEXWpkUK&#10;FfEiXcXzsBmzi5vJkqTN1l/vHARvM7w3732z3c9+VBeKaQhsYL2qQBF3wQ7sDHy8H+8eQKWMbHEM&#10;TAaulGC/W9xssbGh8IkubXZKQjg1aKDPeWq0Tl1PHtMqTMSifYXoMcsanbYRi4T7Ud9XVa09DiwN&#10;PU506Kn7bs/ewFucz68HV+r2dP35rO1zCYMrxtwu56dHUJnm/G/+u36xgr/ZCL98IyPo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7bXMUAAADdAAAADwAAAAAAAAAA&#10;AAAAAAChAgAAZHJzL2Rvd25yZXYueG1sUEsFBgAAAAAEAAQA+QAAAJMDAAAAAA==&#10;" strokeweight=".4pt"/>
                  <v:line id="Line 1511" o:spid="_x0000_s2440" style="position:absolute;flip:y;visibility:visible;mso-wrap-style:square" from="6997,659" to="7027,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D7b8MAAADdAAAADwAAAGRycy9kb3ducmV2LnhtbERPTWvCQBC9F/wPywheim5ig0h0FakI&#10;HnpoYw89DtkxCWZnQ3aq0V/fLRR6m8f7nPV2cK26Uh8azwbSWQKKuPS24crA5+kwXYIKgmyx9UwG&#10;7hRguxk9rTG3/sYfdC2kUjGEQ44GapEu1zqUNTkMM98RR+7se4cSYV9p2+MthrtWz5NkoR02HBtq&#10;7Oi1pvJSfDsDhU7e/cvh7UQi2ddinz6O8rw3ZjIeditQQoP8i//cRxvnZ1kK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Q+2/DAAAA3QAAAA8AAAAAAAAAAAAA&#10;AAAAoQIAAGRycy9kb3ducmV2LnhtbFBLBQYAAAAABAAEAPkAAACRAwAAAAA=&#10;" strokeweight=".4pt"/>
                  <v:line id="Line 1512" o:spid="_x0000_s2441" style="position:absolute;visibility:visible;mso-wrap-style:square" from="7043,659" to="707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DgsMIAAADdAAAADwAAAGRycy9kb3ducmV2LnhtbERPTWsCMRC9C/0PYQreNFuRRbZGEaGl&#10;eBHX0vOwmWYXN5MliWbtr2+EQm/zeJ+z3o62FzfyoXOs4GVegCBunO7YKPg8v81WIEJE1tg7JgV3&#10;CrDdPE3WWGmX+ES3OhqRQzhUqKCNcaikDE1LFsPcDcSZ+3beYszQG6k9phxue7koilJa7Dg3tDjQ&#10;vqXmUl+tgqMfr4e9SWV9uv98lfo9uc4kpabP4+4VRKQx/ov/3B86z18uF/D4Jp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DgsMIAAADdAAAADwAAAAAAAAAAAAAA&#10;AAChAgAAZHJzL2Rvd25yZXYueG1sUEsFBgAAAAAEAAQA+QAAAJADAAAAAA==&#10;" strokeweight=".4pt"/>
                  <v:line id="Line 1513" o:spid="_x0000_s2442" style="position:absolute;visibility:visible;mso-wrap-style:square" from="7090,657" to="7120,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xFK8IAAADdAAAADwAAAGRycy9kb3ducmV2LnhtbERPTWsCMRC9F/ofwhR6q9mqLGVrFBEq&#10;0ou4LT0Pm2l2cTNZkmjW/vpGELzN433OYjXaXpzJh86xgtdJAYK4cbpjo+D76+PlDUSIyBp7x6Tg&#10;QgFWy8eHBVbaJT7QuY5G5BAOFSpoYxwqKUPTksUwcQNx5n6dtxgz9EZqjymH215Oi6KUFjvODS0O&#10;tGmpOdYnq2Dvx9PnxqSyPlz+fkq9Ta4zSannp3H9DiLSGO/im3un8/z5f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9xFK8IAAADdAAAADwAAAAAAAAAAAAAA&#10;AAChAgAAZHJzL2Rvd25yZXYueG1sUEsFBgAAAAAEAAQA+QAAAJADAAAAAA==&#10;" strokeweight=".4pt"/>
                  <v:line id="Line 1514" o:spid="_x0000_s2443" style="position:absolute;flip:y;visibility:visible;mso-wrap-style:square" from="7136,654" to="7169,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dY98MAAADdAAAADwAAAGRycy9kb3ducmV2LnhtbERPTWvCQBC9F/wPywheim60QSS6ilQE&#10;Dz200YPHITsmwexsyE41+uu7hUJv83ifs9r0rlE36kLt2cB0koAiLrytuTRwOu7HC1BBkC02nsnA&#10;gwJs1oOXFWbW3/mLbrmUKoZwyNBAJdJmWoeiIodh4lviyF1851Ai7EptO7zHcNfoWZLMtcOaY0OF&#10;Lb1XVFzzb2cg18mnf9t/HEkkPc930+dBXnfGjIb9dglKqJd/8Z/7YOP8NE3h95t4g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nWPfDAAAA3QAAAA8AAAAAAAAAAAAA&#10;AAAAoQIAAGRycy9kb3ducmV2LnhtbFBLBQYAAAAABAAEAPkAAACRAwAAAAA=&#10;" strokeweight=".4pt"/>
                  <v:line id="Line 1515" o:spid="_x0000_s2444" style="position:absolute;visibility:visible;mso-wrap-style:square" from="7183,654" to="7216,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l4xMIAAADdAAAADwAAAGRycy9kb3ducmV2LnhtbERPTWsCMRC9F/ofwhS81WyLLmVrFBFa&#10;xEtxW3oeNtPs4mayJNGs/vpGELzN433OYjXaXpzIh86xgpdpAYK4cbpjo+Dn++P5DUSIyBp7x6Tg&#10;TAFWy8eHBVbaJd7TqY5G5BAOFSpoYxwqKUPTksUwdQNx5v6ctxgz9EZqjymH216+FkUpLXacG1oc&#10;aNNSc6iPVsGXH4+7jUllvT9ffkv9mVxnklKTp3H9DiLSGO/im3ur8/zZbA7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3l4xMIAAADdAAAADwAAAAAAAAAAAAAA&#10;AAChAgAAZHJzL2Rvd25yZXYueG1sUEsFBgAAAAAEAAQA+QAAAJADAAAAAA==&#10;" strokeweight=".4pt"/>
                  <v:line id="Line 1516" o:spid="_x0000_s2445" style="position:absolute;flip:y;visibility:visible;mso-wrap-style:square" from="7232,651" to="7262,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ljG8MAAADdAAAADwAAAGRycy9kb3ducmV2LnhtbERPTWvCQBC9F/wPyxS8FN1oQ5DUVaQi&#10;ePBgYw89DtlpEpqdDdmpRn+9WxB6m8f7nOV6cK06Ux8azwZm0wQUceltw5WBz9NusgAVBNli65kM&#10;XCnAejV6WmJu/YU/6FxIpWIIhxwN1CJdrnUoa3IYpr4jjty37x1KhH2lbY+XGO5aPU+STDtsODbU&#10;2NF7TeVP8esMFDo5+tfd4UQi6Ve2nd328rI1Zvw8bN5ACQ3yL3649zbOT9MM/r6JJ+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5YxvDAAAA3QAAAA8AAAAAAAAAAAAA&#10;AAAAoQIAAGRycy9kb3ducmV2LnhtbFBLBQYAAAAABAAEAPkAAACRAwAAAAA=&#10;" strokeweight=".4pt"/>
                  <v:line id="Line 1517" o:spid="_x0000_s2446" style="position:absolute;visibility:visible;mso-wrap-style:square" from="7279,651" to="7309,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KMIAAADdAAAADwAAAGRycy9kb3ducmV2LnhtbERPTWsCMRC9F/ofwhS81WyLrGVrFBFa&#10;xEtxW3oeNtPs4mayJNGs/vpGELzN433OYjXaXpzIh86xgpdpAYK4cbpjo+Dn++P5DUSIyBp7x6Tg&#10;TAFWy8eHBVbaJd7TqY5G5BAOFSpoYxwqKUPTksUwdQNx5v6ctxgz9EZqjymH216+FkUpLXacG1oc&#10;aNNSc6iPVsGXH4+7jUllvT9ffkv9mVxnklKTp3H9DiLSGO/im3ur8/zZbA7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DKMIAAADdAAAADwAAAAAAAAAAAAAA&#10;AAChAgAAZHJzL2Rvd25yZXYueG1sUEsFBgAAAAAEAAQA+QAAAJADAAAAAA==&#10;" strokeweight=".4pt"/>
                  <v:line id="Line 1518" o:spid="_x0000_s2447" style="position:absolute;visibility:visible;mso-wrap-style:square" from="7325,651" to="735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jXWsUAAADdAAAADwAAAGRycy9kb3ducmV2LnhtbESPQUsDMRCF70L/Q5iCN5utlEXWpkUK&#10;FfEiXcXzsBmzi5vJkqTN1l/vHARvM7w3732z3c9+VBeKaQhsYL2qQBF3wQ7sDHy8H+8eQKWMbHEM&#10;TAaulGC/W9xssbGh8IkubXZKQjg1aKDPeWq0Tl1PHtMqTMSifYXoMcsanbYRi4T7Ud9XVa09DiwN&#10;PU506Kn7bs/ewFucz68HV+r2dP35rO1zCYMrxtwu56dHUJnm/G/+u36xgr/ZCK58IyPo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jXWsUAAADdAAAADwAAAAAAAAAA&#10;AAAAAAChAgAAZHJzL2Rvd25yZXYueG1sUEsFBgAAAAAEAAQA+QAAAJMDAAAAAA==&#10;" strokeweight=".4pt"/>
                  <v:line id="Line 1519" o:spid="_x0000_s2448" style="position:absolute;visibility:visible;mso-wrap-style:square" from="7372,651" to="740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RywcIAAADdAAAADwAAAGRycy9kb3ducmV2LnhtbERPTWsCMRC9F/ofwhS81WyLLHZrFBFa&#10;xEtxW3oeNtPs4mayJNGs/vpGELzN433OYjXaXpzIh86xgpdpAYK4cbpjo+Dn++N5DiJEZI29Y1Jw&#10;pgCr5ePDAivtEu/pVEcjcgiHChW0MQ6VlKFpyWKYuoE4c3/OW4wZeiO1x5TDbS9fi6KUFjvODS0O&#10;tGmpOdRHq+DLj8fdxqSy3p8vv6X+TK4zSanJ07h+BxFpjHfxzb3Vef5s9g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RywcIAAADdAAAADwAAAAAAAAAAAAAA&#10;AAChAgAAZHJzL2Rvd25yZXYueG1sUEsFBgAAAAAEAAQA+QAAAJADAAAAAA==&#10;" strokeweight=".4pt"/>
                  <v:line id="Line 1520" o:spid="_x0000_s2449" style="position:absolute;visibility:visible;mso-wrap-style:square" from="7418,651" to="745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dNgcUAAADdAAAADwAAAGRycy9kb3ducmV2LnhtbESPQUsDMRCF70L/Q5iCN5ut6CJr0yKF&#10;iniRruJ52IzZxc1kSdJm6693DoK3Gd6b977Z7GY/qjPFNAQ2sF5VoIi7YAd2Bj7eDzcPoFJGtjgG&#10;JgMXSrDbLq422NhQ+EjnNjslIZwaNNDnPDVap64nj2kVJmLRvkL0mGWNTtuIRcL9qG+rqtYeB5aG&#10;Hifa99R9tydv4C3Op9e9K3V7vPx81va5hMEVY66X89MjqExz/jf/Xb9Ywb+7F37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dNgcUAAADdAAAADwAAAAAAAAAA&#10;AAAAAAChAgAAZHJzL2Rvd25yZXYueG1sUEsFBgAAAAAEAAQA+QAAAJMDAAAAAA==&#10;" strokeweight=".4pt"/>
                  <v:line id="Line 1521" o:spid="_x0000_s2450" style="position:absolute;flip:y;visibility:visible;mso-wrap-style:square" from="7468,648" to="7498,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ltssQAAADdAAAADwAAAGRycy9kb3ducmV2LnhtbERPTWvCQBC9C/6HZQQvpW7SqpToKqUi&#10;eOihJh56HLLTJJidDdmpxv76bqHgbR7vc9bbwbXqQn1oPBtIZwko4tLbhisDp2L/+AIqCLLF1jMZ&#10;uFGA7WY8WmNm/ZWPdMmlUjGEQ4YGapEu0zqUNTkMM98RR+7L9w4lwr7StsdrDHetfkqSpXbYcGyo&#10;saO3mspz/u0M5Dr58M/794JE5p/LXfpzkIedMdPJ8LoCJTTIXfzvPtg4f75I4e+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W2yxAAAAN0AAAAPAAAAAAAAAAAA&#10;AAAAAKECAABkcnMvZG93bnJldi54bWxQSwUGAAAAAAQABAD5AAAAkgMAAAAA&#10;" strokeweight=".4pt"/>
                  <v:line id="Line 1522" o:spid="_x0000_s2451" style="position:absolute;visibility:visible;mso-wrap-style:square" from="7514,648" to="754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l2bcIAAADdAAAADwAAAGRycy9kb3ducmV2LnhtbERPTWsCMRC9F/ofwhS81WxFl7I1iggt&#10;xUtxW3oeNtPs4mayJNGs/vpGELzN433Ocj3aXpzIh86xgpdpAYK4cbpjo+Dn+/35FUSIyBp7x6Tg&#10;TAHWq8eHJVbaJd7TqY5G5BAOFSpoYxwqKUPTksUwdQNx5v6ctxgz9EZqjymH217OiqKUFjvODS0O&#10;tG2pOdRHq+DLj8fd1qSy3p8vv6X+SK4zSanJ07h5AxFpjHfxzf2p8/z5Yg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l2bcIAAADdAAAADwAAAAAAAAAAAAAA&#10;AAChAgAAZHJzL2Rvd25yZXYueG1sUEsFBgAAAAAEAAQA+QAAAJADAAAAAA==&#10;" strokeweight=".4pt"/>
                  <v:line id="Line 1523" o:spid="_x0000_s2452" style="position:absolute;visibility:visible;mso-wrap-style:square" from="7561,648" to="7593,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XT9sIAAADdAAAADwAAAGRycy9kb3ducmV2LnhtbERPS0vEMBC+C/6HMII3m/oq0m26yIIi&#10;XmS7i+ehmU2LzaQk2U3XX28Ewdt8fM9p1oudxIl8GB0ruC1KEMS90yMbBfvdy80TiBCRNU6OScGZ&#10;Aqzby4sGa+0Sb+nURSNyCIcaFQwxzrWUoR/IYijcTJy5g/MWY4beSO0x5XA7ybuyrKTFkXPDgDNt&#10;Buq/uqNV8OGX4/vGpKrbnr8/K/2a3GiSUtdXy/MKRKQl/ov/3G86z394vIffb/IJsv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XT9sIAAADdAAAADwAAAAAAAAAAAAAA&#10;AAChAgAAZHJzL2Rvd25yZXYueG1sUEsFBgAAAAAEAAQA+QAAAJADAAAAAA==&#10;" strokeweight=".4pt"/>
                  <v:line id="Line 1524" o:spid="_x0000_s2453" style="position:absolute;visibility:visible;mso-wrap-style:square" from="7607,648" to="7640,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LgsIAAADdAAAADwAAAGRycy9kb3ducmV2LnhtbERPTWsCMRC9F/ofwhS81WyLLmVrFBFa&#10;xEtxW3oeNtPs4mayJNGs/vpGELzN433OYjXaXpzIh86xgpdpAYK4cbpjo+Dn++P5DUSIyBp7x6Tg&#10;TAFWy8eHBVbaJd7TqY5G5BAOFSpoYxwqKUPTksUwdQNx5v6ctxgz9EZqjymH216+FkUpLXacG1oc&#10;aNNSc6iPVsGXH4+7jUllvT9ffkv9mVxnklKTp3H9DiLSGO/im3ur8/zZf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xLgsIAAADdAAAADwAAAAAAAAAAAAAA&#10;AAChAgAAZHJzL2Rvd25yZXYueG1sUEsFBgAAAAAEAAQA+QAAAJADAAAAAA==&#10;" strokeweight=".4pt"/>
                  <v:line id="Line 1525" o:spid="_x0000_s2454" style="position:absolute;visibility:visible;mso-wrap-style:square" from="7656,648" to="7686,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DuGcIAAADdAAAADwAAAGRycy9kb3ducmV2LnhtbERPTWsCMRC9F/ofwhR6q9mKLmVrFBEq&#10;0ou4LT0Pm2l2cTNZkmjW/vpGELzN433OYjXaXpzJh86xgtdJAYK4cbpjo+D76+PlDUSIyBp7x6Tg&#10;QgFWy8eHBVbaJT7QuY5G5BAOFSpoYxwqKUPTksUwcQNx5n6dtxgz9EZqjymH215Oi6KUFjvODS0O&#10;tGmpOdYnq2Dvx9PnxqSyPlz+fkq9Ta4zSannp3H9DiLSGO/im3un8/zZfA7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DuGcIAAADdAAAADwAAAAAAAAAAAAAA&#10;AAChAgAAZHJzL2Rvd25yZXYueG1sUEsFBgAAAAAEAAQA+QAAAJADAAAAAA==&#10;" strokeweight=".4pt"/>
                  <v:line id="Line 1526" o:spid="_x0000_s2455" style="position:absolute;visibility:visible;mso-wrap-style:square" from="7703,648" to="7733,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JwbsIAAADdAAAADwAAAGRycy9kb3ducmV2LnhtbERPTWsCMRC9F/ofwhR6q1mlXcpqFBEs&#10;xUtxLZ6HzZhd3EyWJJrVX98UCr3N433OYjXaXlzJh86xgumkAEHcON2xUfB92L68gwgRWWPvmBTc&#10;KMBq+fiwwEq7xHu61tGIHMKhQgVtjEMlZWhashgmbiDO3Ml5izFDb6T2mHK47eWsKEppsePc0OJA&#10;m5aac32xCr78eNltTCrr/e1+LPVHcp1JSj0/jes5iEhj/Bf/uT91nv/6V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JwbsIAAADdAAAADwAAAAAAAAAAAAAA&#10;AAChAgAAZHJzL2Rvd25yZXYueG1sUEsFBgAAAAAEAAQA+QAAAJADAAAAAA==&#10;" strokeweight=".4pt"/>
                  <v:line id="Line 1527" o:spid="_x0000_s2456" style="position:absolute;visibility:visible;mso-wrap-style:square" from="7749,648" to="7779,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7V9cMAAADdAAAADwAAAGRycy9kb3ducmV2LnhtbERPTWsCMRC9F/wPYQq91WzFbmU1ighK&#10;6UXclp6HzTS7dDNZkmjW/vpGKPQ2j/c5q81oe3EhHzrHCp6mBQjixumOjYKP9/3jAkSIyBp7x6Tg&#10;SgE268ndCivtEp/oUkcjcgiHChW0MQ6VlKFpyWKYuoE4c1/OW4wZeiO1x5TDbS9nRVFKix3nhhYH&#10;2rXUfNdnq+Dox/PbzqSyPl1/Pkt9SK4zSamH+3G7BBFpjP/iP/erzvPnzy9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1fXDAAAA3QAAAA8AAAAAAAAAAAAA&#10;AAAAoQIAAGRycy9kb3ducmV2LnhtbFBLBQYAAAAABAAEAPkAAACRAwAAAAA=&#10;" strokeweight=".4pt"/>
                  <v:line id="Line 1528" o:spid="_x0000_s2457" style="position:absolute;visibility:visible;mso-wrap-style:square" from="7796,648" to="7829,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FBh8UAAADdAAAADwAAAGRycy9kb3ducmV2LnhtbESPQUsDMRCF70L/Q5iCN5ut6CJr0yKF&#10;iniRruJ52IzZxc1kSdJm6693DoK3Gd6b977Z7GY/qjPFNAQ2sF5VoIi7YAd2Bj7eDzcPoFJGtjgG&#10;JgMXSrDbLq422NhQ+EjnNjslIZwaNNDnPDVap64nj2kVJmLRvkL0mGWNTtuIRcL9qG+rqtYeB5aG&#10;Hifa99R9tydv4C3Op9e9K3V7vPx81va5hMEVY66X89MjqExz/jf/Xb9Ywb+7F1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FBh8UAAADdAAAADwAAAAAAAAAA&#10;AAAAAAChAgAAZHJzL2Rvd25yZXYueG1sUEsFBgAAAAAEAAQA+QAAAJMDAAAAAA==&#10;" strokeweight=".4pt"/>
                  <v:line id="Line 1529" o:spid="_x0000_s2458" style="position:absolute;visibility:visible;mso-wrap-style:square" from="7842,648" to="787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kHMMAAADdAAAADwAAAGRycy9kb3ducmV2LnhtbERPTWsCMRC9F/wPYQq91WzFLnU1ighK&#10;6UXclp6HzTS7dDNZkmjW/vpGKPQ2j/c5q81oe3EhHzrHCp6mBQjixumOjYKP9/3jC4gQkTX2jknB&#10;lQJs1pO7FVbaJT7RpY5G5BAOFSpoYxwqKUPTksUwdQNx5r6ctxgz9EZqjymH217OiqKUFjvODS0O&#10;tGup+a7PVsHRj+e3nUllfbr+fJb6kFxnklIP9+N2CSLSGP/Ff+5XnefPnxd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t5BzDAAAA3QAAAA8AAAAAAAAAAAAA&#10;AAAAoQIAAGRycy9kb3ducmV2LnhtbFBLBQYAAAAABAAEAPkAAACRAwAAAAA=&#10;" strokeweight=".4pt"/>
                  <v:line id="Line 1530" o:spid="_x0000_s2459" style="position:absolute;visibility:visible;mso-wrap-style:square" from="7892,648" to="7922,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uHPMQAAADdAAAADwAAAGRycy9kb3ducmV2LnhtbESPQUsDMRCF70L/Q5iCN5tVZJFt0yIF&#10;RbxI19LzsBmzi5vJkqTN1l/vHARvM7w3732z2c1+VBeKaQhs4H5VgSLugh3YGTh+vtw9gUoZ2eIY&#10;mAxcKcFuu7jZYGND4QNd2uyUhHBq0ECf89RonbqePKZVmIhF+wrRY5Y1Om0jFgn3o36oqlp7HFga&#10;epxo31P33Z69gY84n9/3rtTt4fpzqu1rCYMrxtwu5+c1qExz/jf/Xb9ZwX+shV++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u4c8xAAAAN0AAAAPAAAAAAAAAAAA&#10;AAAAAKECAABkcnMvZG93bnJldi54bWxQSwUGAAAAAAQABAD5AAAAkgMAAAAA&#10;" strokeweight=".4pt"/>
                  <v:line id="Line 1531" o:spid="_x0000_s2460" style="position:absolute;visibility:visible;mso-wrap-style:square" from="7938,648" to="7968,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ip8IAAADdAAAADwAAAGRycy9kb3ducmV2LnhtbERPTWsCMRC9F/ofwgi91aylLLI1iggt&#10;4qW4Ss/DZppdupksSTSrv94UBG/zeJ+zWI22F2fyoXOsYDYtQBA3TndsFBwPn69zECEia+wdk4IL&#10;BVgtn58WWGmXeE/nOhqRQzhUqKCNcaikDE1LFsPUDcSZ+3XeYszQG6k9phxue/lWFKW02HFuaHGg&#10;TUvNX32yCr79eNptTCrr/eX6U+qv5DqTlHqZjOsPEJHG+BDf3Vud57+XM/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ip8IAAADdAAAADwAAAAAAAAAAAAAA&#10;AAChAgAAZHJzL2Rvd25yZXYueG1sUEsFBgAAAAAEAAQA+QAAAJADAAAAAA==&#10;" strokeweight=".4pt"/>
                  <v:line id="Line 1532" o:spid="_x0000_s2461" style="position:absolute;visibility:visible;mso-wrap-style:square" from="7985,648" to="8018,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W80MIAAADdAAAADwAAAGRycy9kb3ducmV2LnhtbERPTWsCMRC9F/ofwhS81awiS9kaRYSW&#10;0ou4lZ6HzTS7dDNZkmhWf70RBG/zeJ+zXI+2FyfyoXOsYDYtQBA3TndsFBx+Pl7fQISIrLF3TArO&#10;FGC9en5aYqVd4j2d6mhEDuFQoYI2xqGSMjQtWQxTNxBn7s95izFDb6T2mHK47eW8KEppsePc0OJA&#10;25aa//poFez8ePzemlTW+/Plt9SfyXUmKTV5GTfvICKN8SG+u790nr8o53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W80MIAAADdAAAADwAAAAAAAAAAAAAA&#10;AAChAgAAZHJzL2Rvd25yZXYueG1sUEsFBgAAAAAEAAQA+QAAAJADAAAAAA==&#10;" strokeweight=".4pt"/>
                  <v:line id="Line 1533" o:spid="_x0000_s2462" style="position:absolute;visibility:visible;mso-wrap-style:square" from="8031,648" to="806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kZS8IAAADdAAAADwAAAGRycy9kb3ducmV2LnhtbERPTWsCMRC9F/ofwhR6q1ltWcpqFBEs&#10;xUtxLZ6HzZhd3EyWJJrVX98UCr3N433OYjXaXlzJh86xgumkAEHcON2xUfB92L68gwgRWWPvmBTc&#10;KMBq+fiwwEq7xHu61tGIHMKhQgVtjEMlZWhashgmbiDO3Ml5izFDb6T2mHK47eWsKEppsePc0OJA&#10;m5aac32xCr78eNltTCrr/e1+LPVHcp1JSj0/jes5iEhj/Bf/uT91nv9Wv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kZS8IAAADdAAAADwAAAAAAAAAAAAAA&#10;AAChAgAAZHJzL2Rvd25yZXYueG1sUEsFBgAAAAAEAAQA+QAAAJADAAAAAA==&#10;" strokeweight=".4pt"/>
                  <v:line id="Line 1534" o:spid="_x0000_s2463" style="position:absolute;visibility:visible;mso-wrap-style:square" from="8078,648" to="8111,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CBP8IAAADdAAAADwAAAGRycy9kb3ducmV2LnhtbERPTWsCMRC9F/ofwhS81axFFtkaRYSW&#10;4kVcpedhM80u3UyWJJq1v74RBG/zeJ+zXI+2FxfyoXOsYDYtQBA3TndsFJyOH68LECEia+wdk4Ir&#10;BVivnp+WWGmX+ECXOhqRQzhUqKCNcaikDE1LFsPUDcSZ+3HeYszQG6k9phxue/lWFKW02HFuaHGg&#10;bUvNb322CvZ+PO+2JpX14fr3XerP5DqTlJq8jJt3EJHG+BDf3V86z5+Xc7h9k0+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CBP8IAAADdAAAADwAAAAAAAAAAAAAA&#10;AAChAgAAZHJzL2Rvd25yZXYueG1sUEsFBgAAAAAEAAQA+QAAAJADAAAAAA==&#10;" strokeweight=".4pt"/>
                  <v:line id="Line 1535" o:spid="_x0000_s2464" style="position:absolute;visibility:visible;mso-wrap-style:square" from="8127,648" to="8157,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wkpMIAAADdAAAADwAAAGRycy9kb3ducmV2LnhtbERPTWsCMRC9F/ofwhR6q1mlXcpqFBEs&#10;xUtxLZ6HzZhd3EyWJJrVX98UCr3N433OYjXaXlzJh86xgumkAEHcON2xUfB92L68gwgRWWPvmBTc&#10;KMBq+fiwwEq7xHu61tGIHMKhQgVtjEMlZWhashgmbiDO3Ml5izFDb6T2mHK47eWsKEppsePc0OJA&#10;m5aac32xCr78eNltTCrr/e1+LPVHcp1JSj0/jes5iEhj/Bf/uT91nv9avsH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wkpMIAAADdAAAADwAAAAAAAAAAAAAA&#10;AAChAgAAZHJzL2Rvd25yZXYueG1sUEsFBgAAAAAEAAQA+QAAAJADAAAAAA==&#10;" strokeweight=".4pt"/>
                  <v:line id="Line 1536" o:spid="_x0000_s2465" style="position:absolute;visibility:visible;mso-wrap-style:square" from="8174,648" to="8198,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6608IAAADdAAAADwAAAGRycy9kb3ducmV2LnhtbERPTUsDMRC9F/wPYQRvbVaRIGvTIgVF&#10;vJSupedhM2YXN5MlSZutv94UCr3N433Ocj25QZwoxN6zhsdFBYK49aZnq2H//T5/ARETssHBM2k4&#10;U4T16m62xNr4zDs6NcmKEsKxRg1dSmMtZWw7chgXfiQu3I8PDlOBwUoTMJdwN8inqlLSYc+locOR&#10;Nh21v83RadiG6fi1sVk1u/PfQZmP7HubtX64n95eQSSa0k18dX+aMv9ZKbh8U06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6608IAAADdAAAADwAAAAAAAAAAAAAA&#10;AAChAgAAZHJzL2Rvd25yZXYueG1sUEsFBgAAAAAEAAQA+QAAAJADAAAAAA==&#10;" strokeweight=".4pt"/>
                  <v:line id="Line 1537" o:spid="_x0000_s2466" style="position:absolute;flip:y;visibility:visible;mso-wrap-style:square" from="5210,1297" to="521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Ca4MQAAADdAAAADwAAAGRycy9kb3ducmV2LnhtbERPTWvCQBC9C/0PyxR6kbqxlVSiqxRF&#10;8NCDRg8eh+yYhGZnQ3bUtL++WxC8zeN9znzZu0ZdqQu1ZwPjUQKKuPC25tLA8bB5nYIKgmyx8UwG&#10;fijAcvE0mGNm/Y33dM2lVDGEQ4YGKpE20zoUFTkMI98SR+7sO4cSYVdq2+EthrtGvyVJqh3WHBsq&#10;bGlVUfGdX5yBXCc7/775OpDI5JSux79bGa6NeXnuP2eghHp5iO/urY3zJ+kH/H8TT9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JrgxAAAAN0AAAAPAAAAAAAAAAAA&#10;AAAAAKECAABkcnMvZG93bnJldi54bWxQSwUGAAAAAAQABAD5AAAAkgMAAAAA&#10;" strokeweight=".4pt"/>
                  <v:line id="Line 1538" o:spid="_x0000_s2467" style="position:absolute;visibility:visible;mso-wrap-style:square" from="5161,1346" to="5259,1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2LOsQAAADdAAAADwAAAGRycy9kb3ducmV2LnhtbESPQUsDMRCF70L/Q5iCN5tVZJFt0yIF&#10;RbxI19LzsBmzi5vJkqTN1l/vHARvM7w3732z2c1+VBeKaQhs4H5VgSLugh3YGTh+vtw9gUoZ2eIY&#10;mAxcKcFuu7jZYGND4QNd2uyUhHBq0ECf89RonbqePKZVmIhF+wrRY5Y1Om0jFgn3o36oqlp7HFga&#10;epxo31P33Z69gY84n9/3rtTt4fpzqu1rCYMrxtwu5+c1qExz/jf/Xb9ZwX+sBVe+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Ys6xAAAAN0AAAAPAAAAAAAAAAAA&#10;AAAAAKECAABkcnMvZG93bnJldi54bWxQSwUGAAAAAAQABAD5AAAAkgMAAAAA&#10;" strokeweight=".4pt"/>
                  <v:line id="Line 1539" o:spid="_x0000_s2468" style="position:absolute;visibility:visible;mso-wrap-style:square" from="5161,1297" to="5259,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EuocIAAADdAAAADwAAAGRycy9kb3ducmV2LnhtbERPTWsCMRC9F/ofwhR6q1mlLO1qFBEs&#10;xUtxLZ6HzZhd3EyWJJrVX98UCr3N433OYjXaXlzJh86xgumkAEHcON2xUfB92L68gQgRWWPvmBTc&#10;KMBq+fiwwEq7xHu61tGIHMKhQgVtjEMlZWhashgmbiDO3Ml5izFDb6T2mHK47eWsKEppsePc0OJA&#10;m5aac32xCr78eNltTCrr/e1+LPVHcp1JSj0/jes5iEhj/Bf/uT91nv9avsP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EuocIAAADdAAAADwAAAAAAAAAAAAAA&#10;AAChAgAAZHJzL2Rvd25yZXYueG1sUEsFBgAAAAAEAAQA+QAAAJADAAAAAA==&#10;" strokeweight=".4pt"/>
                  <v:line id="Line 1540" o:spid="_x0000_s2469" style="position:absolute;flip:y;visibility:visible;mso-wrap-style:square" from="5161,1297" to="5259,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CUSccAAADdAAAADwAAAGRycy9kb3ducmV2LnhtbESPQWvCQBCF74X+h2UKXkrdaMWW1FVK&#10;RfDgoUYPPQ7ZaRKanQ3ZqUZ/fecg9DbDe/PeN4vVEFpzoj41kR1MxhkY4jL6hisHx8Pm6RVMEmSP&#10;bWRycKEEq+X93QJzH8+8p1MhldEQTjk6qEW63NpU1hQwjWNHrNp37AOKrn1lfY9nDQ+tnWbZ3AZs&#10;WBtq7OijpvKn+A0OCpt9xufN7kAis6/5enLdyuPaudHD8P4GRmiQf/PteusVf/ai/PqNjm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MJRJxwAAAN0AAAAPAAAAAAAA&#10;AAAAAAAAAKECAABkcnMvZG93bnJldi54bWxQSwUGAAAAAAQABAD5AAAAlQMAAAAA&#10;" strokeweight=".4pt"/>
                  <v:line id="Line 1541" o:spid="_x0000_s2470" style="position:absolute;flip:y;visibility:visible;mso-wrap-style:square" from="5287,1204" to="5288,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wx0sQAAADdAAAADwAAAGRycy9kb3ducmV2LnhtbERPTWvCQBC9C/0Pywi9SN2kFSvRVUpF&#10;8OChRg8eh+yYBLOzITvVtL++KxS8zeN9zmLVu0ZdqQu1ZwPpOAFFXHhbc2ngeNi8zEAFQbbYeCYD&#10;PxRgtXwaLDCz/sZ7uuZSqhjCIUMDlUibaR2KihyGsW+JI3f2nUOJsCu17fAWw12jX5Nkqh3WHBsq&#10;bOmzouKSfzsDuU6+/NtmdyCRyWm6Tn+3Mlob8zzsP+aghHp5iP/dWxvnT95TuH8TT9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fDHSxAAAAN0AAAAPAAAAAAAAAAAA&#10;AAAAAKECAABkcnMvZG93bnJldi54bWxQSwUGAAAAAAQABAD5AAAAkgMAAAAA&#10;" strokeweight=".4pt"/>
                  <v:line id="Line 1542" o:spid="_x0000_s2471" style="position:absolute;visibility:visible;mso-wrap-style:square" from="5237,1253" to="5336,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wqDcIAAADdAAAADwAAAGRycy9kb3ducmV2LnhtbERPTWsCMRC9F/ofwhS81WxF1rI1iggt&#10;xUtxW3oeNtPs4mayJNGs/vpGELzN433Ocj3aXpzIh86xgpdpAYK4cbpjo+Dn+/35FUSIyBp7x6Tg&#10;TAHWq8eHJVbaJd7TqY5G5BAOFSpoYxwqKUPTksUwdQNx5v6ctxgz9EZqjymH217OiqKUFjvODS0O&#10;tG2pOdRHq+DLj8fd1qSy3p8vv6X+SK4zSanJ07h5AxFpjHfxzf2p8/z5Yg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wqDcIAAADdAAAADwAAAAAAAAAAAAAA&#10;AAChAgAAZHJzL2Rvd25yZXYueG1sUEsFBgAAAAAEAAQA+QAAAJADAAAAAA==&#10;" strokeweight=".4pt"/>
                  <v:line id="Line 1543" o:spid="_x0000_s2472" style="position:absolute;visibility:visible;mso-wrap-style:square" from="5235,1204" to="5333,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PlsMAAADdAAAADwAAAGRycy9kb3ducmV2LnhtbERPTWsCMRC9F/wPYQq91Wy1bGU1ighK&#10;6UXclp6HzTS7dDNZkmjW/vpGKPQ2j/c5q81oe3EhHzrHCp6mBQjixumOjYKP9/3jAkSIyBp7x6Tg&#10;SgE268ndCivtEp/oUkcjcgiHChW0MQ6VlKFpyWKYuoE4c1/OW4wZeiO1x5TDbS9nRVFKix3nhhYH&#10;2rXUfNdnq+Dox/PbzqSyPl1/Pkt9SK4zSamH+3G7BBFpjP/iP/erzvOfX+Z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wj5bDAAAA3QAAAA8AAAAAAAAAAAAA&#10;AAAAoQIAAGRycy9kb3ducmV2LnhtbFBLBQYAAAAABAAEAPkAAACRAwAAAAA=&#10;" strokeweight=".4pt"/>
                  <v:line id="Line 1544" o:spid="_x0000_s2473" style="position:absolute;flip:y;visibility:visible;mso-wrap-style:square" from="5235,1204" to="5333,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uSSsQAAADdAAAADwAAAGRycy9kb3ducmV2LnhtbERPTWvCQBC9C/0PyxR6kbqxDVaiqxRF&#10;8NCDRg8eh+yYhGZnQ3bUtL++WxC8zeN9znzZu0ZdqQu1ZwPjUQKKuPC25tLA8bB5nYIKgmyx8UwG&#10;fijAcvE0mGNm/Y33dM2lVDGEQ4YGKpE20zoUFTkMI98SR+7sO4cSYVdq2+EthrtGvyXJRDusOTZU&#10;2NKqouI7vzgDuU52/n3zdSCR9DRZj3+3Mlwb8/Lcf85ACfXyEN/dWxvnpx8p/H8TT9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C5JKxAAAAN0AAAAPAAAAAAAAAAAA&#10;AAAAAKECAABkcnMvZG93bnJldi54bWxQSwUGAAAAAAQABAD5AAAAkgMAAAAA&#10;" strokeweight=".4pt"/>
                  <v:line id="Line 1545" o:spid="_x0000_s2474" style="position:absolute;flip:y;visibility:visible;mso-wrap-style:square" from="5361,1119" to="536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c30cQAAADdAAAADwAAAGRycy9kb3ducmV2LnhtbERPS2vCQBC+F/oflil4Ed1ofRFdpVQE&#10;Dz1o9OBxyI5JaHY2ZKea9td3C0Jv8/E9Z7XpXK1u1IbKs4HRMAFFnHtbcWHgfNoNFqCCIFusPZOB&#10;bwqwWT8/rTC1/s5HumVSqBjCIUUDpUiTah3ykhyGoW+II3f1rUOJsC20bfEew12tx0ky0w4rjg0l&#10;NvReUv6ZfTkDmU4O/nX3cSKRyWW2Hf3spb81pvfSvS1BCXXyL3649zbOn8yn8PdNPE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RzfRxAAAAN0AAAAPAAAAAAAAAAAA&#10;AAAAAKECAABkcnMvZG93bnJldi54bWxQSwUGAAAAAAQABAD5AAAAkgMAAAAA&#10;" strokeweight=".4pt"/>
                  <v:line id="Line 1546" o:spid="_x0000_s2475" style="position:absolute;visibility:visible;mso-wrap-style:square" from="5311,1168" to="5410,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csDsIAAADdAAAADwAAAGRycy9kb3ducmV2LnhtbERPTWsCMRC9F/ofwhR6q1mlbMtqFBEs&#10;xUtxLZ6HzZhd3EyWJJrVX98UCr3N433OYjXaXlzJh86xgumkAEHcON2xUfB92L68gwgRWWPvmBTc&#10;KMBq+fiwwEq7xHu61tGIHMKhQgVtjEMlZWhashgmbiDO3Ml5izFDb6T2mHK47eWsKEppsePc0OJA&#10;m5aac32xCr78eNltTCrr/e1+LPVHcp1JSj0/jes5iEhj/Bf/uT91nv/6V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csDsIAAADdAAAADwAAAAAAAAAAAAAA&#10;AAChAgAAZHJzL2Rvd25yZXYueG1sUEsFBgAAAAAEAAQA+QAAAJADAAAAAA==&#10;" strokeweight=".4pt"/>
                  <v:line id="Line 1547" o:spid="_x0000_s2476" style="position:absolute;visibility:visible;mso-wrap-style:square" from="5311,1116" to="5410,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uJlcIAAADdAAAADwAAAGRycy9kb3ducmV2LnhtbERPTWsCMRC9F/ofwhR6q9kWWcvWKCK0&#10;SC/iKj0Pm2l2cTNZkmjW/vpGELzN433OfDnaXpzJh86xgtdJAYK4cbpjo+Cw/3x5BxEissbeMSm4&#10;UIDl4vFhjpV2iXd0rqMROYRDhQraGIdKytC0ZDFM3ECcuV/nLcYMvZHaY8rhtpdvRVFKix3nhhYH&#10;WrfUHOuTVbD14+l7bVJZ7y5/P6X+Sq4zSannp3H1ASLSGO/im3uj8/zpbAb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uJlcIAAADdAAAADwAAAAAAAAAAAAAA&#10;AAChAgAAZHJzL2Rvd25yZXYueG1sUEsFBgAAAAAEAAQA+QAAAJADAAAAAA==&#10;" strokeweight=".4pt"/>
                  <v:line id="Line 1548" o:spid="_x0000_s2477" style="position:absolute;flip:y;visibility:visible;mso-wrap-style:square" from="5311,1116" to="5410,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aYT8cAAADdAAAADwAAAGRycy9kb3ducmV2LnhtbESPQWvCQBCF74X+h2UKXkrdaMWW1FVK&#10;RfDgoUYPPQ7ZaRKanQ3ZqUZ/fecg9DbDe/PeN4vVEFpzoj41kR1MxhkY4jL6hisHx8Pm6RVMEmSP&#10;bWRycKEEq+X93QJzH8+8p1MhldEQTjk6qEW63NpU1hQwjWNHrNp37AOKrn1lfY9nDQ+tnWbZ3AZs&#10;WBtq7OijpvKn+A0OCpt9xufN7kAis6/5enLdyuPaudHD8P4GRmiQf/PteusVf/aiuPqNjm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RphPxwAAAN0AAAAPAAAAAAAA&#10;AAAAAAAAAKECAABkcnMvZG93bnJldi54bWxQSwUGAAAAAAQABAD5AAAAlQMAAAAA&#10;" strokeweight=".4pt"/>
                  <v:line id="Line 1549" o:spid="_x0000_s2478" style="position:absolute;flip:y;visibility:visible;mso-wrap-style:square" from="5437,1061" to="5438,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o91MQAAADdAAAADwAAAGRycy9kb3ducmV2LnhtbERPS2vCQBC+F/oflil4Ed1oxUd0lVIR&#10;PPSg0YPHITsmodnZkJ1q2l/fLQi9zcf3nNWmc7W6URsqzwZGwwQUce5txYWB82k3mIMKgmyx9kwG&#10;vinAZv38tMLU+jsf6ZZJoWIIhxQNlCJNqnXIS3IYhr4hjtzVtw4lwrbQtsV7DHe1HifJVDusODaU&#10;2NB7Sfln9uUMZDo5+Nfdx4lEJpfpdvSzl/7WmN5L97YEJdTJv/jh3ts4fzJbwN838Q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Cj3UxAAAAN0AAAAPAAAAAAAAAAAA&#10;AAAAAKECAABkcnMvZG93bnJldi54bWxQSwUGAAAAAAQABAD5AAAAkgMAAAAA&#10;" strokeweight=".4pt"/>
                  <v:line id="Line 1550" o:spid="_x0000_s2479" style="position:absolute;visibility:visible;mso-wrap-style:square" from="5388,1111" to="5486,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dhxsUAAADdAAAADwAAAGRycy9kb3ducmV2LnhtbESPQUsDMRCF74L/IUzBm81WZClr0yIF&#10;pfQiXcXzsBmzi5vJkqTN1l/vHARvM7w3732z2c1+VBeKaQhsYLWsQBF3wQ7sDHy8v9yvQaWMbHEM&#10;TAaulGC3vb3ZYGND4RNd2uyUhHBq0ECf89RonbqePKZlmIhF+wrRY5Y1Om0jFgn3o36oqlp7HFga&#10;epxo31P33Z69gbc4n497V+r2dP35rO1rCYMrxtwt5ucnUJnm/G/+uz5YwX9cC7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dhxsUAAADdAAAADwAAAAAAAAAA&#10;AAAAAAChAgAAZHJzL2Rvd25yZXYueG1sUEsFBgAAAAAEAAQA+QAAAJMDAAAAAA==&#10;" strokeweight=".4pt"/>
                  <v:line id="Line 1551" o:spid="_x0000_s2480" style="position:absolute;visibility:visible;mso-wrap-style:square" from="5388,1059" to="5486,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EXcIAAADdAAAADwAAAGRycy9kb3ducmV2LnhtbERP32vCMBB+H+x/CDfY25oqo0hnFBE2&#10;ZC9iJz4fzS0tNpeSRFP315vBYG/38f285Xqyg7iSD71jBbOiBEHcOt2zUXD8en9ZgAgRWePgmBTc&#10;KMB69fiwxFq7xAe6NtGIHMKhRgVdjGMtZWg7shgKNxJn7tt5izFDb6T2mHK4HeS8LCtpsefc0OFI&#10;247ac3OxCvZ+unxuTaqaw+3nVOmP5HqTlHp+mjZvICJN8V/8597pPP91MYPfb/IJ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EXcIAAADdAAAADwAAAAAAAAAAAAAA&#10;AAChAgAAZHJzL2Rvd25yZXYueG1sUEsFBgAAAAAEAAQA+QAAAJADAAAAAA==&#10;" strokeweight=".4pt"/>
                  <v:line id="Line 1552" o:spid="_x0000_s2481" style="position:absolute;flip:y;visibility:visible;mso-wrap-style:square" from="5388,1059" to="5486,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fgsMAAADdAAAADwAAAGRycy9kb3ducmV2LnhtbERPS2vCQBC+F/wPywheim58IBJdRRTB&#10;Qw9t7KHHITsmwexsyI4a/fVdodDbfHzPWW06V6sbtaHybGA8SkAR595WXBj4Ph2GC1BBkC3WnsnA&#10;gwJs1r23FabW3/mLbpkUKoZwSNFAKdKkWoe8JIdh5BviyJ1961AibAttW7zHcFfrSZLMtcOKY0OJ&#10;De1Kyi/Z1RnIdPLpp4ePE4nMfub78fMo73tjBv1uuwQl1Mm/+M99tHH+bDGB1zfxBL3+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734LDAAAA3QAAAA8AAAAAAAAAAAAA&#10;AAAAoQIAAGRycy9kb3ducmV2LnhtbFBLBQYAAAAABAAEAPkAAACRAwAAAAA=&#10;" strokeweight=".4pt"/>
                  <v:line id="Line 1553" o:spid="_x0000_s2482" style="position:absolute;flip:y;visibility:visible;mso-wrap-style:square" from="5511,1007" to="5512,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d6GcQAAADdAAAADwAAAGRycy9kb3ducmV2LnhtbERPS2vCQBC+C/6HZYReRDc+EImuUiqC&#10;hx406aHHITtNQrOzITtq2l/fLQje5uN7znbfu0bdqAu1ZwOzaQKKuPC25tLAR36crEEFQbbYeCYD&#10;PxRgvxsOtphaf+cL3TIpVQzhkKKBSqRNtQ5FRQ7D1LfEkfvynUOJsCu17fAew12j50my0g5rjg0V&#10;tvRWUfGdXZ2BTCdnvzi+5ySy/FwdZr8nGR+MeRn1rxtQQr08xQ/3ycb5y/UC/r+JJ+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N3oZxAAAAN0AAAAPAAAAAAAAAAAA&#10;AAAAAKECAABkcnMvZG93bnJldi54bWxQSwUGAAAAAAQABAD5AAAAkgMAAAAA&#10;" strokeweight=".4pt"/>
                  <v:line id="Line 1554" o:spid="_x0000_s2483" style="position:absolute;visibility:visible;mso-wrap-style:square" from="5462,1056" to="5560,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xnxcIAAADdAAAADwAAAGRycy9kb3ducmV2LnhtbERPTWsCMRC9C/0PYQq9abYii2yNUoRK&#10;6UVcS8/DZppdupksSTRrf70RBG/zeJ+z2oy2F2fyoXOs4HVWgCBunO7YKPg+fkyXIEJE1tg7JgUX&#10;CrBZP01WWGmX+EDnOhqRQzhUqKCNcaikDE1LFsPMDcSZ+3XeYszQG6k9phxuezkvilJa7Dg3tDjQ&#10;tqXmrz5ZBXs/nr62JpX14fL/U+pdcp1JSr08j+9vICKN8SG+uz91nr9YLuD2TT5Br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4xnxcIAAADdAAAADwAAAAAAAAAAAAAA&#10;AAChAgAAZHJzL2Rvd25yZXYueG1sUEsFBgAAAAAEAAQA+QAAAJADAAAAAA==&#10;" strokeweight=".4pt"/>
                  <v:line id="Line 1555" o:spid="_x0000_s2484" style="position:absolute;visibility:visible;mso-wrap-style:square" from="5462,1007" to="5560,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DCXsIAAADdAAAADwAAAGRycy9kb3ducmV2LnhtbERPTWsCMRC9F/ofwhR6q9mWusjWKEWo&#10;SC/iKj0PmzG7uJksSTRrf70RCr3N433OfDnaXlzIh86xgtdJAYK4cbpjo+Cw/3qZgQgRWWPvmBRc&#10;KcBy8fgwx0q7xDu61NGIHMKhQgVtjEMlZWhashgmbiDO3NF5izFDb6T2mHK47eVbUZTSYse5ocWB&#10;Vi01p/psFWz9eP5emVTWu+vvT6nXyXUmKfX8NH5+gIg0xn/xn3uj8/z32RTu3+QT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DCXsIAAADdAAAADwAAAAAAAAAAAAAA&#10;AAChAgAAZHJzL2Rvd25yZXYueG1sUEsFBgAAAAAEAAQA+QAAAJADAAAAAA==&#10;" strokeweight=".4pt"/>
                  <v:line id="Line 1556" o:spid="_x0000_s2485" style="position:absolute;flip:y;visibility:visible;mso-wrap-style:square" from="5462,1007" to="5560,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DZgcMAAADdAAAADwAAAGRycy9kb3ducmV2LnhtbERPS2vCQBC+F/wPyxS8FN34IEjqKlIR&#10;PPRgowePQ3aahGZnQ3aq0V/fFYTe5uN7znLdu0ZdqAu1ZwOTcQKKuPC25tLA6bgbLUAFQbbYeCYD&#10;NwqwXg1elphZf+UvuuRSqhjCIUMDlUibaR2KihyGsW+JI/ftO4cSYVdq2+E1hrtGT5Mk1Q5rjg0V&#10;tvRRUfGT/zoDuU4Ofrb7PJLI/JxuJ/e9vG2NGb72m3dQQr38i5/uvY3z54sUHt/E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A2YHDAAAA3QAAAA8AAAAAAAAAAAAA&#10;AAAAoQIAAGRycy9kb3ducmV2LnhtbFBLBQYAAAAABAAEAPkAAACRAwAAAAA=&#10;" strokeweight=".4pt"/>
                  <v:line id="Line 1557" o:spid="_x0000_s2486" style="position:absolute;flip:y;visibility:visible;mso-wrap-style:square" from="5588,957" to="5589,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8GsQAAADdAAAADwAAAGRycy9kb3ducmV2LnhtbERPTWvCQBC9F/wPywi9FN3YipXUjYgi&#10;eOjBxh48DtlpEszOhuxo0v76bkHobR7vc1brwTXqRl2oPRuYTRNQxIW3NZcGPk/7yRJUEGSLjWcy&#10;8E0B1tnoYYWp9T1/0C2XUsUQDikaqETaVOtQVOQwTH1LHLkv3zmUCLtS2w77GO4a/ZwkC+2w5thQ&#10;YUvbiopLfnUGcp0c/cv+/UQi8/NiN/s5yNPOmMfxsHkDJTTIv/juPtg4f758hb9v4gk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DHwaxAAAAN0AAAAPAAAAAAAAAAAA&#10;AAAAAKECAABkcnMvZG93bnJldi54bWxQSwUGAAAAAAQABAD5AAAAkgMAAAAA&#10;" strokeweight=".4pt"/>
                  <v:line id="Line 1558" o:spid="_x0000_s2487" style="position:absolute;visibility:visible;mso-wrap-style:square" from="5538,1007" to="5637,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FtwMUAAADdAAAADwAAAGRycy9kb3ducmV2LnhtbESPQUsDMRCF74L/IUzBm81WZClr0yIF&#10;pfQiXcXzsBmzi5vJkqTN1l/vHARvM7w3732z2c1+VBeKaQhsYLWsQBF3wQ7sDHy8v9yvQaWMbHEM&#10;TAaulGC3vb3ZYGND4RNd2uyUhHBq0ECf89RonbqePKZlmIhF+wrRY5Y1Om0jFgn3o36oqlp7HFga&#10;epxo31P33Z69gbc4n497V+r2dP35rO1rCYMrxtwt5ucnUJnm/G/+uz5YwX9cC6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FtwMUAAADdAAAADwAAAAAAAAAA&#10;AAAAAAChAgAAZHJzL2Rvd25yZXYueG1sUEsFBgAAAAAEAAQA+QAAAJMDAAAAAA==&#10;" strokeweight=".4pt"/>
                  <v:line id="Line 1559" o:spid="_x0000_s2488" style="position:absolute;visibility:visible;mso-wrap-style:square" from="5538,957" to="5637,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3IW8IAAADdAAAADwAAAGRycy9kb3ducmV2LnhtbERPTWsCMRC9F/ofwhR6q9kWWezWKCK0&#10;SC/iKj0Pm2l2cTNZkmjW/vpGELzN433OfDnaXpzJh86xgtdJAYK4cbpjo+Cw/3yZgQgRWWPvmBRc&#10;KMBy8fgwx0q7xDs619GIHMKhQgVtjEMlZWhashgmbiDO3K/zFmOG3kjtMeVw28u3oiilxY5zQ4sD&#10;rVtqjvXJKtj68fS9Nqmsd5e/n1J/JdeZpNTz07j6ABFpjHfxzb3Ref509g7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3IW8IAAADdAAAADwAAAAAAAAAAAAAA&#10;AAChAgAAZHJzL2Rvd25yZXYueG1sUEsFBgAAAAAEAAQA+QAAAJADAAAAAA==&#10;" strokeweight=".4pt"/>
                  <v:line id="Line 1560" o:spid="_x0000_s2489" style="position:absolute;flip:y;visibility:visible;mso-wrap-style:square" from="5538,957" to="5637,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xys8cAAADdAAAADwAAAGRycy9kb3ducmV2LnhtbESPQWvCQBCF74X+h2UKXkrdaEXa1FVK&#10;RfDgoUYPPQ7ZaRKanQ3ZqUZ/fecg9DbDe/PeN4vVEFpzoj41kR1MxhkY4jL6hisHx8Pm6QVMEmSP&#10;bWRycKEEq+X93QJzH8+8p1MhldEQTjk6qEW63NpU1hQwjWNHrNp37AOKrn1lfY9nDQ+tnWbZ3AZs&#10;WBtq7OijpvKn+A0OCpt9xufN7kAis6/5enLdyuPaudHD8P4GRmiQf/PteusVf/aq/PqNjm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PHKzxwAAAN0AAAAPAAAAAAAA&#10;AAAAAAAAAKECAABkcnMvZG93bnJldi54bWxQSwUGAAAAAAQABAD5AAAAlQMAAAAA&#10;" strokeweight=".4pt"/>
                  <v:line id="Line 1561" o:spid="_x0000_s2490" style="position:absolute;flip:y;visibility:visible;mso-wrap-style:square" from="5664,911" to="5665,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DXKMQAAADdAAAADwAAAGRycy9kb3ducmV2LnhtbERPTWvCQBC9C/0Pywi9SN2kFanRVUpF&#10;8OChRg8eh+yYBLOzITvVtL++KxS8zeN9zmLVu0ZdqQu1ZwPpOAFFXHhbc2ngeNi8vIMKgmyx8UwG&#10;fijAavk0WGBm/Y33dM2lVDGEQ4YGKpE20zoUFTkMY98SR+7sO4cSYVdq2+EthrtGvybJVDusOTZU&#10;2NJnRcUl/3YGcp18+bfN7kAik9N0nf5uZbQ25nnYf8xBCfXyEP+7tzbOn8xSuH8TT9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cNcoxAAAAN0AAAAPAAAAAAAAAAAA&#10;AAAAAKECAABkcnMvZG93bnJldi54bWxQSwUGAAAAAAQABAD5AAAAkgMAAAAA&#10;" strokeweight=".4pt"/>
                  <v:line id="Line 1562" o:spid="_x0000_s2491" style="position:absolute;visibility:visible;mso-wrap-style:square" from="5615,960" to="5714,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M98IAAADdAAAADwAAAGRycy9kb3ducmV2LnhtbERPTWsCMRC9F/ofwhS81WxFFrs1iggt&#10;xUtxW3oeNtPs4mayJNGs/vpGELzN433Ocj3aXpzIh86xgpdpAYK4cbpjo+Dn+/15ASJEZI29Y1Jw&#10;pgDr1ePDEivtEu/pVEcjcgiHChW0MQ6VlKFpyWKYuoE4c3/OW4wZeiO1x5TDbS9nRVFKix3nhhYH&#10;2rbUHOqjVfDlx+Nua1JZ78+X31J/JNeZpNTkady8gYg0xrv45v7Uef78dQ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DM98IAAADdAAAADwAAAAAAAAAAAAAA&#10;AAChAgAAZHJzL2Rvd25yZXYueG1sUEsFBgAAAAAEAAQA+QAAAJADAAAAAA==&#10;" strokeweight=".4pt"/>
                  <v:line id="Line 1563" o:spid="_x0000_s2492" style="position:absolute;visibility:visible;mso-wrap-style:square" from="5615,911" to="5714,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pbMMAAADdAAAADwAAAGRycy9kb3ducmV2LnhtbERPTWsCMRC9F/wPYQq91Wy1LHU1ighK&#10;6UXclp6HzTS7dDNZkmjW/vpGKPQ2j/c5q81oe3EhHzrHCp6mBQjixumOjYKP9/3jC4gQkTX2jknB&#10;lQJs1pO7FVbaJT7RpY5G5BAOFSpoYxwqKUPTksUwdQNx5r6ctxgz9EZqjymH217OiqKUFjvODS0O&#10;tGup+a7PVsHRj+e3nUllfbr+fJb6kFxnklIP9+N2CSLSGP/Ff+5Xnec/L+Z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8aWzDAAAA3QAAAA8AAAAAAAAAAAAA&#10;AAAAoQIAAGRycy9kb3ducmV2LnhtbFBLBQYAAAAABAAEAPkAAACRAwAAAAA=&#10;" strokeweight=".4pt"/>
                  <v:line id="Line 1564" o:spid="_x0000_s2493" style="position:absolute;flip:y;visibility:visible;mso-wrap-style:square" from="5615,911" to="5714,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d0sMQAAADdAAAADwAAAGRycy9kb3ducmV2LnhtbERPTWvCQBC9C/0PyxR6kbqxDVKjqxRF&#10;8NCDRg8eh+yYhGZnQ3bUtL++WxC8zeN9znzZu0ZdqQu1ZwPjUQKKuPC25tLA8bB5/QAVBNli45kM&#10;/FCA5eJpMMfM+hvv6ZpLqWIIhwwNVCJtpnUoKnIYRr4ljtzZdw4lwq7UtsNbDHeNfkuSiXZYc2yo&#10;sKVVRcV3fnEGcp3s/Pvm60Ai6WmyHv9uZbg25uW5/5yBEurlIb67tzbOT6cp/H8TT9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B3SwxAAAAN0AAAAPAAAAAAAAAAAA&#10;AAAAAKECAABkcnMvZG93bnJldi54bWxQSwUGAAAAAAQABAD5AAAAkgMAAAAA&#10;" strokeweight=".4pt"/>
                  <v:line id="Line 1565" o:spid="_x0000_s2494" style="position:absolute;flip:y;visibility:visible;mso-wrap-style:square" from="5741,873" to="574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vRK8QAAADdAAAADwAAAGRycy9kb3ducmV2LnhtbERPTWvCQBC9F/oflil4Ed1oVTS6SqkI&#10;HnrQ6MHjkB2T0OxsyE417a/vFoTe5vE+Z7XpXK1u1IbKs4HRMAFFnHtbcWHgfNoN5qCCIFusPZOB&#10;bwqwWT8/rTC1/s5HumVSqBjCIUUDpUiTah3ykhyGoW+II3f1rUOJsC20bfEew12tx0ky0w4rjg0l&#10;NvReUv6ZfTkDmU4O/nX3cSKRyWW2Hf3spb81pvfSvS1BCXXyL3649zbOnyym8PdNPE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S9ErxAAAAN0AAAAPAAAAAAAAAAAA&#10;AAAAAKECAABkcnMvZG93bnJldi54bWxQSwUGAAAAAAQABAD5AAAAkgMAAAAA&#10;" strokeweight=".4pt"/>
                  <v:line id="Line 1566" o:spid="_x0000_s2495" style="position:absolute;visibility:visible;mso-wrap-style:square" from="5692,922" to="5790,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vK9MIAAADdAAAADwAAAGRycy9kb3ducmV2LnhtbERPTWsCMRC9F/ofwhR6q1mlLO1qFBEs&#10;xUtxLZ6HzZhd3EyWJJrVX98UCr3N433OYjXaXlzJh86xgumkAEHcON2xUfB92L68gQgRWWPvmBTc&#10;KMBq+fiwwEq7xHu61tGIHMKhQgVtjEMlZWhashgmbiDO3Ml5izFDb6T2mHK47eWsKEppsePc0OJA&#10;m5aac32xCr78eNltTCrr/e1+LPVHcp1JSj0/jes5iEhj/Bf/uT91nv/6X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cvK9MIAAADdAAAADwAAAAAAAAAAAAAA&#10;AAChAgAAZHJzL2Rvd25yZXYueG1sUEsFBgAAAAAEAAQA+QAAAJADAAAAAA==&#10;" strokeweight=".4pt"/>
                  <v:line id="Line 1567" o:spid="_x0000_s2496" style="position:absolute;visibility:visible;mso-wrap-style:square" from="5692,873" to="5790,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dvb8MAAADdAAAADwAAAGRycy9kb3ducmV2LnhtbERPTWsCMRC9F/wPYQq91WxFtnU1ighK&#10;6UXclp6HzTS7dDNZkmjW/vqmIPQ2j/c5q81oe3EhHzrHCp6mBQjixumOjYKP9/3jC4gQkTX2jknB&#10;lQJs1pO7FVbaJT7RpY5G5BAOFSpoYxwqKUPTksUwdQNx5r6ctxgz9EZqjymH217OiqKUFjvODS0O&#10;tGup+a7PVsHRj+e3nUllfbr+fJb6kFxnklIP9+N2CSLSGP/FN/erzvPni2f4+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Hb2/DAAAA3QAAAA8AAAAAAAAAAAAA&#10;AAAAoQIAAGRycy9kb3ducmV2LnhtbFBLBQYAAAAABAAEAPkAAACRAwAAAAA=&#10;" strokeweight=".4pt"/>
                  <v:line id="Line 1568" o:spid="_x0000_s2497" style="position:absolute;flip:y;visibility:visible;mso-wrap-style:square" from="5692,873" to="5790,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p+tccAAADdAAAADwAAAGRycy9kb3ducmV2LnhtbESPQWvCQBCF74X+h2UKXkrdaEXa1FVK&#10;RfDgoUYPPQ7ZaRKanQ3ZqUZ/fecg9DbDe/PeN4vVEFpzoj41kR1MxhkY4jL6hisHx8Pm6QVMEmSP&#10;bWRycKEEq+X93QJzH8+8p1MhldEQTjk6qEW63NpU1hQwjWNHrNp37AOKrn1lfY9nDQ+tnWbZ3AZs&#10;WBtq7OijpvKn+A0OCpt9xufN7kAis6/5enLdyuPaudHD8P4GRmiQf/PteusVf/aquPqNjm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Sn61xwAAAN0AAAAPAAAAAAAA&#10;AAAAAAAAAKECAABkcnMvZG93bnJldi54bWxQSwUGAAAAAAQABAD5AAAAlQMAAAAA&#10;" strokeweight=".4pt"/>
                  <v:line id="Line 1569" o:spid="_x0000_s2498" style="position:absolute;flip:y;visibility:visible;mso-wrap-style:square" from="5815,834" to="5816,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bbLsQAAADdAAAADwAAAGRycy9kb3ducmV2LnhtbERPTWvCQBC9F/wPywi9FN3YitTUjYgi&#10;eOjBxh48DtlpEszOhuxo0v76bkHobR7vc1brwTXqRl2oPRuYTRNQxIW3NZcGPk/7ySuoIMgWG89k&#10;4JsCrLPRwwpT63v+oFsupYohHFI0UIm0qdahqMhhmPqWOHJfvnMoEXalth32Mdw1+jlJFtphzbGh&#10;wpa2FRWX/OoM5Do5+pf9+4lE5ufFbvZzkKedMY/jYfMGSmiQf/HdfbBx/ny5hL9v4gk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BtsuxAAAAN0AAAAPAAAAAAAAAAAA&#10;AAAAAKECAABkcnMvZG93bnJldi54bWxQSwUGAAAAAAQABAD5AAAAkgMAAAAA&#10;" strokeweight=".4pt"/>
                  <v:line id="Line 1570" o:spid="_x0000_s2499" style="position:absolute;visibility:visible;mso-wrap-style:square" from="5766,884" to="5864,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VtAcQAAADdAAAADwAAAGRycy9kb3ducmV2LnhtbESPQUsDMRCF70L/Q5iCN5tVcJFt0yIF&#10;RbxI19LzsBmzi5vJkqTN1l/vHARvM7w3732z2c1+VBeKaQhs4H5VgSLugh3YGTh+vtw9gUoZ2eIY&#10;mAxcKcFuu7jZYGND4QNd2uyUhHBq0ECf89RonbqePKZVmIhF+wrRY5Y1Om0jFgn3o36oqlp7HFga&#10;epxo31P33Z69gY84n9/3rtTt4fpzqu1rCYMrxtwu5+c1qExz/jf/Xb9ZwX+shF++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W0BxAAAAN0AAAAPAAAAAAAAAAAA&#10;AAAAAKECAABkcnMvZG93bnJldi54bWxQSwUGAAAAAAQABAD5AAAAkgMAAAAA&#10;" strokeweight=".4pt"/>
                  <v:line id="Line 1571" o:spid="_x0000_s2500" style="position:absolute;visibility:visible;mso-wrap-style:square" from="5766,834" to="586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ImsIAAADdAAAADwAAAGRycy9kb3ducmV2LnhtbERPTWsCMRC9F/ofwgi91ayFLrI1iggt&#10;4qW4Ss/DZppdupksSTSrv94UBG/zeJ+zWI22F2fyoXOsYDYtQBA3TndsFBwPn69zECEia+wdk4IL&#10;BVgtn58WWGmXeE/nOhqRQzhUqKCNcaikDE1LFsPUDcSZ+3XeYszQG6k9phxue/lWFKW02HFuaHGg&#10;TUvNX32yCr79eNptTCrr/eX6U+qv5DqTlHqZjOsPEJHG+BDf3Vud578XM/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ImsIAAADdAAAADwAAAAAAAAAAAAAA&#10;AAChAgAAZHJzL2Rvd25yZXYueG1sUEsFBgAAAAAEAAQA+QAAAJADAAAAAA==&#10;" strokeweight=".4pt"/>
                  <v:line id="Line 1572" o:spid="_x0000_s2501" style="position:absolute;flip:y;visibility:visible;mso-wrap-style:square" from="5766,834" to="586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nTRcQAAADdAAAADwAAAGRycy9kb3ducmV2LnhtbERPTWvCQBC9F/oflil4KbqrtiKpq5SK&#10;4KGHGnvwOGTHJDQ7G7KjRn+9Wyj0No/3OYtV7xt1pi7WgS2MRwYUcRFczaWF7/1mOAcVBdlhE5gs&#10;XCnCavn4sMDMhQvv6JxLqVIIxwwtVCJtpnUsKvIYR6ElTtwxdB4lwa7UrsNLCveNnhgz0x5rTg0V&#10;tvRRUfGTn7yFXJuvMN187knk5TBbj29beV5bO3jq399ACfXyL/5zb12a/2om8PtNOkE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dNFxAAAAN0AAAAPAAAAAAAAAAAA&#10;AAAAAKECAABkcnMvZG93bnJldi54bWxQSwUGAAAAAAQABAD5AAAAkgMAAAAA&#10;" strokeweight=".4pt"/>
                  <v:line id="Line 1573" o:spid="_x0000_s2502" style="position:absolute;flip:y;visibility:visible;mso-wrap-style:square" from="5891,810" to="589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V23sQAAADdAAAADwAAAGRycy9kb3ducmV2LnhtbERPTWvCQBC9F/oflil4KbqrtiKpq5SK&#10;4KGHGnvwOGTHJDQ7G7KjRn+9Wyj0No/3OYtV7xt1pi7WgS2MRwYUcRFczaWF7/1mOAcVBdlhE5gs&#10;XCnCavn4sMDMhQvv6JxLqVIIxwwtVCJtpnUsKvIYR6ElTtwxdB4lwa7UrsNLCveNnhgz0x5rTg0V&#10;tvRRUfGTn7yFXJuvMN187knk5TBbj29beV5bO3jq399ACfXyL/5zb12a/2qm8PtNOkE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BXbexAAAAN0AAAAPAAAAAAAAAAAA&#10;AAAAAKECAABkcnMvZG93bnJldi54bWxQSwUGAAAAAAQABAD5AAAAkgMAAAAA&#10;" strokeweight=".4pt"/>
                  <v:line id="Line 1574" o:spid="_x0000_s2503" style="position:absolute;visibility:visible;mso-wrap-style:square" from="5842,859" to="594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5rAsIAAADdAAAADwAAAGRycy9kb3ducmV2LnhtbERPTWsCMRC9F/ofwhR6q1mlXcpqFBEs&#10;xUtxLZ6HzZhd3EyWJJrVX98UCr3N433OYjXaXlzJh86xgumkAEHcON2xUfB92L68gwgRWWPvmBTc&#10;KMBq+fiwwEq7xHu61tGIHMKhQgVtjEMlZWhashgmbiDO3Ml5izFDb6T2mHK47eWsKEppsePc0OJA&#10;m5aac32xCr78eNltTCrr/e1+LPVHcp1JSj0/jes5iEhj/Bf/uT91nv9WvM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5rAsIAAADdAAAADwAAAAAAAAAAAAAA&#10;AAChAgAAZHJzL2Rvd25yZXYueG1sUEsFBgAAAAAEAAQA+QAAAJADAAAAAA==&#10;" strokeweight=".4pt"/>
                  <v:line id="Line 1575" o:spid="_x0000_s2504" style="position:absolute;visibility:visible;mso-wrap-style:square" from="5842,807" to="594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OmcIAAADdAAAADwAAAGRycy9kb3ducmV2LnhtbERPTWsCMRC9F/ofwhS81awFF9kaRYSW&#10;4kVcpedhM80u3UyWJJq1v74RBG/zeJ+zXI+2FxfyoXOsYDYtQBA3TndsFJyOH68LECEia+wdk4Ir&#10;BVivnp+WWGmX+ECXOhqRQzhUqKCNcaikDE1LFsPUDcSZ+3HeYszQG6k9phxue/lWFKW02HFuaHGg&#10;bUvNb322CvZ+PO+2JpX14fr3XerP5DqTlJq8jJt3EJHG+BDf3V86z58Xc7h9k0+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OmcIAAADdAAAADwAAAAAAAAAAAAAA&#10;AAChAgAAZHJzL2Rvd25yZXYueG1sUEsFBgAAAAAEAAQA+QAAAJADAAAAAA==&#10;" strokeweight=".4pt"/>
                  <v:line id="Line 1576" o:spid="_x0000_s2505" style="position:absolute;flip:y;visibility:visible;mso-wrap-style:square" from="5842,807" to="594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LVRsQAAADdAAAADwAAAGRycy9kb3ducmV2LnhtbERPTWvCQBC9F/oflin0UnTXtgaJrlIq&#10;ggcPNXrwOGTHJDQ7G7JTTfvru0Kht3m8z1msBt+qC/WxCWxhMjagiMvgGq4sHA+b0QxUFGSHbWCy&#10;8E0RVsv7uwXmLlx5T5dCKpVCOOZooRbpcq1jWZPHOA4dceLOofcoCfaVdj1eU7hv9bMxmfbYcGqo&#10;saP3msrP4stbKLT5CC+b3YFEXk/ZevKzlae1tY8Pw9sclNAg/+I/99al+VOTwe2bdIJ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ctVGxAAAAN0AAAAPAAAAAAAAAAAA&#10;AAAAAKECAABkcnMvZG93bnJldi54bWxQSwUGAAAAAAQABAD5AAAAkgMAAAAA&#10;" strokeweight=".4pt"/>
                  <v:line id="Line 1577" o:spid="_x0000_s2506" style="position:absolute;flip:y;visibility:visible;mso-wrap-style:square" from="5968,780" to="5969,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5w3cQAAADdAAAADwAAAGRycy9kb3ducmV2LnhtbERPS0vDQBC+F/wPywhexO7WRysx2yKW&#10;Qg8eauKhxyE7JsHsbMiOafTXu4LQ23x8z8k3k+/USENsA1tYzA0o4iq4lmsL7+Xu5hFUFGSHXWCy&#10;8E0RNuuLWY6ZCyd+o7GQWqUQjhlaaET6TOtYNeQxzkNPnLiPMHiUBIdauwFPKdx3+taYpfbYcmpo&#10;sKeXhqrP4stbKLQ5hLvda0ki98fldvGzl+uttVeX0/MTKKFJzuJ/996l+Q9mBX/fpBP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PnDdxAAAAN0AAAAPAAAAAAAAAAAA&#10;AAAAAKECAABkcnMvZG93bnJldi54bWxQSwUGAAAAAAQABAD5AAAAkgMAAAAA&#10;" strokeweight=".4pt"/>
                  <v:line id="Line 1578" o:spid="_x0000_s2507" style="position:absolute;visibility:visible;mso-wrap-style:square" from="5919,829" to="601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NhB8QAAADdAAAADwAAAGRycy9kb3ducmV2LnhtbESPQUsDMRCF70L/Q5iCN5tVcJFt0yIF&#10;RbxI19LzsBmzi5vJkqTN1l/vHARvM7w3732z2c1+VBeKaQhs4H5VgSLugh3YGTh+vtw9gUoZ2eIY&#10;mAxcKcFuu7jZYGND4QNd2uyUhHBq0ECf89RonbqePKZVmIhF+wrRY5Y1Om0jFgn3o36oqlp7HFga&#10;epxo31P33Z69gY84n9/3rtTt4fpzqu1rCYMrxtwu5+c1qExz/jf/Xb9ZwX+sBFe+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82EHxAAAAN0AAAAPAAAAAAAAAAAA&#10;AAAAAKECAABkcnMvZG93bnJldi54bWxQSwUGAAAAAAQABAD5AAAAkgMAAAAA&#10;" strokeweight=".4pt"/>
                  <v:line id="Line 1579" o:spid="_x0000_s2508" style="position:absolute;visibility:visible;mso-wrap-style:square" from="5919,780" to="6017,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EnMIAAADdAAAADwAAAGRycy9kb3ducmV2LnhtbERPTWsCMRC9F/ofwhR6q1mFLu1qFBEs&#10;xUtxLZ6HzZhd3EyWJJrVX98UCr3N433OYjXaXlzJh86xgumkAEHcON2xUfB92L68gQgRWWPvmBTc&#10;KMBq+fiwwEq7xHu61tGIHMKhQgVtjEMlZWhashgmbiDO3Ml5izFDb6T2mHK47eWsKEppsePc0OJA&#10;m5aac32xCr78eNltTCrr/e1+LPVHcp1JSj0/jes5iEhj/Bf/uT91nv9avMP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EnMIAAADdAAAADwAAAAAAAAAAAAAA&#10;AAChAgAAZHJzL2Rvd25yZXYueG1sUEsFBgAAAAAEAAQA+QAAAJADAAAAAA==&#10;" strokeweight=".4pt"/>
                  <v:line id="Line 1580" o:spid="_x0000_s2509" style="position:absolute;flip:y;visibility:visible;mso-wrap-style:square" from="5919,780" to="6017,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5+dMcAAADdAAAADwAAAGRycy9kb3ducmV2LnhtbESPQUvDQBCF70L/wzIFL2I3sVpK7LaI&#10;pdCDB5t68Dhkp0kwOxuyYxv7652D4G2G9+a9b1abMXTmTENqIzvIZxkY4ir6lmsHH8fd/RJMEmSP&#10;XWRy8EMJNuvJzQoLHy98oHMptdEQTgU6aET6wtpUNRQwzWJPrNopDgFF16G2fsCLhofOPmTZwgZs&#10;WRsa7Om1oeqr/A4OSpu9x/nu7Ugij5+LbX7dy93Wudvp+PIMRmiUf/Pf9d4r/lO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Dn50xwAAAN0AAAAPAAAAAAAA&#10;AAAAAAAAAKECAABkcnMvZG93bnJldi54bWxQSwUGAAAAAAQABAD5AAAAlQMAAAAA&#10;" strokeweight=".4pt"/>
                  <v:line id="Line 1581" o:spid="_x0000_s2510" style="position:absolute;flip:y;visibility:visible;mso-wrap-style:square" from="6042,752" to="6043,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Lb78QAAADdAAAADwAAAGRycy9kb3ducmV2LnhtbERPTWvCQBC9F/wPywheim6irUh0FakI&#10;HnpoowePQ3ZMgtnZkJ1q2l/vFgq9zeN9zmrTu0bdqAu1ZwPpJAFFXHhbc2ngdNyPF6CCIFtsPJOB&#10;bwqwWQ+eVphZf+dPuuVSqhjCIUMDlUibaR2KihyGiW+JI3fxnUOJsCu17fAew12jp0ky1w5rjg0V&#10;tvRWUXHNv5yBXCcffrZ/P5LIy3m+S38O8rwzZjTst0tQQr38i//cBxvnv6Yp/H4TT9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QtvvxAAAAN0AAAAPAAAAAAAAAAAA&#10;AAAAAKECAABkcnMvZG93bnJldi54bWxQSwUGAAAAAAQABAD5AAAAkgMAAAAA&#10;" strokeweight=".4pt"/>
                  <v:line id="Line 1582" o:spid="_x0000_s2511" style="position:absolute;visibility:visible;mso-wrap-style:square" from="5993,802" to="60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LAMMIAAADdAAAADwAAAGRycy9kb3ducmV2LnhtbERPTWsCMRC9F/ofwhS81ayCi2yNUoQW&#10;8VJcxfOwmWaXbiZLEs3qrzeFQm/zeJ+z2oy2F1fyoXOsYDYtQBA3TndsFJyOH69LECEia+wdk4Ib&#10;Bdisn59WWGmX+EDXOhqRQzhUqKCNcaikDE1LFsPUDcSZ+3beYszQG6k9phxuezkvilJa7Dg3tDjQ&#10;tqXmp75YBV9+vOy3JpX14XY/l/ozuc4kpSYv4/sbiEhj/Bf/uXc6z1/M5vD7TT5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cLAMMIAAADdAAAADwAAAAAAAAAAAAAA&#10;AAChAgAAZHJzL2Rvd25yZXYueG1sUEsFBgAAAAAEAAQA+QAAAJADAAAAAA==&#10;" strokeweight=".4pt"/>
                  <v:line id="Line 1583" o:spid="_x0000_s2512" style="position:absolute;visibility:visible;mso-wrap-style:square" from="5993,752" to="609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5lq8IAAADdAAAADwAAAGRycy9kb3ducmV2LnhtbERPTWsCMRC9C/0PYQq9adaWLmU1iggt&#10;xUtxW3oeNmN2cTNZkmhWf31TELzN433Ocj3aXpzJh86xgvmsAEHcON2xUfDz/T59AxEissbeMSm4&#10;UID16mGyxEq7xHs619GIHMKhQgVtjEMlZWhashhmbiDO3MF5izFDb6T2mHK47eVzUZTSYse5ocWB&#10;ti01x/pkFXz58bTbmlTW+8v1t9QfyXUmKfX0OG4WICKN8S6+uT91nv86f4H/b/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5lq8IAAADdAAAADwAAAAAAAAAAAAAA&#10;AAChAgAAZHJzL2Rvd25yZXYueG1sUEsFBgAAAAAEAAQA+QAAAJADAAAAAA==&#10;" strokeweight=".4pt"/>
                  <v:line id="Line 1584" o:spid="_x0000_s2513" style="position:absolute;flip:y;visibility:visible;mso-wrap-style:square" from="5993,752" to="609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V4d8QAAADdAAAADwAAAGRycy9kb3ducmV2LnhtbERPTWvCQBC9C/6HZQQvpW7SqpToKqUi&#10;eOihJh56HLLTJJidDdmpxv76bqHgbR7vc9bbwbXqQn1oPBtIZwko4tLbhisDp2L/+AIqCLLF1jMZ&#10;uFGA7WY8WmNm/ZWPdMmlUjGEQ4YGapEu0zqUNTkMM98RR+7L9w4lwr7StsdrDHetfkqSpXbYcGyo&#10;saO3mspz/u0M5Dr58M/794JE5p/LXfpzkIedMdPJ8LoCJTTIXfzvPtg4f5HO4e+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NXh3xAAAAN0AAAAPAAAAAAAAAAAA&#10;AAAAAKECAABkcnMvZG93bnJldi54bWxQSwUGAAAAAAQABAD5AAAAkgMAAAAA&#10;" strokeweight=".4pt"/>
                  <v:line id="Line 1585" o:spid="_x0000_s2514" style="position:absolute;flip:y;visibility:visible;mso-wrap-style:square" from="6119,730" to="612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d7MQAAADdAAAADwAAAGRycy9kb3ducmV2LnhtbERPTWvCQBC9C/6HZQQvUjdpq5ToKqUi&#10;eOihJh56HLLTJJidDdmpxv76bqHgbR7vc9bbwbXqQn1oPBtI5wko4tLbhisDp2L/8AIqCLLF1jMZ&#10;uFGA7WY8WmNm/ZWPdMmlUjGEQ4YGapEu0zqUNTkMc98RR+7L9w4lwr7StsdrDHetfkySpXbYcGyo&#10;saO3mspz/u0M5Dr58E/794JEnj+Xu/TnILOdMdPJ8LoCJTTIXfzvPtg4f5Eu4O+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ed3sxAAAAN0AAAAPAAAAAAAAAAAA&#10;AAAAAKECAABkcnMvZG93bnJldi54bWxQSwUGAAAAAAQABAD5AAAAkgMAAAAA&#10;" strokeweight=".4pt"/>
                  <v:line id="Line 1586" o:spid="_x0000_s2515" style="position:absolute;visibility:visible;mso-wrap-style:square" from="6069,780" to="6168,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nGM8IAAADdAAAADwAAAGRycy9kb3ducmV2LnhtbERPTWsCMRC9F/ofwgi91ayFLrI1iggt&#10;4qW4Ss/DZppdupksSTSrv94UBG/zeJ+zWI22F2fyoXOsYDYtQBA3TndsFBwPn69zECEia+wdk4IL&#10;BVgtn58WWGmXeE/nOhqRQzhUqKCNcaikDE1LFsPUDcSZ+3XeYszQG6k9phxue/lWFKW02HFuaHGg&#10;TUvNX32yCr79eNptTCrr/eX6U+qv5DqTlHqZjOsPEJHG+BDf3Vud57/PSv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nGM8IAAADdAAAADwAAAAAAAAAAAAAA&#10;AAChAgAAZHJzL2Rvd25yZXYueG1sUEsFBgAAAAAEAAQA+QAAAJADAAAAAA==&#10;" strokeweight=".4pt"/>
                  <v:line id="Line 1587" o:spid="_x0000_s2516" style="position:absolute;visibility:visible;mso-wrap-style:square" from="6069,730" to="6168,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VjqMIAAADdAAAADwAAAGRycy9kb3ducmV2LnhtbERPTWsCMRC9C/0PYQq9adZC17IaRYSW&#10;4qW4LT0PmzG7uJksSTSrv74pFLzN433OajPaXlzIh86xgvmsAEHcON2xUfD99TZ9BREissbeMSm4&#10;UoDN+mGywkq7xAe61NGIHMKhQgVtjEMlZWhashhmbiDO3NF5izFDb6T2mHK47eVzUZTSYse5ocWB&#10;di01p/psFXz68bzfmVTWh+vtp9TvyXUmKfX0OG6XICKN8S7+d3/oPP9lvoC/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VjqMIAAADdAAAADwAAAAAAAAAAAAAA&#10;AAChAgAAZHJzL2Rvd25yZXYueG1sUEsFBgAAAAAEAAQA+QAAAJADAAAAAA==&#10;" strokeweight=".4pt"/>
                  <v:line id="Line 1588" o:spid="_x0000_s2517" style="position:absolute;flip:y;visibility:visible;mso-wrap-style:square" from="6069,730" to="6168,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hycscAAADdAAAADwAAAGRycy9kb3ducmV2LnhtbESPQUvDQBCF70L/wzIFL2I3sVpK7LaI&#10;pdCDB5t68Dhkp0kwOxuyYxv7652D4G2G9+a9b1abMXTmTENqIzvIZxkY4ir6lmsHH8fd/RJMEmSP&#10;XWRy8EMJNuvJzQoLHy98oHMptdEQTgU6aET6wtpUNRQwzWJPrNopDgFF16G2fsCLhofOPmTZwgZs&#10;WRsa7Om1oeqr/A4OSpu9x/nu7Ugij5+LbX7dy93Wudvp+PIMRmiUf/Pf9d4r/lOu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eHJyxwAAAN0AAAAPAAAAAAAA&#10;AAAAAAAAAKECAABkcnMvZG93bnJldi54bWxQSwUGAAAAAAQABAD5AAAAlQMAAAAA&#10;" strokeweight=".4pt"/>
                  <v:line id="Line 1589" o:spid="_x0000_s2518" style="position:absolute;flip:y;visibility:visible;mso-wrap-style:square" from="6195,711" to="6196,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TX6cQAAADdAAAADwAAAGRycy9kb3ducmV2LnhtbERPS2vCQBC+F/wPywi9iG7Sh9jUVaQi&#10;eOjBRg8eh+w0Cc3OhuyoaX+9Kwi9zcf3nPmyd406UxdqzwbSSQKKuPC25tLAYb8Zz0AFQbbYeCYD&#10;vxRguRg8zDGz/sJfdM6lVDGEQ4YGKpE20zoUFTkME98SR+7bdw4lwq7UtsNLDHeNfkqSqXZYc2yo&#10;sKWPioqf/OQM5DrZ+efN555EXo7Tdfq3ldHamMdhv3oHJdTLv/ju3to4/zV9g9s38QS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NNfpxAAAAN0AAAAPAAAAAAAAAAAA&#10;AAAAAKECAABkcnMvZG93bnJldi54bWxQSwUGAAAAAAQABAD5AAAAkgMAAAAA&#10;" strokeweight=".4pt"/>
                  <v:line id="Line 1590" o:spid="_x0000_s2519" style="position:absolute;visibility:visible;mso-wrap-style:square" from="6146,760" to="6244,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xYcUAAADdAAAADwAAAGRycy9kb3ducmV2LnhtbESPQUsDMRCF74L/IUzBm8224CJr0yIF&#10;RbyUruJ52IzZxc1kSdJm66/vHARvM7w3732z2c1+VGeKaQhsYLWsQBF3wQ7sDHx+vNw/gkoZ2eIY&#10;mAxcKMFue3uzwcaGwkc6t9kpCeHUoIE+56nROnU9eUzLMBGL9h2ixyxrdNpGLBLuR72uqlp7HFga&#10;epxo31P30568gUOcT+97V+r2ePn9qu1rCYMrxtwt5ucnUJnm/G/+u36zgv+wFn75Rkb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AxYcUAAADdAAAADwAAAAAAAAAA&#10;AAAAAAChAgAAZHJzL2Rvd25yZXYueG1sUEsFBgAAAAAEAAQA+QAAAJMDAAAAAA==&#10;" strokeweight=".4pt"/>
                  <v:line id="Line 1591" o:spid="_x0000_s2520" style="position:absolute;visibility:visible;mso-wrap-style:square" from="6143,711" to="6242,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yU+sIAAADdAAAADwAAAGRycy9kb3ducmV2LnhtbERPTWsCMRC9F/ofwhS81ayCi2yNUoQW&#10;8VJcxfOwmWaXbiZLEs3qrzeFQm/zeJ+z2oy2F1fyoXOsYDYtQBA3TndsFJyOH69LECEia+wdk4Ib&#10;Bdisn59WWGmX+EDXOhqRQzhUqKCNcaikDE1LFsPUDcSZ+3beYszQG6k9phxuezkvilJa7Dg3tDjQ&#10;tqXmp75YBV9+vOy3JpX14XY/l/ozuc4kpSYv4/sbiEhj/Bf/uXc6z1/MZ/D7TT5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yU+sIAAADdAAAADwAAAAAAAAAAAAAA&#10;AAChAgAAZHJzL2Rvd25yZXYueG1sUEsFBgAAAAAEAAQA+QAAAJADAAAAAA==&#10;" strokeweight=".4pt"/>
                  <v:line id="Line 1592" o:spid="_x0000_s2521" style="position:absolute;flip:y;visibility:visible;mso-wrap-style:square" from="6143,711" to="6242,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yPJcQAAADdAAAADwAAAGRycy9kb3ducmV2LnhtbERPTWvCQBC9F/wPywi9lLoxVimpq5SK&#10;4MGDJh56HLLTJDQ7G7JTTfvrXUHobR7vc5brwbXqTH1oPBuYThJQxKW3DVcGTsX2+RVUEGSLrWcy&#10;8EsB1qvRwxIz6y98pHMulYohHDI0UIt0mdahrMlhmPiOOHJfvncoEfaVtj1eYrhrdZokC+2w4dhQ&#10;Y0cfNZXf+Y8zkOvk4GfbfUEiL5+LzfRvJ08bYx7Hw/sbKKFB/sV3987G+fM0hds38QS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8lxAAAAN0AAAAPAAAAAAAAAAAA&#10;AAAAAKECAABkcnMvZG93bnJldi54bWxQSwUGAAAAAAQABAD5AAAAkgMAAAAA&#10;" strokeweight=".4pt"/>
                  <v:line id="Line 1593" o:spid="_x0000_s2522" style="position:absolute;flip:y;visibility:visible;mso-wrap-style:square" from="6269,692" to="6270,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AqvsMAAADdAAAADwAAAGRycy9kb3ducmV2LnhtbERPTWvCQBC9F/wPywheim7UViS6iiiC&#10;hx7a6MHjkB2TYHY2ZEeN/fXdQqG3ebzPWa47V6s7taHybGA8SkAR595WXBg4HffDOaggyBZrz2Tg&#10;SQHWq97LElPrH/xF90wKFUM4pGigFGlSrUNeksMw8g1x5C6+dSgRtoW2LT5iuKv1JElm2mHFsaHE&#10;hrYl5dfs5gxkOvn00/3HkUTezrPd+PsgrztjBv1uswAl1Mm/+M99sHH++2Q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Kr7DAAAA3QAAAA8AAAAAAAAAAAAA&#10;AAAAoQIAAGRycy9kb3ducmV2LnhtbFBLBQYAAAAABAAEAPkAAACRAwAAAAA=&#10;" strokeweight=".4pt"/>
                  <v:line id="Line 1594" o:spid="_x0000_s2523" style="position:absolute;visibility:visible;mso-wrap-style:square" from="6220,741" to="6318,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s3YsIAAADdAAAADwAAAGRycy9kb3ducmV2LnhtbERPTWsCMRC9F/ofwhS81WxFl7I1iggt&#10;xUtxW3oeNtPs4mayJNGs/vpGELzN433Ocj3aXpzIh86xgpdpAYK4cbpjo+Dn+/35FUSIyBp7x6Tg&#10;TAHWq8eHJVbaJd7TqY5G5BAOFSpoYxwqKUPTksUwdQNx5v6ctxgz9EZqjymH217OiqKUFjvODS0O&#10;tG2pOdRHq+DLj8fd1qSy3p8vv6X+SK4zSanJ07h5AxFpjHfxzf2p8/zFbA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s3YsIAAADdAAAADwAAAAAAAAAAAAAA&#10;AAChAgAAZHJzL2Rvd25yZXYueG1sUEsFBgAAAAAEAAQA+QAAAJADAAAAAA==&#10;" strokeweight=".4pt"/>
                  <v:line id="Line 1595" o:spid="_x0000_s2524" style="position:absolute;visibility:visible;mso-wrap-style:square" from="6220,692" to="631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S+cIAAADdAAAADwAAAGRycy9kb3ducmV2LnhtbERPTWsCMRC9C/0PYQreNFvBRbZGEaGl&#10;eBHX0vOwmWYXN5MliWbtr2+EQm/zeJ+z3o62FzfyoXOs4GVegCBunO7YKPg8v81WIEJE1tg7JgV3&#10;CrDdPE3WWGmX+ES3OhqRQzhUqKCNcaikDE1LFsPcDcSZ+3beYszQG6k9phxue7koilJa7Dg3tDjQ&#10;vqXmUl+tgqMfr4e9SWV9uv98lfo9uc4kpabP4+4VRKQx/ov/3B86z18ulvD4Jp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eS+cIAAADdAAAADwAAAAAAAAAAAAAA&#10;AAChAgAAZHJzL2Rvd25yZXYueG1sUEsFBgAAAAAEAAQA+QAAAJADAAAAAA==&#10;" strokeweight=".4pt"/>
                  <v:line id="Line 1596" o:spid="_x0000_s2525" style="position:absolute;flip:y;visibility:visible;mso-wrap-style:square" from="6220,692" to="631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eJJsQAAADdAAAADwAAAGRycy9kb3ducmV2LnhtbERPTWvCQBC9F/wPywi9lLrR1lBSVxFF&#10;8NCDJh56HLLTJDQ7G7JTjf76bkHobR7vcxarwbXqTH1oPBuYThJQxKW3DVcGTsXu+Q1UEGSLrWcy&#10;cKUAq+XoYYGZ9Rc+0jmXSsUQDhkaqEW6TOtQ1uQwTHxHHLkv3zuUCPtK2x4vMdy1epYkqXbYcGyo&#10;saNNTeV3/uMM5Do5+JfdR0Eir5/pdnrby9PWmMfxsH4HJTTIv/ju3ts4fz5L4e+beIJ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x4kmxAAAAN0AAAAPAAAAAAAAAAAA&#10;AAAAAKECAABkcnMvZG93bnJldi54bWxQSwUGAAAAAAQABAD5AAAAkgMAAAAA&#10;" strokeweight=".4pt"/>
                  <v:line id="Line 1597" o:spid="_x0000_s2526" style="position:absolute;flip:y;visibility:visible;mso-wrap-style:square" from="6346,676" to="6347,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ssvcQAAADdAAAADwAAAGRycy9kb3ducmV2LnhtbERPS2vCQBC+F/wPyxR6KbrR+iK6ilQE&#10;Dx7a6MHjkB2T0OxsyE417a93hUJv8/E9Z7nuXK2u1IbKs4HhIAFFnHtbcWHgdNz156CCIFusPZOB&#10;HwqwXvWelphaf+NPumZSqBjCIUUDpUiTah3ykhyGgW+II3fxrUOJsC20bfEWw12tR0ky1Q4rjg0l&#10;NvReUv6VfTsDmU4+/NvucCSR8Xm6Hf7u5XVrzMtzt1mAEurkX/zn3ts4fzKaweObeIJe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yy9xAAAAN0AAAAPAAAAAAAAAAAA&#10;AAAAAKECAABkcnMvZG93bnJldi54bWxQSwUGAAAAAAQABAD5AAAAkgMAAAAA&#10;" strokeweight=".4pt"/>
                  <v:line id="Line 1598" o:spid="_x0000_s2527" style="position:absolute;visibility:visible;mso-wrap-style:square" from="6296,725" to="6395,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9Z8UAAADdAAAADwAAAGRycy9kb3ducmV2LnhtbESPQUsDMRCF74L/IUzBm8224CJr0yIF&#10;RbyUruJ52IzZxc1kSdJm66/vHARvM7w3732z2c1+VGeKaQhsYLWsQBF3wQ7sDHx+vNw/gkoZ2eIY&#10;mAxcKMFue3uzwcaGwkc6t9kpCeHUoIE+56nROnU9eUzLMBGL9h2ixyxrdNpGLBLuR72uqlp7HFga&#10;epxo31P30568gUOcT+97V+r2ePn9qu1rCYMrxtwt5ucnUJnm/G/+u36zgv+wFlz5Rkb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Y9Z8UAAADdAAAADwAAAAAAAAAA&#10;AAAAAAChAgAAZHJzL2Rvd25yZXYueG1sUEsFBgAAAAAEAAQA+QAAAJMDAAAAAA==&#10;" strokeweight=".4pt"/>
                  <v:line id="Line 1599" o:spid="_x0000_s2528" style="position:absolute;visibility:visible;mso-wrap-style:square" from="6296,676" to="6395,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qY/MIAAADdAAAADwAAAGRycy9kb3ducmV2LnhtbERPTWsCMRC9F/ofwhS81WwFF7s1iggt&#10;xUtxW3oeNtPs4mayJNGs/vpGELzN433Ocj3aXpzIh86xgpdpAYK4cbpjo+Dn+/15ASJEZI29Y1Jw&#10;pgDr1ePDEivtEu/pVEcjcgiHChW0MQ6VlKFpyWKYuoE4c3/OW4wZeiO1x5TDbS9nRVFKix3nhhYH&#10;2rbUHOqjVfDlx+Nua1JZ78+X31J/JNeZpNTkady8gYg0xrv45v7Uef589gr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qY/MIAAADdAAAADwAAAAAAAAAAAAAA&#10;AAChAgAAZHJzL2Rvd25yZXYueG1sUEsFBgAAAAAEAAQA+QAAAJADAAAAAA==&#10;" strokeweight=".4pt"/>
                  <v:line id="Line 1600" o:spid="_x0000_s2529" style="position:absolute;flip:y;visibility:visible;mso-wrap-style:square" from="6296,676" to="6395,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siFMcAAADdAAAADwAAAGRycy9kb3ducmV2LnhtbESPQWvCQBCF74X+h2UKXkrdqFVK6iql&#10;InjoocYeehyy0yQ0OxuyU43++s5B8DbDe/PeN8v1EFpzpD41kR1MxhkY4jL6hisHX4ft0wuYJMge&#10;28jk4EwJ1qv7uyXmPp54T8dCKqMhnHJ0UIt0ubWprClgGseOWLWf2AcUXfvK+h5PGh5aO82yhQ3Y&#10;sDbU2NF7TeVv8RccFDb7jLPtx4FEnr8Xm8llJ48b50YPw9srGKFBbubr9c4r/nym/PqNjm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uyIUxwAAAN0AAAAPAAAAAAAA&#10;AAAAAAAAAKECAABkcnMvZG93bnJldi54bWxQSwUGAAAAAAQABAD5AAAAlQMAAAAA&#10;" strokeweight=".4pt"/>
                  <v:line id="Line 1601" o:spid="_x0000_s2530" style="position:absolute;flip:y;visibility:visible;mso-wrap-style:square" from="6422,667" to="6423,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eHj8QAAADdAAAADwAAAGRycy9kb3ducmV2LnhtbERPTWvCQBC9F/wPywi9lLqJVimpq4gi&#10;ePBQo4ceh+w0Cc3Ohuyoqb/eFQq9zeN9znzZu0ZdqAu1ZwPpKAFFXHhbc2ngdNy+voMKgmyx8UwG&#10;finAcjF4mmNm/ZUPdMmlVDGEQ4YGKpE20zoUFTkMI98SR+7bdw4lwq7UtsNrDHeNHifJTDusOTZU&#10;2NK6ouInPzsDuU4+/WS7P5LI29dsk9528rIx5nnYrz5ACfXyL/5z72ycP52k8Pg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94ePxAAAAN0AAAAPAAAAAAAAAAAA&#10;AAAAAKECAABkcnMvZG93bnJldi54bWxQSwUGAAAAAAQABAD5AAAAkgMAAAAA&#10;" strokeweight=".4pt"/>
                  <v:line id="Line 1602" o:spid="_x0000_s2531" style="position:absolute;visibility:visible;mso-wrap-style:square" from="6373,717" to="647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cUMIAAADdAAAADwAAAGRycy9kb3ducmV2LnhtbERPTWsCMRC9F/ofwhS81WwVl7I1iggt&#10;xUtxW3oeNtPs4mayJNGs/vpGELzN433Ocj3aXpzIh86xgpdpAYK4cbpjo+Dn+/35FUSIyBp7x6Tg&#10;TAHWq8eHJVbaJd7TqY5G5BAOFSpoYxwqKUPTksUwdQNx5v6ctxgz9EZqjymH217OiqKUFjvODS0O&#10;tG2pOdRHq+DLj8fd1qSy3p8vv6X+SK4zSanJ07h5AxFpjHfxzf2p8/zFfA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ecUMIAAADdAAAADwAAAAAAAAAAAAAA&#10;AAChAgAAZHJzL2Rvd25yZXYueG1sUEsFBgAAAAAEAAQA+QAAAJADAAAAAA==&#10;" strokeweight=".4pt"/>
                  <v:line id="Line 1603" o:spid="_x0000_s2532" style="position:absolute;visibility:visible;mso-wrap-style:square" from="6373,665" to="647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s5y8IAAADdAAAADwAAAGRycy9kb3ducmV2LnhtbERPTWsCMRC9F/ofwhS81WwrLmVrFBFa&#10;xEtxW3oeNtPs4mayJNGs/vpGELzN433OYjXaXpzIh86xgpdpAYK4cbpjo+Dn++P5DUSIyBp7x6Tg&#10;TAFWy8eHBVbaJd7TqY5G5BAOFSpoYxwqKUPTksUwdQNx5v6ctxgz9EZqjymH216+FkUpLXacG1oc&#10;aNNSc6iPVsGXH4+7jUllvT9ffkv9mVxnklKTp3H9DiLSGO/im3ur8/z5b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s5y8IAAADdAAAADwAAAAAAAAAAAAAA&#10;AAChAgAAZHJzL2Rvd25yZXYueG1sUEsFBgAAAAAEAAQA+QAAAJADAAAAAA==&#10;" strokeweight=".4pt"/>
                  <v:line id="Line 1604" o:spid="_x0000_s2533" style="position:absolute;flip:y;visibility:visible;mso-wrap-style:square" from="6373,665" to="647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AkF8QAAADdAAAADwAAAGRycy9kb3ducmV2LnhtbERPTWvCQBC9F/wPyxR6Ed1YrZTUjUhF&#10;8ODBRg89DtlpEpqdDdmpSfvrXUHobR7vc1brwTXqQl2oPRuYTRNQxIW3NZcGzqfd5BVUEGSLjWcy&#10;8EsB1tnoYYWp9T1/0CWXUsUQDikaqETaVOtQVOQwTH1LHLkv3zmUCLtS2w77GO4a/ZwkS+2w5thQ&#10;YUvvFRXf+Y8zkOvk6Oe7w4lEFp/L7exvL+OtMU+Pw+YNlNAg/+K7e2/j/Jf5Am7fxBN0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CQXxAAAAN0AAAAPAAAAAAAAAAAA&#10;AAAAAKECAABkcnMvZG93bnJldi54bWxQSwUGAAAAAAQABAD5AAAAkgMAAAAA&#10;" strokeweight=".4pt"/>
                  <v:line id="Line 1605" o:spid="_x0000_s2534" style="position:absolute;flip:y;visibility:visible;mso-wrap-style:square" from="6496,654" to="6497,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yBjMMAAADdAAAADwAAAGRycy9kb3ducmV2LnhtbERPTWvCQBC9F/wPywheim7UKhJdRSqC&#10;hx7a6MHjkB2TYHY2ZKca/fXdQqG3ebzPWW06V6sbtaHybGA8SkAR595WXBg4HffDBaggyBZrz2Tg&#10;QQE2697LClPr7/xFt0wKFUM4pGigFGlSrUNeksMw8g1x5C6+dSgRtoW2Ld5juKv1JEnm2mHFsaHE&#10;ht5Lyq/ZtzOQ6eTTT/cfRxJ5O8934+dBXnfGDPrddglKqJN/8Z/7YOP82XQG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MgYzDAAAA3QAAAA8AAAAAAAAAAAAA&#10;AAAAoQIAAGRycy9kb3ducmV2LnhtbFBLBQYAAAAABAAEAPkAAACRAwAAAAA=&#10;" strokeweight=".4pt"/>
                  <v:line id="Line 1606" o:spid="_x0000_s2535" style="position:absolute;visibility:visible;mso-wrap-style:square" from="6447,703" to="6545,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yaU8IAAADdAAAADwAAAGRycy9kb3ducmV2LnhtbERPTWsCMRC9F/ofwhR6q1ktXcpqFBEs&#10;xUtxLZ6HzZhd3EyWJJrVX98UCr3N433OYjXaXlzJh86xgumkAEHcON2xUfB92L68gwgRWWPvmBTc&#10;KMBq+fiwwEq7xHu61tGIHMKhQgVtjEMlZWhashgmbiDO3Ml5izFDb6T2mHK47eWsKEppsePc0OJA&#10;m5aac32xCr78eNltTCrr/e1+LPVHcp1JSj0/jes5iEhj/Bf/uT91nv/2W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yaU8IAAADdAAAADwAAAAAAAAAAAAAA&#10;AAChAgAAZHJzL2Rvd25yZXYueG1sUEsFBgAAAAAEAAQA+QAAAJADAAAAAA==&#10;" strokeweight=".4pt"/>
                  <v:line id="Line 1607" o:spid="_x0000_s2536" style="position:absolute;visibility:visible;mso-wrap-style:square" from="6447,654" to="6545,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A/yMMAAADdAAAADwAAAGRycy9kb3ducmV2LnhtbERPTWsCMRC9F/wPYQq91WyVbmU1ighK&#10;6UXclp6HzTS7dDNZkmjW/vpGKPQ2j/c5q81oe3EhHzrHCp6mBQjixumOjYKP9/3jAkSIyBp7x6Tg&#10;SgE268ndCivtEp/oUkcjcgiHChW0MQ6VlKFpyWKYuoE4c1/OW4wZeiO1x5TDbS9nRVFKix3nhhYH&#10;2rXUfNdnq+Dox/PbzqSyPl1/Pkt9SK4zSamH+3G7BBFpjP/iP/erzvOf5y9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AP8jDAAAA3QAAAA8AAAAAAAAAAAAA&#10;AAAAoQIAAGRycy9kb3ducmV2LnhtbFBLBQYAAAAABAAEAPkAAACRAwAAAAA=&#10;" strokeweight=".4pt"/>
                  <v:line id="Line 1608" o:spid="_x0000_s2537" style="position:absolute;flip:y;visibility:visible;mso-wrap-style:square" from="6447,654" to="6545,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0uEscAAADdAAAADwAAAGRycy9kb3ducmV2LnhtbESPQWvCQBCF74X+h2UKXkrdqFVK6iql&#10;InjoocYeehyy0yQ0OxuyU43++s5B8DbDe/PeN8v1EFpzpD41kR1MxhkY4jL6hisHX4ft0wuYJMge&#10;28jk4EwJ1qv7uyXmPp54T8dCKqMhnHJ0UIt0ubWprClgGseOWLWf2AcUXfvK+h5PGh5aO82yhQ3Y&#10;sDbU2NF7TeVv8RccFDb7jLPtx4FEnr8Xm8llJ48b50YPw9srGKFBbubr9c4r/nymuPqNjm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zS4SxwAAAN0AAAAPAAAAAAAA&#10;AAAAAAAAAKECAABkcnMvZG93bnJldi54bWxQSwUGAAAAAAQABAD5AAAAlQMAAAAA&#10;" strokeweight=".4pt"/>
                  <v:line id="Line 1609" o:spid="_x0000_s2538" style="position:absolute;flip:y;visibility:visible;mso-wrap-style:square" from="6573,646" to="657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GLicQAAADdAAAADwAAAGRycy9kb3ducmV2LnhtbERPTWvCQBC9F/wPyxR6KbqxVtHUVUQR&#10;PPSgSQ89DtlpEpqdDdlR0/56Vyj0No/3Oct17xp1oS7Ung2MRwko4sLbmksDH/l+OAcVBNli45kM&#10;/FCA9WrwsMTU+iuf6JJJqWIIhxQNVCJtqnUoKnIYRr4ljtyX7xxKhF2pbYfXGO4a/ZIkM+2w5thQ&#10;YUvbiorv7OwMZDo5+sn+PSeR18/Zbvx7kOedMU+P/eYNlFAv/+I/98HG+dPJAu7fxBP0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gYuJxAAAAN0AAAAPAAAAAAAAAAAA&#10;AAAAAKECAABkcnMvZG93bnJldi54bWxQSwUGAAAAAAQABAD5AAAAkgMAAAAA&#10;" strokeweight=".4pt"/>
                  <v:line id="Line 1610" o:spid="_x0000_s2539" style="position:absolute;visibility:visible;mso-wrap-style:square" from="6523,695" to="662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UwcUAAADdAAAADwAAAGRycy9kb3ducmV2LnhtbESPQUsDMRCF70L/Q5iCN5ut6CJr0yKF&#10;iniRruJ52IzZxc1kSdJm6693DoK3Gd6b977Z7GY/qjPFNAQ2sF5VoIi7YAd2Bj7eDzcPoFJGtjgG&#10;JgMXSrDbLq422NhQ+EjnNjslIZwaNNDnPDVap64nj2kVJmLRvkL0mGWNTtuIRcL9qG+rqtYeB5aG&#10;Hifa99R9tydv4C3Op9e9K3V7vPx81va5hMEVY66X89MjqExz/jf/Xb9Ywb+/E37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UwcUAAADdAAAADwAAAAAAAAAA&#10;AAAAAAChAgAAZHJzL2Rvd25yZXYueG1sUEsFBgAAAAAEAAQA+QAAAJMDAAAAAA==&#10;" strokeweight=".4pt"/>
                  <v:line id="Line 1611" o:spid="_x0000_s2540" style="position:absolute;visibility:visible;mso-wrap-style:square" from="6523,646" to="662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NxWsIAAADdAAAADwAAAGRycy9kb3ducmV2LnhtbERPTWsCMRC9C/0PYQq9adbSLmU1iggt&#10;xUtxW3oeNmN2cTNZkmhWf31TELzN433Ocj3aXpzJh86xgvmsAEHcON2xUfDz/T59AxEissbeMSm4&#10;UID16mGyxEq7xHs619GIHMKhQgVtjEMlZWhashhmbiDO3MF5izFDb6T2mHK47eVzUZTSYse5ocWB&#10;ti01x/pkFXz58bTbmlTW+8v1t9QfyXUmKfX0OG4WICKN8S6+uT91nv/6Mof/b/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NxWsIAAADdAAAADwAAAAAAAAAAAAAA&#10;AAChAgAAZHJzL2Rvd25yZXYueG1sUEsFBgAAAAAEAAQA+QAAAJADAAAAAA==&#10;" strokeweight=".4pt"/>
                  <v:line id="Line 1612" o:spid="_x0000_s2541" style="position:absolute;flip:y;visibility:visible;mso-wrap-style:square" from="6523,646" to="662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NqhcMAAADdAAAADwAAAGRycy9kb3ducmV2LnhtbERPTWvCQBC9F/oflhF6KXWjVZHoKkUR&#10;PHiosQePQ3ZMgtnZkB017a93BaG3ebzPmS87V6srtaHybGDQT0AR595WXBj4OWw+pqCCIFusPZOB&#10;XwqwXLy+zDG1/sZ7umZSqBjCIUUDpUiTah3ykhyGvm+II3fyrUOJsC20bfEWw12th0ky0Q4rjg0l&#10;NrQqKT9nF2cg08m3/9zsDiQyOk7Wg7+tvK+Neet1XzNQQp38i5/urY3zx6MhPL6JJ+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jaoXDAAAA3QAAAA8AAAAAAAAAAAAA&#10;AAAAoQIAAGRycy9kb3ducmV2LnhtbFBLBQYAAAAABAAEAPkAAACRAwAAAAA=&#10;" strokeweight=".4pt"/>
                  <v:line id="Line 1613" o:spid="_x0000_s2542" style="position:absolute;flip:y;visibility:visible;mso-wrap-style:square" from="6649,637" to="6650,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PHsQAAADdAAAADwAAAGRycy9kb3ducmV2LnhtbERPTWvCQBC9F/wPyxR6Ed1YrZTUjUhF&#10;8ODBRg89DtlpEpqdDdmpSfvrXUHobR7vc1brwTXqQl2oPRuYTRNQxIW3NZcGzqfd5BVUEGSLjWcy&#10;8EsB1tnoYYWp9T1/0CWXUsUQDikaqETaVOtQVOQwTH1LHLkv3zmUCLtS2w77GO4a/ZwkS+2w5thQ&#10;YUvvFRXf+Y8zkOvk6Oe7w4lEFp/L7exvL+OtMU+Pw+YNlNAg/+K7e2/j/JfFHG7fxBN0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b88exAAAAN0AAAAPAAAAAAAAAAAA&#10;AAAAAKECAABkcnMvZG93bnJldi54bWxQSwUGAAAAAAQABAD5AAAAkgMAAAAA&#10;" strokeweight=".4pt"/>
                  <v:line id="Line 1614" o:spid="_x0000_s2543" style="position:absolute;visibility:visible;mso-wrap-style:square" from="6600,687" to="6699,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TSwsIAAADdAAAADwAAAGRycy9kb3ducmV2LnhtbERPTWsCMRC9F/ofwhS81WyLLmVrFBFa&#10;xEtxW3oeNtPs4mayJNGs/vpGELzN433OYjXaXpzIh86xgpdpAYK4cbpjo+Dn++P5DUSIyBp7x6Tg&#10;TAFWy8eHBVbaJd7TqY5G5BAOFSpoYxwqKUPTksUwdQNx5v6ctxgz9EZqjymH216+FkUpLXacG1oc&#10;aNNSc6iPVsGXH4+7jUllvT9ffkv9mVxnklKTp3H9DiLSGO/im3ur8/z5b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TSwsIAAADdAAAADwAAAAAAAAAAAAAA&#10;AAChAgAAZHJzL2Rvd25yZXYueG1sUEsFBgAAAAAEAAQA+QAAAJADAAAAAA==&#10;" strokeweight=".4pt"/>
                  <v:line id="Line 1615" o:spid="_x0000_s2544" style="position:absolute;visibility:visible;mso-wrap-style:square" from="6600,637" to="6699,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h3WcIAAADdAAAADwAAAGRycy9kb3ducmV2LnhtbERPTWsCMRC9F/ofwhR6q9mKLmVrFBEq&#10;0ou4LT0Pm2l2cTNZkmjW/vpGELzN433OYjXaXpzJh86xgtdJAYK4cbpjo+D76+PlDUSIyBp7x6Tg&#10;QgFWy8eHBVbaJT7QuY5G5BAOFSpoYxwqKUPTksUwcQNx5n6dtxgz9EZqjymH215Oi6KUFjvODS0O&#10;tGmpOdYnq2Dvx9PnxqSyPlz+fkq9Ta4zSannp3H9DiLSGO/im3un8/z5bA7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h3WcIAAADdAAAADwAAAAAAAAAAAAAA&#10;AAChAgAAZHJzL2Rvd25yZXYueG1sUEsFBgAAAAAEAAQA+QAAAJADAAAAAA==&#10;" strokeweight=".4pt"/>
                  <v:line id="Line 1616" o:spid="_x0000_s2545" style="position:absolute;flip:y;visibility:visible;mso-wrap-style:square" from="6600,637" to="6699,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hshsQAAADdAAAADwAAAGRycy9kb3ducmV2LnhtbERPTWvCQBC9F/wPywi9SN1YNZTUVUQR&#10;PHjQ6KHHITtNQrOzITvV1F/vFgq9zeN9zmLVu0ZdqQu1ZwOTcQKKuPC25tLA5bx7eQMVBNli45kM&#10;/FCA1XLwtMDM+huf6JpLqWIIhwwNVCJtpnUoKnIYxr4ljtyn7xxKhF2pbYe3GO4a/ZokqXZYc2yo&#10;sKVNRcVX/u0M5Do5+unucCaR2Ue6ndz3Mtoa8zzs1++ghHr5F/+59zbOn89S+P0mnq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GGyGxAAAAN0AAAAPAAAAAAAAAAAA&#10;AAAAAKECAABkcnMvZG93bnJldi54bWxQSwUGAAAAAAQABAD5AAAAkgMAAAAA&#10;" strokeweight=".4pt"/>
                  <v:line id="Line 1617" o:spid="_x0000_s2546" style="position:absolute;flip:y;visibility:visible;mso-wrap-style:square" from="6723,632" to="6724,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TJHcQAAADdAAAADwAAAGRycy9kb3ducmV2LnhtbERPS2vCQBC+F/oflil4Ed1ofRFdpVQE&#10;Dz1o9OBxyI5JaHY2ZKea9td3C0Jv8/E9Z7XpXK1u1IbKs4HRMAFFnHtbcWHgfNoNFqCCIFusPZOB&#10;bwqwWT8/rTC1/s5HumVSqBjCIUUDpUiTah3ykhyGoW+II3f1rUOJsC20bfEew12tx0ky0w4rjg0l&#10;NvReUv6ZfTkDmU4O/nX3cSKRyWW2Hf3spb81pvfSvS1BCXXyL3649zbOn07m8PdNPE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MkdxAAAAN0AAAAPAAAAAAAAAAAA&#10;AAAAAKECAABkcnMvZG93bnJldi54bWxQSwUGAAAAAAQABAD5AAAAkgMAAAAA&#10;" strokeweight=".4pt"/>
                  <v:line id="Line 1618" o:spid="_x0000_s2547" style="position:absolute;visibility:visible;mso-wrap-style:square" from="6674,681" to="6773,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Yx8UAAADdAAAADwAAAGRycy9kb3ducmV2LnhtbESPQUsDMRCF70L/Q5iCN5ut6CJr0yKF&#10;iniRruJ52IzZxc1kSdJm6693DoK3Gd6b977Z7GY/qjPFNAQ2sF5VoIi7YAd2Bj7eDzcPoFJGtjgG&#10;JgMXSrDbLq422NhQ+EjnNjslIZwaNNDnPDVap64nj2kVJmLRvkL0mGWNTtuIRcL9qG+rqtYeB5aG&#10;Hifa99R9tydv4C3Op9e9K3V7vPx81va5hMEVY66X89MjqExz/jf/Xb9Ywb+/E1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Yx8UAAADdAAAADwAAAAAAAAAA&#10;AAAAAAChAgAAZHJzL2Rvd25yZXYueG1sUEsFBgAAAAAEAAQA+QAAAJMDAAAAAA==&#10;" strokeweight=".4pt"/>
                  <v:line id="Line 1619" o:spid="_x0000_s2548" style="position:absolute;visibility:visible;mso-wrap-style:square" from="6674,632" to="677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V9XMMAAADdAAAADwAAAGRycy9kb3ducmV2LnhtbERPTWsCMRC9F/wPYQq91WzFLnU1ighK&#10;6UXclp6HzTS7dDNZkmjW/vpGKPQ2j/c5q81oe3EhHzrHCp6mBQjixumOjYKP9/3jC4gQkTX2jknB&#10;lQJs1pO7FVbaJT7RpY5G5BAOFSpoYxwqKUPTksUwdQNx5r6ctxgz9EZqjymH217OiqKUFjvODS0O&#10;tGup+a7PVsHRj+e3nUllfbr+fJb6kFxnklIP9+N2CSLSGP/Ff+5Xnec/zxd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VfVzDAAAA3QAAAA8AAAAAAAAAAAAA&#10;AAAAoQIAAGRycy9kb3ducmV2LnhtbFBLBQYAAAAABAAEAPkAAACRAwAAAAA=&#10;" strokeweight=".4pt"/>
                  <v:line id="Line 1620" o:spid="_x0000_s2549" style="position:absolute;flip:y;visibility:visible;mso-wrap-style:square" from="6674,632" to="677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THtMcAAADdAAAADwAAAGRycy9kb3ducmV2LnhtbESPQWvCQBCF7wX/wzJCL6VubKtIdBVR&#10;BA89tLGHHofsmASzsyE71bS/vnMo9DbDe/PeN6vNEFpzpT41kR1MJxkY4jL6hisHH6fD4wJMEmSP&#10;bWRy8E0JNuvR3QpzH2/8TtdCKqMhnHJ0UIt0ubWprClgmsSOWLVz7AOKrn1lfY83DQ+tfcqyuQ3Y&#10;sDbU2NGupvJSfAUHhc3e4vPh9UQiL5/z/fTnKA975+7Hw3YJRmiQf/Pf9dEr/mym/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Me0xwAAAN0AAAAPAAAAAAAA&#10;AAAAAAAAAKECAABkcnMvZG93bnJldi54bWxQSwUGAAAAAAQABAD5AAAAlQMAAAAA&#10;" strokeweight=".4pt"/>
                  <v:line id="Line 1621" o:spid="_x0000_s2550" style="position:absolute;flip:y;visibility:visible;mso-wrap-style:square" from="6800,624" to="680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hiL8QAAADdAAAADwAAAGRycy9kb3ducmV2LnhtbERPTWvCQBC9C/6HZQQvUjdpq5ToKqUi&#10;eOihJh56HLLTJJidDdmpxv76bqHgbR7vc9bbwbXqQn1oPBtI5wko4tLbhisDp2L/8AIqCLLF1jMZ&#10;uFGA7WY8WmNm/ZWPdMmlUjGEQ4YGapEu0zqUNTkMc98RR+7L9w4lwr7StsdrDHetfkySpXbYcGyo&#10;saO3mspz/u0M5Dr58E/794JEnj+Xu/TnILOdMdPJ8LoCJTTIXfzvPtg4f7FI4e+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KGIvxAAAAN0AAAAPAAAAAAAAAAAA&#10;AAAAAKECAABkcnMvZG93bnJldi54bWxQSwUGAAAAAAQABAD5AAAAkgMAAAAA&#10;" strokeweight=".4pt"/>
                  <v:line id="Line 1622" o:spid="_x0000_s2551" style="position:absolute;visibility:visible;mso-wrap-style:square" from="6751,673" to="684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h58MIAAADdAAAADwAAAGRycy9kb3ducmV2LnhtbERPTWsCMRC9C/0PYQreNFvBRbZGEaGl&#10;eBHX0vOwmWYXN5MliWbtr2+EQm/zeJ+z3o62FzfyoXOs4GVegCBunO7YKPg8v81WIEJE1tg7JgV3&#10;CrDdPE3WWGmX+ES3OhqRQzhUqKCNcaikDE1LFsPcDcSZ+3beYszQG6k9phxue7koilJa7Dg3tDjQ&#10;vqXmUl+tgqMfr4e9SWV9uv98lfo9uc4kpabP4+4VRKQx/ov/3B86z18uF/D4Jp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h58MIAAADdAAAADwAAAAAAAAAAAAAA&#10;AAChAgAAZHJzL2Rvd25yZXYueG1sUEsFBgAAAAAEAAQA+QAAAJADAAAAAA==&#10;" strokeweight=".4pt"/>
                  <v:line id="Line 1623" o:spid="_x0000_s2552" style="position:absolute;visibility:visible;mso-wrap-style:square" from="6751,624" to="6849,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Tca8IAAADdAAAADwAAAGRycy9kb3ducmV2LnhtbERPTWsCMRC9F/ofwhR6q9kqLmVrFBEq&#10;0ou4LT0Pm2l2cTNZkmjW/vpGELzN433OYjXaXpzJh86xgtdJAYK4cbpjo+D76+PlDUSIyBp7x6Tg&#10;QgFWy8eHBVbaJT7QuY5G5BAOFSpoYxwqKUPTksUwcQNx5n6dtxgz9EZqjymH215Oi6KUFjvODS0O&#10;tGmpOdYnq2Dvx9PnxqSyPlz+fkq9Ta4zSannp3H9DiLSGO/im3un8/z5f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Tca8IAAADdAAAADwAAAAAAAAAAAAAA&#10;AAChAgAAZHJzL2Rvd25yZXYueG1sUEsFBgAAAAAEAAQA+QAAAJADAAAAAA==&#10;" strokeweight=".4pt"/>
                  <v:line id="Line 1624" o:spid="_x0000_s2553" style="position:absolute;flip:y;visibility:visible;mso-wrap-style:square" from="6751,624" to="6849,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Bt8MAAADdAAAADwAAAGRycy9kb3ducmV2LnhtbERPTWvCQBC9F/wPywheim60KhJdRSqC&#10;hx7a6MHjkB2TYHY2ZKca/fXdQqG3ebzPWW06V6sbtaHybGA8SkAR595WXBg4HffDBaggyBZrz2Tg&#10;QQE2697LClPr7/xFt0wKFUM4pGigFGlSrUNeksMw8g1x5C6+dSgRtoW2Ld5juKv1JEnm2mHFsaHE&#10;ht5Lyq/ZtzOQ6eTTv+0/jiQyPc934+dBXnfGDPrddglKqJN/8Z/7YOP82WwK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fwbfDAAAA3QAAAA8AAAAAAAAAAAAA&#10;AAAAoQIAAGRycy9kb3ducmV2LnhtbFBLBQYAAAAABAAEAPkAAACRAwAAAAA=&#10;" strokeweight=".4pt"/>
                  <v:line id="Line 1625" o:spid="_x0000_s2554" style="position:absolute;flip:y;visibility:visible;mso-wrap-style:square" from="6876,621" to="687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NkLMQAAADdAAAADwAAAGRycy9kb3ducmV2LnhtbERPTWvCQBC9F/wPywi9lLpRGympq4gi&#10;eOihRg89DtlpEpqdDdlRU399VxC8zeN9znzZu0adqQu1ZwPjUQKKuPC25tLA8bB9fQcVBNli45kM&#10;/FGA5WLwNMfM+gvv6ZxLqWIIhwwNVCJtpnUoKnIYRr4ljtyP7xxKhF2pbYeXGO4aPUmSmXZYc2yo&#10;sKV1RcVvfnIGcp18+en280Aib9+zzfi6k5eNMc/DfvUBSqiXh/ju3tk4P01TuH0TT9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E2QsxAAAAN0AAAAPAAAAAAAAAAAA&#10;AAAAAKECAABkcnMvZG93bnJldi54bWxQSwUGAAAAAAQABAD5AAAAkgMAAAAA&#10;" strokeweight=".4pt"/>
                  <v:line id="Line 1626" o:spid="_x0000_s2555" style="position:absolute;visibility:visible;mso-wrap-style:square" from="6827,670" to="6926,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88IAAADdAAAADwAAAGRycy9kb3ducmV2LnhtbERPTWsCMRC9F/ofwhS81awFF9kaRYSW&#10;4kVcpedhM80u3UyWJJq1v74RBG/zeJ+zXI+2FxfyoXOsYDYtQBA3TndsFJyOH68LECEia+wdk4Ir&#10;BVivnp+WWGmX+ECXOhqRQzhUqKCNcaikDE1LFsPUDcSZ+3HeYszQG6k9phxue/lWFKW02HFuaHGg&#10;bUvNb322CvZ+PO+2JpX14fr3XerP5DqTlJq8jJt3EJHG+BDf3V86z5/PS7h9k0+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N/88IAAADdAAAADwAAAAAAAAAAAAAA&#10;AAChAgAAZHJzL2Rvd25yZXYueG1sUEsFBgAAAAAEAAQA+QAAAJADAAAAAA==&#10;" strokeweight=".4pt"/>
                  <v:line id="Line 1627" o:spid="_x0000_s2556" style="position:absolute;visibility:visible;mso-wrap-style:square" from="6827,618" to="6926,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aaMIAAADdAAAADwAAAGRycy9kb3ducmV2LnhtbERPTWsCMRC9F/ofwhS81WwLrmVrFBFa&#10;xEtxW3oeNtPs4mayJNGs/vpGELzN433OYjXaXpzIh86xgpdpAYK4cbpjo+Dn++P5DUSIyBp7x6Tg&#10;TAFWy8eHBVbaJd7TqY5G5BAOFSpoYxwqKUPTksUwdQNx5v6ctxgz9EZqjymH216+FkUpLXacG1oc&#10;aNNSc6iPVsGXH4+7jUllvT9ffkv9mVxnklKTp3H9DiLSGO/im3ur8/zZbA7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aaMIAAADdAAAADwAAAAAAAAAAAAAA&#10;AAChAgAAZHJzL2Rvd25yZXYueG1sUEsFBgAAAAAEAAQA+QAAAJADAAAAAA==&#10;" strokeweight=".4pt"/>
                  <v:line id="Line 1628" o:spid="_x0000_s2557" style="position:absolute;flip:y;visibility:visible;mso-wrap-style:square" from="6827,618" to="6926,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LLsscAAADdAAAADwAAAGRycy9kb3ducmV2LnhtbESPQWvCQBCF7wX/wzJCL6VubKtIdBVR&#10;BA89tLGHHofsmASzsyE71bS/vnMo9DbDe/PeN6vNEFpzpT41kR1MJxkY4jL6hisHH6fD4wJMEmSP&#10;bWRy8E0JNuvR3QpzH2/8TtdCKqMhnHJ0UIt0ubWprClgmsSOWLVz7AOKrn1lfY83DQ+tfcqyuQ3Y&#10;sDbU2NGupvJSfAUHhc3e4vPh9UQiL5/z/fTnKA975+7Hw3YJRmiQf/Pf9dEr/mym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EsuyxwAAAN0AAAAPAAAAAAAA&#10;AAAAAAAAAKECAABkcnMvZG93bnJldi54bWxQSwUGAAAAAAQABAD5AAAAlQMAAAAA&#10;" strokeweight=".4pt"/>
                  <v:line id="Line 1629" o:spid="_x0000_s2558" style="position:absolute;flip:y;visibility:visible;mso-wrap-style:square" from="6950,618" to="695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5uKcQAAADdAAAADwAAAGRycy9kb3ducmV2LnhtbERPTWvCQBC9F/wPywi9iG5sVWzqKqUi&#10;ePCg0YPHITtNQrOzITvVtL/eFYTe5vE+Z7HqXK0u1IbKs4HxKAFFnHtbcWHgdNwM56CCIFusPZOB&#10;XwqwWvaeFphaf+UDXTIpVAzhkKKBUqRJtQ55SQ7DyDfEkfvyrUOJsC20bfEaw12tX5Jkph1WHBtK&#10;bOizpPw7+3EGMp3s/etmdySRyXm2Hv9tZbA25rnffbyDEurkX/xwb22cP52+wf2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Xm4pxAAAAN0AAAAPAAAAAAAAAAAA&#10;AAAAAKECAABkcnMvZG93bnJldi54bWxQSwUGAAAAAAQABAD5AAAAkgMAAAAA&#10;" strokeweight=".4pt"/>
                  <v:line id="Line 1630" o:spid="_x0000_s2559" style="position:absolute;visibility:visible;mso-wrap-style:square" from="6901,667" to="7000,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qIocQAAADdAAAADwAAAGRycy9kb3ducmV2LnhtbESPQUsDMRCF70L/Q5iCN5tVcJFt0yIF&#10;RbxI19LzsBmzi5vJkqTN1l/vHARvM7w3732z2c1+VBeKaQhs4H5VgSLugh3YGTh+vtw9gUoZ2eIY&#10;mAxcKcFuu7jZYGND4QNd2uyUhHBq0ECf89RonbqePKZVmIhF+wrRY5Y1Om0jFgn3o36oqlp7HFga&#10;epxo31P33Z69gY84n9/3rtTt4fpzqu1rCYMrxtwu5+c1qExz/jf/Xb9ZwX+shV++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oihxAAAAN0AAAAPAAAAAAAAAAAA&#10;AAAAAKECAABkcnMvZG93bnJldi54bWxQSwUGAAAAAAQABAD5AAAAkgMAAAAA&#10;" strokeweight=".4pt"/>
                  <v:line id="Line 1631" o:spid="_x0000_s2560" style="position:absolute;visibility:visible;mso-wrap-style:square" from="6901,618" to="7000,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YtOsIAAADdAAAADwAAAGRycy9kb3ducmV2LnhtbERPTWsCMRC9F/ofwgi91ayFLrI1iggt&#10;4qW4Ss/DZppdupksSTSrv94UBG/zeJ+zWI22F2fyoXOsYDYtQBA3TndsFBwPn69zECEia+wdk4IL&#10;BVgtn58WWGmXeE/nOhqRQzhUqKCNcaikDE1LFsPUDcSZ+3XeYszQG6k9phxue/lWFKW02HFuaHGg&#10;TUvNX32yCr79eNptTCrr/eX6U+qv5DqTlHqZjOsPEJHG+BDf3Vud57+XM/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YtOsIAAADdAAAADwAAAAAAAAAAAAAA&#10;AAChAgAAZHJzL2Rvd25yZXYueG1sUEsFBgAAAAAEAAQA+QAAAJADAAAAAA==&#10;" strokeweight=".4pt"/>
                  <v:line id="Line 1632" o:spid="_x0000_s2561" style="position:absolute;flip:y;visibility:visible;mso-wrap-style:square" from="6901,618" to="7000,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Y25cQAAADdAAAADwAAAGRycy9kb3ducmV2LnhtbERPTWvCQBC9F/wPywi9lLrR1lBSVxFF&#10;8NCDJh56HLLTJDQ7G7JTjf76bkHobR7vcxarwbXqTH1oPBuYThJQxKW3DVcGTsXu+Q1UEGSLrWcy&#10;cKUAq+XoYYGZ9Rc+0jmXSsUQDhkaqEW6TOtQ1uQwTHxHHLkv3zuUCPtK2x4vMdy1epYkqXbYcGyo&#10;saNNTeV3/uMM5Do5+JfdR0Eir5/pdnrby9PWmMfxsH4HJTTIv/ju3ts4f57O4O+beIJ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ljblxAAAAN0AAAAPAAAAAAAAAAAA&#10;AAAAAKECAABkcnMvZG93bnJldi54bWxQSwUGAAAAAAQABAD5AAAAkgMAAAAA&#10;" strokeweight=".4pt"/>
                  <v:line id="Line 1633" o:spid="_x0000_s2562" style="position:absolute;flip:y;visibility:visible;mso-wrap-style:square" from="7027,615" to="7028,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qTfsQAAADdAAAADwAAAGRycy9kb3ducmV2LnhtbERPTWvCQBC9C/6HZYRepG6sGkrqKqII&#10;Hnqo0UOPQ3aahGZnQ3aqqb/eLRS8zeN9znLdu0ZdqAu1ZwPTSQKKuPC25tLA+bR/fgUVBNli45kM&#10;/FKA9Wo4WGJm/ZWPdMmlVDGEQ4YGKpE20zoUFTkME98SR+7Ldw4lwq7UtsNrDHeNfkmSVDusOTZU&#10;2NK2ouI7/3EGcp18+Nn+/UQi8890N70dZLwz5mnUb95ACfXyEP+7DzbOX6Qz+Psmnq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2pN+xAAAAN0AAAAPAAAAAAAAAAAA&#10;AAAAAKECAABkcnMvZG93bnJldi54bWxQSwUGAAAAAAQABAD5AAAAkgMAAAAA&#10;" strokeweight=".4pt"/>
                  <v:line id="Line 1634" o:spid="_x0000_s2563" style="position:absolute;visibility:visible;mso-wrap-style:square" from="6978,665" to="7076,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GOosIAAADdAAAADwAAAGRycy9kb3ducmV2LnhtbERPTWsCMRC9F/ofwhR6q1mlXcpqFBEs&#10;xUtxLZ6HzZhd3EyWJJrVX98UCr3N433OYjXaXlzJh86xgumkAEHcON2xUfB92L68gwgRWWPvmBTc&#10;KMBq+fiwwEq7xHu61tGIHMKhQgVtjEMlZWhashgmbiDO3Ml5izFDb6T2mHK47eWsKEppsePc0OJA&#10;m5aac32xCr78eNltTCrr/e1+LPVHcp1JSj0/jes5iEhj/Bf/uT91nv9Wv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GOosIAAADdAAAADwAAAAAAAAAAAAAA&#10;AAChAgAAZHJzL2Rvd25yZXYueG1sUEsFBgAAAAAEAAQA+QAAAJADAAAAAA==&#10;" strokeweight=".4pt"/>
                  <v:line id="Line 1635" o:spid="_x0000_s2564" style="position:absolute;visibility:visible;mso-wrap-style:square" from="6978,613" to="7076,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0rOcIAAADdAAAADwAAAGRycy9kb3ducmV2LnhtbERPTWsCMRC9F/ofwhS81awFF9kaRYSW&#10;4kVcpedhM80u3UyWJJq1v74RBG/zeJ+zXI+2FxfyoXOsYDYtQBA3TndsFJyOH68LECEia+wdk4Ir&#10;BVivnp+WWGmX+ECXOhqRQzhUqKCNcaikDE1LFsPUDcSZ+3HeYszQG6k9phxue/lWFKW02HFuaHGg&#10;bUvNb322CvZ+PO+2JpX14fr3XerP5DqTlJq8jJt3EJHG+BDf3V86z5+Xc7h9k0+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0rOcIAAADdAAAADwAAAAAAAAAAAAAA&#10;AAChAgAAZHJzL2Rvd25yZXYueG1sUEsFBgAAAAAEAAQA+QAAAJADAAAAAA==&#10;" strokeweight=".4pt"/>
                  <v:line id="Line 1636" o:spid="_x0000_s2565" style="position:absolute;flip:y;visibility:visible;mso-wrap-style:square" from="6978,613" to="7076,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0w5sQAAADdAAAADwAAAGRycy9kb3ducmV2LnhtbERPTWvCQBC9F/wPywheim7UNkh0FakI&#10;HnpoowePQ3ZMgtnZkJ1q2l/vFgq9zeN9zmrTu0bdqAu1ZwPTSQKKuPC25tLA6bgfL0AFQbbYeCYD&#10;3xRgsx48rTCz/s6fdMulVDGEQ4YGKpE20zoUFTkME98SR+7iO4cSYVdq2+E9hrtGz5Ik1Q5rjg0V&#10;tvRWUXHNv5yBXCcffr5/P5LIyzndTX8O8rwzZjTst0tQQr38i//cBxvnv6Yp/H4TT9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rTDmxAAAAN0AAAAPAAAAAAAAAAAA&#10;AAAAAKECAABkcnMvZG93bnJldi54bWxQSwUGAAAAAAQABAD5AAAAkgMAAAAA&#10;" strokeweight=".4pt"/>
                  <v:line id="Line 1637" o:spid="_x0000_s2566" style="position:absolute;flip:y;visibility:visible;mso-wrap-style:square" from="7104,610" to="7105,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GVfcQAAADdAAAADwAAAGRycy9kb3ducmV2LnhtbERPTWvCQBC9F/wPywheim6sbSypq0hF&#10;8NCDjR48DtlpEpqdDdlRo7++Wyj0No/3OYtV7xp1oS7Ung1MJwko4sLbmksDx8N2/AoqCLLFxjMZ&#10;uFGA1XLwsMDM+it/0iWXUsUQDhkaqETaTOtQVOQwTHxLHLkv3zmUCLtS2w6vMdw1+ilJUu2w5thQ&#10;YUvvFRXf+dkZyHWy97Ptx4FEnk/pZnrfyePGmNGwX7+BEurlX/zn3tk4/yWdw+838QS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ZV9xAAAAN0AAAAPAAAAAAAAAAAA&#10;AAAAAKECAABkcnMvZG93bnJldi54bWxQSwUGAAAAAAQABAD5AAAAkgMAAAAA&#10;" strokeweight=".4pt"/>
                  <v:line id="Line 1638" o:spid="_x0000_s2567" style="position:absolute;visibility:visible;mso-wrap-style:square" from="7054,659" to="715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yEp8QAAADdAAAADwAAAGRycy9kb3ducmV2LnhtbESPQUsDMRCF70L/Q5iCN5tVcJFt0yIF&#10;RbxI19LzsBmzi5vJkqTN1l/vHARvM7w3732z2c1+VBeKaQhs4H5VgSLugh3YGTh+vtw9gUoZ2eIY&#10;mAxcKcFuu7jZYGND4QNd2uyUhHBq0ECf89RonbqePKZVmIhF+wrRY5Y1Om0jFgn3o36oqlp7HFga&#10;epxo31P33Z69gY84n9/3rtTt4fpzqu1rCYMrxtwu5+c1qExz/jf/Xb9ZwX+sBVe+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LISnxAAAAN0AAAAPAAAAAAAAAAAA&#10;AAAAAKECAABkcnMvZG93bnJldi54bWxQSwUGAAAAAAQABAD5AAAAkgMAAAAA&#10;" strokeweight=".4pt"/>
                  <v:line id="Line 1639" o:spid="_x0000_s2568" style="position:absolute;visibility:visible;mso-wrap-style:square" from="7054,610" to="7153,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hPMIAAADdAAAADwAAAGRycy9kb3ducmV2LnhtbERPTWsCMRC9F/ofwhR6q1mFLu1qFBEs&#10;xUtxLZ6HzZhd3EyWJJrVX98UCr3N433OYjXaXlzJh86xgumkAEHcON2xUfB92L68gQgRWWPvmBTc&#10;KMBq+fiwwEq7xHu61tGIHMKhQgVtjEMlZWhashgmbiDO3Ml5izFDb6T2mHK47eWsKEppsePc0OJA&#10;m5aac32xCr78eNltTCrr/e1+LPVHcp1JSj0/jes5iEhj/Bf/uT91nv9avsP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2AhPMIAAADdAAAADwAAAAAAAAAAAAAA&#10;AAChAgAAZHJzL2Rvd25yZXYueG1sUEsFBgAAAAAEAAQA+QAAAJADAAAAAA==&#10;" strokeweight=".4pt"/>
                  <v:line id="Line 1640" o:spid="_x0000_s2569" style="position:absolute;flip:y;visibility:visible;mso-wrap-style:square" from="7054,610" to="7153,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Gb1McAAADdAAAADwAAAGRycy9kb3ducmV2LnhtbESPQU/CQBCF7yb8h82YeDGwRQVNYSEE&#10;QsLBgxYPHifdoW3szjbdAaq/3jmYeJvJe/PeN8v1EFpzoT41kR1MJxkY4jL6hisHH8f9+AVMEmSP&#10;bWRy8E0J1qvRzRJzH6/8TpdCKqMhnHJ0UIt0ubWprClgmsSOWLVT7AOKrn1lfY9XDQ+tfciyuQ3Y&#10;sDbU2NG2pvKrOAcHhc3e4uP+9UgiT5/z3fTnIPc75+5uh80CjNAg/+a/64NX/Nmz8us3OoJ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0ZvUxwAAAN0AAAAPAAAAAAAA&#10;AAAAAAAAAKECAABkcnMvZG93bnJldi54bWxQSwUGAAAAAAQABAD5AAAAlQMAAAAA&#10;" strokeweight=".4pt"/>
                  <v:line id="Line 1641" o:spid="_x0000_s2570" style="position:absolute;flip:y;visibility:visible;mso-wrap-style:square" from="7177,607" to="7178,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0+T8QAAADdAAAADwAAAGRycy9kb3ducmV2LnhtbERPS2vCQBC+F/wPywi9iG7Sh5bUVaQi&#10;eOjBRg8eh+w0Cc3OhuyoaX+9Kwi9zcf3nPmyd406UxdqzwbSSQKKuPC25tLAYb8Zv4EKgmyx8UwG&#10;finAcjF4mGNm/YW/6JxLqWIIhwwNVCJtpnUoKnIYJr4ljty37xxKhF2pbYeXGO4a/ZQkU+2w5thQ&#10;YUsfFRU/+ckZyHWy88+bzz2JvByn6/RvK6O1MY/DfvUOSqiXf/HdvbVx/usshds38QS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T5PxAAAAN0AAAAPAAAAAAAAAAAA&#10;AAAAAKECAABkcnMvZG93bnJldi54bWxQSwUGAAAAAAQABAD5AAAAkgMAAAAA&#10;" strokeweight=".4pt"/>
                  <v:line id="Line 1642" o:spid="_x0000_s2571" style="position:absolute;visibility:visible;mso-wrap-style:square" from="7128,657" to="722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0lkMIAAADdAAAADwAAAGRycy9kb3ducmV2LnhtbERPTWsCMRC9F/ofwhS81WwF17I1iggt&#10;xUtxW3oeNtPs4mayJNGs/vpGELzN433Ocj3aXpzIh86xgpdpAYK4cbpjo+Dn+/35FUSIyBp7x6Tg&#10;TAHWq8eHJVbaJd7TqY5G5BAOFSpoYxwqKUPTksUwdQNx5v6ctxgz9EZqjymH217OiqKUFjvODS0O&#10;tG2pOdRHq+DLj8fd1qSy3p8vv6X+SK4zSanJ07h5AxFpjHfxzf2p8/z5Yg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0lkMIAAADdAAAADwAAAAAAAAAAAAAA&#10;AAChAgAAZHJzL2Rvd25yZXYueG1sUEsFBgAAAAAEAAQA+QAAAJADAAAAAA==&#10;" strokeweight=".4pt"/>
                  <v:line id="Line 1643" o:spid="_x0000_s2572" style="position:absolute;visibility:visible;mso-wrap-style:square" from="7128,607" to="722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GAC8MAAADdAAAADwAAAGRycy9kb3ducmV2LnhtbERPTWsCMRC9F/wPYQq91WyVbmU1ighK&#10;6UXclp6HzTS7dDNZkmjW/vpGKPQ2j/c5q81oe3EhHzrHCp6mBQjixumOjYKP9/3jAkSIyBp7x6Tg&#10;SgE268ndCivtEp/oUkcjcgiHChW0MQ6VlKFpyWKYuoE4c1/OW4wZeiO1x5TDbS9nRVFKix3nhhYH&#10;2rXUfNdnq+Dox/PbzqSyPl1/Pkt9SK4zSamH+3G7BBFpjP/iP/erzvOfX+Z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RgAvDAAAA3QAAAA8AAAAAAAAAAAAA&#10;AAAAoQIAAGRycy9kb3ducmV2LnhtbFBLBQYAAAAABAAEAPkAAACRAwAAAAA=&#10;" strokeweight=".4pt"/>
                  <v:line id="Line 1644" o:spid="_x0000_s2573" style="position:absolute;flip:y;visibility:visible;mso-wrap-style:square" from="7128,607" to="722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18QAAADdAAAADwAAAGRycy9kb3ducmV2LnhtbERPS2vCQBC+F/oflil4Ed1ofRFdpVQE&#10;Dz1o9OBxyI5JaHY2ZKea9td3C0Jv8/E9Z7XpXK1u1IbKs4HRMAFFnHtbcWHgfNoNFqCCIFusPZOB&#10;bwqwWT8/rTC1/s5HumVSqBjCIUUDpUiTah3ykhyGoW+II3f1rUOJsC20bfEew12tx0ky0w4rjg0l&#10;NvReUv6ZfTkDmU4O/nX3cSKRyWW2Hf3spb81pvfSvS1BCXXyL3649zbOn84n8PdNPE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p3XxAAAAN0AAAAPAAAAAAAAAAAA&#10;AAAAAKECAABkcnMvZG93bnJldi54bWxQSwUGAAAAAAQABAD5AAAAkgMAAAAA&#10;" strokeweight=".4pt"/>
                  <v:line id="Line 1645" o:spid="_x0000_s2574" style="position:absolute;flip:y;visibility:visible;mso-wrap-style:square" from="7254,605" to="725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4TMQAAADdAAAADwAAAGRycy9kb3ducmV2LnhtbERPS2vCQBC+F/wPywi9iG5sfZTUVUpF&#10;8OBBowePQ3aahGZnQ3aqaX+9Kwi9zcf3nMWqc7W6UBsqzwbGowQUce5txYWB03EzfAMVBNli7ZkM&#10;/FKA1bL3tMDU+isf6JJJoWIIhxQNlCJNqnXIS3IYRr4hjtyXbx1KhG2hbYvXGO5q/ZIkM+2w4thQ&#10;YkOfJeXf2Y8zkOlk7183uyOJTM6z9fhvK4O1Mc/97uMdlFAn/+KHe2vj/Ol8Cvdv4gl6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pjhMxAAAAN0AAAAPAAAAAAAAAAAA&#10;AAAAAKECAABkcnMvZG93bnJldi54bWxQSwUGAAAAAAQABAD5AAAAkgMAAAAA&#10;" strokeweight=".4pt"/>
                  <v:line id="Line 1646" o:spid="_x0000_s2575" style="position:absolute;visibility:visible;mso-wrap-style:square" from="7205,654" to="7303,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Yjk8IAAADdAAAADwAAAGRycy9kb3ducmV2LnhtbERPTWsCMRC9F/ofwhR6q1mFbstqFBEs&#10;xUtxLZ6HzZhd3EyWJJrVX98UCr3N433OYjXaXlzJh86xgumkAEHcON2xUfB92L68gwgRWWPvmBTc&#10;KMBq+fiwwEq7xHu61tGIHMKhQgVtjEMlZWhashgmbiDO3Ml5izFDb6T2mHK47eWsKEppsePc0OJA&#10;m5aac32xCr78eNltTCrr/e1+LPVHcp1JSj0/jes5iEhj/Bf/uT91nv/6V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Yjk8IAAADdAAAADwAAAAAAAAAAAAAA&#10;AAChAgAAZHJzL2Rvd25yZXYueG1sUEsFBgAAAAAEAAQA+QAAAJADAAAAAA==&#10;" strokeweight=".4pt"/>
                  <v:line id="Line 1647" o:spid="_x0000_s2576" style="position:absolute;visibility:visible;mso-wrap-style:square" from="7205,605" to="730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qGCMIAAADdAAAADwAAAGRycy9kb3ducmV2LnhtbERPTWsCMRC9F/ofwhR6q9kWXMvWKCK0&#10;SC/iKj0Pm2l2cTNZkmjW/vpGELzN433OfDnaXpzJh86xgtdJAYK4cbpjo+Cw/3x5BxEissbeMSm4&#10;UIDl4vFhjpV2iXd0rqMROYRDhQraGIdKytC0ZDFM3ECcuV/nLcYMvZHaY8rhtpdvRVFKix3nhhYH&#10;WrfUHOuTVbD14+l7bVJZ7y5/P6X+Sq4zSannp3H1ASLSGO/im3uj8/zpbAb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qGCMIAAADdAAAADwAAAAAAAAAAAAAA&#10;AAChAgAAZHJzL2Rvd25yZXYueG1sUEsFBgAAAAAEAAQA+QAAAJADAAAAAA==&#10;" strokeweight=".4pt"/>
                  <v:line id="Line 1648" o:spid="_x0000_s2577" style="position:absolute;flip:y;visibility:visible;mso-wrap-style:square" from="7205,605" to="730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eX0scAAADdAAAADwAAAGRycy9kb3ducmV2LnhtbESPQU/CQBCF7yb8h82YeDGwRQVNYSEE&#10;QsLBgxYPHifdoW3szjbdAaq/3jmYeJvJe/PeN8v1EFpzoT41kR1MJxkY4jL6hisHH8f9+AVMEmSP&#10;bWRy8E0J1qvRzRJzH6/8TpdCKqMhnHJ0UIt0ubWprClgmsSOWLVT7AOKrn1lfY9XDQ+tfciyuQ3Y&#10;sDbU2NG2pvKrOAcHhc3e4uP+9UgiT5/z3fTnIPc75+5uh80CjNAg/+a/64NX/Nmz4uo3OoJ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p5fSxwAAAN0AAAAPAAAAAAAA&#10;AAAAAAAAAKECAABkcnMvZG93bnJldi54bWxQSwUGAAAAAAQABAD5AAAAlQMAAAAA&#10;" strokeweight=".4pt"/>
                  <v:line id="Line 1649" o:spid="_x0000_s2578" style="position:absolute;flip:y;visibility:visible;mso-wrap-style:square" from="7331,605" to="733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syScQAAADdAAAADwAAAGRycy9kb3ducmV2LnhtbERPS2vCQBC+C/0PyxR6kbqxra/UVYoi&#10;eOihxh48DtlpEpqdDdlRU3+9WxC8zcf3nPmyc7U6URsqzwaGgwQUce5txYWB7/3meQoqCLLF2jMZ&#10;+KMAy8VDb46p9Wfe0SmTQsUQDikaKEWaVOuQl+QwDHxDHLkf3zqUCNtC2xbPMdzV+iVJxtphxbGh&#10;xIZWJeW/2dEZyHTy5V83n3sSeTuM18PLVvprY54eu493UEKd3MU399bG+aPJDP6/iSfo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6zJJxAAAAN0AAAAPAAAAAAAAAAAA&#10;AAAAAKECAABkcnMvZG93bnJldi54bWxQSwUGAAAAAAQABAD5AAAAkgMAAAAA&#10;" strokeweight=".4pt"/>
                  <v:line id="Line 1650" o:spid="_x0000_s2579" style="position:absolute;visibility:visible;mso-wrap-style:square" from="7281,654" to="738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uW8UAAADdAAAADwAAAGRycy9kb3ducmV2LnhtbESPQUsDMRCF74L/IUzBm81WcClr0yIF&#10;pfQiXcXzsBmzi5vJkqTN1l/vHARvM7w3732z2c1+VBeKaQhsYLWsQBF3wQ7sDHy8v9yvQaWMbHEM&#10;TAaulGC3vb3ZYGND4RNd2uyUhHBq0ECf89RonbqePKZlmIhF+wrRY5Y1Om0jFgn3o36oqlp7HFga&#10;epxo31P33Z69gbc4n497V+r2dP35rO1rCYMrxtwt5ucnUJnm/G/+uz5YwX9cC7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uW8UAAADdAAAADwAAAAAAAAAA&#10;AAAAAAChAgAAZHJzL2Rvd25yZXYueG1sUEsFBgAAAAAEAAQA+QAAAJMDAAAAAA==&#10;" strokeweight=".4pt"/>
                  <v:line id="Line 1651" o:spid="_x0000_s2580" style="position:absolute;visibility:visible;mso-wrap-style:square" from="7281,605" to="7380,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rLwMIAAADdAAAADwAAAGRycy9kb3ducmV2LnhtbERP32vCMBB+H+x/CDfY25oqrEhnFBE2&#10;ZC9iJz4fzS0tNpeSRFP315vBYG/38f285Xqyg7iSD71jBbOiBEHcOt2zUXD8en9ZgAgRWePgmBTc&#10;KMB69fiwxFq7xAe6NtGIHMKhRgVdjGMtZWg7shgKNxJn7tt5izFDb6T2mHK4HeS8LCtpsefc0OFI&#10;247ac3OxCvZ+unxuTaqaw+3nVOmP5HqTlHp+mjZvICJN8V/8597pPP91MYPfb/IJ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rLwMIAAADdAAAADwAAAAAAAAAAAAAA&#10;AAChAgAAZHJzL2Rvd25yZXYueG1sUEsFBgAAAAAEAAQA+QAAAJADAAAAAA==&#10;" strokeweight=".4pt"/>
                  <v:line id="Line 1652" o:spid="_x0000_s2581" style="position:absolute;flip:y;visibility:visible;mso-wrap-style:square" from="7281,605" to="7380,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rQH8MAAADdAAAADwAAAGRycy9kb3ducmV2LnhtbERPTWvCQBC9F/wPywheim7UViS6SqkI&#10;Hjy00YPHITsmwexsyI6a9te7QqG3ebzPWa47V6sbtaHybGA8SkAR595WXBg4HrbDOaggyBZrz2Tg&#10;hwKsV72XJabW3/mbbpkUKoZwSNFAKdKkWoe8JIdh5BviyJ1961AibAttW7zHcFfrSZLMtMOKY0OJ&#10;DX2WlF+yqzOQ6eTLT7f7A4m8nWab8e9OXjfGDPrdxwKUUCf/4j/3zsb57/MJPL+JJ+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a0B/DAAAA3QAAAA8AAAAAAAAAAAAA&#10;AAAAoQIAAGRycy9kb3ducmV2LnhtbFBLBQYAAAAABAAEAPkAAACRAwAAAAA=&#10;" strokeweight=".4pt"/>
                  <v:line id="Line 1653" o:spid="_x0000_s2582" style="position:absolute;flip:y;visibility:visible;mso-wrap-style:square" from="7407,605" to="7408,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1hMMAAADdAAAADwAAAGRycy9kb3ducmV2LnhtbERPTWvCQBC9F/wPywheim7UKhJdpVQE&#10;Dz3U6MHjkB2TYHY2ZEeN/fXdQqG3ebzPWW06V6s7taHybGA8SkAR595WXBg4HXfDBaggyBZrz2Tg&#10;SQE2697LClPrH3ygeyaFiiEcUjRQijSp1iEvyWEY+YY4chffOpQI20LbFh8x3NV6kiRz7bDi2FBi&#10;Qx8l5dfs5gxkOvny093nkUTezvPt+Hsvr1tjBv3ufQlKqJN/8Z97b+P82WIK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WdYTDAAAA3QAAAA8AAAAAAAAAAAAA&#10;AAAAoQIAAGRycy9kb3ducmV2LnhtbFBLBQYAAAAABAAEAPkAAACRAwAAAAA=&#10;" strokeweight=".4pt"/>
                  <v:line id="Line 1654" o:spid="_x0000_s2583" style="position:absolute;visibility:visible;mso-wrap-style:square" from="7358,654" to="7457,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1oWMIAAADdAAAADwAAAGRycy9kb3ducmV2LnhtbERPTWsCMRC9F/ofwhR6q9mWusjWKEWo&#10;SC/iKj0PmzG7uJksSTRrf70RCr3N433OfDnaXlzIh86xgtdJAYK4cbpjo+Cw/3qZgQgRWWPvmBRc&#10;KcBy8fgwx0q7xDu61NGIHMKhQgVtjEMlZWhashgmbiDO3NF5izFDb6T2mHK47eVbUZTSYse5ocWB&#10;Vi01p/psFWz9eP5emVTWu+vvT6nXyXUmKfX8NH5+gIg0xn/xn3uj8/zp7B3u3+QT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1oWMIAAADdAAAADwAAAAAAAAAAAAAA&#10;AAChAgAAZHJzL2Rvd25yZXYueG1sUEsFBgAAAAAEAAQA+QAAAJADAAAAAA==&#10;" strokeweight=".4pt"/>
                  <v:line id="Line 1655" o:spid="_x0000_s2584" style="position:absolute;visibility:visible;mso-wrap-style:square" from="7355,602" to="745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HNw8IAAADdAAAADwAAAGRycy9kb3ducmV2LnhtbERPTWsCMRC9C/0PYQq9abaCi2yNUoRK&#10;6UVcS8/DZppdupksSTRrf70RBG/zeJ+z2oy2F2fyoXOs4HVWgCBunO7YKPg+fkyXIEJE1tg7JgUX&#10;CrBZP01WWGmX+EDnOhqRQzhUqKCNcaikDE1LFsPMDcSZ+3XeYszQG6k9phxuezkvilJa7Dg3tDjQ&#10;tqXmrz5ZBXs/nr62JpX14fL/U+pdcp1JSr08j+9vICKN8SG+uz91nr9YLuD2TT5Br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iHNw8IAAADdAAAADwAAAAAAAAAAAAAA&#10;AAChAgAAZHJzL2Rvd25yZXYueG1sUEsFBgAAAAAEAAQA+QAAAJADAAAAAA==&#10;" strokeweight=".4pt"/>
                  <v:line id="Line 1656" o:spid="_x0000_s2585" style="position:absolute;flip:y;visibility:visible;mso-wrap-style:square" from="7355,602" to="745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HWHMQAAADdAAAADwAAAGRycy9kb3ducmV2LnhtbERPTWvCQBC9F/wPyxR6KbqxrUGiq4gi&#10;ePBQowePQ3ZMQrOzITtq2l/fFQq9zeN9znzZu0bdqAu1ZwPjUQKKuPC25tLA6bgdTkEFQbbYeCYD&#10;3xRguRg8zTGz/s4HuuVSqhjCIUMDlUibaR2KihyGkW+JI3fxnUOJsCu17fAew12j35Ik1Q5rjg0V&#10;trSuqPjKr85ArpNP/77dH0nk45xuxj87ed0Y8/Lcr2aghHr5F/+5dzbOn0xTeHwTT9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odYcxAAAAN0AAAAPAAAAAAAAAAAA&#10;AAAAAKECAABkcnMvZG93bnJldi54bWxQSwUGAAAAAAQABAD5AAAAkgMAAAAA&#10;" strokeweight=".4pt"/>
                  <v:line id="Line 1657" o:spid="_x0000_s2586" style="position:absolute;flip:y;visibility:visible;mso-wrap-style:square" from="7481,602" to="748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1zh8QAAADdAAAADwAAAGRycy9kb3ducmV2LnhtbERPS2vCQBC+F/wPywi9iG5sfZG6SqkI&#10;Hjxo7KHHITsmodnZkJ1q2l/vCkJv8/E9Z7nuXK0u1IbKs4HxKAFFnHtbcWHg87QdLkAFQbZYeyYD&#10;vxRgveo9LTG1/spHumRSqBjCIUUDpUiTah3ykhyGkW+II3f2rUOJsC20bfEaw12tX5Jkph1WHBtK&#10;bOijpPw7+3EGMp0c/Ot2fyKRyddsM/7byWBjzHO/e38DJdTJv/jh3tk4f7qYw/2beIJe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7XOHxAAAAN0AAAAPAAAAAAAAAAAA&#10;AAAAAKECAABkcnMvZG93bnJldi54bWxQSwUGAAAAAAQABAD5AAAAkgMAAAAA&#10;" strokeweight=".4pt"/>
                  <v:line id="Line 1658" o:spid="_x0000_s2587" style="position:absolute;visibility:visible;mso-wrap-style:square" from="7432,651" to="7530,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iXcUAAADdAAAADwAAAGRycy9kb3ducmV2LnhtbESPQUsDMRCF74L/IUzBm81WcClr0yIF&#10;pfQiXcXzsBmzi5vJkqTN1l/vHARvM7w3732z2c1+VBeKaQhsYLWsQBF3wQ7sDHy8v9yvQaWMbHEM&#10;TAaulGC3vb3ZYGND4RNd2uyUhHBq0ECf89RonbqePKZlmIhF+wrRY5Y1Om0jFgn3o36oqlp7HFga&#10;epxo31P33Z69gbc4n497V+r2dP35rO1rCYMrxtwt5ucnUJnm/G/+uz5YwX9cC6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BiXcUAAADdAAAADwAAAAAAAAAA&#10;AAAAAAChAgAAZHJzL2Rvd25yZXYueG1sUEsFBgAAAAAEAAQA+QAAAJMDAAAAAA==&#10;" strokeweight=".4pt"/>
                  <v:line id="Line 1659" o:spid="_x0000_s2588" style="position:absolute;visibility:visible;mso-wrap-style:square" from="7432,602" to="7530,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zHxsIAAADdAAAADwAAAGRycy9kb3ducmV2LnhtbERPTWsCMRC9F/ofwhR6q9kWXOzWKCK0&#10;SC/iKj0Pm2l2cTNZkmjW/vpGELzN433OfDnaXpzJh86xgtdJAYK4cbpjo+Cw/3yZgQgRWWPvmBRc&#10;KMBy8fgwx0q7xDs619GIHMKhQgVtjEMlZWhashgmbiDO3K/zFmOG3kjtMeVw28u3oiilxY5zQ4sD&#10;rVtqjvXJKtj68fS9Nqmsd5e/n1J/JdeZpNTz07j6ABFpjHfxzb3Ref509g7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zHxsIAAADdAAAADwAAAAAAAAAAAAAA&#10;AAChAgAAZHJzL2Rvd25yZXYueG1sUEsFBgAAAAAEAAQA+QAAAJADAAAAAA==&#10;" strokeweight=".4pt"/>
                  <v:line id="Line 1660" o:spid="_x0000_s2589" style="position:absolute;flip:y;visibility:visible;mso-wrap-style:square" from="7432,602" to="7530,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19LscAAADdAAAADwAAAGRycy9kb3ducmV2LnhtbESPQU/CQBCF7yb8h82YeDGwRYVoYSEE&#10;QsLBgxYPHifdoW3szjbdAaq/3jmYeJvJe/PeN8v1EFpzoT41kR1MJxkY4jL6hisHH8f9+BlMEmSP&#10;bWRy8E0J1qvRzRJzH6/8TpdCKqMhnHJ0UIt0ubWprClgmsSOWLVT7AOKrn1lfY9XDQ+tfciyuQ3Y&#10;sDbU2NG2pvKrOAcHhc3e4uP+9UgiT5/z3fTnIPc75+5uh80CjNAg/+a/64NX/NmL8us3OoJ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X0uxwAAAN0AAAAPAAAAAAAA&#10;AAAAAAAAAKECAABkcnMvZG93bnJldi54bWxQSwUGAAAAAAQABAD5AAAAlQMAAAAA&#10;" strokeweight=".4pt"/>
                  <v:line id="Line 1661" o:spid="_x0000_s2590" style="position:absolute;flip:y;visibility:visible;mso-wrap-style:square" from="7558,602" to="7559,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HYtcQAAADdAAAADwAAAGRycy9kb3ducmV2LnhtbERPS2vCQBC+F/wPywi9iG7Sh9jUVaQi&#10;eOjBRg8eh+w0Cc3OhuyoaX+9Kwi9zcf3nPmyd406UxdqzwbSSQKKuPC25tLAYb8Zz0AFQbbYeCYD&#10;vxRguRg8zDGz/sJfdM6lVDGEQ4YGKpE20zoUFTkME98SR+7bdw4lwq7UtsNLDHeNfkqSqXZYc2yo&#10;sKWPioqf/OQM5DrZ+efN555EXo7Tdfq3ldHamMdhv3oHJdTLv/ju3to4//Uthds38QS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di1xAAAAN0AAAAPAAAAAAAAAAAA&#10;AAAAAKECAABkcnMvZG93bnJldi54bWxQSwUGAAAAAAQABAD5AAAAkgMAAAAA&#10;" strokeweight=".4pt"/>
                  <v:line id="Line 1662" o:spid="_x0000_s2591" style="position:absolute;visibility:visible;mso-wrap-style:square" from="7509,651" to="7607,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HDasIAAADdAAAADwAAAGRycy9kb3ducmV2LnhtbERPTWsCMRC9F/ofwhS81WwFF7s1iggt&#10;xUtxW3oeNtPs4mayJNGs/vpGELzN433Ocj3aXpzIh86xgpdpAYK4cbpjo+Dn+/15ASJEZI29Y1Jw&#10;pgDr1ePDEivtEu/pVEcjcgiHChW0MQ6VlKFpyWKYuoE4c3/OW4wZeiO1x5TDbS9nRVFKix3nhhYH&#10;2rbUHOqjVfDlx+Nua1JZ78+X31J/JNeZpNTkady8gYg0xrv45v7Uef78dQ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BHDasIAAADdAAAADwAAAAAAAAAAAAAA&#10;AAChAgAAZHJzL2Rvd25yZXYueG1sUEsFBgAAAAAEAAQA+QAAAJADAAAAAA==&#10;" strokeweight=".4pt"/>
                  <v:line id="Line 1663" o:spid="_x0000_s2592" style="position:absolute;visibility:visible;mso-wrap-style:square" from="7509,602" to="7607,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1m8cMAAADdAAAADwAAAGRycy9kb3ducmV2LnhtbERPTWsCMRC9F/wPYQq91WyVLnU1ighK&#10;6UXclp6HzTS7dDNZkmjW/vpGKPQ2j/c5q81oe3EhHzrHCp6mBQjixumOjYKP9/3jC4gQkTX2jknB&#10;lQJs1pO7FVbaJT7RpY5G5BAOFSpoYxwqKUPTksUwdQNx5r6ctxgz9EZqjymH217OiqKUFjvODS0O&#10;tGup+a7PVsHRj+e3nUllfbr+fJb6kFxnklIP9+N2CSLSGP/Ff+5Xnec/L+Z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dZvHDAAAA3QAAAA8AAAAAAAAAAAAA&#10;AAAAoQIAAGRycy9kb3ducmV2LnhtbFBLBQYAAAAABAAEAPkAAACRAwAAAAA=&#10;" strokeweight=".4pt"/>
                  <v:line id="Line 1664" o:spid="_x0000_s2593" style="position:absolute;flip:y;visibility:visible;mso-wrap-style:square" from="7509,602" to="7607,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7LcQAAADdAAAADwAAAGRycy9kb3ducmV2LnhtbERPTWvCQBC9F/oflil4Ed1oVTS6SqkI&#10;HnrQ6MHjkB2T0OxsyE417a/vFoTe5vE+Z7XpXK1u1IbKs4HRMAFFnHtbcWHgfNoN5qCCIFusPZOB&#10;bwqwWT8/rTC1/s5HumVSqBjCIUUDpUiTah3ykhyGoW+II3f1rUOJsC20bfEew12tx0ky0w4rjg0l&#10;NvReUv6ZfTkDmU4O/nX3cSKRyWW2Hf3spb81pvfSvS1BCXXyL3649zbOny4m8PdNPE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5nstxAAAAN0AAAAPAAAAAAAAAAAA&#10;AAAAAKECAABkcnMvZG93bnJldi54bWxQSwUGAAAAAAQABAD5AAAAkgMAAAAA&#10;" strokeweight=".4pt"/>
                  <v:line id="Line 1665" o:spid="_x0000_s2594" style="position:absolute;flip:y;visibility:visible;mso-wrap-style:square" from="7634,599" to="763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retsQAAADdAAAADwAAAGRycy9kb3ducmV2LnhtbERPTWvCQBC9F/wPywi9iG5sVWzqKqUi&#10;ePCg0YPHITtNQrOzITvVtL/eFYTe5vE+Z7HqXK0u1IbKs4HxKAFFnHtbcWHgdNwM56CCIFusPZOB&#10;XwqwWvaeFphaf+UDXTIpVAzhkKKBUqRJtQ55SQ7DyDfEkfvyrUOJsC20bfEaw12tX5Jkph1WHBtK&#10;bOizpPw7+3EGMp3s/etmdySRyXm2Hv9tZbA25rnffbyDEurkX/xwb22cP32bwv2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t62xAAAAN0AAAAPAAAAAAAAAAAA&#10;AAAAAKECAABkcnMvZG93bnJldi54bWxQSwUGAAAAAAQABAD5AAAAkgMAAAAA&#10;" strokeweight=".4pt"/>
                  <v:line id="Line 1666" o:spid="_x0000_s2595" style="position:absolute;visibility:visible;mso-wrap-style:square" from="7585,648" to="768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rFacIAAADdAAAADwAAAGRycy9kb3ducmV2LnhtbERPTWsCMRC9F/ofwhR6q1mFLu1qFBEs&#10;xUtxLZ6HzZhd3EyWJJrVX98UCr3N433OYjXaXlzJh86xgumkAEHcON2xUfB92L68gQgRWWPvmBTc&#10;KMBq+fiwwEq7xHu61tGIHMKhQgVtjEMlZWhashgmbiDO3Ml5izFDb6T2mHK47eWsKEppsePc0OJA&#10;m5aac32xCr78eNltTCrr/e1+LPVHcp1JSj0/jes5iEhj/Bf/uT91nv/6X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rFacIAAADdAAAADwAAAAAAAAAAAAAA&#10;AAChAgAAZHJzL2Rvd25yZXYueG1sUEsFBgAAAAAEAAQA+QAAAJADAAAAAA==&#10;" strokeweight=".4pt"/>
                  <v:line id="Line 1667" o:spid="_x0000_s2596" style="position:absolute;visibility:visible;mso-wrap-style:square" from="7582,599" to="7681,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Zg8sMAAADdAAAADwAAAGRycy9kb3ducmV2LnhtbERPTWsCMRC9F/wPYQq91WwFt3U1ighK&#10;6UXclp6HzTS7dDNZkmjW/vqmIPQ2j/c5q81oe3EhHzrHCp6mBQjixumOjYKP9/3jC4gQkTX2jknB&#10;lQJs1pO7FVbaJT7RpY5G5BAOFSpoYxwqKUPTksUwdQNx5r6ctxgz9EZqjymH217OiqKUFjvODS0O&#10;tGup+a7PVsHRj+e3nUllfbr+fJb6kFxnklIP9+N2CSLSGP/FN/erzvPni2f4+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mYPLDAAAA3QAAAA8AAAAAAAAAAAAA&#10;AAAAoQIAAGRycy9kb3ducmV2LnhtbFBLBQYAAAAABAAEAPkAAACRAwAAAAA=&#10;" strokeweight=".4pt"/>
                  <v:line id="Line 1668" o:spid="_x0000_s2597" style="position:absolute;flip:y;visibility:visible;mso-wrap-style:square" from="7582,599" to="7681,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xKMcAAADdAAAADwAAAGRycy9kb3ducmV2LnhtbESPQU/CQBCF7yb8h82YeDGwRYVoYSEE&#10;QsLBgxYPHifdoW3szjbdAaq/3jmYeJvJe/PeN8v1EFpzoT41kR1MJxkY4jL6hisHH8f9+BlMEmSP&#10;bWRy8E0J1qvRzRJzH6/8TpdCKqMhnHJ0UIt0ubWprClgmsSOWLVT7AOKrn1lfY9XDQ+tfciyuQ3Y&#10;sDbU2NG2pvKrOAcHhc3e4uP+9UgiT5/z3fTnIPc75+5uh80CjNAg/+a/64NX/NmL4uo3OoJ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q3EoxwAAAN0AAAAPAAAAAAAA&#10;AAAAAAAAAKECAABkcnMvZG93bnJldi54bWxQSwUGAAAAAAQABAD5AAAAlQMAAAAA&#10;" strokeweight=".4pt"/>
                  <v:line id="Line 1669" o:spid="_x0000_s2598" style="position:absolute;flip:y;visibility:visible;mso-wrap-style:square" from="7708,599" to="770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Us8QAAADdAAAADwAAAGRycy9kb3ducmV2LnhtbERPTWvCQBC9F/wPywi9iG5sVTR1lVIR&#10;PHjQ2EOPQ3ZMQrOzITvVtL/eFYTe5vE+Z7nuXK0u1IbKs4HxKAFFnHtbcWHg87QdzkEFQbZYeyYD&#10;vxRgveo9LTG1/spHumRSqBjCIUUDpUiTah3ykhyGkW+II3f2rUOJsC20bfEaw12tX5Jkph1WHBtK&#10;bOijpPw7+3EGMp0c/Ot2fyKRyddsM/7byWBjzHO/e38DJdTJv/jh3tk4f7pYwP2beIJe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59SzxAAAAN0AAAAPAAAAAAAAAAAA&#10;AAAAAKECAABkcnMvZG93bnJldi54bWxQSwUGAAAAAAQABAD5AAAAkgMAAAAA&#10;" strokeweight=".4pt"/>
                  <v:line id="Line 1670" o:spid="_x0000_s2599" style="position:absolute;visibility:visible;mso-wrap-style:square" from="7659,648" to="7758,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AMfcQAAADdAAAADwAAAGRycy9kb3ducmV2LnhtbESPQWvDMAyF74P+B6PCbqvTHcLI6pZS&#10;aBm7jGZjZxFrTlgsB9ut0/366TDYTeI9vfdps5v9qK4U0xDYwHpVgSLugh3YGfh4Pz48gUoZ2eIY&#10;mAzcKMFuu7jbYGND4TNd2+yUhHBq0ECf89RonbqePKZVmIhF+wrRY5Y1Om0jFgn3o36sqlp7HFga&#10;epzo0FP33V68gbc4X14PrtTt+fbzWdtTCYMrxtwv5/0zqExz/jf/Xb9Ywa8r4ZdvZAS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Ax9xAAAAN0AAAAPAAAAAAAAAAAA&#10;AAAAAKECAABkcnMvZG93bnJldi54bWxQSwUGAAAAAAQABAD5AAAAkgMAAAAA&#10;" strokeweight=".4pt"/>
                  <v:line id="Line 1671" o:spid="_x0000_s2600" style="position:absolute;visibility:visible;mso-wrap-style:square" from="7659,599" to="775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p5sEAAADdAAAADwAAAGRycy9kb3ducmV2LnhtbERPTWsCMRC9C/6HMEJvmtXDIlujFKGl&#10;eCmu0vOwGbOLm8mSRLP21zeFgrd5vM/Z7Ebbizv50DlWsFwUIIgbpzs2Cs6n9/kaRIjIGnvHpOBB&#10;AXbb6WSDlXaJj3SvoxE5hEOFCtoYh0rK0LRkMSzcQJy5i/MWY4beSO0x5XDby1VRlNJix7mhxYH2&#10;LTXX+mYVfPnxdtibVNbHx893qT+S60xS6mU2vr2CiDTGp/jf/anz/LJYwt83+QS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7KnmwQAAAN0AAAAPAAAAAAAAAAAAAAAA&#10;AKECAABkcnMvZG93bnJldi54bWxQSwUGAAAAAAQABAD5AAAAjwMAAAAA&#10;" strokeweight=".4pt"/>
                  <v:line id="Line 1672" o:spid="_x0000_s2601" style="position:absolute;flip:y;visibility:visible;mso-wrap-style:square" from="7659,599" to="775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yOcQAAADdAAAADwAAAGRycy9kb3ducmV2LnhtbERPTWvCQBC9F/oflhF6KbqrlSDRVUpF&#10;8NCDxh56HLJjEszOhuxU0/76rlDobR7vc1abwbfqSn1sAluYTgwo4jK4hisLH6fdeAEqCrLDNjBZ&#10;+KYIm/XjwwpzF258pGshlUohHHO0UIt0udaxrMljnISOOHHn0HuUBPtKux5vKdy3emZMpj02nBpq&#10;7OitpvJSfHkLhTaH8LJ7P5HI/DPbTn/28ry19mk0vC5BCQ3yL/5z712an5kZ3L9JJ+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bLI5xAAAAN0AAAAPAAAAAAAAAAAA&#10;AAAAAKECAABkcnMvZG93bnJldi54bWxQSwUGAAAAAAQABAD5AAAAkgMAAAAA&#10;" strokeweight=".4pt"/>
                  <v:line id="Line 1673" o:spid="_x0000_s2602" style="position:absolute;flip:y;visibility:visible;mso-wrap-style:square" from="7785,599" to="7786,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AXosQAAADdAAAADwAAAGRycy9kb3ducmV2LnhtbERPTWvCQBC9F/oflhF6KbprLUGiq5SK&#10;4MFDG3vocciOSTA7G7JTTfvr3YLgbR7vc5brwbfqTH1sAluYTgwo4jK4hisLX4fteA4qCrLDNjBZ&#10;+KUI69XjwxJzFy78SedCKpVCOOZooRbpcq1jWZPHOAkdceKOofcoCfaVdj1eUrhv9YsxmfbYcGqo&#10;saP3mspT8eMtFNp8hNl2fyCR1+9sM/3byfPG2qfR8LYAJTTIXXxz71yan5kZ/H+TTt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IBeixAAAAN0AAAAPAAAAAAAAAAAA&#10;AAAAAKECAABkcnMvZG93bnJldi54bWxQSwUGAAAAAAQABAD5AAAAkgMAAAAA&#10;" strokeweight=".4pt"/>
                  <v:line id="Line 1674" o:spid="_x0000_s2603" style="position:absolute;visibility:visible;mso-wrap-style:square" from="7736,648" to="783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sKfsIAAADdAAAADwAAAGRycy9kb3ducmV2LnhtbERP32vCMBB+F/wfwg32ZtPJKKMaZQjK&#10;2IvYjT0fzZmWNZeSRFP31y/CYG/38f289Xayg7iSD71jBU9FCYK4dbpno+DzY794AREissbBMSm4&#10;UYDtZj5bY61d4hNdm2hEDuFQo4IuxrGWMrQdWQyFG4kzd3beYszQG6k9phxuB7ksy0pa7Dk3dDjS&#10;rqP2u7lYBUc/Xd53JlXN6fbzVelDcr1JSj0+TK8rEJGm+C/+c7/pPL8qn+H+TT5B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sKfsIAAADdAAAADwAAAAAAAAAAAAAA&#10;AAChAgAAZHJzL2Rvd25yZXYueG1sUEsFBgAAAAAEAAQA+QAAAJADAAAAAA==&#10;" strokeweight=".4pt"/>
                  <v:line id="Line 1675" o:spid="_x0000_s2604" style="position:absolute;visibility:visible;mso-wrap-style:square" from="7736,599" to="783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v5cIAAADdAAAADwAAAGRycy9kb3ducmV2LnhtbERP32vCMBB+F/wfwg32ZtMJK6MaZQjK&#10;2IvYjT0fzZmWNZeSRFP31y/CYG/38f289Xayg7iSD71jBU9FCYK4dbpno+DzY794AREissbBMSm4&#10;UYDtZj5bY61d4hNdm2hEDuFQo4IuxrGWMrQdWQyFG4kzd3beYszQG6k9phxuB7ksy0pa7Dk3dDjS&#10;rqP2u7lYBUc/Xd53JlXN6fbzVelDcr1JSj0+TK8rEJGm+C/+c7/pPL8qn+H+TT5B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ev5cIAAADdAAAADwAAAAAAAAAAAAAA&#10;AAChAgAAZHJzL2Rvd25yZXYueG1sUEsFBgAAAAAEAAQA+QAAAJADAAAAAA==&#10;" strokeweight=".4pt"/>
                  <v:line id="Line 1676" o:spid="_x0000_s2605" style="position:absolute;flip:y;visibility:visible;mso-wrap-style:square" from="7736,599" to="783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e0OsMAAADdAAAADwAAAGRycy9kb3ducmV2LnhtbERPTWvCQBC9F/oflil4KbprLUGiq4gi&#10;ePDQRg8eh+w0Cc3OhuxUY399t1DobR7vc5brwbfqSn1sAluYTgwo4jK4hisL59N+PAcVBdlhG5gs&#10;3CnCevX4sMTchRu/07WQSqUQjjlaqEW6XOtY1uQxTkJHnLiP0HuUBPtKux5vKdy3+sWYTHtsODXU&#10;2NG2pvKz+PIWCm3ewmx/PJHI6yXbTb8P8ryzdvQ0bBaghAb5F/+5Dy7Nz0wG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XtDrDAAAA3QAAAA8AAAAAAAAAAAAA&#10;AAAAoQIAAGRycy9kb3ducmV2LnhtbFBLBQYAAAAABAAEAPkAAACRAwAAAAA=&#10;" strokeweight=".4pt"/>
                  <v:line id="Line 1677" o:spid="_x0000_s2606" style="position:absolute;flip:y;visibility:visible;mso-wrap-style:square" from="7859,599" to="7860,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sRocQAAADdAAAADwAAAGRycy9kb3ducmV2LnhtbERPTWvCQBC9F/oflil4KbprLamkrlIq&#10;goce2tiDxyE7JqHZ2ZCdavTXdwWht3m8z1msBt+qI/WxCWxhOjGgiMvgGq4sfO824zmoKMgO28Bk&#10;4UwRVsv7uwXmLpz4i46FVCqFcMzRQi3S5VrHsiaPcRI64sQdQu9REuwr7Xo8pXDf6idjMu2x4dRQ&#10;Y0fvNZU/xa+3UGjzGWabjx2JPO+z9fSylce1taOH4e0VlNAg/+Kbe+vS/My8wPWbdIJ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GxGhxAAAAN0AAAAPAAAAAAAAAAAA&#10;AAAAAKECAABkcnMvZG93bnJldi54bWxQSwUGAAAAAAQABAD5AAAAkgMAAAAA&#10;" strokeweight=".4pt"/>
                  <v:line id="Line 1678" o:spid="_x0000_s2607" style="position:absolute;visibility:visible;mso-wrap-style:square" from="7810,648" to="7908,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YAe8QAAADdAAAADwAAAGRycy9kb3ducmV2LnhtbESPQWvDMAyF74P+B6PCbqvTHcLI6pZS&#10;aBm7jGZjZxFrTlgsB9ut0/366TDYTeI9vfdps5v9qK4U0xDYwHpVgSLugh3YGfh4Pz48gUoZ2eIY&#10;mAzcKMFuu7jbYGND4TNd2+yUhHBq0ECf89RonbqePKZVmIhF+wrRY5Y1Om0jFgn3o36sqlp7HFga&#10;epzo0FP33V68gbc4X14PrtTt+fbzWdtTCYMrxtwv5/0zqExz/jf/Xb9Ywa8rwZVvZAS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1gB7xAAAAN0AAAAPAAAAAAAAAAAA&#10;AAAAAKECAABkcnMvZG93bnJldi54bWxQSwUGAAAAAAQABAD5AAAAkgMAAAAA&#10;" strokeweight=".4pt"/>
                  <v:line id="Line 1679" o:spid="_x0000_s2608" style="position:absolute;visibility:visible;mso-wrap-style:square" from="7810,599" to="790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ql4MIAAADdAAAADwAAAGRycy9kb3ducmV2LnhtbERPTWsCMRC9C/6HMIXe3Gw9LHY1ShGU&#10;0ktxW3oeNmN26WayJNGs/fWNUOhtHu9zNrvJDuJKPvSOFTwVJQji1umejYLPj8NiBSJEZI2DY1Jw&#10;owC77Xy2wVq7xCe6NtGIHMKhRgVdjGMtZWg7shgKNxJn7uy8xZihN1J7TDncDnJZlpW02HNu6HCk&#10;fUftd3OxCt79dHnbm1Q1p9vPV6WPyfUmKfX4ML2sQUSa4r/4z/2q8/yqfIb7N/kE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Zql4MIAAADdAAAADwAAAAAAAAAAAAAA&#10;AAChAgAAZHJzL2Rvd25yZXYueG1sUEsFBgAAAAAEAAQA+QAAAJADAAAAAA==&#10;" strokeweight=".4pt"/>
                  <v:line id="Line 1680" o:spid="_x0000_s2609" style="position:absolute;flip:y;visibility:visible;mso-wrap-style:square" from="7810,599" to="790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sfCMYAAADdAAAADwAAAGRycy9kb3ducmV2LnhtbESPQUvDQBCF70L/wzIFL2I3UQkSuy3F&#10;UujBg6YePA7ZMQnNzobs2Kb99c5B8DbDe/PeN8v1FHpzojF1kR3kiwwMcR19x42Dz8Pu/hlMEmSP&#10;fWRycKEE69XsZomlj2f+oFMljdEQTiU6aEWG0tpUtxQwLeJArNp3HAOKrmNj/YhnDQ+9fciywgbs&#10;WBtaHOi1pfpY/QQHlc3e4+Pu7UAiT1/FNr/u5W7r3O182ryAEZrk3/x3vfeKX+TKr9/oCHb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rHwjGAAAA3QAAAA8AAAAAAAAA&#10;AAAAAAAAoQIAAGRycy9kb3ducmV2LnhtbFBLBQYAAAAABAAEAPkAAACUAwAAAAA=&#10;" strokeweight=".4pt"/>
                  <v:line id="Line 1681" o:spid="_x0000_s2610" style="position:absolute;flip:y;visibility:visible;mso-wrap-style:square" from="7935,599" to="7936,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6k8MAAADdAAAADwAAAGRycy9kb3ducmV2LnhtbERPTWvCQBC9F/wPywi9FN2kllCiq4gi&#10;ePBgo4ceh+yYBLOzITvVtL++KxR6m8f7nMVqcK26UR8azwbSaQKKuPS24crA+bSbvIMKgmyx9UwG&#10;vinAajl6WmBu/Z0/6FZIpWIIhxwN1CJdrnUoa3IYpr4jjtzF9w4lwr7Stsd7DHetfk2STDtsODbU&#10;2NGmpvJafDkDhU6OfrY7nEjk7TPbpj97edka8zwe1nNQQoP8i//cexvnZ2kKj2/iCX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nupPDAAAA3QAAAA8AAAAAAAAAAAAA&#10;AAAAoQIAAGRycy9kb3ducmV2LnhtbFBLBQYAAAAABAAEAPkAAACRAwAAAAA=&#10;" strokeweight=".4pt"/>
                  <v:line id="Line 1682" o:spid="_x0000_s2611" style="position:absolute;visibility:visible;mso-wrap-style:square" from="7886,648" to="798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ehTMEAAADdAAAADwAAAGRycy9kb3ducmV2LnhtbERPTWsCMRC9F/ofwhS81aweFtkapQgt&#10;pRdxFc/DZppdupksSTSrv94Igrd5vM9ZrkfbizP50DlWMJsWIIgbpzs2Cg77r/cFiBCRNfaOScGF&#10;AqxXry9LrLRLvKNzHY3IIRwqVNDGOFRShqYli2HqBuLM/TlvMWbojdQeUw63vZwXRSktdpwbWhxo&#10;01LzX5+sgq0fT78bk8p6d7keS/2dXGeSUpO38fMDRKQxPsUP94/O88vZHO7f5B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56FMwQAAAN0AAAAPAAAAAAAAAAAAAAAA&#10;AKECAABkcnMvZG93bnJldi54bWxQSwUGAAAAAAQABAD5AAAAjwMAAAAA&#10;" strokeweight=".4pt"/>
                  <v:line id="Line 1683" o:spid="_x0000_s2612" style="position:absolute;visibility:visible;mso-wrap-style:square" from="7886,599" to="798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sE18IAAADdAAAADwAAAGRycy9kb3ducmV2LnhtbERPTWsCMRC9F/ofwgi91awtLLI1iggt&#10;4qW4Ss/DZppdupksSTSrv94UBG/zeJ+zWI22F2fyoXOsYDYtQBA3TndsFBwPn69zECEia+wdk4IL&#10;BVgtn58WWGmXeE/nOhqRQzhUqKCNcaikDE1LFsPUDcSZ+3XeYszQG6k9phxue/lWFKW02HFuaHGg&#10;TUvNX32yCr79eNptTCrr/eX6U+qv5DqTlHqZjOsPEJHG+BDf3Vud55ezd/j/Jp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sE18IAAADdAAAADwAAAAAAAAAAAAAA&#10;AAChAgAAZHJzL2Rvd25yZXYueG1sUEsFBgAAAAAEAAQA+QAAAJADAAAAAA==&#10;" strokeweight=".4pt"/>
                  <v:line id="Line 1684" o:spid="_x0000_s2613" style="position:absolute;flip:y;visibility:visible;mso-wrap-style:square" from="7886,599" to="798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AZC8MAAADdAAAADwAAAGRycy9kb3ducmV2LnhtbERPTWvCQBC9F/wPyxS8FN1EJUjqKlIR&#10;PPRgYw89DtlpEpqdDdmpRn99VxB6m8f7nNVmcK06Ux8azwbSaQKKuPS24crA52k/WYIKgmyx9UwG&#10;rhRgsx49rTC3/sIfdC6kUjGEQ44GapEu1zqUNTkMU98RR+7b9w4lwr7StsdLDHetniVJph02HBtq&#10;7OitpvKn+HUGCp0c/Xz/fiKRxVe2S28HedkZM34etq+ghAb5Fz/cBxvnZ+kC7t/EE/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QGQvDAAAA3QAAAA8AAAAAAAAAAAAA&#10;AAAAoQIAAGRycy9kb3ducmV2LnhtbFBLBQYAAAAABAAEAPkAAACRAwAAAAA=&#10;" strokeweight=".4pt"/>
                  <v:line id="Line 1685" o:spid="_x0000_s2614" style="position:absolute;flip:y;visibility:visible;mso-wrap-style:square" from="8012,599" to="8013,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8kMQAAADdAAAADwAAAGRycy9kb3ducmV2LnhtbERPTWvCQBC9F/oflhG8lLqJtkGiq5SK&#10;4KGHNvbgcciOSTA7G7JTjf56t1DobR7vc5brwbXqTH1oPBtIJwko4tLbhisD3/vt8xxUEGSLrWcy&#10;cKUA69XjwxJz6y/8RedCKhVDOORooBbpcq1DWZPDMPEdceSOvncoEfaVtj1eYrhr9TRJMu2w4dhQ&#10;Y0fvNZWn4scZKHTy6Wfbjz2JvByyTXrbydPGmPFoeFuAEhrkX/zn3tk4P0tf4febeIJe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XLyQxAAAAN0AAAAPAAAAAAAAAAAA&#10;AAAAAKECAABkcnMvZG93bnJldi54bWxQSwUGAAAAAAQABAD5AAAAkgMAAAAA&#10;" strokeweight=".4pt"/>
                  <v:line id="Line 1686" o:spid="_x0000_s2615" style="position:absolute;visibility:visible;mso-wrap-style:square" from="7963,648" to="8061,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ynT8EAAADdAAAADwAAAGRycy9kb3ducmV2LnhtbERPTWsCMRC9C/0PYQq9aVYPQbZGKUJL&#10;8VJcpedhM80u3UyWJJq1v74pFLzN433OZje5QVwpxN6zhuWiAkHcetOz1XA+vc7XIGJCNjh4Jg03&#10;irDbPsw2WBuf+UjXJllRQjjWqKFLaayljG1HDuPCj8SF+/LBYSowWGkC5hLuBrmqKiUd9lwaOhxp&#10;31H73Vycho8wXQ57m1VzvP18KvOWfW+z1k+P08sziERTuov/3e+mzFdLBX/flBP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3KdPwQAAAN0AAAAPAAAAAAAAAAAAAAAA&#10;AKECAABkcnMvZG93bnJldi54bWxQSwUGAAAAAAQABAD5AAAAjwMAAAAA&#10;" strokeweight=".4pt"/>
                  <v:line id="Line 1687" o:spid="_x0000_s2616" style="position:absolute;visibility:visible;mso-wrap-style:square" from="7963,599" to="8061,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AC1MIAAADdAAAADwAAAGRycy9kb3ducmV2LnhtbERPTWsCMRC9F/ofwgi91aw9bGVrFBFa&#10;xIu4Ss/DZppdupksSTRrf70pCN7m8T5nsRptLy7kQ+dYwWxagCBunO7YKDgdP1/nIEJE1tg7JgVX&#10;CrBaPj8tsNIu8YEudTQih3CoUEEb41BJGZqWLIapG4gz9+O8xZihN1J7TDnc9vKtKEppsePc0OJA&#10;m5aa3/psFez9eN5tTCrrw/Xvu9RfyXUmKfUyGdcfICKN8SG+u7c6zy9n7/D/TT5B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AC1MIAAADdAAAADwAAAAAAAAAAAAAA&#10;AAChAgAAZHJzL2Rvd25yZXYueG1sUEsFBgAAAAAEAAQA+QAAAJADAAAAAA==&#10;" strokeweight=".4pt"/>
                  <v:line id="Line 1688" o:spid="_x0000_s2617" style="position:absolute;flip:y;visibility:visible;mso-wrap-style:square" from="7963,599" to="8061,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0TDsYAAADdAAAADwAAAGRycy9kb3ducmV2LnhtbESPQUvDQBCF70L/wzIFL2I3UQkSuy3F&#10;UujBg6YePA7ZMQnNzobs2Kb99c5B8DbDe/PeN8v1FHpzojF1kR3kiwwMcR19x42Dz8Pu/hlMEmSP&#10;fWRycKEE69XsZomlj2f+oFMljdEQTiU6aEWG0tpUtxQwLeJArNp3HAOKrmNj/YhnDQ+9fciywgbs&#10;WBtaHOi1pfpY/QQHlc3e4+Pu7UAiT1/FNr/u5W7r3O182ryAEZrk3/x3vfeKX+SKq9/oCHb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dEw7GAAAA3QAAAA8AAAAAAAAA&#10;AAAAAAAAoQIAAGRycy9kb3ducmV2LnhtbFBLBQYAAAAABAAEAPkAAACUAwAAAAA=&#10;" strokeweight=".4pt"/>
                  <v:line id="Line 1689" o:spid="_x0000_s2618" style="position:absolute;flip:y;visibility:visible;mso-wrap-style:square" from="8089,599" to="8090,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2lcQAAADdAAAADwAAAGRycy9kb3ducmV2LnhtbERPTWvCQBC9F/wPywi9FN2kLUFTVykV&#10;wYOHGj14HLJjEpqdDdmppv31bqHgbR7vcxarwbXqQn1oPBtIpwko4tLbhisDx8NmMgMVBNli65kM&#10;/FCA1XL0sMDc+ivv6VJIpWIIhxwN1CJdrnUoa3IYpr4jjtzZ9w4lwr7StsdrDHetfk6STDtsODbU&#10;2NFHTeVX8e0MFDr59C+b3YFEXk/ZOv3dytPamMfx8P4GSmiQu/jfvbVxfpbO4e+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EbaVxAAAAN0AAAAPAAAAAAAAAAAA&#10;AAAAAKECAABkcnMvZG93bnJldi54bWxQSwUGAAAAAAQABAD5AAAAkgMAAAAA&#10;" strokeweight=".4pt"/>
                  <v:line id="Line 1690" o:spid="_x0000_s2619" style="position:absolute;visibility:visible;mso-wrap-style:square" from="8039,648" to="8138,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QHcQAAADdAAAADwAAAGRycy9kb3ducmV2LnhtbESPQWvDMAyF74P9B6PBbquzHsJI65ZR&#10;WCm7jGajZxGrTlgsB9ut0/366TDYTeI9vfdpvZ39qK4U0xDYwPOiAkXcBTuwM/D1+fb0AiplZItj&#10;YDJwowTbzf3dGhsbCh/p2manJIRTgwb6nKdG69T15DEtwkQs2jlEj1nW6LSNWCTcj3pZVbX2OLA0&#10;9DjRrqfuu714Ax9xvrzvXKnb4+3nVNt9CYMrxjw+zK8rUJnm/G/+uz5Ywa+Xwi/fyAh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FVAdxAAAAN0AAAAPAAAAAAAAAAAA&#10;AAAAAKECAABkcnMvZG93bnJldi54bWxQSwUGAAAAAAQABAD5AAAAkgMAAAAA&#10;" strokeweight=".4pt"/>
                  <v:line id="Line 1691" o:spid="_x0000_s2620" style="position:absolute;visibility:visible;mso-wrap-style:square" from="8039,599" to="813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n1hsEAAADdAAAADwAAAGRycy9kb3ducmV2LnhtbERPTWsCMRC9F/ofwhS81aweFtkapQgt&#10;pRdxFc/DZppdupksSTSrv94Igrd5vM9ZrkfbizP50DlWMJsWIIgbpzs2Cg77r/cFiBCRNfaOScGF&#10;AqxXry9LrLRLvKNzHY3IIRwqVNDGOFRShqYli2HqBuLM/TlvMWbojdQeUw63vZwXRSktdpwbWhxo&#10;01LzX5+sgq0fT78bk8p6d7keS/2dXGeSUpO38fMDRKQxPsUP94/O88v5DO7f5B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WfWGwQAAAN0AAAAPAAAAAAAAAAAAAAAA&#10;AKECAABkcnMvZG93bnJldi54bWxQSwUGAAAAAAQABAD5AAAAjwMAAAAA&#10;" strokeweight=".4pt"/>
                  <v:line id="Line 1692" o:spid="_x0000_s2621" style="position:absolute;flip:y;visibility:visible;mso-wrap-style:square" from="8039,599" to="813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uWcMAAADdAAAADwAAAGRycy9kb3ducmV2LnhtbERPTWvCQBC9F/wPyxR6KboxliCpq0hF&#10;8ODBxh56HLLTJDQ7G7JTTf31riB4m8f7nMVqcK06UR8azwamkwQUceltw5WBr+N2PAcVBNli65kM&#10;/FOA1XL0tMDc+jN/0qmQSsUQDjkaqEW6XOtQ1uQwTHxHHLkf3zuUCPtK2x7PMdy1Ok2STDtsODbU&#10;2NFHTeVv8ecMFDo5+Nl2fySRt+9sM73s5HVjzMvzsH4HJTTIQ3x372ycn6Up3L6JJ+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Z7lnDAAAA3QAAAA8AAAAAAAAAAAAA&#10;AAAAoQIAAGRycy9kb3ducmV2LnhtbFBLBQYAAAAABAAEAPkAAACRAwAAAAA=&#10;" strokeweight=".4pt"/>
                  <v:line id="Line 1693" o:spid="_x0000_s2622" style="position:absolute;flip:y;visibility:visible;mso-wrap-style:square" from="8163,599" to="816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VLwsMAAADdAAAADwAAAGRycy9kb3ducmV2LnhtbERPTWvCQBC9F/oflil4KXWjliCpq4gi&#10;ePDQRg8eh+yYBLOzITtq2l/vFgRv83ifM1v0rlFX6kLt2cBomIAiLrytuTRw2G8+pqCCIFtsPJOB&#10;XwqwmL++zDCz/sY/dM2lVDGEQ4YGKpE20zoUFTkMQ98SR+7kO4cSYVdq2+EthrtGj5Mk1Q5rjg0V&#10;trSqqDjnF2cg18m3n2x2exL5PKbr0d9W3tfGDN765RcooV6e4od7a+P8dDyB/2/iCXp+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VS8LDAAAA3QAAAA8AAAAAAAAAAAAA&#10;AAAAoQIAAGRycy9kb3ducmV2LnhtbFBLBQYAAAAABAAEAPkAAACRAwAAAAA=&#10;" strokeweight=".4pt"/>
                  <v:line id="Line 1694" o:spid="_x0000_s2623" style="position:absolute;visibility:visible;mso-wrap-style:square" from="8113,648" to="8212,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5WHsIAAADdAAAADwAAAGRycy9kb3ducmV2LnhtbERPTWsCMRC9F/ofwhS81awiS9kaRYSW&#10;0ou4lZ6HzTS7dDNZkmhWf70RBG/zeJ+zXI+2FyfyoXOsYDYtQBA3TndsFBx+Pl7fQISIrLF3TArO&#10;FGC9en5aYqVd4j2d6mhEDuFQoYI2xqGSMjQtWQxTNxBn7s95izFDb6T2mHK47eW8KEppsePc0OJA&#10;25aa//poFez8ePzemlTW+/Plt9SfyXUmKTV5GTfvICKN8SG+u790nl/OF3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5WHsIAAADdAAAADwAAAAAAAAAAAAAA&#10;AAChAgAAZHJzL2Rvd25yZXYueG1sUEsFBgAAAAAEAAQA+QAAAJADAAAAAA==&#10;" strokeweight=".4pt"/>
                  <v:line id="Line 1695" o:spid="_x0000_s2624" style="position:absolute;visibility:visible;mso-wrap-style:square" from="8113,599" to="821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LzhcIAAADdAAAADwAAAGRycy9kb3ducmV2LnhtbERPTWsCMRC9F/ofwhS81ayCS9kaRYSW&#10;0ou4lZ6HzTS7dDNZkmhWf70RBG/zeJ+zXI+2FyfyoXOsYDYtQBA3TndsFBx+Pl7fQISIrLF3TArO&#10;FGC9en5aYqVd4j2d6mhEDuFQoYI2xqGSMjQtWQxTNxBn7s95izFDb6T2mHK47eW8KEppsePc0OJA&#10;25aa//poFez8ePzemlTW+/Plt9SfyXUmKTV5GTfvICKN8SG+u790nl/OF3D7Jp8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LzhcIAAADdAAAADwAAAAAAAAAAAAAA&#10;AAChAgAAZHJzL2Rvd25yZXYueG1sUEsFBgAAAAAEAAQA+QAAAJADAAAAAA==&#10;" strokeweight=".4pt"/>
                  <v:line id="Line 1696" o:spid="_x0000_s2625" style="position:absolute;flip:y;visibility:visible;mso-wrap-style:square" from="8113,599" to="821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oWsMAAADdAAAADwAAAGRycy9kb3ducmV2LnhtbERPTWvCQBC9F/wPywheim60JUh0FakI&#10;HnpoYw89DtkxCWZnQ3aq0V/vFgRv83ifs1z3rlFn6kLt2cB0koAiLrytuTTwc9iN56CCIFtsPJOB&#10;KwVYrwYvS8ysv/A3nXMpVQzhkKGBSqTNtA5FRQ7DxLfEkTv6zqFE2JXadniJ4a7RsyRJtcOaY0OF&#10;LX1UVJzyP2cg18mXf9t9Hkjk/TfdTm97ed0aMxr2mwUooV6e4od7b+P8dJbC/zfxBL2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i6FrDAAAA3QAAAA8AAAAAAAAAAAAA&#10;AAAAoQIAAGRycy9kb3ducmV2LnhtbFBLBQYAAAAABAAEAPkAAACRAwAAAAA=&#10;" strokeweight=".4pt"/>
                  <v:line id="Line 1697" o:spid="_x0000_s2626" style="position:absolute;visibility:visible;mso-wrap-style:square" from="1157,1981" to="1226,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okVcUAAADdAAAADwAAAGRycy9kb3ducmV2LnhtbERPTWvCQBC9F/oflin0Vjd6iBpdQyhY&#10;Sg9WowePQ3ZMYrOzaXYb4793C4K3ebzPWaaDaURPnastKxiPIhDEhdU1lwoO+/XbDITzyBoby6Tg&#10;Sg7S1fPTEhNtL7yjPvelCCHsElRQed8mUrqiIoNuZFviwJ1sZ9AH2JVSd3gJ4aaRkyiKpcGaQ0OF&#10;Lb1XVPzkf0bBevPV5B/5btwf9fk7in/n2WyrlXp9GbIFCE+Df4jv7k8d5seTKfx/E06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okVcUAAADdAAAADwAAAAAAAAAA&#10;AAAAAAChAgAAZHJzL2Rvd25yZXYueG1sUEsFBgAAAAAEAAQA+QAAAJMDAAAAAA==&#10;" strokeweight=".15pt"/>
                  <v:line id="Line 1698" o:spid="_x0000_s2627" style="position:absolute;flip:x;visibility:visible;mso-wrap-style:square" from="4118,1981" to="4187,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n8EsAAAADdAAAADwAAAGRycy9kb3ducmV2LnhtbESPTYvCQAyG78L+hyEL3nSqB5HqKOoi&#10;u1c/eg+d2BY7mdLMavffbw6Ct4S8H0/W2yG05kG9NJEdzKYZGOIy+oYrB9fLcbIEIwnZYxuZHPyR&#10;wHbzMVpj7uOTT/Q4p8poCEuODuqUutxaKWsKKNPYEevtFvuASde+sr7Hp4aH1s6zbGEDNqwNNXZ0&#10;qKm8n3+DluwLf/ri7/uhEO9vO2njUQrnxp/DbgUm0ZDe4pf7xyv+Yq64+o2OY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IZ/BLAAAAA3QAAAA8AAAAAAAAAAAAAAAAA&#10;oQIAAGRycy9kb3ducmV2LnhtbFBLBQYAAAAABAAEAPkAAACOAwAAAAA=&#10;" strokeweight=".15pt"/>
                  <v:rect id="Rectangle 1699" o:spid="_x0000_s2628" style="position:absolute;left:958;top:1983;width:2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CmY8MA&#10;AADdAAAADwAAAGRycy9kb3ducmV2LnhtbERPTYvCMBC9L/gfwix403QruNo1iiiKuCerB49DM7Zd&#10;m0lpolZ/vRGEvc3jfc5k1ppKXKlxpWUFX/0IBHFmdcm5gsN+1RuBcB5ZY2WZFNzJwWza+Zhgou2N&#10;d3RNfS5CCLsEFRTe14mULivIoOvbmjhwJ9sY9AE2udQN3kK4qWQcRUNpsOTQUGBNi4Kyc3oxCo6/&#10;8eBs1zJ3j5U9Lbfff/fs+FCq+9nOf0B4av2/+O3e6DB/GI/h9U04QU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CmY8MAAADdAAAADwAAAAAAAAAAAAAAAACYAgAAZHJzL2Rv&#10;d25yZXYueG1sUEsFBgAAAAAEAAQA9QAAAIgDAAAAAA==&#10;" fillcolor="black" strokeweight="0"/>
                  <v:shape id="Freeform 1700" o:spid="_x0000_s2629" style="position:absolute;left:988;top:1945;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V9iscA&#10;AADdAAAADwAAAGRycy9kb3ducmV2LnhtbESPQWvCQBCF74X+h2UKXkrdGCFI6iptQRCDh2qhPU6z&#10;YxKanQ3Z1cR/7xyE3mZ4b977ZrkeXasu1IfGs4HZNAFFXHrbcGXg67h5WYAKEdli65kMXCnAevX4&#10;sMTc+oE/6XKIlZIQDjkaqGPscq1DWZPDMPUdsWgn3zuMsvaVtj0OEu5anSZJph02LA01dvRRU/l3&#10;ODsDdtgX+NO9p8X2tMvS3+O82Dx/GzN5Gt9eQUUa47/5fr21gp/NhV++kRH0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FfYrHAAAA3QAAAA8AAAAAAAAAAAAAAAAAmAIAAGRy&#10;cy9kb3ducmV2LnhtbFBLBQYAAAAABAAEAPUAAACMAwAAAAA=&#10;" path="m30,66r,-17l,49,,41,33,r5,l38,41r8,l46,49r-8,l38,66r-8,xm30,41r,-25l11,41r19,xe" fillcolor="black" strokeweight="0">
                    <v:path arrowok="t" o:connecttype="custom" o:connectlocs="30,66;30,49;0,49;0,41;33,0;38,0;38,41;46,41;46,49;38,49;38,66;30,66;30,41;30,16;11,41;30,41" o:connectangles="0,0,0,0,0,0,0,0,0,0,0,0,0,0,0,0"/>
                    <o:lock v:ext="edit" verticies="t"/>
                  </v:shape>
                  <v:shape id="Freeform 1701" o:spid="_x0000_s2630" style="position:absolute;left:1043;top:1942;width:43;height:69;visibility:visible;mso-wrap-style:square;v-text-anchor:top" coordsize="4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3sMA&#10;AADdAAAADwAAAGRycy9kb3ducmV2LnhtbERPTYvCMBC9C/sfwizsTVNdKFKNIsKCHoS1KuptbMa2&#10;2Ey6TVbrvzeC4G0e73PG09ZU4kqNKy0r6PciEMSZ1SXnCrabn+4QhPPIGivLpOBODqaTj84YE21v&#10;vKZr6nMRQtglqKDwvk6kdFlBBl3P1sSBO9vGoA+wyaVu8BbCTSUHURRLgyWHhgJrmheUXdJ/oyD6&#10;HdjdoV3+mfi4X5mTXvjUHZT6+mxnIxCeWv8Wv9wLHebH3314fhNOk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n+3sMAAADdAAAADwAAAAAAAAAAAAAAAACYAgAAZHJzL2Rv&#10;d25yZXYueG1sUEsFBgAAAAAEAAQA9QAAAIgDAAAAAA==&#10;" path="m,36l,25,2,17,5,11,5,8,11,6,16,,27,r3,3l35,6r3,2l41,14r,5l43,28r,19l41,55r-3,5l30,69r-14,l5,63,,47,,36xm8,36r,8l11,52r2,6l16,60r11,l30,58r2,-6l35,44r,-19l30,14,24,8r-3,l16,11r-3,3l8,25r,11xe" fillcolor="black" strokeweight="0">
                    <v:path arrowok="t" o:connecttype="custom" o:connectlocs="0,36;0,25;2,17;5,11;5,8;11,6;16,0;27,0;30,3;35,6;38,8;41,14;41,19;43,28;43,47;41,55;38,60;30,69;16,69;5,63;0,47;0,36;8,36;8,44;11,52;13,58;16,60;27,60;30,58;32,52;35,44;35,25;30,14;24,8;21,8;16,11;13,14;8,25;8,36" o:connectangles="0,0,0,0,0,0,0,0,0,0,0,0,0,0,0,0,0,0,0,0,0,0,0,0,0,0,0,0,0,0,0,0,0,0,0,0,0,0,0"/>
                    <o:lock v:ext="edit" verticies="t"/>
                  </v:shape>
                  <v:line id="Line 1702" o:spid="_x0000_s2631" style="position:absolute;visibility:visible;mso-wrap-style:square" from="1157,1797" to="1226,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QREMQAAADdAAAADwAAAGRycy9kb3ducmV2LnhtbERPTWvCQBC9F/oflhF6azYqBI2uIgVF&#10;eqia9uBxyE6T1OxszG5j/PeuIHibx/uc+bI3teiodZVlBcMoBkGcW11xoeDne/0+AeE8ssbaMim4&#10;koPl4vVljqm2Fz5Ql/lChBB2KSoovW9SKV1ekkEX2YY4cL+2NegDbAupW7yEcFPLURwn0mDFoaHE&#10;hj5Kyk/Zv1Gw/vqss012GHZH/beLk/N0Ndlrpd4G/WoGwlPvn+KHe6vD/GQ8gvs34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BEQxAAAAN0AAAAPAAAAAAAAAAAA&#10;AAAAAKECAABkcnMvZG93bnJldi54bWxQSwUGAAAAAAQABAD5AAAAkgMAAAAA&#10;" strokeweight=".15pt"/>
                  <v:line id="Line 1703" o:spid="_x0000_s2632" style="position:absolute;flip:x;visibility:visible;mso-wrap-style:square" from="4118,1797" to="4187,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4vsIAAADdAAAADwAAAGRycy9kb3ducmV2LnhtbESPQWvCQBCF7wX/wzKF3uqmDYQSXUUt&#10;Qa+x5j5kxySYnQ2ZVeO/7wqF3mZ4b973ZrmeXK9uNErn2cDHPAFFXHvbcWPg9FO8f4GSgGyx90wG&#10;HiSwXs1elphbf+eSbsfQqBjCkqOBNoQh11rqlhzK3A/EUTv70WGI69hoO+I9hrtefyZJph12HAkt&#10;DrRrqb4cry5CtpUtv3l/2VVi7XkjvS+kMubtddosQAWawr/57/pgY/0sTeH5TRxBr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4vsIAAADdAAAADwAAAAAAAAAAAAAA&#10;AAChAgAAZHJzL2Rvd25yZXYueG1sUEsFBgAAAAAEAAQA+QAAAJADAAAAAA==&#10;" strokeweight=".15pt"/>
                  <v:rect id="Rectangle 1704" o:spid="_x0000_s2633" style="position:absolute;left:958;top:1800;width:2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ifIMQA&#10;AADdAAAADwAAAGRycy9kb3ducmV2LnhtbERPTWvCQBC9C/0PyxR6002N2JK6ilhSRE9VDx6H7Jik&#10;ZmdDdmsSf70rCN7m8T5ntuhMJS7UuNKygvdRBII4s7rkXMFhnw4/QTiPrLGyTAp6crCYvwxmmGjb&#10;8i9ddj4XIYRdggoK7+tESpcVZNCNbE0cuJNtDPoAm1zqBtsQbio5jqKpNFhyaCiwplVB2Xn3bxQc&#10;t+P4bH9k7q6pPX1vPv767HhV6u21W36B8NT5p/jhXuswfxpP4P5NOE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4nyDEAAAA3QAAAA8AAAAAAAAAAAAAAAAAmAIAAGRycy9k&#10;b3ducmV2LnhtbFBLBQYAAAAABAAEAPUAAACJAwAAAAA=&#10;" fillcolor="black" strokeweight="0"/>
                  <v:shape id="Freeform 1705" o:spid="_x0000_s2634" style="position:absolute;left:991;top:1759;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wWsIA&#10;AADdAAAADwAAAGRycy9kb3ducmV2LnhtbERPzWrCQBC+F/oOywi91Y0NikRXkUKKp4IxDzBmxyRt&#10;djbJbpP07V1B8DYf3+9s95NpxEC9qy0rWMwjEMSF1TWXCvJz+r4G4TyyxsYyKfgnB/vd68sWE21H&#10;PtGQ+VKEEHYJKqi8bxMpXVGRQTe3LXHgrrY36APsS6l7HEO4aeRHFK2kwZpDQ4UtfVZU/GZ/RoEZ&#10;82NcT+npu/1ZX1x26L5M0Sn1NpsOGxCeJv8UP9xHHeav4iXcvwkn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zBawgAAAN0AAAAPAAAAAAAAAAAAAAAAAJgCAABkcnMvZG93&#10;bnJldi54bWxQSwUGAAAAAAQABAD1AAAAhwMAAAAA&#10;" path="m,52l8,49r3,6l16,60r11,l30,57,35,46r,-2l27,36r-11,l16,27r11,l30,22r,-8l24,8r-8,l11,14,8,19,,19,2,11,8,5,19,r5,l35,5r3,3l38,14r3,2l38,22r,3l35,30r-5,l35,33r8,8l43,52,38,63,27,68r-11,l11,66r-6,l2,57,,52xe" fillcolor="black" strokeweight="0">
                    <v:path arrowok="t" o:connecttype="custom" o:connectlocs="0,52;8,49;11,55;16,60;27,60;30,57;35,46;35,44;27,36;16,36;16,27;27,27;30,22;30,14;24,8;16,8;11,14;8,19;0,19;2,11;8,5;19,0;24,0;35,5;38,8;38,14;41,16;38,22;38,25;35,30;30,30;35,33;43,41;43,52;38,63;27,68;16,68;11,66;5,66;2,57;0,52" o:connectangles="0,0,0,0,0,0,0,0,0,0,0,0,0,0,0,0,0,0,0,0,0,0,0,0,0,0,0,0,0,0,0,0,0,0,0,0,0,0,0,0,0"/>
                  </v:shape>
                  <v:shape id="Freeform 1706" o:spid="_x0000_s2635" style="position:absolute;left:1043;top:1762;width:43;height:65;visibility:visible;mso-wrap-style:square;v-text-anchor:top" coordsize="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Yw8UA&#10;AADdAAAADwAAAGRycy9kb3ducmV2LnhtbERPTWvCQBC9C/0PyxS86aYVYkndhFoQBaVY66W3aXaa&#10;DWZn0+yq8d+7BcHbPN7nzIreNuJEna8dK3gaJyCIS6drrhTsvxajFxA+IGtsHJOCC3ko8ofBDDPt&#10;zvxJp12oRAxhn6ECE0KbSelLQxb92LXEkft1ncUQYVdJ3eE5httGPidJKi3WHBsMtvRuqDzsjlbB&#10;4e/742du1vvNJFksp9V8W7Zyq9TwsX97BRGoD3fxzb3ScX46SeH/m3iC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JjDxQAAAN0AAAAPAAAAAAAAAAAAAAAAAJgCAABkcnMv&#10;ZG93bnJldi54bWxQSwUGAAAAAAQABAD1AAAAigMAAAAA&#10;" path="m,49l8,46r3,6l16,57r11,l32,52r3,-6l35,38,32,33,21,27r-5,3l13,30r-2,3l11,35,,33,8,,41,r,8l13,8,11,24r5,-2l24,19r8,3l41,30r2,5l43,49r-2,5l32,63r-5,2l16,65,11,63r-6,l2,54,,49xe" fillcolor="black" strokeweight="0">
                    <v:path arrowok="t" o:connecttype="custom" o:connectlocs="0,49;8,46;11,52;16,57;27,57;32,52;35,46;35,38;32,33;21,27;16,30;13,30;11,33;11,35;0,33;8,0;41,0;41,8;13,8;11,24;16,22;24,19;32,22;41,30;43,35;43,49;41,54;32,63;27,65;16,65;11,63;5,63;2,54;0,49" o:connectangles="0,0,0,0,0,0,0,0,0,0,0,0,0,0,0,0,0,0,0,0,0,0,0,0,0,0,0,0,0,0,0,0,0,0"/>
                  </v:shape>
                </v:group>
                <v:group id="Group 1707" o:spid="_x0000_s2636" style="position:absolute;left:6083;top:1981;width:20815;height:11500" coordorigin="958,312" coordsize="3278,1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FT5UsUAAADdAAAADwAAAGRycy9kb3ducmV2LnhtbERPTWvCQBC9F/wPyxS8&#10;NZsoTSXNKiJVPIRCVSi9DdkxCWZnQ3abxH/fLRR6m8f7nHwzmVYM1LvGsoIkikEQl1Y3XCm4nPdP&#10;KxDOI2tsLZOCOznYrGcPOWbajvxBw8lXIoSwy1BB7X2XSenKmgy6yHbEgbva3qAPsK+k7nEM4aaV&#10;izhOpcGGQ0ONHe1qKm+nb6PgMOK4XSZvQ3G77u5f5+f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U+VLFAAAA3QAA&#10;AA8AAAAAAAAAAAAAAAAAqgIAAGRycy9kb3ducmV2LnhtbFBLBQYAAAAABAAEAPoAAACcAwAAAAA=&#10;">
                  <v:line id="Line 1708" o:spid="_x0000_s2637" style="position:absolute;visibility:visible;mso-wrap-style:square" from="1157,1614" to="1226,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wm+scAAADdAAAADwAAAGRycy9kb3ducmV2LnhtbESPQWvCQBCF7wX/wzKCt7qxQrCpq4ig&#10;SA+1Rg89DtlpkpqdTbPbmP5751DobYb35r1vluvBNaqnLtSeDcymCSjiwtuaSwOX8+5xASpEZIuN&#10;ZzLwSwHWq9HDEjPrb3yiPo+lkhAOGRqoYmwzrUNRkcMw9S2xaJ++cxhl7UptO7xJuGv0U5Kk2mHN&#10;0lBhS9uKimv+4wzs3l6bfJ+fZv2H/Tom6ffzZvFujZmMh80LqEhD/Df/XR+s4KdzwZV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rCb6xwAAAN0AAAAPAAAAAAAA&#10;AAAAAAAAAKECAABkcnMvZG93bnJldi54bWxQSwUGAAAAAAQABAD5AAAAlQMAAAAA&#10;" strokeweight=".15pt"/>
                  <v:line id="Line 1709" o:spid="_x0000_s2638" style="position:absolute;flip:x;visibility:visible;mso-wrap-style:square" from="4118,1614" to="4187,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zPVMEAAADdAAAADwAAAGRycy9kb3ducmV2LnhtbESPS4vCQBCE7wv7H4Ze8LZOVJA1OooP&#10;RK8+cm8ybRLM9IT0qPHfO4Kwt26qur7q2aJztbpTK5VnA4N+Aoo497biwsD5tP39AyUB2WLtmQw8&#10;SWAx//6aYWr9gw90P4ZCxRCWFA2UITSp1pKX5FD6viGO2sW3DkNc20LbFh8x3NV6mCRj7bDiSCix&#10;oXVJ+fV4cxGyyuxhw7vrOhNrL0up/VYyY3o/3XIKKlAX/s2f672N9cejCby/iSPo+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jM9UwQAAAN0AAAAPAAAAAAAAAAAAAAAA&#10;AKECAABkcnMvZG93bnJldi54bWxQSwUGAAAAAAQABAD5AAAAjwMAAAAA&#10;" strokeweight=".15pt"/>
                  <v:rect id="Rectangle 1710" o:spid="_x0000_s2639" style="position:absolute;left:958;top:1617;width:2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XqXsYA&#10;AADdAAAADwAAAGRycy9kb3ducmV2LnhtbESPQW/CMAyF70j7D5En7QYpDAEqBDRtYprgRLcDR6sx&#10;baFxqiaDwq/HByRutt7ze58Xq87V6kxtqDwbGA4SUMS5txUXBv5+1/0ZqBCRLdaeycCVAqyWL70F&#10;ptZfeEfnLBZKQjikaKCMsUm1DnlJDsPAN8SiHXzrMMraFtq2eJFwV+tRkky0w4qlocSGPkvKT9m/&#10;M7Dfjt5P/lsX4bb2h6/N9HjN9zdj3l67jzmoSF18mh/XP1bwJ2Phl29kBL2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0XqXsYAAADdAAAADwAAAAAAAAAAAAAAAACYAgAAZHJz&#10;L2Rvd25yZXYueG1sUEsFBgAAAAAEAAQA9QAAAIsDAAAAAA==&#10;" fillcolor="black" strokeweight="0"/>
                  <v:shape id="Freeform 1711" o:spid="_x0000_s2640" style="position:absolute;left:991;top:1576;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FJMIA&#10;AADdAAAADwAAAGRycy9kb3ducmV2LnhtbERPzWrCQBC+C77DMkJvukkrItFVpGDJqZCYBxizY5I2&#10;O5tktyZ9e7dQ8DYf3+/sj5NpxZ0G11hWEK8iEMSl1Q1XCorLebkF4TyyxtYyKfglB8fDfLbHRNuR&#10;M7rnvhIhhF2CCmrvu0RKV9Zk0K1sRxy4mx0M+gCHSuoBxxBuWvkaRRtpsOHQUGNH7zWV3/mPUWDG&#10;In1rpnP22X1try4/9R+m7JV6WUynHQhPk3+K/92pDvM36xj+vgkny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kUkwgAAAN0AAAAPAAAAAAAAAAAAAAAAAJgCAABkcnMvZG93&#10;bnJldi54bWxQSwUGAAAAAAQABAD1AAAAhwMAAAAA&#10;" path="m,52l8,49r3,5l16,60r11,l30,57,35,46r,-3l27,35r-11,l16,27r11,l30,22r,-9l24,8r-8,l11,13,8,19,,19,2,11,8,5,19,r5,l35,5r3,3l38,13r3,3l38,22r,2l35,30r-5,l35,32r8,9l43,52,38,63,27,68r-11,l11,65r-6,l2,57,,52xe" fillcolor="black" strokeweight="0">
                    <v:path arrowok="t" o:connecttype="custom" o:connectlocs="0,52;8,49;11,54;16,60;27,60;30,57;35,46;35,43;27,35;16,35;16,27;27,27;30,22;30,13;24,8;16,8;11,13;8,19;0,19;2,11;8,5;19,0;24,0;35,5;38,8;38,13;41,16;38,22;38,24;35,30;30,30;35,32;43,41;43,52;38,63;27,68;16,68;11,65;5,65;2,57;0,52" o:connectangles="0,0,0,0,0,0,0,0,0,0,0,0,0,0,0,0,0,0,0,0,0,0,0,0,0,0,0,0,0,0,0,0,0,0,0,0,0,0,0,0,0"/>
                  </v:shape>
                  <v:shape id="Freeform 1712" o:spid="_x0000_s2641" style="position:absolute;left:1043;top:1576;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agpMMA&#10;AADdAAAADwAAAGRycy9kb3ducmV2LnhtbERPyWrDMBC9F/oPYgq9lEaOCa5xo4TiUsgxW2mPgzW1&#10;TKyRsdRE+fsoEMhtHm+d+TLaXhxp9J1jBdNJBoK4cbrjVsF+9/VagvABWWPvmBScycNy8fgwx0q7&#10;E2/ouA2tSCHsK1RgQhgqKX1jyKKfuIE4cX9utBgSHFupRzylcNvLPMsKabHj1GBwoNpQc9j+WwV1&#10;fjBxWnz+uPXb7+6lLuN3WW6Uen6KH+8gAsVwF9/cK53mF7Mcrt+kE+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agpMMAAADdAAAADwAAAAAAAAAAAAAAAACYAgAAZHJzL2Rv&#10;d25yZXYueG1sUEsFBgAAAAAEAAQA9QAAAIgDAAAAAA==&#10;" path="m,35l,24,2,16,5,11,5,8,11,5,16,,27,r3,2l35,5r3,3l41,13r,6l43,27r,19l41,54r-3,6l30,68r-14,l5,63,,46,,35xm8,35r,8l11,52r2,5l16,60r11,l30,57r2,-5l35,43r,-19l30,13,24,8r-3,l16,11r-3,2l8,24r,11xe" fillcolor="black" strokeweight="0">
                    <v:path arrowok="t" o:connecttype="custom" o:connectlocs="0,35;0,24;2,16;5,11;5,8;11,5;16,0;27,0;30,2;35,5;38,8;41,13;41,19;43,27;43,46;41,54;38,60;30,68;16,68;5,63;0,46;0,35;8,35;8,43;11,52;13,57;16,60;27,60;30,57;32,52;35,43;35,24;30,13;24,8;21,8;16,11;13,13;8,24;8,35" o:connectangles="0,0,0,0,0,0,0,0,0,0,0,0,0,0,0,0,0,0,0,0,0,0,0,0,0,0,0,0,0,0,0,0,0,0,0,0,0,0,0"/>
                    <o:lock v:ext="edit" verticies="t"/>
                  </v:shape>
                  <v:line id="Line 1713" o:spid="_x0000_s2642" style="position:absolute;visibility:visible;mso-wrap-style:square" from="1157,1431" to="1226,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7H9sUAAADdAAAADwAAAGRycy9kb3ducmV2LnhtbERPTWvCQBC9C/0PyxR6041tCRqzESko&#10;0oOt0YPHITsmabOzMbvG+O+7hUJv83ifky4H04ieOldbVjCdRCCIC6trLhUcD+vxDITzyBoby6Tg&#10;Tg6W2cMoxUTbG++pz30pQgi7BBVU3reJlK6oyKCb2JY4cGfbGfQBdqXUHd5CuGnkcxTF0mDNoaHC&#10;lt4qKr7zq1Gw3r03+SbfT/uT/vqI4st8NfvUSj09DqsFCE+D/xf/ubc6zI9fX+D3m3CC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7H9sUAAADdAAAADwAAAAAAAAAA&#10;AAAAAAChAgAAZHJzL2Rvd25yZXYueG1sUEsFBgAAAAAEAAQA+QAAAJMDAAAAAA==&#10;" strokeweight=".15pt"/>
                  <v:line id="Line 1714" o:spid="_x0000_s2643" style="position:absolute;flip:x;visibility:visible;mso-wrap-style:square" from="4118,1431" to="4187,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sTt8IAAADdAAAADwAAAGRycy9kb3ducmV2LnhtbESPQWvCQBCF7wX/wzKF3uqmJYQSXUUt&#10;Qa+x5j5kxySYnQ2ZVeO/7wqF3mZ4b973ZrmeXK9uNErn2cDHPAFFXHvbcWPg9FO8f4GSgGyx90wG&#10;HiSwXs1elphbf+eSbsfQqBjCkqOBNoQh11rqlhzK3A/EUTv70WGI69hoO+I9hrtefyZJph12HAkt&#10;DrRrqb4cry5CtpUtv3l/2VVi7XkjvS+kMubtddosQAWawr/57/pgY/0sTeH5TRxBr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osTt8IAAADdAAAADwAAAAAAAAAAAAAA&#10;AAChAgAAZHJzL2Rvd25yZXYueG1sUEsFBgAAAAAEAAQA+QAAAJADAAAAAA==&#10;" strokeweight=".15pt"/>
                  <v:rect id="Rectangle 1715" o:spid="_x0000_s2644" style="position:absolute;left:958;top:1433;width:2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JJxsMA&#10;AADdAAAADwAAAGRycy9kb3ducmV2LnhtbERPS4vCMBC+C/6HMII3TX2sSjWKKMrinnwcPA7N2Fab&#10;SWmiVn/9RljY23x8z5ktalOIB1Uut6yg141AECdW55wqOB03nQkI55E1FpZJwYscLObNxgxjbZ+8&#10;p8fBpyKEsItRQeZ9GUvpkowMuq4tiQN3sZVBH2CVSl3hM4SbQvajaCQN5hwaMixplVFyO9yNgvNP&#10;f3CzW5m698Ze1rvx9ZWc30q1W/VyCsJT7f/Ff+5vHeaPhl/w+Sac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JJxsMAAADdAAAADwAAAAAAAAAAAAAAAACYAgAAZHJzL2Rv&#10;d25yZXYueG1sUEsFBgAAAAAEAAQA9QAAAIgDAAAAAA==&#10;" fillcolor="black" strokeweight="0"/>
                  <v:shape id="Freeform 1716" o:spid="_x0000_s2645" style="position:absolute;left:991;top:1392;width:43;height:69;visibility:visible;mso-wrap-style:square;v-text-anchor:top" coordsize="4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WHcUA&#10;AADdAAAADwAAAGRycy9kb3ducmV2LnhtbERP3UrDMBS+F3yHcARvhksno0htOlTY9EJkdnuAQ3OW&#10;liUntcm66tMbYeDd+fh+T7manBUjDaHzrGAxz0AQN153bBTsd+u7BxAhImu0nknBNwVYVddXJRba&#10;n/mTxjoakUI4FKigjbEvpAxNSw7D3PfEiTv4wWFMcDBSD3hO4c7K+yzLpcOOU0OLPb201Bzrk1Ng&#10;ba13P5vRbPdf+fvp2cxel5sPpW5vpqdHEJGm+C++uN90mp8vc/j7Jp0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1YdxQAAAN0AAAAPAAAAAAAAAAAAAAAAAJgCAABkcnMv&#10;ZG93bnJldi54bWxQSwUGAAAAAAQABAD1AAAAigMAAAAA&#10;" path="m43,61r,8l,69,,63,5,52,8,50r8,-6l30,30r2,-5l32,14,30,11,24,9r-8,l13,11r-2,6l8,20,,20,,14,2,9,5,6,21,r6,l32,3r9,8l41,28r-3,5l24,47r-5,3l11,58r,3l43,61xe" fillcolor="black" strokeweight="0">
                    <v:path arrowok="t" o:connecttype="custom" o:connectlocs="43,61;43,69;0,69;0,63;5,52;8,50;16,44;30,30;32,25;32,14;30,11;24,9;16,9;13,11;11,17;8,20;0,20;0,14;2,9;5,6;21,0;27,0;32,3;41,11;41,28;38,33;24,47;19,50;11,58;11,61;43,61" o:connectangles="0,0,0,0,0,0,0,0,0,0,0,0,0,0,0,0,0,0,0,0,0,0,0,0,0,0,0,0,0,0,0"/>
                  </v:shape>
                  <v:shape id="Freeform 1717" o:spid="_x0000_s2646" style="position:absolute;left:1043;top:1395;width:43;height:66;visibility:visible;mso-wrap-style:square;v-text-anchor:top" coordsize="4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8MA&#10;AADdAAAADwAAAGRycy9kb3ducmV2LnhtbERPTWsCMRC9F/ofwhS8lJpVZFtWo4hQKO3JtQePQzLu&#10;Lm4mSzLq+u+bQqG3ebzPWW1G36srxdQFNjCbFqCIbXAdNwa+D+8vb6CSIDvsA5OBOyXYrB8fVli5&#10;cOM9XWtpVA7hVKGBVmSotE62JY9pGgbizJ1C9CgZxka7iLcc7ns9L4pSe+w4N7Q40K4le64v3sCx&#10;kOdSeBYPdvH5VR9td95f7sZMnsbtEpTQKP/iP/eHy/PLxSv8fpNP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G/8MAAADdAAAADwAAAAAAAAAAAAAAAACYAgAAZHJzL2Rv&#10;d25yZXYueG1sUEsFBgAAAAAEAAQA9QAAAIgDAAAAAA==&#10;" path="m,49l8,47r3,5l16,58r11,l32,52r3,-5l35,38,32,33,21,27r-5,3l13,30r-2,3l11,36,,33,8,,41,r,8l13,8,11,25r5,-3l24,19r8,3l41,30r2,6l43,49r-2,6l32,63r-5,3l16,66,11,63r-6,l2,55,,49xe" fillcolor="black" strokeweight="0">
                    <v:path arrowok="t" o:connecttype="custom" o:connectlocs="0,49;8,47;11,52;16,58;27,58;32,52;35,47;35,38;32,33;21,27;16,30;13,30;11,33;11,36;0,33;8,0;41,0;41,8;13,8;11,25;16,22;24,19;32,22;41,30;43,36;43,49;41,55;32,63;27,66;16,66;11,63;5,63;2,55;0,49" o:connectangles="0,0,0,0,0,0,0,0,0,0,0,0,0,0,0,0,0,0,0,0,0,0,0,0,0,0,0,0,0,0,0,0,0,0"/>
                  </v:shape>
                  <v:line id="Line 1718" o:spid="_x0000_s2647" style="position:absolute;visibility:visible;mso-wrap-style:square" from="1157,1247" to="1226,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pVh8cAAADdAAAADwAAAGRycy9kb3ducmV2LnhtbESPQWvCQBCF7wX/wzKCt7qxSLCpq4ig&#10;SA+1Rg89DtlpkpqdTbPbmP5751DobYb35r1vluvBNaqnLtSeDcymCSjiwtuaSwOX8+5xASpEZIuN&#10;ZzLwSwHWq9HDEjPrb3yiPo+lkhAOGRqoYmwzrUNRkcMw9S2xaJ++cxhl7UptO7xJuGv0U5Kk2mHN&#10;0lBhS9uKimv+4wzs3l6bfJ+fZv2H/Tom6ffzZvFujZmMh80LqEhD/Df/XR+s4KdzwZV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qlWHxwAAAN0AAAAPAAAAAAAA&#10;AAAAAAAAAKECAABkcnMvZG93bnJldi54bWxQSwUGAAAAAAQABAD5AAAAlQMAAAAA&#10;" strokeweight=".15pt"/>
                  <v:line id="Line 1719" o:spid="_x0000_s2648" style="position:absolute;flip:x;visibility:visible;mso-wrap-style:square" from="4118,1247" to="4187,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q8KcEAAADdAAAADwAAAGRycy9kb3ducmV2LnhtbESPS4vCQBCE7wv7H4Ze8LZOFJE1OooP&#10;RK8+cm8ybRLM9IT0qPHfO4Kwt26qur7q2aJztbpTK5VnA4N+Aoo497biwsD5tP39AyUB2WLtmQw8&#10;SWAx//6aYWr9gw90P4ZCxRCWFA2UITSp1pKX5FD6viGO2sW3DkNc20LbFh8x3NV6mCRj7bDiSCix&#10;oXVJ+fV4cxGyyuxhw7vrOhNrL0up/VYyY3o/3XIKKlAX/s2f672N9cejCby/iSPo+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irwpwQAAAN0AAAAPAAAAAAAAAAAAAAAA&#10;AKECAABkcnMvZG93bnJldi54bWxQSwUGAAAAAAQABAD5AAAAjwMAAAAA&#10;" strokeweight=".15pt"/>
                  <v:rect id="Rectangle 1720" o:spid="_x0000_s2649" style="position:absolute;left:958;top:1250;width:2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8g8cA&#10;AADdAAAADwAAAGRycy9kb3ducmV2LnhtbESPzW7CQAyE70h9h5Ur9QYbqPhRYEFVK6oKTqQ9cLSy&#10;JglkvVF2C4GnxwckbrZmPPN5sepcrc7UhsqzgeEgAUWce1txYeDvd92fgQoR2WLtmQxcKcBq+dJb&#10;YGr9hXd0zmKhJIRDigbKGJtU65CX5DAMfEMs2sG3DqOsbaFtixcJd7UeJclEO6xYGkps6LOk/JT9&#10;OwP77ej95L91EW5rf/jaTI/XfH8z5u21+5iDitTFp/lx/WMFfzIWfvlGRt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cfIPHAAAA3QAAAA8AAAAAAAAAAAAAAAAAmAIAAGRy&#10;cy9kb3ducmV2LnhtbFBLBQYAAAAABAAEAPUAAACMAwAAAAA=&#10;" fillcolor="black" strokeweight="0"/>
                  <v:shape id="Freeform 1721" o:spid="_x0000_s2650" style="position:absolute;left:991;top:1209;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T+cIA&#10;AADdAAAADwAAAGRycy9kb3ducmV2LnhtbERPzWrCQBC+C77DMkJvukmLItFVpGDJqZCYBxizY5I2&#10;O5tktyZ9e7dQ8DYf3+/sj5NpxZ0G11hWEK8iEMSl1Q1XCorLebkF4TyyxtYyKfglB8fDfLbHRNuR&#10;M7rnvhIhhF2CCmrvu0RKV9Zk0K1sRxy4mx0M+gCHSuoBxxBuWvkaRRtpsOHQUGNH7zWV3/mPUWDG&#10;In1rpnP22X1try4/9R+m7JV6WUynHQhPk3+K/92pDvM36xj+vgkny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39P5wgAAAN0AAAAPAAAAAAAAAAAAAAAAAJgCAABkcnMvZG93&#10;bnJldi54bWxQSwUGAAAAAAQABAD1AAAAhwMAAAAA&#10;" path="m43,60r,8l,68,,63,5,52,8,49r8,-5l30,30r2,-5l32,14,30,11,24,8r-8,l13,11r-2,6l8,19,,19,,14,2,8,5,6,21,r6,l32,3r9,8l41,27r-3,6l24,47r-5,2l11,58r,2l43,60xe" fillcolor="black" strokeweight="0">
                    <v:path arrowok="t" o:connecttype="custom" o:connectlocs="43,60;43,68;0,68;0,63;5,52;8,49;16,44;30,30;32,25;32,14;30,11;24,8;16,8;13,11;11,17;8,19;0,19;0,14;2,8;5,6;21,0;27,0;32,3;41,11;41,27;38,33;24,47;19,49;11,58;11,60;43,60" o:connectangles="0,0,0,0,0,0,0,0,0,0,0,0,0,0,0,0,0,0,0,0,0,0,0,0,0,0,0,0,0,0,0"/>
                  </v:shape>
                  <v:shape id="Freeform 1722" o:spid="_x0000_s2651" style="position:absolute;left:1043;top:1209;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82ecMA&#10;AADdAAAADwAAAGRycy9kb3ducmV2LnhtbERPyWrDMBC9F/oPYgq9lEaOIa5xo4TiUsgxW2mPgzW1&#10;TKyRsdRE+fsoEMhtHm+d+TLaXhxp9J1jBdNJBoK4cbrjVsF+9/VagvABWWPvmBScycNy8fgwx0q7&#10;E2/ouA2tSCHsK1RgQhgqKX1jyKKfuIE4cX9utBgSHFupRzylcNvLPMsKabHj1GBwoNpQc9j+WwV1&#10;fjBxWnz+uPXb7+6lLuN3WW6Uen6KH+8gAsVwF9/cK53mF7Mcrt+kE+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82ecMAAADdAAAADwAAAAAAAAAAAAAAAACYAgAAZHJzL2Rv&#10;d25yZXYueG1sUEsFBgAAAAAEAAQA9QAAAIgDAAAAAA==&#10;" path="m,36l,25,2,17,5,11,5,8,11,6,16,,27,r3,3l35,6r3,2l41,14r,5l43,27r,20l41,55r-3,5l30,68r-14,l5,63,,47,,36xm8,36r,8l11,52r2,6l16,60r11,l30,58r2,-6l35,44r,-19l30,14,24,8r-3,l16,11r-3,3l8,25r,11xe" fillcolor="black" strokeweight="0">
                    <v:path arrowok="t" o:connecttype="custom" o:connectlocs="0,36;0,25;2,17;5,11;5,8;11,6;16,0;27,0;30,3;35,6;38,8;41,14;41,19;43,27;43,47;41,55;38,60;30,68;16,68;5,63;0,47;0,36;8,36;8,44;11,52;13,58;16,60;27,60;30,58;32,52;35,44;35,25;30,14;24,8;21,8;16,11;13,14;8,25;8,36" o:connectangles="0,0,0,0,0,0,0,0,0,0,0,0,0,0,0,0,0,0,0,0,0,0,0,0,0,0,0,0,0,0,0,0,0,0,0,0,0,0,0"/>
                    <o:lock v:ext="edit" verticies="t"/>
                  </v:shape>
                  <v:line id="Line 1723" o:spid="_x0000_s2652" style="position:absolute;visibility:visible;mso-wrap-style:square" from="1157,1064" to="1226,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dRK8UAAADdAAAADwAAAGRycy9kb3ducmV2LnhtbERPTWvCQBC9C/0PyxR6040tDRqzESko&#10;0oOt0YPHITsmabOzMbvG+O+7hUJv83ifky4H04ieOldbVjCdRCCIC6trLhUcD+vxDITzyBoby6Tg&#10;Tg6W2cMoxUTbG++pz30pQgi7BBVU3reJlK6oyKCb2JY4cGfbGfQBdqXUHd5CuGnkcxTF0mDNoaHC&#10;lt4qKr7zq1Gw3r03+SbfT/uT/vqI4st8NfvUSj09DqsFCE+D/xf/ubc6zI9fX+D3m3CC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dRK8UAAADdAAAADwAAAAAAAAAA&#10;AAAAAAChAgAAZHJzL2Rvd25yZXYueG1sUEsFBgAAAAAEAAQA+QAAAJMDAAAAAA==&#10;" strokeweight=".15pt"/>
                  <v:line id="Line 1724" o:spid="_x0000_s2653" style="position:absolute;flip:x;visibility:visible;mso-wrap-style:square" from="4118,1064" to="4187,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KFasEAAADdAAAADwAAAGRycy9kb3ducmV2LnhtbESPS4vCQBCE7wv7H4Ze8LZOFBWJjuID&#10;0auP3JtMmwQzPSE9avz3jrCwt26qur7q+bJztXpQK5VnA4N+Aoo497biwsDlvPudgpKAbLH2TAZe&#10;JLBcfH/NMbX+yUd6nEKhYghLigbKEJpUa8lLcih93xBH7epbhyGubaFti88Y7mo9TJKJdlhxJJTY&#10;0Kak/Ha6uwhZZ/a45f1tk4m115XUfieZMb2fbjUDFagL/+a/64ON9SfjEXy+iSPo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UoVqwQAAAN0AAAAPAAAAAAAAAAAAAAAA&#10;AKECAABkcnMvZG93bnJldi54bWxQSwUGAAAAAAQABAD5AAAAjwMAAAAA&#10;" strokeweight=".15pt"/>
                  <v:rect id="Rectangle 1725" o:spid="_x0000_s2654" style="position:absolute;left:958;top:1067;width:2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fG8IA&#10;AADdAAAADwAAAGRycy9kb3ducmV2LnhtbERPy6rCMBDdC/cfwlxwp6mKD6pRRFHEu/KxcDk0Y1tt&#10;JqWJWv16c0FwN4fznMmsNoW4U+Vyywo67QgEcWJ1zqmC42HVGoFwHlljYZkUPMnBbPrTmGCs7YN3&#10;dN/7VIQQdjEqyLwvYyldkpFB17YlceDOtjLoA6xSqSt8hHBTyG4UDaTBnENDhiUtMkqu+5tRcPrr&#10;9q52LVP3Wtnzcju8PJPTS6nmbz0fg/BU+6/4497oMH/Q78P/N+EEOX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698bwgAAAN0AAAAPAAAAAAAAAAAAAAAAAJgCAABkcnMvZG93&#10;bnJldi54bWxQSwUGAAAAAAQABAD1AAAAhwMAAAAA&#10;" fillcolor="black" strokeweight="0"/>
                  <v:shape id="Freeform 1726" o:spid="_x0000_s2655" style="position:absolute;left:996;top:1026;width:25;height:68;visibility:visible;mso-wrap-style:square;v-text-anchor:top" coordsize="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0GbsMA&#10;AADdAAAADwAAAGRycy9kb3ducmV2LnhtbERPS4vCMBC+C/6HMMJeRNMVLFqNIq7KXgSf4HFoxrbY&#10;TEqT1eqv3ywseJuP7znTeWNKcafaFZYVfPYjEMSp1QVnCk7HdW8EwnlkjaVlUvAkB/NZuzXFRNsH&#10;7+l+8JkIIewSVJB7XyVSujQng65vK+LAXW1t0AdYZ1LX+AjhppSDKIqlwYJDQ44VLXNKb4cfo2Ds&#10;bqsv70x3RK/d9rwubLTZXpT66DSLCQhPjX+L/93fOsyPhzH8fRNO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0GbsMAAADdAAAADwAAAAAAAAAAAAAAAACYAgAAZHJzL2Rv&#10;d25yZXYueG1sUEsFBgAAAAAEAAQA9QAAAIgDAAAAAA==&#10;" path="m25,68r-9,l16,16r-2,3l3,24,,24,,16,6,14,11,8,16,5,19,r6,l25,68xe" fillcolor="black" strokeweight="0">
                    <v:path arrowok="t" o:connecttype="custom" o:connectlocs="25,68;16,68;16,16;14,19;3,24;0,24;0,16;6,14;11,8;16,5;19,0;25,0;25,68" o:connectangles="0,0,0,0,0,0,0,0,0,0,0,0,0"/>
                  </v:shape>
                  <v:shape id="Freeform 1727" o:spid="_x0000_s2656" style="position:absolute;left:1043;top:1029;width:43;height:65;visibility:visible;mso-wrap-style:square;v-text-anchor:top" coordsize="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Y+MUA&#10;AADdAAAADwAAAGRycy9kb3ducmV2LnhtbERPTWvCQBC9F/oflil4q5tWqhLdhFoQhUqx6sXbNDvN&#10;BrOzMbtq/PeuUOhtHu9zpnlna3Gm1leOFbz0ExDEhdMVlwp22/nzGIQPyBprx6TgSh7y7PFhiql2&#10;F/6m8yaUIoawT1GBCaFJpfSFIYu+7xriyP261mKIsC2lbvESw20tX5NkKC1WHBsMNvRhqDhsTlbB&#10;4bj/+pmZz91qkMwXo3K2Lhq5Vqr31L1PQATqwr/4z73Ucf7wbQT3b+IJ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9j4xQAAAN0AAAAPAAAAAAAAAAAAAAAAAJgCAABkcnMv&#10;ZG93bnJldi54bWxQSwUGAAAAAAQABAD1AAAAigMAAAAA&#10;" path="m,49l8,46r3,6l16,57r11,l32,52r3,-6l35,38,32,32,21,27r-5,3l13,30r-2,2l11,35,,32,8,,41,r,8l13,8,11,24r5,-3l24,19r8,2l41,30r2,5l43,49r-2,5l32,62r-5,3l16,65,11,62r-6,l2,54,,49xe" fillcolor="black" strokeweight="0">
                    <v:path arrowok="t" o:connecttype="custom" o:connectlocs="0,49;8,46;11,52;16,57;27,57;32,52;35,46;35,38;32,32;21,27;16,30;13,30;11,32;11,35;0,32;8,0;41,0;41,8;13,8;11,24;16,21;24,19;32,21;41,30;43,35;43,49;41,54;32,62;27,65;16,65;11,62;5,62;2,54;0,49" o:connectangles="0,0,0,0,0,0,0,0,0,0,0,0,0,0,0,0,0,0,0,0,0,0,0,0,0,0,0,0,0,0,0,0,0,0"/>
                  </v:shape>
                  <v:line id="Line 1728" o:spid="_x0000_s2657" style="position:absolute;visibility:visible;mso-wrap-style:square" from="1157,881" to="1226,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PDWscAAADdAAAADwAAAGRycy9kb3ducmV2LnhtbESPQWvCQBCF7wX/wzKCt7qxYLCpq4ig&#10;SA+1Rg89DtlpkpqdTbPbmP5751DobYb35r1vluvBNaqnLtSeDcymCSjiwtuaSwOX8+5xASpEZIuN&#10;ZzLwSwHWq9HDEjPrb3yiPo+lkhAOGRqoYmwzrUNRkcMw9S2xaJ++cxhl7UptO7xJuGv0U5Kk2mHN&#10;0lBhS9uKimv+4wzs3l6bfJ+fZv2H/Tom6ffzZvFujZmMh80LqEhD/Df/XR+s4KdzwZVvZAS9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c8NaxwAAAN0AAAAPAAAAAAAA&#10;AAAAAAAAAKECAABkcnMvZG93bnJldi54bWxQSwUGAAAAAAQABAD5AAAAlQMAAAAA&#10;" strokeweight=".15pt"/>
                  <v:line id="Line 1729" o:spid="_x0000_s2658" style="position:absolute;flip:x;visibility:visible;mso-wrap-style:square" from="4118,881" to="418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Mq9MEAAADdAAAADwAAAGRycy9kb3ducmV2LnhtbESPS4vCQBCE7wv7H4Ze8LZOFJQ1OooP&#10;RK8+cm8ybRLM9IT0qPHfO4Kwt26qur7q2aJztbpTK5VnA4N+Aoo497biwsD5tP39AyUB2WLtmQw8&#10;SWAx//6aYWr9gw90P4ZCxRCWFA2UITSp1pKX5FD6viGO2sW3DkNc20LbFh8x3NV6mCRj7bDiSCix&#10;oXVJ+fV4cxGyyuxhw7vrOhNrL0up/VYyY3o/3XIKKlAX/s2f672N9cejCby/iSPo+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Uyr0wQAAAN0AAAAPAAAAAAAAAAAAAAAA&#10;AKECAABkcnMvZG93bnJldi54bWxQSwUGAAAAAAQABAD5AAAAjwMAAAAA&#10;" strokeweight=".15pt"/>
                  <v:rect id="Rectangle 1730" o:spid="_x0000_s2659" style="position:absolute;left:958;top:884;width:2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C2PscA&#10;AADdAAAADwAAAGRycy9kb3ducmV2LnhtbESPT2vCQBDF70K/wzIFb7pRIS1pVpEWpbSnxh48DtnJ&#10;n5qdDdlVo5++cyj0NsN7895v8s3oOnWhIbSeDSzmCSji0tuWawPfh93sGVSIyBY7z2TgRgE264dJ&#10;jpn1V/6iSxFrJSEcMjTQxNhnWoeyIYdh7nti0So/OIyyDrW2A14l3HV6mSSpdtiyNDTY02tD5ak4&#10;OwPHz+Xq5Pe6Dvedr94+nn5u5fFuzPRx3L6AijTGf/Pf9bsV/DQVfvlGRt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wtj7HAAAA3QAAAA8AAAAAAAAAAAAAAAAAmAIAAGRy&#10;cy9kb3ducmV2LnhtbFBLBQYAAAAABAAEAPUAAACMAwAAAAA=&#10;" fillcolor="black" strokeweight="0"/>
                  <v:shape id="Freeform 1731" o:spid="_x0000_s2660" style="position:absolute;left:996;top:843;width:25;height:68;visibility:visible;mso-wrap-style:square;v-text-anchor:top" coordsize="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hUp8IA&#10;AADdAAAADwAAAGRycy9kb3ducmV2LnhtbERPS4vCMBC+C/6HMIKXRVM9FK1GEXcVL8L6Ao9DM7bF&#10;ZlKaqNVfbxYWvM3H95zpvDGluFPtCssKBv0IBHFqdcGZguNh1RuBcB5ZY2mZFDzJwXzWbk0x0fbB&#10;O7rvfSZCCLsEFeTeV4mULs3JoOvbijhwF1sb9AHWmdQ1PkK4KeUwimJpsODQkGNFy5zS6/5mFIzd&#10;9efbO/M1otfv9rQqbLTenpXqdprFBISnxn/E/+6NDvPjeAB/34QT5O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FSnwgAAAN0AAAAPAAAAAAAAAAAAAAAAAJgCAABkcnMvZG93&#10;bnJldi54bWxQSwUGAAAAAAQABAD1AAAAhwMAAAAA&#10;" path="m25,68r-9,l16,16r-2,3l3,24,,24,,16,6,13,11,8,16,5,19,r6,l25,68xe" fillcolor="black" strokeweight="0">
                    <v:path arrowok="t" o:connecttype="custom" o:connectlocs="25,68;16,68;16,16;14,19;3,24;0,24;0,16;6,13;11,8;16,5;19,0;25,0;25,68" o:connectangles="0,0,0,0,0,0,0,0,0,0,0,0,0"/>
                  </v:shape>
                  <v:shape id="Freeform 1732" o:spid="_x0000_s2661" style="position:absolute;left:1043;top:843;width:43;height:68;visibility:visible;mso-wrap-style:square;v-text-anchor:top" coordsize="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P8xMMA&#10;AADdAAAADwAAAGRycy9kb3ducmV2LnhtbERPTWvCQBC9F/oflil4Kboxhxiiq0iK4LFqS3scsmM2&#10;mJ0N2a2u/75bKHibx/uc1SbaXlxp9J1jBfNZBoK4cbrjVsHHaTctQfiArLF3TAru5GGzfn5aYaXd&#10;jQ90PYZWpBD2FSowIQyVlL4xZNHP3ECcuLMbLYYEx1bqEW8p3PYyz7JCWuw4NRgcqDbUXI4/VkGd&#10;X0ycF29f7n3xfXqty/hZlgelJi9xuwQRKIaH+N+912l+UeT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P8xMMAAADdAAAADwAAAAAAAAAAAAAAAACYAgAAZHJzL2Rv&#10;d25yZXYueG1sUEsFBgAAAAAEAAQA9QAAAIgDAAAAAA==&#10;" path="m,35l,24,2,16,5,10,5,8,11,5,16,,27,r3,2l35,5r3,3l41,13r,6l43,27r,19l41,54r-3,6l30,68r-14,l5,62,,46,,35xm8,35r,8l11,52r2,5l16,60r11,l30,57r2,-5l35,43r,-19l30,13,24,8r-3,l16,10r-3,3l8,24r,11xe" fillcolor="black" strokeweight="0">
                    <v:path arrowok="t" o:connecttype="custom" o:connectlocs="0,35;0,24;2,16;5,10;5,8;11,5;16,0;27,0;30,2;35,5;38,8;41,13;41,19;43,27;43,46;41,54;38,60;30,68;16,68;5,62;0,46;0,35;8,35;8,43;11,52;13,57;16,60;27,60;30,57;32,52;35,43;35,24;30,13;24,8;21,8;16,10;13,13;8,24;8,35" o:connectangles="0,0,0,0,0,0,0,0,0,0,0,0,0,0,0,0,0,0,0,0,0,0,0,0,0,0,0,0,0,0,0,0,0,0,0,0,0,0,0"/>
                    <o:lock v:ext="edit" verticies="t"/>
                  </v:shape>
                  <v:line id="Line 1733" o:spid="_x0000_s2662" style="position:absolute;visibility:visible;mso-wrap-style:square" from="1157,698" to="122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ublsUAAADdAAAADwAAAGRycy9kb3ducmV2LnhtbERPTWvCQBC9C/6HZQRvZmMLwUbXEAqW&#10;4sFq2kOPQ3ZM0mZn0+wa03/fLQje5vE+Z5ONphUD9a6xrGAZxSCIS6sbrhR8vO8WKxDOI2tsLZOC&#10;X3KQbaeTDabaXvlEQ+ErEULYpaig9r5LpXRlTQZdZDviwJ1tb9AH2FdS93gN4aaVD3GcSIMNh4Ya&#10;O3quqfwuLkbB7rBvi5fitBw+9ddbnPw85aujVmo+G/M1CE+jv4tv7lcd5ifJI/x/E06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ublsUAAADdAAAADwAAAAAAAAAA&#10;AAAAAAChAgAAZHJzL2Rvd25yZXYueG1sUEsFBgAAAAAEAAQA+QAAAJMDAAAAAA==&#10;" strokeweight=".15pt"/>
                  <v:line id="Line 1734" o:spid="_x0000_s2663" style="position:absolute;flip:x;visibility:visible;mso-wrap-style:square" from="4118,698" to="4187,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5P18EAAADdAAAADwAAAGRycy9kb3ducmV2LnhtbESPT4vCQAzF78J+hyEL3uxUWYpUR1EX&#10;2b36p/fQiW2xkynNrNZv7ywI3hLey/u9LNeDa9WNemk8G5gmKSji0tuGKwPn034yByUB2WLrmQw8&#10;SGC9+hgtMbf+zge6HUOlYghLjgbqELpcaylrciiJ74ijdvG9wxDXvtK2x3sMd62epWmmHTYcCTV2&#10;tKupvB7/XIRsC3v45p/rrhBrLxtp/V4KY8afw2YBKtAQ3ubX9a+N9bPsC/6/iSPo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Pk/XwQAAAN0AAAAPAAAAAAAAAAAAAAAA&#10;AKECAABkcnMvZG93bnJldi54bWxQSwUGAAAAAAQABAD5AAAAjwMAAAAA&#10;" strokeweight=".15pt"/>
                  <v:rect id="Rectangle 1735" o:spid="_x0000_s2664" style="position:absolute;left:1012;top:700;width:2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VpsMA&#10;AADdAAAADwAAAGRycy9kb3ducmV2LnhtbERPTYvCMBC9C/6HMII3TXWxu1SjiKKIe7K7B49DM7bV&#10;ZlKarFZ/vVkQvM3jfc5s0ZpKXKlxpWUFo2EEgjizuuRcwe/PZvAFwnlkjZVlUnAnB4t5tzPDRNsb&#10;H+ia+lyEEHYJKii8rxMpXVaQQTe0NXHgTrYx6ANscqkbvIVwU8lxFMXSYMmhocCaVgVll/TPKDh+&#10;jz8uditz99jY03r/eb5nx4dS/V67nILw1Pq3+OXe6TA/jifw/00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cVpsMAAADdAAAADwAAAAAAAAAAAAAAAACYAgAAZHJzL2Rv&#10;d25yZXYueG1sUEsFBgAAAAAEAAQA9QAAAIgDAAAAAA==&#10;" fillcolor="black" strokeweight="0"/>
                  <v:shape id="Freeform 1736" o:spid="_x0000_s2665" style="position:absolute;left:1045;top:662;width:44;height:66;visibility:visible;mso-wrap-style:square;v-text-anchor:top" coordsize="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jRcIA&#10;AADdAAAADwAAAGRycy9kb3ducmV2LnhtbERPS4vCMBC+C/6HMII3m66HIl1j6S6IevSB7t6GZrat&#10;20xKE7X+eyMI3ubje848600jrtS52rKCjygGQVxYXXOp4LBfTmYgnEfW2FgmBXdykC2Ggzmm2t54&#10;S9edL0UIYZeigsr7NpXSFRUZdJFtiQP3ZzuDPsCulLrDWwg3jZzGcSIN1hwaKmzpu6Lif3cxCkqz&#10;/9qe6eciT3pzXK55k6/Ov0qNR33+CcJT79/il3utw/wkSeD5TTh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aNFwgAAAN0AAAAPAAAAAAAAAAAAAAAAAJgCAABkcnMvZG93&#10;bnJldi54bWxQSwUGAAAAAAQABAD1AAAAhwMAAAAA&#10;" path="m,49l9,47r2,5l17,57r11,l33,52r3,-5l36,38,33,33,22,27r-5,3l14,30,9,36,,33,9,,41,r,8l14,8,11,25r6,-3l25,19r8,3l41,30r3,6l44,49r-3,6l33,63r-5,3l17,66,11,63r-5,l3,55,,49xe" fillcolor="black" strokeweight="0">
                    <v:path arrowok="t" o:connecttype="custom" o:connectlocs="0,49;9,47;11,52;17,57;28,57;33,52;36,47;36,38;33,33;22,27;17,30;14,30;9,36;0,33;9,0;41,0;41,8;14,8;11,25;17,22;25,19;33,22;41,30;44,36;44,49;41,55;33,63;28,66;17,66;11,63;6,63;3,55;0,49" o:connectangles="0,0,0,0,0,0,0,0,0,0,0,0,0,0,0,0,0,0,0,0,0,0,0,0,0,0,0,0,0,0,0,0,0"/>
                  </v:shape>
                  <v:line id="Line 1737" o:spid="_x0000_s2666" style="position:absolute;visibility:visible;mso-wrap-style:square" from="1157,514" to="1226,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CdlcQAAADdAAAADwAAAGRycy9kb3ducmV2LnhtbERPTWvCQBC9C/0PyxS86cYeUo2uIgWL&#10;eGg1evA4ZMckmp1Ns2uM/94tCN7m8T5ntuhMJVpqXGlZwWgYgSDOrC45V3DYrwZjEM4ja6wsk4I7&#10;OVjM33ozTLS98Y7a1OcihLBLUEHhfZ1I6bKCDLqhrYkDd7KNQR9gk0vd4C2Em0p+RFEsDZYcGgqs&#10;6aug7JJejYLVz6ZKv9PdqD3q828U/02W461Wqv/eLacgPHX+JX661zrMj+NP+P8mnC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gJ2VxAAAAN0AAAAPAAAAAAAAAAAA&#10;AAAAAKECAABkcnMvZG93bnJldi54bWxQSwUGAAAAAAQABAD5AAAAkgMAAAAA&#10;" strokeweight=".15pt"/>
                  <v:line id="Line 1738" o:spid="_x0000_s2667" style="position:absolute;flip:x;visibility:visible;mso-wrap-style:square" from="4118,514" to="4187,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F0sEAAADdAAAADwAAAGRycy9kb3ducmV2LnhtbESPTU/DMAyG70j8h8iTuNF0HCrULZ22&#10;oQmuG/RuNV5btXGqOmzl3+MDEjdbfj8eb3dLGM2NZukjO1hnORjiJvqeWwdfn6fnVzCSkD2OkcnB&#10;DwnsqseHLZY+3vlMt0tqjYawlOigS2kqrZWmo4CSxYlYb9c4B0y6zq31M941PIz2Jc8LG7Bnbehw&#10;omNHzXD5DlpyqP35jd+HYy3eX/cyxpPUzj2tlv0GTKIl/Yv/3B9e8YtCcfUbHcF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c0XSwQAAAN0AAAAPAAAAAAAAAAAAAAAA&#10;AKECAABkcnMvZG93bnJldi54bWxQSwUGAAAAAAQABAD5AAAAjwMAAAAA&#10;" strokeweight=".15pt"/>
                  <v:shape id="Freeform 1739" o:spid="_x0000_s2668" style="position:absolute;left:1043;top:476;width:46;height:68;visibility:visible;mso-wrap-style:square;v-text-anchor:top" coordsize="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LkisEA&#10;AADdAAAADwAAAGRycy9kb3ducmV2LnhtbERPTWsCMRC9F/wPYQRvNWtrF12NIoJaetMWz0My7i5u&#10;JksSdf33piB4m8f7nPmys424kg+1YwWjYQaCWDtTc6ng73fzPgERIrLBxjEpuFOA5aL3NsfCuBvv&#10;6XqIpUghHApUUMXYFlIGXZHFMHQtceJOzluMCfpSGo+3FG4b+ZFlubRYc2qosKV1Rfp8uFgFZqe3&#10;k/2n/hnv8Ijri7eb89dWqUG/W81AROriS/x0f5s0P8+n8P9NOkE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S5IrBAAAA3QAAAA8AAAAAAAAAAAAAAAAAmAIAAGRycy9kb3du&#10;cmV2LnhtbFBLBQYAAAAABAAEAPUAAACGAwAAAAA=&#10;" path="m,36l2,25,5,16r,-5l13,3,19,r8,l32,3r6,5l43,19r,8l46,36,43,46r,9l41,60r-6,6l30,68r-14,l13,66,8,63,2,46,,36xm11,36r,16l13,57r6,3l30,60r2,-3l35,52r,-33l32,14,21,8r-5,3l13,14r-2,5l11,36xe" fillcolor="black" strokeweight="0">
                    <v:path arrowok="t" o:connecttype="custom" o:connectlocs="0,36;2,25;5,16;5,11;13,3;19,0;27,0;32,3;38,8;43,19;43,27;46,36;43,46;43,55;41,60;35,66;30,68;16,68;13,66;8,63;2,46;0,36;11,36;11,52;13,57;19,60;30,60;32,57;35,52;35,19;32,14;21,8;16,11;13,14;11,19;11,36" o:connectangles="0,0,0,0,0,0,0,0,0,0,0,0,0,0,0,0,0,0,0,0,0,0,0,0,0,0,0,0,0,0,0,0,0,0,0,0"/>
                    <o:lock v:ext="edit" verticies="t"/>
                  </v:shape>
                  <v:line id="Line 1740" o:spid="_x0000_s2669" style="position:absolute;flip:y;visibility:visible;mso-wrap-style:square" from="1157,1912" to="1158,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zfCcAAAADdAAAADwAAAGRycy9kb3ducmV2LnhtbESPPW/CQAyGd6T+h5ORusGFDoBSDkSp&#10;UFn5yG7lTBKR80XxFdJ/Xw9IbLb8fjxebYbQmjv10kR2MJtmYIjL6BuuHFzO+8kSjCRkj21kcvBH&#10;Apv122iFuY8PPtL9lCqjISw5OqhT6nJrpawpoExjR6y3a+wDJl37yvoeHxoeWvuRZXMbsGFtqLGj&#10;XU3l7fQbtOSr8Mdv/rntCvH+upU27qVw7n08bD/BJBrSS/x0H7zizxfKr9/oCHb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c3wnAAAAA3QAAAA8AAAAAAAAAAAAAAAAA&#10;oQIAAGRycy9kb3ducmV2LnhtbFBLBQYAAAAABAAEAPkAAACOAwAAAAA=&#10;" strokeweight=".15pt"/>
                  <v:line id="Line 1741" o:spid="_x0000_s2670" style="position:absolute;visibility:visible;mso-wrap-style:square" from="1157,514" to="1158,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2p8UAAADdAAAADwAAAGRycy9kb3ducmV2LnhtbERPTWvCQBC9F/oflil4q5v0kNroJkjB&#10;Ih5qTT14HLJjkjY7m2bXGP+9KxS8zeN9ziIfTSsG6l1jWUE8jUAQl1Y3XCnYf6+eZyCcR9bYWiYF&#10;F3KQZ48PC0y1PfOOhsJXIoSwS1FB7X2XSunKmgy6qe2IA3e0vUEfYF9J3eM5hJtWvkRRIg02HBpq&#10;7Oi9pvK3OBkFq89NW3wUu3g46J9tlPy9LWdfWqnJ07icg/A0+rv4373WYX7yGsPtm3CCz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2p8UAAADdAAAADwAAAAAAAAAA&#10;AAAAAAChAgAAZHJzL2Rvd25yZXYueG1sUEsFBgAAAAAEAAQA+QAAAJMDAAAAAA==&#10;" strokeweight=".15pt"/>
                  <v:shape id="Freeform 1742" o:spid="_x0000_s2671" style="position:absolute;left:1133;top:2054;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aE8QA&#10;AADdAAAADwAAAGRycy9kb3ducmV2LnhtbERPS4vCMBC+L/gfwgh7W1M96FKNIoKioqzPg7exGdti&#10;MylNVqu/3iwseJuP7zmDUW0KcaPK5ZYVtFsRCOLE6pxTBYf99OsbhPPIGgvLpOBBDkbDxscAY23v&#10;vKXbzqcihLCLUUHmfRlL6ZKMDLqWLYkDd7GVQR9glUpd4T2Em0J2oqgrDeYcGjIsaZJRct39GgU/&#10;s2W+P63Oi+N58ZQbI32arNdKfTbrcR+Ep9q/xf/uuQ7zu70O/H0TTpDD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f2hPEAAAA3QAAAA8AAAAAAAAAAAAAAAAAmAIAAGRycy9k&#10;b3ducmV2LnhtbFBLBQYAAAAABAAEAPUAAACJAwAAAAA=&#10;" path="m,36l3,25,5,17r,-6l14,3,19,r8,l33,3r5,6l44,20r,8l46,36,44,47r,8l41,61r-6,5l30,69r-14,l14,66,8,63,3,47,,36xm11,36r,16l14,58r5,3l30,61r3,-3l35,52r,-32l33,14,22,9r-6,2l14,14r-3,6l11,36xe" fillcolor="black" strokeweight="0">
                    <v:path arrowok="t" o:connecttype="custom" o:connectlocs="0,36;3,25;5,17;5,11;14,3;19,0;27,0;33,3;38,9;44,20;44,28;46,36;44,47;44,55;41,61;35,66;30,69;16,69;14,66;8,63;3,47;0,36;11,36;11,52;14,58;19,61;30,61;33,58;35,52;35,20;33,14;22,9;16,11;14,14;11,20;11,36" o:connectangles="0,0,0,0,0,0,0,0,0,0,0,0,0,0,0,0,0,0,0,0,0,0,0,0,0,0,0,0,0,0,0,0,0,0,0,0"/>
                    <o:lock v:ext="edit" verticies="t"/>
                  </v:shape>
                  <v:line id="Line 1743" o:spid="_x0000_s2672" style="position:absolute;flip:y;visibility:visible;mso-wrap-style:square" from="1538,1912" to="1539,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5BfsEAAADdAAAADwAAAGRycy9kb3ducmV2LnhtbESPS4vCQBCE7wv7H4Ze8LZOVHAlOooP&#10;RK8+cm8ybRLM9IT0qPHfO4Kwt26qur7q2aJztbpTK5VnA4N+Aoo497biwsD5tP2dgJKAbLH2TAae&#10;JLCYf3/NMLX+wQe6H0OhYghLigbKEJpUa8lLcih93xBH7eJbhyGubaFti48Y7mo9TJKxdlhxJJTY&#10;0Lqk/Hq8uQhZZfaw4d11nYm1l6XUfiuZMb2fbjkFFagL/+bP9d7G+uO/Eby/iSPo+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DkF+wQAAAN0AAAAPAAAAAAAAAAAAAAAA&#10;AKECAABkcnMvZG93bnJldi54bWxQSwUGAAAAAAQABAD5AAAAjwMAAAAA&#10;" strokeweight=".15pt"/>
                  <v:line id="Line 1744" o:spid="_x0000_s2673" style="position:absolute;visibility:visible;mso-wrap-style:square" from="1538,514" to="1539,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uVP8QAAADdAAAADwAAAGRycy9kb3ducmV2LnhtbERPTWvCQBC9F/wPywje6kaRVKOriKCU&#10;HmyNHjwO2TGJZmdjdhvTf+8WCr3N433OYtWZSrTUuNKygtEwAkGcWV1yruB03L5OQTiPrLGyTAp+&#10;yMFq2XtZYKLtgw/Upj4XIYRdggoK7+tESpcVZNANbU0cuIttDPoAm1zqBh8h3FRyHEWxNFhyaCiw&#10;pk1B2S39Ngq2+48q3aWHUXvW188ovs/W0y+t1KDfrecgPHX+X/znftdhfvw2gd9vwgl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i5U/xAAAAN0AAAAPAAAAAAAAAAAA&#10;AAAAAKECAABkcnMvZG93bnJldi54bWxQSwUGAAAAAAQABAD5AAAAkgMAAAAA&#10;" strokeweight=".15pt"/>
                  <v:shape id="Freeform 1745" o:spid="_x0000_s2674" style="position:absolute;left:1513;top:2057;width:47;height:66;visibility:visible;mso-wrap-style:square;v-text-anchor:top" coordsize="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dKN8UA&#10;AADdAAAADwAAAGRycy9kb3ducmV2LnhtbERPS2vCQBC+F/wPywi9FN1U8JW6Sg1I7cGDD6THITvN&#10;hmZnQ3bV5N+7QsHbfHzPWaxaW4krNb50rOB9mIAgzp0uuVBwOm4GMxA+IGusHJOCjjyslr2XBaba&#10;3XhP10MoRAxhn6ICE0KdSulzQxb90NXEkft1jcUQYVNI3eAthttKjpJkIi2WHBsM1pQZyv8OF6tg&#10;s/vJjt3XmrL67XKedrt5Zr7nSr32288PEIHa8BT/u7c6zp9Mx/D4Jp4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x0o3xQAAAN0AAAAPAAAAAAAAAAAAAAAAAJgCAABkcnMv&#10;ZG93bnJldi54bWxQSwUGAAAAAAQABAD1AAAAigMAAAAA&#10;" path="m,49l11,47r,5l17,58r13,l33,55r3,-6l36,36,30,30,22,27r-5,3l11,36,3,33,8,,41,r,8l17,8,14,25,25,19r8,3l41,30r6,11l44,49r,6l36,63r-6,3l14,66,8,63,3,55,,49xe" fillcolor="black" strokeweight="0">
                    <v:path arrowok="t" o:connecttype="custom" o:connectlocs="0,49;11,47;11,52;17,58;30,58;33,55;36,49;36,36;30,30;22,27;17,30;11,36;3,33;8,0;41,0;41,8;17,8;14,25;25,19;33,22;41,30;47,41;44,49;44,55;36,63;30,66;14,66;8,63;3,55;0,49" o:connectangles="0,0,0,0,0,0,0,0,0,0,0,0,0,0,0,0,0,0,0,0,0,0,0,0,0,0,0,0,0,0"/>
                  </v:shape>
                  <v:line id="Line 1746" o:spid="_x0000_s2675" style="position:absolute;flip:y;visibility:visible;mso-wrap-style:square" from="1915,1912" to="1916,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ni5sIAAADdAAAADwAAAGRycy9kb3ducmV2LnhtbESPQW/CMAyF75P4D5GRuI10O3SoI1Rd&#10;EWJXYL1bjWkrGqeqQ+n+/TJp0m623vP7nrf57Ho10SidZwMv6wQUce1tx42Br8vheQNKArLF3jMZ&#10;+CaBfLd42mJm/YNPNJ1Do2IIS4YG2hCGTGupW3Ioaz8QR+3qR4chrmOj7YiPGO56/ZokqXbYcSS0&#10;OFDZUn07312EfFT2tOfjrazE2mshvT9IZcxqORfvoALN4d/8d/1pY/30LYXfb+IIe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ni5sIAAADdAAAADwAAAAAAAAAAAAAA&#10;AAChAgAAZHJzL2Rvd25yZXYueG1sUEsFBgAAAAAEAAQA+QAAAJADAAAAAA==&#10;" strokeweight=".15pt"/>
                  <v:line id="Line 1747" o:spid="_x0000_s2676" style="position:absolute;visibility:visible;mso-wrap-style:square" from="1915,514" to="1916,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kLSMQAAADdAAAADwAAAGRycy9kb3ducmV2LnhtbERPTWvCQBC9F/wPyxR6azZ6iBpdRQRL&#10;8WA1evA4ZMckNjsbs9uY/vtuQfA2j/c582VvatFR6yrLCoZRDII4t7riQsHpuHmfgHAeWWNtmRT8&#10;koPlYvAyx1TbOx+oy3whQgi7FBWU3jeplC4vyaCLbEMcuIttDfoA20LqFu8h3NRyFMeJNFhxaCix&#10;oXVJ+Xf2YxRsdts6+8gOw+6sr19xcpuuJnut1Ntrv5qB8NT7p/jh/tRhfjIew/834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WQtIxAAAAN0AAAAPAAAAAAAAAAAA&#10;AAAAAKECAABkcnMvZG93bnJldi54bWxQSwUGAAAAAAQABAD5AAAAkgMAAAAA&#10;" strokeweight=".15pt"/>
                  <v:shape id="Freeform 1748" o:spid="_x0000_s2677" style="position:absolute;left:1874;top:2054;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30McA&#10;AADdAAAADwAAAGRycy9kb3ducmV2LnhtbESPzWrDQAyE74G8w6JALyFZ14ckOF6HUlJaKCXkh0Jv&#10;wqvYpl6t8W5i9+2rQ6E3iRnNfMp3o2vVnfrQeDbwuExAEZfeNlwZuJxfFhtQISJbbD2TgR8KsCum&#10;kxwz6wc+0v0UKyUhHDI0UMfYZVqHsiaHYek7YtGuvncYZe0rbXscJNy1Ok2SlXbYsDTU2NFzTeX3&#10;6eYMpMPH5/54Q6r8/v318OXdvDunxjzMxqctqEhj/Df/Xb9ZwV+tBVe+kRF0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a99DHAAAA3QAAAA8AAAAAAAAAAAAAAAAAmAIAAGRy&#10;cy9kb3ducmV2LnhtbFBLBQYAAAAABAAEAPUAAACMAwAAAAA=&#10;" path="m25,69r-11,l14,17r-3,3l6,22,3,25,,25,,17,6,14,14,6,17,r8,l25,69xe" fillcolor="black" strokeweight="0">
                    <v:path arrowok="t" o:connecttype="custom" o:connectlocs="25,69;14,69;14,17;11,20;6,22;3,25;0,25;0,17;6,14;14,6;17,0;25,0;25,69" o:connectangles="0,0,0,0,0,0,0,0,0,0,0,0,0"/>
                  </v:shape>
                  <v:shape id="Freeform 1749" o:spid="_x0000_s2678" style="position:absolute;left:1918;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bv+cUA&#10;AADdAAAADwAAAGRycy9kb3ducmV2LnhtbERPTWvCQBC9C/6HZQQvUje1EGt0Fam1eCiVWhGPQ3ZM&#10;otnZkF01/nu3IHibx/ucyawxpbhQ7QrLCl77EQji1OqCMwXbv+XLOwjnkTWWlknBjRzMpu3WBBNt&#10;r/xLl43PRAhhl6CC3PsqkdKlORl0fVsRB+5ga4M+wDqTusZrCDelHERRLA0WHBpyrOgjp/S0ORsF&#10;b+teZj+/4+Nez9fVebnY9X74S6lup5mPQXhq/FP8cK90mB8PR/D/TThB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u/5xQAAAN0AAAAPAAAAAAAAAAAAAAAAAJgCAABkcnMv&#10;ZG93bnJldi54bWxQSwUGAAAAAAQABAD1AAAAigMAAAAA&#10;" path="m,36l3,25,6,17r,-6l14,3,19,r9,l33,3r6,6l44,20r,8l47,36,44,47r,8l41,61r-5,5l30,69r-11,l8,63,3,47,,36xm11,36r,16l14,58r5,3l30,61r3,-3l36,52r,-32l33,14,22,9r-5,2l14,14r-3,6l11,36xe" fillcolor="black" strokeweight="0">
                    <v:path arrowok="t" o:connecttype="custom" o:connectlocs="0,36;3,25;6,17;6,11;14,3;19,0;28,0;33,3;39,9;44,20;44,28;47,36;44,47;44,55;41,61;36,66;30,69;19,69;8,63;3,47;0,36;11,36;11,52;14,58;19,61;30,61;33,58;36,52;36,20;33,14;22,9;17,11;14,14;11,20;11,36" o:connectangles="0,0,0,0,0,0,0,0,0,0,0,0,0,0,0,0,0,0,0,0,0,0,0,0,0,0,0,0,0,0,0,0,0,0,0"/>
                    <o:lock v:ext="edit" verticies="t"/>
                  </v:shape>
                  <v:line id="Line 1750" o:spid="_x0000_s2679" style="position:absolute;flip:y;visibility:visible;mso-wrap-style:square" from="2293,1912" to="2294,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mvLsAAAADdAAAADwAAAGRycy9kb3ducmV2LnhtbESPTYvCQAyG78L+hyEL3nTqHkSqo6iL&#10;rFc/eg+d2BY7mdLMavffbw6Ct4S8H09WmyG05kG9NJEdzKYZGOIy+oYrB9fLYbIAIwnZYxuZHPyR&#10;wGb9MVph7uOTT/Q4p8poCEuODuqUutxaKWsKKNPYEevtFvuASde+sr7Hp4aH1n5l2dwGbFgbauxo&#10;X1N5P/8GLdkV/vTNP/d9Id7fttLGgxTOjT+H7RJMoiG9xS/30Sv+fKH8+o2OYN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Jry7AAAAA3QAAAA8AAAAAAAAAAAAAAAAA&#10;oQIAAGRycy9kb3ducmV2LnhtbFBLBQYAAAAABAAEAPkAAACOAwAAAAA=&#10;" strokeweight=".15pt"/>
                  <v:line id="Line 1751" o:spid="_x0000_s2680" style="position:absolute;visibility:visible;mso-wrap-style:square" from="2293,514" to="229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lGgMUAAADdAAAADwAAAGRycy9kb3ducmV2LnhtbERPTWvCQBC9F/wPywje6iY9hDR1E0Sw&#10;iAdbUw8eh+w0SZudjdk1xn/fLRR6m8f7nFUxmU6MNLjWsoJ4GYEgrqxuuVZw+tg+piCcR9bYWSYF&#10;d3JQ5LOHFWba3vhIY+lrEULYZaig8b7PpHRVQwbd0vbEgfu0g0Ef4FBLPeAthJtOPkVRIg22HBoa&#10;7GnTUPVdXo2C7WHfla/lMR7P+ustSi7P6/RdK7WYT+sXEJ4m/y/+c+90mJ+kMfx+E06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lGgMUAAADdAAAADwAAAAAAAAAA&#10;AAAAAAChAgAAZHJzL2Rvd25yZXYueG1sUEsFBgAAAAAEAAQA+QAAAJMDAAAAAA==&#10;" strokeweight=".15pt"/>
                  <v:shape id="Freeform 1752" o:spid="_x0000_s2681" style="position:absolute;left:2252;top:2054;width:25;height:69;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wHcQA&#10;AADdAAAADwAAAGRycy9kb3ducmV2LnhtbERPTWuDQBC9B/oflin0EpK1HkRMVgklpYVSikkI5Da4&#10;E5W4s+Ju1P77bqHQ2zze52yL2XRipMG1lhU8ryMQxJXVLdcKTsfXVQrCeWSNnWVS8E0OivxhscVM&#10;24lLGg++FiGEXYYKGu/7TEpXNWTQrW1PHLirHQz6AIda6gGnEG46GUdRIg22HBoa7Omloep2uBsF&#10;8fR53pd3pNruP96+LtYs+2Os1NPjvNuA8DT7f/Gf+12H+Ukaw+834QS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nsB3EAAAA3QAAAA8AAAAAAAAAAAAAAAAAmAIAAGRycy9k&#10;b3ducmV2LnhtbFBLBQYAAAAABAAEAPUAAACJAwAAAAA=&#10;" path="m25,69r-11,l14,17r-3,3l6,22,3,25,,25,,17,6,14,14,6,16,r9,l25,69xe" fillcolor="black" strokeweight="0">
                    <v:path arrowok="t" o:connecttype="custom" o:connectlocs="25,69;14,69;14,17;11,20;6,22;3,25;0,25;0,17;6,14;14,6;16,0;25,0;25,69" o:connectangles="0,0,0,0,0,0,0,0,0,0,0,0,0"/>
                  </v:shape>
                  <v:shape id="Freeform 1753" o:spid="_x0000_s2682" style="position:absolute;left:2296;top:2057;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k+sMA&#10;AADdAAAADwAAAGRycy9kb3ducmV2LnhtbERP3WrCMBS+H/gO4Qi7m6lzE6lGEVlhDipYfYBDc2xL&#10;m5OSRK1vbwaD3Z2P7/esNoPpxI2cbywrmE4SEMSl1Q1XCs6n7G0BwgdkjZ1lUvAgD5v16GWFqbZ3&#10;PtKtCJWIIexTVFCH0KdS+rImg35ie+LIXawzGCJ0ldQO7zHcdPI9SebSYMOxocaedjWVbXE1Cvad&#10;+8x9MW2/8p/sI98e2mxfJUq9joftEkSgIfyL/9zfOs6fL2bw+008Qa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k+sMAAADdAAAADwAAAAAAAAAAAAAAAACYAgAAZHJzL2Rv&#10;d25yZXYueG1sUEsFBgAAAAAEAAQA9QAAAIgDAAAAAA==&#10;" path="m,49l11,47r,5l16,58r14,l33,55r2,-6l35,36,30,30,22,27r-6,3l11,36,3,33,8,,41,r,8l16,8,13,25,24,19r9,3l38,27r6,3l44,36r2,5l44,49r,6l35,63r-5,3l13,66,8,63,3,55,,49xe" fillcolor="black" strokeweight="0">
                    <v:path arrowok="t" o:connecttype="custom" o:connectlocs="0,49;11,47;11,52;16,58;30,58;33,55;35,49;35,36;30,30;22,27;16,30;11,36;3,33;8,0;41,0;41,8;16,8;13,25;24,19;33,22;38,27;44,30;44,36;46,41;44,49;44,55;35,63;30,66;13,66;8,63;3,55;0,49" o:connectangles="0,0,0,0,0,0,0,0,0,0,0,0,0,0,0,0,0,0,0,0,0,0,0,0,0,0,0,0,0,0,0,0"/>
                  </v:shape>
                  <v:line id="Line 1754" o:spid="_x0000_s2683" style="position:absolute;flip:y;visibility:visible;mso-wrap-style:square" from="2673,1912" to="2674,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KpLcIAAADdAAAADwAAAGRycy9kb3ducmV2LnhtbESPzWrDQAyE74W+w6JAb806pYTgZG2S&#10;FNNencZ34ZV/sFdrrG3ivn23UOhNYkbzjQ754kZ1o1l6zwY26wQUce1tz62B62fxvAMlAdni6JkM&#10;fJNAnj0+HDC1/s4l3S6hVTGEJUUDXQhTqrXUHTmUtZ+Io9b42WGI69xqO+M9hrtRvyTJVjvsORI6&#10;nOjcUT1cvlyEnCpbvvH7cK7E2uYooy+kMuZptRz3oAIt4d/8d/1hY/3t7hV+v4kj6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TKpLcIAAADdAAAADwAAAAAAAAAAAAAA&#10;AAChAgAAZHJzL2Rvd25yZXYueG1sUEsFBgAAAAAEAAQA+QAAAJADAAAAAA==&#10;" strokeweight=".15pt"/>
                  <v:line id="Line 1755" o:spid="_x0000_s2684" style="position:absolute;visibility:visible;mso-wrap-style:square" from="2673,514" to="267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JAg8UAAADdAAAADwAAAGRycy9kb3ducmV2LnhtbERPTWvCQBC9C/0PyxR6040FQ5q6CVJQ&#10;pIeqaQ89DtlpkjY7G7PbGP+9Kwje5vE+Z5mPphUD9a6xrGA+i0AQl1Y3XCn4+lxPExDOI2tsLZOC&#10;MznIs4fJElNtT3ygofCVCCHsUlRQe9+lUrqyJoNuZjviwP3Y3qAPsK+k7vEUwk0rn6MolgYbDg01&#10;dvRWU/lX/BsF64/3ttgUh/nwrX93UXx8WSV7rdTT47h6BeFp9Hfxzb3VYX6cLOD6TThBZ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JAg8UAAADdAAAADwAAAAAAAAAA&#10;AAAAAAChAgAAZHJzL2Rvd25yZXYueG1sUEsFBgAAAAAEAAQA+QAAAJMDAAAAAA==&#10;" strokeweight=".15pt"/>
                  <v:shape id="Freeform 1756" o:spid="_x0000_s2685" style="position:absolute;left:2624;top:2054;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B0L8AA&#10;AADdAAAADwAAAGRycy9kb3ducmV2LnhtbERPTYvCMBC9C/6HMMLeNFWwSDWKCMKeFF3xPDRjU20m&#10;pck29d9vFhb2No/3OZvdYBvRU+drxwrmswwEcel0zZWC29dxugLhA7LGxjEpeJOH3XY82mChXeQL&#10;9ddQiRTCvkAFJoS2kNKXhiz6mWuJE/dwncWQYFdJ3WFM4baRiyzLpcWaU4PBlg6Gytf12ypos9w9&#10;0cTydrr358uijrTcR6U+JsN+DSLQEP7Ff+5Pnebnqxx+v0knyO0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B0L8AAAADdAAAADwAAAAAAAAAAAAAAAACYAgAAZHJzL2Rvd25y&#10;ZXYueG1sUEsFBgAAAAAEAAQA9QAAAIUDAAAAAA==&#10;" path="m44,61r,8l,69,,63,6,52r5,-2l30,30,36,20,33,14r,-3l28,9,17,9r-3,2l11,17r,3l,20,6,9,8,6,14,3,22,r6,l38,6r3,5l44,20r,2l38,33,19,52r-5,3l14,58r-3,3l44,61xe" fillcolor="black" strokeweight="0">
                    <v:path arrowok="t" o:connecttype="custom" o:connectlocs="44,61;44,69;0,69;0,63;6,52;11,50;30,30;36,20;33,14;33,11;28,9;17,9;14,11;11,17;11,20;0,20;6,9;8,6;14,3;22,0;28,0;38,6;41,11;44,20;44,22;38,33;19,52;14,55;14,58;11,61;44,61" o:connectangles="0,0,0,0,0,0,0,0,0,0,0,0,0,0,0,0,0,0,0,0,0,0,0,0,0,0,0,0,0,0,0"/>
                  </v:shape>
                  <v:shape id="Freeform 1757" o:spid="_x0000_s2686" style="position:absolute;left:2676;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CuN8YA&#10;AADdAAAADwAAAGRycy9kb3ducmV2LnhtbERPS2vCQBC+F/oflil4Ed20QgwxG5G2ioei+EA8Dtlp&#10;kjY7G7Krpv++Wyh4m4/vOdm8N424UudqywqexxEI4sLqmksFx8NylIBwHlljY5kU/JCDef74kGGq&#10;7Y13dN37UoQQdikqqLxvUyldUZFBN7YtceA+bWfQB9iVUnd4C+GmkS9RFEuDNYeGClt6raj43l+M&#10;gsl2WNr3j/jrrBfb9rJ8Ow03vFJq8NQvZiA89f4u/nevdZgfJ1P4+yac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CuN8YAAADdAAAADwAAAAAAAAAAAAAAAACYAgAAZHJz&#10;L2Rvd25yZXYueG1sUEsFBgAAAAAEAAQA9QAAAIsDAAAAAA==&#10;" path="m,36l3,25,6,17r,-6l14,3,19,r9,l33,3r5,6l44,20r,8l47,36,44,47r,8l41,61r-5,5l30,69r-11,l8,63,3,47,,36xm11,36r,16l14,58r5,3l30,61r3,-3l36,52r,-32l33,14,22,9r-5,2l14,14r-3,6l11,36xe" fillcolor="black" strokeweight="0">
                    <v:path arrowok="t" o:connecttype="custom" o:connectlocs="0,36;3,25;6,17;6,11;14,3;19,0;28,0;33,3;38,9;44,20;44,28;47,36;44,47;44,55;41,61;36,66;30,69;19,69;8,63;3,47;0,36;11,36;11,52;14,58;19,61;30,61;33,58;36,52;36,20;33,14;22,9;17,11;14,14;11,20;11,36" o:connectangles="0,0,0,0,0,0,0,0,0,0,0,0,0,0,0,0,0,0,0,0,0,0,0,0,0,0,0,0,0,0,0,0,0,0,0"/>
                    <o:lock v:ext="edit" verticies="t"/>
                  </v:shape>
                  <v:line id="Line 1758" o:spid="_x0000_s2687" style="position:absolute;flip:y;visibility:visible;mso-wrap-style:square" from="3051,1912" to="3052,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jKMAAAADdAAAADwAAAGRycy9kb3ducmV2LnhtbESPTYvCQAyG78L+hyEL3nTqHkSqo6iL&#10;rFc/eg+d2BY7mdLMavffbw6Ct4S8H09WmyG05kG9NJEdzKYZGOIy+oYrB9fLYbIAIwnZYxuZHPyR&#10;wGb9MVph7uOTT/Q4p8poCEuODuqUutxaKWsKKNPYEevtFvuASde+sr7Hp4aH1n5l2dwGbFgbauxo&#10;X1N5P/8GLdkV/vTNP/d9Id7fttLGgxTOjT+H7RJMoiG9xS/30Sv+fKG4+o2OYN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oyjAAAAA3QAAAA8AAAAAAAAAAAAAAAAA&#10;oQIAAGRycy9kb3ducmV2LnhtbFBLBQYAAAAABAAEAPkAAACOAwAAAAA=&#10;" strokeweight=".15pt"/>
                  <v:line id="Line 1759" o:spid="_x0000_s2688" style="position:absolute;visibility:visible;mso-wrap-style:square" from="3051,514" to="305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KhsUAAADdAAAADwAAAGRycy9kb3ducmV2LnhtbERPTWvCQBC9C/0PyxR6Mxs9hJi6hlCw&#10;iIdW0x56HLLTJG12Ns2uMf33riB4m8f7nHU+mU6MNLjWsoJFFIMgrqxuuVbw+bGdpyCcR9bYWSYF&#10;/+Qg3zzM1phpe+YjjaWvRQhhl6GCxvs+k9JVDRl0ke2JA/dtB4M+wKGWesBzCDedXMZxIg22HBoa&#10;7Omloeq3PBkF27d9V76Wx8X4pX/e4+RvVaQHrdTT41Q8g/A0+bv45t7pMD9JV3D9JpwgN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9KhsUAAADdAAAADwAAAAAAAAAA&#10;AAAAAAChAgAAZHJzL2Rvd25yZXYueG1sUEsFBgAAAAAEAAQA+QAAAJMDAAAAAA==&#10;" strokeweight=".15pt"/>
                  <v:shape id="Freeform 1760" o:spid="_x0000_s2689" style="position:absolute;left:3002;top:2054;width:44;height:69;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HcQA&#10;AADdAAAADwAAAGRycy9kb3ducmV2LnhtbESPQWvDMAyF74P9B6NBb6vTwsKW1S1lMOhpo13pWcRq&#10;nDaWQ+zG6b+fDoPdJN7Te59Wm8l3aqQhtoENLOYFKOI62JYbA8efz+dXUDEhW+wCk4E7RdisHx9W&#10;WNmQeU/jITVKQjhWaMCl1Fdax9qRxzgPPbFo5zB4TLIOjbYDZgn3nV4WRak9tiwNDnv6cFRfDzdv&#10;oC/KcEGX6+PXafzeL9tML9tszOxp2r6DSjSlf/Pf9c4Kfvkm/PKNj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s3x3EAAAA3QAAAA8AAAAAAAAAAAAAAAAAmAIAAGRycy9k&#10;b3ducmV2LnhtbFBLBQYAAAAABAAEAPUAAACJAwAAAAA=&#10;" path="m44,61r,8l,69,,63,5,52r6,-2l30,30,35,20,33,14r,-3l27,9,16,9r-3,2l11,17r,3l,20,5,9,8,6,13,3,22,r5,l38,6r3,5l44,20r,2l38,33,19,52r-6,3l13,58r-2,3l44,61xe" fillcolor="black" strokeweight="0">
                    <v:path arrowok="t" o:connecttype="custom" o:connectlocs="44,61;44,69;0,69;0,63;5,52;11,50;30,30;35,20;33,14;33,11;27,9;16,9;13,11;11,17;11,20;0,20;5,9;8,6;13,3;22,0;27,0;38,6;41,11;44,20;44,22;38,33;19,52;13,55;13,58;11,61;44,61" o:connectangles="0,0,0,0,0,0,0,0,0,0,0,0,0,0,0,0,0,0,0,0,0,0,0,0,0,0,0,0,0,0,0"/>
                  </v:shape>
                  <v:shape id="Freeform 1761" o:spid="_x0000_s2690" style="position:absolute;left:3054;top:2057;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bJy8MA&#10;AADdAAAADwAAAGRycy9kb3ducmV2LnhtbERP3WrCMBS+H/gO4QjezbTixHVGEVlhCh2s7gEOzVlb&#10;2pyUJNPu7RdB8O58fL9nsxtNLy7kfGtZQTpPQBBXVrdcK/g+589rED4ga+wtk4I/8rDbTp42mGl7&#10;5S+6lKEWMYR9hgqaEIZMSl81ZNDP7UAcuR/rDIYIXS21w2sMN71cJMlKGmw5NjQ40KGhqit/jYJj&#10;714KX6bde3HKl8X+s8uPdaLUbDru30AEGsNDfHd/6Dh/9ZrC7Zt4gt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bJy8MAAADdAAAADwAAAAAAAAAAAAAAAACYAgAAZHJzL2Rv&#10;d25yZXYueG1sUEsFBgAAAAAEAAQA9QAAAIgDAAAAAA==&#10;" path="m,49l11,47r,5l16,58r14,l33,55r2,-6l35,36,30,30,22,27r-6,3l11,36,3,33,8,,41,r,8l16,8,13,25,24,19r9,3l38,27r6,3l44,36r2,5l44,49r,6l35,63r-5,3l13,66,8,63,3,55,,49xe" fillcolor="black" strokeweight="0">
                    <v:path arrowok="t" o:connecttype="custom" o:connectlocs="0,49;11,47;11,52;16,58;30,58;33,55;35,49;35,36;30,30;22,27;16,30;11,36;3,33;8,0;41,0;41,8;16,8;13,25;24,19;33,22;38,27;44,30;44,36;46,41;44,49;44,55;35,63;30,66;13,66;8,63;3,55;0,49" o:connectangles="0,0,0,0,0,0,0,0,0,0,0,0,0,0,0,0,0,0,0,0,0,0,0,0,0,0,0,0,0,0,0,0"/>
                  </v:shape>
                  <v:line id="Line 1762" o:spid="_x0000_s2691" style="position:absolute;flip:y;visibility:visible;mso-wrap-style:square" from="3431,1912" to="3432,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4CH8IAAADdAAAADwAAAGRycy9kb3ducmV2LnhtbESPQW/CMAyF75P4D5EncRvpOFRbISBg&#10;quBaRu9WY9qKxqnqQLt/TyZN2s3We37f83o7uU49aJDWs4H3RQKKuPK25drA5Tt/+wAlAdli55kM&#10;/JDAdjN7WWNm/cgFPc6hVjGEJUMDTQh9prVUDTmUhe+Jo3b1g8MQ16HWdsAxhrtOL5Mk1Q5bjoQG&#10;ezo0VN3Odxch+9IWX3y8HUqx9rqTzudSGjN/nXYrUIGm8G/+uz7ZWD/9XMLvN3EEvX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4CH8IAAADdAAAADwAAAAAAAAAAAAAA&#10;AAChAgAAZHJzL2Rvd25yZXYueG1sUEsFBgAAAAAEAAQA+QAAAJADAAAAAA==&#10;" strokeweight=".15pt"/>
                  <v:line id="Line 1763" o:spid="_x0000_s2692" style="position:absolute;visibility:visible;mso-wrap-style:square" from="3431,514" to="343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rscQAAADdAAAADwAAAGRycy9kb3ducmV2LnhtbERPTWvCQBC9F/wPywje6sYKQaOriKCI&#10;h1qjB49Ddkyi2dk0u8b037uFQm/zeJ8zX3amEi01rrSsYDSMQBBnVpecKzifNu8TEM4ja6wsk4If&#10;crBc9N7mmGj75CO1qc9FCGGXoILC+zqR0mUFGXRDWxMH7mobgz7AJpe6wWcIN5X8iKJYGiw5NBRY&#10;07qg7J4+jILN575Kt+lx1F707RDF39PV5EsrNeh3qxkIT53/F/+5dzrMj6dj+P0mnC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buuxxAAAAN0AAAAPAAAAAAAAAAAA&#10;AAAAAKECAABkcnMvZG93bnJldi54bWxQSwUGAAAAAAQABAD5AAAAkgMAAAAA&#10;" strokeweight=".15pt"/>
                  <v:shape id="Freeform 1764" o:spid="_x0000_s2693" style="position:absolute;left:3382;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MicEA&#10;AADdAAAADwAAAGRycy9kb3ducmV2LnhtbERPy6rCMBDdX/AfwgjurqlPtBpFBC9XceMD3I7N2Bab&#10;SWmi1r83guBuDuc503ltCnGnyuWWFXTaEQjixOqcUwXHw+p3BMJ5ZI2FZVLwJAfzWeNnirG2D97R&#10;fe9TEULYxagg876MpXRJRgZd25bEgbvYyqAPsEqlrvARwk0hu1E0lAZzDg0ZlrTMKLnub0aBHKxv&#10;6y35oyx6581hu3R/59NIqVazXkxAeKr9V/xx/+swfzjuw/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6jInBAAAA3QAAAA8AAAAAAAAAAAAAAAAAmAIAAGRycy9kb3du&#10;cmV2LnhtbFBLBQYAAAAABAAEAPUAAACGAwAAAAA=&#10;" path="m,52l11,50r,5l14,58r5,3l30,61r3,-3l36,52r,-8l33,39,30,36r-11,l19,28r9,l33,22r,-8l28,9r-9,l14,11r,3l11,20r-8,l3,14,6,9,8,6,14,3,22,r6,l33,3r5,6l41,14r,8l38,25r-2,5l33,30r5,3l41,39r3,2l44,44r3,3l44,55r-6,8l33,66r-3,3l14,69,8,66,3,58,,52xe" fillcolor="black" strokeweight="0">
                    <v:path arrowok="t" o:connecttype="custom" o:connectlocs="0,52;11,50;11,55;14,58;19,61;30,61;33,58;36,52;36,44;33,39;30,36;19,36;19,28;28,28;33,22;33,14;28,9;19,9;14,11;14,14;11,20;3,20;3,14;6,9;8,6;14,3;22,0;28,0;33,3;38,9;41,14;41,22;38,25;36,30;33,30;38,33;41,39;44,41;44,44;47,47;44,55;38,63;33,66;30,69;14,69;8,66;3,58;0,52" o:connectangles="0,0,0,0,0,0,0,0,0,0,0,0,0,0,0,0,0,0,0,0,0,0,0,0,0,0,0,0,0,0,0,0,0,0,0,0,0,0,0,0,0,0,0,0,0,0,0,0"/>
                  </v:shape>
                  <v:shape id="Freeform 1765" o:spid="_x0000_s2694" style="position:absolute;left:3434;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DBsYA&#10;AADdAAAADwAAAGRycy9kb3ducmV2LnhtbERPTWvCQBC9C/0PyxS8iG5aMdg0G5FWSw+iqEU8Dtlp&#10;kjY7G7Krpv/eLQje5vE+J511phZnal1lWcHTKAJBnFtdcaHga78cTkE4j6yxtkwK/sjBLHvopZho&#10;e+EtnXe+ECGEXYIKSu+bREqXl2TQjWxDHLhv2xr0AbaF1C1eQrip5XMUxdJgxaGhxIbeSsp/dyej&#10;YLwZFHaxin+Oer5pTsv3w2DNH0r1H7v5KwhPnb+Lb+5PHebHLxP4/yac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cDBsYAAADdAAAADwAAAAAAAAAAAAAAAACYAgAAZHJz&#10;L2Rvd25yZXYueG1sUEsFBgAAAAAEAAQA9QAAAIsDAAAAAA==&#10;" path="m,36l3,25,6,17r,-6l14,3,19,r9,l33,3r5,6l44,20r,8l47,36,44,47r,8l41,61r-5,5l30,69r-11,l8,63,3,47,,36xm11,36r,16l14,58r5,3l30,61r3,-3l36,52r,-32l33,14,22,9r-5,2l14,14r-3,6l11,36xe" fillcolor="black" strokeweight="0">
                    <v:path arrowok="t" o:connecttype="custom" o:connectlocs="0,36;3,25;6,17;6,11;14,3;19,0;28,0;33,3;38,9;44,20;44,28;47,36;44,47;44,55;41,61;36,66;30,69;19,69;8,63;3,47;0,36;11,36;11,52;14,58;19,61;30,61;33,58;36,52;36,20;33,14;22,9;17,11;14,14;11,20;11,36" o:connectangles="0,0,0,0,0,0,0,0,0,0,0,0,0,0,0,0,0,0,0,0,0,0,0,0,0,0,0,0,0,0,0,0,0,0,0"/>
                    <o:lock v:ext="edit" verticies="t"/>
                  </v:shape>
                  <v:line id="Line 1766" o:spid="_x0000_s2695" style="position:absolute;flip:y;visibility:visible;mso-wrap-style:square" from="3809,1912" to="3810,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UEHMIAAADdAAAADwAAAGRycy9kb3ducmV2LnhtbESPQW/CMAyF75P4D5GRuI10O1SjI1Rd&#10;EWJXYL1bjWkrGqeqQ+n+/TJp0m623vP7nrf57Ho10SidZwMv6wQUce1tx42Br8vh+Q2UBGSLvWcy&#10;8E0C+W7xtMXM+gefaDqHRsUQlgwNtCEMmdZSt+RQ1n4gjtrVjw5DXMdG2xEfMdz1+jVJUu2w40ho&#10;caCypfp2vrsI+ajsac/HW1mJtddCen+QypjVci7eQQWaw7/57/rTxvrpJoXfb+IIe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UEHMIAAADdAAAADwAAAAAAAAAAAAAA&#10;AAChAgAAZHJzL2Rvd25yZXYueG1sUEsFBgAAAAAEAAQA+QAAAJADAAAAAA==&#10;" strokeweight=".15pt"/>
                  <v:line id="Line 1767" o:spid="_x0000_s2696" style="position:absolute;visibility:visible;mso-wrap-style:square" from="3809,514" to="3810,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XtssUAAADdAAAADwAAAGRycy9kb3ducmV2LnhtbERPTWvCQBC9F/oflhF6qxs9RI2uIRQU&#10;6aFq2oPHITtNUrOzMbuN8d+7QqG3ebzPWaWDaURPnastK5iMIxDEhdU1lwq+PjevcxDOI2tsLJOC&#10;GzlI189PK0y0vfKR+tyXIoSwS1BB5X2bSOmKigy6sW2JA/dtO4M+wK6UusNrCDeNnEZRLA3WHBoq&#10;bOmtouKc/xoFm4/3Jt/mx0l/0j/7KL4ssvlBK/UyGrIlCE+D/xf/uXc6zI8XM3h8E06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XtssUAAADdAAAADwAAAAAAAAAA&#10;AAAAAAChAgAAZHJzL2Rvd25yZXYueG1sUEsFBgAAAAAEAAQA+QAAAJMDAAAAAA==&#10;" strokeweight=".15pt"/>
                  <v:shape id="Freeform 1768" o:spid="_x0000_s2697" style="position:absolute;left:3760;top:2054;width:46;height:69;visibility:visible;mso-wrap-style:square;v-text-anchor:top" coordsize="4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dFsUA&#10;AADdAAAADwAAAGRycy9kb3ducmV2LnhtbESPQWsCMRCF74X+hzCF3mrWgqKrUYpQqFSQqq3XYTNu&#10;liaTZZPq+u+dg9DbDO/Ne9/Ml33w6kxdaiIbGA4KUMRVtA3XBg7795cJqJSRLfrIZOBKCZaLx4c5&#10;ljZe+IvOu1wrCeFUogGXc1tqnSpHAdMgtsSinWIXMMva1dp2eJHw4PVrUYx1wIalwWFLK0fV7+4v&#10;GNis6+3Ih1P+mRy1G377VfrkqzHPT/3bDFSmPv+b79cfVvDHU8GV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B0WxQAAAN0AAAAPAAAAAAAAAAAAAAAAAJgCAABkcnMv&#10;ZG93bnJldi54bWxQSwUGAAAAAAQABAD1AAAAigMAAAAA&#10;" path="m,52l11,50r,5l13,58r6,3l30,61r3,-3l35,52r,-8l33,39,30,36r-11,l19,28r8,l33,22r,-8l27,9r-8,l13,11r,3l11,20r-8,l3,14,5,9,8,6,13,3,22,r5,l33,3r5,6l41,14r,8l38,25r-3,5l33,30r5,3l41,39r3,2l44,44r2,3l44,55r-6,8l33,66r-3,3l13,69,8,66,3,58,,52xe" fillcolor="black" strokeweight="0">
                    <v:path arrowok="t" o:connecttype="custom" o:connectlocs="0,52;11,50;11,55;13,58;19,61;30,61;33,58;35,52;35,44;33,39;30,36;19,36;19,28;27,28;33,22;33,14;27,9;19,9;13,11;13,14;11,20;3,20;3,14;5,9;8,6;13,3;22,0;27,0;33,3;38,9;41,14;41,22;38,25;35,30;33,30;38,33;41,39;44,41;44,44;46,47;44,55;38,63;33,66;30,69;13,69;8,66;3,58;0,52" o:connectangles="0,0,0,0,0,0,0,0,0,0,0,0,0,0,0,0,0,0,0,0,0,0,0,0,0,0,0,0,0,0,0,0,0,0,0,0,0,0,0,0,0,0,0,0,0,0,0,0"/>
                  </v:shape>
                  <v:shape id="Freeform 1769" o:spid="_x0000_s2698" style="position:absolute;left:3812;top:2057;width:46;height:66;visibility:visible;mso-wrap-style:square;v-text-anchor:top" coordsize="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FzcMA&#10;AADdAAAADwAAAGRycy9kb3ducmV2LnhtbERP3WrCMBS+H+wdwhl4N1OHE61GkbHCFCpYfYBDc2xL&#10;m5OSZNq9/SII3p2P7/esNoPpxJWcbywrmIwTEMSl1Q1XCs6n7H0OwgdkjZ1lUvBHHjbr15cVptre&#10;+EjXIlQihrBPUUEdQp9K6cuaDPqx7Ykjd7HOYIjQVVI7vMVw08mPJJlJgw3Hhhp7+qqpbItfo2DX&#10;uc/cF5P2O99n03x7aLNdlSg1ehu2SxCBhvAUP9w/Os6fLRZw/ya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DFzcMAAADdAAAADwAAAAAAAAAAAAAAAACYAgAAZHJzL2Rv&#10;d25yZXYueG1sUEsFBgAAAAAEAAQA9QAAAIgDAAAAAA==&#10;" path="m,49l11,47r,5l16,58r14,l33,55r2,-6l35,36,30,30,22,27r-6,3l11,36,2,33,8,,41,r,8l16,8,13,25,24,19r9,3l38,27r6,3l44,36r2,5l44,49r,6l35,63r-5,3l13,66,8,63,2,55,,49xe" fillcolor="black" strokeweight="0">
                    <v:path arrowok="t" o:connecttype="custom" o:connectlocs="0,49;11,47;11,52;16,58;30,58;33,55;35,49;35,36;30,30;22,27;16,30;11,36;2,33;8,0;41,0;41,8;16,8;13,25;24,19;33,22;38,27;44,30;44,36;46,41;44,49;44,55;35,63;30,66;13,66;8,63;2,55;0,49" o:connectangles="0,0,0,0,0,0,0,0,0,0,0,0,0,0,0,0,0,0,0,0,0,0,0,0,0,0,0,0,0,0,0,0"/>
                  </v:shape>
                  <v:line id="Line 1770" o:spid="_x0000_s2699" style="position:absolute;flip:y;visibility:visible;mso-wrap-style:square" from="4187,1912" to="4188,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uj6cAAAADdAAAADwAAAGRycy9kb3ducmV2LnhtbESPTW/CMAyG70j8h8hI3CDdDgx1BMSY&#10;EFyB9W41pq1onKrOoPv3+IC0my2/H49XmyG05k69NJEdvM0zMMRl9A1XDn4u+9kSjCRkj21kcvBH&#10;Apv1eLTC3McHn+h+TpXREJYcHdQpdbm1UtYUUOaxI9bbNfYBk659ZX2PDw0PrX3PsoUN2LA21NjR&#10;rqbydv4NWvJV+NM3H267Qry/bqWNeymcm06G7SeYREP6F7/cR6/4H5ny6zc6gl0/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7o+nAAAAA3QAAAA8AAAAAAAAAAAAAAAAA&#10;oQIAAGRycy9kb3ducmV2LnhtbFBLBQYAAAAABAAEAPkAAACOAwAAAAA=&#10;" strokeweight=".15pt"/>
                  <v:line id="Line 1771" o:spid="_x0000_s2700" style="position:absolute;visibility:visible;mso-wrap-style:square" from="4187,514" to="4188,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KR8QAAADdAAAADwAAAGRycy9kb3ducmV2LnhtbERPPW/CMBDdK/U/WFepW7HDQCFgEEIC&#10;VQwthA4dT/GRpI3PITYh/HtcCYntnt7nzRa9rUVHra8ca0gGCgRx7kzFhYbvw/ptDMIHZIO1Y9Jw&#10;JQ+L+fPTDFPjLrynLguFiCHsU9RQhtCkUvq8JIt+4BriyB1dazFE2BbStHiJ4baWQ6VG0mLFsaHE&#10;hlYl5X/Z2WpYf27rbJPtk+7H/H6p0WmyHO+M1q8v/XIKIlAfHuK7+8PE+e8qgf9v4gl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G0pHxAAAAN0AAAAPAAAAAAAAAAAA&#10;AAAAAKECAABkcnMvZG93bnJldi54bWxQSwUGAAAAAAQABAD5AAAAkgMAAAAA&#10;" strokeweight=".15pt"/>
                  <v:shape id="Freeform 1772" o:spid="_x0000_s2701" style="position:absolute;left:4135;top:2057;width:49;height:66;visibility:visible;mso-wrap-style:square;v-text-anchor:top" coordsize="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on8IA&#10;AADdAAAADwAAAGRycy9kb3ducmV2LnhtbERPS2sCMRC+F/wPYQRvNVkPtqxGUaEgSg/1dR424+7q&#10;ZrJsUs3++6ZQ6G0+vufMl9E24kGdrx1ryMYKBHHhTM2lhtPx4/UdhA/IBhvHpKEnD8vF4GWOuXFP&#10;/qLHIZQihbDPUUMVQptL6YuKLPqxa4kTd3WdxZBgV0rT4TOF20ZOlJpKizWnhgpb2lRU3A/fVsN5&#10;vyWXXdbNzsfP/bRXdbxlvdajYVzNQASK4V/8596aNP9NTeD3m3SC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4KifwgAAAN0AAAAPAAAAAAAAAAAAAAAAAJgCAABkcnMvZG93&#10;bnJldi54bWxQSwUGAAAAAAQABAD1AAAAhwMAAAAA&#10;" path="m30,66r,-17l,49,,41,32,r9,l41,41r8,l49,49r-8,l41,66r-11,xm30,41r,-24l11,41r19,xe" fillcolor="black" strokeweight="0">
                    <v:path arrowok="t" o:connecttype="custom" o:connectlocs="30,66;30,49;0,49;0,41;32,0;41,0;41,41;49,41;49,49;41,49;41,66;30,66;30,41;30,17;11,41;30,41" o:connectangles="0,0,0,0,0,0,0,0,0,0,0,0,0,0,0,0"/>
                    <o:lock v:ext="edit" verticies="t"/>
                  </v:shape>
                  <v:shape id="Freeform 1773" o:spid="_x0000_s2702" style="position:absolute;left:4189;top:2054;width:47;height:69;visibility:visible;mso-wrap-style:square;v-text-anchor:top" coordsize="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mk88YA&#10;AADdAAAADwAAAGRycy9kb3ducmV2LnhtbERPS2vCQBC+F/wPywi9iG7agEp0ldA2pYdS8YF4HLJj&#10;kjY7G7JrTP+9WxB6m4/vOct1b2rRUesqywqeJhEI4tzqigsFh302noNwHlljbZkU/JKD9WrwsMRE&#10;2ytvqdv5QoQQdgkqKL1vEildXpJBN7ENceDOtjXoA2wLqVu8hnBTy+comkqDFYeGEht6KSn/2V2M&#10;gngzKuzb5/T7pNNNc8lej6MvflfqcdinCxCeev8vvrs/dJg/i2L4+yac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mk88YAAADdAAAADwAAAAAAAAAAAAAAAACYAgAAZHJz&#10;L2Rvd25yZXYueG1sUEsFBgAAAAAEAAQA9QAAAIsDAAAAAA==&#10;" path="m,36l3,25,6,17r,-6l14,3,20,r8,l33,3r6,6l44,20r,8l47,36,44,47r,8l41,61r-5,5l30,69r-10,l9,63,3,47,,36xm11,36r,16l14,58r6,3l30,61r3,-3l36,52r,-32l33,14,22,9r-5,2l14,14r-3,6l11,36xe" fillcolor="black" strokeweight="0">
                    <v:path arrowok="t" o:connecttype="custom" o:connectlocs="0,36;3,25;6,17;6,11;14,3;20,0;28,0;33,3;39,9;44,20;44,28;47,36;44,47;44,55;41,61;36,66;30,69;20,69;9,63;3,47;0,36;11,36;11,52;14,58;20,61;30,61;33,58;36,52;36,20;33,14;22,9;17,11;14,14;11,20;11,36" o:connectangles="0,0,0,0,0,0,0,0,0,0,0,0,0,0,0,0,0,0,0,0,0,0,0,0,0,0,0,0,0,0,0,0,0,0,0"/>
                    <o:lock v:ext="edit" verticies="t"/>
                  </v:shape>
                  <v:rect id="Rectangle 1774" o:spid="_x0000_s2703" style="position:absolute;left:1157;top:514;width:3030;height: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tG5MIA&#10;AADdAAAADwAAAGRycy9kb3ducmV2LnhtbERPTWsCMRC9C/6HMII3zSpF261R1FJp8VRr78Nm3Cxu&#10;JmsSddtf3wiCt3m8z5ktWluLC/lQOVYwGmYgiAunKy4V7L/fB88gQkTWWDsmBb8UYDHvdmaYa3fl&#10;L7rsYilSCIccFZgYm1zKUBiyGIauIU7cwXmLMUFfSu3xmsJtLcdZNpEWK04NBhtaGyqOu7NVwCZs&#10;9qet2RzKz8myeQl/K//zplS/1y5fQURq40N8d3/oNH+aPcHtm3SC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60bkwgAAAN0AAAAPAAAAAAAAAAAAAAAAAJgCAABkcnMvZG93&#10;bnJldi54bWxQSwUGAAAAAAQABAD1AAAAhwMAAAAA&#10;" filled="f" strokeweight=".15pt"/>
                  <v:shape id="Freeform 1775" o:spid="_x0000_s2704" style="position:absolute;left:2403;top:312;width:57;height:68;visibility:visible;mso-wrap-style:square;v-text-anchor:top" coordsize="5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M+HsMA&#10;AADdAAAADwAAAGRycy9kb3ducmV2LnhtbERP32vCMBB+H+x/CDfwbSYKzq42FdkYDCboqr4fzdkW&#10;m0vXZFr/eyMM9nYf38/LloNtxZl63zjWMBkrEMSlMw1XGva7j+cEhA/IBlvHpOFKHpb540OGqXEX&#10;/qZzESoRQ9inqKEOoUul9GVNFv3YdcSRO7reYoiwr6Tp8RLDbSunSr1Iiw3Hhho7equpPBW/VsO7&#10;3Ux3w+HHbr/UJlHr1SvPk6D16GlYLUAEGsK/+M/9aeL8uZrB/Zt4gs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M+HsMAAADdAAAADwAAAAAAAAAAAAAAAACYAgAAZHJzL2Rv&#10;d25yZXYueG1sUEsFBgAAAAAEAAQA9QAAAIgDAAAAAA==&#10;" path="m49,44r8,2l54,52r-2,8l35,68r-11,l16,66r-3,l8,60,2,52,,44,,24,2,16,8,8,13,3,21,,35,,46,5r6,6l54,19r-8,3l43,16,35,8,21,8r-5,3l8,27r,14l10,49r3,6l24,60r11,l41,57r5,-5l49,44xe" fillcolor="black" strokeweight="0">
                    <v:path arrowok="t" o:connecttype="custom" o:connectlocs="49,44;57,46;54,52;52,60;35,68;24,68;16,66;13,66;8,60;2,52;0,44;0,24;2,16;8,8;13,3;21,0;35,0;46,5;52,11;54,19;46,22;43,16;35,8;21,8;16,11;8,27;8,41;10,49;13,55;24,60;35,60;41,57;46,52;49,44" o:connectangles="0,0,0,0,0,0,0,0,0,0,0,0,0,0,0,0,0,0,0,0,0,0,0,0,0,0,0,0,0,0,0,0,0,0"/>
                  </v:shape>
                  <v:shape id="Freeform 1776" o:spid="_x0000_s2705" style="position:absolute;left:2468;top:331;width:44;height:49;visibility:visible;mso-wrap-style:square;v-text-anchor:top" coordsize="4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3i/MUA&#10;AADdAAAADwAAAGRycy9kb3ducmV2LnhtbERPTWsCMRC9F/wPYQpeiiYtrcpqFFsQpIdKVQRvw2bc&#10;3bqZLElc1/76plDobR7vc2aLztaiJR8qxxoehwoEce5MxYWG/W41mIAIEdlg7Zg03CjAYt67m2Fm&#10;3JU/qd3GQqQQDhlqKGNsMilDXpLFMHQNceJOzluMCfpCGo/XFG5r+aTUSFqsODWU2NBbSfl5e7Ea&#10;NipvpX9/OHx9fB9fbufxc3htnNb9+245BRGpi//iP/fapPljNYLfb9IJ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eL8xQAAAN0AAAAPAAAAAAAAAAAAAAAAAJgCAABkcnMv&#10;ZG93bnJldi54bWxQSwUGAAAAAAQABAD1AAAAigMAAAAA&#10;" path="m33,44r-5,3l25,49r-14,l6,47,,36,3,30r,-3l6,25r5,-3l19,22r9,-3l33,19r,-3l30,11,28,8,14,8r-3,3l11,14r-8,l3,11,6,5,11,,33,r3,3l39,3r2,5l41,38r3,3l44,49r-8,l33,47r,-3xm33,25r-5,2l19,27r-2,3l14,30r-3,3l8,33r,3l11,38r,3l28,41r2,-3l30,36r3,-3l33,27r,-2xe" fillcolor="black" strokeweight="0">
                    <v:path arrowok="t" o:connecttype="custom" o:connectlocs="33,44;28,47;25,49;11,49;6,47;0,36;3,30;3,27;6,25;11,22;19,22;28,19;33,19;33,16;30,11;28,8;14,8;11,11;11,14;3,14;3,11;6,5;11,0;33,0;36,3;39,3;41,8;41,38;44,41;44,49;36,49;33,47;33,44;33,25;28,27;19,27;17,30;14,30;11,33;8,33;8,36;11,38;11,41;28,41;30,38;30,36;33,33;33,27;33,25" o:connectangles="0,0,0,0,0,0,0,0,0,0,0,0,0,0,0,0,0,0,0,0,0,0,0,0,0,0,0,0,0,0,0,0,0,0,0,0,0,0,0,0,0,0,0,0,0,0,0,0,0"/>
                    <o:lock v:ext="edit" verticies="t"/>
                  </v:shape>
                  <v:shape id="Freeform 1777" o:spid="_x0000_s2706" style="position:absolute;left:2523;top:331;width:41;height:68;visibility:visible;mso-wrap-style:square;v-text-anchor:top" coordsize="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3d8EA&#10;AADdAAAADwAAAGRycy9kb3ducmV2LnhtbERPTWsCMRC9F/wPYYTeamIPWrZGUcHam7hW9Dhsxt3F&#10;ZLJsoq7/3ghCb/N4nzOZdc6KK7Wh9qxhOFAgiAtvai41/O1WH18gQkQ2aD2ThjsFmE17bxPMjL/x&#10;lq55LEUK4ZChhirGJpMyFBU5DAPfECfu5FuHMcG2lKbFWwp3Vn4qNZIOa04NFTa0rKg45xenYXO0&#10;I3842wX/7OcHpeR+uc6HWr/3u/k3iEhd/Be/3L8mzR+rMTy/SS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R93fBAAAA3QAAAA8AAAAAAAAAAAAAAAAAmAIAAGRycy9kb3du&#10;cmV2LnhtbFBLBQYAAAAABAAEAPUAAACGAwAAAAA=&#10;" path="m,68l,,8,r,8l11,5,14,,27,r6,3l41,11r,19l38,38r-2,6l33,47r-6,2l14,49,8,44r,24l,68xm8,25r,5l11,36r5,5l27,41r3,-3l33,33r,-19l30,11,25,8,14,8r,3l11,16,8,25xe" fillcolor="black" strokeweight="0">
                    <v:path arrowok="t" o:connecttype="custom" o:connectlocs="0,68;0,0;8,0;8,8;11,5;14,0;27,0;33,3;41,11;41,30;38,38;36,44;33,47;27,49;14,49;8,44;8,68;0,68;8,25;8,30;11,36;16,41;27,41;30,38;33,33;33,14;30,11;25,8;14,8;14,11;11,16;8,25" o:connectangles="0,0,0,0,0,0,0,0,0,0,0,0,0,0,0,0,0,0,0,0,0,0,0,0,0,0,0,0,0,0,0,0"/>
                    <o:lock v:ext="edit" verticies="t"/>
                  </v:shape>
                  <v:shape id="Freeform 1778" o:spid="_x0000_s2707" style="position:absolute;left:2575;top:312;width:11;height:68;visibility:visible;mso-wrap-style:square;v-text-anchor:top" coordsize="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xsYA&#10;AADdAAAADwAAAGRycy9kb3ducmV2LnhtbESPQU8CMRCF7yb+h2ZMuBDoognqSiFgMPEi6GI8T7bj&#10;tnE73WwLrP/eOZB4m8l78943i9UQWnWiPvnIBmbTAhRxHa3nxsDn4WXyACplZIttZDLwSwlWy+ur&#10;BZY2nvmDTlVulIRwKtGAy7krtU61o4BpGjti0b5jHzDL2jfa9niW8NDq26KY64CepcFhR8+O6p/q&#10;GAw072/b6GebWLnx49f2bk7d3u+MGd0M6ydQmYb8b75cv1rBvy8EV76RE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RxsYAAADdAAAADwAAAAAAAAAAAAAAAACYAgAAZHJz&#10;L2Rvd25yZXYueG1sUEsFBgAAAAAEAAQA9QAAAIsDAAAAAA==&#10;" path="m,8l,,11,r,8l,8xm,68l,19r11,l11,68,,68xe" fillcolor="black" strokeweight="0">
                    <v:path arrowok="t" o:connecttype="custom" o:connectlocs="0,8;0,0;11,0;11,8;0,8;0,68;0,19;11,19;11,68;0,68" o:connectangles="0,0,0,0,0,0,0,0,0,0"/>
                    <o:lock v:ext="edit" verticies="t"/>
                  </v:shape>
                  <v:shape id="Freeform 1779" o:spid="_x0000_s2708" style="position:absolute;left:2591;top:315;width:25;height:65;visibility:visible;mso-wrap-style:square;v-text-anchor:top" coordsize="2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vH3sUA&#10;AADdAAAADwAAAGRycy9kb3ducmV2LnhtbERP22oCMRB9L/gPYYS+1axSq90aRZR6QYpo2/fpZtws&#10;bibLJurarzdCoW9zONcZTRpbijPVvnCsoNtJQBBnThecK/j6fH8agvABWWPpmBRcycNk3HoYYard&#10;hXd03odcxBD2KSowIVSplD4zZNF3XEUcuYOrLYYI61zqGi8x3JaylyQv0mLBscFgRTND2XF/sgrm&#10;q/V0U348f//+uO1m0c9Mvl0apR7bzfQNRKAm/Iv/3Csd5w+SV7h/E0+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8fexQAAAN0AAAAPAAAAAAAAAAAAAAAAAJgCAABkcnMv&#10;ZG93bnJldi54bWxQSwUGAAAAAAQABAD1AAAAigMAAAAA&#10;" path="m22,57r3,8l11,65,9,63,6,57,6,24,,24,,16r6,l6,5,14,r,16l22,16r,8l14,24r,33l22,57xe" fillcolor="black" strokeweight="0">
                    <v:path arrowok="t" o:connecttype="custom" o:connectlocs="22,57;25,65;11,65;9,63;6,57;6,24;0,24;0,16;6,16;6,5;14,0;14,16;22,16;22,24;14,24;14,57;22,57" o:connectangles="0,0,0,0,0,0,0,0,0,0,0,0,0,0,0,0,0"/>
                  </v:shape>
                  <v:shape id="Freeform 1780" o:spid="_x0000_s2709" style="position:absolute;left:2619;top:331;width:46;height:49;visibility:visible;mso-wrap-style:square;v-text-anchor:top" coordsize="4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9eUMgA&#10;AADdAAAADwAAAGRycy9kb3ducmV2LnhtbESPQWvCQBCF7wX/wzKCl1I3itSSuoqKlbaHgkYo3obs&#10;mASzsyG7NfHfdw6F3mZ4b977ZrHqXa1u1IbKs4HJOAFFnHtbcWHglL09vYAKEdli7ZkM3CnAajl4&#10;WGBqfccHuh1joSSEQ4oGyhibVOuQl+QwjH1DLNrFtw6jrG2hbYudhLtaT5PkWTusWBpKbGhbUn49&#10;/jgD6+7zVMzO+2/79aE3O37Mtud9Zsxo2K9fQUXq47/57/rdCv58IvzyjYy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15QyAAAAN0AAAAPAAAAAAAAAAAAAAAAAJgCAABk&#10;cnMvZG93bnJldi54bWxQSwUGAAAAAAQABAD1AAAAjQMAAAAA&#10;" path="m33,44r-3,3l24,49r-13,l5,47,,36,2,30,8,25r,-3l19,22r8,-3l33,19r,-8l30,11,27,8,13,8r,3l11,14r-9,l2,11,5,5,8,3,13,,33,r5,3l41,8r,28l43,38r,9l46,49r-11,l33,47r,-3xm33,25r-6,2l22,27r-6,3l13,30r-2,3l11,41r16,l33,36r,-9l33,25xe" fillcolor="black" strokeweight="0">
                    <v:path arrowok="t" o:connecttype="custom" o:connectlocs="33,44;30,47;24,49;11,49;5,47;0,36;2,30;8,25;8,22;19,22;27,19;33,19;33,11;30,11;27,8;13,8;13,11;11,14;2,14;2,11;5,5;8,3;13,0;33,0;38,3;41,8;41,36;43,38;43,47;46,49;35,49;33,47;33,44;33,25;27,27;22,27;16,30;13,30;11,33;11,41;27,41;33,36;33,27;33,25" o:connectangles="0,0,0,0,0,0,0,0,0,0,0,0,0,0,0,0,0,0,0,0,0,0,0,0,0,0,0,0,0,0,0,0,0,0,0,0,0,0,0,0,0,0,0,0"/>
                    <o:lock v:ext="edit" verticies="t"/>
                  </v:shape>
                  <v:rect id="Rectangle 1781" o:spid="_x0000_s2710" style="position:absolute;left:2676;top:312;width: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vRcIA&#10;AADdAAAADwAAAGRycy9kb3ducmV2LnhtbERPy6rCMBDdC/5DGMGdplVQqUYRxcvluvKxcDk0Y1tt&#10;JqXJ1erXG0FwN4fznNmiMaW4Ue0KywrifgSCOLW64EzB8bDpTUA4j6yxtEwKHuRgMW+3Zphoe+cd&#10;3fY+EyGEXYIKcu+rREqX5mTQ9W1FHLizrQ36AOtM6hrvIdyUchBFI2mw4NCQY0WrnNLr/t8oOG0H&#10;w6v9kZl7bux5/Te+PNLTU6lup1lOQXhq/Ff8cf/qMH8cx/D+Jpw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29FwgAAAN0AAAAPAAAAAAAAAAAAAAAAAJgCAABkcnMvZG93&#10;bnJldi54bWxQSwUGAAAAAAQABAD1AAAAhwMAAAAA&#10;" fillcolor="black" strokeweight="0"/>
                  <v:shape id="Freeform 1782" o:spid="_x0000_s2711" style="position:absolute;left:2720;top:312;width:52;height:68;visibility:visible;mso-wrap-style:square;v-text-anchor:top" coordsize="5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MbpMMA&#10;AADdAAAADwAAAGRycy9kb3ducmV2LnhtbERPTWvCQBC9C/6HZQq9SN0kYltSNyKhBU+CVjwP2Wmy&#10;JDsbsqvG/npXKPQ2j/c5q/VoO3GhwRvHCtJ5AoK4ctpwreD4/fXyDsIHZI2dY1JwIw/rYjpZYa7d&#10;lfd0OYRaxBD2OSpoQuhzKX3VkEU/dz1x5H7cYDFEONRSD3iN4baTWZK8SouGY0ODPZUNVe3hbBX8&#10;mlO5mZXLNONPS7eF2S2SlpR6fho3HyACjeFf/Ofe6jj/Lc3g8U08QR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MbpMMAAADdAAAADwAAAAAAAAAAAAAAAACYAgAAZHJzL2Rv&#10;d25yZXYueG1sUEsFBgAAAAAEAAQA9QAAAIgDAAAAAA==&#10;" path="m,44r8,l8,49r3,6l16,60r20,l41,57r,-2l44,52r,-6l41,44r,-3l33,41,30,38r-5,l19,35r-3,l14,33,8,30,5,27,3,22r,-8l5,8,8,5,19,,33,,44,5r2,l49,8r,6l52,19r-11,l41,14,38,11,33,8,19,8r-8,8l14,22r2,2l22,27r5,l33,30r5,l41,33r5,2l49,41r3,3l52,55r-3,5l46,63,36,68r-17,l8,63,3,57,,52,,44xe" fillcolor="black" strokeweight="0">
                    <v:path arrowok="t" o:connecttype="custom" o:connectlocs="0,44;8,44;8,49;11,55;16,60;36,60;41,57;41,55;44,52;44,46;41,44;41,41;33,41;30,38;25,38;19,35;16,35;14,33;8,30;5,27;3,22;3,14;5,8;8,5;19,0;33,0;44,5;46,5;49,8;49,14;52,19;41,19;41,14;38,11;33,8;19,8;11,16;14,22;16,24;22,27;27,27;33,30;38,30;41,33;46,35;49,41;52,44;52,55;49,60;46,63;36,68;19,68;8,63;3,57;0,52;0,44" o:connectangles="0,0,0,0,0,0,0,0,0,0,0,0,0,0,0,0,0,0,0,0,0,0,0,0,0,0,0,0,0,0,0,0,0,0,0,0,0,0,0,0,0,0,0,0,0,0,0,0,0,0,0,0,0,0,0,0"/>
                  </v:shape>
                  <v:shape id="Freeform 1783" o:spid="_x0000_s2712" style="position:absolute;left:2780;top:315;width:22;height:65;visibility:visible;mso-wrap-style:square;v-text-anchor:top" coordsize="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CGcMA&#10;AADdAAAADwAAAGRycy9kb3ducmV2LnhtbERPS0sDMRC+C/0PYQRvNlsFt6xNixSEZQ8V+7iPm9lk&#10;6WayJLFd/fVGELzNx/ec1WZyg7hQiL1nBYt5AYK49bpno+B4eL1fgogJWePgmRR8UYTNenazwkr7&#10;K7/TZZ+MyCEcK1RgUxorKWNryWGc+5E4c50PDlOGwUgd8JrD3SAfiuJJOuw5N1gcaWupPe8/nYJD&#10;X4buXH6fmtq8Nfaj2XW12Sl1dzu9PININKV/8Z+71nl+uXiE32/y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wCGcMAAADdAAAADwAAAAAAAAAAAAAAAACYAgAAZHJzL2Rv&#10;d25yZXYueG1sUEsFBgAAAAAEAAQA9QAAAIgDAAAAAA==&#10;" path="m22,57r,8l11,65,8,63r-2,l6,24,,24,,16r6,l6,5,14,r,16l22,16r,8l14,24r,33l22,57xe" fillcolor="black" strokeweight="0">
                    <v:path arrowok="t" o:connecttype="custom" o:connectlocs="22,57;22,65;11,65;8,63;6,63;6,24;0,24;0,16;6,16;6,5;14,0;14,16;22,16;22,24;14,24;14,57;22,57" o:connectangles="0,0,0,0,0,0,0,0,0,0,0,0,0,0,0,0,0"/>
                  </v:shape>
                  <v:shape id="Freeform 1784" o:spid="_x0000_s2713" style="position:absolute;left:2808;top:331;width:43;height:49;visibility:visible;mso-wrap-style:square;v-text-anchor:top" coordsize="4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2Su8QA&#10;AADdAAAADwAAAGRycy9kb3ducmV2LnhtbERPS2vCQBC+F/wPywheSt1YpJboKlISkUIPPsDrkJ0m&#10;qdnZkN089Nd3CwVv8/E9Z7UZTCU6alxpWcFsGoEgzqwuOVdwPqUv7yCcR9ZYWSYFN3KwWY+eVhhr&#10;2/OBuqPPRQhhF6OCwvs6ltJlBRl0U1sTB+7bNgZ9gE0udYN9CDeVfI2iN2mw5NBQYE0fBWXXY2sU&#10;fDpv08W9j34y2Z4vX5i4512i1GQ8bJcgPA3+If5373WYv5jN4e+bc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dkrvEAAAA3QAAAA8AAAAAAAAAAAAAAAAAmAIAAGRycy9k&#10;b3ducmV2LnhtbFBLBQYAAAAABAAEAPUAAACJAwAAAAA=&#10;" path="m,25l,16,2,11,8,5,13,3,16,,30,r5,3l38,5r5,11l43,33,38,44r-6,3l30,49r-14,l5,44,2,36,,25xm10,25r,11l16,41r11,l32,38r3,-5l35,14,32,11,27,8,16,8r-6,6l10,25xe" fillcolor="black" strokeweight="0">
                    <v:path arrowok="t" o:connecttype="custom" o:connectlocs="0,25;0,16;2,11;8,5;13,3;16,0;30,0;35,3;38,5;43,16;43,33;38,44;32,47;30,49;16,49;5,44;2,36;0,25;10,25;10,36;16,41;27,41;32,38;35,33;35,14;32,11;27,8;16,8;10,14;10,25" o:connectangles="0,0,0,0,0,0,0,0,0,0,0,0,0,0,0,0,0,0,0,0,0,0,0,0,0,0,0,0,0,0"/>
                    <o:lock v:ext="edit" verticies="t"/>
                  </v:shape>
                  <v:shape id="Freeform 1785" o:spid="_x0000_s2714" style="position:absolute;left:2860;top:331;width:43;height:49;visibility:visible;mso-wrap-style:square;v-text-anchor:top" coordsize="4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4Z3cMA&#10;AADdAAAADwAAAGRycy9kb3ducmV2LnhtbERP3WrCMBS+H+wdwhnsZmjSwaZUo8j+0Bul6gMcmmNT&#10;bE5KE219ezMY7O58fL9nvhxcI67UhdqzhmysQBCX3tRcaTgevkdTECEiG2w8k4YbBVguHh/mmBvf&#10;c0HXfaxECuGQowYbY5tLGUpLDsPYt8SJO/nOYUywq6TpsE/hrpGvSr1LhzWnBostfVgqz/uL01D0&#10;Fi+rbfZy63efm5+NOqpi8qX189OwmoGINMR/8Z97bdL8SfYGv9+k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4Z3cMAAADdAAAADwAAAAAAAAAAAAAAAACYAgAAZHJzL2Rv&#10;d25yZXYueG1sUEsFBgAAAAAEAAQA9QAAAIgDAAAAAA==&#10;" path="m32,33r11,l41,41r-9,8l16,49,5,44,2,36,,25,2,16r,-5l5,5,16,,32,r9,8l41,14r-9,2l32,11,30,8,16,8r-6,6l10,36r6,5l27,41r5,-5l32,33xe" fillcolor="black" strokeweight="0">
                    <v:path arrowok="t" o:connecttype="custom" o:connectlocs="32,33;43,33;41,41;32,49;16,49;5,44;2,36;0,25;2,16;2,11;5,5;16,0;32,0;41,8;41,14;32,16;32,11;30,8;16,8;10,14;10,36;16,41;27,41;32,36;32,33" o:connectangles="0,0,0,0,0,0,0,0,0,0,0,0,0,0,0,0,0,0,0,0,0,0,0,0,0"/>
                  </v:shape>
                  <v:shape id="Freeform 1786" o:spid="_x0000_s2715" style="position:absolute;left:2909;top:312;width:41;height:68;visibility:visible;mso-wrap-style:square;v-text-anchor:top" coordsize="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0cTMMA&#10;AADdAAAADwAAAGRycy9kb3ducmV2LnhtbERPPWvDMBDdA/kP4gLdYtktJMGJYpJCobRLI3foeFgX&#10;28Q6GUu13X9fFQrZ7vE+71DMthMjDb51rCBLUhDElTMt1wo+y5f1DoQPyAY7x6TghzwUx+XigLlx&#10;E19o1KEWMYR9jgqaEPpcSl81ZNEnrieO3NUNFkOEQy3NgFMMt518TNONtNhybGiwp+eGqpv+tgq2&#10;5+nNPZl3ZPc1VvW51JR+aKUeVvNpDyLQHO7if/erifO32Qb+voknyO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0cTMMAAADdAAAADwAAAAAAAAAAAAAAAACYAgAAZHJzL2Rv&#10;d25yZXYueG1sUEsFBgAAAAAEAAQA9QAAAIgDAAAAAA==&#10;" path="m,68l,,8,r,38l27,19r14,l22,38,41,68r-11,l13,44,8,49r,19l,68xe" fillcolor="black" strokeweight="0">
                    <v:path arrowok="t" o:connecttype="custom" o:connectlocs="0,68;0,0;8,0;8,38;27,19;41,19;22,38;41,68;30,68;13,44;8,49;8,68;0,68" o:connectangles="0,0,0,0,0,0,0,0,0,0,0,0,0"/>
                  </v:shape>
                  <v:shape id="Freeform 1787" o:spid="_x0000_s2716" style="position:absolute;left:1234;top:531;width:2988;height:1378;visibility:visible;mso-wrap-style:square;v-text-anchor:top" coordsize="2988,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usMUA&#10;AADdAAAADwAAAGRycy9kb3ducmV2LnhtbERPS2vCQBC+F/wPywi91U0sVEldxQchltKDsdLrmJ0m&#10;wexsyG5j+u9dodDbfHzPWawG04ieOldbVhBPIhDEhdU1lwo+j+nTHITzyBoby6TglxyslqOHBSba&#10;XvlAfe5LEULYJaig8r5NpHRFRQbdxLbEgfu2nUEfYFdK3eE1hJtGTqPoRRqsOTRU2NK2ouKS/xgF&#10;x23ztXlOs+x8etu/m4/TZSfPkVKP42H9CsLT4P/Ff+69DvNn8Qzu34QT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C6wxQAAAN0AAAAPAAAAAAAAAAAAAAAAAJgCAABkcnMv&#10;ZG93bnJldi54bWxQSwUGAAAAAAQABAD1AAAAigMAAAAA&#10;" path="m,l77,227r76,191l230,582r77,143l383,845r77,104l536,1036r77,74l690,1173r76,52l843,1269r77,36l996,1332r77,19l1149,1365r77,8l1303,1378r76,l1532,1373r77,-6l1916,1335r153,-22l2988,1149e" filled="f" strokeweight=".4pt">
                    <v:path arrowok="t" o:connecttype="custom" o:connectlocs="0,0;77,227;153,418;230,582;307,725;383,845;460,949;536,1036;613,1110;690,1173;766,1225;843,1269;920,1305;996,1332;1073,1351;1149,1365;1226,1373;1303,1378;1379,1378;1532,1373;1609,1367;1916,1335;2069,1313;2988,1149" o:connectangles="0,0,0,0,0,0,0,0,0,0,0,0,0,0,0,0,0,0,0,0,0,0,0,0"/>
                  </v:shape>
                  <v:line id="Line 1788" o:spid="_x0000_s2717" style="position:absolute;visibility:visible;mso-wrap-style:square" from="1234,525" to="1248,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6ZO8UAAADdAAAADwAAAGRycy9kb3ducmV2LnhtbESPQUsDMRCF70L/Q5iCN5uth1XWpkUK&#10;LeJFuornYTNmFzeTJUmbrb/eOQjeZnhv3vtms5v9qC4U0xDYwHpVgSLugh3YGfh4P9w9gkoZ2eIY&#10;mAxcKcFuu7jZYGND4RNd2uyUhHBq0ECf89RonbqePKZVmIhF+wrRY5Y1Om0jFgn3o76vqlp7HFga&#10;epxo31P33Z69gbc4n1/3rtTt6frzWdtjCYMrxtwu5+cnUJnm/G/+u36xgv+wFl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6ZO8UAAADdAAAADwAAAAAAAAAA&#10;AAAAAAChAgAAZHJzL2Rvd25yZXYueG1sUEsFBgAAAAAEAAQA+QAAAJMDAAAAAA==&#10;" strokeweight=".4pt"/>
                  <v:line id="Line 1789" o:spid="_x0000_s2718" style="position:absolute;visibility:visible;mso-wrap-style:square" from="1253,569" to="1267,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8oMIAAADdAAAADwAAAGRycy9kb3ducmV2LnhtbERPTWsCMRC9C/0PYQq9adYeVrs1ShFa&#10;Si/iKj0Pm2l26WayJNGs/fWNIHibx/uc1Wa0vTiTD51jBfNZAYK4cbpjo+B4eJ8uQYSIrLF3TAou&#10;FGCzfpissNIu8Z7OdTQih3CoUEEb41BJGZqWLIaZG4gz9+O8xZihN1J7TDnc9vK5KEppsePc0OJA&#10;25aa3/pkFez8ePramlTW+8vfd6k/kutMUurpcXx7BRFpjHfxzf2p8/zF/AWu3+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I8oMIAAADdAAAADwAAAAAAAAAAAAAA&#10;AAChAgAAZHJzL2Rvd25yZXYueG1sUEsFBgAAAAAEAAQA+QAAAJADAAAAAA==&#10;" strokeweight=".4pt"/>
                  <v:line id="Line 1790" o:spid="_x0000_s2719" style="position:absolute;visibility:visible;mso-wrap-style:square" from="1275,610" to="1289,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RfgMUAAADdAAAADwAAAGRycy9kb3ducmV2LnhtbESPQUsDMRCF74L/IUzBm822h1XWpkUK&#10;iniRruJ52IzZxc1kSdJm21/fOQjeZnhv3vtms5v9qE4U0xDYwGpZgSLugh3YGfj6fLl/BJUyssUx&#10;MBk4U4Ld9vZmg40NhQ90arNTEsKpQQN9zlOjdep68piWYSIW7SdEj1nW6LSNWCTcj3pdVbX2OLA0&#10;9DjRvqfutz16Ax9xPr7vXanbw/nyXdvXEgZXjLlbzM9PoDLN+d/8d/1mBf9hLfzyjYygt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RfgMUAAADdAAAADwAAAAAAAAAA&#10;AAAAAAChAgAAZHJzL2Rvd25yZXYueG1sUEsFBgAAAAAEAAQA+QAAAJMDAAAAAA==&#10;" strokeweight=".4pt"/>
                  <v:line id="Line 1791" o:spid="_x0000_s2720" style="position:absolute;visibility:visible;mso-wrap-style:square" from="1294,654" to="1308,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j6G8IAAADdAAAADwAAAGRycy9kb3ducmV2LnhtbERPTWsCMRC9F/ofwhS81awetmVrlCK0&#10;iBdxK56HzTS7dDNZkmhWf70pCN7m8T5nsRptL87kQ+dYwWxagCBunO7YKDj8fL2+gwgRWWPvmBRc&#10;KMBq+fy0wEq7xHs619GIHMKhQgVtjEMlZWhashimbiDO3K/zFmOG3kjtMeVw28t5UZTSYse5ocWB&#10;1i01f/XJKtj58bRdm1TW+8v1WOrv5DqTlJq8jJ8fICKN8SG+uzc6z3+bz+D/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j6G8IAAADdAAAADwAAAAAAAAAAAAAA&#10;AAChAgAAZHJzL2Rvd25yZXYueG1sUEsFBgAAAAAEAAQA+QAAAJADAAAAAA==&#10;" strokeweight=".4pt"/>
                  <v:line id="Line 1792" o:spid="_x0000_s2721" style="position:absolute;visibility:visible;mso-wrap-style:square" from="1316,695" to="133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pkbMIAAADdAAAADwAAAGRycy9kb3ducmV2LnhtbERPTWsCMRC9F/wPYQRvNds9bMtqlCK0&#10;iJfiVjwPm2l26WayJNGs/vqmUOhtHu9z1tvJDuJKPvSOFTwtCxDErdM9GwWnz7fHFxAhImscHJOC&#10;GwXYbmYPa6y1S3ykaxONyCEcalTQxTjWUoa2I4th6UbizH05bzFm6I3UHlMOt4Msi6KSFnvODR2O&#10;tOuo/W4uVsGHny6HnUlVc7zdz5V+T643SanFfHpdgYg0xX/xn3uv8/znsoTfb/IJ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mpkbMIAAADdAAAADwAAAAAAAAAAAAAA&#10;AAChAgAAZHJzL2Rvd25yZXYueG1sUEsFBgAAAAAEAAQA+QAAAJADAAAAAA==&#10;" strokeweight=".4pt"/>
                  <v:line id="Line 1793" o:spid="_x0000_s2722" style="position:absolute;visibility:visible;mso-wrap-style:square" from="1341,736" to="1355,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bB98IAAADdAAAADwAAAGRycy9kb3ducmV2LnhtbERPTWsCMRC9F/ofwhS81WwV1rI1iggt&#10;xUtxW3oeNtPs4mayJNGs/vpGELzN433Ocj3aXpzIh86xgpdpAYK4cbpjo+Dn+/35FUSIyBp7x6Tg&#10;TAHWq8eHJVbaJd7TqY5G5BAOFSpoYxwqKUPTksUwdQNx5v6ctxgz9EZqjymH217OiqKUFjvODS0O&#10;tG2pOdRHq+DLj8fd1qSy3p8vv6X+SK4zSanJ07h5AxFpjHfxzf2p8/zFbA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bB98IAAADdAAAADwAAAAAAAAAAAAAA&#10;AAChAgAAZHJzL2Rvd25yZXYueG1sUEsFBgAAAAAEAAQA+QAAAJADAAAAAA==&#10;" strokeweight=".4pt"/>
                  <v:line id="Line 1794" o:spid="_x0000_s2723" style="position:absolute;visibility:visible;mso-wrap-style:square" from="1363,777" to="1379,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9Zg8IAAADdAAAADwAAAGRycy9kb3ducmV2LnhtbERPTWsCMRC9F/ofwhS81WxF1rI1iggt&#10;xUtxW3oeNtPs4mayJNGs/vpGELzN433Ocj3aXpzIh86xgpdpAYK4cbpjo+Dn+/35FUSIyBp7x6Tg&#10;TAHWq8eHJVbaJd7TqY5G5BAOFSpoYxwqKUPTksUwdQNx5v6ctxgz9EZqjymH217OiqKUFjvODS0O&#10;tG2pOdRHq+DLj8fd1qSy3p8vv6X+SK4zSanJ07h5AxFpjHfxzf2p8/zFbA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9Zg8IAAADdAAAADwAAAAAAAAAAAAAA&#10;AAChAgAAZHJzL2Rvd25yZXYueG1sUEsFBgAAAAAEAAQA+QAAAJADAAAAAA==&#10;" strokeweight=".4pt"/>
                  <v:line id="Line 1795" o:spid="_x0000_s2724" style="position:absolute;visibility:visible;mso-wrap-style:square" from="1387,818" to="1404,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P8GMIAAADdAAAADwAAAGRycy9kb3ducmV2LnhtbERPTWsCMRC9F/ofwhS81WwF17I1iggt&#10;xUtxW3oeNtPs4mayJNGs/vpGELzN433Ocj3aXpzIh86xgpdpAYK4cbpjo+Dn+/35FUSIyBp7x6Tg&#10;TAHWq8eHJVbaJd7TqY5G5BAOFSpoYxwqKUPTksUwdQNx5v6ctxgz9EZqjymH217OiqKUFjvODS0O&#10;tG2pOdRHq+DLj8fd1qSy3p8vv6X+SK4zSanJ07h5AxFpjHfxzf2p8/zFbA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P8GMIAAADdAAAADwAAAAAAAAAAAAAA&#10;AAChAgAAZHJzL2Rvd25yZXYueG1sUEsFBgAAAAAEAAQA+QAAAJADAAAAAA==&#10;" strokeweight=".4pt"/>
                  <v:line id="Line 1796" o:spid="_x0000_s2725" style="position:absolute;visibility:visible;mso-wrap-style:square" from="1412,856" to="143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Fib8IAAADdAAAADwAAAGRycy9kb3ducmV2LnhtbERPTWsCMRC9F/ofwhS81aweVtkaRYSW&#10;0ou4Ss/DZppdupksSTSrv94Ihd7m8T5ntRltLy7kQ+dYwWxagCBunO7YKDgd31+XIEJE1tg7JgVX&#10;CrBZPz+tsNIu8YEudTQih3CoUEEb41BJGZqWLIapG4gz9+O8xZihN1J7TDnc9nJeFKW02HFuaHGg&#10;XUvNb322CvZ+PH/tTCrrw/X2XeqP5DqTlJq8jNs3EJHG+C/+c3/qPH8xL+HxTT5B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VFib8IAAADdAAAADwAAAAAAAAAAAAAA&#10;AAChAgAAZHJzL2Rvd25yZXYueG1sUEsFBgAAAAAEAAQA+QAAAJADAAAAAA==&#10;" strokeweight=".4pt"/>
                  <v:line id="Line 1797" o:spid="_x0000_s2726" style="position:absolute;visibility:visible;mso-wrap-style:square" from="1439,895" to="145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H9MIAAADdAAAADwAAAGRycy9kb3ducmV2LnhtbERPTWsCMRC9C/0PYQq9abYeVtkaRYSK&#10;9FJcS8/DZppd3EyWJJq1v74pCN7m8T5ntRltL67kQ+dYweusAEHcON2xUfB1ep8uQYSIrLF3TApu&#10;FGCzfpqssNIu8ZGudTQih3CoUEEb41BJGZqWLIaZG4gz9+O8xZihN1J7TDnc9nJeFKW02HFuaHGg&#10;XUvNub5YBZ9+vHzsTCrr4+33u9T75DqTlHp5HrdvICKN8SG+uw86z1/MF/D/TT5B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H9MIAAADdAAAADwAAAAAAAAAAAAAA&#10;AAChAgAAZHJzL2Rvd25yZXYueG1sUEsFBgAAAAAEAAQA+QAAAJADAAAAAA==&#10;" strokeweight=".4pt"/>
                  <v:line id="Line 1798" o:spid="_x0000_s2727" style="position:absolute;visibility:visible;mso-wrap-style:square" from="1467,936" to="1486,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JThsUAAADdAAAADwAAAGRycy9kb3ducmV2LnhtbESPQUsDMRCF74L/IUzBm822h1XWpkUK&#10;iniRruJ52IzZxc1kSdJm21/fOQjeZnhv3vtms5v9qE4U0xDYwGpZgSLugh3YGfj6fLl/BJUyssUx&#10;MBk4U4Ld9vZmg40NhQ90arNTEsKpQQN9zlOjdep68piWYSIW7SdEj1nW6LSNWCTcj3pdVbX2OLA0&#10;9DjRvqfutz16Ax9xPr7vXanbw/nyXdvXEgZXjLlbzM9PoDLN+d/8d/1mBf9hLbjyjYygt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4JThsUAAADdAAAADwAAAAAAAAAA&#10;AAAAAAChAgAAZHJzL2Rvd25yZXYueG1sUEsFBgAAAAAEAAQA+QAAAJMDAAAAAA==&#10;" strokeweight=".4pt"/>
                  <v:line id="Line 1799" o:spid="_x0000_s2728" style="position:absolute;visibility:visible;mso-wrap-style:square" from="1494,971" to="1513,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72HcIAAADdAAAADwAAAGRycy9kb3ducmV2LnhtbERPTWsCMRC9F/ofwhR6q9l62NrVKCJU&#10;pJfitvQ8bMbs4mayJNGs/fWNIHibx/ucxWq0vTiTD51jBa+TAgRx43THRsHP98fLDESIyBp7x6Tg&#10;QgFWy8eHBVbaJd7TuY5G5BAOFSpoYxwqKUPTksUwcQNx5g7OW4wZeiO1x5TDbS+nRVFKix3nhhYH&#10;2rTUHOuTVfDlx9PnxqSy3l/+fku9Ta4zSannp3E9BxFpjHfxzb3Tef7b9B2u3+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M72HcIAAADdAAAADwAAAAAAAAAAAAAA&#10;AAChAgAAZHJzL2Rvd25yZXYueG1sUEsFBgAAAAAEAAQA+QAAAJADAAAAAA==&#10;" strokeweight=".4pt"/>
                  <v:shape id="Freeform 1800" o:spid="_x0000_s2729" style="position:absolute;left:1524;top:1009;width:19;height:25;visibility:visible;mso-wrap-style:square;v-text-anchor:top" coordsize="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hl4cUA&#10;AADdAAAADwAAAGRycy9kb3ducmV2LnhtbESPzW4CMQyE75V4h8hIvZUsrdTCQkCoqGpRxYGfB7A2&#10;Zjdi4yxJgO3b14dKvdma8czn+bL3rbpRTC6wgfGoAEVcBeu4NnA8fDxNQKWMbLENTAZ+KMFyMXiY&#10;Y2nDnXd02+daSQinEg00OXel1qlqyGMahY5YtFOIHrOssdY24l3Cfaufi+JVe3QsDQ129N5Qdd5f&#10;vYG4jZtNjtP2e+0v7rMPuAsOjXkc9qsZqEx9/jf/XX9ZwX97EX75Rk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GXhxQAAAN0AAAAPAAAAAAAAAAAAAAAAAJgCAABkcnMv&#10;ZG93bnJldi54bWxQSwUGAAAAAAQABAD1AAAAigMAAAAA&#10;" path="m,l17,22r2,3e" filled="f" strokeweight=".4pt">
                    <v:path arrowok="t" o:connecttype="custom" o:connectlocs="0,0;17,22;19,25" o:connectangles="0,0,0"/>
                  </v:shape>
                  <v:line id="Line 1801" o:spid="_x0000_s2730" style="position:absolute;visibility:visible;mso-wrap-style:square" from="1554,1045" to="1573,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FsxsIAAADdAAAADwAAAGRycy9kb3ducmV2LnhtbERPTWsCMRC9C/0PYQq9adYW1rIaRYSW&#10;4qW4LT0PmzG7uJksSTSrv74pFLzN433OajPaXlzIh86xgvmsAEHcON2xUfD99TZ9BREissbeMSm4&#10;UoDN+mGywkq7xAe61NGIHMKhQgVtjEMlZWhashhmbiDO3NF5izFDb6T2mHK47eVzUZTSYse5ocWB&#10;di01p/psFXz68bzfmVTWh+vtp9TvyXUmKfX0OG6XICKN8S7+d3/oPH/xMoe/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FsxsIAAADdAAAADwAAAAAAAAAAAAAA&#10;AAChAgAAZHJzL2Rvd25yZXYueG1sUEsFBgAAAAAEAAQA+QAAAJADAAAAAA==&#10;" strokeweight=".4pt"/>
                  <v:line id="Line 1802" o:spid="_x0000_s2731" style="position:absolute;visibility:visible;mso-wrap-style:square" from="1584,1081" to="1606,1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PyscIAAADdAAAADwAAAGRycy9kb3ducmV2LnhtbERPTWsCMRC9F/ofwhS81WwV1rI1iggt&#10;xUtxW3oeNtPs4mayJNGs/vpGELzN433Ocj3aXpzIh86xgpdpAYK4cbpjo+Dn+/35FUSIyBp7x6Tg&#10;TAHWq8eHJVbaJd7TqY5G5BAOFSpoYxwqKUPTksUwdQNx5v6ctxgz9EZqjymH217OiqKUFjvODS0O&#10;tG2pOdRHq+DLj8fd1qSy3p8vv6X+SK4zSanJ07h5AxFpjHfxzf2p8/zFfA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PyscIAAADdAAAADwAAAAAAAAAAAAAA&#10;AAChAgAAZHJzL2Rvd25yZXYueG1sUEsFBgAAAAAEAAQA+QAAAJADAAAAAA==&#10;" strokeweight=".4pt"/>
                  <v:line id="Line 1803" o:spid="_x0000_s2732" style="position:absolute;visibility:visible;mso-wrap-style:square" from="1617,1116" to="1639,1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9XKsIAAADdAAAADwAAAGRycy9kb3ducmV2LnhtbERPTWsCMRC9F/ofwhS81WwrrGVrFBFa&#10;xEtxW3oeNtPs4mayJNGs/vpGELzN433OYjXaXpzIh86xgpdpAYK4cbpjo+Dn++P5DUSIyBp7x6Tg&#10;TAFWy8eHBVbaJd7TqY5G5BAOFSpoYxwqKUPTksUwdQNx5v6ctxgz9EZqjymH216+FkUpLXacG1oc&#10;aNNSc6iPVsGXH4+7jUllvT9ffkv9mVxnklKTp3H9DiLSGO/im3ur8/z5b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9XKsIAAADdAAAADwAAAAAAAAAAAAAA&#10;AAChAgAAZHJzL2Rvd25yZXYueG1sUEsFBgAAAAAEAAQA+QAAAJADAAAAAA==&#10;" strokeweight=".4pt"/>
                  <v:line id="Line 1804" o:spid="_x0000_s2733" style="position:absolute;visibility:visible;mso-wrap-style:square" from="1650,1149" to="1672,1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bPXsMAAADdAAAADwAAAGRycy9kb3ducmV2LnhtbERPTWsCMRC9F/wPYQq91Wy1bGU1ighK&#10;6UXclp6HzTS7dDNZkmjW/vpGKPQ2j/c5q81oe3EhHzrHCp6mBQjixumOjYKP9/3jAkSIyBp7x6Tg&#10;SgE268ndCivtEp/oUkcjcgiHChW0MQ6VlKFpyWKYuoE4c1/OW4wZeiO1x5TDbS9nRVFKix3nhhYH&#10;2rXUfNdnq+Dox/PbzqSyPl1/Pkt9SK4zSamH+3G7BBFpjP/iP/erzvNf5s9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Wz17DAAAA3QAAAA8AAAAAAAAAAAAA&#10;AAAAoQIAAGRycy9kb3ducmV2LnhtbFBLBQYAAAAABAAEAPkAAACRAwAAAAA=&#10;" strokeweight=".4pt"/>
                  <v:shape id="Freeform 1805" o:spid="_x0000_s2734" style="position:absolute;left:1683;top:1182;width:24;height:19;visibility:visible;mso-wrap-style:square;v-text-anchor:top" coordsize="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0CjcIA&#10;AADdAAAADwAAAGRycy9kb3ducmV2LnhtbERPTWvCQBC9F/wPyxS81U0t1pK6igiCnrRRsMchO03S&#10;ZmfC7lbjv3cLBW/zeJ8zW/SuVWfyoRE28DzKQBGXYhuuDBwP66c3UCEiW2yFycCVAizmg4cZ5lYu&#10;/EHnIlYqhXDI0UAdY5drHcqaHIaRdMSJ+xLvMCboK209XlK4a/U4y161w4ZTQ40drWoqf4pfZ0CK&#10;bfG535zKb5Tjzk/FRd6NjRk+9st3UJH6eBf/uzc2zZ++TODvm3SCn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QKNwgAAAN0AAAAPAAAAAAAAAAAAAAAAAJgCAABkcnMvZG93&#10;bnJldi54bWxQSwUGAAAAAAQABAD1AAAAhwMAAAAA&#10;" path="m,l11,8,24,19e" filled="f" strokeweight=".4pt">
                    <v:path arrowok="t" o:connecttype="custom" o:connectlocs="0,0;11,8;24,19" o:connectangles="0,0,0"/>
                  </v:shape>
                  <v:line id="Line 1806" o:spid="_x0000_s2735" style="position:absolute;visibility:visible;mso-wrap-style:square" from="1721,1212" to="1743,1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0ssIAAADdAAAADwAAAGRycy9kb3ducmV2LnhtbERPTWsCMRC9F/ofwhR6q1ktbMtqFBEs&#10;xUtxLZ6HzZhd3EyWJJrVX98UCr3N433OYjXaXlzJh86xgumkAEHcON2xUfB92L68gwgRWWPvmBTc&#10;KMBq+fiwwEq7xHu61tGIHMKhQgVtjEMlZWhashgmbiDO3Ml5izFDb6T2mHK47eWsKEppsePc0OJA&#10;m5aac32xCr78eNltTCrr/e1+LPVHcp1JSj0/jes5iEhj/Bf/uT91nv/2W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j0ssIAAADdAAAADwAAAAAAAAAAAAAA&#10;AAChAgAAZHJzL2Rvd25yZXYueG1sUEsFBgAAAAAEAAQA+QAAAJADAAAAAA==&#10;" strokeweight=".4pt"/>
                  <v:shape id="Freeform 1807" o:spid="_x0000_s2736" style="position:absolute;left:1757;top:1242;width:24;height:19;visibility:visible;mso-wrap-style:square;v-text-anchor:top" coordsize="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5YcIA&#10;AADdAAAADwAAAGRycy9kb3ducmV2LnhtbERPTWvCQBC9C/0PyxR6040WGkldRQoFPdlGQY9Ddpqk&#10;zc6E3VXjv3cLhd7m8T5nsRpcpy7kQytsYDrJQBFXYluuDRz27+M5qBCRLXbCZOBGAVbLh9ECCytX&#10;/qRLGWuVQjgUaKCJsS+0DlVDDsNEeuLEfYl3GBP0tbYeryncdXqWZS/aYcupocGe3hqqfsqzMyDl&#10;tjx9bI7VN8ph53NxkXczY54eh/UrqEhD/Bf/uTc2zc+fc/j9Jp2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zlhwgAAAN0AAAAPAAAAAAAAAAAAAAAAAJgCAABkcnMvZG93&#10;bnJldi54bWxQSwUGAAAAAAQABAD1AAAAhwMAAAAA&#10;" path="m,l13,11r11,8e" filled="f" strokeweight=".4pt">
                    <v:path arrowok="t" o:connecttype="custom" o:connectlocs="0,0;13,11;24,19" o:connectangles="0,0,0"/>
                  </v:shape>
                  <v:line id="Line 1808" o:spid="_x0000_s2737" style="position:absolute;visibility:visible;mso-wrap-style:square" from="1795,1269" to="1820,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vFW8UAAADdAAAADwAAAGRycy9kb3ducmV2LnhtbESPQUsDMRCF70L/Q5iCN5utwipr0yKF&#10;iniRruJ52IzZxc1kSdJm6693DoK3Gd6b977Z7GY/qjPFNAQ2sF5VoIi7YAd2Bj7eDzcPoFJGtjgG&#10;JgMXSrDbLq422NhQ+EjnNjslIZwaNNDnPDVap64nj2kVJmLRvkL0mGWNTtuIRcL9qG+rqtYeB5aG&#10;Hifa99R9tydv4C3Op9e9K3V7vPx81va5hMEVY66X89MjqExz/jf/Xb9Ywb+/E1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vFW8UAAADdAAAADwAAAAAAAAAA&#10;AAAAAAChAgAAZHJzL2Rvd25yZXYueG1sUEsFBgAAAAAEAAQA+QAAAJMDAAAAAA==&#10;" strokeweight=".4pt"/>
                  <v:line id="Line 1809" o:spid="_x0000_s2738" style="position:absolute;visibility:visible;mso-wrap-style:square" from="1833,1297" to="1861,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dgwMMAAADdAAAADwAAAGRycy9kb3ducmV2LnhtbERPTWsCMRC9F/wPYQq91WwVtnU1ighK&#10;6UXclp6HzTS7dDNZkmjW/vqmIPQ2j/c5q81oe3EhHzrHCp6mBQjixumOjYKP9/3jC4gQkTX2jknB&#10;lQJs1pO7FVbaJT7RpY5G5BAOFSpoYxwqKUPTksUwdQNx5r6ctxgz9EZqjymH217OiqKUFjvODS0O&#10;tGup+a7PVsHRj+e3nUllfbr+fJb6kFxnklIP9+N2CSLSGP/FN/erzvOf5wv4+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XYMDDAAAA3QAAAA8AAAAAAAAAAAAA&#10;AAAAoQIAAGRycy9kb3ducmV2LnhtbFBLBQYAAAAABAAEAPkAAACRAwAAAAA=&#10;" strokeweight=".4pt"/>
                  <v:line id="Line 1810" o:spid="_x0000_s2739" style="position:absolute;visibility:visible;mso-wrap-style:square" from="1874,1321" to="1902,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6IMUAAADdAAAADwAAAGRycy9kb3ducmV2LnhtbESPQUsDMRCF70L/Q5iCN5utyCpr0yKF&#10;iniRruJ52IzZxc1kSdJm6693DoK3Gd6b977Z7GY/qjPFNAQ2sF5VoIi7YAd2Bj7eDzcPoFJGtjgG&#10;JgMXSrDbLq422NhQ+EjnNjslIZwaNNDnPDVap64nj2kVJmLRvkL0mGWNTtuIRcL9qG+rqtYeB5aG&#10;Hifa99R9tydv4C3Op9e9K3V7vPx81va5hMEVY66X89MjqExz/jf/Xb9Ywb+/E37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u6IMUAAADdAAAADwAAAAAAAAAA&#10;AAAAAAChAgAAZHJzL2Rvd25yZXYueG1sUEsFBgAAAAAEAAQA+QAAAJMDAAAAAA==&#10;" strokeweight=".4pt"/>
                  <v:shape id="Freeform 1811" o:spid="_x0000_s2740" style="position:absolute;left:1915;top:1343;width:28;height:14;visibility:visible;mso-wrap-style:square;v-text-anchor:top" coordsize="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D6gsIA&#10;AADdAAAADwAAAGRycy9kb3ducmV2LnhtbERPTWsCMRC9C/0PYQq9aaIU265GaQtCsSe1vY/JuLuY&#10;TJYk6ra/3hQK3ubxPme+7L0TZ4qpDaxhPFIgiE2wLdcavnar4TOIlJEtusCk4YcSLBd3gzlWNlx4&#10;Q+dtrkUJ4VShhibnrpIymYY8plHoiAt3CNFjLjDW0ka8lHDv5ESpqfTYcmlosKP3hsxxe/Ia9uv1&#10;L8vPk1EvcWOcmqx2b99O64f7/nUGIlOfb+J/94ct858ex/D3TTlBL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wPqCwgAAAN0AAAAPAAAAAAAAAAAAAAAAAJgCAABkcnMvZG93&#10;bnJldi54bWxQSwUGAAAAAAQABAD1AAAAhwMAAAAA&#10;" path="m,l9,6r19,8e" filled="f" strokeweight=".4pt">
                    <v:path arrowok="t" o:connecttype="custom" o:connectlocs="0,0;9,6;28,14" o:connectangles="0,0,0"/>
                  </v:shape>
                  <v:line id="Line 1812" o:spid="_x0000_s2741" style="position:absolute;visibility:visible;mso-wrap-style:square" from="1957,1365" to="1984,1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WBzMIAAADdAAAADwAAAGRycy9kb3ducmV2LnhtbERPTWsCMRC9F/ofwhS81WxF1rI1iggt&#10;xUtxW3oeNtPs4mayJNGs/vpGELzN433Ocj3aXpzIh86xgpdpAYK4cbpjo+Dn+/35FUSIyBp7x6Tg&#10;TAHWq8eHJVbaJd7TqY5G5BAOFSpoYxwqKUPTksUwdQNx5v6ctxgz9EZqjymH217OiqKUFjvODS0O&#10;tG2pOdRHq+DLj8fd1qSy3p8vv6X+SK4zSanJ07h5AxFpjHfxzf2p8/zFfA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WBzMIAAADdAAAADwAAAAAAAAAAAAAA&#10;AAChAgAAZHJzL2Rvd25yZXYueG1sUEsFBgAAAAAEAAQA+QAAAJADAAAAAA==&#10;" strokeweight=".4pt"/>
                  <v:shape id="Freeform 1813" o:spid="_x0000_s2742" style="position:absolute;left:1998;top:1387;width:30;height:11;visibility:visible;mso-wrap-style:square;v-text-anchor:top" coordsize="3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yJB8YA&#10;AADdAAAADwAAAGRycy9kb3ducmV2LnhtbERPS2vCQBC+F/oflil4CbrxUS3RVVRQFHqpCtbbkJ0m&#10;odnZkF1j/PduQehtPr7nzBatKUVDtSssK+j3YhDEqdUFZwpOx033A4TzyBpLy6TgTg4W89eXGSba&#10;3viLmoPPRAhhl6CC3PsqkdKlORl0PVsRB+7H1gZ9gHUmdY23EG5KOYjjsTRYcGjIsaJ1Tunv4WoU&#10;7M6RXG331yb6PN8Hl/E+Wn6/R0p13trlFISn1v+Ln+6dDvMnoyH8fRNO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yJB8YAAADdAAAADwAAAAAAAAAAAAAAAACYAgAAZHJz&#10;L2Rvd25yZXYueG1sUEsFBgAAAAAEAAQA9QAAAIsDAAAAAA==&#10;" path="m,l2,,30,11e" filled="f" strokeweight=".4pt">
                    <v:path arrowok="t" o:connecttype="custom" o:connectlocs="0,0;2,0;30,11" o:connectangles="0,0,0"/>
                  </v:shape>
                  <v:line id="Line 1814" o:spid="_x0000_s2743" style="position:absolute;visibility:visible;mso-wrap-style:square" from="2041,1403" to="207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C8I8IAAADdAAAADwAAAGRycy9kb3ducmV2LnhtbERPTWsCMRC9F/ofwhS81WyLrGVrFBFa&#10;xEtxW3oeNtPs4mayJNGs/vpGELzN433OYjXaXpzIh86xgpdpAYK4cbpjo+Dn++P5DUSIyBp7x6Tg&#10;TAFWy8eHBVbaJd7TqY5G5BAOFSpoYxwqKUPTksUwdQNx5v6ctxgz9EZqjymH216+FkUpLXacG1oc&#10;aNNSc6iPVsGXH4+7jUllvT9ffkv9mVxnklKTp3H9DiLSGO/im3ur8/z5b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xC8I8IAAADdAAAADwAAAAAAAAAAAAAA&#10;AAChAgAAZHJzL2Rvd25yZXYueG1sUEsFBgAAAAAEAAQA+QAAAJADAAAAAA==&#10;" strokeweight=".4pt"/>
                  <v:line id="Line 1815" o:spid="_x0000_s2744" style="position:absolute;visibility:visible;mso-wrap-style:square" from="2085,1420" to="2115,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ZuMMAAADdAAAADwAAAGRycy9kb3ducmV2LnhtbERPTWsCMRC9F/wPYQq91WzFbmU1ighK&#10;6UXclp6HzTS7dDNZkmjW/vpGKPQ2j/c5q81oe3EhHzrHCp6mBQjixumOjYKP9/3jAkSIyBp7x6Tg&#10;SgE268ndCivtEp/oUkcjcgiHChW0MQ6VlKFpyWKYuoE4c1/OW4wZeiO1x5TDbS9nRVFKix3nhhYH&#10;2rXUfNdnq+Dox/PbzqSyPl1/Pkt9SK4zSamH+3G7BBFpjP/iP/erzvNf5s9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cGbjDAAAA3QAAAA8AAAAAAAAAAAAA&#10;AAAAoQIAAGRycy9kb3ducmV2LnhtbFBLBQYAAAAABAAEAPkAAACRAwAAAAA=&#10;" strokeweight=".4pt"/>
                  <v:shape id="Freeform 1816" o:spid="_x0000_s2745" style="position:absolute;left:2132;top:1433;width:30;height:11;visibility:visible;mso-wrap-style:square;v-text-anchor:top" coordsize="3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sqn8UA&#10;AADdAAAADwAAAGRycy9kb3ducmV2LnhtbERPTWvCQBC9F/wPyxR6CbpRbFqiq2hBUfBSK1hvQ3aa&#10;BLOzIbvG+O9dQehtHu9zpvPOVKKlxpWWFQwHMQjizOqScwWHn1X/E4TzyBory6TgRg7ms97LFFNt&#10;r/xN7d7nIoSwS1FB4X2dSumyggy6ga2JA/dnG4M+wCaXusFrCDeVHMVxIg2WHBoKrOmroOy8vxgF&#10;m2Mkl+vtpY12x9volGyjxe97pNTba7eYgPDU+X/x073RYf7HOIHHN+EE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yqfxQAAAN0AAAAPAAAAAAAAAAAAAAAAAJgCAABkcnMv&#10;ZG93bnJldi54bWxQSwUGAAAAAAQABAD1AAAAigMAAAAA&#10;" path="m,l22,9r8,2e" filled="f" strokeweight=".4pt">
                    <v:path arrowok="t" o:connecttype="custom" o:connectlocs="0,0;22,9;30,11" o:connectangles="0,0,0"/>
                  </v:shape>
                  <v:line id="Line 1817" o:spid="_x0000_s2746" style="position:absolute;visibility:visible;mso-wrap-style:square" from="2175,1447" to="2206,1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IiVMIAAADdAAAADwAAAGRycy9kb3ducmV2LnhtbERPTWsCMRC9F/ofwhR6q9kWWcvWKCK0&#10;SC/iKj0Pm2l2cTNZkmjW/vpGELzN433OfDnaXpzJh86xgtdJAYK4cbpjo+Cw/3x5BxEissbeMSm4&#10;UIDl4vFhjpV2iXd0rqMROYRDhQraGIdKytC0ZDFM3ECcuV/nLcYMvZHaY8rhtpdvRVFKix3nhhYH&#10;WrfUHOuTVbD14+l7bVJZ7y5/P6X+Sq4zSannp3H1ASLSGO/im3uj8/zZdAb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8IiVMIAAADdAAAADwAAAAAAAAAAAAAA&#10;AAChAgAAZHJzL2Rvd25yZXYueG1sUEsFBgAAAAAEAAQA+QAAAJADAAAAAA==&#10;" strokeweight=".4pt"/>
                  <v:shape id="Freeform 1818" o:spid="_x0000_s2747" style="position:absolute;left:2222;top:1458;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dZyMgA&#10;AADdAAAADwAAAGRycy9kb3ducmV2LnhtbESPQWvCQBCF70L/wzIFL6KbStESXaU0SEPxUvXgccyO&#10;STA7m2a3mvbXdw4FbzO8N+99s1z3rlFX6kLt2cDTJAFFXHhbc2ngsN+MX0CFiGyx8UwGfijAevUw&#10;WGJq/Y0/6bqLpZIQDikaqGJsU61DUZHDMPEtsWhn3zmMsnalth3eJNw1epokM+2wZmmosKW3iorL&#10;7tsZyEfHr4/t6PQ7wyw5bMI8e8/3mTHDx/51ASpSH+/m/+vcCv78WXDlGxlBr/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x1nIyAAAAN0AAAAPAAAAAAAAAAAAAAAAAJgCAABk&#10;cnMvZG93bnJldi54bWxQSwUGAAAAAAQABAD1AAAAjQMAAAAA&#10;" path="m,l8,3,30,6e" filled="f" strokeweight=".4pt">
                    <v:path arrowok="t" o:connecttype="custom" o:connectlocs="0,0;8,3;30,6" o:connectangles="0,0,0"/>
                  </v:shape>
                  <v:line id="Line 1819" o:spid="_x0000_s2748" style="position:absolute;visibility:visible;mso-wrap-style:square" from="2268,1466" to="2299,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ETvcMAAADdAAAADwAAAGRycy9kb3ducmV2LnhtbERPTWsCMRC9F/wPYQq91WxFtnU1ighK&#10;6UXclp6HzTS7dDNZkmjW/vqmIPQ2j/c5q81oe3EhHzrHCp6mBQjixumOjYKP9/3jC4gQkTX2jknB&#10;lQJs1pO7FVbaJT7RpY5G5BAOFSpoYxwqKUPTksUwdQNx5r6ctxgz9EZqjymH217OiqKUFjvODS0O&#10;tGup+a7PVsHRj+e3nUllfbr+fJb6kFxnklIP9+N2CSLSGP/FN/erzvOf5wv4+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RE73DAAAA3QAAAA8AAAAAAAAAAAAA&#10;AAAAoQIAAGRycy9kb3ducmV2LnhtbFBLBQYAAAAABAAEAPkAAACRAwAAAAA=&#10;" strokeweight=".4pt"/>
                  <v:line id="Line 1820" o:spid="_x0000_s2749" style="position:absolute;visibility:visible;mso-wrap-style:square" from="2315,1474" to="2345,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Is/cUAAADdAAAADwAAAGRycy9kb3ducmV2LnhtbESPQUsDMRCF70L/Q5iCN5ut4Cpr0yKF&#10;iniRruJ52IzZxc1kSdJm6693DoK3Gd6b977Z7GY/qjPFNAQ2sF5VoIi7YAd2Bj7eDzcPoFJGtjgG&#10;JgMXSrDbLq422NhQ+EjnNjslIZwaNNDnPDVap64nj2kVJmLRvkL0mGWNTtuIRcL9qG+rqtYeB5aG&#10;Hifa99R9tydv4C3Op9e9K3V7vPx81va5hMEVY66X89MjqExz/jf/Xb9Ywb+/E37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Is/cUAAADdAAAADwAAAAAAAAAA&#10;AAAAAAChAgAAZHJzL2Rvd25yZXYueG1sUEsFBgAAAAAEAAQA+QAAAJMDAAAAAA==&#10;" strokeweight=".4pt"/>
                  <v:shape id="Freeform 1821" o:spid="_x0000_s2750" style="position:absolute;left:2361;top:1480;width:31;height:3;visibility:visible;mso-wrap-style:square;v-text-anchor:top" coordsize="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VY8EA&#10;AADdAAAADwAAAGRycy9kb3ducmV2LnhtbERPTWvCQBC9F/wPywje6iYLbSW6BrEp9Goqeh2yYxLM&#10;zobsNon/vlso9DaP9zm7fLadGGnwrWMN6ToBQVw503Kt4fz18bwB4QOywc4xaXiQh3y/eNphZtzE&#10;JxrLUIsYwj5DDU0IfSalrxqy6NeuJ47czQ0WQ4RDLc2AUwy3nVRJ8iotthwbGuzp2FB1L7+tBvUu&#10;w+lyL5C5NJeiVmq6dkrr1XI+bEEEmsO/+M/9aeL8t5cUfr+JJ8j9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pFWPBAAAA3QAAAA8AAAAAAAAAAAAAAAAAmAIAAGRycy9kb3du&#10;cmV2LnhtbFBLBQYAAAAABAAEAPUAAACGAwAAAAA=&#10;" path="m,l22,3r9,e" filled="f" strokeweight=".4pt">
                    <v:path arrowok="t" o:connecttype="custom" o:connectlocs="0,0;22,3;31,3" o:connectangles="0,0,0"/>
                  </v:shape>
                  <v:line id="Line 1822" o:spid="_x0000_s2751" style="position:absolute;visibility:visible;mso-wrap-style:square" from="2408,1485" to="2441,1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wXEcIAAADdAAAADwAAAGRycy9kb3ducmV2LnhtbERPTWsCMRC9F/ofwhS81WwF17I1iggt&#10;xUtxW3oeNtPs4mayJNGs/vpGELzN433Ocj3aXpzIh86xgpdpAYK4cbpjo+Dn+/35FUSIyBp7x6Tg&#10;TAHWq8eHJVbaJd7TqY5G5BAOFSpoYxwqKUPTksUwdQNx5v6ctxgz9EZqjymH217OiqKUFjvODS0O&#10;tG2pOdRHq+DLj8fd1qSy3p8vv6X+SK4zSanJ07h5AxFpjHfxzf2p8/zFfA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wXEcIAAADdAAAADwAAAAAAAAAAAAAA&#10;AAChAgAAZHJzL2Rvd25yZXYueG1sUEsFBgAAAAAEAAQA+QAAAJADAAAAAA==&#10;" strokeweight=".4pt"/>
                  <v:line id="Line 1823" o:spid="_x0000_s2752" style="position:absolute;visibility:visible;mso-wrap-style:square" from="2455,1488" to="2487,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CyisMAAADdAAAADwAAAGRycy9kb3ducmV2LnhtbERPTWsCMRC9F/wPYQq91WyVbmU1ighK&#10;6UXclp6HzTS7dDNZkmjW/vpGKPQ2j/c5q81oe3EhHzrHCp6mBQjixumOjYKP9/3jAkSIyBp7x6Tg&#10;SgE268ndCivtEp/oUkcjcgiHChW0MQ6VlKFpyWKYuoE4c1/OW4wZeiO1x5TDbS9nRVFKix3nhhYH&#10;2rXUfNdnq+Dox/PbzqSyPl1/Pkt9SK4zSamH+3G7BBFpjP/iP/erzvNfnud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gsorDAAAA3QAAAA8AAAAAAAAAAAAA&#10;AAAAoQIAAGRycy9kb3ducmV2LnhtbFBLBQYAAAAABAAEAPkAAACRAwAAAAA=&#10;" strokeweight=".4pt"/>
                  <v:line id="Line 1824" o:spid="_x0000_s2753" style="position:absolute;visibility:visible;mso-wrap-style:square" from="2504,1491" to="2534,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kq/sMAAADdAAAADwAAAGRycy9kb3ducmV2LnhtbERPTWsCMRC9F/wPYQq91WzFbmU1ighK&#10;6UXclp6HzTS7dDNZkmjW/vpGKPQ2j/c5q81oe3EhHzrHCp6mBQjixumOjYKP9/3jAkSIyBp7x6Tg&#10;SgE268ndCivtEp/oUkcjcgiHChW0MQ6VlKFpyWKYuoE4c1/OW4wZeiO1x5TDbS9nRVFKix3nhhYH&#10;2rXUfNdnq+Dox/PbzqSyPl1/Pkt9SK4zSamH+3G7BBFpjP/iP/erzvNfnud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Kv7DAAAA3QAAAA8AAAAAAAAAAAAA&#10;AAAAoQIAAGRycy9kb3ducmV2LnhtbFBLBQYAAAAABAAEAPkAAACRAwAAAAA=&#10;" strokeweight=".4pt"/>
                  <v:line id="Line 1825" o:spid="_x0000_s2754" style="position:absolute;visibility:visible;mso-wrap-style:square" from="2550,1491" to="2580,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WPZcIAAADdAAAADwAAAGRycy9kb3ducmV2LnhtbERPTWsCMRC9F/ofwhS81WwLrmVrFBFa&#10;xEtxW3oeNtPs4mayJNGs/vpGELzN433OYjXaXpzIh86xgpdpAYK4cbpjo+Dn++P5DUSIyBp7x6Tg&#10;TAFWy8eHBVbaJd7TqY5G5BAOFSpoYxwqKUPTksUwdQNx5v6ctxgz9EZqjymH216+FkUpLXacG1oc&#10;aNNSc6iPVsGXH4+7jUllvT9ffkv9mVxnklKTp3H9DiLSGO/im3ur8/z5b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WPZcIAAADdAAAADwAAAAAAAAAAAAAA&#10;AAChAgAAZHJzL2Rvd25yZXYueG1sUEsFBgAAAAAEAAQA+QAAAJADAAAAAA==&#10;" strokeweight=".4pt"/>
                  <v:line id="Line 1826" o:spid="_x0000_s2755" style="position:absolute;visibility:visible;mso-wrap-style:square" from="2597,1491" to="2627,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cREsIAAADdAAAADwAAAGRycy9kb3ducmV2LnhtbERPTWsCMRC9F/ofwhR6q1mFbstqFBEs&#10;xUtxLZ6HzZhd3EyWJJrVX98UCr3N433OYjXaXlzJh86xgumkAEHcON2xUfB92L68gwgRWWPvmBTc&#10;KMBq+fiwwEq7xHu61tGIHMKhQgVtjEMlZWhashgmbiDO3Ml5izFDb6T2mHK47eWsKEppsePc0OJA&#10;m5aac32xCr78eNltTCrr/e1+LPVHcp1JSj0/jes5iEhj/Bf/uT91nv/2W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cREsIAAADdAAAADwAAAAAAAAAAAAAA&#10;AAChAgAAZHJzL2Rvd25yZXYueG1sUEsFBgAAAAAEAAQA+QAAAJADAAAAAA==&#10;" strokeweight=".4pt"/>
                  <v:line id="Line 1827" o:spid="_x0000_s2756" style="position:absolute;visibility:visible;mso-wrap-style:square" from="2643,1491" to="2676,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0icIAAADdAAAADwAAAGRycy9kb3ducmV2LnhtbERPTWsCMRC9F/ofwhR6q9kWXMvWKCK0&#10;SC/iKj0Pm2l2cTNZkmjW/vpGELzN433OfDnaXpzJh86xgtdJAYK4cbpjo+Cw/3x5BxEissbeMSm4&#10;UIDl4vFhjpV2iXd0rqMROYRDhQraGIdKytC0ZDFM3ECcuV/nLcYMvZHaY8rhtpdvRVFKix3nhhYH&#10;WrfUHOuTVbD14+l7bVJZ7y5/P6X+Sq4zSannp3H1ASLSGO/im3uj8/zZdAb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u0icIAAADdAAAADwAAAAAAAAAAAAAA&#10;AAChAgAAZHJzL2Rvd25yZXYueG1sUEsFBgAAAAAEAAQA+QAAAJADAAAAAA==&#10;" strokeweight=".4pt"/>
                  <v:line id="Line 1828" o:spid="_x0000_s2757" style="position:absolute;visibility:visible;mso-wrap-style:square" from="2690,1491" to="2723,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Qg+8UAAADdAAAADwAAAGRycy9kb3ducmV2LnhtbESPQUsDMRCF70L/Q5iCN5ut4Cpr0yKF&#10;iniRruJ52IzZxc1kSdJm6693DoK3Gd6b977Z7GY/qjPFNAQ2sF5VoIi7YAd2Bj7eDzcPoFJGtjgG&#10;JgMXSrDbLq422NhQ+EjnNjslIZwaNNDnPDVap64nj2kVJmLRvkL0mGWNTtuIRcL9qG+rqtYeB5aG&#10;Hifa99R9tydv4C3Op9e9K3V7vPx81va5hMEVY66X89MjqExz/jf/Xb9Ywb+/E1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Qg+8UAAADdAAAADwAAAAAAAAAA&#10;AAAAAAChAgAAZHJzL2Rvd25yZXYueG1sUEsFBgAAAAAEAAQA+QAAAJMDAAAAAA==&#10;" strokeweight=".4pt"/>
                  <v:line id="Line 1829" o:spid="_x0000_s2758" style="position:absolute;visibility:visible;mso-wrap-style:square" from="2739,1488" to="2769,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iFYMMAAADdAAAADwAAAGRycy9kb3ducmV2LnhtbERPTWsCMRC9F/wPYQq91WwFt3U1ighK&#10;6UXclp6HzTS7dDNZkmjW/vqmIPQ2j/c5q81oe3EhHzrHCp6mBQjixumOjYKP9/3jC4gQkTX2jknB&#10;lQJs1pO7FVbaJT7RpY5G5BAOFSpoYxwqKUPTksUwdQNx5r6ctxgz9EZqjymH217OiqKUFjvODS0O&#10;tGup+a7PVsHRj+e3nUllfbr+fJb6kFxnklIP9+N2CSLSGP/FN/erzvOf5wv4+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IhWDDAAAA3QAAAA8AAAAAAAAAAAAA&#10;AAAAoQIAAGRycy9kb3ducmV2LnhtbFBLBQYAAAAABAAEAPkAAACRAwAAAAA=&#10;" strokeweight=".4pt"/>
                  <v:line id="Line 1830" o:spid="_x0000_s2759" style="position:absolute;flip:y;visibility:visible;mso-wrap-style:square" from="2786,1485" to="2816,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xj6McAAADdAAAADwAAAGRycy9kb3ducmV2LnhtbESPQUvDQBCF70L/wzIFL2I3tRJL7LaI&#10;pdCDB5t68Dhkp0kwOxuyYxv7652D4G2G9+a9b1abMXTmTENqIzuYzzIwxFX0LdcOPo67+yWYJMge&#10;u8jk4IcSbNaTmxUWPl74QOdSaqMhnAp00Ij0hbWpaihgmsWeWLVTHAKKrkNt/YAXDQ+dfciy3AZs&#10;WRsa7Om1oeqr/A4OSpu9x8Xu7Ugij5/5dn7dy93Wudvp+PIMRmiUf/Pf9d4r/lO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zGPoxwAAAN0AAAAPAAAAAAAA&#10;AAAAAAAAAKECAABkcnMvZG93bnJldi54bWxQSwUGAAAAAAQABAD5AAAAlQMAAAAA&#10;" strokeweight=".4pt"/>
                  <v:line id="Line 1831" o:spid="_x0000_s2760" style="position:absolute;flip:y;visibility:visible;mso-wrap-style:square" from="2832,1480" to="2862,1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DGc8QAAADdAAAADwAAAGRycy9kb3ducmV2LnhtbERPTWvCQBC9F/wPywi9FN2kLVFSVykV&#10;wYOHGj14HLJjEpqdDdmppv31bqHgbR7vcxarwbXqQn1oPBtIpwko4tLbhisDx8NmMgcVBNli65kM&#10;/FCA1XL0sMDc+ivv6VJIpWIIhxwN1CJdrnUoa3IYpr4jjtzZ9w4lwr7StsdrDHetfk6STDtsODbU&#10;2NFHTeVX8e0MFDr59C+b3YFEXk/ZOv3dytPamMfx8P4GSmiQu/jfvbVx/ixL4e+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MZzxAAAAN0AAAAPAAAAAAAAAAAA&#10;AAAAAKECAABkcnMvZG93bnJldi54bWxQSwUGAAAAAAQABAD5AAAAkgMAAAAA&#10;" strokeweight=".4pt"/>
                  <v:line id="Line 1832" o:spid="_x0000_s2761" style="position:absolute;flip:y;visibility:visible;mso-wrap-style:square" from="2879,1477" to="2911,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JYBMQAAADdAAAADwAAAGRycy9kb3ducmV2LnhtbERPTWvCQBC9F/wPyxR6KXWjlVRSV5GK&#10;4MGDRg8eh+w0Cc3OhuxU0/56VxC8zeN9zmzRu0adqQu1ZwOjYQKKuPC25tLA8bB+m4IKgmyx8UwG&#10;/ijAYj54mmFm/YX3dM6lVDGEQ4YGKpE20zoUFTkMQ98SR+7bdw4lwq7UtsNLDHeNHidJqh3WHBsq&#10;bOmrouIn/3UGcp3s/Pt6eyCRySldjf438roy5uW5X36CEurlIb67NzbO/0jHcPsmnq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lgExAAAAN0AAAAPAAAAAAAAAAAA&#10;AAAAAKECAABkcnMvZG93bnJldi54bWxQSwUGAAAAAAQABAD5AAAAkgMAAAAA&#10;" strokeweight=".4pt"/>
                  <v:line id="Line 1833" o:spid="_x0000_s2762" style="position:absolute;flip:y;visibility:visible;mso-wrap-style:square" from="2925,1474" to="2958,1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79n8QAAADdAAAADwAAAGRycy9kb3ducmV2LnhtbERPTWvCQBC9F/oflin0UurGKqlEVymK&#10;4MGDRg8eh+yYhGZnQ3bUtL/eLRS8zeN9zmzRu0ZdqQu1ZwPDQQKKuPC25tLA8bB+n4AKgmyx8UwG&#10;fijAYv78NMPM+hvv6ZpLqWIIhwwNVCJtpnUoKnIYBr4ljtzZdw4lwq7UtsNbDHeN/kiSVDusOTZU&#10;2NKyouI7vzgDuU52frTeHkhkfEpXw9+NvK2MeX3pv6aghHp5iP/dGxvnf6Yj+Psmnq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v2fxAAAAN0AAAAPAAAAAAAAAAAA&#10;AAAAAKECAABkcnMvZG93bnJldi54bWxQSwUGAAAAAAQABAD5AAAAkgMAAAAA&#10;" strokeweight=".4pt"/>
                  <v:shape id="Freeform 1834" o:spid="_x0000_s2763" style="position:absolute;left:2974;top:1472;width:31;height:2;visibility:visible;mso-wrap-style:square;v-text-anchor:top" coordsize="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o9nsMA&#10;AADdAAAADwAAAGRycy9kb3ducmV2LnhtbERPTWsCMRC9F/ofwhR6KTWpiC1bo5QFwR4UuvbS27AZ&#10;N0s3k5Ckuv57Iwi9zeN9zmI1ukEcKabes4aXiQJB3HrTc6fhe79+fgORMrLBwTNpOFOC1fL+boGV&#10;8Sf+omOTO1FCOFWoweYcKilTa8lhmvhAXLiDjw5zgbGTJuKphLtBTpWaS4c9lwaLgWpL7W/z5zQc&#10;nmrb+W2Nn6jirtmcf0KvgtaPD+PHO4hMY/4X39wbU+a/zmdw/aac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o9nsMAAADdAAAADwAAAAAAAAAAAAAAAACYAgAAZHJzL2Rv&#10;d25yZXYueG1sUEsFBgAAAAAEAAQA9QAAAIgDAAAAAA==&#10;" path="m,2l22,r9,e" filled="f" strokeweight=".4pt">
                    <v:path arrowok="t" o:connecttype="custom" o:connectlocs="0,2;22,0;31,0" o:connectangles="0,0,0"/>
                  </v:shape>
                  <v:line id="Line 1835" o:spid="_x0000_s2764" style="position:absolute;flip:y;visibility:visible;mso-wrap-style:square" from="3021,1466" to="3051,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vAcMQAAADdAAAADwAAAGRycy9kb3ducmV2LnhtbERPTWvCQBC9F/wPywheim6sbSypq0hF&#10;8NCDjR48DtlpEpqdDdlRo7++Wyj0No/3OYtV7xp1oS7Ung1MJwko4sLbmksDx8N2/AoqCLLFxjMZ&#10;uFGA1XLwsMDM+it/0iWXUsUQDhkaqETaTOtQVOQwTHxLHLkv3zmUCLtS2w6vMdw1+ilJUu2w5thQ&#10;YUvvFRXf+dkZyHWy97Ptx4FEnk/pZnrfyePGmNGwX7+BEurlX/zn3tk4f56+wO838QS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8BwxAAAAN0AAAAPAAAAAAAAAAAA&#10;AAAAAKECAABkcnMvZG93bnJldi54bWxQSwUGAAAAAAQABAD5AAAAkgMAAAAA&#10;" strokeweight=".4pt"/>
                  <v:shape id="Freeform 1836" o:spid="_x0000_s2765" style="position:absolute;left:3067;top:1461;width:31;height:3;visibility:visible;mso-wrap-style:square;v-text-anchor:top" coordsize="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xHqsAA&#10;AADdAAAADwAAAGRycy9kb3ducmV2LnhtbERPTWuDQBC9B/oflin0VtfswRbjJpQ0hV61xVwHd6oS&#10;d1bcrdp/nw0UcpvH+5zisNpBzDT53rGGbZKCIG6c6bnV8P318fwKwgdkg4Nj0vBHHg77h02BuXEL&#10;lzRXoRUxhH2OGroQxlxK33Rk0SduJI7cj5sshginVpoJlxhuB6nSNJMWe44NHY507Ki5VL9Wg3qX&#10;oawvJ2SuTH1qlVrOg9L66XF924EItIa7+N/9aeL8lyyD2zfxBLm/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xHqsAAAADdAAAADwAAAAAAAAAAAAAAAACYAgAAZHJzL2Rvd25y&#10;ZXYueG1sUEsFBgAAAAAEAAQA9QAAAIUDAAAAAA==&#10;" path="m,3r6,l31,e" filled="f" strokeweight=".4pt">
                    <v:path arrowok="t" o:connecttype="custom" o:connectlocs="0,3;6,3;31,0" o:connectangles="0,0,0"/>
                  </v:shape>
                  <v:line id="Line 1837" o:spid="_x0000_s2766" style="position:absolute;flip:y;visibility:visible;mso-wrap-style:square" from="3114,1458" to="3144,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X7nMQAAADdAAAADwAAAGRycy9kb3ducmV2LnhtbERPTWvCQBC9F/wPywi9lLpRSyypq4gi&#10;eOihRg89DtlpEpqdDdlRU399VxC8zeN9znzZu0adqQu1ZwPjUQKKuPC25tLA8bB9fQcVBNli45kM&#10;/FGA5WLwNMfM+gvv6ZxLqWIIhwwNVCJtpnUoKnIYRr4ljtyP7xxKhF2pbYeXGO4aPUmSVDusOTZU&#10;2NK6ouI3PzkDuU6+/HT7eSCRt+90M77u5GVjzPOwX32AEurlIb67dzbOn6UzuH0TT9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JfucxAAAAN0AAAAPAAAAAAAAAAAA&#10;AAAAAKECAABkcnMvZG93bnJldi54bWxQSwUGAAAAAAQABAD5AAAAkgMAAAAA&#10;" strokeweight=".4pt"/>
                  <v:line id="Line 1838" o:spid="_x0000_s2767" style="position:absolute;flip:y;visibility:visible;mso-wrap-style:square" from="3161,1453" to="3193,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pv7scAAADdAAAADwAAAGRycy9kb3ducmV2LnhtbESPQUvDQBCF70L/wzIFL2I3tRJL7LaI&#10;pdCDB5t68Dhkp0kwOxuyYxv7652D4G2G9+a9b1abMXTmTENqIzuYzzIwxFX0LdcOPo67+yWYJMge&#10;u8jk4IcSbNaTmxUWPl74QOdSaqMhnAp00Ij0hbWpaihgmsWeWLVTHAKKrkNt/YAXDQ+dfciy3AZs&#10;WRsa7Om1oeqr/A4OSpu9x8Xu7Ugij5/5dn7dy93Wudvp+PIMRmiUf/Pf9d4r/lOu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um/uxwAAAN0AAAAPAAAAAAAA&#10;AAAAAAAAAKECAABkcnMvZG93bnJldi54bWxQSwUGAAAAAAQABAD5AAAAlQMAAAAA&#10;" strokeweight=".4pt"/>
                  <v:line id="Line 1839" o:spid="_x0000_s2768" style="position:absolute;flip:y;visibility:visible;mso-wrap-style:square" from="3207,1450" to="3240,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bKdcQAAADdAAAADwAAAGRycy9kb3ducmV2LnhtbERPTWvCQBC9F/wPywheim6sJbWpq0hF&#10;8NCDjR48DtlpEpqdDdlRo7++Wyj0No/3OYtV7xp1oS7Ung1MJwko4sLbmksDx8N2PAcVBNli45kM&#10;3CjAajl4WGBm/ZU/6ZJLqWIIhwwNVCJtpnUoKnIYJr4ljtyX7xxKhF2pbYfXGO4a/ZQkqXZYc2yo&#10;sKX3iorv/OwM5DrZ+9n240Aiz6d0M73v5HFjzGjYr99ACfXyL/5z72yc/5K+wu838QS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9sp1xAAAAN0AAAAPAAAAAAAAAAAA&#10;AAAAAKECAABkcnMvZG93bnJldi54bWxQSwUGAAAAAAQABAD5AAAAkgMAAAAA&#10;" strokeweight=".4pt"/>
                  <v:line id="Line 1840" o:spid="_x0000_s2769" style="position:absolute;flip:y;visibility:visible;mso-wrap-style:square" from="3254,1444" to="328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X1NccAAADdAAAADwAAAGRycy9kb3ducmV2LnhtbESPQWvCQBCF7wX/wzJCL6VubItKdBVR&#10;BA89tLGHHofsmASzsyE71bS/vnMo9DbDe/PeN6vNEFpzpT41kR1MJxkY4jL6hisHH6fD4wJMEmSP&#10;bWRy8E0JNuvR3QpzH2/8TtdCKqMhnHJ0UIt0ubWprClgmsSOWLVz7AOKrn1lfY83DQ+tfcqymQ3Y&#10;sDbU2NGupvJSfAUHhc3e4vPh9UQiL5+z/fTnKA975+7Hw3YJRmiQf/Pf9dEr/ny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FfU1xwAAAN0AAAAPAAAAAAAA&#10;AAAAAAAAAKECAABkcnMvZG93bnJldi54bWxQSwUGAAAAAAQABAD5AAAAlQMAAAAA&#10;" strokeweight=".4pt"/>
                  <v:line id="Line 1841" o:spid="_x0000_s2770" style="position:absolute;flip:y;visibility:visible;mso-wrap-style:square" from="3300,1439" to="3333,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lQrsQAAADdAAAADwAAAGRycy9kb3ducmV2LnhtbERPTWvCQBC9C/6HZQQvUjdpi5boKqUi&#10;eOihJh56HLLTJJidDdmpxv76bqHgbR7vc9bbwbXqQn1oPBtI5wko4tLbhisDp2L/8AIqCLLF1jMZ&#10;uFGA7WY8WmNm/ZWPdMmlUjGEQ4YGapEu0zqUNTkMc98RR+7L9w4lwr7StsdrDHetfkyShXbYcGyo&#10;saO3mspz/u0M5Dr58E/794JEnj8Xu/TnILOdMdPJ8LoCJTTIXfzvPtg4f7lM4e+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VCuxAAAAN0AAAAPAAAAAAAAAAAA&#10;AAAAAKECAABkcnMvZG93bnJldi54bWxQSwUGAAAAAAQABAD5AAAAkgMAAAAA&#10;" strokeweight=".4pt"/>
                  <v:line id="Line 1842" o:spid="_x0000_s2771" style="position:absolute;flip:y;visibility:visible;mso-wrap-style:square" from="3349,1433" to="3379,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vO2cMAAADdAAAADwAAAGRycy9kb3ducmV2LnhtbERPTWvCQBC9F/oflhF6KXWjLSrRVYoi&#10;ePBQYw8eh+yYBLOzITtq2l/vCoK3ebzPmS06V6sLtaHybGDQT0AR595WXBj43a8/JqCCIFusPZOB&#10;PwqwmL++zDC1/so7umRSqBjCIUUDpUiTah3ykhyGvm+II3f0rUOJsC20bfEaw12th0ky0g4rjg0l&#10;NrQsKT9lZ2cg08mP/1xv9yTydRitBv8beV8Z89brvqeghDp5ih/ujY3zx+Mh3L+JJ+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LztnDAAAA3QAAAA8AAAAAAAAAAAAA&#10;AAAAoQIAAGRycy9kb3ducmV2LnhtbFBLBQYAAAAABAAEAPkAAACRAwAAAAA=&#10;" strokeweight=".4pt"/>
                  <v:line id="Line 1843" o:spid="_x0000_s2772" style="position:absolute;flip:y;visibility:visible;mso-wrap-style:square" from="3396,1428" to="3426,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drQsMAAADdAAAADwAAAGRycy9kb3ducmV2LnhtbERPTWvCQBC9F/wPywheim7UohJdRSqC&#10;hx7a6MHjkB2TYHY2ZKca/fXdQqG3ebzPWW06V6sbtaHybGA8SkAR595WXBg4HffDBaggyBZrz2Tg&#10;QQE2697LClPr7/xFt0wKFUM4pGigFGlSrUNeksMw8g1x5C6+dSgRtoW2Ld5juKv1JElm2mHFsaHE&#10;ht5Lyq/ZtzOQ6eTTT/cfRxJ5O8924+dBXnfGDPrddglKqJN/8Z/7YOP8+XwK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Ha0LDAAAA3QAAAA8AAAAAAAAAAAAA&#10;AAAAoQIAAGRycy9kb3ducmV2LnhtbFBLBQYAAAAABAAEAPkAAACRAwAAAAA=&#10;" strokeweight=".4pt"/>
                  <v:line id="Line 1844" o:spid="_x0000_s2773" style="position:absolute;flip:y;visibility:visible;mso-wrap-style:square" from="3442,1422" to="3472,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7zNsMAAADdAAAADwAAAGRycy9kb3ducmV2LnhtbERPTWvCQBC9F/wPywheim60ohJdRSqC&#10;hx7a6MHjkB2TYHY2ZKca/fXdQqG3ebzPWW06V6sbtaHybGA8SkAR595WXBg4HffDBaggyBZrz2Tg&#10;QQE2697LClPr7/xFt0wKFUM4pGigFGlSrUNeksMw8g1x5C6+dSgRtoW2Ld5juKv1JElm2mHFsaHE&#10;ht5Lyq/ZtzOQ6eTTv+0/jiQyPc924+dBXnfGDPrddglKqJN/8Z/7YOP8+XwK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u8zbDAAAA3QAAAA8AAAAAAAAAAAAA&#10;AAAAoQIAAGRycy9kb3ducmV2LnhtbFBLBQYAAAAABAAEAPkAAACRAwAAAAA=&#10;" strokeweight=".4pt"/>
                  <v:line id="Line 1845" o:spid="_x0000_s2774" style="position:absolute;flip:y;visibility:visible;mso-wrap-style:square" from="3489,1417" to="3519,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JWrcQAAADdAAAADwAAAGRycy9kb3ducmV2LnhtbERPS2vCQBC+F/wPywi9iG5sfZG6SqkI&#10;Hjxo7KHHITsmodnZkJ1q2l/vCkJv8/E9Z7nuXK0u1IbKs4HxKAFFnHtbcWHg87QdLkAFQbZYeyYD&#10;vxRgveo9LTG1/spHumRSqBjCIUUDpUiTah3ykhyGkW+II3f2rUOJsC20bfEaw12tX5Jkph1WHBtK&#10;bOijpPw7+3EGMp0c/Ot2fyKRyddsM/7byWBjzHO/e38DJdTJv/jh3tk4fz6fwv2beIJe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latxAAAAN0AAAAPAAAAAAAAAAAA&#10;AAAAAKECAABkcnMvZG93bnJldi54bWxQSwUGAAAAAAQABAD5AAAAkgMAAAAA&#10;" strokeweight=".4pt"/>
                  <v:line id="Line 1846" o:spid="_x0000_s2775" style="position:absolute;flip:y;visibility:visible;mso-wrap-style:square" from="3535,1414" to="3565,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DI2sQAAADdAAAADwAAAGRycy9kb3ducmV2LnhtbERPTWvCQBC9F/wPywi9lLpRSyypq4gi&#10;eOihRg89DtlpEpqdDdlRU399VxC8zeN9znzZu0adqQu1ZwPjUQKKuPC25tLA8bB9fQcVBNli45kM&#10;/FGA5WLwNMfM+gvv6ZxLqWIIhwwNVCJtpnUoKnIYRr4ljtyP7xxKhF2pbYeXGO4aPUmSVDusOTZU&#10;2NK6ouI3PzkDuU6+/HT7eSCRt+90M77u5GVjzPOwX32AEurlIb67dzbOn81SuH0TT9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MjaxAAAAN0AAAAPAAAAAAAAAAAA&#10;AAAAAKECAABkcnMvZG93bnJldi54bWxQSwUGAAAAAAQABAD5AAAAkgMAAAAA&#10;" strokeweight=".4pt"/>
                  <v:line id="Line 1847" o:spid="_x0000_s2776" style="position:absolute;flip:y;visibility:visible;mso-wrap-style:square" from="3582,1409" to="3615,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xtQcQAAADdAAAADwAAAGRycy9kb3ducmV2LnhtbERPTWvCQBC9F/wPywi9lLqxiimpq4gi&#10;ePCg0UOPQ3aahGZnQ3aqqb/eLRS8zeN9znzZu0ZdqAu1ZwPjUQKKuPC25tLA+bR9fQcVBNli45kM&#10;/FKA5WLwNMfM+isf6ZJLqWIIhwwNVCJtpnUoKnIYRr4ljtyX7xxKhF2pbYfXGO4a/ZYkM+2w5thQ&#10;YUvriorv/McZyHVy8JPt/kQi08/ZZnzbycvGmOdhv/oAJdTLQ/zv3tk4P01T+Ps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1BxAAAAN0AAAAPAAAAAAAAAAAA&#10;AAAAAKECAABkcnMvZG93bnJldi54bWxQSwUGAAAAAAQABAD5AAAAkgMAAAAA&#10;" strokeweight=".4pt"/>
                  <v:line id="Line 1848" o:spid="_x0000_s2777" style="position:absolute;flip:y;visibility:visible;mso-wrap-style:square" from="3628,1403" to="3661,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P5M8cAAADdAAAADwAAAGRycy9kb3ducmV2LnhtbESPQWvCQBCF7wX/wzJCL6VubItKdBVR&#10;BA89tLGHHofsmASzsyE71bS/vnMo9DbDe/PeN6vNEFpzpT41kR1MJxkY4jL6hisHH6fD4wJMEmSP&#10;bWRy8E0JNuvR3QpzH2/8TtdCKqMhnHJ0UIt0ubWprClgmsSOWLVz7AOKrn1lfY83DQ+tfcqymQ3Y&#10;sDbU2NGupvJSfAUHhc3e4vPh9UQiL5+z/fTnKA975+7Hw3YJRmiQf/Pf9dEr/nyu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kzxwAAAN0AAAAPAAAAAAAA&#10;AAAAAAAAAKECAABkcnMvZG93bnJldi54bWxQSwUGAAAAAAQABAD5AAAAlQMAAAAA&#10;" strokeweight=".4pt"/>
                  <v:line id="Line 1849" o:spid="_x0000_s2778" style="position:absolute;flip:y;visibility:visible;mso-wrap-style:square" from="3675,1398" to="3708,1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9cqMQAAADdAAAADwAAAGRycy9kb3ducmV2LnhtbERPTWvCQBC9F/wPywi9iG5sRW3qKqUi&#10;ePCg0YPHITtNQrOzITvVtL/eFYTe5vE+Z7HqXK0u1IbKs4HxKAFFnHtbcWHgdNwM56CCIFusPZOB&#10;XwqwWvaeFphaf+UDXTIpVAzhkKKBUqRJtQ55SQ7DyDfEkfvyrUOJsC20bfEaw12tX5Jkqh1WHBtK&#10;bOizpPw7+3EGMp3s/etmdySRyXm6Hv9tZbA25rnffbyDEurkX/xwb22cP5u9wf2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1yoxAAAAN0AAAAPAAAAAAAAAAAA&#10;AAAAAKECAABkcnMvZG93bnJldi54bWxQSwUGAAAAAAQABAD5AAAAkgMAAAAA&#10;" strokeweight=".4pt"/>
                  <v:line id="Line 1850" o:spid="_x0000_s2779" style="position:absolute;flip:y;visibility:visible;mso-wrap-style:square" from="3724,1392" to="3754,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CFEscAAADdAAAADwAAAGRycy9kb3ducmV2LnhtbESPQWvCQBCF74X+h2UKXkrd2BYr0VVK&#10;RfDQQxt78DhkxySYnQ3Zqcb++s5B8DbDe/PeN4vVEFpzoj41kR1MxhkY4jL6hisHP7vN0wxMEmSP&#10;bWRycKEEq+X93QJzH8/8TadCKqMhnHJ0UIt0ubWprClgGseOWLVD7AOKrn1lfY9nDQ+tfc6yqQ3Y&#10;sDbU2NFHTeWx+A0OCpt9xZfN545EXvfT9eRvK49r50YPw/scjNAgN/P1eusV/22m/PqNjm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wIUSxwAAAN0AAAAPAAAAAAAA&#10;AAAAAAAAAKECAABkcnMvZG93bnJldi54bWxQSwUGAAAAAAQABAD5AAAAlQMAAAAA&#10;" strokeweight=".4pt"/>
                  <v:line id="Line 1851" o:spid="_x0000_s2780" style="position:absolute;flip:y;visibility:visible;mso-wrap-style:square" from="3771,1387" to="380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wgicQAAADdAAAADwAAAGRycy9kb3ducmV2LnhtbERPTWvCQBC9F/wPywi9lLpJFSupq4gi&#10;ePCg0UOPQ3aahGZnQ3aqqb/eLRS8zeN9znzZu0ZdqAu1ZwPpKAFFXHhbc2ngfNq+zkAFQbbYeCYD&#10;vxRguRg8zTGz/spHuuRSqhjCIUMDlUibaR2KihyGkW+JI/flO4cSYVdq2+E1hrtGvyXJVDusOTZU&#10;2NK6ouI7/3EGcp0c/Hi7P5HI5HO6SW87edkY8zzsVx+ghHp5iP/dOxvnv89S+Ps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CCJxAAAAN0AAAAPAAAAAAAAAAAA&#10;AAAAAKECAABkcnMvZG93bnJldi54bWxQSwUGAAAAAAQABAD5AAAAkgMAAAAA&#10;" strokeweight=".4pt"/>
                  <v:line id="Line 1852" o:spid="_x0000_s2781" style="position:absolute;flip:y;visibility:visible;mso-wrap-style:square" from="3817,1381" to="3847,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6+/sMAAADdAAAADwAAAGRycy9kb3ducmV2LnhtbERPTWvCQBC9F/oflhF6KbrRFivRVYoi&#10;ePBQYw8eh+yYBLOzITtq2l/vCoK3ebzPmS06V6sLtaHybGA4SEAR595WXBj43a/7E1BBkC3WnsnA&#10;HwVYzF9fZphaf+UdXTIpVAzhkKKBUqRJtQ55SQ7DwDfEkTv61qFE2BbatniN4a7WoyQZa4cVx4YS&#10;G1qWlJ+yszOQ6eTHf6y3exL5PIxXw/+NvK+Meet131NQQp08xQ/3xsb5X5MR3L+JJ+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evv7DAAAA3QAAAA8AAAAAAAAAAAAA&#10;AAAAoQIAAGRycy9kb3ducmV2LnhtbFBLBQYAAAAABAAEAPkAAACRAwAAAAA=&#10;" strokeweight=".4pt"/>
                  <v:line id="Line 1853" o:spid="_x0000_s2782" style="position:absolute;flip:y;visibility:visible;mso-wrap-style:square" from="3864,1373" to="3894,1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IbZcQAAADdAAAADwAAAGRycy9kb3ducmV2LnhtbERPTWvCQBC9C/6HZYReRDfWYiV1I1IR&#10;PHhoYw8eh+w0CWZnQ3Zq0v56t1DobR7vczbbwTXqRl2oPRtYzBNQxIW3NZcGPs6H2RpUEGSLjWcy&#10;8E0Bttl4tMHU+p7f6ZZLqWIIhxQNVCJtqnUoKnIY5r4ljtyn7xxKhF2pbYd9DHeNfkySlXZYc2yo&#10;sKXXiopr/uUM5Dp588vD6UwiT5fVfvFzlOnemIfJsHsBJTTIv/jPfbRx/vN6Cb/fxBN0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htlxAAAAN0AAAAPAAAAAAAAAAAA&#10;AAAAAKECAABkcnMvZG93bnJldi54bWxQSwUGAAAAAAQABAD5AAAAkgMAAAAA&#10;" strokeweight=".4pt"/>
                  <v:line id="Line 1854" o:spid="_x0000_s2783" style="position:absolute;flip:y;visibility:visible;mso-wrap-style:square" from="3910,1368" to="3940,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EcQAAADdAAAADwAAAGRycy9kb3ducmV2LnhtbERPTWvCQBC9F/wPywi9FN3YipXUjYgi&#10;eOjBxh48DtlpEszOhuxo0v76bkHobR7vc1brwTXqRl2oPRuYTRNQxIW3NZcGPk/7yRJUEGSLjWcy&#10;8E0B1tnoYYWp9T1/0C2XUsUQDikaqETaVOtQVOQwTH1LHLkv3zmUCLtS2w77GO4a/ZwkC+2w5thQ&#10;YUvbiopLfnUGcp0c/cv+/UQi8/NiN/s5yNPOmMfxsHkDJTTIv/juPtg4/3U5h79v4gk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4MRxAAAAN0AAAAPAAAAAAAAAAAA&#10;AAAAAKECAABkcnMvZG93bnJldi54bWxQSwUGAAAAAAQABAD5AAAAkgMAAAAA&#10;" strokeweight=".4pt"/>
                  <v:line id="Line 1855" o:spid="_x0000_s2784" style="position:absolute;flip:y;visibility:visible;mso-wrap-style:square" from="3957,1360" to="3987,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misQAAADdAAAADwAAAGRycy9kb3ducmV2LnhtbERPS2vCQBC+F/wPywi9iG5sfZG6SqkI&#10;Hjxo7KHHITsmodnZkJ1q2l/vCkJv8/E9Z7nuXK0u1IbKs4HxKAFFnHtbcWHg87QdLkAFQbZYeyYD&#10;vxRgveo9LTG1/spHumRSqBjCIUUDpUiTah3ykhyGkW+II3f2rUOJsC20bfEaw12tX5Jkph1WHBtK&#10;bOijpPw7+3EGMp0c/Ot2fyKRyddsM/7byWBjzHO/e38DJdTJv/jh3tk4f76Ywv2beIJe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yaKxAAAAN0AAAAPAAAAAAAAAAAA&#10;AAAAAKECAABkcnMvZG93bnJldi54bWxQSwUGAAAAAAQABAD5AAAAkgMAAAAA&#10;" strokeweight=".4pt"/>
                  <v:line id="Line 1856" o:spid="_x0000_s2785" style="position:absolute;flip:y;visibility:visible;mso-wrap-style:square" from="4003,1354" to="4033,1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W4/cQAAADdAAAADwAAAGRycy9kb3ducmV2LnhtbERPTWvCQBC9F/wPywi9lLqxSiqpq4gi&#10;ePCg0UOPQ3aahGZnQ3aqqb/eLRS8zeN9znzZu0ZdqAu1ZwPjUQKKuPC25tLA+bR9nYEKgmyx8UwG&#10;finAcjF4mmNm/ZWPdMmlVDGEQ4YGKpE20zoUFTkMI98SR+7Ldw4lwq7UtsNrDHeNfkuSVDusOTZU&#10;2NK6ouI7/3EGcp0c/GS7P5HI9DPdjG87edkY8zzsVx+ghHp5iP/dOxvnv89S+Ps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bj9xAAAAN0AAAAPAAAAAAAAAAAA&#10;AAAAAKECAABkcnMvZG93bnJldi54bWxQSwUGAAAAAAQABAD5AAAAkgMAAAAA&#10;" strokeweight=".4pt"/>
                  <v:line id="Line 1857" o:spid="_x0000_s2786" style="position:absolute;flip:y;visibility:visible;mso-wrap-style:square" from="4050,1346" to="4080,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dZsMAAADdAAAADwAAAGRycy9kb3ducmV2LnhtbERPTWvCQBC9F/wPywheim60RSW6SqkI&#10;HnpoowePQ3ZMgtnZkB019td3BaG3ebzPWa47V6srtaHybGA8SkAR595WXBg47LfDOaggyBZrz2Tg&#10;TgHWq97LElPrb/xD10wKFUM4pGigFGlSrUNeksMw8g1x5E6+dSgRtoW2Ld5iuKv1JEmm2mHFsaHE&#10;hj5Lys/ZxRnIdPLt37ZfexJ5P04349+dvG6MGfS7jwUooU7+xU/3zsb5s/kMHt/E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pHWbDAAAA3QAAAA8AAAAAAAAAAAAA&#10;AAAAoQIAAGRycy9kb3ducmV2LnhtbFBLBQYAAAAABAAEAPkAAACRAwAAAAA=&#10;" strokeweight=".4pt"/>
                  <v:line id="Line 1858" o:spid="_x0000_s2787" style="position:absolute;flip:y;visibility:visible;mso-wrap-style:square" from="4096,1340" to="4126,1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aJFMcAAADdAAAADwAAAGRycy9kb3ducmV2LnhtbESPQWvCQBCF74X+h2UKXkrd2BYr0VVK&#10;RfDQQxt78DhkxySYnQ3Zqcb++s5B8DbDe/PeN4vVEFpzoj41kR1MxhkY4jL6hisHP7vN0wxMEmSP&#10;bWRycKEEq+X93QJzH8/8TadCKqMhnHJ0UIt0ubWprClgGseOWLVD7AOKrn1lfY9nDQ+tfc6yqQ3Y&#10;sDbU2NFHTeWx+A0OCpt9xZfN545EXvfT9eRvK49r50YPw/scjNAgN/P1eusV/22muPqNjm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tokUxwAAAN0AAAAPAAAAAAAA&#10;AAAAAAAAAKECAABkcnMvZG93bnJldi54bWxQSwUGAAAAAAQABAD5AAAAlQMAAAAA&#10;" strokeweight=".4pt"/>
                  <v:line id="Line 1859" o:spid="_x0000_s2788" style="position:absolute;flip:y;visibility:visible;mso-wrap-style:square" from="4143,1335" to="4173,1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osj8QAAADdAAAADwAAAGRycy9kb3ducmV2LnhtbERPTWvCQBC9F/wPywi9iG5sRW3qKqUi&#10;ePCg0YPHITtNQrOzITvVtL/eFYTe5vE+Z7HqXK0u1IbKs4HxKAFFnHtbcWHgdNwM56CCIFusPZOB&#10;XwqwWvaeFphaf+UDXTIpVAzhkKKBUqRJtQ55SQ7DyDfEkfvyrUOJsC20bfEaw12tX5Jkqh1WHBtK&#10;bOizpPw7+3EGMp3s/etmdySRyXm6Hv9tZbA25rnffbyDEurkX/xwb22cP5u/wf2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iyPxAAAAN0AAAAPAAAAAAAAAAAA&#10;AAAAAKECAABkcnMvZG93bnJldi54bWxQSwUGAAAAAAQABAD5AAAAkgMAAAAA&#10;" strokeweight=".4pt"/>
                  <v:line id="Line 1860" o:spid="_x0000_s2789" style="position:absolute;flip:y;visibility:visible;mso-wrap-style:square" from="4189,1327" to="4219,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kTz8cAAADdAAAADwAAAGRycy9kb3ducmV2LnhtbESPQU/CQBCF7yb8h82YeDGwRQ1oYSEE&#10;QsLBgxYPHifdoW3szjbdAaq/3jmYeJvJe/PeN8v1EFpzoT41kR1MJxkY4jL6hisHH8f9+BlMEmSP&#10;bWRy8E0J1qvRzRJzH6/8TpdCKqMhnHJ0UIt0ubWprClgmsSOWLVT7AOKrn1lfY9XDQ+tfciymQ3Y&#10;sDbU2NG2pvKrOAcHhc3e4uP+9UgiT5+z3fTnIPc75+5uh80CjNAg/+a/64NX/PmL8us3OoJ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GRPPxwAAAN0AAAAPAAAAAAAA&#10;AAAAAAAAAKECAABkcnMvZG93bnJldi54bWxQSwUGAAAAAAQABAD5AAAAlQMAAAAA&#10;" strokeweight=".4pt"/>
                  <v:line id="Line 1861" o:spid="_x0000_s2790" style="position:absolute;flip:y;visibility:visible;mso-wrap-style:square" from="1234,476" to="123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W2VMQAAADdAAAADwAAAGRycy9kb3ducmV2LnhtbERPTWvCQBC9F/wPywi9iG7SFmtTV5GK&#10;4KEHGz14HLLTJDQ7G7Kjpv31riD0No/3OfNl7xp1pi7Ung2kkwQUceFtzaWBw34znoEKgmyx8UwG&#10;finAcjF4mGNm/YW/6JxLqWIIhwwNVCJtpnUoKnIYJr4ljty37xxKhF2pbYeXGO4a/ZQkU+2w5thQ&#10;YUsfFRU/+ckZyHWy88+bzz2JvByn6/RvK6O1MY/DfvUOSqiXf/HdvbVx/utbCrdv4gl6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bZUxAAAAN0AAAAPAAAAAAAAAAAA&#10;AAAAAKECAABkcnMvZG93bnJldi54bWxQSwUGAAAAAAQABAD5AAAAkgMAAAAA&#10;" strokeweight=".4pt"/>
                  <v:line id="Line 1862" o:spid="_x0000_s2791" style="position:absolute;visibility:visible;mso-wrap-style:square" from="1185,525" to="128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ti8IAAADdAAAADwAAAGRycy9kb3ducmV2LnhtbERPTWsCMRC9F/ofwhR6q9l62NrVKCJU&#10;pJfitvQ8bMbs4mayJNGs/fWNIHibx/ucxWq0vTiTD51jBa+TAgRx43THRsHP98fLDESIyBp7x6Tg&#10;QgFWy8eHBVbaJd7TuY5G5BAOFSpoYxwqKUPTksUwcQNx5g7OW4wZeiO1x5TDbS+nRVFKix3nhhYH&#10;2rTUHOuTVfDlx9PnxqSy3l/+fku9Ta4zSannp3E9BxFpjHfxzb3Tef7b+xSu3+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Wti8IAAADdAAAADwAAAAAAAAAAAAAA&#10;AAChAgAAZHJzL2Rvd25yZXYueG1sUEsFBgAAAAAEAAQA+QAAAJADAAAAAA==&#10;" strokeweight=".4pt"/>
                  <v:line id="Line 1863" o:spid="_x0000_s2792" style="position:absolute;visibility:visible;mso-wrap-style:square" from="1185,476" to="128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kIEMMAAADdAAAADwAAAGRycy9kb3ducmV2LnhtbERPTWsCMRC9F/wPYQq91WwVtnU1ighK&#10;6UXclp6HzTS7dDNZkmjW/vqmIPQ2j/c5q81oe3EhHzrHCp6mBQjixumOjYKP9/3jC4gQkTX2jknB&#10;lQJs1pO7FVbaJT7RpY5G5BAOFSpoYxwqKUPTksUwdQNx5r6ctxgz9EZqjymH217OiqKUFjvODS0O&#10;tGup+a7PVsHRj+e3nUllfbr+fJb6kFxnklIP9+N2CSLSGP/FN/erzvOfF3P4+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ZCBDDAAAA3QAAAA8AAAAAAAAAAAAA&#10;AAAAoQIAAGRycy9kb3ducmV2LnhtbFBLBQYAAAAABAAEAPkAAACRAwAAAAA=&#10;" strokeweight=".4pt"/>
                  <v:line id="Line 1864" o:spid="_x0000_s2793" style="position:absolute;flip:y;visibility:visible;mso-wrap-style:square" from="1185,476" to="128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VzMQAAADdAAAADwAAAGRycy9kb3ducmV2LnhtbERPS2vCQBC+F/oflil4Ed1oxUd0lVIR&#10;PPSg0YPHITsmodnZkJ1q2l/fLQi9zcf3nNWmc7W6URsqzwZGwwQUce5txYWB82k3mIMKgmyx9kwG&#10;vinAZv38tMLU+jsf6ZZJoWIIhxQNlCJNqnXIS3IYhr4hjtzVtw4lwrbQtsV7DHe1HifJVDusODaU&#10;2NB7Sfln9uUMZDo5+Nfdx4lEJpfpdvSzl/7WmN5L97YEJdTJv/jh3ts4f7aYwN838Q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hXMxAAAAN0AAAAPAAAAAAAAAAAA&#10;AAAAAKECAABkcnMvZG93bnJldi54bWxQSwUGAAAAAAQABAD5AAAAkgMAAAAA&#10;" strokeweight=".4pt"/>
                  <v:line id="Line 1865" o:spid="_x0000_s2794" style="position:absolute;flip:y;visibility:visible;mso-wrap-style:square" from="1311,635" to="1312,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6wV8QAAADdAAAADwAAAGRycy9kb3ducmV2LnhtbERPS2vCQBC+C/0PyxR6kbqxra/UVYoi&#10;eOihxh48DtlpEpqdDdlRU3+9WxC8zcf3nPmyc7U6URsqzwaGgwQUce5txYWB7/3meQoqCLLF2jMZ&#10;+KMAy8VDb46p9Wfe0SmTQsUQDikaKEWaVOuQl+QwDHxDHLkf3zqUCNtC2xbPMdzV+iVJxtphxbGh&#10;xIZWJeW/2dEZyHTy5V83n3sSeTuM18PLVvprY54eu493UEKd3MU399bG+ZPZCP6/iSfo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rBXxAAAAN0AAAAPAAAAAAAAAAAA&#10;AAAAAKECAABkcnMvZG93bnJldi54bWxQSwUGAAAAAAQABAD5AAAAkgMAAAAA&#10;" strokeweight=".4pt"/>
                  <v:line id="Line 1866" o:spid="_x0000_s2795" style="position:absolute;visibility:visible;mso-wrap-style:square" from="1261,684" to="1360,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6riMIAAADdAAAADwAAAGRycy9kb3ducmV2LnhtbERPTWsCMRC9C/0PYQq9abY9rHZrlCJU&#10;pBdxLT0PmzG7uJksSTRrf31TKHibx/uc5Xq0vbiSD51jBc+zAgRx43THRsHX8WO6ABEissbeMSm4&#10;UYD16mGyxEq7xAe61tGIHMKhQgVtjEMlZWhashhmbiDO3Ml5izFDb6T2mHK47eVLUZTSYse5ocWB&#10;Ni015/piFez9ePncmFTWh9vPd6m3yXUmKfX0OL6/gYg0xrv4373Tef78tYS/b/IJ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6riMIAAADdAAAADwAAAAAAAAAAAAAA&#10;AAChAgAAZHJzL2Rvd25yZXYueG1sUEsFBgAAAAAEAAQA+QAAAJADAAAAAA==&#10;" strokeweight=".4pt"/>
                  <v:line id="Line 1867" o:spid="_x0000_s2796" style="position:absolute;visibility:visible;mso-wrap-style:square" from="1261,635" to="136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IOE8IAAADdAAAADwAAAGRycy9kb3ducmV2LnhtbERPTWsCMRC9F/ofwhR6q9n2sNrVKCK0&#10;FC/FVXoeNmN2cTNZkmhWf31TKHibx/ucxWq0vbiQD51jBa+TAgRx43THRsFh//EyAxEissbeMSm4&#10;UoDV8vFhgZV2iXd0qaMROYRDhQraGIdKytC0ZDFM3ECcuaPzFmOG3kjtMeVw28u3oiilxY5zQ4sD&#10;bVpqTvXZKvj243m7Mamsd9fbT6k/k+tMUur5aVzPQUQa41387/7Sef70fQp/3+QT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IOE8IAAADdAAAADwAAAAAAAAAAAAAA&#10;AAChAgAAZHJzL2Rvd25yZXYueG1sUEsFBgAAAAAEAAQA+QAAAJADAAAAAA==&#10;" strokeweight=".4pt"/>
                  <v:line id="Line 1868" o:spid="_x0000_s2797" style="position:absolute;flip:y;visibility:visible;mso-wrap-style:square" from="1261,635" to="136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8fyccAAADdAAAADwAAAGRycy9kb3ducmV2LnhtbESPQU/CQBCF7yb8h82YeDGwRQ1oYSEE&#10;QsLBgxYPHifdoW3szjbdAaq/3jmYeJvJe/PeN8v1EFpzoT41kR1MJxkY4jL6hisHH8f9+BlMEmSP&#10;bWRy8E0J1qvRzRJzH6/8TpdCKqMhnHJ0UIt0ubWprClgmsSOWLVT7AOKrn1lfY9XDQ+tfciymQ3Y&#10;sDbU2NG2pvKrOAcHhc3e4uP+9UgiT5+z3fTnIPc75+5uh80CjNAg/+a/64NX/PmL4uo3OoJ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bx/JxwAAAN0AAAAPAAAAAAAA&#10;AAAAAAAAAKECAABkcnMvZG93bnJldi54bWxQSwUGAAAAAAQABAD5AAAAlQMAAAAA&#10;" strokeweight=".4pt"/>
                  <v:line id="Line 1869" o:spid="_x0000_s2798" style="position:absolute;flip:y;visibility:visible;mso-wrap-style:square" from="1385,769" to="1386,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O6UsQAAADdAAAADwAAAGRycy9kb3ducmV2LnhtbERPTWvCQBC9F/wPywi9iG5sRWvqKqUi&#10;ePCg0YPHITtNQrOzITvVtL/eFYTe5vE+Z7HqXK0u1IbKs4HxKAFFnHtbcWHgdNwM30AFQbZYeyYD&#10;vxRgtew9LTC1/soHumRSqBjCIUUDpUiTah3ykhyGkW+II/flW4cSYVto2+I1hrtavyTJVDusODaU&#10;2NBnSfl39uMMZDrZ+9fN7kgik/N0Pf7bymBtzHO/+3gHJdTJv/jh3to4fzafw/2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7pSxAAAAN0AAAAPAAAAAAAAAAAA&#10;AAAAAKECAABkcnMvZG93bnJldi54bWxQSwUGAAAAAAQABAD5AAAAkgMAAAAA&#10;" strokeweight=".4pt"/>
                  <v:line id="Line 1870" o:spid="_x0000_s2799" style="position:absolute;visibility:visible;mso-wrap-style:square" from="1335,818" to="143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WXtsQAAADdAAAADwAAAGRycy9kb3ducmV2LnhtbESPQWvDMAyF74P+B6PCbquzHUJJ65ZR&#10;2Bi7jGajZxGrTlgsB9ut0/366TDYTeI9vfdpu5/9qK4U0xDYwOOqAkXcBTuwM/D1+fKwBpUyssUx&#10;MBm4UYL9bnG3xcaGwke6ttkpCeHUoIE+56nROnU9eUyrMBGLdg7RY5Y1Om0jFgn3o36qqlp7HFga&#10;epzo0FP33V68gY84X94PrtTt8fZzqu1rCYMrxtwv5+cNqExz/jf/Xb9ZwV9Xwi/fyAh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9Ze2xAAAAN0AAAAPAAAAAAAAAAAA&#10;AAAAAKECAABkcnMvZG93bnJldi54bWxQSwUGAAAAAAQABAD5AAAAkgMAAAAA&#10;" strokeweight=".4pt"/>
                  <v:line id="Line 1871" o:spid="_x0000_s2800" style="position:absolute;visibility:visible;mso-wrap-style:square" from="1335,769" to="143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kyLcEAAADdAAAADwAAAGRycy9kb3ducmV2LnhtbERPTWsCMRC9C/0PYQreNKuHRVajFKFF&#10;ehG3xfOwGbNLN5MliWbtrzdCobd5vM/Z7Ebbixv50DlWsJgXIIgbpzs2Cr6/3mcrECEia+wdk4I7&#10;BdhtXyYbrLRLfKJbHY3IIRwqVNDGOFRShqYli2HuBuLMXZy3GDP0RmqPKYfbXi6LopQWO84NLQ60&#10;b6n5qa9WwdGP18+9SWV9uv+eS/2RXGeSUtPX8W0NItIY/8V/7oPO81fFAp7f5BP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uTItwQAAAN0AAAAPAAAAAAAAAAAAAAAA&#10;AKECAABkcnMvZG93bnJldi54bWxQSwUGAAAAAAQABAD5AAAAjwMAAAAA&#10;" strokeweight=".4pt"/>
                  <v:line id="Line 1872" o:spid="_x0000_s2801" style="position:absolute;flip:y;visibility:visible;mso-wrap-style:square" from="1335,769" to="143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kp8sMAAADdAAAADwAAAGRycy9kb3ducmV2LnhtbERPTWvCQBC9F/oflhG8lLqrFpHUVUpF&#10;8ODBRg89DtlpEszOhuxUY399VxC8zeN9zmLV+0adqYt1YAvjkQFFXARXc2nheNi8zkFFQXbYBCYL&#10;V4qwWj4/LTBz4cJfdM6lVCmEY4YWKpE20zoWFXmMo9ASJ+4ndB4lwa7UrsNLCveNnhgz0x5rTg0V&#10;tvRZUXHKf72FXJt9mG52BxJ5+56tx39beVlbOxz0H++ghHp5iO/urUvz52YCt2/SCXr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5KfLDAAAA3QAAAA8AAAAAAAAAAAAA&#10;AAAAoQIAAGRycy9kb3ducmV2LnhtbFBLBQYAAAAABAAEAPkAAACRAwAAAAA=&#10;" strokeweight=".4pt"/>
                  <v:line id="Line 1873" o:spid="_x0000_s2802" style="position:absolute;flip:y;visibility:visible;mso-wrap-style:square" from="1461,881" to="1462,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WMacMAAADdAAAADwAAAGRycy9kb3ducmV2LnhtbERPTWvCQBC9F/oflhG8lLqrFpHUVUpF&#10;8ODBRg89DtlpEszOhuxU0/56VxC8zeN9zmLV+0adqYt1YAvjkQFFXARXc2nheNi8zkFFQXbYBCYL&#10;fxRhtXx+WmDmwoW/6JxLqVIIxwwtVCJtpnUsKvIYR6ElTtxP6DxKgl2pXYeXFO4bPTFmpj3WnBoq&#10;bOmzouKU/3oLuTb7MN3sDiTy9j1bj/+38rK2djjoP95BCfXyEN/dW5fmz80Ubt+kE/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1jGnDAAAA3QAAAA8AAAAAAAAAAAAA&#10;AAAAoQIAAGRycy9kb3ducmV2LnhtbFBLBQYAAAAABAAEAPkAAACRAwAAAAA=&#10;" strokeweight=".4pt"/>
                  <v:line id="Line 1874" o:spid="_x0000_s2803" style="position:absolute;visibility:visible;mso-wrap-style:square" from="1412,930" to="1510,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6RtcIAAADdAAAADwAAAGRycy9kb3ducmV2LnhtbERPTWsCMRC9F/ofwhR6q1mLLLI1iggt&#10;xYu4Ss/DZppdupksSTRrf70RBG/zeJ+zWI22F2fyoXOsYDopQBA3TndsFBwPn29zECEia+wdk4IL&#10;BVgtn58WWGmXeE/nOhqRQzhUqKCNcaikDE1LFsPEDcSZ+3XeYszQG6k9phxue/leFKW02HFuaHGg&#10;TUvNX32yCnZ+PG03JpX1/vL/U+qv5DqTlHp9GdcfICKN8SG+u791nj8vZnD7Jp8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86RtcIAAADdAAAADwAAAAAAAAAAAAAA&#10;AAChAgAAZHJzL2Rvd25yZXYueG1sUEsFBgAAAAAEAAQA+QAAAJADAAAAAA==&#10;" strokeweight=".4pt"/>
                  <v:line id="Line 1875" o:spid="_x0000_s2804" style="position:absolute;visibility:visible;mso-wrap-style:square" from="1412,881" to="151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I0LsIAAADdAAAADwAAAGRycy9kb3ducmV2LnhtbERPTWsCMRC9F/ofwhR6q1kLLrI1iggt&#10;xYu4Ss/DZppdupksSTRrf70RBG/zeJ+zWI22F2fyoXOsYDopQBA3TndsFBwPn29zECEia+wdk4IL&#10;BVgtn58WWGmXeE/nOhqRQzhUqKCNcaikDE1LFsPEDcSZ+3XeYszQG6k9phxue/leFKW02HFuaHGg&#10;TUvNX32yCnZ+PG03JpX1/vL/U+qv5DqTlHp9GdcfICKN8SG+u791nj8vZnD7Jp8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II0LsIAAADdAAAADwAAAAAAAAAAAAAA&#10;AAChAgAAZHJzL2Rvd25yZXYueG1sUEsFBgAAAAAEAAQA+QAAAJADAAAAAA==&#10;" strokeweight=".4pt"/>
                  <v:line id="Line 1876" o:spid="_x0000_s2805" style="position:absolute;flip:y;visibility:visible;mso-wrap-style:square" from="1412,881" to="151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Iv8cQAAADdAAAADwAAAGRycy9kb3ducmV2LnhtbERPTWvCQBC9F/wPywi9FN3VliDRVUpF&#10;8NBDG3vocciOSTA7G7Kjpv56t1DobR7vc1abwbfqQn1sAluYTQ0o4jK4hisLX4fdZAEqCrLDNjBZ&#10;+KEIm/XoYYW5C1f+pEshlUohHHO0UIt0udaxrMljnIaOOHHH0HuUBPtKux6vKdy3em5Mpj02nBpq&#10;7OitpvJUnL2FQpuP8Lx7P5DIy3e2nd328rS19nE8vC5BCQ3yL/5z712avzAZ/H6TTt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Ai/xxAAAAN0AAAAPAAAAAAAAAAAA&#10;AAAAAKECAABkcnMvZG93bnJldi54bWxQSwUGAAAAAAQABAD5AAAAkgMAAAAA&#10;" strokeweight=".4pt"/>
                  <v:line id="Line 1877" o:spid="_x0000_s2806" style="position:absolute;flip:y;visibility:visible;mso-wrap-style:square" from="1538,982" to="1539,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6KasQAAADdAAAADwAAAGRycy9kb3ducmV2LnhtbERPTWvCQBC9F/oflil4KXXXWqxEVykV&#10;wUMPbezB45Adk2B2NmSnGv31XUHwNo/3OfNl7xt1pC7WgS2MhgYUcRFczaWF3+36ZQoqCrLDJjBZ&#10;OFOE5eLxYY6ZCyf+oWMupUohHDO0UIm0mdaxqMhjHIaWOHH70HmUBLtSuw5PKdw3+tWYifZYc2qo&#10;sKXPiopD/uct5Np8h/H6a0sib7vJanTZyPPK2sFT/zEDJdTLXXxzb1yaPzXvcP0mna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opqxAAAAN0AAAAPAAAAAAAAAAAA&#10;AAAAAKECAABkcnMvZG93bnJldi54bWxQSwUGAAAAAAQABAD5AAAAkgMAAAAA&#10;" strokeweight=".4pt"/>
                  <v:line id="Line 1878" o:spid="_x0000_s2807" style="position:absolute;visibility:visible;mso-wrap-style:square" from="1489,1031" to="1587,1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ObsMQAAADdAAAADwAAAGRycy9kb3ducmV2LnhtbESPQWvDMAyF74P+B6PCbquzHUJJ65ZR&#10;2Bi7jGajZxGrTlgsB9ut0/366TDYTeI9vfdpu5/9qK4U0xDYwOOqAkXcBTuwM/D1+fKwBpUyssUx&#10;MBm4UYL9bnG3xcaGwke6ttkpCeHUoIE+56nROnU9eUyrMBGLdg7RY5Y1Om0jFgn3o36qqlp7HFga&#10;epzo0FP33V68gY84X94PrtTt8fZzqu1rCYMrxtwv5+cNqExz/jf/Xb9ZwV9XgivfyAh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g5uwxAAAAN0AAAAPAAAAAAAAAAAA&#10;AAAAAKECAABkcnMvZG93bnJldi54bWxQSwUGAAAAAAQABAD5AAAAkgMAAAAA&#10;" strokeweight=".4pt"/>
                  <v:line id="Line 1879" o:spid="_x0000_s2808" style="position:absolute;visibility:visible;mso-wrap-style:square" from="1486,982" to="1584,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8+K8IAAADdAAAADwAAAGRycy9kb3ducmV2LnhtbERPTWsCMRC9F/ofwhS81aw9LLo1iggt&#10;xYu4Ss/DZppdupksSTSrv94Ihd7m8T5nuR5tLy7kQ+dYwWxagCBunO7YKDgdP17nIEJE1tg7JgVX&#10;CrBePT8tsdIu8YEudTQih3CoUEEb41BJGZqWLIapG4gz9+O8xZihN1J7TDnc9vKtKEppsePc0OJA&#10;25aa3/psFez9eN5tTSrrw/X2XerP5DqTlJq8jJt3EJHG+C/+c3/pPH9eLODxTT5B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8+K8IAAADdAAAADwAAAAAAAAAAAAAA&#10;AAChAgAAZHJzL2Rvd25yZXYueG1sUEsFBgAAAAAEAAQA+QAAAJADAAAAAA==&#10;" strokeweight=".4pt"/>
                  <v:line id="Line 1880" o:spid="_x0000_s2809" style="position:absolute;flip:y;visibility:visible;mso-wrap-style:square" from="1486,982" to="1584,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6Ew8cAAADdAAAADwAAAGRycy9kb3ducmV2LnhtbESPQWvCQBCF74X+h2WEXopu0haR1FVK&#10;RfDQQxs9eByy0ySYnQ3ZqUZ/fedQ6G2G9+a9b5brMXTmTENqIzvIZxkY4ir6lmsHh/12ugCTBNlj&#10;F5kcXCnBenV/t8TCxwt/0bmU2mgIpwIdNCJ9YW2qGgqYZrEnVu07DgFF16G2fsCLhofOPmXZ3AZs&#10;WRsa7Om9oepU/gQHpc0+4/P2Y08iL8f5Jr/t5HHj3MNkfHsFIzTKv/nveucVf5Erv36jI9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foTDxwAAAN0AAAAPAAAAAAAA&#10;AAAAAAAAAKECAABkcnMvZG93bnJldi54bWxQSwUGAAAAAAQABAD5AAAAlQMAAAAA&#10;" strokeweight=".4pt"/>
                  <v:line id="Line 1881" o:spid="_x0000_s2810" style="position:absolute;flip:y;visibility:visible;mso-wrap-style:square" from="1612,1067" to="1613,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IhWMMAAADdAAAADwAAAGRycy9kb3ducmV2LnhtbERPTWvCQBC9F/wPywheim5ii0h0FVEE&#10;Dz20sYceh+yYBLOzITtq9Ne7hUJv83ifs1z3rlFX6kLt2UA6SUARF97WXBr4Pu7Hc1BBkC02nsnA&#10;nQKsV4OXJWbW3/iLrrmUKoZwyNBAJdJmWoeiIodh4lviyJ1851Ai7EptO7zFcNfoaZLMtMOaY0OF&#10;LW0rKs75xRnIdfLp3/YfRxJ5/5nt0sdBXnfGjIb9ZgFKqJd/8Z/7YOP8eZrC7zfxBL1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yIVjDAAAA3QAAAA8AAAAAAAAAAAAA&#10;AAAAoQIAAGRycy9kb3ducmV2LnhtbFBLBQYAAAAABAAEAPkAAACRAwAAAAA=&#10;" strokeweight=".4pt"/>
                  <v:line id="Line 1882" o:spid="_x0000_s2811" style="position:absolute;visibility:visible;mso-wrap-style:square" from="1562,1116" to="1661,1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I6h8EAAADdAAAADwAAAGRycy9kb3ducmV2LnhtbERPTWsCMRC9C/0PYQq9aVYPi6xGEcFS&#10;vBS3xfOwmWaXbiZLEs3qr28Kgrd5vM9Zb0fbiyv50DlWMJ8VIIgbpzs2Cr6/DtMliBCRNfaOScGN&#10;Amw3L5M1VtolPtG1jkbkEA4VKmhjHCopQ9OSxTBzA3Hmfpy3GDP0RmqPKYfbXi6KopQWO84NLQ60&#10;b6n5rS9WwacfL8e9SWV9ut3PpX5PrjNJqbfXcbcCEWmMT/HD/aHz/OV8Af/f5BP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sjqHwQAAAN0AAAAPAAAAAAAAAAAAAAAA&#10;AKECAABkcnMvZG93bnJldi54bWxQSwUGAAAAAAQABAD5AAAAjwMAAAAA&#10;" strokeweight=".4pt"/>
                  <v:line id="Line 1883" o:spid="_x0000_s2812" style="position:absolute;visibility:visible;mso-wrap-style:square" from="1562,1067" to="1661,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6fHMIAAADdAAAADwAAAGRycy9kb3ducmV2LnhtbERP32vCMBB+H+x/CDfY25rqoEhnFBE2&#10;ZC9iJz4fzS0tNpeSRFP315vBYG/38f285Xqyg7iSD71jBbOiBEHcOt2zUXD8en9ZgAgRWePgmBTc&#10;KMB69fiwxFq7xAe6NtGIHMKhRgVdjGMtZWg7shgKNxJn7tt5izFDb6T2mHK4HeS8LCtpsefc0OFI&#10;247ac3OxCvZ+unxuTaqaw+3nVOmP5HqTlHp+mjZvICJN8V/8597pPH8xe4Xfb/IJ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6fHMIAAADdAAAADwAAAAAAAAAAAAAA&#10;AAChAgAAZHJzL2Rvd25yZXYueG1sUEsFBgAAAAAEAAQA+QAAAJADAAAAAA==&#10;" strokeweight=".4pt"/>
                  <v:line id="Line 1884" o:spid="_x0000_s2813" style="position:absolute;flip:y;visibility:visible;mso-wrap-style:square" from="1562,1067" to="1661,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WCwMMAAADdAAAADwAAAGRycy9kb3ducmV2LnhtbERPTWvCQBC9F/wPyxS8FN1ERSR1FakI&#10;Hnqw0YPHITtNQrOzITvV6K/vCkJv83ifs1z3rlEX6kLt2UA6TkARF97WXBo4HXejBaggyBYbz2Tg&#10;RgHWq8HLEjPrr/xFl1xKFUM4ZGigEmkzrUNRkcMw9i1x5L5951Ai7EptO7zGcNfoSZLMtcOaY0OF&#10;LX1UVPzkv85ArpODn+4+jyQyO8+36X0vb1tjhq/95h2UUC//4qd7b+P8RTqDxzfxBL3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gsDDAAAA3QAAAA8AAAAAAAAAAAAA&#10;AAAAoQIAAGRycy9kb3ducmV2LnhtbFBLBQYAAAAABAAEAPkAAACRAwAAAAA=&#10;" strokeweight=".4pt"/>
                  <v:line id="Line 1885" o:spid="_x0000_s2814" style="position:absolute;flip:y;visibility:visible;mso-wrap-style:square" from="1688,1141" to="1689,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knW8QAAADdAAAADwAAAGRycy9kb3ducmV2LnhtbERPTWvCQBC9F/oflil4KbqJbUWiqxRF&#10;8OChxh48DtkxCc3Ohuyo0V/fFQq9zeN9znzZu0ZdqAu1ZwPpKAFFXHhbc2ng+7AZTkEFQbbYeCYD&#10;NwqwXDw/zTGz/sp7uuRSqhjCIUMDlUibaR2KihyGkW+JI3fynUOJsCu17fAaw12jx0ky0Q5rjg0V&#10;trSqqPjJz85ArpMv/7bZHUjk/ThZp/etvK6NGbz0nzNQQr38i//cWxvnT9MPeHwTT9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CSdbxAAAAN0AAAAPAAAAAAAAAAAA&#10;AAAAAKECAABkcnMvZG93bnJldi54bWxQSwUGAAAAAAQABAD5AAAAkgMAAAAA&#10;" strokeweight=".4pt"/>
                  <v:line id="Line 1886" o:spid="_x0000_s2815" style="position:absolute;visibility:visible;mso-wrap-style:square" from="1639,1190" to="1738,1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k8hMEAAADdAAAADwAAAGRycy9kb3ducmV2LnhtbERPTWsCMRC9C/0PYQreNKuHRVajFKFF&#10;ehG3xfOwGbNLN5MliWbtrzdCobd5vM/Z7Ebbixv50DlWsJgXIIgbpzs2Cr6/3mcrECEia+wdk4I7&#10;BdhtXyYbrLRLfKJbHY3IIRwqVNDGOFRShqYli2HuBuLMXZy3GDP0RmqPKYfbXi6LopQWO84NLQ60&#10;b6n5qa9WwdGP18+9SWV9uv+eS/2RXGeSUtPX8W0NItIY/8V/7oPO81eLEp7f5BP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iTyEwQAAAN0AAAAPAAAAAAAAAAAAAAAA&#10;AKECAABkcnMvZG93bnJldi54bWxQSwUGAAAAAAQABAD5AAAAjwMAAAAA&#10;" strokeweight=".4pt"/>
                  <v:line id="Line 1887" o:spid="_x0000_s2816" style="position:absolute;visibility:visible;mso-wrap-style:square" from="1639,1141" to="1738,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WZH8IAAADdAAAADwAAAGRycy9kb3ducmV2LnhtbERPTWsCMRC9F/ofwhS81aweVtkapQgt&#10;4qW4lp6HzTS7dDNZkmhWf70pCN7m8T5ntRltL87kQ+dYwWxagCBunO7YKPg+frwuQYSIrLF3TAou&#10;FGCzfn5aYaVd4gOd62hEDuFQoYI2xqGSMjQtWQxTNxBn7td5izFDb6T2mHK47eW8KEppsePc0OJA&#10;25aav/pkFXz58bTfmlTWh8v1p9SfyXUmKTV5Gd/fQEQa40N8d+90nr+cLeD/m3yC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WZH8IAAADdAAAADwAAAAAAAAAAAAAA&#10;AAChAgAAZHJzL2Rvd25yZXYueG1sUEsFBgAAAAAEAAQA+QAAAJADAAAAAA==&#10;" strokeweight=".4pt"/>
                  <v:line id="Line 1888" o:spid="_x0000_s2817" style="position:absolute;flip:y;visibility:visible;mso-wrap-style:square" from="1639,1141" to="1738,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iIxccAAADdAAAADwAAAGRycy9kb3ducmV2LnhtbESPQWvCQBCF74X+h2WEXopu0haR1FVK&#10;RfDQQxs9eByy0ySYnQ3ZqUZ/fedQ6G2G9+a9b5brMXTmTENqIzvIZxkY4ir6lmsHh/12ugCTBNlj&#10;F5kcXCnBenV/t8TCxwt/0bmU2mgIpwIdNCJ9YW2qGgqYZrEnVu07DgFF16G2fsCLhofOPmXZ3AZs&#10;WRsa7Om9oepU/gQHpc0+4/P2Y08iL8f5Jr/t5HHj3MNkfHsFIzTKv/nveucVf5Errn6jI9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CIjFxwAAAN0AAAAPAAAAAAAA&#10;AAAAAAAAAKECAABkcnMvZG93bnJldi54bWxQSwUGAAAAAAQABAD5AAAAlQMAAAAA&#10;" strokeweight=".4pt"/>
                  <v:line id="Line 1889" o:spid="_x0000_s2818" style="position:absolute;flip:y;visibility:visible;mso-wrap-style:square" from="1765,1204" to="1766,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tXsQAAADdAAAADwAAAGRycy9kb3ducmV2LnhtbERPTWvCQBC9C/6HZQQvUjdpi9joKqUi&#10;eOihJh56HLLTJJidDdmpxv76bqHgbR7vc9bbwbXqQn1oPBtI5wko4tLbhisDp2L/sAQVBNli65kM&#10;3CjAdjMerTGz/spHuuRSqRjCIUMDtUiXaR3KmhyGue+II/fle4cSYV9p2+M1hrtWPybJQjtsODbU&#10;2NFbTeU5/3YGcp18+Kf9e0Eiz5+LXfpzkNnOmOlkeF2BEhrkLv53H2ycv0xf4O+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RC1exAAAAN0AAAAPAAAAAAAAAAAA&#10;AAAAAKECAABkcnMvZG93bnJldi54bWxQSwUGAAAAAAQABAD5AAAAkgMAAAAA&#10;" strokeweight=".4pt"/>
                  <v:line id="Line 1890" o:spid="_x0000_s2819" style="position:absolute;visibility:visible;mso-wrap-style:square" from="1716,1253" to="1814,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DL1sQAAADdAAAADwAAAGRycy9kb3ducmV2LnhtbESPQWvDMAyF74P+B6PCbqvTHkLJ6pZR&#10;WBm7jGZjZxFrTlgsB9ut0/366TDYTeI9vfdpd5j9qK4U0xDYwHpVgSLugh3YGfh4f37YgkoZ2eIY&#10;mAzcKMFhv7jbYWND4TNd2+yUhHBq0ECf89RonbqePKZVmIhF+wrRY5Y1Om0jFgn3o95UVa09DiwN&#10;PU507Kn7bi/ewFucL69HV+r2fPv5rO2phMEVY+6X89MjqExz/jf/Xb9Ywd9uhF++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QMvWxAAAAN0AAAAPAAAAAAAAAAAA&#10;AAAAAKECAABkcnMvZG93bnJldi54bWxQSwUGAAAAAAQABAD5AAAAkgMAAAAA&#10;" strokeweight=".4pt"/>
                  <v:line id="Line 1891" o:spid="_x0000_s2820" style="position:absolute;visibility:visible;mso-wrap-style:square" from="1716,1201" to="1814,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xuTcEAAADdAAAADwAAAGRycy9kb3ducmV2LnhtbERPTWsCMRC9C/0PYQq9aVYPi6xGEcFS&#10;vBS3xfOwmWaXbiZLEs3qr28Kgrd5vM9Zb0fbiyv50DlWMJ8VIIgbpzs2Cr6/DtMliBCRNfaOScGN&#10;Amw3L5M1VtolPtG1jkbkEA4VKmhjHCopQ9OSxTBzA3Hmfpy3GDP0RmqPKYfbXi6KopQWO84NLQ60&#10;b6n5rS9WwacfL8e9SWV9ut3PpX5PrjNJqbfXcbcCEWmMT/HD/aHz/OViDv/f5BP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DG5NwQAAAN0AAAAPAAAAAAAAAAAAAAAA&#10;AKECAABkcnMvZG93bnJldi54bWxQSwUGAAAAAAQABAD5AAAAjwMAAAAA&#10;" strokeweight=".4pt"/>
                  <v:line id="Line 1892" o:spid="_x0000_s2821" style="position:absolute;flip:y;visibility:visible;mso-wrap-style:square" from="1716,1201" to="1814,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x1ksMAAADdAAAADwAAAGRycy9kb3ducmV2LnhtbERPTWvCQBC9F/wPyxR6KboxFZHUVaQi&#10;eOhBowePQ3aahGZnQ3aqqb/eFQRv83ifM1/2rlFn6kLt2cB4lIAiLrytuTRwPGyGM1BBkC02nsnA&#10;PwVYLgYvc8ysv/CezrmUKoZwyNBAJdJmWoeiIodh5FviyP34zqFE2JXadniJ4a7RaZJMtcOaY0OF&#10;LX1VVPzmf85ArpOd/9h8H0hkcpqux9etvK+NeXvtV5+ghHp5ih/urY3zZ2kK92/iCX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MdZLDAAAA3QAAAA8AAAAAAAAAAAAA&#10;AAAAoQIAAGRycy9kb3ducmV2LnhtbFBLBQYAAAAABAAEAPkAAACRAwAAAAA=&#10;" strokeweight=".4pt"/>
                  <v:line id="Line 1893" o:spid="_x0000_s2822" style="position:absolute;flip:y;visibility:visible;mso-wrap-style:square" from="1839,1256" to="1840,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DQCcMAAADdAAAADwAAAGRycy9kb3ducmV2LnhtbERPTWvCQBC9F/wPywheim7UIhJdRRTB&#10;Qw829tDjkB2TYHY2ZEeN/vquUOhtHu9zluvO1epGbag8GxiPElDEubcVFwa+T/vhHFQQZIu1ZzLw&#10;oADrVe9tian1d/6iWyaFiiEcUjRQijSp1iEvyWEY+YY4cmffOpQI20LbFu8x3NV6kiQz7bDi2FBi&#10;Q9uS8kt2dQYynRz9dP95IpGPn9lu/DzI+86YQb/bLEAJdfIv/nMfbJw/n0zh9U08Qa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A0AnDAAAA3QAAAA8AAAAAAAAAAAAA&#10;AAAAoQIAAGRycy9kb3ducmV2LnhtbFBLBQYAAAAABAAEAPkAAACRAwAAAAA=&#10;" strokeweight=".4pt"/>
                  <v:line id="Line 1894" o:spid="_x0000_s2823" style="position:absolute;visibility:visible;mso-wrap-style:square" from="1790,1305" to="1888,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N1cIAAADdAAAADwAAAGRycy9kb3ducmV2LnhtbERPTWsCMRC9F/ofwhS81WylLLI1iggt&#10;pRdxLT0Pm2l2cTNZkmhWf70RBG/zeJ+zWI22FyfyoXOs4G1agCBunO7YKPjdf77OQYSIrLF3TArO&#10;FGC1fH5aYKVd4h2d6mhEDuFQoYI2xqGSMjQtWQxTNxBn7t95izFDb6T2mHK47eWsKEppsePc0OJA&#10;m5aaQ320CrZ+PP5sTCrr3fnyV+qv5DqTlJq8jOsPEJHG+BDf3d86z5/P3uH2TT5B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N1cIAAADdAAAADwAAAAAAAAAAAAAA&#10;AAChAgAAZHJzL2Rvd25yZXYueG1sUEsFBgAAAAAEAAQA+QAAAJADAAAAAA==&#10;" strokeweight=".4pt"/>
                  <v:line id="Line 1895" o:spid="_x0000_s2824" style="position:absolute;visibility:visible;mso-wrap-style:square" from="1790,1256" to="1888,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doTsIAAADdAAAADwAAAGRycy9kb3ducmV2LnhtbERPTWsCMRC9F/ofwhS81WyFLrI1iggt&#10;pRdxLT0Pm2l2cTNZkmhWf70RBG/zeJ+zWI22FyfyoXOs4G1agCBunO7YKPjdf77OQYSIrLF3TArO&#10;FGC1fH5aYKVd4h2d6mhEDuFQoYI2xqGSMjQtWQxTNxBn7t95izFDb6T2mHK47eWsKEppsePc0OJA&#10;m5aaQ320CrZ+PP5sTCrr3fnyV+qv5DqTlJq8jOsPEJHG+BDf3d86z5/P3uH2TT5B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doTsIAAADdAAAADwAAAAAAAAAAAAAA&#10;AAChAgAAZHJzL2Rvd25yZXYueG1sUEsFBgAAAAAEAAQA+QAAAJADAAAAAA==&#10;" strokeweight=".4pt"/>
                  <v:line id="Line 1896" o:spid="_x0000_s2825" style="position:absolute;flip:y;visibility:visible;mso-wrap-style:square" from="1790,1256" to="1888,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dzkcMAAADdAAAADwAAAGRycy9kb3ducmV2LnhtbERPTWvCQBC9F/wPyxR6KbrRSpDUVaQi&#10;eOhBowePQ3aahGZnQ3aqqb/eFQRv83ifM1/2rlFn6kLt2cB4lIAiLrytuTRwPGyGM1BBkC02nsnA&#10;PwVYLgYvc8ysv/CezrmUKoZwyNBAJdJmWoeiIodh5FviyP34zqFE2JXadniJ4a7RkyRJtcOaY0OF&#10;LX1VVPzmf85ArpOd/9h8H0hkekrX4+tW3tfGvL32q09QQr08xQ/31sb5s0kK92/iCX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3c5HDAAAA3QAAAA8AAAAAAAAAAAAA&#10;AAAAoQIAAGRycy9kb3ducmV2LnhtbFBLBQYAAAAABAAEAPkAAACRAwAAAAA=&#10;" strokeweight=".4pt"/>
                  <v:line id="Line 1897" o:spid="_x0000_s2826" style="position:absolute;flip:y;visibility:visible;mso-wrap-style:square" from="1915,1299" to="1916,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WCsMAAADdAAAADwAAAGRycy9kb3ducmV2LnhtbERPTWvCQBC9F/oflhF6KbrRFivRVYoi&#10;ePBQYw8eh+yYBLOzITtq2l/vCoK3ebzPmS06V6sLtaHybGA4SEAR595WXBj43a/7E1BBkC3WnsnA&#10;HwVYzF9fZphaf+UdXTIpVAzhkKKBUqRJtQ55SQ7DwDfEkTv61qFE2BbatniN4a7WoyQZa4cVx4YS&#10;G1qWlJ+yszOQ6eTHf6y3exL5PIxXw/+NvK+Meet131NQQp08xQ/3xsb5k9EX3L+JJ+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71grDAAAA3QAAAA8AAAAAAAAAAAAA&#10;AAAAoQIAAGRycy9kb3ducmV2LnhtbFBLBQYAAAAABAAEAPkAAACRAwAAAAA=&#10;" strokeweight=".4pt"/>
                  <v:line id="Line 1898" o:spid="_x0000_s2827" style="position:absolute;visibility:visible;mso-wrap-style:square" from="1866,1349" to="1965,1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bH0MQAAADdAAAADwAAAGRycy9kb3ducmV2LnhtbESPQWvDMAyF74P+B6PCbqvTHkLJ6pZR&#10;WBm7jGZjZxFrTlgsB9ut0/366TDYTeI9vfdpd5j9qK4U0xDYwHpVgSLugh3YGfh4f37YgkoZ2eIY&#10;mAzcKMFhv7jbYWND4TNd2+yUhHBq0ECf89RonbqePKZVmIhF+wrRY5Y1Om0jFgn3o95UVa09DiwN&#10;PU507Kn7bi/ewFucL69HV+r2fPv5rO2phMEVY+6X89MjqExz/jf/Xb9Ywd9uBFe+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NsfQxAAAAN0AAAAPAAAAAAAAAAAA&#10;AAAAAKECAABkcnMvZG93bnJldi54bWxQSwUGAAAAAAQABAD5AAAAkgMAAAAA&#10;" strokeweight=".4pt"/>
                  <v:line id="Line 1899" o:spid="_x0000_s2828" style="position:absolute;visibility:visible;mso-wrap-style:square" from="1866,1299" to="1965,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piS8IAAADdAAAADwAAAGRycy9kb3ducmV2LnhtbERPTWsCMRC9C/0PYQq9abYeFt0aRYSK&#10;9FJcS8/DZppd3EyWJJq1v74pCN7m8T5ntRltL67kQ+dYweusAEHcON2xUfB1ep8uQISIrLF3TApu&#10;FGCzfpqssNIu8ZGudTQih3CoUEEb41BJGZqWLIaZG4gz9+O8xZihN1J7TDnc9nJeFKW02HFuaHGg&#10;XUvNub5YBZ9+vHzsTCrr4+33u9T75DqTlHp5HrdvICKN8SG+uw86z1/Ml/D/TT5B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piS8IAAADdAAAADwAAAAAAAAAAAAAA&#10;AAChAgAAZHJzL2Rvd25yZXYueG1sUEsFBgAAAAAEAAQA+QAAAJADAAAAAA==&#10;" strokeweight=".4pt"/>
                  <v:line id="Line 1900" o:spid="_x0000_s2829" style="position:absolute;flip:y;visibility:visible;mso-wrap-style:square" from="1866,1299" to="1965,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vYo8YAAADdAAAADwAAAGRycy9kb3ducmV2LnhtbESPQWvCQBCF70L/wzKFXqRurEUkdZVS&#10;ETx4aGMPPQ7ZMQlmZ0N2qqm/3jkIvc3w3rz3zXI9hNacqU9NZAfTSQaGuIy+4crB92H7vACTBNlj&#10;G5kc/FGC9ephtMTcxwt/0bmQymgIpxwd1CJdbm0qawqYJrEjVu0Y+4Cia19Z3+NFw0NrX7JsbgM2&#10;rA01dvRRU3kqfoODwmafcbbdH0jk9We+mV53Mt449/Q4vL+BERrk33y/3nnFX8yUX7/REez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L2KPGAAAA3QAAAA8AAAAAAAAA&#10;AAAAAAAAoQIAAGRycy9kb3ducmV2LnhtbFBLBQYAAAAABAAEAPkAAACUAwAAAAA=&#10;" strokeweight=".4pt"/>
                  <v:line id="Line 1901" o:spid="_x0000_s2830" style="position:absolute;flip:y;visibility:visible;mso-wrap-style:square" from="1992,1338" to="1993,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d9OMMAAADdAAAADwAAAGRycy9kb3ducmV2LnhtbERPTWvCQBC9F/wPyxS8FN1Ei0jqKlIR&#10;PHiw0YPHITtNQrOzITvV6K93hUJv83ifs1j1rlEX6kLt2UA6TkARF97WXBo4HbejOaggyBYbz2Tg&#10;RgFWy8HLAjPrr/xFl1xKFUM4ZGigEmkzrUNRkcMw9i1x5L5951Ai7EptO7zGcNfoSZLMtMOaY0OF&#10;LX1WVPzkv85ArpODn273RxJ5P8826X0nbxtjhq/9+gOUUC//4j/3zsb582kKz2/iCXr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HfTjDAAAA3QAAAA8AAAAAAAAAAAAA&#10;AAAAoQIAAGRycy9kb3ducmV2LnhtbFBLBQYAAAAABAAEAPkAAACRAwAAAAA=&#10;" strokeweight=".4pt"/>
                  <v:line id="Line 1902" o:spid="_x0000_s2831" style="position:absolute;visibility:visible;mso-wrap-style:square" from="1943,1387" to="2041,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dm58IAAADdAAAADwAAAGRycy9kb3ducmV2LnhtbERPTWsCMRC9F/ofwhS81WwtLLI1iggt&#10;pRdxLT0Pm2l2cTNZkmhWf70RBG/zeJ+zWI22FyfyoXOs4G1agCBunO7YKPjdf77OQYSIrLF3TArO&#10;FGC1fH5aYKVd4h2d6mhEDuFQoYI2xqGSMjQtWQxTNxBn7t95izFDb6T2mHK47eWsKEppsePc0OJA&#10;m5aaQ320CrZ+PP5sTCrr3fnyV+qv5DqTlJq8jOsPEJHG+BDf3d86z5+/z+D2TT5B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dm58IAAADdAAAADwAAAAAAAAAAAAAA&#10;AAChAgAAZHJzL2Rvd25yZXYueG1sUEsFBgAAAAAEAAQA+QAAAJADAAAAAA==&#10;" strokeweight=".4pt"/>
                  <v:line id="Line 1903" o:spid="_x0000_s2832" style="position:absolute;visibility:visible;mso-wrap-style:square" from="1943,1335" to="204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vDfMIAAADdAAAADwAAAGRycy9kb3ducmV2LnhtbERPTWsCMRC9C/0PYQq9abYKi2yNUoRK&#10;6UVcS8/DZppdupksSTRrf70RBG/zeJ+z2oy2F2fyoXOs4HVWgCBunO7YKPg+fkyXIEJE1tg7JgUX&#10;CrBZP01WWGmX+EDnOhqRQzhUqKCNcaikDE1LFsPMDcSZ+3XeYszQG6k9phxuezkvilJa7Dg3tDjQ&#10;tqXmrz5ZBXs/nr62JpX14fL/U+pdcp1JSr08j+9vICKN8SG+uz91nr9cLOD2TT5Br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kvDfMIAAADdAAAADwAAAAAAAAAAAAAA&#10;AAChAgAAZHJzL2Rvd25yZXYueG1sUEsFBgAAAAAEAAQA+QAAAJADAAAAAA==&#10;" strokeweight=".4pt"/>
                  <v:line id="Line 1904" o:spid="_x0000_s2833" style="position:absolute;flip:y;visibility:visible;mso-wrap-style:square" from="1943,1335" to="204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DeoMQAAADdAAAADwAAAGRycy9kb3ducmV2LnhtbERPS2vCQBC+C/6HZYReRDc+EImuUiqC&#10;hx406aHHITtNQrOzITtq2l/fLQje5uN7znbfu0bdqAu1ZwOzaQKKuPC25tLAR36crEEFQbbYeCYD&#10;PxRgvxsOtphaf+cL3TIpVQzhkKKBSqRNtQ5FRQ7D1LfEkfvynUOJsCu17fAew12j50my0g5rjg0V&#10;tvRWUfGdXZ2BTCdnvzi+5ySy/FwdZr8nGR+MeRn1rxtQQr08xQ/3ycb568US/r+JJ+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8N6gxAAAAN0AAAAPAAAAAAAAAAAA&#10;AAAAAKECAABkcnMvZG93bnJldi54bWxQSwUGAAAAAAQABAD5AAAAkgMAAAAA&#10;" strokeweight=".4pt"/>
                  <v:line id="Line 1905" o:spid="_x0000_s2834" style="position:absolute;flip:y;visibility:visible;mso-wrap-style:square" from="2066,1368" to="2067,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x7O8MAAADdAAAADwAAAGRycy9kb3ducmV2LnhtbERPTWvCQBC9F/wPywheim7UKhJdpVQE&#10;Dz3U6MHjkB2TYHY2ZEeN/fXdQqG3ebzPWW06V6s7taHybGA8SkAR595WXBg4HXfDBaggyBZrz2Tg&#10;SQE2697LClPrH3ygeyaFiiEcUjRQijSp1iEvyWEY+YY4chffOpQI20LbFh8x3NV6kiRz7bDi2FBi&#10;Qx8l5dfs5gxkOvny093nkUTezvPt+Hsvr1tjBv3ufQlKqJN/8Z97b+P8xXQG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8ezvDAAAA3QAAAA8AAAAAAAAAAAAA&#10;AAAAoQIAAGRycy9kb3ducmV2LnhtbFBLBQYAAAAABAAEAPkAAACRAwAAAAA=&#10;" strokeweight=".4pt"/>
                  <v:line id="Line 1906" o:spid="_x0000_s2835" style="position:absolute;visibility:visible;mso-wrap-style:square" from="2017,1417" to="2115,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xg5MIAAADdAAAADwAAAGRycy9kb3ducmV2LnhtbERPTWsCMRC9F/ofwhR6q1krLLI1iggt&#10;xYu4Ss/DZppdupksSTRrf70RBG/zeJ+zWI22F2fyoXOsYDopQBA3TndsFBwPn29zECEia+wdk4IL&#10;BVgtn58WWGmXeE/nOhqRQzhUqKCNcaikDE1LFsPEDcSZ+3XeYszQG6k9phxue/leFKW02HFuaHGg&#10;TUvNX32yCnZ+PG03JpX1/vL/U+qv5DqTlHp9GdcfICKN8SG+u791nj+flXD7Jp8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xg5MIAAADdAAAADwAAAAAAAAAAAAAA&#10;AAChAgAAZHJzL2Rvd25yZXYueG1sUEsFBgAAAAAEAAQA+QAAAJADAAAAAA==&#10;" strokeweight=".4pt"/>
                  <v:line id="Line 1907" o:spid="_x0000_s2836" style="position:absolute;visibility:visible;mso-wrap-style:square" from="2017,1368" to="2115,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DFf8IAAADdAAAADwAAAGRycy9kb3ducmV2LnhtbERPTWsCMRC9F/ofwhR6q9m2sJWtUYpQ&#10;kV7EVXoeNmN2cTNZkmjW/nojCL3N433ObDHaXpzJh86xgtdJAYK4cbpjo2C/+36ZgggRWWPvmBRc&#10;KMBi/vgww0q7xFs619GIHMKhQgVtjEMlZWhashgmbiDO3MF5izFDb6T2mHK47eVbUZTSYse5ocWB&#10;li01x/pkFWz8ePpZmlTW28vfb6lXyXUmKfX8NH59gog0xn/x3b3Wef70/QNu3+QT5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DFf8IAAADdAAAADwAAAAAAAAAAAAAA&#10;AAChAgAAZHJzL2Rvd25yZXYueG1sUEsFBgAAAAAEAAQA+QAAAJADAAAAAA==&#10;" strokeweight=".4pt"/>
                </v:group>
                <v:line id="Line 1908" o:spid="_x0000_s2837" style="position:absolute;flip:y;visibility:visible;mso-wrap-style:square" from="12807,8686" to="13430,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3UpcYAAADdAAAADwAAAGRycy9kb3ducmV2LnhtbESPQWvCQBCF70L/wzKFXqRurEUkdZVS&#10;ETx4aGMPPQ7ZMQlmZ0N2qqm/3jkIvc3w3rz3zXI9hNacqU9NZAfTSQaGuIy+4crB92H7vACTBNlj&#10;G5kc/FGC9ephtMTcxwt/0bmQymgIpxwd1CJdbm0qawqYJrEjVu0Y+4Cia19Z3+NFw0NrX7JsbgM2&#10;rA01dvRRU3kqfoODwmafcbbdH0jk9We+mV53Mt449/Q4vL+BERrk33y/3nnFX8wUV7/REez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1KXGAAAA3QAAAA8AAAAAAAAA&#10;AAAAAAAAoQIAAGRycy9kb3ducmV2LnhtbFBLBQYAAAAABAAEAPkAAACUAwAAAAA=&#10;" strokeweight=".4pt"/>
                <v:line id="Line 1909" o:spid="_x0000_s2838" style="position:absolute;flip:y;visibility:visible;mso-wrap-style:square" from="13608,8839" to="13614,9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FxPsMAAADdAAAADwAAAGRycy9kb3ducmV2LnhtbERPTWvCQBC9F/wPywheim7UIhpdRSqC&#10;hx7a6MHjkB2TYHY2ZKca/fXdQqG3ebzPWW06V6sbtaHybGA8SkAR595WXBg4HffDOaggyBZrz2Tg&#10;QQE2697LClPr7/xFt0wKFUM4pGigFGlSrUNeksMw8g1x5C6+dSgRtoW2Ld5juKv1JElm2mHFsaHE&#10;ht5Lyq/ZtzOQ6eTTT/cfRxJ5O8924+dBXnfGDPrddglKqJN/8Z/7YOP8+XQB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xcT7DAAAA3QAAAA8AAAAAAAAAAAAA&#10;AAAAoQIAAGRycy9kb3ducmV2LnhtbFBLBQYAAAAABAAEAPkAAACRAwAAAAA=&#10;" strokeweight=".4pt"/>
                <v:line id="Line 1910" o:spid="_x0000_s2839" style="position:absolute;visibility:visible;mso-wrap-style:square" from="13290,9156" to="13919,9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8udsUAAADdAAAADwAAAGRycy9kb3ducmV2LnhtbESPQUsDMRCF74L/IUzBm81WZClr0yIF&#10;pfQiXcXzsBmzi5vJkqTN1l/vHARvM7w3732z2c1+VBeKaQhsYLWsQBF3wQ7sDHy8v9yvQaWMbHEM&#10;TAaulGC3vb3ZYGND4RNd2uyUhHBq0ECf89RonbqePKZlmIhF+wrRY5Y1Om0jFgn3o36oqlp7HFga&#10;epxo31P33Z69gbc4n497V+r2dP35rO1rCYMrxtwt5ucnUJnm/G/+uz5YwV8/Cr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8udsUAAADdAAAADwAAAAAAAAAA&#10;AAAAAAChAgAAZHJzL2Rvd25yZXYueG1sUEsFBgAAAAAEAAQA+QAAAJMDAAAAAA==&#10;" strokeweight=".4pt"/>
                <v:line id="Line 1911" o:spid="_x0000_s2840" style="position:absolute;visibility:visible;mso-wrap-style:square" from="13290,8839" to="13919,9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OL7cIAAADdAAAADwAAAGRycy9kb3ducmV2LnhtbERP32vCMBB+H+x/CDfY25oqo0hnFBE2&#10;ZC9iJz4fzS0tNpeSRFP315vBYG/38f285Xqyg7iSD71jBbOiBEHcOt2zUXD8en9ZgAgRWePgmBTc&#10;KMB69fiwxFq7xAe6NtGIHMKhRgVdjGMtZWg7shgKNxJn7tt5izFDb6T2mHK4HeS8LCtpsefc0OFI&#10;247ac3OxCvZ+unxuTaqaw+3nVOmP5HqTlHp+mjZvICJN8V/8597pPH/xOoPfb/IJ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OL7cIAAADdAAAADwAAAAAAAAAAAAAA&#10;AAChAgAAZHJzL2Rvd25yZXYueG1sUEsFBgAAAAAEAAQA+QAAAJADAAAAAA==&#10;" strokeweight=".4pt"/>
                <v:line id="Line 1912" o:spid="_x0000_s2841" style="position:absolute;flip:y;visibility:visible;mso-wrap-style:square" from="13290,8839" to="13919,9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OQMsMAAADdAAAADwAAAGRycy9kb3ducmV2LnhtbERPS2vCQBC+F/wPywheim58IBJdRRTB&#10;Qw9t7KHHITsmwexsyI4a/fVdodDbfHzPWW06V6sbtaHybGA8SkAR595WXBj4Ph2GC1BBkC3WnsnA&#10;gwJs1r23FabW3/mLbpkUKoZwSNFAKdKkWoe8JIdh5BviyJ1961AibAttW7zHcFfrSZLMtcOKY0OJ&#10;De1Kyi/Z1RnIdPLpp4ePE4nMfub78fMo73tjBv1uuwQl1Mm/+M99tHH+YjaB1zfxBL3+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TkDLDAAAA3QAAAA8AAAAAAAAAAAAA&#10;AAAAoQIAAGRycy9kb3ducmV2LnhtbFBLBQYAAAAABAAEAPkAAACRAwAAAAA=&#10;" strokeweight=".4pt"/>
                <v:line id="Line 1913" o:spid="_x0000_s2842" style="position:absolute;flip:y;visibility:visible;mso-wrap-style:square" from="14090,8966" to="14097,9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81qcQAAADdAAAADwAAAGRycy9kb3ducmV2LnhtbERPS2vCQBC+C/6HZYReRDc+EImuUiqC&#10;hx406aHHITtNQrOzITtq2l/fLQje5uN7znbfu0bdqAu1ZwOzaQKKuPC25tLAR36crEEFQbbYeCYD&#10;PxRgvxsOtphaf+cL3TIpVQzhkKKBSqRNtQ5FRQ7D1LfEkfvynUOJsCu17fAew12j50my0g5rjg0V&#10;tvRWUfGdXZ2BTCdnvzi+5ySy/FwdZr8nGR+MeRn1rxtQQr08xQ/3ycb56+UC/r+JJ+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HzWpxAAAAN0AAAAPAAAAAAAAAAAA&#10;AAAAAKECAABkcnMvZG93bnJldi54bWxQSwUGAAAAAAQABAD5AAAAkgMAAAAA&#10;" strokeweight=".4pt"/>
                <v:line id="Line 1914" o:spid="_x0000_s2843" style="position:absolute;visibility:visible;mso-wrap-style:square" from="13779,9277" to="14401,9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QodcIAAADdAAAADwAAAGRycy9kb3ducmV2LnhtbERPTWsCMRC9C/0PYQq9abYii2yNUoRK&#10;6UVcS8/DZppdupksSTRrf70RBG/zeJ+z2oy2F2fyoXOs4HVWgCBunO7YKPg+fkyXIEJE1tg7JgUX&#10;CrBZP01WWGmX+EDnOhqRQzhUqKCNcaikDE1LFsPMDcSZ+3XeYszQG6k9phxuezkvilJa7Dg3tDjQ&#10;tqXmrz5ZBXs/nr62JpX14fL/U+pdcp1JSr08j+9vICKN8SG+uz91nr9cLOD2TT5Br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QodcIAAADdAAAADwAAAAAAAAAAAAAA&#10;AAChAgAAZHJzL2Rvd25yZXYueG1sUEsFBgAAAAAEAAQA+QAAAJADAAAAAA==&#10;" strokeweight=".4pt"/>
                <v:line id="Line 1915" o:spid="_x0000_s2844" style="position:absolute;visibility:visible;mso-wrap-style:square" from="13779,8966" to="14401,9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7sIAAADdAAAADwAAAGRycy9kb3ducmV2LnhtbERPTWsCMRC9F/ofwhR6q9mWusjWKEWo&#10;SC/iKj0PmzG7uJksSTRrf70RCr3N433OfDnaXlzIh86xgtdJAYK4cbpjo+Cw/3qZgQgRWWPvmBRc&#10;KcBy8fgwx0q7xDu61NGIHMKhQgVtjEMlZWhashgmbiDO3NF5izFDb6T2mHK47eVbUZTSYse5ocWB&#10;Vi01p/psFWz9eP5emVTWu+vvT6nXyXUmKfX8NH5+gIg0xn/xn3uj8/zZ+xTu3+QT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iN7sIAAADdAAAADwAAAAAAAAAAAAAA&#10;AAChAgAAZHJzL2Rvd25yZXYueG1sUEsFBgAAAAAEAAQA+QAAAJADAAAAAA==&#10;" strokeweight=".4pt"/>
                <v:line id="Line 1916" o:spid="_x0000_s2845" style="position:absolute;flip:y;visibility:visible;mso-wrap-style:square" from="13779,8966" to="14401,9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iWMcMAAADdAAAADwAAAGRycy9kb3ducmV2LnhtbERPS2vCQBC+F/wPyxS8FN34IEjqKlIR&#10;PPRgowePQ3aahGZnQ3aq0V/fFYTe5uN7znLdu0ZdqAu1ZwOTcQKKuPC25tLA6bgbLUAFQbbYeCYD&#10;NwqwXg1elphZf+UvuuRSqhjCIUMDlUibaR2KihyGsW+JI/ftO4cSYVdq2+E1hrtGT5Mk1Q5rjg0V&#10;tvRRUfGT/zoDuU4Ofrb7PJLI/JxuJ/e9vG2NGb72m3dQQr38i5/uvY3zF/MUHt/E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oljHDAAAA3QAAAA8AAAAAAAAAAAAA&#10;AAAAoQIAAGRycy9kb3ducmV2LnhtbFBLBQYAAAAABAAEAPkAAACRAwAAAAA=&#10;" strokeweight=".4pt"/>
                <v:line id="Line 1917" o:spid="_x0000_s2846" style="position:absolute;flip:y;visibility:visible;mso-wrap-style:square" from="14560,9048" to="14566,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QzqsQAAADdAAAADwAAAGRycy9kb3ducmV2LnhtbERPTWvCQBC9F/wPywi9FN3YipXUjYgi&#10;eOjBxh48DtlpEszOhuxo0v76bkHobR7vc1brwTXqRl2oPRuYTRNQxIW3NZcGPk/7yRJUEGSLjWcy&#10;8E0B1tnoYYWp9T1/0C2XUsUQDikaqETaVOtQVOQwTH1LHLkv3zmUCLtS2w77GO4a/ZwkC+2w5thQ&#10;YUvbiopLfnUGcp0c/cv+/UQi8/NiN/s5yNPOmMfxsHkDJTTIv/juPtg4fzl/hb9v4gk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JDOqxAAAAN0AAAAPAAAAAAAAAAAA&#10;AAAAAKECAABkcnMvZG93bnJldi54bWxQSwUGAAAAAAQABAD5AAAAkgMAAAAA&#10;" strokeweight=".4pt"/>
                <v:line id="Line 1918" o:spid="_x0000_s2847" style="position:absolute;visibility:visible;mso-wrap-style:square" from="14249,9359" to="14871,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kicMUAAADdAAAADwAAAGRycy9kb3ducmV2LnhtbESPQUsDMRCF74L/IUzBm81WZClr0yIF&#10;pfQiXcXzsBmzi5vJkqTN1l/vHARvM7w3732z2c1+VBeKaQhsYLWsQBF3wQ7sDHy8v9yvQaWMbHEM&#10;TAaulGC3vb3ZYGND4RNd2uyUhHBq0ECf89RonbqePKZlmIhF+wrRY5Y1Om0jFgn3o36oqlp7HFga&#10;epxo31P33Z69gbc4n497V+r2dP35rO1rCYMrxtwt5ucnUJnm/G/+uz5YwV8/Cq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kicMUAAADdAAAADwAAAAAAAAAA&#10;AAAAAAChAgAAZHJzL2Rvd25yZXYueG1sUEsFBgAAAAAEAAQA+QAAAJMDAAAAAA==&#10;" strokeweight=".4pt"/>
                <v:line id="Line 1919" o:spid="_x0000_s2848" style="position:absolute;visibility:visible;mso-wrap-style:square" from="14249,9048" to="14871,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WH68IAAADdAAAADwAAAGRycy9kb3ducmV2LnhtbERPTWsCMRC9F/ofwhR6q9kWWezWKCK0&#10;SC/iKj0Pm2l2cTNZkmjW/vpGELzN433OfDnaXpzJh86xgtdJAYK4cbpjo+Cw/3yZgQgRWWPvmBRc&#10;KMBy8fgwx0q7xDs619GIHMKhQgVtjEMlZWhashgmbiDO3K/zFmOG3kjtMeVw28u3oiilxY5zQ4sD&#10;rVtqjvXJKtj68fS9Nqmsd5e/n1J/JdeZpNTz07j6ABFpjHfxzb3Ref5s+g7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WH68IAAADdAAAADwAAAAAAAAAAAAAA&#10;AAChAgAAZHJzL2Rvd25yZXYueG1sUEsFBgAAAAAEAAQA+QAAAJADAAAAAA==&#10;" strokeweight=".4pt"/>
                <v:line id="Line 1920" o:spid="_x0000_s2849" style="position:absolute;flip:y;visibility:visible;mso-wrap-style:square" from="14249,9048" to="14871,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9A8cAAADdAAAADwAAAGRycy9kb3ducmV2LnhtbESPT2vCQBDF74V+h2UKXkrd2D8i0VVK&#10;RfDQQxt78DhkxySYnQ3ZqcZ++s5B8DbDe/PebxarIbTmRH1qIjuYjDMwxGX0DVcOfnabpxmYJMge&#10;28jk4EIJVsv7uwXmPp75m06FVEZDOOXooBbpcmtTWVPANI4dsWqH2AcUXfvK+h7PGh5a+5xlUxuw&#10;YW2osaOPmspj8RscFDb7ii+bzx2JvO6n68nfVh7Xzo0ehvc5GKFBbubr9dYr/uxN+fUbHcE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FD0DxwAAAN0AAAAPAAAAAAAA&#10;AAAAAAAAAKECAABkcnMvZG93bnJldi54bWxQSwUGAAAAAAQABAD5AAAAlQMAAAAA&#10;" strokeweight=".4pt"/>
                <v:line id="Line 1921" o:spid="_x0000_s2850" style="position:absolute;flip:y;visibility:visible;mso-wrap-style:square" from="15049,9099" to="15055,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iYmMQAAADdAAAADwAAAGRycy9kb3ducmV2LnhtbERPTWvCQBC9F/oflil4KbqJbUWiqxRF&#10;8OChxh48DtkxCc3Ohuyo0V/fFQq9zeN9znzZu0ZdqAu1ZwPpKAFFXHhbc2ng+7AZTkEFQbbYeCYD&#10;NwqwXDw/zTGz/sp7uuRSqhjCIUMDlUibaR2KihyGkW+JI3fynUOJsCu17fAaw12jx0ky0Q5rjg0V&#10;trSqqPjJz85ArpMv/7bZHUjk/ThZp/etvK6NGbz0nzNQQr38i//cWxvnTz9SeHwTT9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WJiYxAAAAN0AAAAPAAAAAAAAAAAA&#10;AAAAAKECAABkcnMvZG93bnJldi54bWxQSwUGAAAAAAQABAD5AAAAkgMAAAAA&#10;" strokeweight=".4pt"/>
                <v:line id="Line 1922" o:spid="_x0000_s2851" style="position:absolute;visibility:visible;mso-wrap-style:square" from="14732,9417" to="15360,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iDR8IAAADdAAAADwAAAGRycy9kb3ducmV2LnhtbERPTWsCMRC9F/ofwhS81WyFLrI1iggt&#10;pRdxLT0Pm2l2cTNZkmhWf70RBG/zeJ+zWI22FyfyoXOs4G1agCBunO7YKPjdf77OQYSIrLF3TArO&#10;FGC1fH5aYKVd4h2d6mhEDuFQoYI2xqGSMjQtWQxTNxBn7t95izFDb6T2mHK47eWsKEppsePc0OJA&#10;m5aaQ320CrZ+PP5sTCrr3fnyV+qv5DqTlJq8jOsPEJHG+BDf3d86z5+/z+D2TT5B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iDR8IAAADdAAAADwAAAAAAAAAAAAAA&#10;AAChAgAAZHJzL2Rvd25yZXYueG1sUEsFBgAAAAAEAAQA+QAAAJADAAAAAA==&#10;" strokeweight=".4pt"/>
                <v:line id="Line 1923" o:spid="_x0000_s2852" style="position:absolute;visibility:visible;mso-wrap-style:square" from="14732,9099" to="15360,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Qm3MIAAADdAAAADwAAAGRycy9kb3ducmV2LnhtbERPTWsCMRC9F/ofwhR6q9m2uMjWKEWo&#10;SC/iKj0PmzG7uJksSTRrf70RCr3N433OfDnaXlzIh86xgtdJAYK4cbpjo+Cw/3qZgQgRWWPvmBRc&#10;KcBy8fgwx0q7xDu61NGIHMKhQgVtjEMlZWhashgmbiDO3NF5izFDb6T2mHK47eVbUZTSYse5ocWB&#10;Vi01p/psFWz9eP5emVTWu+vvT6nXyXUmKfX8NH5+gIg0xn/xn3uj8/zZ9B3u3+QT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5Qm3MIAAADdAAAADwAAAAAAAAAAAAAA&#10;AAChAgAAZHJzL2Rvd25yZXYueG1sUEsFBgAAAAAEAAQA+QAAAJADAAAAAA==&#10;" strokeweight=".4pt"/>
                <v:line id="Line 1924" o:spid="_x0000_s2853" style="position:absolute;flip:y;visibility:visible;mso-wrap-style:square" from="14732,9099" to="15360,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87AMMAAADdAAAADwAAAGRycy9kb3ducmV2LnhtbERPTWvCQBC9F/wPywheim60ViS6SqkI&#10;HnpoowePQ3ZMgtnZkB019td3BaG3ebzPWa47V6srtaHybGA8SkAR595WXBg47LfDOaggyBZrz2Tg&#10;TgHWq97LElPrb/xD10wKFUM4pGigFGlSrUNeksMw8g1x5E6+dSgRtoW2Ld5iuKv1JElm2mHFsaHE&#10;hj5Lys/ZxRnIdPLt37ZfexKZHmeb8e9OXjfGDPrdxwKUUCf/4qd7Z+P8+fsUHt/E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vOwDDAAAA3QAAAA8AAAAAAAAAAAAA&#10;AAAAoQIAAGRycy9kb3ducmV2LnhtbFBLBQYAAAAABAAEAPkAAACRAwAAAAA=&#10;" strokeweight=".4pt"/>
                <v:line id="Line 1925" o:spid="_x0000_s2854" style="position:absolute;flip:y;visibility:visible;mso-wrap-style:square" from="15532,9137" to="15538,9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Oem8MAAADdAAAADwAAAGRycy9kb3ducmV2LnhtbERPTWvCQBC9F/wPywheim60VSS6SqkI&#10;HnpoowePQ3ZMgtnZkB019td3BaG3ebzPWa47V6srtaHybGA8SkAR595WXBg47LfDOaggyBZrz2Tg&#10;TgHWq97LElPrb/xD10wKFUM4pGigFGlSrUNeksMw8g1x5E6+dSgRtoW2Ld5iuKv1JElm2mHFsaHE&#10;hj5Lys/ZxRnIdPLt37ZfexJ5P84249+dvG6MGfS7jwUooU7+xU/3zsb58+kUHt/E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jnpvDAAAA3QAAAA8AAAAAAAAAAAAA&#10;AAAAoQIAAGRycy9kb3ducmV2LnhtbFBLBQYAAAAABAAEAPkAAACRAwAAAAA=&#10;" strokeweight=".4pt"/>
                <v:line id="Line 1926" o:spid="_x0000_s2855" style="position:absolute;visibility:visible;mso-wrap-style:square" from="15220,9448" to="15849,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FRMIAAADdAAAADwAAAGRycy9kb3ducmV2LnhtbERPTWsCMRC9F/ofwhR6q1kLLrI1iggt&#10;xYu4Ss/DZppdupksSTRrf70RBG/zeJ+zWI22F2fyoXOsYDopQBA3TndsFBwPn29zECEia+wdk4IL&#10;BVgtn58WWGmXeE/nOhqRQzhUqKCNcaikDE1LFsPEDcSZ+3XeYszQG6k9phxue/leFKW02HFuaHGg&#10;TUvNX32yCnZ+PG03JpX1/vL/U+qv5DqTlHp9GdcfICKN8SG+u791nj+flXD7Jp8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FRMIAAADdAAAADwAAAAAAAAAAAAAA&#10;AAChAgAAZHJzL2Rvd25yZXYueG1sUEsFBgAAAAAEAAQA+QAAAJADAAAAAA==&#10;" strokeweight=".4pt"/>
                <v:line id="Line 1927" o:spid="_x0000_s2856" style="position:absolute;visibility:visible;mso-wrap-style:square" from="15220,9137" to="15849,9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8g38IAAADdAAAADwAAAGRycy9kb3ducmV2LnhtbERPTWsCMRC9F/ofwhR6q9kWupWtUYpQ&#10;kV7EVXoeNmN2cTNZkmjW/nojCL3N433ObDHaXpzJh86xgtdJAYK4cbpjo2C/+36ZgggRWWPvmBRc&#10;KMBi/vgww0q7xFs619GIHMKhQgVtjEMlZWhashgmbiDO3MF5izFDb6T2mHK47eVbUZTSYse5ocWB&#10;li01x/pkFWz8ePpZmlTW28vfb6lXyXUmKfX8NH59gog0xn/x3b3Wef70/QNu3+QT5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8g38IAAADdAAAADwAAAAAAAAAAAAAA&#10;AAChAgAAZHJzL2Rvd25yZXYueG1sUEsFBgAAAAAEAAQA+QAAAJADAAAAAA==&#10;" strokeweight=".4pt"/>
                <v:line id="Line 1928" o:spid="_x0000_s2857" style="position:absolute;flip:y;visibility:visible;mso-wrap-style:square" from="15220,9137" to="15849,9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IxBccAAADdAAAADwAAAGRycy9kb3ducmV2LnhtbESPT2vCQBDF74V+h2UKXkrd2D8i0VVK&#10;RfDQQxt78DhkxySYnQ3ZqcZ++s5B8DbDe/PebxarIbTmRH1qIjuYjDMwxGX0DVcOfnabpxmYJMge&#10;28jk4EIJVsv7uwXmPp75m06FVEZDOOXooBbpcmtTWVPANI4dsWqH2AcUXfvK+h7PGh5a+5xlUxuw&#10;YW2osaOPmspj8RscFDb7ii+bzx2JvO6n68nfVh7Xzo0ehvc5GKFBbubr9dYr/uxNcfUbHcE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YjEFxwAAAN0AAAAPAAAAAAAA&#10;AAAAAAAAAKECAABkcnMvZG93bnJldi54bWxQSwUGAAAAAAQABAD5AAAAlQMAAAAA&#10;" strokeweight=".4pt"/>
                <v:line id="Line 1929" o:spid="_x0000_s2858" style="position:absolute;flip:y;visibility:visible;mso-wrap-style:square" from="16002,9156" to="16008,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6UnsQAAADdAAAADwAAAGRycy9kb3ducmV2LnhtbERPTWvCQBC9F/wPywi9iG5sVTR1lVIR&#10;PHjQ2EOPQ3ZMQrOzITvVtL/eFYTe5vE+Z7nuXK0u1IbKs4HxKAFFnHtbcWHg87QdzkEFQbZYeyYD&#10;vxRgveo9LTG1/spHumRSqBjCIUUDpUiTah3ykhyGkW+II3f2rUOJsC20bfEaw12tX5Jkph1WHBtK&#10;bOijpPw7+3EGMp0c/Ot2fyKRyddsM/7byWBjzHO/e38DJdTJv/jh3tk4fz5dwP2beIJe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pSexAAAAN0AAAAPAAAAAAAAAAAA&#10;AAAAAKECAABkcnMvZG93bnJldi54bWxQSwUGAAAAAAQABAD5AAAAkgMAAAAA&#10;" strokeweight=".4pt"/>
                <v:line id="Line 1930" o:spid="_x0000_s2859" style="position:absolute;visibility:visible;mso-wrap-style:square" from="15690,9467" to="16313,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pyFsQAAADdAAAADwAAAGRycy9kb3ducmV2LnhtbESPQWvDMAyF74P+B6PCbquzHUJJ65ZR&#10;2Bi7jGajZxGrTlgsB9ut0/366TDYTeI9vfdpu5/9qK4U0xDYwOOqAkXcBTuwM/D1+fKwBpUyssUx&#10;MBm4UYL9bnG3xcaGwke6ttkpCeHUoIE+56nROnU9eUyrMBGLdg7RY5Y1Om0jFgn3o36qqlp7HFga&#10;epzo0FP33V68gY84X94PrtTt8fZzqu1rCYMrxtwv5+cNqExz/jf/Xb9ZwV/Xwi/fyAh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KnIWxAAAAN0AAAAPAAAAAAAAAAAA&#10;AAAAAKECAABkcnMvZG93bnJldi54bWxQSwUGAAAAAAQABAD5AAAAkgMAAAAA&#10;" strokeweight=".4pt"/>
                <v:line id="Line 1931" o:spid="_x0000_s2860" style="position:absolute;visibility:visible;mso-wrap-style:square" from="15690,9156" to="16313,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bXjcEAAADdAAAADwAAAGRycy9kb3ducmV2LnhtbERPTWsCMRC9C/0PYQreNKuHRVajFKFF&#10;ehG3xfOwGbNLN5MliWbtrzdCobd5vM/Z7Ebbixv50DlWsJgXIIgbpzs2Cr6/3mcrECEia+wdk4I7&#10;BdhtXyYbrLRLfKJbHY3IIRwqVNDGOFRShqYli2HuBuLMXZy3GDP0RmqPKYfbXi6LopQWO84NLQ60&#10;b6n5qa9WwdGP18+9SWV9uv+eS/2RXGeSUtPX8W0NItIY/8V/7oPO81flAp7f5BP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ZteNwQAAAN0AAAAPAAAAAAAAAAAAAAAA&#10;AKECAABkcnMvZG93bnJldi54bWxQSwUGAAAAAAQABAD5AAAAjwMAAAAA&#10;" strokeweight=".4pt"/>
                <v:line id="Line 1932" o:spid="_x0000_s2861" style="position:absolute;flip:y;visibility:visible;mso-wrap-style:square" from="15690,9156" to="16313,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bMUsMAAADdAAAADwAAAGRycy9kb3ducmV2LnhtbERPTWvCQBC9F/wPyxR6KbrRSpDUVaQi&#10;eOhBowePQ3aahGZnQ3aqqb/eFQRv83ifM1/2rlFn6kLt2cB4lIAiLrytuTRwPGyGM1BBkC02nsnA&#10;PwVYLgYvc8ysv/CezrmUKoZwyNBAJdJmWoeiIodh5FviyP34zqFE2JXadniJ4a7RkyRJtcOaY0OF&#10;LX1VVPzmf85ArpOd/9h8H0hkekrX4+tW3tfGvL32q09QQr08xQ/31sb5s3QC92/iCX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mzFLDAAAA3QAAAA8AAAAAAAAAAAAA&#10;AAAAoQIAAGRycy9kb3ducmV2LnhtbFBLBQYAAAAABAAEAPkAAACRAwAAAAA=&#10;" strokeweight=".4pt"/>
                <v:line id="Line 1933" o:spid="_x0000_s2862" style="position:absolute;flip:y;visibility:visible;mso-wrap-style:square" from="16490,9156" to="16497,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ppycMAAADdAAAADwAAAGRycy9kb3ducmV2LnhtbERPTWvCQBC9F/wPyxR6KbqxliCpq4gi&#10;eOjBRg8eh+w0Cc3Ohuyo0V/fFQRv83ifM1v0rlFn6kLt2cB4lIAiLrytuTRw2G+GU1BBkC02nsnA&#10;lQIs5oOXGWbWX/iHzrmUKoZwyNBAJdJmWoeiIodh5FviyP36zqFE2JXadniJ4a7RH0mSaoc1x4YK&#10;W1pVVPzlJ2cg18nOTzbfexL5PKbr8W0r72tj3l775RcooV6e4od7a+P8aTqB+zfxBD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qacnDAAAA3QAAAA8AAAAAAAAAAAAA&#10;AAAAoQIAAGRycy9kb3ducmV2LnhtbFBLBQYAAAAABAAEAPkAAACRAwAAAAA=&#10;" strokeweight=".4pt"/>
                <v:line id="Line 1934" o:spid="_x0000_s2863" style="position:absolute;visibility:visible;mso-wrap-style:square" from="16179,9467" to="16802,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F0FcIAAADdAAAADwAAAGRycy9kb3ducmV2LnhtbERPTWsCMRC9F/ofwhR6q1mLLLI1iggt&#10;xYu4Ss/DZppdupksSTRrf70RBG/zeJ+zWI22F2fyoXOsYDopQBA3TndsFBwPn29zECEia+wdk4IL&#10;BVgtn58WWGmXeE/nOhqRQzhUqKCNcaikDE1LFsPEDcSZ+3XeYszQG6k9phxue/leFKW02HFuaHGg&#10;TUvNX32yCnZ+PG03JpX1/vL/U+qv5DqTlHp9GdcfICKN8SG+u791nj8vZ3D7Jp8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F0FcIAAADdAAAADwAAAAAAAAAAAAAA&#10;AAChAgAAZHJzL2Rvd25yZXYueG1sUEsFBgAAAAAEAAQA+QAAAJADAAAAAA==&#10;" strokeweight=".4pt"/>
                <v:line id="Line 1935" o:spid="_x0000_s2864" style="position:absolute;visibility:visible;mso-wrap-style:square" from="16179,9156" to="16802,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3RjsIAAADdAAAADwAAAGRycy9kb3ducmV2LnhtbERPTWsCMRC9F/ofwhR6q1kLLrI1iggt&#10;xYu4Ss/DZppdupksSTRrf70RBG/zeJ+zWI22F2fyoXOsYDopQBA3TndsFBwPn29zECEia+wdk4IL&#10;BVgtn58WWGmXeE/nOhqRQzhUqKCNcaikDE1LFsPEDcSZ+3XeYszQG6k9phxue/leFKW02HFuaHGg&#10;TUvNX32yCnZ+PG03JpX1/vL/U+qv5DqTlHp9GdcfICKN8SG+u791nj8vZ3D7Jp8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3RjsIAAADdAAAADwAAAAAAAAAAAAAA&#10;AAChAgAAZHJzL2Rvd25yZXYueG1sUEsFBgAAAAAEAAQA+QAAAJADAAAAAA==&#10;" strokeweight=".4pt"/>
                <v:line id="Line 1936" o:spid="_x0000_s2865" style="position:absolute;flip:y;visibility:visible;mso-wrap-style:square" from="16179,9156" to="16802,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3KUcMAAADdAAAADwAAAGRycy9kb3ducmV2LnhtbERPTWvCQBC9F/wPywheim60JUh0FVEE&#10;Dz20sYceh+yYBLOzITtq9Ne7hUJv83ifs1z3rlFX6kLt2cB0koAiLrytuTTwfdyP56CCIFtsPJOB&#10;OwVYrwYvS8ysv/EXXXMpVQzhkKGBSqTNtA5FRQ7DxLfEkTv5zqFE2JXadniL4a7RsyRJtcOaY0OF&#10;LW0rKs75xRnIdfLp3/YfRxJ5/0l308dBXnfGjIb9ZgFKqJd/8Z/7YOP8eZrC7zfxBL1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dylHDAAAA3QAAAA8AAAAAAAAAAAAA&#10;AAAAoQIAAGRycy9kb3ducmV2LnhtbFBLBQYAAAAABAAEAPkAAACRAwAAAAA=&#10;" strokeweight=".4pt"/>
                <v:line id="Line 1937" o:spid="_x0000_s2866" style="position:absolute;flip:y;visibility:visible;mso-wrap-style:square" from="16973,9156" to="16979,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FvysQAAADdAAAADwAAAGRycy9kb3ducmV2LnhtbERPTWvCQBC9F/wPywi9lLqxSiqpq4gi&#10;ePCg0UOPQ3aahGZnQ3aqqb/eLRS8zeN9znzZu0ZdqAu1ZwPjUQKKuPC25tLA+bR9nYEKgmyx8UwG&#10;finAcjF4mmNm/ZWPdMmlVDGEQ4YGKpE20zoUFTkMI98SR+7Ldw4lwq7UtsNrDHeNfkuSVDusOTZU&#10;2NK6ouI7/3EGcp0c/GS7P5HI9DPdjG87edkY8zzsVx+ghHp5iP/dOxvnz9J3+Ps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W/KxAAAAN0AAAAPAAAAAAAAAAAA&#10;AAAAAKECAABkcnMvZG93bnJldi54bWxQSwUGAAAAAAQABAD5AAAAkgMAAAAA&#10;" strokeweight=".4pt"/>
                <v:line id="Line 1938" o:spid="_x0000_s2867" style="position:absolute;visibility:visible;mso-wrap-style:square" from="16662,9467" to="17291,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x+EMQAAADdAAAADwAAAGRycy9kb3ducmV2LnhtbESPQWvDMAyF74P+B6PCbquzHUJJ65ZR&#10;2Bi7jGajZxGrTlgsB9ut0/366TDYTeI9vfdpu5/9qK4U0xDYwOOqAkXcBTuwM/D1+fKwBpUyssUx&#10;MBm4UYL9bnG3xcaGwke6ttkpCeHUoIE+56nROnU9eUyrMBGLdg7RY5Y1Om0jFgn3o36qqlp7HFga&#10;epzo0FP33V68gY84X94PrtTt8fZzqu1rCYMrxtwv5+cNqExz/jf/Xb9ZwV/XgivfyAh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H4QxAAAAN0AAAAPAAAAAAAAAAAA&#10;AAAAAKECAABkcnMvZG93bnJldi54bWxQSwUGAAAAAAQABAD5AAAAkgMAAAAA&#10;" strokeweight=".4pt"/>
                <v:line id="Line 1939" o:spid="_x0000_s2868" style="position:absolute;visibility:visible;mso-wrap-style:square" from="16662,9156" to="1729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Dbi8IAAADdAAAADwAAAGRycy9kb3ducmV2LnhtbERPTWsCMRC9F/ofwhS81aw9LLo1iggt&#10;xYu4Ss/DZppdupksSTSrv94Ihd7m8T5nuR5tLy7kQ+dYwWxagCBunO7YKDgdP17nIEJE1tg7JgVX&#10;CrBePT8tsdIu8YEudTQih3CoUEEb41BJGZqWLIapG4gz9+O8xZihN1J7TDnc9vKtKEppsePc0OJA&#10;25aa3/psFez9eN5tTSrrw/X2XerP5DqTlJq8jJt3EJHG+C/+c3/pPH9eLuDxTT5B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Dbi8IAAADdAAAADwAAAAAAAAAAAAAA&#10;AAChAgAAZHJzL2Rvd25yZXYueG1sUEsFBgAAAAAEAAQA+QAAAJADAAAAAA==&#10;" strokeweight=".4pt"/>
                <v:line id="Line 1940" o:spid="_x0000_s2869" style="position:absolute;flip:y;visibility:visible;mso-wrap-style:square" from="16662,9156" to="1729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FhY8cAAADdAAAADwAAAGRycy9kb3ducmV2LnhtbESPQWvCQBCF74X+h2UKXkrd2BYr0VVK&#10;RfDQQxt78DhkxySYnQ3Zqcb++s5B8DbDe/PeN4vVEFpzoj41kR1MxhkY4jL6hisHP7vN0wxMEmSP&#10;bWRycKEEq+X93QJzH8/8TadCKqMhnHJ0UIt0ubWprClgGseOWLVD7AOKrn1lfY9nDQ+tfc6yqQ3Y&#10;sDbU2NFHTeWx+A0OCpt9xZfN545EXvfT9eRvK49r50YPw/scjNAgN/P1eusVf/am/PqNjm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oWFjxwAAAN0AAAAPAAAAAAAA&#10;AAAAAAAAAKECAABkcnMvZG93bnJldi54bWxQSwUGAAAAAAQABAD5AAAAlQMAAAAA&#10;" strokeweight=".4pt"/>
                <v:line id="Line 1941" o:spid="_x0000_s2870" style="position:absolute;flip:y;visibility:visible;mso-wrap-style:square" from="17443,9137" to="17449,9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3E+MQAAADdAAAADwAAAGRycy9kb3ducmV2LnhtbERPTWvCQBC9F/wPywi9lLpJFSupq4gi&#10;ePCg0UOPQ3aahGZnQ3aqqb/eLRS8zeN9znzZu0ZdqAu1ZwPpKAFFXHhbc2ngfNq+zkAFQbbYeCYD&#10;vxRguRg8zTGz/spHuuRSqhjCIUMDlUibaR2KihyGkW+JI/flO4cSYVdq2+E1hrtGvyXJVDusOTZU&#10;2NK6ouI7/3EGcp0c/Hi7P5HI5HO6SW87edkY8zzsVx+ghHp5iP/dOxvnz95T+Ps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cT4xAAAAN0AAAAPAAAAAAAAAAAA&#10;AAAAAKECAABkcnMvZG93bnJldi54bWxQSwUGAAAAAAQABAD5AAAAkgMAAAAA&#10;" strokeweight=".4pt"/>
                <v:line id="Line 1942" o:spid="_x0000_s2871" style="position:absolute;visibility:visible;mso-wrap-style:square" from="17132,9448" to="17760,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3fJ8IAAADdAAAADwAAAGRycy9kb3ducmV2LnhtbERPTWsCMRC9F/ofwhR6q9l6WGVrFBEq&#10;0ktxLT0Pm2l2cTNZkmhWf70pCN7m8T5nsRptL87kQ+dYwfukAEHcON2xUfBz+HybgwgRWWPvmBRc&#10;KMBq+fy0wEq7xHs619GIHMKhQgVtjEMlZWhashgmbiDO3J/zFmOG3kjtMeVw28tpUZTSYse5ocWB&#10;Ni01x/pkFXz78fS1Mams95frb6m3yXUmKfX6Mq4/QEQa40N8d+90nj+fTeH/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23fJ8IAAADdAAAADwAAAAAAAAAAAAAA&#10;AAChAgAAZHJzL2Rvd25yZXYueG1sUEsFBgAAAAAEAAQA+QAAAJADAAAAAA==&#10;" strokeweight=".4pt"/>
                <v:line id="Line 1943" o:spid="_x0000_s2872" style="position:absolute;visibility:visible;mso-wrap-style:square" from="17132,9118" to="17760,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F6vMIAAADdAAAADwAAAGRycy9kb3ducmV2LnhtbERPTWsCMRC9F/ofwhR6q9m2sJWtUYpQ&#10;kV7EVXoeNmN2cTNZkmjW/nojCL3N433ObDHaXpzJh86xgtdJAYK4cbpjo2C/+36ZgggRWWPvmBRc&#10;KMBi/vgww0q7xFs619GIHMKhQgVtjEMlZWhashgmbiDO3MF5izFDb6T2mHK47eVbUZTSYse5ocWB&#10;li01x/pkFWz8ePpZmlTW28vfb6lXyXUmKfX8NH59gog0xn/x3b3Wef704x1u3+QT5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F6vMIAAADdAAAADwAAAAAAAAAAAAAA&#10;AAChAgAAZHJzL2Rvd25yZXYueG1sUEsFBgAAAAAEAAQA+QAAAJADAAAAAA==&#10;" strokeweight=".4pt"/>
                <v:line id="Line 1944" o:spid="_x0000_s2873" style="position:absolute;flip:y;visibility:visible;mso-wrap-style:square" from="17132,9118" to="17760,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pnYMQAAADdAAAADwAAAGRycy9kb3ducmV2LnhtbERPTWvCQBC9F/wPywi9FN3YipXUjYgi&#10;eOjBxh48DtlpEszOhuxo0v76bkHobR7vc1brwTXqRl2oPRuYTRNQxIW3NZcGPk/7yRJUEGSLjWcy&#10;8E0B1tnoYYWp9T1/0C2XUsUQDikaqETaVOtQVOQwTH1LHLkv3zmUCLtS2w77GO4a/ZwkC+2w5thQ&#10;YUvbiopLfnUGcp0c/cv+/UQi8/NiN/s5yNPOmMfxsHkDJTTIv/juPtg4f/k6h79v4gk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mdgxAAAAN0AAAAPAAAAAAAAAAAA&#10;AAAAAKECAABkcnMvZG93bnJldi54bWxQSwUGAAAAAAQABAD5AAAAkgMAAAAA&#10;" strokeweight=".4pt"/>
                <v:line id="Line 1945" o:spid="_x0000_s2874" style="position:absolute;flip:y;visibility:visible;mso-wrap-style:square" from="17932,9099" to="17938,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bC+8QAAADdAAAADwAAAGRycy9kb3ducmV2LnhtbERPS2vCQBC+F/wPywi9iG5sfZG6SqkI&#10;Hjxo7KHHITsmodnZkJ1q2l/vCkJv8/E9Z7nuXK0u1IbKs4HxKAFFnHtbcWHg87QdLkAFQbZYeyYD&#10;vxRgveo9LTG1/spHumRSqBjCIUUDpUiTah3ykhyGkW+II3f2rUOJsC20bfEaw12tX5Jkph1WHBtK&#10;bOijpPw7+3EGMp0c/Ot2fyKRyddsM/7byWBjzHO/e38DJdTJv/jh3tk4fzGfwv2beIJe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1sL7xAAAAN0AAAAPAAAAAAAAAAAA&#10;AAAAAKECAABkcnMvZG93bnJldi54bWxQSwUGAAAAAAQABAD5AAAAkgMAAAAA&#10;" strokeweight=".4pt"/>
                <v:line id="Line 1946" o:spid="_x0000_s2875" style="position:absolute;visibility:visible;mso-wrap-style:square" from="17621,9417" to="18243,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bZJMIAAADdAAAADwAAAGRycy9kb3ducmV2LnhtbERPTWsCMRC9F/wPYYTeatYetrIaRQSl&#10;9FLciudhM2YXN5MliWbtr28Khd7m8T5ntRltL+7kQ+dYwXxWgCBunO7YKDh97V8WIEJE1tg7JgUP&#10;CrBZT55WWGmX+Ej3OhqRQzhUqKCNcaikDE1LFsPMDcSZuzhvMWbojdQeUw63vXwtilJa7Dg3tDjQ&#10;rqXmWt+sgk8/3j52JpX18fF9LvUhuc4kpZ6n43YJItIY/8V/7ned5y/eSvj9Jp8g1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bZJMIAAADdAAAADwAAAAAAAAAAAAAA&#10;AAChAgAAZHJzL2Rvd25yZXYueG1sUEsFBgAAAAAEAAQA+QAAAJADAAAAAA==&#10;" strokeweight=".4pt"/>
                <v:line id="Line 1947" o:spid="_x0000_s2876" style="position:absolute;visibility:visible;mso-wrap-style:square" from="17621,9099" to="18243,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8v8IAAADdAAAADwAAAGRycy9kb3ducmV2LnhtbERPTWsCMRC9F/ofwhR6q9n2sMrWKCK0&#10;iJfiKp6HzTS7uJksSTRrf30jCN7m8T5nvhxtLy7kQ+dYwfukAEHcON2xUXDYf73NQISIrLF3TAqu&#10;FGC5eH6aY6Vd4h1d6mhEDuFQoYI2xqGSMjQtWQwTNxBn7td5izFDb6T2mHK47eVHUZTSYse5ocWB&#10;1i01p/psFfz48bxdm1TWu+vfsdTfyXUmKfX6Mq4+QUQa40N8d290nj+bTuH2TT5B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p8v8IAAADdAAAADwAAAAAAAAAAAAAA&#10;AAChAgAAZHJzL2Rvd25yZXYueG1sUEsFBgAAAAAEAAQA+QAAAJADAAAAAA==&#10;" strokeweight=".4pt"/>
                <v:line id="Line 1948" o:spid="_x0000_s2877" style="position:absolute;flip:y;visibility:visible;mso-wrap-style:square" from="17621,9099" to="18243,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dtZccAAADdAAAADwAAAGRycy9kb3ducmV2LnhtbESPQWvCQBCF74X+h2UKXkrd2BYr0VVK&#10;RfDQQxt78DhkxySYnQ3Zqcb++s5B8DbDe/PeN4vVEFpzoj41kR1MxhkY4jL6hisHP7vN0wxMEmSP&#10;bWRycKEEq+X93QJzH8/8TadCKqMhnHJ0UIt0ubWprClgGseOWLVD7AOKrn1lfY9nDQ+tfc6yqQ3Y&#10;sDbU2NFHTeWx+A0OCpt9xZfN545EXvfT9eRvK49r50YPw/scjNAgN/P1eusVf/amuPqNjm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121lxwAAAN0AAAAPAAAAAAAA&#10;AAAAAAAAAKECAABkcnMvZG93bnJldi54bWxQSwUGAAAAAAQABAD5AAAAlQMAAAAA&#10;" strokeweight=".4pt"/>
                <v:line id="Line 1949" o:spid="_x0000_s2878" style="position:absolute;flip:y;visibility:visible;mso-wrap-style:square" from="18421,9067" to="18427,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vI/sQAAADdAAAADwAAAGRycy9kb3ducmV2LnhtbERPTWvCQBC9F/wPywi9iG5sRW3qKqUi&#10;ePCg0YPHITtNQrOzITvVtL/eFYTe5vE+Z7HqXK0u1IbKs4HxKAFFnHtbcWHgdNwM56CCIFusPZOB&#10;XwqwWvaeFphaf+UDXTIpVAzhkKKBUqRJtQ55SQ7DyDfEkfvyrUOJsC20bfEaw12tX5Jkqh1WHBtK&#10;bOizpPw7+3EGMp3s/etmdySRyXm6Hv9tZbA25rnffbyDEurkX/xwb22cP5+9wf2beIJ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m8j+xAAAAN0AAAAPAAAAAAAAAAAA&#10;AAAAAKECAABkcnMvZG93bnJldi54bWxQSwUGAAAAAAQABAD5AAAAkgMAAAAA&#10;" strokeweight=".4pt"/>
                <v:line id="Line 1950" o:spid="_x0000_s2879" style="position:absolute;visibility:visible;mso-wrap-style:square" from="18103,9378" to="18732,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aU7MQAAADdAAAADwAAAGRycy9kb3ducmV2LnhtbESPQWvDMAyF74P9B6PBbquzHULI6pZR&#10;2Bi7jGajZxFrTlgsB9ut0/366VDoTeI9vfdpvV38pE4U0xjYwOOqAkXcBzuyM/D99frQgEoZ2eIU&#10;mAycKcF2c3uzxtaGwns6ddkpCeHUooEh57nVOvUDeUyrMBOL9hOixyxrdNpGLBLuJ/1UVbX2OLI0&#10;DDjTbqD+tzt6A59xOX7sXKm7/fnvUNu3EkZXjLm/W16eQWVa8tV8uX63gt80wi/fyAh6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JpTsxAAAAN0AAAAPAAAAAAAAAAAA&#10;AAAAAKECAABkcnMvZG93bnJldi54bWxQSwUGAAAAAAQABAD5AAAAkgMAAAAA&#10;" strokeweight=".4pt"/>
                <v:line id="Line 1951" o:spid="_x0000_s2880" style="position:absolute;visibility:visible;mso-wrap-style:square" from="18103,9048" to="18732,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oxd8IAAADdAAAADwAAAGRycy9kb3ducmV2LnhtbERPPWvDMBDdC/0P4grZajkZjHGjhBBo&#10;CV1C3JL5sK6yiXUykhI5/fVVodDtHu/z1tvZjuJGPgyOFSyLEgRx5/TARsHnx+tzDSJEZI2jY1Jw&#10;pwDbzePDGhvtEp/o1kYjcgiHBhX0MU6NlKHryWIo3EScuS/nLcYMvZHaY8rhdpSrsqykxYFzQ48T&#10;7XvqLu3VKjj6+fq+N6lqT/fvc6XfkhtMUmrxNO9eQESa47/4z33QeX5dL+H3m3yC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oxd8IAAADdAAAADwAAAAAAAAAAAAAA&#10;AAChAgAAZHJzL2Rvd25yZXYueG1sUEsFBgAAAAAEAAQA+QAAAJADAAAAAA==&#10;" strokeweight=".4pt"/>
                <v:line id="Line 1952" o:spid="_x0000_s2881" style="position:absolute;flip:y;visibility:visible;mso-wrap-style:square" from="18103,9048" to="18732,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oqqMMAAADdAAAADwAAAGRycy9kb3ducmV2LnhtbERPTWvCQBC9F/wPyxR6KbrRioTUVaQi&#10;eOhBowePQ3aahGZnQ3aqqb/eFQRv83ifM1/2rlFn6kLt2cB4lIAiLrytuTRwPGyGKaggyBYbz2Tg&#10;nwIsF4OXOWbWX3hP51xKFUM4ZGigEmkzrUNRkcMw8i1x5H5851Ai7EptO7zEcNfoSZLMtMOaY0OF&#10;LX1VVPzmf85ArpOd/9h8H0hkepqtx9etvK+NeXvtV5+ghHp5ih/urY3z03QC92/iCX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qKqjDAAAA3QAAAA8AAAAAAAAAAAAA&#10;AAAAoQIAAGRycy9kb3ducmV2LnhtbFBLBQYAAAAABAAEAPkAAACRAwAAAAA=&#10;" strokeweight=".4pt"/>
                <v:line id="Line 1953" o:spid="_x0000_s2882" style="position:absolute;flip:y;visibility:visible;mso-wrap-style:square" from="18903,9017" to="18910,9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aPM8MAAADdAAAADwAAAGRycy9kb3ducmV2LnhtbERPTWvCQBC9F/wPyxR6KbqxFgmpq4gi&#10;eOjBRg8eh+w0Cc3Ohuyo0V/fFQRv83ifM1v0rlFn6kLt2cB4lIAiLrytuTRw2G+GKaggyBYbz2Tg&#10;SgEW88HLDDPrL/xD51xKFUM4ZGigEmkzrUNRkcMw8i1x5H5951Ai7EptO7zEcNfojySZaoc1x4YK&#10;W1pVVPzlJ2cg18nOTzbfexL5PE7X49tW3tfGvL32yy9QQr08xQ/31sb5aTqB+zfxBD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mjzPDAAAA3QAAAA8AAAAAAAAAAAAA&#10;AAAAoQIAAGRycy9kb3ducmV2LnhtbFBLBQYAAAAABAAEAPkAAACRAwAAAAA=&#10;" strokeweight=".4pt"/>
                <v:line id="Line 1954" o:spid="_x0000_s2883" style="position:absolute;visibility:visible;mso-wrap-style:square" from="18592,9328" to="19215,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2S78IAAADdAAAADwAAAGRycy9kb3ducmV2LnhtbERP32vCMBB+F/Y/hBv4punGKKUzyhA2&#10;xl6GVfZ8NLe0rLmUJJrqX78Igm/38f281WaygziRD71jBU/LAgRx63TPRsFh/76oQISIrHFwTArO&#10;FGCzfpitsNYu8Y5OTTQih3CoUUEX41hLGdqOLIalG4kz9+u8xZihN1J7TDncDvK5KEppsefc0OFI&#10;247av+ZoFXz76fi1NalsdufLT6k/kutNUmr+OL29gog0xbv45v7UeX5VvcD1m3yC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h2S78IAAADdAAAADwAAAAAAAAAAAAAA&#10;AAChAgAAZHJzL2Rvd25yZXYueG1sUEsFBgAAAAAEAAQA+QAAAJADAAAAAA==&#10;" strokeweight=".4pt"/>
                <v:line id="Line 1955" o:spid="_x0000_s2884" style="position:absolute;visibility:visible;mso-wrap-style:square" from="18573,9017" to="19202,9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E3dMIAAADdAAAADwAAAGRycy9kb3ducmV2LnhtbERP32vCMBB+F/Y/hBv4pukGK6UzyhA2&#10;xl6GVfZ8NLe0rLmUJJrqX78Igm/38f281WaygziRD71jBU/LAgRx63TPRsFh/76oQISIrHFwTArO&#10;FGCzfpitsNYu8Y5OTTQih3CoUUEX41hLGdqOLIalG4kz9+u8xZihN1J7TDncDvK5KEppsefc0OFI&#10;247av+ZoFXz76fi1NalsdufLT6k/kutNUmr+OL29gog0xbv45v7UeX5VvcD1m3yC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E3dMIAAADdAAAADwAAAAAAAAAAAAAA&#10;AAChAgAAZHJzL2Rvd25yZXYueG1sUEsFBgAAAAAEAAQA+QAAAJADAAAAAA==&#10;" strokeweight=".4pt"/>
                <v:line id="Line 1956" o:spid="_x0000_s2885" style="position:absolute;flip:y;visibility:visible;mso-wrap-style:square" from="18573,9017" to="19202,9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Esq8MAAADdAAAADwAAAGRycy9kb3ducmV2LnhtbERPTWvCQBC9F/wPywi9lLqxlhBSVxFF&#10;8ODBxh56HLJjEszOhuxUU3+9KxR6m8f7nPlycK26UB8azwamkwQUceltw5WBr+P2NQMVBNli65kM&#10;/FKA5WL0NMfc+it/0qWQSsUQDjkaqEW6XOtQ1uQwTHxHHLmT7x1KhH2lbY/XGO5a/ZYkqXbYcGyo&#10;saN1TeW5+HEGCp0c/Gy7P5LI+3e6md528rIx5nk8rD5ACQ3yL/5z72ycn2UpPL6JJ+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RLKvDAAAA3QAAAA8AAAAAAAAAAAAA&#10;AAAAoQIAAGRycy9kb3ducmV2LnhtbFBLBQYAAAAABAAEAPkAAACRAwAAAAA=&#10;" strokeweight=".4pt"/>
                <v:line id="Line 1957" o:spid="_x0000_s2886" style="position:absolute;flip:y;visibility:visible;mso-wrap-style:square" from="19373,8978" to="19380,9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2JMMQAAADdAAAADwAAAGRycy9kb3ducmV2LnhtbERPTWvCQBC9F/wPywi9lLqxig2pq4gi&#10;ePCg0UOPQ3aahGZnQ3aqqb/eLRS8zeN9znzZu0ZdqAu1ZwPjUQKKuPC25tLA+bR9TUEFQbbYeCYD&#10;vxRguRg8zTGz/spHuuRSqhjCIUMDlUibaR2KihyGkW+JI/flO4cSYVdq2+E1hrtGvyXJTDusOTZU&#10;2NK6ouI7/3EGcp0c/GS7P5HI9HO2Gd928rIx5nnYrz5ACfXyEP+7dzbOT9N3+Ps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YkwxAAAAN0AAAAPAAAAAAAAAAAA&#10;AAAAAKECAABkcnMvZG93bnJldi54bWxQSwUGAAAAAAQABAD5AAAAkgMAAAAA&#10;" strokeweight=".4pt"/>
                <v:line id="Line 1958" o:spid="_x0000_s2887" style="position:absolute;visibility:visible;mso-wrap-style:square" from="19062,9296" to="19685,9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CY6sQAAADdAAAADwAAAGRycy9kb3ducmV2LnhtbESPQWvDMAyF74P9B6PBbquzHULI6pZR&#10;2Bi7jGajZxFrTlgsB9ut0/366VDoTeI9vfdpvV38pE4U0xjYwOOqAkXcBzuyM/D99frQgEoZ2eIU&#10;mAycKcF2c3uzxtaGwns6ddkpCeHUooEh57nVOvUDeUyrMBOL9hOixyxrdNpGLBLuJ/1UVbX2OLI0&#10;DDjTbqD+tzt6A59xOX7sXKm7/fnvUNu3EkZXjLm/W16eQWVa8tV8uX63gt80givfyAh6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JjqxAAAAN0AAAAPAAAAAAAAAAAA&#10;AAAAAKECAABkcnMvZG93bnJldi54bWxQSwUGAAAAAAQABAD5AAAAkgMAAAAA&#10;" strokeweight=".4pt"/>
                <v:line id="Line 1959" o:spid="_x0000_s2888" style="position:absolute;visibility:visible;mso-wrap-style:square" from="19062,8978" to="19685,9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w9ccIAAADdAAAADwAAAGRycy9kb3ducmV2LnhtbERPTWsCMRC9F/wPYQRvNVsPy3Y1ShFa&#10;xEtxK56HzTS7dDNZkmjW/vqmUOhtHu9zNrvJDuJGPvSOFTwtCxDErdM9GwXnj9fHCkSIyBoHx6Tg&#10;TgF229nDBmvtEp/o1kQjcgiHGhV0MY61lKHtyGJYupE4c5/OW4wZeiO1x5TD7SBXRVFKiz3nhg5H&#10;2nfUfjVXq+DdT9fj3qSyOd2/L6V+S643SanFfHpZg4g0xX/xn/ug8/yqeobfb/IJ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w9ccIAAADdAAAADwAAAAAAAAAAAAAA&#10;AAChAgAAZHJzL2Rvd25yZXYueG1sUEsFBgAAAAAEAAQA+QAAAJADAAAAAA==&#10;" strokeweight=".4pt"/>
                <v:line id="Line 1960" o:spid="_x0000_s2889" style="position:absolute;flip:y;visibility:visible;mso-wrap-style:square" from="19062,8978" to="19685,9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2HmccAAADdAAAADwAAAGRycy9kb3ducmV2LnhtbESPQWvCQBCF7wX/wzJCL6VubItodBVR&#10;BA89tLGHHofsmASzsyE71bS/vnMo9DbDe/PeN6vNEFpzpT41kR1MJxkY4jL6hisHH6fD4xxMEmSP&#10;bWRy8E0JNuvR3QpzH2/8TtdCKqMhnHJ0UIt0ubWprClgmsSOWLVz7AOKrn1lfY83DQ+tfcqymQ3Y&#10;sDbU2NGupvJSfAUHhc3e4vPh9UQiL5+z/fTnKA975+7Hw3YJRmiQf/Pf9dEr/nyh/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rYeZxwAAAN0AAAAPAAAAAAAA&#10;AAAAAAAAAKECAABkcnMvZG93bnJldi54bWxQSwUGAAAAAAQABAD5AAAAlQMAAAAA&#10;" strokeweight=".4pt"/>
                <v:line id="Line 1961" o:spid="_x0000_s2890" style="position:absolute;flip:y;visibility:visible;mso-wrap-style:square" from="19862,8928" to="19869,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EiAsQAAADdAAAADwAAAGRycy9kb3ducmV2LnhtbERPTWvCQBC9C/6HZQQvUjdpi9joKqUi&#10;eOihJh56HLLTJJidDdmpxv76bqHgbR7vc9bbwbXqQn1oPBtI5wko4tLbhisDp2L/sAQVBNli65kM&#10;3CjAdjMerTGz/spHuuRSqRjCIUMDtUiXaR3KmhyGue+II/fle4cSYV9p2+M1hrtWPybJQjtsODbU&#10;2NFbTeU5/3YGcp18+Kf9e0Eiz5+LXfpzkNnOmOlkeF2BEhrkLv53H2ycv3xJ4e+beI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SICxAAAAN0AAAAPAAAAAAAAAAAA&#10;AAAAAKECAABkcnMvZG93bnJldi54bWxQSwUGAAAAAAQABAD5AAAAkgMAAAAA&#10;" strokeweight=".4pt"/>
                <v:line id="Line 1962" o:spid="_x0000_s2891" style="position:absolute;visibility:visible;mso-wrap-style:square" from="19545,9239" to="2017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E53cIAAADdAAAADwAAAGRycy9kb3ducmV2LnhtbERPTWsCMRC9C/0PYQq9abYeFt0aRYSK&#10;9FJcS8/DZppd3EyWJJq1v74pCN7m8T5ntRltL67kQ+dYweusAEHcON2xUfB1ep8uQISIrLF3TApu&#10;FGCzfpqssNIu8ZGudTQih3CoUEEb41BJGZqWLIaZG4gz9+O8xZihN1J7TDnc9nJeFKW02HFuaHGg&#10;XUvNub5YBZ9+vHzsTCrr4+33u9T75DqTlHp5HrdvICKN8SG+uw86z18s5/D/TT5B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E53cIAAADdAAAADwAAAAAAAAAAAAAA&#10;AAChAgAAZHJzL2Rvd25yZXYueG1sUEsFBgAAAAAEAAQA+QAAAJADAAAAAA==&#10;" strokeweight=".4pt"/>
                <v:line id="Line 1963" o:spid="_x0000_s2892" style="position:absolute;visibility:visible;mso-wrap-style:square" from="19545,8928" to="20173,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cRsIAAADdAAAADwAAAGRycy9kb3ducmV2LnhtbERPTWsCMRC9F/ofwhR6q9lWWOzWKCK0&#10;SC/iKj0Pm2l2cTNZkmjW/vpGELzN433OfDnaXpzJh86xgtdJAYK4cbpjo+Cw/3yZgQgRWWPvmBRc&#10;KMBy8fgwx0q7xDs619GIHMKhQgVtjEMlZWhashgmbiDO3K/zFmOG3kjtMeVw28u3oiilxY5zQ4sD&#10;rVtqjvXJKtj68fS9Nqmsd5e/n1J/JdeZpNTz07j6ABFpjHfxzb3Ref7sfQrX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2cRsIAAADdAAAADwAAAAAAAAAAAAAA&#10;AAChAgAAZHJzL2Rvd25yZXYueG1sUEsFBgAAAAAEAAQA+QAAAJADAAAAAA==&#10;" strokeweight=".4pt"/>
                <v:line id="Line 1964" o:spid="_x0000_s2893" style="position:absolute;flip:y;visibility:visible;mso-wrap-style:square" from="19545,8928" to="20173,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aBmsMAAADdAAAADwAAAGRycy9kb3ducmV2LnhtbERPTWvCQBC9F/wPywheim60IhpdRSqC&#10;hx7a6MHjkB2TYHY2ZKca/fXdQqG3ebzPWW06V6sbtaHybGA8SkAR595WXBg4HffDOaggyBZrz2Tg&#10;QQE2697LClPr7/xFt0wKFUM4pGigFGlSrUNeksMw8g1x5C6+dSgRtoW2Ld5juKv1JElm2mHFsaHE&#10;ht5Lyq/ZtzOQ6eTTv+0/jiQyPc924+dBXnfGDPrddglKqJN/8Z/7YOP8+WIK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WgZrDAAAA3QAAAA8AAAAAAAAAAAAA&#10;AAAAoQIAAGRycy9kb3ducmV2LnhtbFBLBQYAAAAABAAEAPkAAACRAwAAAAA=&#10;" strokeweight=".4pt"/>
                <v:line id="Line 1965" o:spid="_x0000_s2894" style="position:absolute;flip:y;visibility:visible;mso-wrap-style:square" from="20332,8896" to="20339,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okAcQAAADdAAAADwAAAGRycy9kb3ducmV2LnhtbERPTWvCQBC9F/wPywi9iG5sVTR1lVIR&#10;PHjQ2EOPQ3ZMQrOzITvVtL/eFYTe5vE+Z7nuXK0u1IbKs4HxKAFFnHtbcWHg87QdzkEFQbZYeyYD&#10;vxRgveo9LTG1/spHumRSqBjCIUUDpUiTah3ykhyGkW+II3f2rUOJsC20bfEaw12tX5Jkph1WHBtK&#10;bOijpPw7+3EGMp0c/Ot2fyKRyddsM/7byWBjzHO/e38DJdTJv/jh3tk4f76Ywv2beIJe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2iQBxAAAAN0AAAAPAAAAAAAAAAAA&#10;AAAAAKECAABkcnMvZG93bnJldi54bWxQSwUGAAAAAAQABAD5AAAAkgMAAAAA&#10;" strokeweight=".4pt"/>
                <v:line id="Line 1966" o:spid="_x0000_s2895" style="position:absolute;visibility:visible;mso-wrap-style:square" from="20015,9207" to="20643,9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o/3sIAAADdAAAADwAAAGRycy9kb3ducmV2LnhtbERPTWsCMRC9F/ofwhS81aw9LLo1iggt&#10;xYu4Ss/DZppdupksSTSrv94Ihd7m8T5nuR5tLy7kQ+dYwWxagCBunO7YKDgdP17nIEJE1tg7JgVX&#10;CrBePT8tsdIu8YEudTQih3CoUEEb41BJGZqWLIapG4gz9+O8xZihN1J7TDnc9vKtKEppsePc0OJA&#10;25aa3/psFez9eN5tTSrrw/X2XerP5DqTlJq8jJt3EJHG+C/+c3/pPH++KOHxTT5B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Fo/3sIAAADdAAAADwAAAAAAAAAAAAAA&#10;AAChAgAAZHJzL2Rvd25yZXYueG1sUEsFBgAAAAAEAAQA+QAAAJADAAAAAA==&#10;" strokeweight=".4pt"/>
                <v:line id="Line 1967" o:spid="_x0000_s2896" style="position:absolute;visibility:visible;mso-wrap-style:square" from="20015,8877" to="20643,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aaRcIAAADdAAAADwAAAGRycy9kb3ducmV2LnhtbERPTWsCMRC9F/ofwhS81Wx7WO3WKCK0&#10;iJfitvQ8bKbZxc1kSaJZ/fWNIHibx/ucxWq0vTiRD51jBS/TAgRx43THRsHP98fzHESIyBp7x6Tg&#10;TAFWy8eHBVbaJd7TqY5G5BAOFSpoYxwqKUPTksUwdQNx5v6ctxgz9EZqjymH216+FkUpLXacG1oc&#10;aNNSc6iPVsGXH4+7jUllvT9ffkv9mVxnklKTp3H9DiLSGO/im3ur8/z52wyu3+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aaRcIAAADdAAAADwAAAAAAAAAAAAAA&#10;AAChAgAAZHJzL2Rvd25yZXYueG1sUEsFBgAAAAAEAAQA+QAAAJADAAAAAA==&#10;" strokeweight=".4pt"/>
                <v:line id="Line 1968" o:spid="_x0000_s2897" style="position:absolute;flip:y;visibility:visible;mso-wrap-style:square" from="20015,8877" to="20643,9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Ln8cAAADdAAAADwAAAGRycy9kb3ducmV2LnhtbESPQWvCQBCF7wX/wzJCL6VubItodBVR&#10;BA89tLGHHofsmASzsyE71bS/vnMo9DbDe/PeN6vNEFpzpT41kR1MJxkY4jL6hisHH6fD4xxMEmSP&#10;bWRy8E0JNuvR3QpzH2/8TtdCKqMhnHJ0UIt0ubWprClgmsSOWLVz7AOKrn1lfY83DQ+tfcqymQ3Y&#10;sDbU2NGupvJSfAUHhc3e4vPh9UQiL5+z/fTnKA975+7Hw3YJRmiQf/Pf9dEr/nyh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24ufxwAAAN0AAAAPAAAAAAAA&#10;AAAAAAAAAKECAABkcnMvZG93bnJldi54bWxQSwUGAAAAAAQABAD5AAAAlQMAAAAA&#10;" strokeweight=".4pt"/>
                <v:line id="Line 1969" o:spid="_x0000_s2898" style="position:absolute;flip:y;visibility:visible;mso-wrap-style:square" from="20815,8826" to="20821,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cuBMMAAADdAAAADwAAAGRycy9kb3ducmV2LnhtbERPTWvCQBC9F/wPywheim60RTS6SqkI&#10;HnpoowePQ3ZMgtnZkB019td3BaG3ebzPWa47V6srtaHybGA8SkAR595WXBg47LfDGaggyBZrz2Tg&#10;TgHWq97LElPrb/xD10wKFUM4pGigFGlSrUNeksMw8g1x5E6+dSgRtoW2Ld5iuKv1JEmm2mHFsaHE&#10;hj5Lys/ZxRnIdPLt37ZfexJ5P04349+dvG6MGfS7jwUooU7+xU/3zsb5s/kcHt/E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XLgTDAAAA3QAAAA8AAAAAAAAAAAAA&#10;AAAAoQIAAGRycy9kb3ducmV2LnhtbFBLBQYAAAAABAAEAPkAAACRAwAAAAA=&#10;" strokeweight=".4pt"/>
                <v:line id="Line 1970" o:spid="_x0000_s2899" style="position:absolute;visibility:visible;mso-wrap-style:square" from="20504,9137" to="2112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SYK8UAAADdAAAADwAAAGRycy9kb3ducmV2LnhtbESPQUsDMRCF70L/Q5iCN5vVw6LbpkUK&#10;iniRrqXnYTNmFzeTJUmbrb/eOQjeZnhv3vtms5v9qC4U0xDYwP2qAkXcBTuwM3D8fLl7BJUyssUx&#10;MBm4UoLddnGzwcaGwge6tNkpCeHUoIE+56nROnU9eUyrMBGL9hWixyxrdNpGLBLuR/1QVbX2OLA0&#10;9DjRvqfuuz17Ax9xPr/vXanbw/XnVNvXEgZXjLldzs9rUJnm/G/+u36zgv9UCb9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SYK8UAAADdAAAADwAAAAAAAAAA&#10;AAAAAAChAgAAZHJzL2Rvd25yZXYueG1sUEsFBgAAAAAEAAQA+QAAAJMDAAAAAA==&#10;" strokeweight=".4pt"/>
                <v:line id="Line 1971" o:spid="_x0000_s2900" style="position:absolute;visibility:visible;mso-wrap-style:square" from="20504,8826" to="21126,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g9sMIAAADdAAAADwAAAGRycy9kb3ducmV2LnhtbERPTWsCMRC9F/ofwgi91aw9LHVrFBFa&#10;xIu4Ss/DZppdupksSTRrf70pCN7m8T5nsRptLy7kQ+dYwWxagCBunO7YKDgdP1/fQYSIrLF3TAqu&#10;FGC1fH5aYKVd4gNd6mhEDuFQoYI2xqGSMjQtWQxTNxBn7sd5izFDb6T2mHK47eVbUZTSYse5ocWB&#10;Ni01v/XZKtj78bzbmFTWh+vfd6m/kutMUuplMq4/QEQa40N8d291nj8vZvD/TT5B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g9sMIAAADdAAAADwAAAAAAAAAAAAAA&#10;AAChAgAAZHJzL2Rvd25yZXYueG1sUEsFBgAAAAAEAAQA+QAAAJADAAAAAA==&#10;" strokeweight=".4pt"/>
                <v:line id="Line 1972" o:spid="_x0000_s2901" style="position:absolute;flip:y;visibility:visible;mso-wrap-style:square" from="20504,8826" to="21126,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gmb8QAAADdAAAADwAAAGRycy9kb3ducmV2LnhtbERPTWvCQBC9F/oflhG8lLqrLVKjq5SK&#10;4KGHNvbgcciOSTA7G7JTjf31XUHwNo/3OYtV7xt1oi7WgS2MRwYUcRFczaWFn93m+Q1UFGSHTWCy&#10;cKEIq+XjwwIzF878TadcSpVCOGZooRJpM61jUZHHOAotceIOofMoCXaldh2eU7hv9MSYqfZYc2qo&#10;sKWPiopj/ust5Np8hZfN545EXvfT9fhvK09ra4eD/n0OSqiXu/jm3ro0f2YmcP0mna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2CZvxAAAAN0AAAAPAAAAAAAAAAAA&#10;AAAAAKECAABkcnMvZG93bnJldi54bWxQSwUGAAAAAAQABAD5AAAAkgMAAAAA&#10;" strokeweight=".4pt"/>
                <v:line id="Line 1973" o:spid="_x0000_s2902" style="position:absolute;flip:y;visibility:visible;mso-wrap-style:square" from="21304,8769" to="21310,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SD9MQAAADdAAAADwAAAGRycy9kb3ducmV2LnhtbERPS2vCQBC+F/oflhG8lLrrA6mpqxRF&#10;8NCDjT14HLLTJJidDdlR0/76bqHgbT6+5yzXvW/UlbpYB7YwHhlQxEVwNZcWPo+75xdQUZAdNoHJ&#10;wjdFWK8eH5aYuXDjD7rmUqoUwjFDC5VIm2kdi4o8xlFoiRP3FTqPkmBXatfhLYX7Rk+MmWuPNaeG&#10;ClvaVFSc84u3kGtzCNPd+5FEZqf5dvyzl6ettcNB//YKSqiXu/jfvXdp/sJM4e+bdIJ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lIP0xAAAAN0AAAAPAAAAAAAAAAAA&#10;AAAAAKECAABkcnMvZG93bnJldi54bWxQSwUGAAAAAAQABAD5AAAAkgMAAAAA&#10;" strokeweight=".4pt"/>
                <v:line id="Line 1974" o:spid="_x0000_s2903" style="position:absolute;visibility:visible;mso-wrap-style:square" from="20993,9086" to="21615,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eKMIAAADdAAAADwAAAGRycy9kb3ducmV2LnhtbERPTWsCMRC9F/ofwhR6q1mlLO1qFBEs&#10;xUtxLZ6HzZhd3EyWJJrVX98UCr3N433OYjXaXlzJh86xgumkAEHcON2xUfB92L68gQgRWWPvmBTc&#10;KMBq+fiwwEq7xHu61tGIHMKhQgVtjEMlZWhashgmbiDO3Ml5izFDb6T2mHK47eWsKEppsePc0OJA&#10;m5aac32xCr78eNltTCrr/e1+LPVHcp1JSj0/jes5iEhj/Bf/uT91nv9evM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eKMIAAADdAAAADwAAAAAAAAAAAAAA&#10;AAChAgAAZHJzL2Rvd25yZXYueG1sUEsFBgAAAAAEAAQA+QAAAJADAAAAAA==&#10;" strokeweight=".4pt"/>
                <v:line id="Line 1975" o:spid="_x0000_s2904" style="position:absolute;visibility:visible;mso-wrap-style:square" from="20993,8769" to="21615,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M7s8IAAADdAAAADwAAAGRycy9kb3ducmV2LnhtbERPTWsCMRC9F/ofwhR6q1mFLu1qFBEs&#10;xUtxLZ6HzZhd3EyWJJrVX98UCr3N433OYjXaXlzJh86xgumkAEHcON2xUfB92L68gQgRWWPvmBTc&#10;KMBq+fiwwEq7xHu61tGIHMKhQgVtjEMlZWhashgmbiDO3Ml5izFDb6T2mHK47eWsKEppsePc0OJA&#10;m5aac32xCr78eNltTCrr/e1+LPVHcp1JSj0/jes5iEhj/Bf/uT91nv9evM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M7s8IAAADdAAAADwAAAAAAAAAAAAAA&#10;AAChAgAAZHJzL2Rvd25yZXYueG1sUEsFBgAAAAAEAAQA+QAAAJADAAAAAA==&#10;" strokeweight=".4pt"/>
                <v:line id="Line 1976" o:spid="_x0000_s2905" style="position:absolute;flip:y;visibility:visible;mso-wrap-style:square" from="20993,8769" to="21615,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MgbMQAAADdAAAADwAAAGRycy9kb3ducmV2LnhtbERPTWvCQBC9F/oflil4KbprLaGmrlIq&#10;goce2tiDxyE7JqHZ2ZCdavTXdwWht3m8z1msBt+qI/WxCWxhOjGgiMvgGq4sfO824xdQUZAdtoHJ&#10;wpkirJb3dwvMXTjxFx0LqVQK4ZijhVqky7WOZU0e4yR0xIk7hN6jJNhX2vV4SuG+1U/GZNpjw6mh&#10;xo7eayp/il9vodDmM8w2HzsSed5n6+llK49ra0cPw9srKKFB/sU399al+XOTwfWbdIJ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4yBsxAAAAN0AAAAPAAAAAAAAAAAA&#10;AAAAAKECAABkcnMvZG93bnJldi54bWxQSwUGAAAAAAQABAD5AAAAkgMAAAAA&#10;" strokeweight=".4pt"/>
                <v:line id="Line 1977" o:spid="_x0000_s2906" style="position:absolute;flip:y;visibility:visible;mso-wrap-style:square" from="21786,8718" to="21793,9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F98QAAADdAAAADwAAAGRycy9kb3ducmV2LnhtbERPTWvCQBC9F/oflil4KbqrLdZGVymK&#10;4KEHGz14HLLTJJidDdmpxv76bqHQ2zze5yxWvW/UhbpYB7YwHhlQxEVwNZcWjoftcAYqCrLDJjBZ&#10;uFGE1fL+boGZC1f+oEsupUohHDO0UIm0mdaxqMhjHIWWOHGfofMoCXaldh1eU7hv9MSYqfZYc2qo&#10;sKV1RcU5//IWcm324Wn7fiCR59N0M/7eyePG2sFD/zYHJdTLv/jPvXNp/qt5gd9v0gl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r4X3xAAAAN0AAAAPAAAAAAAAAAAA&#10;AAAAAKECAABkcnMvZG93bnJldi54bWxQSwUGAAAAAAQABAD5AAAAkgMAAAAA&#10;" strokeweight=".4pt"/>
                <v:line id="Line 1978" o:spid="_x0000_s2907" style="position:absolute;visibility:visible;mso-wrap-style:square" from="21475,9029" to="22104,9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KULcUAAADdAAAADwAAAGRycy9kb3ducmV2LnhtbESPQUsDMRCF70L/Q5iCN5vVw6LbpkUK&#10;iniRrqXnYTNmFzeTJUmbrb/eOQjeZnhv3vtms5v9qC4U0xDYwP2qAkXcBTuwM3D8fLl7BJUyssUx&#10;MBm4UoLddnGzwcaGwge6tNkpCeHUoIE+56nROnU9eUyrMBGL9hWixyxrdNpGLBLuR/1QVbX2OLA0&#10;9DjRvqfuuz17Ax9xPr/vXanbw/XnVNvXEgZXjLldzs9rUJnm/G/+u36zgv9UCa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KULcUAAADdAAAADwAAAAAAAAAA&#10;AAAAAAChAgAAZHJzL2Rvd25yZXYueG1sUEsFBgAAAAAEAAQA+QAAAJMDAAAAAA==&#10;" strokeweight=".4pt"/>
                <v:line id="Line 1979" o:spid="_x0000_s2908" style="position:absolute;visibility:visible;mso-wrap-style:square" from="21475,8705" to="22104,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4xtsIAAADdAAAADwAAAGRycy9kb3ducmV2LnhtbERPTWsCMRC9F/wPYYTeatYelroaRQSl&#10;9FLciudhM2YXN5MliWbtr28Khd7m8T5ntRltL+7kQ+dYwXxWgCBunO7YKDh97V/eQISIrLF3TAoe&#10;FGCznjytsNIu8ZHudTQih3CoUEEb41BJGZqWLIaZG4gzd3HeYszQG6k9phxue/laFKW02HFuaHGg&#10;XUvNtb5ZBZ9+vH3sTCrr4+P7XOpDcp1JSj1Px+0SRKQx/ov/3O86z18UC/j9Jp8g1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4xtsIAAADdAAAADwAAAAAAAAAAAAAA&#10;AAChAgAAZHJzL2Rvd25yZXYueG1sUEsFBgAAAAAEAAQA+QAAAJADAAAAAA==&#10;" strokeweight=".4pt"/>
                <v:line id="Line 1980" o:spid="_x0000_s2909" style="position:absolute;flip:y;visibility:visible;mso-wrap-style:square" from="21475,8705" to="22104,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LXscAAADdAAAADwAAAGRycy9kb3ducmV2LnhtbESPQUvDQBCF70L/wzIFL2I3sVJs7LaI&#10;pdCDB5t68Dhkp0kwOxuyYxv7652D4G2G9+a9b1abMXTmTENqIzvIZxkY4ir6lmsHH8fd/ROYJMge&#10;u8jk4IcSbNaTmxUWPl74QOdSaqMhnAp00Ij0hbWpaihgmsWeWLVTHAKKrkNt/YAXDQ+dfciyhQ3Y&#10;sjY02NNrQ9VX+R0clDZ7j/Pd25FEHj8X2/y6l7utc7fT8eUZjNAo/+a/671X/GW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n4texwAAAN0AAAAPAAAAAAAA&#10;AAAAAAAAAKECAABkcnMvZG93bnJldi54bWxQSwUGAAAAAAQABAD5AAAAlQMAAAAA&#10;" strokeweight=".4pt"/>
                <v:line id="Line 1981" o:spid="_x0000_s2910" style="position:absolute;flip:y;visibility:visible;mso-wrap-style:square" from="22256,8648" to="22263,9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MuxcQAAADdAAAADwAAAGRycy9kb3ducmV2LnhtbERPTWvCQBC9F/oflil4KbqJLaLRVUpF&#10;8NBDjR48DtkxCWZnQ3bU2F/fLRS8zeN9zmLVu0ZdqQu1ZwPpKAFFXHhbc2ngsN8Mp6CCIFtsPJOB&#10;OwVYLZ+fFphZf+MdXXMpVQzhkKGBSqTNtA5FRQ7DyLfEkTv5zqFE2JXadniL4a7R4ySZaIc1x4YK&#10;W/qsqDjnF2cg18m3f9t87Unk/ThZpz9beV0bM3jpP+aghHp5iP/dWxvnz9IU/r6JJ+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0y7FxAAAAN0AAAAPAAAAAAAAAAAA&#10;AAAAAKECAABkcnMvZG93bnJldi54bWxQSwUGAAAAAAQABAD5AAAAkgMAAAAA&#10;" strokeweight=".4pt"/>
                <v:line id="Line 1982" o:spid="_x0000_s2911" style="position:absolute;visibility:visible;mso-wrap-style:square" from="21945,8966" to="2257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M1GsIAAADdAAAADwAAAGRycy9kb3ducmV2LnhtbERPTWsCMRC9F/ofwhS81awelnZrlCK0&#10;iBdxK56HzTS7dDNZkmhWf70pCN7m8T5nsRptL87kQ+dYwWxagCBunO7YKDj8fL2+gQgRWWPvmBRc&#10;KMBq+fy0wEq7xHs619GIHMKhQgVtjEMlZWhashimbiDO3K/zFmOG3kjtMeVw28t5UZTSYse5ocWB&#10;1i01f/XJKtj58bRdm1TW+8v1WOrv5DqTlJq8jJ8fICKN8SG+uzc6z3+fzeH/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FM1GsIAAADdAAAADwAAAAAAAAAAAAAA&#10;AAChAgAAZHJzL2Rvd25yZXYueG1sUEsFBgAAAAAEAAQA+QAAAJADAAAAAA==&#10;" strokeweight=".4pt"/>
                <v:line id="Line 1983" o:spid="_x0000_s2912" style="position:absolute;visibility:visible;mso-wrap-style:square" from="21945,8648" to="22574,9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QgcIAAADdAAAADwAAAGRycy9kb3ducmV2LnhtbERPTWsCMRC9C/0PYQq9adYWFrsaRYSW&#10;4qW4LT0PmzG7uJksSTSrv74pFLzN433OajPaXlzIh86xgvmsAEHcON2xUfD99TZdgAgRWWPvmBRc&#10;KcBm/TBZYaVd4gNd6mhEDuFQoYI2xqGSMjQtWQwzNxBn7ui8xZihN1J7TDnc9vK5KEppsePc0OJA&#10;u5aaU322Cj79eN7vTCrrw/X2U+r35DqTlHp6HLdLEJHGeBf/uz90nv86f4G/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QgcIAAADdAAAADwAAAAAAAAAAAAAA&#10;AAChAgAAZHJzL2Rvd25yZXYueG1sUEsFBgAAAAAEAAQA+QAAAJADAAAAAA==&#10;" strokeweight=".4pt"/>
                <v:line id="Line 1984" o:spid="_x0000_s2913" style="position:absolute;flip:y;visibility:visible;mso-wrap-style:square" from="21945,8648" to="22574,9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SNXcQAAADdAAAADwAAAGRycy9kb3ducmV2LnhtbERPTWvCQBC9C/0Pywi9SN2kFanRVUpF&#10;8OChRg8eh+yYBLOzITvVtL++KxS8zeN9zmLVu0ZdqQu1ZwPpOAFFXHhbc2ngeNi8vIMKgmyx8UwG&#10;fijAavk0WGBm/Y33dM2lVDGEQ4YGKpE20zoUFTkMY98SR+7sO4cSYVdq2+EthrtGvybJVDusOTZU&#10;2NJnRcUl/3YGcp18+bfN7kAik9N0nf5uZbQ25nnYf8xBCfXyEP+7tzbOn6UTuH8TT9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pI1dxAAAAN0AAAAPAAAAAAAAAAAA&#10;AAAAAKECAABkcnMvZG93bnJldi54bWxQSwUGAAAAAAQABAD5AAAAkgMAAAAA&#10;" strokeweight=".4pt"/>
                <v:line id="Line 1985" o:spid="_x0000_s2914" style="position:absolute;flip:y;visibility:visible;mso-wrap-style:square" from="22745,8597" to="22752,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goxsQAAADdAAAADwAAAGRycy9kb3ducmV2LnhtbERPS2vCQBC+F/wPywi9iG7Sh9jUVaQi&#10;eOjBRg8eh+w0Cc3OhuyoaX+9Kwi9zcf3nPmyd406UxdqzwbSSQKKuPC25tLAYb8Zz0AFQbbYeCYD&#10;vxRguRg8zDGz/sJfdM6lVDGEQ4YGKpE20zoUFTkME98SR+7bdw4lwq7UtsNLDHeNfkqSqXZYc2yo&#10;sKWPioqf/OQM5DrZ+efN555EXo7Tdfq3ldHamMdhv3oHJdTLv/ju3to4/y19hds38QS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6CjGxAAAAN0AAAAPAAAAAAAAAAAA&#10;AAAAAKECAABkcnMvZG93bnJldi54bWxQSwUGAAAAAAQABAD5AAAAkgMAAAAA&#10;" strokeweight=".4pt"/>
                <v:line id="Line 1986" o:spid="_x0000_s2915" style="position:absolute;visibility:visible;mso-wrap-style:square" from="22434,8909" to="23056,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gzGcIAAADdAAAADwAAAGRycy9kb3ducmV2LnhtbERPTWsCMRC9F/ofwgi91aw9LHVrFBFa&#10;xIu4Ss/DZppdupksSTRrf70pCN7m8T5nsRptLy7kQ+dYwWxagCBunO7YKDgdP1/fQYSIrLF3TAqu&#10;FGC1fH5aYKVd4gNd6mhEDuFQoYI2xqGSMjQtWQxTNxBn7sd5izFDb6T2mHK47eVbUZTSYse5ocWB&#10;Ni01v/XZKtj78bzbmFTWh+vfd6m/kutMUuplMq4/QEQa40N8d291nj+flfD/TT5B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2gzGcIAAADdAAAADwAAAAAAAAAAAAAA&#10;AAChAgAAZHJzL2Rvd25yZXYueG1sUEsFBgAAAAAEAAQA+QAAAJADAAAAAA==&#10;" strokeweight=".4pt"/>
                <v:line id="Line 1987" o:spid="_x0000_s2916" style="position:absolute;visibility:visible;mso-wrap-style:square" from="22434,8597" to="23056,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SWgsIAAADdAAAADwAAAGRycy9kb3ducmV2LnhtbERPTWsCMRC9C/0PYQq9adYeVrs1ShFa&#10;Si/iKj0Pm2l26WayJNGs/fWNIHibx/uc1Wa0vTiTD51jBfNZAYK4cbpjo+B4eJ8uQYSIrLF3TAou&#10;FGCzfpissNIu8Z7OdTQih3CoUEEb41BJGZqWLIaZG4gz9+O8xZihN1J7TDnc9vK5KEppsePc0OJA&#10;25aa3/pkFez8ePramlTW+8vfd6k/kutMUurpcXx7BRFpjHfxzf2p8/yX+QKu3+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SWgsIAAADdAAAADwAAAAAAAAAAAAAA&#10;AAChAgAAZHJzL2Rvd25yZXYueG1sUEsFBgAAAAAEAAQA+QAAAJADAAAAAA==&#10;" strokeweight=".4pt"/>
                <v:line id="Line 1988" o:spid="_x0000_s2917" style="position:absolute;flip:y;visibility:visible;mso-wrap-style:square" from="22434,8597" to="23056,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mHWMcAAADdAAAADwAAAGRycy9kb3ducmV2LnhtbESPQUvDQBCF70L/wzIFL2I3sVJs7LaI&#10;pdCDB5t68Dhkp0kwOxuyYxv7652D4G2G9+a9b1abMXTmTENqIzvIZxkY4ir6lmsHH8fd/ROYJMge&#10;u8jk4IcSbNaTmxUWPl74QOdSaqMhnAp00Ij0hbWpaihgmsWeWLVTHAKKrkNt/YAXDQ+dfciyhQ3Y&#10;sjY02NNrQ9VX+R0clDZ7j/Pd25FEHj8X2/y6l7utc7fT8eUZjNAo/+a/671X/GWuuPqNjm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6YdYxwAAAN0AAAAPAAAAAAAA&#10;AAAAAAAAAKECAABkcnMvZG93bnJldi54bWxQSwUGAAAAAAQABAD5AAAAlQMAAAAA&#10;" strokeweight=".4pt"/>
                <v:line id="Line 1989" o:spid="_x0000_s2918" style="position:absolute;flip:y;visibility:visible;mso-wrap-style:square" from="23234,8528" to="23241,9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Uiw8QAAADdAAAADwAAAGRycy9kb3ducmV2LnhtbERPTWvCQBC9F/wPywi9lLpJFampq4gi&#10;ePCg0UOPQ3aahGZnQ3aqqb/eLRS8zeN9znzZu0ZdqAu1ZwPpKAFFXHhbc2ngfNq+voMKgmyx8UwG&#10;finAcjF4mmNm/ZWPdMmlVDGEQ4YGKpE20zoUFTkMI98SR+7Ldw4lwq7UtsNrDHeNfkuSqXZYc2yo&#10;sKV1RcV3/uMM5Do5+PF2fyKRyed0k9528rIx5nnYrz5ACfXyEP+7dzbOn6Uz+Psmnq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SLDxAAAAN0AAAAPAAAAAAAAAAAA&#10;AAAAAKECAABkcnMvZG93bnJldi54bWxQSwUGAAAAAAQABAD5AAAAkgMAAAAA&#10;" strokeweight=".4pt"/>
                <v:line id="Line 1990" o:spid="_x0000_s2919" style="position:absolute;visibility:visible;mso-wrap-style:square" from="22917,8839" to="23545,8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HES8UAAADdAAAADwAAAGRycy9kb3ducmV2LnhtbESPQUsDMRCF74L/IUzBm822h0XXpkUK&#10;iniRruJ52IzZxc1kSdJm21/fOQjeZnhv3vtms5v9qE4U0xDYwGpZgSLugh3YGfj6fLl/AJUyssUx&#10;MBk4U4Ld9vZmg40NhQ90arNTEsKpQQN9zlOjdep68piWYSIW7SdEj1nW6LSNWCTcj3pdVbX2OLA0&#10;9DjRvqfutz16Ax9xPr7vXanbw/nyXdvXEgZXjLlbzM9PoDLN+d/8d/1mBf9xLfzyjYygt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HES8UAAADdAAAADwAAAAAAAAAA&#10;AAAAAAChAgAAZHJzL2Rvd25yZXYueG1sUEsFBgAAAAAEAAQA+QAAAJMDAAAAAA==&#10;" strokeweight=".4pt"/>
                <v:line id="Line 1991" o:spid="_x0000_s2920" style="position:absolute;visibility:visible;mso-wrap-style:square" from="22917,8528" to="23545,9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1h0MIAAADdAAAADwAAAGRycy9kb3ducmV2LnhtbERPTWsCMRC9F/ofwhS81awelnZrlCK0&#10;iBdxK56HzTS7dDNZkmhWf70pCN7m8T5nsRptL87kQ+dYwWxagCBunO7YKDj8fL2+gQgRWWPvmBRc&#10;KMBq+fy0wEq7xHs619GIHMKhQgVtjEMlZWhashimbiDO3K/zFmOG3kjtMeVw28t5UZTSYse5ocWB&#10;1i01f/XJKtj58bRdm1TW+8v1WOrv5DqTlJq8jJ8fICKN8SG+uzc6z3+fz+D/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1h0MIAAADdAAAADwAAAAAAAAAAAAAA&#10;AAChAgAAZHJzL2Rvd25yZXYueG1sUEsFBgAAAAAEAAQA+QAAAJADAAAAAA==&#10;" strokeweight=".4pt"/>
                <v:line id="Line 1992" o:spid="_x0000_s2921" style="position:absolute;flip:y;visibility:visible;mso-wrap-style:square" from="22917,8528" to="23545,9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16D8QAAADdAAAADwAAAGRycy9kb3ducmV2LnhtbERPTWvCQBC9F/oflin0UurGKNKmrlIU&#10;wYMHjR56HLLTJDQ7G7Kjpv56VxC8zeN9znTeu0adqAu1ZwPDQQKKuPC25tLAYb96/wAVBNli45kM&#10;/FOA+ez5aYqZ9Wfe0SmXUsUQDhkaqETaTOtQVOQwDHxLHLlf3zmUCLtS2w7PMdw1Ok2SiXZYc2yo&#10;sKVFRcVffnQGcp1s/Wi12ZPI+GeyHF7W8rY05vWl//4CJdTLQ3x3r22c/5mmcPsmnq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bXoPxAAAAN0AAAAPAAAAAAAAAAAA&#10;AAAAAKECAABkcnMvZG93bnJldi54bWxQSwUGAAAAAAQABAD5AAAAkgMAAAAA&#10;" strokeweight=".4pt"/>
                <v:line id="Line 1993" o:spid="_x0000_s2922" style="position:absolute;flip:y;visibility:visible;mso-wrap-style:square" from="23698,8477" to="23704,9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HflMQAAADdAAAADwAAAGRycy9kb3ducmV2LnhtbERPTWvCQBC9C/6HZQQvUjdqEZtmI6Ui&#10;ePDQRg89DtlpEpqdDdlR0/56t1DobR7vc7Lt4Fp1pT40ng0s5gko4tLbhisD59P+YQMqCLLF1jMZ&#10;+KYA23w8yjC1/sbvdC2kUjGEQ4oGapEu1TqUNTkMc98RR+7T9w4lwr7StsdbDHetXibJWjtsODbU&#10;2NFrTeVXcXEGCp28+dX+eCKRx4/1bvFzkNnOmOlkeHkGJTTIv/jPfbBx/tNyBb/fxBN0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Id+UxAAAAN0AAAAPAAAAAAAAAAAA&#10;AAAAAKECAABkcnMvZG93bnJldi54bWxQSwUGAAAAAAQABAD5AAAAkgMAAAAA&#10;" strokeweight=".4pt"/>
                <v:line id="Line 1994" o:spid="_x0000_s2923" style="position:absolute;visibility:visible;mso-wrap-style:square" from="23387,8788" to="24015,8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rCSMIAAADdAAAADwAAAGRycy9kb3ducmV2LnhtbERPTWsCMRC9F/ofwhS81WxFFrs1iggt&#10;xUtxW3oeNtPs4mayJNGs/vpGELzN433Ocj3aXpzIh86xgpdpAYK4cbpjo+Dn+/15ASJEZI29Y1Jw&#10;pgDr1ePDEivtEu/pVEcjcgiHChW0MQ6VlKFpyWKYuoE4c3/OW4wZeiO1x5TDbS9nRVFKix3nhhYH&#10;2rbUHOqjVfDlx+Nua1JZ78+X31J/JNeZpNTkady8gYg0xrv45v7Uef7rbA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rCSMIAAADdAAAADwAAAAAAAAAAAAAA&#10;AAChAgAAZHJzL2Rvd25yZXYueG1sUEsFBgAAAAAEAAQA+QAAAJADAAAAAA==&#10;" strokeweight=".4pt"/>
                <v:line id="Line 1995" o:spid="_x0000_s2924" style="position:absolute;visibility:visible;mso-wrap-style:square" from="23387,8477" to="24015,9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Zn08IAAADdAAAADwAAAGRycy9kb3ducmV2LnhtbERPTWsCMRC9F/ofwhS81WwFF7s1iggt&#10;xUtxW3oeNtPs4mayJNGs/vpGELzN433Ocj3aXpzIh86xgpdpAYK4cbpjo+Dn+/15ASJEZI29Y1Jw&#10;pgDr1ePDEivtEu/pVEcjcgiHChW0MQ6VlKFpyWKYuoE4c3/OW4wZeiO1x5TDbS9nRVFKix3nhhYH&#10;2rbUHOqjVfDlx+Nua1JZ78+X31J/JNeZpNTkady8gYg0xrv45v7Uef7rbA7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dZn08IAAADdAAAADwAAAAAAAAAAAAAA&#10;AAChAgAAZHJzL2Rvd25yZXYueG1sUEsFBgAAAAAEAAQA+QAAAJADAAAAAA==&#10;" strokeweight=".4pt"/>
                <v:line id="Line 1996" o:spid="_x0000_s2925" style="position:absolute;flip:y;visibility:visible;mso-wrap-style:square" from="23387,8477" to="24015,9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Z8DMQAAADdAAAADwAAAGRycy9kb3ducmV2LnhtbERPTWvCQBC9F/wPyxR6KXWjlVBTV5GK&#10;4MGDRg8eh+w0Cc3OhuxU0/56VxC8zeN9zmzRu0adqQu1ZwOjYQKKuPC25tLA8bB++wAVBNli45kM&#10;/FGAxXzwNMPM+gvv6ZxLqWIIhwwNVCJtpnUoKnIYhr4ljty37xxKhF2pbYeXGO4aPU6SVDusOTZU&#10;2NJXRcVP/usM5DrZ+ff19kAik1O6Gv1v5HVlzMtzv/wEJdTLQ3x3b2ycPx2ncPsmnq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nwMxAAAAN0AAAAPAAAAAAAAAAAA&#10;AAAAAKECAABkcnMvZG93bnJldi54bWxQSwUGAAAAAAQABAD5AAAAkgMAAAAA&#10;" strokeweight=".4pt"/>
                <v:line id="Line 1997" o:spid="_x0000_s2926" style="position:absolute;flip:y;visibility:visible;mso-wrap-style:square" from="24187,8407" to="24193,9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Zl8QAAADdAAAADwAAAGRycy9kb3ducmV2LnhtbERPS2vCQBC+F/wPyxR6KbrRio/oKlIR&#10;PHhoowePQ3ZMQrOzITvVtL/eFQq9zcf3nOW6c7W6UhsqzwaGgwQUce5txYWB03HXn4EKgmyx9kwG&#10;fijAetV7WmJq/Y0/6ZpJoWIIhxQNlCJNqnXIS3IYBr4hjtzFtw4lwrbQtsVbDHe1HiXJRDusODaU&#10;2NB7SflX9u0MZDr58G+7w5FExufJdvi7l9etMS/P3WYBSqiTf/Gfe2/j/PloCo9v4gl6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tmXxAAAAN0AAAAPAAAAAAAAAAAA&#10;AAAAAKECAABkcnMvZG93bnJldi54bWxQSwUGAAAAAAQABAD5AAAAkgMAAAAA&#10;" strokeweight=".4pt"/>
                <v:line id="Line 1998" o:spid="_x0000_s2927" style="position:absolute;visibility:visible;mso-wrap-style:square" from="23876,8718" to="24498,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fITcUAAADdAAAADwAAAGRycy9kb3ducmV2LnhtbESPQUsDMRCF74L/IUzBm822h0XXpkUK&#10;iniRruJ52IzZxc1kSdJm21/fOQjeZnhv3vtms5v9qE4U0xDYwGpZgSLugh3YGfj6fLl/AJUyssUx&#10;MBk4U4Ld9vZmg40NhQ90arNTEsKpQQN9zlOjdep68piWYSIW7SdEj1nW6LSNWCTcj3pdVbX2OLA0&#10;9DjRvqfutz16Ax9xPr7vXanbw/nyXdvXEgZXjLlbzM9PoDLN+d/8d/1mBf9xLbjyjYygt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fITcUAAADdAAAADwAAAAAAAAAA&#10;AAAAAAChAgAAZHJzL2Rvd25yZXYueG1sUEsFBgAAAAAEAAQA+QAAAJMDAAAAAA==&#10;" strokeweight=".4pt"/>
                <v:line id="Line 1999" o:spid="_x0000_s2928" style="position:absolute;visibility:visible;mso-wrap-style:square" from="23876,8407" to="24498,9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tt1sIAAADdAAAADwAAAGRycy9kb3ducmV2LnhtbERPTWsCMRC9F/ofwhR6q9l6WHRrFBEq&#10;0ktxLT0Pm2l2cTNZkmhWf70pCN7m8T5nsRptL87kQ+dYwfukAEHcON2xUfBz+HybgQgRWWPvmBRc&#10;KMBq+fy0wEq7xHs619GIHMKhQgVtjEMlZWhashgmbiDO3J/zFmOG3kjtMeVw28tpUZTSYse5ocWB&#10;Ni01x/pkFXz78fS1Mams95frb6m3yXUmKfX6Mq4/QEQa40N8d+90nj+fzuH/m3y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Jtt1sIAAADdAAAADwAAAAAAAAAAAAAA&#10;AAChAgAAZHJzL2Rvd25yZXYueG1sUEsFBgAAAAAEAAQA+QAAAJADAAAAAA==&#10;" strokeweight=".4pt"/>
                <v:line id="Line 2000" o:spid="_x0000_s2929" style="position:absolute;flip:y;visibility:visible;mso-wrap-style:square" from="23876,8407" to="24498,9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rXPscAAADdAAAADwAAAGRycy9kb3ducmV2LnhtbESPQWvCQBCF74X+h2UKvZS6sYrU6Cql&#10;InjwYGMPHofsmIRmZ0N2qml/vXMo9DbDe/PeN8v1EFpzoT41kR2MRxkY4jL6hisHn8ft8yuYJMge&#10;28jk4IcSrFf3d0vMfbzyB10KqYyGcMrRQS3S5damsqaAaRQ7YtXOsQ8ouvaV9T1eNTy09iXLZjZg&#10;w9pQY0fvNZVfxXdwUNjsECfb/ZFEpqfZZvy7k6eNc48Pw9sCjNAg/+a/651X/PlE+fUbHcG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Ktc+xwAAAN0AAAAPAAAAAAAA&#10;AAAAAAAAAKECAABkcnMvZG93bnJldi54bWxQSwUGAAAAAAQABAD5AAAAlQMAAAAA&#10;" strokeweight=".4pt"/>
                <v:line id="Line 2001" o:spid="_x0000_s2930" style="position:absolute;flip:y;visibility:visible;mso-wrap-style:square" from="24676,8337" to="24682,8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ZypcQAAADdAAAADwAAAGRycy9kb3ducmV2LnhtbERPTWvCQBC9F/oflhF6KXWTWqRGVymK&#10;4KGHGj14HLJjEszOhuyoaX99VxC8zeN9zmzRu0ZdqAu1ZwPpMAFFXHhbc2lgv1u/fYIKgmyx8UwG&#10;finAYv78NMPM+itv6ZJLqWIIhwwNVCJtpnUoKnIYhr4ljtzRdw4lwq7UtsNrDHeNfk+SsXZYc2yo&#10;sKVlRcUpPzsDuU5+/Gj9vSORj8N4lf5t5HVlzMug/5qCEurlIb67NzbOn4xSuH0TT9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ZnKlxAAAAN0AAAAPAAAAAAAAAAAA&#10;AAAAAKECAABkcnMvZG93bnJldi54bWxQSwUGAAAAAAQABAD5AAAAkgMAAAAA&#10;" strokeweight=".4pt"/>
                <v:line id="Line 2002" o:spid="_x0000_s2931" style="position:absolute;visibility:visible;mso-wrap-style:square" from="24358,8648" to="24987,8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pesIAAADdAAAADwAAAGRycy9kb3ducmV2LnhtbERPTWsCMRC9F/ofwhS81WwVFrs1iggt&#10;xUtxW3oeNtPs4mayJNGs/vpGELzN433Ocj3aXpzIh86xgpdpAYK4cbpjo+Dn+/15ASJEZI29Y1Jw&#10;pgDr1ePDEivtEu/pVEcjcgiHChW0MQ6VlKFpyWKYuoE4c3/OW4wZeiO1x5TDbS9nRVFKix3nhhYH&#10;2rbUHOqjVfDlx+Nua1JZ78+X31J/JNeZpNTkady8gYg0xrv45v7Uef7rfAbXb/IJ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ZpesIAAADdAAAADwAAAAAAAAAAAAAA&#10;AAChAgAAZHJzL2Rvd25yZXYueG1sUEsFBgAAAAAEAAQA+QAAAJADAAAAAA==&#10;" strokeweight=".4pt"/>
                <v:line id="Line 2003" o:spid="_x0000_s2932" style="position:absolute;visibility:visible;mso-wrap-style:square" from="24345,8337" to="24968,8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M4cIAAADdAAAADwAAAGRycy9kb3ducmV2LnhtbERPTWsCMRC9F/ofwhS81WwrLHZrFBFa&#10;xEtxW3oeNtPs4mayJNGs/vpGELzN433OYjXaXpzIh86xgpdpAYK4cbpjo+Dn++N5DiJEZI29Y1Jw&#10;pgCr5ePDAivtEu/pVEcjcgiHChW0MQ6VlKFpyWKYuoE4c3/OW4wZeiO1x5TDbS9fi6KUFjvODS0O&#10;tGmpOdRHq+DLj8fdxqSy3p8vv6X+TK4zSanJ07h+BxFpjHfxzb3Vef7bb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rM4cIAAADdAAAADwAAAAAAAAAAAAAA&#10;AAChAgAAZHJzL2Rvd25yZXYueG1sUEsFBgAAAAAEAAQA+QAAAJADAAAAAA==&#10;" strokeweight=".4pt"/>
                <v:line id="Line 2004" o:spid="_x0000_s2933" style="position:absolute;flip:y;visibility:visible;mso-wrap-style:square" from="24345,8337" to="24968,8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HRPcQAAADdAAAADwAAAGRycy9kb3ducmV2LnhtbERPTWvCQBC9F/wPywheSt1YRWyajZSK&#10;4MGDjR56HLLTJDQ7G7JTjf31XUHobR7vc7L14Fp1pj40ng3Mpgko4tLbhisDp+P2aQUqCLLF1jMZ&#10;uFKAdT56yDC1/sIfdC6kUjGEQ4oGapEu1TqUNTkMU98RR+7L9w4lwr7StsdLDHetfk6SpXbYcGyo&#10;saP3msrv4scZKHRy8PPt/kgii8/lZva7k8eNMZPx8PYKSmiQf/HdvbNx/st8Abdv4gk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EdE9xAAAAN0AAAAPAAAAAAAAAAAA&#10;AAAAAKECAABkcnMvZG93bnJldi54bWxQSwUGAAAAAAQABAD5AAAAkgMAAAAA&#10;" strokeweight=".4pt"/>
                <v:line id="Line 2005" o:spid="_x0000_s2934" style="position:absolute;flip:y;visibility:visible;mso-wrap-style:square" from="25146,8286" to="25152,8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10psQAAADdAAAADwAAAGRycy9kb3ducmV2LnhtbERPTWvCQBC9F/wPyxR6KbqxVtHUVUQR&#10;PPSgSQ89DtlpEpqdDdlR0/56Vyj0No/3Oct17xp1oS7Ung2MRwko4sLbmksDH/l+OAcVBNli45kM&#10;/FCA9WrwsMTU+iuf6JJJqWIIhxQNVCJtqnUoKnIYRr4ljtyX7xxKhF2pbYfXGO4a/ZIkM+2w5thQ&#10;YUvbiorv7OwMZDo5+sn+PSeR18/Zbvx7kOedMU+P/eYNlFAv/+I/98HG+YvJFO7fxBP0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XXSmxAAAAN0AAAAPAAAAAAAAAAAA&#10;AAAAAKECAABkcnMvZG93bnJldi54bWxQSwUGAAAAAAQABAD5AAAAkgMAAAAA&#10;" strokeweight=".4pt"/>
                <v:line id="Line 2006" o:spid="_x0000_s2935" style="position:absolute;visibility:visible;mso-wrap-style:square" from="24828,8597" to="25457,8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1vecIAAADdAAAADwAAAGRycy9kb3ducmV2LnhtbERPTWsCMRC9F/ofwhR6q1ktLO1qFBEs&#10;xUtxLZ6HzZhd3EyWJJrVX98UCr3N433OYjXaXlzJh86xgumkAEHcON2xUfB92L68gQgRWWPvmBTc&#10;KMBq+fiwwEq7xHu61tGIHMKhQgVtjEMlZWhashgmbiDO3Ml5izFDb6T2mHK47eWsKEppsePc0OJA&#10;m5aac32xCr78eNltTCrr/e1+LPVHcp1JSj0/jes5iEhj/Bf/uT91nv/+WsLvN/kE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1vecIAAADdAAAADwAAAAAAAAAAAAAA&#10;AAChAgAAZHJzL2Rvd25yZXYueG1sUEsFBgAAAAAEAAQA+QAAAJADAAAAAA==&#10;" strokeweight=".4pt"/>
                <v:line id="Line 2007" o:spid="_x0000_s2936" style="position:absolute;visibility:visible;mso-wrap-style:square" from="24828,8267" to="25457,8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K4sMAAADdAAAADwAAAGRycy9kb3ducmV2LnhtbERPTWsCMRC9F/wPYQq91WwVtnU1ighK&#10;6UXclp6HzTS7dDNZkmjW/vqmIPQ2j/c5q81oe3EhHzrHCp6mBQjixumOjYKP9/3jC4gQkTX2jknB&#10;lQJs1pO7FVbaJT7RpY5G5BAOFSpoYxwqKUPTksUwdQNx5r6ctxgz9EZqjymH217OiqKUFjvODS0O&#10;tGup+a7PVsHRj+e3nUllfbr+fJb6kFxnklIP9+N2CSLSGP/FN/erzvMX82f4+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yuLDAAAA3QAAAA8AAAAAAAAAAAAA&#10;AAAAoQIAAGRycy9kb3ducmV2LnhtbFBLBQYAAAAABAAEAPkAAACRAwAAAAA=&#10;" strokeweight=".4pt"/>
                <v:line id="Line 2008" o:spid="_x0000_s2937" style="position:absolute;flip:y;visibility:visible;mso-wrap-style:square" from="24828,8267" to="25457,8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zbOMcAAADdAAAADwAAAGRycy9kb3ducmV2LnhtbESPQWvCQBCF74X+h2UKvZS6sYrU6Cql&#10;InjwYGMPHofsmIRmZ0N2qml/vXMo9DbDe/PeN8v1EFpzoT41kR2MRxkY4jL6hisHn8ft8yuYJMge&#10;28jk4IcSrFf3d0vMfbzyB10KqYyGcMrRQS3S5damsqaAaRQ7YtXOsQ8ouvaV9T1eNTy09iXLZjZg&#10;w9pQY0fvNZVfxXdwUNjsECfb/ZFEpqfZZvy7k6eNc48Pw9sCjNAg/+a/651X/PlEcfUbHcG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XNs4xwAAAN0AAAAPAAAAAAAA&#10;AAAAAAAAAKECAABkcnMvZG93bnJldi54bWxQSwUGAAAAAAQABAD5AAAAlQMAAAAA&#10;" strokeweight=".4pt"/>
                <v:line id="Line 2009" o:spid="_x0000_s2938" style="position:absolute;flip:y;visibility:visible;mso-wrap-style:square" from="25628,8216" to="25634,8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B+o8QAAADdAAAADwAAAGRycy9kb3ducmV2LnhtbERPTWvCQBC9C/6HZYReRDfWIjV1I1IR&#10;PHhoYw8eh+w0CWZnQ3Zq0v56t1DobR7vczbbwTXqRl2oPRtYzBNQxIW3NZcGPs6H2TOoIMgWG89k&#10;4JsCbLPxaIOp9T2/0y2XUsUQDikaqETaVOtQVOQwzH1LHLlP3zmUCLtS2w77GO4a/ZgkK+2w5thQ&#10;YUuvFRXX/MsZyHXy5peH05lEni6r/eLnKNO9MQ+TYfcCSmiQf/Gf+2jj/PVyDb/fxBN0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EH6jxAAAAN0AAAAPAAAAAAAAAAAA&#10;AAAAAKECAABkcnMvZG93bnJldi54bWxQSwUGAAAAAAQABAD5AAAAkgMAAAAA&#10;" strokeweight=".4pt"/>
                <v:line id="Line 2010" o:spid="_x0000_s2939" style="position:absolute;visibility:visible;mso-wrap-style:square" from="25317,8528" to="25939,8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4h68UAAADdAAAADwAAAGRycy9kb3ducmV2LnhtbESPQUsDMRCF70L/Q5iCN5utyKJr0yKF&#10;iniRruJ52IzZxc1kSdJm6693DoK3Gd6b977Z7GY/qjPFNAQ2sF5VoIi7YAd2Bj7eDzf3oFJGtjgG&#10;JgMXSrDbLq422NhQ+EjnNjslIZwaNNDnPDVap64nj2kVJmLRvkL0mGWNTtuIRcL9qG+rqtYeB5aG&#10;Hifa99R9tydv4C3Op9e9K3V7vPx81va5hMEVY66X89MjqExz/jf/Xb9YwX+4E37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4h68UAAADdAAAADwAAAAAAAAAA&#10;AAAAAAChAgAAZHJzL2Rvd25yZXYueG1sUEsFBgAAAAAEAAQA+QAAAJMDAAAAAA==&#10;" strokeweight=".4pt"/>
                <v:line id="Line 2011" o:spid="_x0000_s2940" style="position:absolute;visibility:visible;mso-wrap-style:square" from="25317,8216" to="25939,8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KEcMIAAADdAAAADwAAAGRycy9kb3ducmV2LnhtbERPTWsCMRC9C/0PYQq9adZSFrsaRYSW&#10;4qW4LT0PmzG7uJksSTSrv74pFLzN433OajPaXlzIh86xgvmsAEHcON2xUfD99TZdgAgRWWPvmBRc&#10;KcBm/TBZYaVd4gNd6mhEDuFQoYI2xqGSMjQtWQwzNxBn7ui8xZihN1J7TDnc9vK5KEppsePc0OJA&#10;u5aaU322Cj79eN7vTCrrw/X2U+r35DqTlHp6HLdLEJHGeBf/uz90nv/6Moe/b/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KEcMIAAADdAAAADwAAAAAAAAAAAAAA&#10;AAChAgAAZHJzL2Rvd25yZXYueG1sUEsFBgAAAAAEAAQA+QAAAJADAAAAAA==&#10;" strokeweight=".4pt"/>
                <v:line id="Line 2012" o:spid="_x0000_s2941" style="position:absolute;flip:y;visibility:visible;mso-wrap-style:square" from="25317,8216" to="25939,8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fr8QAAADdAAAADwAAAGRycy9kb3ducmV2LnhtbERPS2vCQBC+F/wPywheSt34QGyajZSK&#10;4KEHGz30OGSnSWh2NmRHTfvr3YLQ23x8z8k2g2vVhfrQeDYwmyagiEtvG64MnI67pzWoIMgWW89k&#10;4IcCbPLRQ4ap9Vf+oEshlYohHFI0UIt0qdahrMlhmPqOOHJfvncoEfaVtj1eY7hr9TxJVtphw7Gh&#10;xo7eaiq/i7MzUOjk4Be79yOJLD9X29nvXh63xkzGw+sLKKFB/sV3997G+c/LOfx9E0/Q+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sp+vxAAAAN0AAAAPAAAAAAAAAAAA&#10;AAAAAKECAABkcnMvZG93bnJldi54bWxQSwUGAAAAAAQABAD5AAAAkgMAAAAA&#10;" strokeweight=".4pt"/>
                <v:line id="Line 2013" o:spid="_x0000_s2942" style="position:absolute;flip:y;visibility:visible;mso-wrap-style:square" from="26117,8147" to="26123,8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NMQAAADdAAAADwAAAGRycy9kb3ducmV2LnhtbERPTWvCQBC9F/wPywheSt1YRWyajZSK&#10;4MGDjR56HLLTJDQ7G7JTjf31XUHobR7vc7L14Fp1pj40ng3Mpgko4tLbhisDp+P2aQUqCLLF1jMZ&#10;uFKAdT56yDC1/sIfdC6kUjGEQ4oGapEu1TqUNTkMU98RR+7L9w4lwr7StsdLDHetfk6SpXbYcGyo&#10;saP3msrv4scZKHRy8PPt/kgii8/lZva7k8eNMZPx8PYKSmiQf/HdvbNx/stiDrdv4gk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o0xAAAAN0AAAAPAAAAAAAAAAAA&#10;AAAAAKECAABkcnMvZG93bnJldi54bWxQSwUGAAAAAAQABAD5AAAAkgMAAAAA&#10;" strokeweight=".4pt"/>
                <v:line id="Line 2014" o:spid="_x0000_s2943" style="position:absolute;visibility:visible;mso-wrap-style:square" from="25806,8458" to="26428,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Un6MIAAADdAAAADwAAAGRycy9kb3ducmV2LnhtbERPTWsCMRC9F/ofwhS81WyLLHZrFBFa&#10;xEtxW3oeNtPs4mayJNGs/vpGELzN433OYjXaXpzIh86xgpdpAYK4cbpjo+Dn++N5DiJEZI29Y1Jw&#10;pgCr5ePDAivtEu/pVEcjcgiHChW0MQ6VlKFpyWKYuoE4c3/OW4wZeiO1x5TDbS9fi6KUFjvODS0O&#10;tGmpOdRHq+DLj8fdxqSy3p8vv6X+TK4zSanJ07h+BxFpjHfxzb3Vef7bbAbX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0Un6MIAAADdAAAADwAAAAAAAAAAAAAA&#10;AAChAgAAZHJzL2Rvd25yZXYueG1sUEsFBgAAAAAEAAQA+QAAAJADAAAAAA==&#10;" strokeweight=".4pt"/>
                <v:line id="Line 2015" o:spid="_x0000_s2944" style="position:absolute;visibility:visible;mso-wrap-style:square" from="25806,8147" to="26428,8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mCc8MAAADdAAAADwAAAGRycy9kb3ducmV2LnhtbERPTWsCMRC9F/wPYQq91WzFLnU1ighK&#10;6UXclp6HzTS7dDNZkmjW/vpGKPQ2j/c5q81oe3EhHzrHCp6mBQjixumOjYKP9/3jC4gQkTX2jknB&#10;lQJs1pO7FVbaJT7RpY5G5BAOFSpoYxwqKUPTksUwdQNx5r6ctxgz9EZqjymH217OiqKUFjvODS0O&#10;tGup+a7PVsHRj+e3nUllfbr+fJb6kFxnklIP9+N2CSLSGP/Ff+5Xnecv5s9w+y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JgnPDAAAA3QAAAA8AAAAAAAAAAAAA&#10;AAAAoQIAAGRycy9kb3ducmV2LnhtbFBLBQYAAAAABAAEAPkAAACRAwAAAAA=&#10;" strokeweight=".4pt"/>
                <v:line id="Line 2016" o:spid="_x0000_s2945" style="position:absolute;flip:y;visibility:visible;mso-wrap-style:square" from="25806,8147" to="26428,8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mZrMQAAADdAAAADwAAAGRycy9kb3ducmV2LnhtbERPTWvCQBC9C/0PyxR6kbqxlVCjqxRF&#10;8NCDRg8eh+yYhGZnQ3bUtL++WxC8zeN9znzZu0ZdqQu1ZwPjUQKKuPC25tLA8bB5/QAVBNli45kM&#10;/FCA5eJpMMfM+hvv6ZpLqWIIhwwNVCJtpnUoKnIYRr4ljtzZdw4lwq7UtsNbDHeNfkuSVDusOTZU&#10;2NKqouI7vzgDuU52/n3zdSCRySldj3+3Mlwb8/Lcf85ACfXyEN/dWxvnTycp/H8TT9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iZmsxAAAAN0AAAAPAAAAAAAAAAAA&#10;AAAAAKECAABkcnMvZG93bnJldi54bWxQSwUGAAAAAAQABAD5AAAAkgMAAAAA&#10;" strokeweight=".4pt"/>
                <v:line id="Line 2017" o:spid="_x0000_s2946" style="position:absolute;flip:y;visibility:visible;mso-wrap-style:square" from="26587,8077" to="26593,8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U8N8QAAADdAAAADwAAAGRycy9kb3ducmV2LnhtbERPS2vCQBC+F/oflil4Ed1oxUd0lVIR&#10;PPSg0YPHITsmodnZkJ1q2l/fLQi9zcf3nNWmc7W6URsqzwZGwwQUce5txYWB82k3mIMKgmyx9kwG&#10;vinAZv38tMLU+jsf6ZZJoWIIhxQNlCJNqnXIS3IYhr4hjtzVtw4lwrbQtsV7DHe1HifJVDusODaU&#10;2NB7Sfln9uUMZDo5+Nfdx4lEJpfpdvSzl/7WmN5L97YEJdTJv/jh3ts4fzGZwd838Q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xTw3xAAAAN0AAAAPAAAAAAAAAAAA&#10;AAAAAKECAABkcnMvZG93bnJldi54bWxQSwUGAAAAAAQABAD5AAAAkgMAAAAA&#10;" strokeweight=".4pt"/>
                <v:line id="Line 2018" o:spid="_x0000_s2947" style="position:absolute;visibility:visible;mso-wrap-style:square" from="26269,8388" to="26898,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gt7cUAAADdAAAADwAAAGRycy9kb3ducmV2LnhtbESPQUsDMRCF70L/Q5iCN5utyKJr0yKF&#10;iniRruJ52IzZxc1kSdJm6693DoK3Gd6b977Z7GY/qjPFNAQ2sF5VoIi7YAd2Bj7eDzf3oFJGtjgG&#10;JgMXSrDbLq422NhQ+EjnNjslIZwaNNDnPDVap64nj2kVJmLRvkL0mGWNTtuIRcL9qG+rqtYeB5aG&#10;Hifa99R9tydv4C3Op9e9K3V7vPx81va5hMEVY66X89MjqExz/jf/Xb9YwX+4E1z5Rk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ggt7cUAAADdAAAADwAAAAAAAAAA&#10;AAAAAAChAgAAZHJzL2Rvd25yZXYueG1sUEsFBgAAAAAEAAQA+QAAAJMDAAAAAA==&#10;" strokeweight=".4pt"/>
                <v:line id="Line 2019" o:spid="_x0000_s2948" style="position:absolute;visibility:visible;mso-wrap-style:square" from="26269,8077" to="26898,8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IdsIAAADdAAAADwAAAGRycy9kb3ducmV2LnhtbERPTWsCMRC9F/ofwhR6q9mWstStUYpQ&#10;kV7EVXoeNmN2cTNZkmjW/nojCL3N433ObDHaXpzJh86xgtdJAYK4cbpjo2C/+375ABEissbeMSm4&#10;UIDF/PFhhpV2ibd0rqMROYRDhQraGIdKytC0ZDFM3ECcuYPzFmOG3kjtMeVw28u3oiilxY5zQ4sD&#10;LVtqjvXJKtj48fSzNKmst5e/31KvkutMUur5afz6BBFpjP/iu3ut8/zp+xRu3+QT5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SIdsIAAADdAAAADwAAAAAAAAAAAAAA&#10;AAChAgAAZHJzL2Rvd25yZXYueG1sUEsFBgAAAAAEAAQA+QAAAJADAAAAAA==&#10;" strokeweight=".4pt"/>
                <v:line id="Line 2020" o:spid="_x0000_s2949" style="position:absolute;flip:y;visibility:visible;mso-wrap-style:square" from="26269,8077" to="26898,8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UynscAAADdAAAADwAAAGRycy9kb3ducmV2LnhtbESPQU/CQBCF7yb8h82YeDGwRYVoYSEE&#10;QsLBgxYPHifdoW3szjbdAaq/3jmYeJvJe/PeN8v1EFpzoT41kR1MJxkY4jL6hisHH8f9+BlMEmSP&#10;bWRy8E0J1qvRzRJzH6/8TpdCKqMhnHJ0UIt0ubWprClgmsSOWLVT7AOKrn1lfY9XDQ+tfciyuQ3Y&#10;sDbU2NG2pvKrOAcHhc3e4uP+9UgiT5/z3fTnIPc75+5uh80CjNAg/+a/64NX/JeZ8us3OoJd/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9TKexwAAAN0AAAAPAAAAAAAA&#10;AAAAAAAAAKECAABkcnMvZG93bnJldi54bWxQSwUGAAAAAAQABAD5AAAAlQMAAAAA&#10;" strokeweight=".4pt"/>
                <w10:anchorlock/>
              </v:group>
            </w:pict>
          </mc:Fallback>
        </mc:AlternateContent>
      </w:r>
    </w:p>
    <w:p w:rsidR="004C1368" w:rsidRPr="003A4F7D" w:rsidRDefault="00F179DE" w:rsidP="004C1368">
      <w:pPr>
        <w:pStyle w:val="Caption"/>
        <w:jc w:val="left"/>
        <w:rPr>
          <w:rFonts w:ascii="Times New Roman" w:hAnsi="Times New Roman" w:cs="Times New Roman"/>
          <w:b/>
          <w:sz w:val="24"/>
          <w:szCs w:val="24"/>
        </w:rPr>
      </w:pPr>
      <w:r w:rsidRPr="003A4F7D">
        <w:rPr>
          <w:rFonts w:ascii="Times New Roman" w:hAnsi="Times New Roman" w:cs="Times New Roman"/>
          <w:b/>
          <w:sz w:val="24"/>
          <w:szCs w:val="24"/>
        </w:rPr>
        <w:t>Figure 9</w:t>
      </w:r>
      <w:r w:rsidR="003514BC" w:rsidRPr="003A4F7D">
        <w:rPr>
          <w:rFonts w:ascii="Times New Roman" w:hAnsi="Times New Roman" w:cs="Times New Roman"/>
          <w:b/>
          <w:sz w:val="24"/>
          <w:szCs w:val="24"/>
        </w:rPr>
        <w:t>.</w:t>
      </w:r>
      <w:r w:rsidR="004C1368" w:rsidRPr="003A4F7D">
        <w:rPr>
          <w:rFonts w:ascii="Times New Roman" w:hAnsi="Times New Roman" w:cs="Times New Roman"/>
          <w:b/>
          <w:sz w:val="24"/>
          <w:szCs w:val="24"/>
        </w:rPr>
        <w:t xml:space="preserve"> Effects of a liquidity crunch that dies away g</w:t>
      </w:r>
      <w:r w:rsidR="003A4F7D">
        <w:rPr>
          <w:rFonts w:ascii="Times New Roman" w:hAnsi="Times New Roman" w:cs="Times New Roman"/>
          <w:b/>
          <w:sz w:val="24"/>
          <w:szCs w:val="24"/>
        </w:rPr>
        <w:t xml:space="preserve">radually and corresponding QE. </w:t>
      </w:r>
      <w:r w:rsidR="004C1368" w:rsidRPr="003A4F7D">
        <w:rPr>
          <w:rFonts w:ascii="Times New Roman" w:hAnsi="Times New Roman" w:cs="Times New Roman"/>
          <w:sz w:val="24"/>
          <w:szCs w:val="24"/>
        </w:rPr>
        <w:t xml:space="preserve">The effect of the shock alone is depicted by the simple line, and the effect of the plus QE by the line with asterisks. The money supply is increased sharply when the shock hits, and then </w:t>
      </w:r>
      <w:r w:rsidR="005F6FCA" w:rsidRPr="003A4F7D">
        <w:rPr>
          <w:rFonts w:ascii="Times New Roman" w:hAnsi="Times New Roman" w:cs="Times New Roman"/>
          <w:sz w:val="24"/>
          <w:szCs w:val="24"/>
        </w:rPr>
        <w:t>returns gradually to its original level.  The shock has a</w:t>
      </w:r>
      <w:r w:rsidR="008B0429" w:rsidRPr="003A4F7D">
        <w:rPr>
          <w:rFonts w:ascii="Times New Roman" w:hAnsi="Times New Roman" w:cs="Times New Roman"/>
          <w:sz w:val="24"/>
          <w:szCs w:val="24"/>
        </w:rPr>
        <w:t>n expected</w:t>
      </w:r>
      <w:r w:rsidR="005F6FCA" w:rsidRPr="003A4F7D">
        <w:rPr>
          <w:rFonts w:ascii="Times New Roman" w:hAnsi="Times New Roman" w:cs="Times New Roman"/>
          <w:sz w:val="24"/>
          <w:szCs w:val="24"/>
        </w:rPr>
        <w:t xml:space="preserve"> half-life of eight quarters, as does the monetary impulse. </w:t>
      </w:r>
    </w:p>
    <w:p w:rsidR="005F6FCA" w:rsidRPr="003514BC" w:rsidRDefault="005F6FCA" w:rsidP="004C1368">
      <w:pPr>
        <w:spacing w:line="360" w:lineRule="auto"/>
      </w:pPr>
    </w:p>
    <w:p w:rsidR="00680E91" w:rsidRDefault="00387F76" w:rsidP="00387F76">
      <w:pPr>
        <w:spacing w:line="360" w:lineRule="auto"/>
      </w:pPr>
      <w:r w:rsidRPr="00387F76">
        <w:t>The beneficial effects of quantitative easing in the face of a two-year cre</w:t>
      </w:r>
      <w:r w:rsidR="00F179DE">
        <w:t xml:space="preserve">dit crunch  shown in Figure 9 </w:t>
      </w:r>
      <w:r w:rsidRPr="00387F76">
        <w:t>are broadly analogous to those obtained by Del Negro et al.</w:t>
      </w:r>
      <w:r w:rsidR="00DD3E73">
        <w:t xml:space="preserve"> (2010)</w:t>
      </w:r>
      <w:r w:rsidRPr="00387F76">
        <w:t xml:space="preserve"> using their much more complicated calibrated numerical model. </w:t>
      </w:r>
    </w:p>
    <w:p w:rsidR="00051DFB" w:rsidRDefault="00051DFB" w:rsidP="00387F76">
      <w:pPr>
        <w:spacing w:line="360" w:lineRule="auto"/>
      </w:pPr>
    </w:p>
    <w:p w:rsidR="00051DFB" w:rsidRPr="00387F76" w:rsidRDefault="00A81643" w:rsidP="00387F76">
      <w:pPr>
        <w:spacing w:line="360" w:lineRule="auto"/>
      </w:pPr>
      <w:r>
        <w:rPr>
          <w:noProof/>
        </w:rPr>
        <w:drawing>
          <wp:inline distT="0" distB="0" distL="0" distR="0">
            <wp:extent cx="5274310" cy="4126230"/>
            <wp:effectExtent l="19050" t="19050" r="21590" b="26670"/>
            <wp:docPr id="6" name="Picture 5" descr="Fig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0.png"/>
                    <pic:cNvPicPr/>
                  </pic:nvPicPr>
                  <pic:blipFill>
                    <a:blip r:embed="rId79"/>
                    <a:stretch>
                      <a:fillRect/>
                    </a:stretch>
                  </pic:blipFill>
                  <pic:spPr>
                    <a:xfrm>
                      <a:off x="0" y="0"/>
                      <a:ext cx="5274310" cy="4126230"/>
                    </a:xfrm>
                    <a:prstGeom prst="rect">
                      <a:avLst/>
                    </a:prstGeom>
                    <a:ln>
                      <a:solidFill>
                        <a:schemeClr val="bg1">
                          <a:lumMod val="50000"/>
                        </a:schemeClr>
                      </a:solidFill>
                    </a:ln>
                  </pic:spPr>
                </pic:pic>
              </a:graphicData>
            </a:graphic>
          </wp:inline>
        </w:drawing>
      </w:r>
    </w:p>
    <w:p w:rsidR="00C0251F" w:rsidRPr="003514BC" w:rsidRDefault="00F179DE" w:rsidP="00C0251F">
      <w:pPr>
        <w:spacing w:line="360" w:lineRule="auto"/>
        <w:rPr>
          <w:b/>
          <w:sz w:val="22"/>
          <w:szCs w:val="22"/>
        </w:rPr>
      </w:pPr>
      <w:r>
        <w:rPr>
          <w:b/>
          <w:sz w:val="22"/>
          <w:szCs w:val="22"/>
        </w:rPr>
        <w:t>Figure 10</w:t>
      </w:r>
      <w:r w:rsidR="00C0251F" w:rsidRPr="003514BC">
        <w:rPr>
          <w:b/>
          <w:sz w:val="22"/>
          <w:szCs w:val="22"/>
        </w:rPr>
        <w:t>. Effect of a liquidity shock that is expected to last for eight quarters</w:t>
      </w:r>
    </w:p>
    <w:p w:rsidR="00C0251F" w:rsidRPr="00387F76" w:rsidRDefault="00C0251F" w:rsidP="004C1368">
      <w:pPr>
        <w:spacing w:line="360" w:lineRule="auto"/>
      </w:pPr>
    </w:p>
    <w:p w:rsidR="00387F76" w:rsidRPr="00387F76" w:rsidRDefault="00387F76" w:rsidP="00387F76">
      <w:pPr>
        <w:spacing w:line="360" w:lineRule="auto"/>
      </w:pPr>
      <w:r w:rsidRPr="00387F76">
        <w:t>In their simulations they found that an OMO could reduce fall in investment, consumption and output from 10% to 6%, as sho</w:t>
      </w:r>
      <w:r w:rsidR="00F179DE">
        <w:t>wn the dashed lines in Figure 10</w:t>
      </w:r>
      <w:r w:rsidRPr="00387F76">
        <w:t>. It is on this basis that the team from FRBNY argue that, by injecting a trillion dollars into the financial markets in 2008-9, the F</w:t>
      </w:r>
      <w:r w:rsidRPr="00387F76">
        <w:rPr>
          <w:lang w:eastAsia="zh-CN"/>
        </w:rPr>
        <w:t xml:space="preserve">ederal Reserve </w:t>
      </w:r>
      <w:r w:rsidRPr="00387F76">
        <w:t xml:space="preserve">engineered a ‘Great Escape’ for the US economy. </w:t>
      </w:r>
    </w:p>
    <w:p w:rsidR="00387F76" w:rsidRDefault="00387F76" w:rsidP="004C1368">
      <w:pPr>
        <w:spacing w:line="360" w:lineRule="auto"/>
      </w:pPr>
    </w:p>
    <w:p w:rsidR="00387F76" w:rsidRDefault="00387F76" w:rsidP="00387F76">
      <w:pPr>
        <w:spacing w:line="360" w:lineRule="auto"/>
      </w:pPr>
      <w:r>
        <w:t>Note</w:t>
      </w:r>
      <w:r w:rsidR="00EE3CB6">
        <w:t>, however,</w:t>
      </w:r>
      <w:r>
        <w:t xml:space="preserve"> that this is not a purely monetary operation</w:t>
      </w:r>
      <w:r w:rsidR="00EE3CB6">
        <w:t>: t</w:t>
      </w:r>
      <w:r>
        <w:t xml:space="preserve">here is </w:t>
      </w:r>
      <w:r w:rsidR="00EE3CB6">
        <w:t xml:space="preserve">a </w:t>
      </w:r>
      <w:r>
        <w:t xml:space="preserve">small element of fiscal policy involved as well.  This is inescapable if both the money supply and the stock of government-owned equity are to be brought back to their pre-shock levels.    </w:t>
      </w:r>
    </w:p>
    <w:p w:rsidR="00680E91" w:rsidRDefault="00680E91" w:rsidP="004C1368">
      <w:pPr>
        <w:spacing w:line="360" w:lineRule="auto"/>
      </w:pPr>
      <w:r>
        <w:t xml:space="preserve">The government budget </w:t>
      </w:r>
      <w:r w:rsidRPr="00051DFB">
        <w:t xml:space="preserve">constraint </w:t>
      </w:r>
      <w:r w:rsidR="0028179B" w:rsidRPr="00051DFB">
        <w:t>requires</w:t>
      </w:r>
      <w:r w:rsidRPr="00433612">
        <w:t xml:space="preserve"> </w:t>
      </w:r>
      <w:r>
        <w:t>that public spending plus equity purchases equal yields on existing asset holdings plus revenue from issuing more money plus any tax revenue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t</m:t>
            </m:r>
          </m:sub>
        </m:sSub>
      </m:oMath>
      <w:r>
        <w:t>)</w:t>
      </w:r>
      <w:r w:rsidR="00873281">
        <w:t>, i.e.</w:t>
      </w:r>
      <w:r>
        <w:t>:</w:t>
      </w:r>
    </w:p>
    <w:p w:rsidR="00680E91" w:rsidRDefault="00680E91" w:rsidP="00680E91">
      <w:pPr>
        <w:rPr>
          <w:rFonts w:eastAsiaTheme="minorEastAsia"/>
        </w:rPr>
      </w:pPr>
    </w:p>
    <w:p w:rsidR="00680E91" w:rsidRDefault="00C935C0" w:rsidP="00680E9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t+1</m:t>
                  </m:r>
                </m:sub>
                <m:sup>
                  <m:r>
                    <w:rPr>
                      <w:rFonts w:ascii="Cambria Math" w:eastAsiaTheme="minorEastAsia" w:hAnsi="Cambria Math"/>
                    </w:rPr>
                    <m:t>G</m:t>
                  </m:r>
                </m:sup>
              </m:sSubSup>
              <m:r>
                <w:rPr>
                  <w:rFonts w:ascii="Cambria Math" w:eastAsiaTheme="minorEastAsia" w:hAnsi="Cambria Math"/>
                </w:rPr>
                <m:t xml:space="preserve"> -λ</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t</m:t>
                  </m:r>
                </m:sub>
                <m:sup>
                  <m:r>
                    <w:rPr>
                      <w:rFonts w:ascii="Cambria Math" w:eastAsiaTheme="minorEastAsia" w:hAnsi="Cambria Math"/>
                    </w:rPr>
                    <m:t>G</m:t>
                  </m:r>
                </m:sup>
              </m:sSubSup>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sSubSup>
            <m:sSubSupPr>
              <m:ctrlPr>
                <w:rPr>
                  <w:rFonts w:ascii="Cambria Math" w:eastAsiaTheme="minorEastAsia" w:hAnsi="Cambria Math"/>
                  <w:i/>
                </w:rPr>
              </m:ctrlPr>
            </m:sSubSupPr>
            <m:e>
              <m:r>
                <w:rPr>
                  <w:rFonts w:ascii="Cambria Math" w:eastAsiaTheme="minorEastAsia" w:hAnsi="Cambria Math"/>
                </w:rPr>
                <m:t xml:space="preserve"> N</m:t>
              </m:r>
            </m:e>
            <m:sub>
              <m:r>
                <w:rPr>
                  <w:rFonts w:ascii="Cambria Math" w:eastAsiaTheme="minorEastAsia" w:hAnsi="Cambria Math"/>
                </w:rPr>
                <m:t>t</m:t>
              </m:r>
            </m:sub>
            <m:sup>
              <m:r>
                <w:rPr>
                  <w:rFonts w:ascii="Cambria Math" w:eastAsiaTheme="minorEastAsia" w:hAnsi="Cambria Math"/>
                </w:rPr>
                <m:t>G</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t+1</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t</m:t>
              </m:r>
            </m:sub>
          </m:sSub>
          <m:r>
            <w:rPr>
              <w:rFonts w:ascii="Cambria Math" w:eastAsiaTheme="minorEastAsia" w:hAnsi="Cambria Math"/>
            </w:rPr>
            <m:t xml:space="preserve"> </m:t>
          </m:r>
        </m:oMath>
      </m:oMathPara>
    </w:p>
    <w:p w:rsidR="00680E91" w:rsidRPr="00B40AA7" w:rsidRDefault="00680E91" w:rsidP="00680E91">
      <w:pPr>
        <w:rPr>
          <w:rFonts w:eastAsiaTheme="minorEastAsia"/>
        </w:rPr>
      </w:pPr>
    </w:p>
    <w:p w:rsidR="00680E91" w:rsidRDefault="00680E91" w:rsidP="00680E91">
      <w:pPr>
        <w:spacing w:line="360" w:lineRule="auto"/>
        <w:rPr>
          <w:rFonts w:eastAsiaTheme="minorEastAsia"/>
        </w:rPr>
      </w:pPr>
      <w:r>
        <w:t xml:space="preserve">Thus if the money supply is to be brought back to its pre-shock level, and if public assets are also to be sold off after the QE is over, some public spending has to be done. In the simulation </w:t>
      </w:r>
      <w:r w:rsidR="006A331F">
        <w:t xml:space="preserve">shown </w:t>
      </w:r>
      <w:r>
        <w:t xml:space="preserve">in Figure </w:t>
      </w:r>
      <w:r w:rsidR="00F179DE">
        <w:t>7</w:t>
      </w:r>
      <w:r>
        <w:t xml:space="preserve"> it is assumed that the government spends the yield on equity net of depreciation</w:t>
      </w:r>
      <w:r w:rsidR="006A331F">
        <w:t>. T</w:t>
      </w:r>
      <w:r>
        <w:t xml:space="preserve">hat is </w:t>
      </w:r>
      <w:r>
        <w:rPr>
          <w:rFonts w:ascii="Cambria Math" w:eastAsiaTheme="minorEastAsia" w:hAnsi="Cambria Math"/>
        </w:rPr>
        <w:br/>
      </w:r>
      <m:oMathPara>
        <m:oMath>
          <m:sSubSup>
            <m:sSubSupPr>
              <m:ctrlPr>
                <w:rPr>
                  <w:rFonts w:ascii="Cambria Math" w:eastAsiaTheme="minorEastAsia" w:hAnsi="Cambria Math"/>
                  <w:i/>
                </w:rPr>
              </m:ctrlPr>
            </m:sSubSup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 (1 -λ)</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r>
                <w:rPr>
                  <w:rFonts w:ascii="Cambria Math" w:eastAsiaTheme="minorEastAsia" w:hAnsi="Cambria Math"/>
                </w:rPr>
                <m:t>)N</m:t>
              </m:r>
            </m:e>
            <m:sub>
              <m:r>
                <w:rPr>
                  <w:rFonts w:ascii="Cambria Math" w:eastAsiaTheme="minorEastAsia" w:hAnsi="Cambria Math"/>
                </w:rPr>
                <m:t>t</m:t>
              </m:r>
            </m:sub>
            <m:sup>
              <m:r>
                <w:rPr>
                  <w:rFonts w:ascii="Cambria Math" w:eastAsiaTheme="minorEastAsia" w:hAnsi="Cambria Math"/>
                </w:rPr>
                <m:t>G</m:t>
              </m:r>
            </m:sup>
          </m:sSubSup>
        </m:oMath>
      </m:oMathPara>
    </w:p>
    <w:p w:rsidR="002539D3" w:rsidRDefault="00F179DE" w:rsidP="00680E91">
      <w:pPr>
        <w:spacing w:line="360" w:lineRule="auto"/>
        <w:rPr>
          <w:rFonts w:eastAsiaTheme="minorEastAsia"/>
        </w:rPr>
      </w:pPr>
      <w:r>
        <w:rPr>
          <w:rFonts w:eastAsiaTheme="minorEastAsia"/>
        </w:rPr>
        <w:t>In the simulation of Figure 9</w:t>
      </w:r>
      <w:r w:rsidR="00504814">
        <w:rPr>
          <w:rFonts w:eastAsiaTheme="minorEastAsia"/>
        </w:rPr>
        <w:t xml:space="preserve"> it is assumed that</w:t>
      </w:r>
      <w:r w:rsidR="00504814">
        <w:rPr>
          <w:rFonts w:eastAsiaTheme="minorEastAsia"/>
        </w:rPr>
        <w:br/>
      </w:r>
      <m:oMathPara>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g</m:t>
              </m:r>
            </m:sub>
          </m:sSub>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t</m:t>
              </m:r>
            </m:sub>
            <m:sup>
              <m:r>
                <w:rPr>
                  <w:rFonts w:ascii="Cambria Math" w:eastAsiaTheme="minorEastAsia" w:hAnsi="Cambria Math"/>
                </w:rPr>
                <m:t>G</m:t>
              </m:r>
            </m:sup>
          </m:sSubSup>
          <m:r>
            <m:rPr>
              <m:sty m:val="p"/>
            </m:rPr>
            <w:rPr>
              <w:rFonts w:eastAsiaTheme="minorEastAsia"/>
            </w:rPr>
            <w:br/>
          </m:r>
        </m:oMath>
      </m:oMathPara>
      <w:r w:rsidR="00504814">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g</m:t>
            </m:r>
          </m:sub>
        </m:sSub>
        <m:r>
          <w:rPr>
            <w:rFonts w:ascii="Cambria Math" w:eastAsiaTheme="minorEastAsia" w:hAnsi="Cambria Math"/>
          </w:rPr>
          <m:t xml:space="preserve"> </m:t>
        </m:r>
      </m:oMath>
      <w:r w:rsidR="00504814">
        <w:rPr>
          <w:rFonts w:eastAsiaTheme="minorEastAsia"/>
        </w:rPr>
        <w:t xml:space="preserve">is a constant large enough to ensure stability of the stock of government-held equity.  </w:t>
      </w:r>
      <w:r w:rsidR="002539D3">
        <w:rPr>
          <w:rFonts w:eastAsiaTheme="minorEastAsia"/>
        </w:rPr>
        <w:t>Government spending affects the demand for goods (equation 17 above) so that now it reads</w:t>
      </w:r>
    </w:p>
    <w:p w:rsidR="002539D3" w:rsidRPr="005225D8" w:rsidRDefault="00C935C0" w:rsidP="002539D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w:rPr>
              <w:rFonts w:ascii="Cambria Math" w:eastAsiaTheme="minorEastAsia" w:hAnsi="Cambria Math"/>
            </w:rPr>
            <m:t>+(1-β)(</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1-π+π</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m:t>
                      </m:r>
                    </m:sub>
                  </m:sSub>
                </m:e>
              </m:d>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m:t>
                      </m:r>
                    </m:sub>
                  </m:sSub>
                </m:e>
              </m:d>
              <m:r>
                <w:rPr>
                  <w:rFonts w:ascii="Cambria Math" w:eastAsiaTheme="minorEastAsia" w:hAnsi="Cambria Math"/>
                </w:rPr>
                <m:t>λ</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t</m:t>
                  </m:r>
                </m:sub>
                <m:sup>
                  <m:r>
                    <w:rPr>
                      <w:rFonts w:ascii="Cambria Math" w:eastAsiaTheme="minorEastAsia" w:hAnsi="Cambria Math"/>
                    </w:rPr>
                    <m:t>r</m:t>
                  </m:r>
                </m:sup>
              </m:sSubSup>
            </m:e>
          </m:d>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r>
            <w:rPr>
              <w:rFonts w:ascii="Cambria Math" w:eastAsiaTheme="minorEastAsia" w:hAnsi="Cambria Math"/>
            </w:rPr>
            <m:t>)</m:t>
          </m:r>
        </m:oMath>
      </m:oMathPara>
    </w:p>
    <w:p w:rsidR="002539D3" w:rsidRDefault="002539D3" w:rsidP="002539D3">
      <w:pPr>
        <w:tabs>
          <w:tab w:val="left" w:pos="3179"/>
        </w:tabs>
        <w:spacing w:line="360" w:lineRule="auto"/>
        <w:rPr>
          <w:rFonts w:eastAsiaTheme="minorEastAsia"/>
        </w:rPr>
      </w:pPr>
      <w:r>
        <w:rPr>
          <w:rFonts w:eastAsiaTheme="minorEastAsia"/>
        </w:rPr>
        <w:tab/>
      </w:r>
    </w:p>
    <w:p w:rsidR="002539D3" w:rsidRDefault="006A331F" w:rsidP="00980BE6">
      <w:pPr>
        <w:spacing w:line="360" w:lineRule="auto"/>
        <w:rPr>
          <w:rFonts w:eastAsiaTheme="minorEastAsia"/>
        </w:rPr>
      </w:pPr>
      <w:r>
        <w:rPr>
          <w:rFonts w:eastAsiaTheme="minorEastAsia"/>
        </w:rPr>
        <w:t>Note that i</w:t>
      </w:r>
      <w:r w:rsidR="002539D3">
        <w:rPr>
          <w:rFonts w:eastAsiaTheme="minorEastAsia"/>
        </w:rPr>
        <w:t xml:space="preserve">n these </w:t>
      </w:r>
      <w:r w:rsidR="002539D3" w:rsidRPr="00C64D19">
        <w:t>equations</w:t>
      </w:r>
      <w:r w:rsidR="002539D3">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t</m:t>
            </m:r>
          </m:sub>
          <m:sup>
            <m:r>
              <w:rPr>
                <w:rFonts w:ascii="Cambria Math" w:eastAsiaTheme="minorEastAsia" w:hAnsi="Cambria Math"/>
              </w:rPr>
              <m:t>G</m:t>
            </m:r>
          </m:sup>
        </m:sSubSup>
      </m:oMath>
      <w:r w:rsidR="002539D3">
        <w:rPr>
          <w:rFonts w:eastAsiaTheme="minorEastAsia"/>
        </w:rPr>
        <w:t xml:space="preserve"> den</w:t>
      </w:r>
      <w:r w:rsidR="00C64D19">
        <w:rPr>
          <w:rFonts w:eastAsiaTheme="minorEastAsia"/>
        </w:rPr>
        <w:t>otes government held equity,</w:t>
      </w:r>
      <w:r w:rsidR="002539D3">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oMath>
      <w:r w:rsidR="00C64D19">
        <w:rPr>
          <w:rFonts w:eastAsiaTheme="minorEastAsia"/>
        </w:rPr>
        <w:t xml:space="preserve"> privately held equity; and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t</m:t>
            </m:r>
          </m:sub>
          <m:sup>
            <m:r>
              <w:rPr>
                <w:rFonts w:ascii="Cambria Math" w:eastAsiaTheme="minorEastAsia" w:hAnsi="Cambria Math"/>
              </w:rPr>
              <m:t>G</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oMath>
      <w:r w:rsidR="00C64D19">
        <w:rPr>
          <w:rFonts w:eastAsiaTheme="minorEastAsia"/>
        </w:rPr>
        <w:t xml:space="preserve">. </w:t>
      </w:r>
    </w:p>
    <w:p w:rsidR="00504814" w:rsidRPr="00980BE6" w:rsidRDefault="00C44E46" w:rsidP="00980BE6">
      <w:pPr>
        <w:pStyle w:val="Heading1"/>
        <w:rPr>
          <w:rStyle w:val="Strong"/>
          <w:b/>
          <w:bCs/>
        </w:rPr>
      </w:pPr>
      <w:r>
        <w:rPr>
          <w:rStyle w:val="Strong"/>
          <w:b/>
          <w:bCs/>
        </w:rPr>
        <w:t xml:space="preserve">Section 4. </w:t>
      </w:r>
      <w:r w:rsidR="00504814" w:rsidRPr="00980BE6">
        <w:rPr>
          <w:rStyle w:val="Strong"/>
          <w:b/>
          <w:bCs/>
        </w:rPr>
        <w:t>Effects of public spending and taxation</w:t>
      </w:r>
    </w:p>
    <w:p w:rsidR="009A7D13" w:rsidRDefault="009A7D13" w:rsidP="00504814">
      <w:pPr>
        <w:rPr>
          <w:rStyle w:val="Strong"/>
          <w:sz w:val="28"/>
        </w:rPr>
      </w:pPr>
    </w:p>
    <w:p w:rsidR="003514BC" w:rsidRDefault="004C7988" w:rsidP="00873281">
      <w:pPr>
        <w:spacing w:line="360" w:lineRule="auto"/>
        <w:rPr>
          <w:lang w:eastAsia="zh-CN"/>
        </w:rPr>
      </w:pPr>
      <w:r>
        <w:rPr>
          <w:rStyle w:val="Strong"/>
          <w:b w:val="0"/>
        </w:rPr>
        <w:t>As we have seen</w:t>
      </w:r>
      <w:r w:rsidR="00D65747">
        <w:rPr>
          <w:rStyle w:val="Strong"/>
          <w:b w:val="0"/>
        </w:rPr>
        <w:t>,</w:t>
      </w:r>
      <w:r>
        <w:rPr>
          <w:rStyle w:val="Strong"/>
          <w:b w:val="0"/>
        </w:rPr>
        <w:t xml:space="preserve"> the</w:t>
      </w:r>
      <w:r w:rsidR="001964E7">
        <w:rPr>
          <w:rStyle w:val="Strong"/>
          <w:b w:val="0"/>
        </w:rPr>
        <w:t xml:space="preserve"> government budget constraint links monetary and fiscal policy, and </w:t>
      </w:r>
      <w:r>
        <w:rPr>
          <w:rStyle w:val="Strong"/>
          <w:b w:val="0"/>
        </w:rPr>
        <w:t xml:space="preserve">implies </w:t>
      </w:r>
      <w:r w:rsidR="001964E7">
        <w:rPr>
          <w:rStyle w:val="Strong"/>
          <w:b w:val="0"/>
        </w:rPr>
        <w:t>that monetary actions have some fiscal consequences. But w</w:t>
      </w:r>
      <w:r w:rsidR="00873281">
        <w:rPr>
          <w:lang w:eastAsia="zh-CN"/>
        </w:rPr>
        <w:t xml:space="preserve">hat </w:t>
      </w:r>
      <w:r w:rsidR="0028179B">
        <w:rPr>
          <w:lang w:eastAsia="zh-CN"/>
        </w:rPr>
        <w:t>of</w:t>
      </w:r>
      <w:r w:rsidR="00873281">
        <w:rPr>
          <w:lang w:eastAsia="zh-CN"/>
        </w:rPr>
        <w:t xml:space="preserve"> deliberate fiscal stimulus? </w:t>
      </w:r>
      <w:r>
        <w:rPr>
          <w:lang w:eastAsia="zh-CN"/>
        </w:rPr>
        <w:t>Wh</w:t>
      </w:r>
      <w:r w:rsidR="00873281">
        <w:rPr>
          <w:lang w:eastAsia="zh-CN"/>
        </w:rPr>
        <w:t>ere credit constraints are pre</w:t>
      </w:r>
      <w:r w:rsidR="002A6EF5">
        <w:rPr>
          <w:lang w:eastAsia="zh-CN"/>
        </w:rPr>
        <w:t>sent</w:t>
      </w:r>
      <w:r w:rsidR="00873281">
        <w:rPr>
          <w:lang w:eastAsia="zh-CN"/>
        </w:rPr>
        <w:t xml:space="preserve">, </w:t>
      </w:r>
      <w:r w:rsidR="008361C5">
        <w:rPr>
          <w:lang w:eastAsia="zh-CN"/>
        </w:rPr>
        <w:t>revenue</w:t>
      </w:r>
      <w:r w:rsidR="00D45156">
        <w:rPr>
          <w:lang w:eastAsia="zh-CN"/>
        </w:rPr>
        <w:t>-</w:t>
      </w:r>
      <w:r>
        <w:rPr>
          <w:lang w:eastAsia="zh-CN"/>
        </w:rPr>
        <w:t>neutral transfers from low spenders to high spenders can affect aggregate demand.</w:t>
      </w:r>
      <w:r>
        <w:rPr>
          <w:rStyle w:val="FootnoteReference"/>
          <w:lang w:eastAsia="zh-CN"/>
        </w:rPr>
        <w:footnoteReference w:id="15"/>
      </w:r>
      <w:r>
        <w:rPr>
          <w:lang w:eastAsia="zh-CN"/>
        </w:rPr>
        <w:t xml:space="preserve"> </w:t>
      </w:r>
    </w:p>
    <w:p w:rsidR="00BA5F99" w:rsidRDefault="002A6EF5" w:rsidP="00873281">
      <w:pPr>
        <w:spacing w:line="360" w:lineRule="auto"/>
        <w:rPr>
          <w:rStyle w:val="Strong"/>
          <w:b w:val="0"/>
        </w:rPr>
      </w:pPr>
      <w:r w:rsidRPr="002A6EF5">
        <w:rPr>
          <w:lang w:eastAsia="zh-CN"/>
        </w:rPr>
        <w:t>Consider, f</w:t>
      </w:r>
      <w:r w:rsidR="00BA5F99">
        <w:rPr>
          <w:lang w:eastAsia="zh-CN"/>
        </w:rPr>
        <w:t>or example</w:t>
      </w:r>
      <w:r w:rsidRPr="002A6EF5">
        <w:rPr>
          <w:lang w:eastAsia="zh-CN"/>
        </w:rPr>
        <w:t xml:space="preserve">, the use of </w:t>
      </w:r>
      <w:r w:rsidR="00BA5F99">
        <w:rPr>
          <w:lang w:eastAsia="zh-CN"/>
        </w:rPr>
        <w:t>income transfers</w:t>
      </w:r>
      <w:r w:rsidRPr="002A6EF5">
        <w:rPr>
          <w:lang w:eastAsia="zh-CN"/>
        </w:rPr>
        <w:t xml:space="preserve"> in response to a fall in </w:t>
      </w:r>
      <w:r w:rsidRPr="002A6EF5">
        <w:rPr>
          <w:rStyle w:val="Strong"/>
          <w:b w:val="0"/>
        </w:rPr>
        <w:t xml:space="preserve">‘animal spirits’, </w:t>
      </w:r>
      <w:r w:rsidR="001964E7">
        <w:rPr>
          <w:rStyle w:val="Strong"/>
          <w:b w:val="0"/>
        </w:rPr>
        <w:t xml:space="preserve">captured </w:t>
      </w:r>
      <w:r w:rsidRPr="002A6EF5">
        <w:rPr>
          <w:rStyle w:val="Strong"/>
          <w:b w:val="0"/>
        </w:rPr>
        <w:t xml:space="preserve">here by a reduction π, the fraction of entrepreneurs having ideas for current investment. </w:t>
      </w:r>
      <w:r w:rsidR="001964E7">
        <w:rPr>
          <w:rStyle w:val="Strong"/>
          <w:b w:val="0"/>
        </w:rPr>
        <w:t xml:space="preserve">What if </w:t>
      </w:r>
      <w:r w:rsidR="00BA5F99">
        <w:rPr>
          <w:rStyle w:val="Strong"/>
          <w:b w:val="0"/>
        </w:rPr>
        <w:t>there are state-contingent, revenue-neutral fiscal transfers of σ from those entrepreneurs without ideas to those who do</w:t>
      </w:r>
      <w:r w:rsidR="001964E7">
        <w:rPr>
          <w:rStyle w:val="Strong"/>
          <w:b w:val="0"/>
        </w:rPr>
        <w:t>?</w:t>
      </w:r>
      <w:r w:rsidR="00BA5F99">
        <w:rPr>
          <w:rStyle w:val="Strong"/>
          <w:b w:val="0"/>
        </w:rPr>
        <w:t xml:space="preserve"> </w:t>
      </w:r>
    </w:p>
    <w:p w:rsidR="00D65747" w:rsidRDefault="00D65747" w:rsidP="004C7988">
      <w:pPr>
        <w:spacing w:line="360" w:lineRule="auto"/>
        <w:jc w:val="both"/>
        <w:rPr>
          <w:b/>
        </w:rPr>
      </w:pPr>
    </w:p>
    <w:p w:rsidR="004C7988" w:rsidRDefault="004C7988" w:rsidP="003A4F7D">
      <w:pPr>
        <w:spacing w:line="480" w:lineRule="auto"/>
        <w:jc w:val="both"/>
        <w:rPr>
          <w:b/>
        </w:rPr>
      </w:pPr>
      <w:r>
        <w:rPr>
          <w:b/>
        </w:rPr>
        <w:t xml:space="preserve">Effects of a decline in ‘animal spirits’ – a fall in </w:t>
      </w:r>
      <w:r>
        <w:rPr>
          <w:b/>
          <w:i/>
        </w:rPr>
        <w:t>π</w:t>
      </w:r>
    </w:p>
    <w:p w:rsidR="004C7988" w:rsidRDefault="004C7988" w:rsidP="004C7988">
      <w:pPr>
        <w:spacing w:line="360" w:lineRule="auto"/>
      </w:pPr>
      <w:r>
        <w:t xml:space="preserve">Suppose specifically that there is an unanticipated fall in </w:t>
      </w:r>
      <w:r>
        <w:rPr>
          <w:i/>
        </w:rPr>
        <w:t>π</w:t>
      </w:r>
      <w:r>
        <w:t xml:space="preserve"> for one period, and it reverts to its old value the period after. (We have </w:t>
      </w:r>
      <m:oMath>
        <m:sSub>
          <m:sSubPr>
            <m:ctrlPr>
              <w:rPr>
                <w:rFonts w:ascii="Cambria Math" w:hAnsi="Cambria Math"/>
                <w:i/>
              </w:rPr>
            </m:ctrlPr>
          </m:sSubPr>
          <m:e>
            <m:r>
              <w:rPr>
                <w:rFonts w:ascii="Cambria Math" w:hAnsi="Cambria Math"/>
              </w:rPr>
              <m:t>π</m:t>
            </m:r>
          </m:e>
          <m:sub>
            <m:r>
              <w:rPr>
                <w:rFonts w:ascii="Cambria Math" w:hAnsi="Cambria Math"/>
              </w:rPr>
              <m:t>t</m:t>
            </m:r>
          </m:sub>
        </m:sSub>
      </m:oMath>
      <w:r>
        <w:t xml:space="preserve"> in period </w:t>
      </w:r>
      <w:r>
        <w:rPr>
          <w:i/>
        </w:rPr>
        <w:t xml:space="preserve">t </w:t>
      </w:r>
      <w:r>
        <w:t xml:space="preserve">and the long run value </w:t>
      </w:r>
      <w:r>
        <w:rPr>
          <w:i/>
        </w:rPr>
        <w:t xml:space="preserve">π </w:t>
      </w:r>
      <w:r>
        <w:t>(&gt;</w:t>
      </w:r>
      <m:oMath>
        <m:sSub>
          <m:sSubPr>
            <m:ctrlPr>
              <w:rPr>
                <w:rFonts w:ascii="Cambria Math" w:hAnsi="Cambria Math"/>
                <w:i/>
              </w:rPr>
            </m:ctrlPr>
          </m:sSubPr>
          <m:e>
            <m:r>
              <w:rPr>
                <w:rFonts w:ascii="Cambria Math" w:hAnsi="Cambria Math"/>
              </w:rPr>
              <m:t>π</m:t>
            </m:r>
          </m:e>
          <m:sub>
            <m:r>
              <w:rPr>
                <w:rFonts w:ascii="Cambria Math" w:hAnsi="Cambria Math"/>
              </w:rPr>
              <m:t>t</m:t>
            </m:r>
          </m:sub>
        </m:sSub>
      </m:oMath>
      <w:r>
        <w:t xml:space="preserve">) before and after.) While individual entrepreneurs behave as they would have done anyway, in respect of consumption and investment, there are fewer investors and more savers, so </w:t>
      </w:r>
      <w:r>
        <w:rPr>
          <w:i/>
        </w:rPr>
        <w:t>aggregate investment falls</w:t>
      </w:r>
      <w:r>
        <w:t xml:space="preserve"> as is clear from the equation:</w:t>
      </w:r>
    </w:p>
    <w:p w:rsidR="004C7988" w:rsidRDefault="004C7988" w:rsidP="004C7988">
      <w:pPr>
        <w:spacing w:line="360" w:lineRule="auto"/>
      </w:pPr>
      <w:r>
        <w:t xml:space="preserve"> </w:t>
      </w:r>
      <m:oMath>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t</m:t>
            </m:r>
          </m:sub>
        </m:sSub>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e>
        </m:d>
      </m:oMath>
    </w:p>
    <w:p w:rsidR="004C7988" w:rsidRDefault="004C7988" w:rsidP="004C7988">
      <w:pPr>
        <w:spacing w:line="360" w:lineRule="auto"/>
      </w:pPr>
      <w:r>
        <w:t xml:space="preserve">But with more savers who consume more than investors, </w:t>
      </w:r>
      <w:r>
        <w:rPr>
          <w:i/>
        </w:rPr>
        <w:t>aggregate consumption rises</w:t>
      </w:r>
      <w:r>
        <w:t>:</w:t>
      </w:r>
    </w:p>
    <w:p w:rsidR="004C7988" w:rsidRDefault="00C935C0" w:rsidP="004C7988">
      <w:pPr>
        <w:spacing w:line="360" w:lineRule="auto"/>
        <w:jc w:val="both"/>
      </w:pPr>
      <m:oMath>
        <m:sSub>
          <m:sSubPr>
            <m:ctrlPr>
              <w:rPr>
                <w:rFonts w:ascii="Cambria Math" w:hAnsi="Cambria Math"/>
                <w:i/>
              </w:rPr>
            </m:ctrlPr>
          </m:sSubPr>
          <m:e>
            <m:r>
              <w:rPr>
                <w:rFonts w:ascii="Cambria Math" w:hAnsi="Cambria Math"/>
              </w:rPr>
              <m:t>r</m:t>
            </m:r>
          </m:e>
          <m:sub>
            <m:r>
              <w:rPr>
                <w:rFonts w:ascii="Cambria Math" w:hAnsi="Cambria Math"/>
              </w:rPr>
              <m:t>t</m:t>
            </m:r>
          </m:sub>
        </m:sSub>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+(1-β)</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t</m:t>
                        </m:r>
                      </m:sub>
                    </m:sSub>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t</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oMath>
      <w:r w:rsidR="004C7988">
        <w:t xml:space="preserve">  </w:t>
      </w:r>
    </w:p>
    <w:p w:rsidR="004C7988" w:rsidRDefault="004C7988" w:rsidP="004C7988">
      <w:pPr>
        <w:spacing w:line="360" w:lineRule="auto"/>
        <w:jc w:val="both"/>
      </w:pPr>
    </w:p>
    <w:p w:rsidR="004C7988" w:rsidRDefault="004C7988" w:rsidP="004C7988">
      <w:pPr>
        <w:spacing w:line="360" w:lineRule="auto"/>
      </w:pPr>
      <w:r>
        <w:t xml:space="preserve">There will also be some effect on </w:t>
      </w:r>
      <m:oMath>
        <m:sSub>
          <m:sSubPr>
            <m:ctrlPr>
              <w:rPr>
                <w:rFonts w:ascii="Cambria Math" w:hAnsi="Cambria Math"/>
                <w:i/>
              </w:rPr>
            </m:ctrlPr>
          </m:sSubPr>
          <m:e>
            <m:r>
              <w:rPr>
                <w:rFonts w:ascii="Cambria Math" w:hAnsi="Cambria Math"/>
              </w:rPr>
              <m:t>q</m:t>
            </m:r>
          </m:e>
          <m:sub>
            <m:r>
              <w:rPr>
                <w:rFonts w:ascii="Cambria Math" w:hAnsi="Cambria Math"/>
              </w:rPr>
              <m:t>t</m:t>
            </m:r>
          </m:sub>
        </m:sSub>
      </m:oMath>
      <w:r>
        <w:t xml:space="preserve"> and </w:t>
      </w:r>
      <m:oMath>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oMath>
      <w:r>
        <w:t xml:space="preserve"> through the portfolio balance equation, because the assets of the savers will be affected by the fall in </w:t>
      </w:r>
      <w:r>
        <w:rPr>
          <w:i/>
        </w:rPr>
        <w:t>π</w:t>
      </w:r>
      <w:r>
        <w:t xml:space="preserve">.  The savers will buy up all the money balances from the investors. Their equity holdings </w:t>
      </w:r>
      <m:oMath>
        <m:sSubSup>
          <m:sSubSupPr>
            <m:ctrlPr>
              <w:rPr>
                <w:rFonts w:ascii="Cambria Math" w:hAnsi="Cambria Math"/>
                <w:i/>
              </w:rPr>
            </m:ctrlPr>
          </m:sSubSupPr>
          <m:e>
            <m:r>
              <w:rPr>
                <w:rFonts w:ascii="Cambria Math" w:hAnsi="Cambria Math"/>
              </w:rPr>
              <m:t>N</m:t>
            </m:r>
          </m:e>
          <m:sub>
            <m:r>
              <w:rPr>
                <w:rFonts w:ascii="Cambria Math" w:hAnsi="Cambria Math"/>
              </w:rPr>
              <m:t>t+1</m:t>
            </m:r>
          </m:sub>
          <m:sup>
            <m:r>
              <w:rPr>
                <w:rFonts w:ascii="Cambria Math" w:hAnsi="Cambria Math"/>
              </w:rPr>
              <m:t>s</m:t>
            </m:r>
          </m:sup>
        </m:sSubSup>
      </m:oMath>
      <w:r>
        <w:t xml:space="preserve"> (carried forward from </w:t>
      </w:r>
      <w:r>
        <w:rPr>
          <w:i/>
        </w:rPr>
        <w:t>t</w:t>
      </w:r>
      <w:r>
        <w:t xml:space="preserve"> to </w:t>
      </w:r>
      <w:r>
        <w:rPr>
          <w:i/>
        </w:rPr>
        <w:t>t+1</w:t>
      </w:r>
      <w:r>
        <w:t>) will become</w:t>
      </w:r>
      <w:r>
        <w:br/>
      </w:r>
      <m:oMathPara>
        <m:oMath>
          <m:sSubSup>
            <m:sSubSupPr>
              <m:ctrlPr>
                <w:rPr>
                  <w:rFonts w:ascii="Cambria Math" w:hAnsi="Cambria Math"/>
                  <w:i/>
                </w:rPr>
              </m:ctrlPr>
            </m:sSubSupPr>
            <m:e>
              <m:r>
                <w:rPr>
                  <w:rFonts w:ascii="Cambria Math" w:hAnsi="Cambria Math"/>
                </w:rPr>
                <m:t>N</m:t>
              </m:r>
            </m:e>
            <m:sub>
              <m:r>
                <w:rPr>
                  <w:rFonts w:ascii="Cambria Math" w:hAnsi="Cambria Math"/>
                </w:rPr>
                <m:t>t+1</m:t>
              </m:r>
            </m:sub>
            <m:sup>
              <m:r>
                <w:rPr>
                  <w:rFonts w:ascii="Cambria Math" w:hAnsi="Cambria Math"/>
                </w:rPr>
                <m:t>s</m:t>
              </m:r>
            </m:sup>
          </m:sSubSup>
          <m:r>
            <w:rPr>
              <w:rFonts w:ascii="Cambria Math" w:hAnsi="Cambria Math"/>
            </w:rPr>
            <m:t>≡θ</m:t>
          </m:r>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π</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t</m:t>
                  </m:r>
                </m:sub>
              </m:sSub>
            </m:e>
          </m:d>
          <m:r>
            <w:rPr>
              <w:rFonts w:ascii="Cambria Math" w:hAnsi="Cambria Math"/>
            </w:rPr>
            <m:t>λ</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 xml:space="preserve"> </m:t>
          </m:r>
          <m:r>
            <m:rPr>
              <m:sty m:val="p"/>
            </m:rPr>
            <w:rPr>
              <w:rFonts w:ascii="Cambria Math" w:hAnsi="Cambria Math"/>
            </w:rPr>
            <w:br/>
          </m:r>
        </m:oMath>
      </m:oMathPara>
      <w:r>
        <w:t xml:space="preserve">and the change in this will (slightly) affect </w:t>
      </w:r>
      <m:oMath>
        <m:sSub>
          <m:sSubPr>
            <m:ctrlPr>
              <w:rPr>
                <w:rFonts w:ascii="Cambria Math" w:hAnsi="Cambria Math"/>
                <w:i/>
              </w:rPr>
            </m:ctrlPr>
          </m:sSubPr>
          <m:e>
            <m:r>
              <w:rPr>
                <w:rFonts w:ascii="Cambria Math" w:hAnsi="Cambria Math"/>
              </w:rPr>
              <m:t>q</m:t>
            </m:r>
          </m:e>
          <m:sub>
            <m:r>
              <w:rPr>
                <w:rFonts w:ascii="Cambria Math" w:hAnsi="Cambria Math"/>
              </w:rPr>
              <m:t>t</m:t>
            </m:r>
          </m:sub>
        </m:sSub>
      </m:oMath>
      <w:r>
        <w:t>. We ignore this for the moment in differentiating aggregate demand and entrepreneurial income with respect to π:</w:t>
      </w:r>
    </w:p>
    <w:p w:rsidR="004C7988" w:rsidRDefault="004C7988" w:rsidP="004C7988">
      <w:pPr>
        <w:spacing w:line="360" w:lineRule="auto"/>
      </w:pPr>
    </w:p>
    <w:p w:rsidR="004C7988" w:rsidRDefault="00C935C0" w:rsidP="004C7988">
      <w:pPr>
        <w:spacing w:line="360" w:lineRule="auto"/>
      </w:pPr>
      <m:oMathPara>
        <m:oMathParaPr>
          <m:jc m:val="left"/>
        </m:oMathParaPr>
        <m:oMath>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dI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dπ</m:t>
              </m:r>
            </m:e>
            <m:sub>
              <m:r>
                <w:rPr>
                  <w:rFonts w:ascii="Cambria Math" w:hAnsi="Cambria Math"/>
                </w:rPr>
                <m:t>t</m:t>
              </m:r>
            </m:sub>
          </m:sSub>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e>
          </m:d>
          <m:r>
            <w:rPr>
              <w:rFonts w:ascii="Cambria Math" w:hAnsi="Cambria Math"/>
            </w:rPr>
            <m:t>+πβ</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oMath>
      </m:oMathPara>
    </w:p>
    <w:p w:rsidR="004C7988" w:rsidRDefault="004C7988" w:rsidP="004C7988">
      <w:pPr>
        <w:spacing w:line="360" w:lineRule="auto"/>
        <w:jc w:val="both"/>
      </w:pPr>
    </w:p>
    <w:p w:rsidR="004C7988" w:rsidRDefault="00C935C0" w:rsidP="004C7988">
      <w:pPr>
        <w:spacing w:line="360" w:lineRule="auto"/>
        <w:jc w:val="both"/>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1-β</m:t>
              </m:r>
            </m:e>
          </m:d>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sSub>
            <m:sSubPr>
              <m:ctrlPr>
                <w:rPr>
                  <w:rFonts w:ascii="Cambria Math" w:hAnsi="Cambria Math"/>
                  <w:i/>
                </w:rPr>
              </m:ctrlPr>
            </m:sSubPr>
            <m:e>
              <m:r>
                <w:rPr>
                  <w:rFonts w:ascii="Cambria Math" w:hAnsi="Cambria Math"/>
                </w:rPr>
                <m:t>dπ</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sSub>
            <m:sSubPr>
              <m:ctrlPr>
                <w:rPr>
                  <w:rFonts w:ascii="Cambria Math" w:hAnsi="Cambria Math"/>
                  <w:i/>
                </w:rPr>
              </m:ctrlPr>
            </m:sSubPr>
            <m:e>
              <m:r>
                <w:rPr>
                  <w:rFonts w:ascii="Cambria Math" w:hAnsi="Cambria Math"/>
                </w:rPr>
                <m:t>dπ</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1-β</m:t>
              </m:r>
            </m:e>
          </m:d>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-1)</m:t>
              </m:r>
            </m:num>
            <m:den>
              <m:r>
                <w:rPr>
                  <w:rFonts w:ascii="Cambria Math" w:hAnsi="Cambria Math"/>
                </w:rPr>
                <m:t>1-θ</m:t>
              </m:r>
            </m:den>
          </m:f>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sSub>
            <m:sSubPr>
              <m:ctrlPr>
                <w:rPr>
                  <w:rFonts w:ascii="Cambria Math" w:hAnsi="Cambria Math"/>
                  <w:i/>
                </w:rPr>
              </m:ctrlPr>
            </m:sSubPr>
            <m:e>
              <m:r>
                <w:rPr>
                  <w:rFonts w:ascii="Cambria Math" w:hAnsi="Cambria Math"/>
                </w:rPr>
                <m:t>dπ</m:t>
              </m:r>
            </m:e>
            <m:sub>
              <m:r>
                <w:rPr>
                  <w:rFonts w:ascii="Cambria Math" w:hAnsi="Cambria Math"/>
                </w:rPr>
                <m:t>t</m:t>
              </m:r>
            </m:sub>
          </m:sSub>
        </m:oMath>
      </m:oMathPara>
    </w:p>
    <w:p w:rsidR="004C7988" w:rsidRDefault="004C7988" w:rsidP="004C7988">
      <w:pPr>
        <w:spacing w:line="360" w:lineRule="auto"/>
        <w:jc w:val="both"/>
      </w:pPr>
    </w:p>
    <w:p w:rsidR="004C7988" w:rsidRDefault="004C7988" w:rsidP="003A4F7D">
      <w:pPr>
        <w:spacing w:line="480" w:lineRule="auto"/>
        <w:jc w:val="both"/>
        <w:rPr>
          <w:b/>
        </w:rPr>
      </w:pPr>
      <w:r>
        <w:rPr>
          <w:b/>
        </w:rPr>
        <w:t xml:space="preserve">Effects of a </w:t>
      </w:r>
      <w:r w:rsidR="008361C5">
        <w:rPr>
          <w:b/>
        </w:rPr>
        <w:t>revenue</w:t>
      </w:r>
      <w:r>
        <w:rPr>
          <w:b/>
        </w:rPr>
        <w:t>-neutral transfer tax/subsidy scheme to promote investment:</w:t>
      </w:r>
    </w:p>
    <w:p w:rsidR="004C7988" w:rsidRDefault="004C7988" w:rsidP="004C7988">
      <w:pPr>
        <w:spacing w:line="360" w:lineRule="auto"/>
      </w:pPr>
      <w:r>
        <w:t xml:space="preserve">Investors receive a transfer of </w:t>
      </w:r>
      <m:oMath>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i</m:t>
            </m:r>
          </m:sup>
        </m:sSubSup>
      </m:oMath>
      <w:r>
        <w:t xml:space="preserve"> and savers pay a tax </w:t>
      </w:r>
      <m:oMath>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s</m:t>
            </m:r>
          </m:sup>
        </m:sSubSup>
      </m:oMath>
      <w:r>
        <w:t xml:space="preserve"> which is </w:t>
      </w:r>
      <w:r w:rsidR="008361C5">
        <w:t>revenue</w:t>
      </w:r>
      <w:r w:rsidR="00D45156">
        <w:t>-</w:t>
      </w:r>
      <w:r>
        <w:t>neutral so</w:t>
      </w:r>
      <w:r>
        <w:br/>
      </w:r>
      <m:oMathPara>
        <m:oMath>
          <m:sSub>
            <m:sSubPr>
              <m:ctrlPr>
                <w:rPr>
                  <w:rFonts w:ascii="Cambria Math" w:hAnsi="Cambria Math"/>
                  <w:i/>
                </w:rPr>
              </m:ctrlPr>
            </m:sSubPr>
            <m:e>
              <m:r>
                <w:rPr>
                  <w:rFonts w:ascii="Cambria Math" w:hAnsi="Cambria Math"/>
                </w:rPr>
                <m:t>π</m:t>
              </m:r>
            </m:e>
            <m:sub>
              <m:r>
                <w:rPr>
                  <w:rFonts w:ascii="Cambria Math" w:hAnsi="Cambria Math"/>
                </w:rPr>
                <m:t>t</m:t>
              </m:r>
            </m:sub>
          </m:sSub>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i</m:t>
              </m:r>
            </m:sup>
          </m:sSubSup>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t</m:t>
                  </m:r>
                </m:sub>
              </m:sSub>
            </m:e>
          </m:d>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s</m:t>
              </m:r>
            </m:sup>
          </m:sSubSup>
          <m:r>
            <w:rPr>
              <w:rFonts w:ascii="Cambria Math" w:hAnsi="Cambria Math"/>
            </w:rPr>
            <m:t>=0</m:t>
          </m:r>
        </m:oMath>
      </m:oMathPara>
    </w:p>
    <w:p w:rsidR="004C7988" w:rsidRDefault="004C7988" w:rsidP="004C7988">
      <w:pPr>
        <w:spacing w:line="360" w:lineRule="auto"/>
      </w:pPr>
      <w:r>
        <w:t xml:space="preserve">Investment is increased by the transfer to those with ideas: </w:t>
      </w:r>
      <w:r>
        <w:rPr>
          <w:rFonts w:ascii="Cambria Math" w:hAnsi="Cambria Math"/>
        </w:rPr>
        <w:br/>
      </w:r>
    </w:p>
    <w:p w:rsidR="004C7988" w:rsidRDefault="00C935C0" w:rsidP="004C7988">
      <w:pPr>
        <w:spacing w:line="360" w:lineRule="auto"/>
      </w:pPr>
      <m:oMathPara>
        <m:oMathParaPr>
          <m:jc m:val="center"/>
        </m:oMathParaPr>
        <m:oMath>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t</m:t>
              </m:r>
            </m:sub>
          </m:sSub>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i</m:t>
                      </m:r>
                    </m:sup>
                  </m:sSubSup>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e>
          </m:d>
          <m:r>
            <m:rPr>
              <m:sty m:val="p"/>
            </m:rPr>
            <w:rPr>
              <w:rFonts w:ascii="Cambria Math" w:hAnsi="Cambria Math"/>
            </w:rPr>
            <w:br/>
          </m:r>
        </m:oMath>
      </m:oMathPara>
    </w:p>
    <w:p w:rsidR="004C7988" w:rsidRDefault="004C7988" w:rsidP="004C7988">
      <w:pPr>
        <w:spacing w:line="360" w:lineRule="auto"/>
      </w:pPr>
      <w:r>
        <w:t xml:space="preserve">but aggregate consumption is unchanged because the fall in consumption of the savers just matches the increased consumption of the investors. So the goods balance equation remains as before, viz. </w:t>
      </w:r>
    </w:p>
    <w:p w:rsidR="004C7988" w:rsidRDefault="004C7988" w:rsidP="004C7988">
      <w:pPr>
        <w:rPr>
          <w:rFonts w:eastAsiaTheme="minorEastAsia"/>
        </w:rPr>
      </w:pPr>
      <w:r>
        <w:rPr>
          <w:rFonts w:ascii="Cambria Math" w:eastAsiaTheme="minorEastAsia" w:hAnsi="Cambria Math"/>
        </w:rPr>
        <w:br/>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t</m:t>
            </m:r>
          </m:sub>
        </m:sSub>
        <m:r>
          <w:rPr>
            <w:rFonts w:ascii="Cambria Math" w:eastAsiaTheme="minorEastAsia" w:hAnsi="Cambria Math"/>
          </w:rPr>
          <m:t>+(1-β)</m:t>
        </m:r>
        <m:d>
          <m:dPr>
            <m:ctrlPr>
              <w:rPr>
                <w:rFonts w:ascii="Cambria Math" w:eastAsiaTheme="minorEastAsia" w:hAnsi="Cambria Math"/>
                <w:i/>
              </w:rPr>
            </m:ctrlPr>
          </m:d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1-π+π</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m:t>
                        </m:r>
                      </m:sub>
                    </m:sSub>
                  </m:e>
                </m:d>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m:t>
                        </m:r>
                      </m:sub>
                    </m:sSub>
                  </m:e>
                </m:d>
                <m:r>
                  <w:rPr>
                    <w:rFonts w:ascii="Cambria Math" w:eastAsiaTheme="minorEastAsia" w:hAnsi="Cambria Math"/>
                  </w:rPr>
                  <m:t>λ</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t</m:t>
                    </m:r>
                  </m:sub>
                  <m:sup>
                    <m:r>
                      <w:rPr>
                        <w:rFonts w:ascii="Cambria Math" w:eastAsiaTheme="minorEastAsia" w:hAnsi="Cambria Math"/>
                      </w:rPr>
                      <m:t>R</m:t>
                    </m:r>
                  </m:sup>
                </m:sSubSup>
              </m:e>
            </m:d>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e>
        </m:d>
      </m:oMath>
      <w:r>
        <w:rPr>
          <w:rFonts w:eastAsiaTheme="minorEastAsia"/>
        </w:rPr>
        <w:t xml:space="preserve"> </w:t>
      </w:r>
    </w:p>
    <w:p w:rsidR="004C7988" w:rsidRDefault="004C7988" w:rsidP="004C7988">
      <w:pPr>
        <w:rPr>
          <w:rFonts w:eastAsiaTheme="minorEastAsia"/>
        </w:rPr>
      </w:pPr>
    </w:p>
    <w:p w:rsidR="004C7988" w:rsidRDefault="004C7988" w:rsidP="004C7988">
      <w:pPr>
        <w:spacing w:line="360" w:lineRule="auto"/>
        <w:rPr>
          <w:rFonts w:eastAsiaTheme="minorEastAsia"/>
        </w:rPr>
      </w:pPr>
      <w:r>
        <w:rPr>
          <w:rFonts w:eastAsiaTheme="minorEastAsia"/>
        </w:rPr>
        <w:t xml:space="preserve">Combining the effects of the fall in </w:t>
      </w:r>
      <m:oMath>
        <m:r>
          <w:rPr>
            <w:rFonts w:ascii="Cambria Math" w:eastAsiaTheme="minorEastAsia" w:hAnsi="Cambria Math"/>
          </w:rPr>
          <m:t>π</m:t>
        </m:r>
      </m:oMath>
      <w:r>
        <w:rPr>
          <w:rFonts w:eastAsiaTheme="minorEastAsia"/>
        </w:rPr>
        <w:t xml:space="preserve"> with the tax change, leaving aside the effects on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oMath>
      <w:r>
        <w:rPr>
          <w:rFonts w:eastAsiaTheme="minorEastAsia"/>
        </w:rPr>
        <w:t xml:space="preserve">,  we have  </w:t>
      </w:r>
      <w:r>
        <w:rPr>
          <w:rFonts w:ascii="Cambria Math" w:hAnsi="Cambria Math"/>
        </w:rPr>
        <w:br/>
      </w: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dπ</m:t>
                  </m:r>
                </m:e>
                <m:sub>
                  <m:r>
                    <w:rPr>
                      <w:rFonts w:ascii="Cambria Math" w:hAnsi="Cambria Math"/>
                    </w:rPr>
                    <m:t>t</m:t>
                  </m:r>
                </m:sub>
              </m:sSub>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e>
              </m:d>
            </m:num>
            <m:den>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den>
          </m:f>
          <m:r>
            <w:rPr>
              <w:rFonts w:ascii="Cambria Math" w:hAnsi="Cambria Math"/>
            </w:rPr>
            <m:t>+</m:t>
          </m:r>
          <m:f>
            <m:fPr>
              <m:ctrlPr>
                <w:rPr>
                  <w:rFonts w:ascii="Cambria Math" w:hAnsi="Cambria Math"/>
                  <w:i/>
                </w:rPr>
              </m:ctrlPr>
            </m:fPr>
            <m:num>
              <m:r>
                <w:rPr>
                  <w:rFonts w:ascii="Cambria Math" w:hAnsi="Cambria Math"/>
                </w:rPr>
                <m:t>πβ</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num>
            <m:den>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den>
          </m:f>
          <m:r>
            <w:rPr>
              <w:rFonts w:ascii="Cambria Math" w:hAnsi="Cambria Math"/>
            </w:rPr>
            <m:t>+</m:t>
          </m:r>
          <m:d>
            <m:dPr>
              <m:ctrlPr>
                <w:rPr>
                  <w:rFonts w:ascii="Cambria Math" w:hAnsi="Cambria Math"/>
                  <w:i/>
                </w:rPr>
              </m:ctrlPr>
            </m:dPr>
            <m:e>
              <m:r>
                <w:rPr>
                  <w:rFonts w:ascii="Cambria Math" w:hAnsi="Cambria Math"/>
                </w:rPr>
                <m:t>1-β</m:t>
              </m:r>
            </m:e>
          </m:d>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-1)</m:t>
              </m:r>
            </m:num>
            <m:den>
              <m:r>
                <w:rPr>
                  <w:rFonts w:ascii="Cambria Math" w:hAnsi="Cambria Math"/>
                </w:rPr>
                <m:t>1-θ</m:t>
              </m:r>
            </m:den>
          </m:f>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sSub>
            <m:sSubPr>
              <m:ctrlPr>
                <w:rPr>
                  <w:rFonts w:ascii="Cambria Math" w:hAnsi="Cambria Math"/>
                  <w:i/>
                </w:rPr>
              </m:ctrlPr>
            </m:sSubPr>
            <m:e>
              <m:r>
                <w:rPr>
                  <w:rFonts w:ascii="Cambria Math" w:hAnsi="Cambria Math"/>
                </w:rPr>
                <m:t>dπ</m:t>
              </m:r>
            </m:e>
            <m:sub>
              <m:r>
                <w:rPr>
                  <w:rFonts w:ascii="Cambria Math" w:hAnsi="Cambria Math"/>
                </w:rPr>
                <m:t>t</m:t>
              </m:r>
            </m:sub>
          </m:sSub>
        </m:oMath>
      </m:oMathPara>
    </w:p>
    <w:p w:rsidR="004C7988" w:rsidRDefault="00C935C0" w:rsidP="004C7988">
      <w:pPr>
        <w:spacing w:line="360" w:lineRule="auto"/>
        <w:jc w:val="both"/>
        <w:rPr>
          <w:rFonts w:eastAsiaTheme="minorEastAsia"/>
        </w:rPr>
      </w:pPr>
      <m:oMathPara>
        <m:oMathParaPr>
          <m:jc m:val="left"/>
        </m:oMathParaPr>
        <m:oMath>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πβ</m:t>
                  </m:r>
                </m:num>
                <m:den>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den>
              </m:f>
              <m:r>
                <w:rPr>
                  <w:rFonts w:ascii="Cambria Math" w:hAnsi="Cambria Math"/>
                </w:rPr>
                <m:t>-</m:t>
              </m:r>
              <m:d>
                <m:dPr>
                  <m:ctrlPr>
                    <w:rPr>
                      <w:rFonts w:ascii="Cambria Math" w:hAnsi="Cambria Math"/>
                      <w:i/>
                    </w:rPr>
                  </m:ctrlPr>
                </m:dPr>
                <m:e>
                  <m:r>
                    <w:rPr>
                      <w:rFonts w:ascii="Cambria Math" w:hAnsi="Cambria Math"/>
                    </w:rPr>
                    <m:t>1-β</m:t>
                  </m:r>
                </m:e>
              </m:d>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e>
                  </m:d>
                </m:num>
                <m:den>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den>
              </m:f>
              <m:r>
                <w:rPr>
                  <w:rFonts w:ascii="Cambria Math" w:hAnsi="Cambria Math"/>
                </w:rPr>
                <m:t>-</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-1)</m:t>
                  </m:r>
                </m:num>
                <m:den>
                  <m:r>
                    <w:rPr>
                      <w:rFonts w:ascii="Cambria Math" w:hAnsi="Cambria Math"/>
                    </w:rPr>
                    <m:t>1-θ</m:t>
                  </m:r>
                </m:den>
              </m:f>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e>
          </m:d>
          <m:sSub>
            <m:sSubPr>
              <m:ctrlPr>
                <w:rPr>
                  <w:rFonts w:ascii="Cambria Math" w:hAnsi="Cambria Math"/>
                  <w:i/>
                </w:rPr>
              </m:ctrlPr>
            </m:sSubPr>
            <m:e>
              <m:r>
                <w:rPr>
                  <w:rFonts w:ascii="Cambria Math" w:hAnsi="Cambria Math"/>
                </w:rPr>
                <m:t>dπ</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πβ</m:t>
              </m:r>
            </m:num>
            <m:den>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den>
          </m:f>
          <m:r>
            <w:rPr>
              <w:rFonts w:ascii="Cambria Math" w:hAnsi="Cambria Math"/>
            </w:rPr>
            <m:t>d</m:t>
          </m:r>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i</m:t>
              </m:r>
            </m:sup>
          </m:sSubSup>
        </m:oMath>
      </m:oMathPara>
    </w:p>
    <w:p w:rsidR="004C7988" w:rsidRDefault="004C7988" w:rsidP="004C7988">
      <w:pPr>
        <w:spacing w:line="360" w:lineRule="auto"/>
        <w:jc w:val="both"/>
        <w:rPr>
          <w:rFonts w:eastAsiaTheme="minorEastAsia"/>
        </w:rPr>
      </w:pPr>
      <w:r>
        <w:rPr>
          <w:rFonts w:eastAsiaTheme="minorEastAsia"/>
        </w:rPr>
        <w:t xml:space="preserve">The coefficients in this equation are likely to be of the right size and sign. That is, it is very likely that </w:t>
      </w:r>
    </w:p>
    <w:p w:rsidR="004C7988" w:rsidRDefault="004C7988" w:rsidP="004C7988">
      <w:pPr>
        <w:spacing w:line="360" w:lineRule="auto"/>
        <w:jc w:val="both"/>
        <w:rPr>
          <w:rFonts w:eastAsiaTheme="minorEastAsia"/>
        </w:rPr>
      </w:pPr>
      <w:r>
        <w:rPr>
          <w:rFonts w:eastAsiaTheme="minorEastAsia"/>
        </w:rPr>
        <w:br/>
      </w:r>
      <m:oMath>
        <m:r>
          <w:rPr>
            <w:rFonts w:ascii="Cambria Math" w:hAnsi="Cambria Math"/>
          </w:rPr>
          <m:t>1&gt;</m:t>
        </m:r>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πβ</m:t>
                </m:r>
              </m:num>
              <m:den>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den>
            </m:f>
            <m:r>
              <w:rPr>
                <w:rFonts w:ascii="Cambria Math" w:hAnsi="Cambria Math"/>
              </w:rPr>
              <m:t>-</m:t>
            </m:r>
            <m:d>
              <m:dPr>
                <m:ctrlPr>
                  <w:rPr>
                    <w:rFonts w:ascii="Cambria Math" w:hAnsi="Cambria Math"/>
                    <w:i/>
                  </w:rPr>
                </m:ctrlPr>
              </m:dPr>
              <m:e>
                <m:r>
                  <w:rPr>
                    <w:rFonts w:ascii="Cambria Math" w:hAnsi="Cambria Math"/>
                  </w:rPr>
                  <m:t>1-β</m:t>
                </m:r>
              </m:e>
            </m:d>
            <m:r>
              <w:rPr>
                <w:rFonts w:ascii="Cambria Math" w:hAnsi="Cambria Math"/>
              </w:rPr>
              <m:t>λ</m:t>
            </m:r>
            <m:sSub>
              <m:sSubPr>
                <m:ctrlPr>
                  <w:rPr>
                    <w:rFonts w:ascii="Cambria Math" w:hAnsi="Cambria Math"/>
                    <w:i/>
                  </w:rPr>
                </m:ctrlPr>
              </m:sSubPr>
              <m:e>
                <m:r>
                  <w:rPr>
                    <w:rFonts w:ascii="Cambria Math" w:hAnsi="Cambria Math"/>
                  </w:rPr>
                  <m:t>q</m:t>
                </m:r>
              </m:e>
              <m:sub>
                <m:r>
                  <w:rPr>
                    <w:rFonts w:ascii="Cambria Math" w:hAnsi="Cambria Math"/>
                  </w:rPr>
                  <m:t>t</m:t>
                </m:r>
              </m:sub>
            </m:sSub>
          </m:e>
        </m:d>
        <m:r>
          <w:rPr>
            <w:rFonts w:ascii="Cambria Math" w:hAnsi="Cambria Math"/>
          </w:rPr>
          <m:t>&gt;0</m:t>
        </m:r>
      </m:oMath>
      <w:r>
        <w:rPr>
          <w:rFonts w:eastAsiaTheme="minorEastAsia"/>
        </w:rPr>
        <w:t xml:space="preserve">       and </w:t>
      </w:r>
    </w:p>
    <w:p w:rsidR="004C7988" w:rsidRDefault="00C935C0" w:rsidP="004C7988">
      <w:pPr>
        <w:spacing w:line="360" w:lineRule="auto"/>
        <w:jc w:val="both"/>
        <w:rPr>
          <w:rFonts w:eastAsiaTheme="minorEastAsia"/>
        </w:rPr>
      </w:pPr>
      <m:oMathPara>
        <m:oMath>
          <m:d>
            <m:dPr>
              <m:begChr m:val="["/>
              <m:endChr m:val="]"/>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K</m:t>
                          </m:r>
                        </m:e>
                        <m:sub>
                          <m:r>
                            <w:rPr>
                              <w:rFonts w:ascii="Cambria Math" w:hAnsi="Cambria Math"/>
                            </w:rPr>
                            <m:t>t</m:t>
                          </m:r>
                        </m:sub>
                      </m:sSub>
                    </m:e>
                  </m:d>
                </m:num>
                <m:den>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den>
              </m:f>
              <m:r>
                <w:rPr>
                  <w:rFonts w:ascii="Cambria Math" w:hAnsi="Cambria Math"/>
                </w:rPr>
                <m:t>-</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-1)</m:t>
                  </m:r>
                </m:num>
                <m:den>
                  <m:r>
                    <w:rPr>
                      <w:rFonts w:ascii="Cambria Math" w:hAnsi="Cambria Math"/>
                    </w:rPr>
                    <m:t>1-θ</m:t>
                  </m:r>
                </m:den>
              </m:f>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e>
          </m:d>
          <m:r>
            <w:rPr>
              <w:rFonts w:ascii="Cambria Math" w:hAnsi="Cambria Math"/>
            </w:rPr>
            <m:t>&gt;0</m:t>
          </m:r>
        </m:oMath>
      </m:oMathPara>
    </w:p>
    <w:p w:rsidR="004C7988" w:rsidRDefault="004C7988" w:rsidP="004C7988">
      <w:pPr>
        <w:spacing w:line="360" w:lineRule="auto"/>
        <w:jc w:val="both"/>
        <w:rPr>
          <w:rFonts w:eastAsiaTheme="minorEastAsia"/>
        </w:rPr>
      </w:pPr>
      <w:r>
        <w:rPr>
          <w:rFonts w:eastAsiaTheme="minorEastAsia"/>
        </w:rPr>
        <w:t>and</w:t>
      </w:r>
      <w:r>
        <w:rPr>
          <w:rFonts w:eastAsiaTheme="minorEastAsia"/>
        </w:rPr>
        <w:br/>
      </w:r>
      <m:oMathPara>
        <m:oMath>
          <m:f>
            <m:fPr>
              <m:ctrlPr>
                <w:rPr>
                  <w:rFonts w:ascii="Cambria Math" w:hAnsi="Cambria Math"/>
                  <w:i/>
                </w:rPr>
              </m:ctrlPr>
            </m:fPr>
            <m:num>
              <m:r>
                <w:rPr>
                  <w:rFonts w:ascii="Cambria Math" w:hAnsi="Cambria Math"/>
                </w:rPr>
                <m:t>πβ</m:t>
              </m:r>
            </m:num>
            <m:den>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den>
          </m:f>
          <m:r>
            <w:rPr>
              <w:rFonts w:ascii="Cambria Math" w:hAnsi="Cambria Math"/>
            </w:rPr>
            <m:t>&gt;0</m:t>
          </m:r>
        </m:oMath>
      </m:oMathPara>
    </w:p>
    <w:p w:rsidR="004C7988" w:rsidRDefault="004C7988" w:rsidP="004C7988">
      <w:pPr>
        <w:spacing w:line="360" w:lineRule="auto"/>
        <w:jc w:val="both"/>
        <w:rPr>
          <w:rFonts w:eastAsiaTheme="minorEastAsia"/>
        </w:rPr>
      </w:pPr>
      <w:r>
        <w:rPr>
          <w:rFonts w:eastAsiaTheme="minorEastAsia"/>
        </w:rPr>
        <w:t xml:space="preserve">So we conclude that the effect of a fall in animal spirits for one period (a fall in </w:t>
      </w:r>
      <m:oMath>
        <m:r>
          <w:rPr>
            <w:rFonts w:ascii="Cambria Math" w:hAnsi="Cambria Math"/>
          </w:rPr>
          <m:t xml:space="preserve">π </m:t>
        </m:r>
      </m:oMath>
      <w:r>
        <w:rPr>
          <w:rFonts w:eastAsiaTheme="minorEastAsia"/>
        </w:rPr>
        <w:t>) in reducing demand and employment in this model of financial frictions c</w:t>
      </w:r>
      <w:r w:rsidR="00F179DE">
        <w:rPr>
          <w:rFonts w:eastAsiaTheme="minorEastAsia"/>
        </w:rPr>
        <w:t xml:space="preserve">an be offset by an appropriate </w:t>
      </w:r>
      <w:r w:rsidR="008361C5">
        <w:rPr>
          <w:rFonts w:eastAsiaTheme="minorEastAsia"/>
        </w:rPr>
        <w:t>revenue</w:t>
      </w:r>
      <w:r w:rsidR="00D45156">
        <w:rPr>
          <w:rFonts w:eastAsiaTheme="minorEastAsia"/>
        </w:rPr>
        <w:t>-</w:t>
      </w:r>
      <w:r>
        <w:rPr>
          <w:rFonts w:eastAsiaTheme="minorEastAsia"/>
        </w:rPr>
        <w:t>neutral transfer from savers to borrowers. The transfer will allow each of investors to invest more, while not causing any reduction in aggregate consumption demand.</w:t>
      </w:r>
    </w:p>
    <w:p w:rsidR="004C7988" w:rsidRPr="003A4F7D" w:rsidRDefault="004C7988" w:rsidP="004C7988">
      <w:pPr>
        <w:spacing w:line="360" w:lineRule="auto"/>
        <w:jc w:val="both"/>
      </w:pPr>
      <w:r>
        <w:rPr>
          <w:rFonts w:eastAsiaTheme="minorEastAsia"/>
        </w:rPr>
        <w:t xml:space="preserve">In principle it is possible to work out the effects of a fall in animal spirits that is expected to last longer than one period, and the effects of a longer lasting tax/transfer scheme, but the details of this will be more complicated, while the broad features of it will be broadly the same. Something like the tax/transfer scheme set out here could be implemented as an investment subsidy paid for out of a general tax on all </w:t>
      </w:r>
      <w:r w:rsidRPr="003A4F7D">
        <w:rPr>
          <w:rFonts w:eastAsiaTheme="minorEastAsia"/>
        </w:rPr>
        <w:t xml:space="preserve">entrepreneurs.   </w:t>
      </w:r>
    </w:p>
    <w:p w:rsidR="00C6344A" w:rsidRPr="003A4F7D" w:rsidRDefault="00C6344A" w:rsidP="009A7D13">
      <w:pPr>
        <w:spacing w:line="360" w:lineRule="auto"/>
        <w:rPr>
          <w:rStyle w:val="Strong"/>
        </w:rPr>
      </w:pPr>
    </w:p>
    <w:p w:rsidR="00D23A5B" w:rsidRPr="003A4F7D" w:rsidRDefault="00D23A5B" w:rsidP="003A4F7D">
      <w:pPr>
        <w:spacing w:line="480" w:lineRule="auto"/>
        <w:rPr>
          <w:rStyle w:val="Strong"/>
          <w:b w:val="0"/>
        </w:rPr>
      </w:pPr>
      <w:r w:rsidRPr="003A4F7D">
        <w:rPr>
          <w:rStyle w:val="Strong"/>
        </w:rPr>
        <w:t>The balanced budget multiplier</w:t>
      </w:r>
    </w:p>
    <w:p w:rsidR="00EE2955" w:rsidRPr="00EE2955" w:rsidRDefault="00EE2955" w:rsidP="00EE2955">
      <w:pPr>
        <w:spacing w:line="360" w:lineRule="auto"/>
        <w:rPr>
          <w:rStyle w:val="Strong"/>
          <w:b w:val="0"/>
        </w:rPr>
      </w:pPr>
      <w:r w:rsidRPr="00EE2955">
        <w:rPr>
          <w:rStyle w:val="Strong"/>
          <w:b w:val="0"/>
        </w:rPr>
        <w:t>What of balanced-budget fiscal expansion, where extra taxes fund an increase in public expenditure? The effects of taxation in this model are complicated because entrepreneurs and workers will anticipate future taxes and adjust current consumption and investment. An analytically simple fiscal intervention consists of a</w:t>
      </w:r>
      <w:r w:rsidR="00EC2C9F">
        <w:rPr>
          <w:rStyle w:val="Strong"/>
          <w:b w:val="0"/>
        </w:rPr>
        <w:t xml:space="preserve">n unpredicted lump-sum tax on </w:t>
      </w:r>
      <w:r w:rsidRPr="00EE2955">
        <w:rPr>
          <w:rStyle w:val="Strong"/>
          <w:b w:val="0"/>
        </w:rPr>
        <w:t xml:space="preserve">entrepreneurs whose proceeds are spent entirely on a simultaneous increase in public spending and which is not expected to be repeated: a pure fiscal shock. </w:t>
      </w:r>
    </w:p>
    <w:p w:rsidR="00EE2955" w:rsidRPr="00B46094" w:rsidRDefault="00EE2955" w:rsidP="00EE2955">
      <w:pPr>
        <w:spacing w:line="360" w:lineRule="auto"/>
        <w:rPr>
          <w:rFonts w:eastAsiaTheme="minorEastAsia"/>
        </w:rPr>
      </w:pPr>
      <w:r w:rsidRPr="00EE2955">
        <w:rPr>
          <w:rStyle w:val="Strong"/>
          <w:b w:val="0"/>
        </w:rPr>
        <w:t xml:space="preserve">The optimal response of entrepreneurs to this kind of shock is straightforward.  The tax shock reduces net worth by the amount of the tax and they cut consumption by a fraction </w:t>
      </w:r>
      <m:oMath>
        <m:r>
          <m:rPr>
            <m:sty m:val="bi"/>
          </m:rPr>
          <w:rPr>
            <w:rStyle w:val="Strong"/>
            <w:rFonts w:ascii="Cambria Math" w:hAnsi="Cambria Math"/>
          </w:rPr>
          <m:t>(1-β)</m:t>
        </m:r>
      </m:oMath>
      <w:r w:rsidRPr="00EE2955">
        <w:rPr>
          <w:rStyle w:val="Strong"/>
          <w:b w:val="0"/>
        </w:rPr>
        <w:t xml:space="preserve"> of this. Investment is cut also because the tax affects their liquidity co</w:t>
      </w:r>
      <w:r>
        <w:rPr>
          <w:rStyle w:val="Strong"/>
          <w:b w:val="0"/>
        </w:rPr>
        <w:t xml:space="preserve">nstraint. </w:t>
      </w:r>
      <w:r w:rsidRPr="00EE2955">
        <w:rPr>
          <w:rStyle w:val="Strong"/>
          <w:b w:val="0"/>
        </w:rPr>
        <w:t xml:space="preserve">Investment becomes </w:t>
      </w:r>
      <w:r w:rsidRPr="00EE2955">
        <w:rPr>
          <w:rFonts w:ascii="Cambria Math" w:hAnsi="Cambria Math"/>
          <w:b/>
        </w:rPr>
        <w:br/>
      </w:r>
      <m:oMathPara>
        <m:oMath>
          <m:d>
            <m:dPr>
              <m:ctrlPr>
                <w:rPr>
                  <w:rFonts w:ascii="Cambria Math" w:hAnsi="Cambria Math"/>
                  <w:i/>
                </w:rPr>
              </m:ctrlPr>
            </m:dPr>
            <m:e>
              <m:r>
                <w:rPr>
                  <w:rFonts w:ascii="Cambria Math" w:hAnsi="Cambria Math"/>
                </w:rPr>
                <m:t>1-θ</m:t>
              </m:r>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=π</m:t>
          </m:r>
          <m:d>
            <m:dPr>
              <m:begChr m:val="["/>
              <m:endChr m:val="]"/>
              <m:ctrlPr>
                <w:rPr>
                  <w:rFonts w:ascii="Cambria Math" w:hAnsi="Cambria Math"/>
                  <w:i/>
                </w:rPr>
              </m:ctrlPr>
            </m:dPr>
            <m:e>
              <m:r>
                <w:rPr>
                  <w:rFonts w:ascii="Cambria Math" w:hAnsi="Cambria Math"/>
                </w:rPr>
                <m:t>β</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+λ</m:t>
                      </m:r>
                      <m:sSub>
                        <m:sSubPr>
                          <m:ctrlPr>
                            <w:rPr>
                              <w:rFonts w:ascii="Cambria Math" w:hAnsi="Cambria Math"/>
                              <w:i/>
                            </w:rPr>
                          </m:ctrlPr>
                        </m:sSubPr>
                        <m:e>
                          <m:r>
                            <w:rPr>
                              <w:rFonts w:ascii="Cambria Math" w:hAnsi="Cambria Math"/>
                            </w:rPr>
                            <m:t>ϕ</m:t>
                          </m:r>
                        </m:e>
                        <m:sub>
                          <m:r>
                            <w:rPr>
                              <w:rFonts w:ascii="Cambria Math" w:hAnsi="Cambria Math"/>
                            </w:rPr>
                            <m:t>t</m:t>
                          </m:r>
                        </m:sub>
                      </m:sSub>
                      <m:sSub>
                        <m:sSubPr>
                          <m:ctrlPr>
                            <w:rPr>
                              <w:rFonts w:ascii="Cambria Math" w:hAnsi="Cambria Math"/>
                              <w:i/>
                            </w:rPr>
                          </m:ctrlPr>
                        </m:sSubPr>
                        <m:e>
                          <m:r>
                            <w:rPr>
                              <w:rFonts w:ascii="Cambria Math" w:hAnsi="Cambria Math"/>
                            </w:rPr>
                            <m:t>q</m:t>
                          </m:r>
                        </m:e>
                        <m:sub>
                          <m:r>
                            <w:rPr>
                              <w:rFonts w:ascii="Cambria Math" w:hAnsi="Cambria Math"/>
                            </w:rPr>
                            <m:t>t</m:t>
                          </m:r>
                        </m:sub>
                      </m:sSub>
                    </m:e>
                  </m:d>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sSub>
                    <m:sSubPr>
                      <m:ctrlPr>
                        <w:rPr>
                          <w:rFonts w:ascii="Cambria Math" w:hAnsi="Cambria Math"/>
                          <w:i/>
                        </w:rPr>
                      </m:ctrlPr>
                    </m:sSubPr>
                    <m:e>
                      <m:r>
                        <w:rPr>
                          <w:rFonts w:ascii="Cambria Math" w:hAnsi="Cambria Math"/>
                        </w:rPr>
                        <m:t>M</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1-β</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t</m:t>
                      </m:r>
                    </m:sub>
                  </m:sSub>
                </m:e>
              </m:d>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m:t>
                  </m:r>
                </m:sup>
              </m:sSubSup>
              <m:sSub>
                <m:sSubPr>
                  <m:ctrlPr>
                    <w:rPr>
                      <w:rFonts w:ascii="Cambria Math" w:hAnsi="Cambria Math"/>
                      <w:i/>
                    </w:rPr>
                  </m:ctrlPr>
                </m:sSubPr>
                <m:e>
                  <m:r>
                    <w:rPr>
                      <w:rFonts w:ascii="Cambria Math" w:hAnsi="Cambria Math"/>
                    </w:rPr>
                    <m:t>N</m:t>
                  </m:r>
                </m:e>
                <m:sub>
                  <m:r>
                    <w:rPr>
                      <w:rFonts w:ascii="Cambria Math" w:hAnsi="Cambria Math"/>
                    </w:rPr>
                    <m:t>t</m:t>
                  </m:r>
                </m:sub>
              </m:sSub>
            </m:e>
          </m:d>
        </m:oMath>
      </m:oMathPara>
    </w:p>
    <w:p w:rsidR="00EE2955" w:rsidRPr="00EE2955" w:rsidRDefault="00EE2955" w:rsidP="00EE2955">
      <w:pPr>
        <w:spacing w:line="360" w:lineRule="auto"/>
        <w:rPr>
          <w:rStyle w:val="Strong"/>
          <w:b w:val="0"/>
        </w:rPr>
      </w:pPr>
      <w:r w:rsidRPr="00EE2955">
        <w:rPr>
          <w:rStyle w:val="Strong"/>
          <w:b w:val="0"/>
        </w:rPr>
        <w:t>And the goods balance equation (the IS curve) becomes</w:t>
      </w:r>
    </w:p>
    <w:p w:rsidR="00EE2955" w:rsidRPr="00B46094" w:rsidRDefault="00C935C0" w:rsidP="00EE2955">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w:rPr>
              <w:rFonts w:ascii="Cambria Math" w:eastAsiaTheme="minorEastAsia" w:hAnsi="Cambria Math"/>
            </w:rPr>
            <m:t>+(1-β)(</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1-π+π</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m:t>
                      </m:r>
                    </m:sub>
                  </m:sSub>
                </m:e>
              </m:d>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t</m:t>
                      </m:r>
                    </m:sub>
                  </m:sSub>
                </m:e>
              </m:d>
              <m:r>
                <w:rPr>
                  <w:rFonts w:ascii="Cambria Math" w:eastAsiaTheme="minorEastAsia" w:hAnsi="Cambria Math"/>
                </w:rPr>
                <m:t>λ</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t</m:t>
                  </m:r>
                </m:sub>
                <m:sup>
                  <m:r>
                    <w:rPr>
                      <w:rFonts w:ascii="Cambria Math" w:eastAsiaTheme="minorEastAsia" w:hAnsi="Cambria Math"/>
                    </w:rPr>
                    <m:t>r</m:t>
                  </m:r>
                </m:sup>
              </m:sSubSup>
            </m:e>
          </m:d>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t</m:t>
              </m:r>
            </m:sub>
          </m:sSub>
          <m:r>
            <w:rPr>
              <w:rFonts w:ascii="Cambria Math" w:eastAsiaTheme="minorEastAsia" w:hAnsi="Cambria Math"/>
            </w:rPr>
            <m:t>)</m:t>
          </m:r>
        </m:oMath>
      </m:oMathPara>
    </w:p>
    <w:p w:rsidR="00EE2955" w:rsidRPr="00B46094" w:rsidRDefault="00EE2955" w:rsidP="00EE2955">
      <w:pPr>
        <w:spacing w:line="360" w:lineRule="auto"/>
        <w:rPr>
          <w:rStyle w:val="Strong"/>
          <w:b w:val="0"/>
        </w:rPr>
      </w:pPr>
    </w:p>
    <w:p w:rsidR="00EE2955" w:rsidRPr="00EE2955" w:rsidRDefault="00EE2955" w:rsidP="00EE2955">
      <w:pPr>
        <w:spacing w:line="360" w:lineRule="auto"/>
        <w:rPr>
          <w:rStyle w:val="Strong"/>
          <w:b w:val="0"/>
        </w:rPr>
      </w:pPr>
      <w:r w:rsidRPr="00EE2955">
        <w:rPr>
          <w:rStyle w:val="Strong"/>
          <w:b w:val="0"/>
        </w:rPr>
        <w:t>The effect of a rise in taxes and government spending in equal amounts, with no change in money stocks, is the Keynesian balanced budget multiplier. Entrepreneurial income increases by exactly the same amount as the increase in government spending.  From the investment equation</w:t>
      </w:r>
    </w:p>
    <w:p w:rsidR="00EE2955" w:rsidRPr="00B46094" w:rsidRDefault="00C935C0" w:rsidP="00EE2955">
      <w:pPr>
        <w:spacing w:line="360" w:lineRule="auto"/>
        <w:rPr>
          <w:rStyle w:val="Strong"/>
          <w:b w:val="0"/>
        </w:rPr>
      </w:pPr>
      <m:oMathPara>
        <m:oMath>
          <m:d>
            <m:dPr>
              <m:ctrlPr>
                <w:rPr>
                  <w:rStyle w:val="Strong"/>
                  <w:rFonts w:ascii="Cambria Math" w:hAnsi="Cambria Math"/>
                  <w:b w:val="0"/>
                  <w:bCs w:val="0"/>
                  <w:i/>
                </w:rPr>
              </m:ctrlPr>
            </m:dPr>
            <m:e>
              <m:r>
                <m:rPr>
                  <m:sty m:val="bi"/>
                </m:rPr>
                <w:rPr>
                  <w:rStyle w:val="Strong"/>
                  <w:rFonts w:ascii="Cambria Math" w:hAnsi="Cambria Math"/>
                </w:rPr>
                <m:t>1-θ</m:t>
              </m:r>
              <m:sSub>
                <m:sSubPr>
                  <m:ctrlPr>
                    <w:rPr>
                      <w:rStyle w:val="Strong"/>
                      <w:rFonts w:ascii="Cambria Math" w:hAnsi="Cambria Math"/>
                      <w:b w:val="0"/>
                      <w:bCs w:val="0"/>
                      <w:i/>
                    </w:rPr>
                  </m:ctrlPr>
                </m:sSubPr>
                <m:e>
                  <m:r>
                    <m:rPr>
                      <m:sty m:val="bi"/>
                    </m:rPr>
                    <w:rPr>
                      <w:rStyle w:val="Strong"/>
                      <w:rFonts w:ascii="Cambria Math" w:hAnsi="Cambria Math"/>
                    </w:rPr>
                    <m:t>q</m:t>
                  </m:r>
                </m:e>
                <m:sub>
                  <m:r>
                    <m:rPr>
                      <m:sty m:val="bi"/>
                    </m:rPr>
                    <w:rPr>
                      <w:rStyle w:val="Strong"/>
                      <w:rFonts w:ascii="Cambria Math" w:hAnsi="Cambria Math"/>
                    </w:rPr>
                    <m:t>t</m:t>
                  </m:r>
                </m:sub>
              </m:sSub>
            </m:e>
          </m:d>
          <m:r>
            <m:rPr>
              <m:sty m:val="bi"/>
            </m:rPr>
            <w:rPr>
              <w:rStyle w:val="Strong"/>
              <w:rFonts w:ascii="Cambria Math" w:hAnsi="Cambria Math"/>
            </w:rPr>
            <m:t>d</m:t>
          </m:r>
          <m:sSub>
            <m:sSubPr>
              <m:ctrlPr>
                <w:rPr>
                  <w:rStyle w:val="Strong"/>
                  <w:rFonts w:ascii="Cambria Math" w:hAnsi="Cambria Math"/>
                  <w:b w:val="0"/>
                  <w:bCs w:val="0"/>
                  <w:i/>
                </w:rPr>
              </m:ctrlPr>
            </m:sSubPr>
            <m:e>
              <m:r>
                <m:rPr>
                  <m:sty m:val="bi"/>
                </m:rPr>
                <w:rPr>
                  <w:rStyle w:val="Strong"/>
                  <w:rFonts w:ascii="Cambria Math" w:hAnsi="Cambria Math"/>
                </w:rPr>
                <m:t>I</m:t>
              </m:r>
            </m:e>
            <m:sub>
              <m:r>
                <m:rPr>
                  <m:sty m:val="bi"/>
                </m:rPr>
                <w:rPr>
                  <w:rStyle w:val="Strong"/>
                  <w:rFonts w:ascii="Cambria Math" w:hAnsi="Cambria Math"/>
                </w:rPr>
                <m:t>t</m:t>
              </m:r>
            </m:sub>
          </m:sSub>
          <m:r>
            <m:rPr>
              <m:sty m:val="bi"/>
            </m:rPr>
            <w:rPr>
              <w:rStyle w:val="Strong"/>
              <w:rFonts w:ascii="Cambria Math" w:hAnsi="Cambria Math"/>
            </w:rPr>
            <m:t>=πβ(</m:t>
          </m:r>
          <m:sSub>
            <m:sSubPr>
              <m:ctrlPr>
                <w:rPr>
                  <w:rStyle w:val="Strong"/>
                  <w:rFonts w:ascii="Cambria Math" w:hAnsi="Cambria Math"/>
                  <w:b w:val="0"/>
                  <w:bCs w:val="0"/>
                  <w:i/>
                </w:rPr>
              </m:ctrlPr>
            </m:sSubPr>
            <m:e>
              <m:r>
                <m:rPr>
                  <m:sty m:val="bi"/>
                </m:rPr>
                <w:rPr>
                  <w:rStyle w:val="Strong"/>
                  <w:rFonts w:ascii="Cambria Math" w:hAnsi="Cambria Math"/>
                </w:rPr>
                <m:t>N</m:t>
              </m:r>
            </m:e>
            <m:sub>
              <m:r>
                <m:rPr>
                  <m:sty m:val="bi"/>
                </m:rPr>
                <w:rPr>
                  <w:rStyle w:val="Strong"/>
                  <w:rFonts w:ascii="Cambria Math" w:hAnsi="Cambria Math"/>
                </w:rPr>
                <m:t>t</m:t>
              </m:r>
            </m:sub>
          </m:sSub>
          <m:r>
            <m:rPr>
              <m:sty m:val="bi"/>
            </m:rPr>
            <w:rPr>
              <w:rStyle w:val="Strong"/>
              <w:rFonts w:ascii="Cambria Math" w:hAnsi="Cambria Math"/>
            </w:rPr>
            <m:t>d</m:t>
          </m:r>
          <m:sSub>
            <m:sSubPr>
              <m:ctrlPr>
                <w:rPr>
                  <w:rStyle w:val="Strong"/>
                  <w:rFonts w:ascii="Cambria Math" w:hAnsi="Cambria Math"/>
                  <w:b w:val="0"/>
                  <w:bCs w:val="0"/>
                  <w:i/>
                </w:rPr>
              </m:ctrlPr>
            </m:sSubPr>
            <m:e>
              <m:r>
                <m:rPr>
                  <m:sty m:val="bi"/>
                </m:rPr>
                <w:rPr>
                  <w:rStyle w:val="Strong"/>
                  <w:rFonts w:ascii="Cambria Math" w:hAnsi="Cambria Math"/>
                </w:rPr>
                <m:t>r</m:t>
              </m:r>
            </m:e>
            <m:sub>
              <m:r>
                <m:rPr>
                  <m:sty m:val="bi"/>
                </m:rPr>
                <w:rPr>
                  <w:rStyle w:val="Strong"/>
                  <w:rFonts w:ascii="Cambria Math" w:hAnsi="Cambria Math"/>
                </w:rPr>
                <m:t>t</m:t>
              </m:r>
            </m:sub>
          </m:sSub>
          <m:r>
            <m:rPr>
              <m:sty m:val="bi"/>
            </m:rPr>
            <w:rPr>
              <w:rStyle w:val="Strong"/>
              <w:rFonts w:ascii="Cambria Math" w:hAnsi="Cambria Math"/>
            </w:rPr>
            <m:t>-</m:t>
          </m:r>
          <m:sSub>
            <m:sSubPr>
              <m:ctrlPr>
                <w:rPr>
                  <w:rStyle w:val="Strong"/>
                  <w:rFonts w:ascii="Cambria Math" w:hAnsi="Cambria Math"/>
                  <w:b w:val="0"/>
                  <w:bCs w:val="0"/>
                  <w:i/>
                </w:rPr>
              </m:ctrlPr>
            </m:sSubPr>
            <m:e>
              <m:r>
                <m:rPr>
                  <m:sty m:val="bi"/>
                </m:rPr>
                <w:rPr>
                  <w:rStyle w:val="Strong"/>
                  <w:rFonts w:ascii="Cambria Math" w:hAnsi="Cambria Math"/>
                </w:rPr>
                <m:t>dτ</m:t>
              </m:r>
            </m:e>
            <m:sub>
              <m:r>
                <m:rPr>
                  <m:sty m:val="bi"/>
                </m:rPr>
                <w:rPr>
                  <w:rStyle w:val="Strong"/>
                  <w:rFonts w:ascii="Cambria Math" w:hAnsi="Cambria Math"/>
                </w:rPr>
                <m:t>t</m:t>
              </m:r>
            </m:sub>
          </m:sSub>
          <m:r>
            <m:rPr>
              <m:sty m:val="bi"/>
            </m:rPr>
            <w:rPr>
              <w:rStyle w:val="Strong"/>
              <w:rFonts w:ascii="Cambria Math" w:hAnsi="Cambria Math"/>
            </w:rPr>
            <m:t>)</m:t>
          </m:r>
        </m:oMath>
      </m:oMathPara>
    </w:p>
    <w:p w:rsidR="00EE2955" w:rsidRPr="00EE2955" w:rsidRDefault="00EE2955" w:rsidP="00EE2955">
      <w:pPr>
        <w:spacing w:line="360" w:lineRule="auto"/>
        <w:rPr>
          <w:rStyle w:val="Strong"/>
          <w:b w:val="0"/>
        </w:rPr>
      </w:pPr>
      <w:r w:rsidRPr="00EE2955">
        <w:rPr>
          <w:rStyle w:val="Strong"/>
          <w:b w:val="0"/>
        </w:rPr>
        <w:t>And from the IS curve</w:t>
      </w:r>
    </w:p>
    <w:p w:rsidR="00EE2955" w:rsidRPr="00B46094" w:rsidRDefault="00C935C0" w:rsidP="00EE2955">
      <w:pPr>
        <w:spacing w:line="360" w:lineRule="auto"/>
        <w:jc w:val="center"/>
        <w:rPr>
          <w:rStyle w:val="Strong"/>
          <w:b w:val="0"/>
        </w:rPr>
      </w:pPr>
      <m:oMath>
        <m:sSub>
          <m:sSubPr>
            <m:ctrlPr>
              <w:rPr>
                <w:rStyle w:val="Strong"/>
                <w:rFonts w:ascii="Cambria Math" w:hAnsi="Cambria Math"/>
                <w:b w:val="0"/>
                <w:bCs w:val="0"/>
                <w:i/>
              </w:rPr>
            </m:ctrlPr>
          </m:sSubPr>
          <m:e>
            <m:r>
              <m:rPr>
                <m:sty m:val="bi"/>
              </m:rPr>
              <w:rPr>
                <w:rStyle w:val="Strong"/>
                <w:rFonts w:ascii="Cambria Math" w:hAnsi="Cambria Math"/>
              </w:rPr>
              <m:t>K</m:t>
            </m:r>
          </m:e>
          <m:sub>
            <m:r>
              <m:rPr>
                <m:sty m:val="bi"/>
              </m:rPr>
              <w:rPr>
                <w:rStyle w:val="Strong"/>
                <w:rFonts w:ascii="Cambria Math" w:hAnsi="Cambria Math"/>
              </w:rPr>
              <m:t>t</m:t>
            </m:r>
          </m:sub>
        </m:sSub>
        <m:sSub>
          <m:sSubPr>
            <m:ctrlPr>
              <w:rPr>
                <w:rStyle w:val="Strong"/>
                <w:rFonts w:ascii="Cambria Math" w:hAnsi="Cambria Math"/>
                <w:b w:val="0"/>
                <w:bCs w:val="0"/>
                <w:i/>
              </w:rPr>
            </m:ctrlPr>
          </m:sSubPr>
          <m:e>
            <m:r>
              <m:rPr>
                <m:sty m:val="bi"/>
              </m:rPr>
              <w:rPr>
                <w:rStyle w:val="Strong"/>
                <w:rFonts w:ascii="Cambria Math" w:hAnsi="Cambria Math"/>
              </w:rPr>
              <m:t>dr</m:t>
            </m:r>
          </m:e>
          <m:sub>
            <m:r>
              <m:rPr>
                <m:sty m:val="bi"/>
              </m:rPr>
              <w:rPr>
                <w:rStyle w:val="Strong"/>
                <w:rFonts w:ascii="Cambria Math" w:hAnsi="Cambria Math"/>
              </w:rPr>
              <m:t>t</m:t>
            </m:r>
          </m:sub>
        </m:sSub>
        <m:r>
          <m:rPr>
            <m:sty m:val="bi"/>
          </m:rPr>
          <w:rPr>
            <w:rStyle w:val="Strong"/>
            <w:rFonts w:ascii="Cambria Math" w:hAnsi="Cambria Math"/>
          </w:rPr>
          <m:t>=d</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t</m:t>
            </m:r>
          </m:sub>
        </m:sSub>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1-β</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sSub>
          <m:sSubPr>
            <m:ctrlPr>
              <w:rPr>
                <w:rStyle w:val="Strong"/>
                <w:rFonts w:ascii="Cambria Math" w:hAnsi="Cambria Math"/>
                <w:b w:val="0"/>
                <w:bCs w:val="0"/>
                <w:i/>
              </w:rPr>
            </m:ctrlPr>
          </m:sSubPr>
          <m:e>
            <m:r>
              <m:rPr>
                <m:sty m:val="bi"/>
              </m:rPr>
              <w:rPr>
                <w:rStyle w:val="Strong"/>
                <w:rFonts w:ascii="Cambria Math" w:hAnsi="Cambria Math"/>
              </w:rPr>
              <m:t>dτ</m:t>
            </m:r>
          </m:e>
          <m:sub>
            <m:r>
              <m:rPr>
                <m:sty m:val="bi"/>
              </m:rPr>
              <w:rPr>
                <w:rStyle w:val="Strong"/>
                <w:rFonts w:ascii="Cambria Math" w:hAnsi="Cambria Math"/>
              </w:rPr>
              <m:t>t</m:t>
            </m:r>
          </m:sub>
        </m:sSub>
      </m:oMath>
      <w:r w:rsidR="00EE2955" w:rsidRPr="00B46094">
        <w:rPr>
          <w:rStyle w:val="Strong"/>
        </w:rPr>
        <w:t>)</w:t>
      </w:r>
    </w:p>
    <w:p w:rsidR="00EE2955" w:rsidRPr="00EE2955" w:rsidRDefault="00EE2955" w:rsidP="00EE2955">
      <w:pPr>
        <w:rPr>
          <w:rStyle w:val="Strong"/>
          <w:b w:val="0"/>
        </w:rPr>
      </w:pPr>
      <w:r w:rsidRPr="00EE2955">
        <w:rPr>
          <w:rStyle w:val="Strong"/>
          <w:b w:val="0"/>
        </w:rPr>
        <w:t xml:space="preserve">Since the government holds no equity, </w:t>
      </w:r>
      <m:oMath>
        <m:sSub>
          <m:sSubPr>
            <m:ctrlPr>
              <w:rPr>
                <w:rStyle w:val="Strong"/>
                <w:rFonts w:ascii="Cambria Math" w:hAnsi="Cambria Math"/>
                <w:b w:val="0"/>
                <w:bCs w:val="0"/>
                <w:i/>
              </w:rPr>
            </m:ctrlPr>
          </m:sSubPr>
          <m:e>
            <m:r>
              <m:rPr>
                <m:sty m:val="bi"/>
              </m:rPr>
              <w:rPr>
                <w:rStyle w:val="Strong"/>
                <w:rFonts w:ascii="Cambria Math" w:hAnsi="Cambria Math"/>
              </w:rPr>
              <m:t>K</m:t>
            </m:r>
          </m:e>
          <m:sub>
            <m:r>
              <m:rPr>
                <m:sty m:val="bi"/>
              </m:rPr>
              <w:rPr>
                <w:rStyle w:val="Strong"/>
                <w:rFonts w:ascii="Cambria Math" w:hAnsi="Cambria Math"/>
              </w:rPr>
              <m:t>t</m:t>
            </m:r>
          </m:sub>
        </m:sSub>
        <m:r>
          <m:rPr>
            <m:sty m:val="bi"/>
          </m:rPr>
          <w:rPr>
            <w:rStyle w:val="Strong"/>
            <w:rFonts w:ascii="Cambria Math" w:hAnsi="Cambria Math"/>
          </w:rPr>
          <m:t>=</m:t>
        </m:r>
        <m:sSub>
          <m:sSubPr>
            <m:ctrlPr>
              <w:rPr>
                <w:rStyle w:val="Strong"/>
                <w:rFonts w:ascii="Cambria Math" w:hAnsi="Cambria Math"/>
                <w:b w:val="0"/>
                <w:bCs w:val="0"/>
                <w:i/>
              </w:rPr>
            </m:ctrlPr>
          </m:sSubPr>
          <m:e>
            <m:r>
              <m:rPr>
                <m:sty m:val="bi"/>
              </m:rPr>
              <w:rPr>
                <w:rStyle w:val="Strong"/>
                <w:rFonts w:ascii="Cambria Math" w:hAnsi="Cambria Math"/>
              </w:rPr>
              <m:t>N</m:t>
            </m:r>
          </m:e>
          <m:sub>
            <m:r>
              <m:rPr>
                <m:sty m:val="bi"/>
              </m:rPr>
              <w:rPr>
                <w:rStyle w:val="Strong"/>
                <w:rFonts w:ascii="Cambria Math" w:hAnsi="Cambria Math"/>
              </w:rPr>
              <m:t>t</m:t>
            </m:r>
          </m:sub>
        </m:sSub>
      </m:oMath>
      <w:r w:rsidRPr="00EE2955">
        <w:rPr>
          <w:rStyle w:val="Strong"/>
          <w:b w:val="0"/>
        </w:rPr>
        <w:t>, and the solution is that</w:t>
      </w:r>
    </w:p>
    <w:p w:rsidR="00EE2955" w:rsidRPr="00B46094" w:rsidRDefault="00EE2955" w:rsidP="00EE2955">
      <w:pPr>
        <w:jc w:val="center"/>
        <w:rPr>
          <w:rStyle w:val="Strong"/>
          <w:b w:val="0"/>
        </w:rPr>
      </w:pPr>
      <w:r w:rsidRPr="00B46094">
        <w:rPr>
          <w:rStyle w:val="Strong"/>
        </w:rPr>
        <w:br/>
      </w:r>
      <m:oMathPara>
        <m:oMath>
          <m:sSub>
            <m:sSubPr>
              <m:ctrlPr>
                <w:rPr>
                  <w:rFonts w:ascii="Cambria Math" w:eastAsiaTheme="minorEastAsia" w:hAnsi="Cambria Math"/>
                  <w:i/>
                </w:rPr>
              </m:ctrlPr>
            </m:sSubPr>
            <m:e>
              <m:sSub>
                <m:sSubPr>
                  <m:ctrlPr>
                    <w:rPr>
                      <w:rStyle w:val="Strong"/>
                      <w:rFonts w:ascii="Cambria Math" w:hAnsi="Cambria Math"/>
                      <w:b w:val="0"/>
                      <w:bCs w:val="0"/>
                      <w:i/>
                    </w:rPr>
                  </m:ctrlPr>
                </m:sSubPr>
                <m:e>
                  <m:r>
                    <m:rPr>
                      <m:sty m:val="bi"/>
                    </m:rPr>
                    <w:rPr>
                      <w:rStyle w:val="Strong"/>
                      <w:rFonts w:ascii="Cambria Math" w:hAnsi="Cambria Math"/>
                    </w:rPr>
                    <m:t>K</m:t>
                  </m:r>
                </m:e>
                <m:sub>
                  <m:r>
                    <m:rPr>
                      <m:sty m:val="bi"/>
                    </m:rPr>
                    <w:rPr>
                      <w:rStyle w:val="Strong"/>
                      <w:rFonts w:ascii="Cambria Math" w:hAnsi="Cambria Math"/>
                    </w:rPr>
                    <m:t>t</m:t>
                  </m:r>
                </m:sub>
              </m:sSub>
              <m:sSub>
                <m:sSubPr>
                  <m:ctrlPr>
                    <w:rPr>
                      <w:rStyle w:val="Strong"/>
                      <w:rFonts w:ascii="Cambria Math" w:hAnsi="Cambria Math"/>
                      <w:b w:val="0"/>
                      <w:bCs w:val="0"/>
                      <w:i/>
                    </w:rPr>
                  </m:ctrlPr>
                </m:sSubPr>
                <m:e>
                  <m:r>
                    <m:rPr>
                      <m:sty m:val="bi"/>
                    </m:rPr>
                    <w:rPr>
                      <w:rStyle w:val="Strong"/>
                      <w:rFonts w:ascii="Cambria Math" w:hAnsi="Cambria Math"/>
                    </w:rPr>
                    <m:t>dr</m:t>
                  </m:r>
                </m:e>
                <m:sub>
                  <m:r>
                    <m:rPr>
                      <m:sty m:val="bi"/>
                    </m:rPr>
                    <w:rPr>
                      <w:rStyle w:val="Strong"/>
                      <w:rFonts w:ascii="Cambria Math" w:hAnsi="Cambria Math"/>
                    </w:rPr>
                    <m:t>t</m:t>
                  </m:r>
                </m:sub>
              </m:sSub>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sSub>
            <m:sSubPr>
              <m:ctrlPr>
                <w:rPr>
                  <w:rStyle w:val="Strong"/>
                  <w:rFonts w:ascii="Cambria Math" w:hAnsi="Cambria Math"/>
                  <w:b w:val="0"/>
                  <w:bCs w:val="0"/>
                  <w:i/>
                </w:rPr>
              </m:ctrlPr>
            </m:sSubPr>
            <m:e>
              <m:r>
                <m:rPr>
                  <m:sty m:val="bi"/>
                </m:rPr>
                <w:rPr>
                  <w:rStyle w:val="Strong"/>
                  <w:rFonts w:ascii="Cambria Math" w:hAnsi="Cambria Math"/>
                </w:rPr>
                <m:t>dτ</m:t>
              </m:r>
            </m:e>
            <m:sub>
              <m:r>
                <m:rPr>
                  <m:sty m:val="bi"/>
                </m:rPr>
                <w:rPr>
                  <w:rStyle w:val="Strong"/>
                  <w:rFonts w:ascii="Cambria Math" w:hAnsi="Cambria Math"/>
                </w:rPr>
                <m:t>t</m:t>
              </m:r>
            </m:sub>
          </m:sSub>
          <m:r>
            <m:rPr>
              <m:sty m:val="bi"/>
            </m:rPr>
            <w:rPr>
              <w:rStyle w:val="Strong"/>
              <w:rFonts w:ascii="Cambria Math" w:hAnsi="Cambria Math"/>
            </w:rPr>
            <m:t>=</m:t>
          </m:r>
          <m:r>
            <w:rPr>
              <w:rFonts w:ascii="Cambria Math" w:eastAsiaTheme="minorEastAsia" w:hAnsi="Cambria Math"/>
            </w:rPr>
            <m:t xml:space="preserve"> d</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r>
            <m:rPr>
              <m:sty m:val="bi"/>
            </m:rPr>
            <w:rPr>
              <w:rStyle w:val="Strong"/>
              <w:rFonts w:ascii="Cambria Math" w:hAnsi="Cambria Math"/>
            </w:rPr>
            <m:t xml:space="preserve"> </m:t>
          </m:r>
        </m:oMath>
      </m:oMathPara>
    </w:p>
    <w:p w:rsidR="00EE2955" w:rsidRPr="00B46094" w:rsidRDefault="00EE2955" w:rsidP="00EE2955">
      <w:pPr>
        <w:spacing w:line="360" w:lineRule="auto"/>
        <w:rPr>
          <w:rFonts w:eastAsiaTheme="minorEastAsia"/>
        </w:rPr>
      </w:pPr>
    </w:p>
    <w:p w:rsidR="00EE2955" w:rsidRPr="00B46094" w:rsidRDefault="00EE2955" w:rsidP="00EE2955">
      <w:pPr>
        <w:spacing w:line="360" w:lineRule="auto"/>
      </w:pPr>
      <w:r w:rsidRPr="00B46094">
        <w:t>There will be an increase in employment and GDP, but no effect on asset prices, investment, or the future capital stock.</w:t>
      </w:r>
    </w:p>
    <w:p w:rsidR="00EE2955" w:rsidRPr="00B46094" w:rsidRDefault="00EE2955" w:rsidP="00EE2955"/>
    <w:p w:rsidR="00DF1CD3" w:rsidRPr="00F109F2" w:rsidRDefault="00DF1CD3" w:rsidP="00980BE6">
      <w:pPr>
        <w:pStyle w:val="Heading1"/>
      </w:pPr>
      <w:r w:rsidRPr="00F109F2">
        <w:t xml:space="preserve">Section </w:t>
      </w:r>
      <w:r w:rsidR="00D23A5B">
        <w:t>5</w:t>
      </w:r>
      <w:r w:rsidRPr="00F109F2">
        <w:t>. Extensions: Asset Bubbles and Irreversible Investment</w:t>
      </w:r>
    </w:p>
    <w:p w:rsidR="00DF1CD3" w:rsidRPr="00D45156" w:rsidRDefault="00DF1CD3" w:rsidP="00D45156">
      <w:pPr>
        <w:widowControl w:val="0"/>
        <w:tabs>
          <w:tab w:val="left" w:pos="8280"/>
        </w:tabs>
        <w:autoSpaceDE w:val="0"/>
        <w:autoSpaceDN w:val="0"/>
        <w:adjustRightInd w:val="0"/>
        <w:spacing w:before="265" w:line="360" w:lineRule="auto"/>
        <w:ind w:right="3"/>
        <w:rPr>
          <w:noProof/>
        </w:rPr>
      </w:pPr>
      <w:r>
        <w:t>Although it allows for financial frictions, t</w:t>
      </w:r>
      <w:r w:rsidRPr="00AC5361">
        <w:t xml:space="preserve">he </w:t>
      </w:r>
      <w:r>
        <w:t xml:space="preserve">KM </w:t>
      </w:r>
      <w:r w:rsidRPr="00AC5361">
        <w:t>mo</w:t>
      </w:r>
      <w:r>
        <w:t>del assumes that assets are correctly priced and, as a result, the variable q has limited volatility. As is evident from Figure 1 above, however, historical evidence</w:t>
      </w:r>
      <w:r w:rsidR="004D74E5">
        <w:t xml:space="preserve"> </w:t>
      </w:r>
      <w:r>
        <w:t xml:space="preserve"> up to and during the Great Depression, paints a very different picture – with Tobin</w:t>
      </w:r>
      <w:r w:rsidR="00BA5F99">
        <w:t>’</w:t>
      </w:r>
      <w:r>
        <w:t>s q doubling  in the three years before the Wall Street Crash of 1929 , and falling by three quarters in the next couple of years</w:t>
      </w:r>
      <w:r w:rsidR="00D65747">
        <w:t>!</w:t>
      </w:r>
      <w:r>
        <w:t xml:space="preserve"> A run-up in asset prices </w:t>
      </w:r>
      <w:r w:rsidR="00EE3CB6">
        <w:t xml:space="preserve">in the KM model </w:t>
      </w:r>
      <w:r>
        <w:t xml:space="preserve">can be </w:t>
      </w:r>
      <w:r w:rsidR="00EE3CB6">
        <w:t>illustrated</w:t>
      </w:r>
      <w:r>
        <w:t xml:space="preserve"> by looking at the integral curves that do not satisfy the transversality condition,</w:t>
      </w:r>
      <w:r w:rsidR="00EE3CB6">
        <w:t xml:space="preserve"> -</w:t>
      </w:r>
      <w:r>
        <w:rPr>
          <w:lang w:eastAsia="zh-CN"/>
        </w:rPr>
        <w:t>as in Figure 1</w:t>
      </w:r>
      <w:r w:rsidR="00F179DE">
        <w:rPr>
          <w:lang w:eastAsia="zh-CN"/>
        </w:rPr>
        <w:t>1</w:t>
      </w:r>
      <w:r>
        <w:rPr>
          <w:lang w:eastAsia="zh-CN"/>
        </w:rPr>
        <w:t xml:space="preserve"> where the </w:t>
      </w:r>
      <w:r>
        <w:t>integral curve above the stable manifold no longer correctly represent</w:t>
      </w:r>
      <w:r>
        <w:rPr>
          <w:lang w:eastAsia="zh-CN"/>
        </w:rPr>
        <w:t>s</w:t>
      </w:r>
      <w:r>
        <w:t xml:space="preserve"> future fundamentals, but is simply a bubble.</w:t>
      </w:r>
      <w:r>
        <w:rPr>
          <w:rStyle w:val="FootnoteReference"/>
        </w:rPr>
        <w:footnoteReference w:id="16"/>
      </w:r>
    </w:p>
    <w:p w:rsidR="004D74E5" w:rsidRDefault="00D45156" w:rsidP="003514BC">
      <w:pPr>
        <w:rPr>
          <w:b/>
          <w:bCs/>
        </w:rPr>
      </w:pPr>
      <w:r>
        <w:object w:dxaOrig="9990" w:dyaOrig="7493">
          <v:shape id="_x0000_i1052" type="#_x0000_t75" style="width:438pt;height:314.25pt" o:ole="" o:bordertopcolor="white" o:borderleftcolor="white" o:borderbottomcolor="white" o:borderrightcolor="white">
            <v:imagedata r:id="rId80" o:title=""/>
            <w10:bordertop type="single" width="6"/>
            <w10:borderleft type="single" width="6"/>
            <w10:borderbottom type="single" width="6"/>
            <w10:borderright type="single" width="6"/>
          </v:shape>
          <o:OLEObject Type="Embed" ProgID="PowerPoint.Slide.8" ShapeID="_x0000_i1052" DrawAspect="Content" ObjectID="_1398863099" r:id="rId81"/>
        </w:object>
      </w:r>
      <w:r w:rsidR="004D74E5">
        <w:rPr>
          <w:b/>
          <w:bCs/>
        </w:rPr>
        <w:t>Figure 1</w:t>
      </w:r>
      <w:r w:rsidR="00F179DE">
        <w:rPr>
          <w:b/>
          <w:bCs/>
        </w:rPr>
        <w:t>1</w:t>
      </w:r>
      <w:r w:rsidR="004D74E5">
        <w:rPr>
          <w:b/>
          <w:bCs/>
        </w:rPr>
        <w:t xml:space="preserve">. </w:t>
      </w:r>
      <w:r w:rsidR="004D74E5" w:rsidRPr="00752447">
        <w:rPr>
          <w:b/>
          <w:bCs/>
        </w:rPr>
        <w:t>Bubble coll</w:t>
      </w:r>
      <w:r w:rsidR="004D74E5">
        <w:rPr>
          <w:b/>
          <w:bCs/>
        </w:rPr>
        <w:t>apse preceding liquidity shock: like 1929</w:t>
      </w:r>
    </w:p>
    <w:p w:rsidR="004D74E5" w:rsidRDefault="004D74E5" w:rsidP="00B2380E">
      <w:pPr>
        <w:spacing w:line="360" w:lineRule="auto"/>
      </w:pPr>
    </w:p>
    <w:p w:rsidR="00DF1CD3" w:rsidRDefault="00DF1CD3" w:rsidP="00B2380E">
      <w:pPr>
        <w:spacing w:line="360" w:lineRule="auto"/>
      </w:pPr>
      <w:r>
        <w:t xml:space="preserve">It is clear </w:t>
      </w:r>
      <w:r w:rsidR="00D45156">
        <w:t xml:space="preserve">from </w:t>
      </w:r>
      <w:r>
        <w:t>the introduction that it took some years for asset prices to recover to more normal values</w:t>
      </w:r>
      <w:r w:rsidRPr="00890D1F">
        <w:t xml:space="preserve"> </w:t>
      </w:r>
      <w:r>
        <w:t>in the 1930s</w:t>
      </w:r>
      <w:r w:rsidR="00EE3CB6">
        <w:t>, see  Figure 1</w:t>
      </w:r>
      <w:r>
        <w:t>. It is worth noting, however, that:</w:t>
      </w:r>
    </w:p>
    <w:p w:rsidR="00DF1CD3" w:rsidRDefault="00DF1CD3" w:rsidP="005159D5">
      <w:r>
        <w:t xml:space="preserve">        ‘Bank panics were a recurrent phenomenon in the United States until 1934… Friedman and Schwartz (1963) enumerate 5 bank panics between 1929 and 1933, the most severe period in the financial history of the United States.’</w:t>
      </w:r>
    </w:p>
    <w:p w:rsidR="00DF1CD3" w:rsidRDefault="00DF1CD3" w:rsidP="005159D5">
      <w:r>
        <w:t xml:space="preserve"> </w:t>
      </w:r>
      <w:r w:rsidR="00C44E46">
        <w:tab/>
      </w:r>
      <w:r w:rsidR="00C44E46">
        <w:tab/>
      </w:r>
      <w:r w:rsidR="00C44E46">
        <w:tab/>
      </w:r>
      <w:r w:rsidR="00C44E46">
        <w:tab/>
      </w:r>
      <w:r w:rsidR="00C44E46">
        <w:tab/>
      </w:r>
      <w:r w:rsidR="00C44E46">
        <w:tab/>
      </w:r>
      <w:r>
        <w:t>Freixas and Rochet (1997, p.191).</w:t>
      </w:r>
    </w:p>
    <w:p w:rsidR="00DF1CD3" w:rsidRDefault="00DF1CD3" w:rsidP="005159D5"/>
    <w:p w:rsidR="00DF1CD3" w:rsidRDefault="00DF1CD3" w:rsidP="00B2380E">
      <w:pPr>
        <w:spacing w:line="360" w:lineRule="auto"/>
      </w:pPr>
      <w:r>
        <w:t xml:space="preserve">It was, in fact, only after the substantial restructuring of the financial system – including setting-up </w:t>
      </w:r>
      <w:r w:rsidR="0060651E">
        <w:t>the</w:t>
      </w:r>
      <w:r>
        <w:t xml:space="preserve"> FDIC</w:t>
      </w:r>
      <w:r w:rsidR="0060651E">
        <w:t xml:space="preserve"> ,</w:t>
      </w:r>
      <w:r>
        <w:t xml:space="preserve"> passing the Glass-Steagall </w:t>
      </w:r>
      <w:r w:rsidR="0060651E">
        <w:t>A</w:t>
      </w:r>
      <w:r>
        <w:t>ct, changing bankruptcy law and strengthening security regulation</w:t>
      </w:r>
      <w:r w:rsidR="0060651E">
        <w:t xml:space="preserve"> - </w:t>
      </w:r>
      <w:r>
        <w:t xml:space="preserve"> that asset prices were able to recover.</w:t>
      </w:r>
    </w:p>
    <w:p w:rsidR="00DF1CD3" w:rsidRDefault="00DF1CD3" w:rsidP="00B2380E">
      <w:pPr>
        <w:spacing w:line="360" w:lineRule="auto"/>
      </w:pPr>
    </w:p>
    <w:p w:rsidR="00DF1CD3" w:rsidRDefault="00DF1CD3" w:rsidP="00B2380E">
      <w:pPr>
        <w:spacing w:line="360" w:lineRule="auto"/>
      </w:pPr>
      <w:r>
        <w:t>Perhaps the historical data for the Great D</w:t>
      </w:r>
      <w:r w:rsidR="00C44E46">
        <w:t xml:space="preserve">epression could be interpreted </w:t>
      </w:r>
      <w:r>
        <w:t xml:space="preserve">as follows: the fall in asset prices after a prolonged and explosive bubble led – in the absence of prompt corrective action by the central bank – to a succession of </w:t>
      </w:r>
      <w:r w:rsidR="0060651E">
        <w:t>‘</w:t>
      </w:r>
      <w:r>
        <w:t>liquidity shocks</w:t>
      </w:r>
      <w:r w:rsidR="0060651E">
        <w:t>’,</w:t>
      </w:r>
      <w:r>
        <w:t xml:space="preserve"> whose effects were only finally reversed by the restructuring of the financial system. </w:t>
      </w:r>
    </w:p>
    <w:p w:rsidR="00DF1CD3" w:rsidRDefault="00DF1CD3" w:rsidP="00B2380E">
      <w:pPr>
        <w:spacing w:line="360" w:lineRule="auto"/>
      </w:pPr>
    </w:p>
    <w:p w:rsidR="00DF1CD3" w:rsidRDefault="00DF1CD3" w:rsidP="001551CE">
      <w:pPr>
        <w:spacing w:line="360" w:lineRule="auto"/>
      </w:pPr>
      <w:r>
        <w:t>Excessively over</w:t>
      </w:r>
      <w:r w:rsidRPr="002F2748">
        <w:t>valued q is one of the important features missing from the model</w:t>
      </w:r>
      <w:r>
        <w:t>: an</w:t>
      </w:r>
      <w:r w:rsidRPr="002F2748">
        <w:t xml:space="preserve">other is the very low values that </w:t>
      </w:r>
      <w:r>
        <w:t>were</w:t>
      </w:r>
      <w:r w:rsidRPr="002F2748">
        <w:t xml:space="preserve"> observed in </w:t>
      </w:r>
      <w:r>
        <w:t>the Great D</w:t>
      </w:r>
      <w:r w:rsidRPr="002F2748">
        <w:t>epression. Could this be attributable to the irreversibility of investment? Irreversibility increases the volatility of asset prices in theoretical models because investment is not undertaken until q exceeds one by a suitable margin, as firms exploit the option value of not investing.  When q falls below one, firms cannot disinvest as fast as they might wish</w:t>
      </w:r>
      <w:r>
        <w:t>:</w:t>
      </w:r>
      <w:r w:rsidRPr="002F2748">
        <w:t xml:space="preserve"> </w:t>
      </w:r>
      <w:r>
        <w:t>t</w:t>
      </w:r>
      <w:r w:rsidRPr="002F2748">
        <w:t>hey are limited to disinvesting at most at the rate</w:t>
      </w:r>
      <w:r>
        <w:t xml:space="preserve"> at which capital depreciates. </w:t>
      </w:r>
      <w:r w:rsidRPr="002F2748">
        <w:t xml:space="preserve">Meanwhile q can fall to low levels. </w:t>
      </w:r>
    </w:p>
    <w:p w:rsidR="00D45156" w:rsidRDefault="00D45156" w:rsidP="001551CE">
      <w:pPr>
        <w:spacing w:line="360" w:lineRule="auto"/>
        <w:rPr>
          <w:lang w:eastAsia="zh-CN"/>
        </w:rPr>
      </w:pPr>
    </w:p>
    <w:p w:rsidR="00F931A1" w:rsidRPr="00980BE6" w:rsidRDefault="00F931A1" w:rsidP="00980BE6">
      <w:pPr>
        <w:pStyle w:val="Heading1"/>
      </w:pPr>
      <w:r w:rsidRPr="00980BE6">
        <w:t>Section 6</w:t>
      </w:r>
      <w:r w:rsidR="003514BC">
        <w:t>.</w:t>
      </w:r>
      <w:r w:rsidRPr="00980BE6">
        <w:t xml:space="preserve"> Interpretations of Quantitative Easing</w:t>
      </w:r>
      <w:r w:rsidR="00D65747">
        <w:t>;</w:t>
      </w:r>
      <w:r w:rsidR="00AD21D3" w:rsidRPr="00980BE6">
        <w:t xml:space="preserve"> and Policy Games</w:t>
      </w:r>
      <w:r w:rsidRPr="00980BE6">
        <w:t xml:space="preserve"> </w:t>
      </w:r>
    </w:p>
    <w:p w:rsidR="006B5D3E" w:rsidRDefault="006B5D3E" w:rsidP="00F931A1">
      <w:pPr>
        <w:spacing w:line="360" w:lineRule="auto"/>
      </w:pPr>
    </w:p>
    <w:p w:rsidR="00F931A1" w:rsidRDefault="00D75645" w:rsidP="00F931A1">
      <w:pPr>
        <w:spacing w:line="360" w:lineRule="auto"/>
      </w:pPr>
      <w:r>
        <w:t>In our discussion of unconventi</w:t>
      </w:r>
      <w:r w:rsidR="00F179DE">
        <w:t>onal monetary measures, we have</w:t>
      </w:r>
      <w:r>
        <w:t xml:space="preserve"> - l</w:t>
      </w:r>
      <w:r w:rsidR="00F931A1">
        <w:t>ike the authors of the FRBNY study</w:t>
      </w:r>
      <w:r>
        <w:t xml:space="preserve"> -</w:t>
      </w:r>
      <w:r w:rsidR="00F931A1" w:rsidRPr="008A09BB">
        <w:t xml:space="preserve"> </w:t>
      </w:r>
      <w:r>
        <w:t>been taking</w:t>
      </w:r>
      <w:r w:rsidR="00F931A1">
        <w:t xml:space="preserve"> a broad interpretation of QE – including open market purchases </w:t>
      </w:r>
      <w:r w:rsidR="002440A7">
        <w:t>(or repo transactions) involving</w:t>
      </w:r>
      <w:r w:rsidR="00F931A1">
        <w:t xml:space="preserve"> private sector paper </w:t>
      </w:r>
      <w:r>
        <w:t>(sometimes called</w:t>
      </w:r>
      <w:r w:rsidR="006B5D3E">
        <w:t xml:space="preserve"> </w:t>
      </w:r>
      <w:r w:rsidR="0060651E">
        <w:t>‘</w:t>
      </w:r>
      <w:r w:rsidR="006B5D3E">
        <w:t>credit easing</w:t>
      </w:r>
      <w:r w:rsidR="0060651E">
        <w:t>’</w:t>
      </w:r>
      <w:r>
        <w:t>)</w:t>
      </w:r>
      <w:r w:rsidR="006B5D3E">
        <w:t xml:space="preserve"> </w:t>
      </w:r>
      <w:r w:rsidR="00F931A1">
        <w:t xml:space="preserve">as well </w:t>
      </w:r>
      <w:r w:rsidR="002440A7">
        <w:t xml:space="preserve">conventional purchases of </w:t>
      </w:r>
      <w:r w:rsidR="00F931A1">
        <w:t xml:space="preserve"> long-dated government debt. This is not only how the current Chair of the Federal Reserve uses the term</w:t>
      </w:r>
      <w:r>
        <w:t>;</w:t>
      </w:r>
      <w:r w:rsidR="00F931A1">
        <w:t xml:space="preserve"> it is also consistent with the actions of his antecedents:</w:t>
      </w:r>
      <w:r>
        <w:t xml:space="preserve"> according to Eichengreen (2010, p. 26), t</w:t>
      </w:r>
      <w:r w:rsidR="00F931A1">
        <w:t xml:space="preserve">he mandate of the Fed at its </w:t>
      </w:r>
      <w:r>
        <w:t xml:space="preserve">very </w:t>
      </w:r>
      <w:r w:rsidR="00F931A1">
        <w:t>inception was ‘to regulate the supply of credit</w:t>
      </w:r>
      <w:r>
        <w:t xml:space="preserve">, </w:t>
      </w:r>
      <w:r w:rsidR="00F931A1">
        <w:t xml:space="preserve"> ... purchasing trade acceptances'  being among the techniques to be used</w:t>
      </w:r>
      <w:r>
        <w:t>.</w:t>
      </w:r>
      <w:r w:rsidR="00F931A1">
        <w:t xml:space="preserve">  </w:t>
      </w:r>
    </w:p>
    <w:p w:rsidR="001600E0" w:rsidRDefault="001600E0" w:rsidP="00F931A1">
      <w:pPr>
        <w:spacing w:line="360" w:lineRule="auto"/>
      </w:pPr>
    </w:p>
    <w:p w:rsidR="003D3052" w:rsidRDefault="00D75645" w:rsidP="00C6641D">
      <w:pPr>
        <w:spacing w:line="360" w:lineRule="auto"/>
      </w:pPr>
      <w:r>
        <w:t>Thus i</w:t>
      </w:r>
      <w:r w:rsidR="00F931A1">
        <w:t xml:space="preserve">n 2008/9 </w:t>
      </w:r>
      <w:r>
        <w:t xml:space="preserve">when </w:t>
      </w:r>
      <w:r w:rsidR="00F931A1">
        <w:t>the key element causing the crisis of illiquidity was the uncertain value of US sub-prime mortgages</w:t>
      </w:r>
      <w:r>
        <w:t>,</w:t>
      </w:r>
      <w:r w:rsidR="00F931A1">
        <w:t xml:space="preserve"> ABS and MBS securities were a major element of Fed </w:t>
      </w:r>
      <w:r w:rsidR="002440A7">
        <w:t>operations.</w:t>
      </w:r>
      <w:r>
        <w:t xml:space="preserve"> While these are not equity, they are private sector liabilities more akin to equity than to government</w:t>
      </w:r>
      <w:r w:rsidR="003D3052">
        <w:t>-</w:t>
      </w:r>
      <w:r>
        <w:t>issued liabilities in the two</w:t>
      </w:r>
      <w:r w:rsidR="003D3052">
        <w:t>-</w:t>
      </w:r>
      <w:r>
        <w:t>asset KM model</w:t>
      </w:r>
      <w:r w:rsidR="003D3052">
        <w:t xml:space="preserve"> </w:t>
      </w:r>
      <w:r>
        <w:t>being used</w:t>
      </w:r>
      <w:r w:rsidR="002440A7">
        <w:rPr>
          <w:rStyle w:val="FootnoteReference"/>
        </w:rPr>
        <w:footnoteReference w:id="17"/>
      </w:r>
      <w:r w:rsidR="00EC2C9F">
        <w:t xml:space="preserve">. </w:t>
      </w:r>
    </w:p>
    <w:p w:rsidR="00D45156" w:rsidRDefault="00D45156" w:rsidP="00F931A1">
      <w:pPr>
        <w:spacing w:line="360" w:lineRule="auto"/>
      </w:pPr>
    </w:p>
    <w:tbl>
      <w:tblPr>
        <w:tblStyle w:val="TableGrid"/>
        <w:tblW w:w="8649" w:type="dxa"/>
        <w:tblLook w:val="04A0" w:firstRow="1" w:lastRow="0" w:firstColumn="1" w:lastColumn="0" w:noHBand="0" w:noVBand="1"/>
      </w:tblPr>
      <w:tblGrid>
        <w:gridCol w:w="2979"/>
        <w:gridCol w:w="2835"/>
        <w:gridCol w:w="2835"/>
      </w:tblGrid>
      <w:tr w:rsidR="00EB602B" w:rsidRPr="00EB602B" w:rsidTr="00D45156">
        <w:trPr>
          <w:trHeight w:val="376"/>
        </w:trPr>
        <w:tc>
          <w:tcPr>
            <w:tcW w:w="2979" w:type="dxa"/>
            <w:tcBorders>
              <w:right w:val="double" w:sz="4" w:space="0" w:color="auto"/>
            </w:tcBorders>
            <w:hideMark/>
          </w:tcPr>
          <w:p w:rsidR="00EB602B" w:rsidRPr="00EB602B" w:rsidRDefault="00EB602B" w:rsidP="00EB602B">
            <w:pPr>
              <w:spacing w:line="360" w:lineRule="auto"/>
            </w:pPr>
          </w:p>
        </w:tc>
        <w:tc>
          <w:tcPr>
            <w:tcW w:w="2835" w:type="dxa"/>
            <w:tcBorders>
              <w:left w:val="double" w:sz="4" w:space="0" w:color="auto"/>
            </w:tcBorders>
            <w:hideMark/>
          </w:tcPr>
          <w:p w:rsidR="006F724F" w:rsidRPr="00EB602B" w:rsidRDefault="00EB602B" w:rsidP="00EB602B">
            <w:pPr>
              <w:spacing w:line="360" w:lineRule="auto"/>
            </w:pPr>
            <w:r w:rsidRPr="00EB602B">
              <w:rPr>
                <w:b/>
                <w:bCs/>
                <w:lang w:val="en-US"/>
              </w:rPr>
              <w:t xml:space="preserve">US </w:t>
            </w:r>
          </w:p>
        </w:tc>
        <w:tc>
          <w:tcPr>
            <w:tcW w:w="2835" w:type="dxa"/>
            <w:hideMark/>
          </w:tcPr>
          <w:p w:rsidR="006F724F" w:rsidRPr="00EB602B" w:rsidRDefault="00EB602B" w:rsidP="00EB602B">
            <w:pPr>
              <w:spacing w:line="360" w:lineRule="auto"/>
            </w:pPr>
            <w:r w:rsidRPr="00EB602B">
              <w:rPr>
                <w:b/>
                <w:bCs/>
                <w:lang w:val="en-US"/>
              </w:rPr>
              <w:t xml:space="preserve">UK </w:t>
            </w:r>
          </w:p>
        </w:tc>
      </w:tr>
      <w:tr w:rsidR="00EB602B" w:rsidRPr="00EB602B" w:rsidTr="00D45156">
        <w:trPr>
          <w:trHeight w:val="376"/>
        </w:trPr>
        <w:tc>
          <w:tcPr>
            <w:tcW w:w="2979" w:type="dxa"/>
            <w:tcBorders>
              <w:right w:val="double" w:sz="4" w:space="0" w:color="auto"/>
            </w:tcBorders>
            <w:hideMark/>
          </w:tcPr>
          <w:p w:rsidR="006F724F" w:rsidRPr="00EB602B" w:rsidRDefault="00EB602B" w:rsidP="00EB602B">
            <w:pPr>
              <w:spacing w:line="360" w:lineRule="auto"/>
            </w:pPr>
            <w:r w:rsidRPr="00EB602B">
              <w:rPr>
                <w:i/>
                <w:iCs/>
                <w:lang w:val="en-US"/>
              </w:rPr>
              <w:t xml:space="preserve">Absolute Intervention </w:t>
            </w:r>
          </w:p>
        </w:tc>
        <w:tc>
          <w:tcPr>
            <w:tcW w:w="2835" w:type="dxa"/>
            <w:tcBorders>
              <w:left w:val="double" w:sz="4" w:space="0" w:color="auto"/>
            </w:tcBorders>
            <w:hideMark/>
          </w:tcPr>
          <w:p w:rsidR="006F724F" w:rsidRPr="00EB602B" w:rsidRDefault="00EB602B" w:rsidP="00EB602B">
            <w:pPr>
              <w:spacing w:line="360" w:lineRule="auto"/>
            </w:pPr>
            <w:r w:rsidRPr="00EB602B">
              <w:rPr>
                <w:lang w:val="en-US"/>
              </w:rPr>
              <w:t xml:space="preserve">$1trn </w:t>
            </w:r>
          </w:p>
        </w:tc>
        <w:tc>
          <w:tcPr>
            <w:tcW w:w="2835" w:type="dxa"/>
            <w:hideMark/>
          </w:tcPr>
          <w:p w:rsidR="006F724F" w:rsidRPr="00EB602B" w:rsidRDefault="00EB602B" w:rsidP="00EB602B">
            <w:pPr>
              <w:spacing w:line="360" w:lineRule="auto"/>
            </w:pPr>
            <w:r w:rsidRPr="00EB602B">
              <w:rPr>
                <w:lang w:val="en-US"/>
              </w:rPr>
              <w:t xml:space="preserve"> £200bn ≈ $319bn </w:t>
            </w:r>
          </w:p>
        </w:tc>
      </w:tr>
      <w:tr w:rsidR="00EB602B" w:rsidRPr="00EB602B" w:rsidTr="00D45156">
        <w:trPr>
          <w:trHeight w:val="376"/>
        </w:trPr>
        <w:tc>
          <w:tcPr>
            <w:tcW w:w="2979" w:type="dxa"/>
            <w:tcBorders>
              <w:right w:val="double" w:sz="4" w:space="0" w:color="auto"/>
            </w:tcBorders>
            <w:hideMark/>
          </w:tcPr>
          <w:p w:rsidR="006F724F" w:rsidRPr="00EB602B" w:rsidRDefault="00EB602B" w:rsidP="00EB602B">
            <w:pPr>
              <w:spacing w:line="360" w:lineRule="auto"/>
            </w:pPr>
            <w:r w:rsidRPr="00EB602B">
              <w:rPr>
                <w:i/>
                <w:iCs/>
                <w:lang w:val="en-US"/>
              </w:rPr>
              <w:t xml:space="preserve">Effect on CB Balance Sheet </w:t>
            </w:r>
          </w:p>
        </w:tc>
        <w:tc>
          <w:tcPr>
            <w:tcW w:w="2835" w:type="dxa"/>
            <w:tcBorders>
              <w:left w:val="double" w:sz="4" w:space="0" w:color="auto"/>
            </w:tcBorders>
            <w:hideMark/>
          </w:tcPr>
          <w:p w:rsidR="006F724F" w:rsidRPr="00EB602B" w:rsidRDefault="00EB602B" w:rsidP="00EB602B">
            <w:pPr>
              <w:spacing w:line="360" w:lineRule="auto"/>
            </w:pPr>
            <w:r w:rsidRPr="00EB602B">
              <w:rPr>
                <w:lang w:val="en-US"/>
              </w:rPr>
              <w:t xml:space="preserve">Doubled </w:t>
            </w:r>
          </w:p>
        </w:tc>
        <w:tc>
          <w:tcPr>
            <w:tcW w:w="2835" w:type="dxa"/>
            <w:hideMark/>
          </w:tcPr>
          <w:p w:rsidR="006F724F" w:rsidRPr="00EB602B" w:rsidRDefault="00EB602B" w:rsidP="00EB602B">
            <w:pPr>
              <w:spacing w:line="360" w:lineRule="auto"/>
            </w:pPr>
            <w:r w:rsidRPr="00EB602B">
              <w:rPr>
                <w:lang w:val="en-US"/>
              </w:rPr>
              <w:t xml:space="preserve">Tripled </w:t>
            </w:r>
          </w:p>
        </w:tc>
      </w:tr>
      <w:tr w:rsidR="00EB602B" w:rsidRPr="00EB602B" w:rsidTr="00D45156">
        <w:trPr>
          <w:trHeight w:val="376"/>
        </w:trPr>
        <w:tc>
          <w:tcPr>
            <w:tcW w:w="2979" w:type="dxa"/>
            <w:tcBorders>
              <w:right w:val="double" w:sz="4" w:space="0" w:color="auto"/>
            </w:tcBorders>
            <w:hideMark/>
          </w:tcPr>
          <w:p w:rsidR="006F724F" w:rsidRPr="00EB602B" w:rsidRDefault="00EB602B" w:rsidP="00EB602B">
            <w:pPr>
              <w:spacing w:line="360" w:lineRule="auto"/>
            </w:pPr>
            <w:r w:rsidRPr="00EB602B">
              <w:rPr>
                <w:i/>
                <w:iCs/>
                <w:lang w:val="en-US"/>
              </w:rPr>
              <w:t xml:space="preserve">Intervention as % of GDP </w:t>
            </w:r>
          </w:p>
        </w:tc>
        <w:tc>
          <w:tcPr>
            <w:tcW w:w="2835" w:type="dxa"/>
            <w:tcBorders>
              <w:left w:val="double" w:sz="4" w:space="0" w:color="auto"/>
            </w:tcBorders>
            <w:hideMark/>
          </w:tcPr>
          <w:p w:rsidR="006F724F" w:rsidRPr="00EB602B" w:rsidRDefault="00EB602B" w:rsidP="00EB602B">
            <w:pPr>
              <w:spacing w:line="360" w:lineRule="auto"/>
            </w:pPr>
            <w:r w:rsidRPr="00EB602B">
              <w:rPr>
                <w:lang w:val="en-US"/>
              </w:rPr>
              <w:t xml:space="preserve">7% </w:t>
            </w:r>
          </w:p>
        </w:tc>
        <w:tc>
          <w:tcPr>
            <w:tcW w:w="2835" w:type="dxa"/>
            <w:hideMark/>
          </w:tcPr>
          <w:p w:rsidR="006F724F" w:rsidRPr="00EB602B" w:rsidRDefault="00EB602B" w:rsidP="00EB602B">
            <w:pPr>
              <w:spacing w:line="360" w:lineRule="auto"/>
            </w:pPr>
            <w:r w:rsidRPr="00EB602B">
              <w:rPr>
                <w:lang w:val="en-US"/>
              </w:rPr>
              <w:t xml:space="preserve">14% </w:t>
            </w:r>
          </w:p>
        </w:tc>
      </w:tr>
      <w:tr w:rsidR="00EB602B" w:rsidRPr="00EB602B" w:rsidTr="00D45156">
        <w:trPr>
          <w:trHeight w:val="376"/>
        </w:trPr>
        <w:tc>
          <w:tcPr>
            <w:tcW w:w="2979" w:type="dxa"/>
            <w:tcBorders>
              <w:right w:val="double" w:sz="4" w:space="0" w:color="auto"/>
            </w:tcBorders>
            <w:hideMark/>
          </w:tcPr>
          <w:p w:rsidR="006F724F" w:rsidRPr="00EB602B" w:rsidRDefault="00EB602B" w:rsidP="00EB602B">
            <w:pPr>
              <w:spacing w:line="360" w:lineRule="auto"/>
            </w:pPr>
            <w:r w:rsidRPr="00EB602B">
              <w:rPr>
                <w:i/>
                <w:iCs/>
                <w:lang w:val="en-US"/>
              </w:rPr>
              <w:t xml:space="preserve">Positive Effect on GDP </w:t>
            </w:r>
          </w:p>
        </w:tc>
        <w:tc>
          <w:tcPr>
            <w:tcW w:w="2835" w:type="dxa"/>
            <w:tcBorders>
              <w:left w:val="double" w:sz="4" w:space="0" w:color="auto"/>
            </w:tcBorders>
            <w:hideMark/>
          </w:tcPr>
          <w:p w:rsidR="006F724F" w:rsidRPr="00EB602B" w:rsidRDefault="00EB602B" w:rsidP="00EB602B">
            <w:pPr>
              <w:spacing w:line="360" w:lineRule="auto"/>
            </w:pPr>
            <w:r w:rsidRPr="00EB602B">
              <w:rPr>
                <w:lang w:val="en-US"/>
              </w:rPr>
              <w:t xml:space="preserve">4% </w:t>
            </w:r>
          </w:p>
        </w:tc>
        <w:tc>
          <w:tcPr>
            <w:tcW w:w="2835" w:type="dxa"/>
            <w:hideMark/>
          </w:tcPr>
          <w:p w:rsidR="006F724F" w:rsidRPr="00EB602B" w:rsidRDefault="00EB602B" w:rsidP="00EB602B">
            <w:pPr>
              <w:spacing w:line="360" w:lineRule="auto"/>
            </w:pPr>
            <w:r w:rsidRPr="00EB602B">
              <w:rPr>
                <w:lang w:val="en-US"/>
              </w:rPr>
              <w:t xml:space="preserve">1.5 - 2% </w:t>
            </w:r>
          </w:p>
        </w:tc>
      </w:tr>
      <w:tr w:rsidR="00EB602B" w:rsidRPr="00EB602B" w:rsidTr="00D45156">
        <w:trPr>
          <w:trHeight w:val="376"/>
        </w:trPr>
        <w:tc>
          <w:tcPr>
            <w:tcW w:w="2979" w:type="dxa"/>
            <w:tcBorders>
              <w:right w:val="double" w:sz="4" w:space="0" w:color="auto"/>
            </w:tcBorders>
            <w:hideMark/>
          </w:tcPr>
          <w:p w:rsidR="006F724F" w:rsidRPr="00EB602B" w:rsidRDefault="00EB602B" w:rsidP="00EB602B">
            <w:pPr>
              <w:spacing w:line="360" w:lineRule="auto"/>
            </w:pPr>
            <w:r w:rsidRPr="00EB602B">
              <w:rPr>
                <w:i/>
                <w:iCs/>
                <w:lang w:val="en-US"/>
              </w:rPr>
              <w:t xml:space="preserve">Channels </w:t>
            </w:r>
          </w:p>
        </w:tc>
        <w:tc>
          <w:tcPr>
            <w:tcW w:w="2835" w:type="dxa"/>
            <w:tcBorders>
              <w:left w:val="double" w:sz="4" w:space="0" w:color="auto"/>
            </w:tcBorders>
            <w:hideMark/>
          </w:tcPr>
          <w:p w:rsidR="006F724F" w:rsidRPr="00EB602B" w:rsidRDefault="00EB602B" w:rsidP="00EB602B">
            <w:pPr>
              <w:spacing w:line="360" w:lineRule="auto"/>
            </w:pPr>
            <w:r w:rsidRPr="00EB602B">
              <w:rPr>
                <w:lang w:val="en-US"/>
              </w:rPr>
              <w:t xml:space="preserve">Del Negro </w:t>
            </w:r>
            <w:r w:rsidR="00952C55">
              <w:rPr>
                <w:lang w:val="en-US"/>
              </w:rPr>
              <w:t>et al.</w:t>
            </w:r>
            <w:r w:rsidRPr="00EB602B">
              <w:rPr>
                <w:lang w:val="en-US"/>
              </w:rPr>
              <w:t xml:space="preserve">(2010): PB, IB </w:t>
            </w:r>
          </w:p>
        </w:tc>
        <w:tc>
          <w:tcPr>
            <w:tcW w:w="2835" w:type="dxa"/>
            <w:hideMark/>
          </w:tcPr>
          <w:p w:rsidR="006F724F" w:rsidRPr="00EB602B" w:rsidRDefault="00EB602B" w:rsidP="00EB602B">
            <w:pPr>
              <w:spacing w:line="360" w:lineRule="auto"/>
            </w:pPr>
            <w:r w:rsidRPr="00EB602B">
              <w:rPr>
                <w:lang w:val="en-US"/>
              </w:rPr>
              <w:t xml:space="preserve">Joyce </w:t>
            </w:r>
            <w:r w:rsidR="00952C55">
              <w:rPr>
                <w:lang w:val="en-US"/>
              </w:rPr>
              <w:t xml:space="preserve">et al. </w:t>
            </w:r>
            <w:r w:rsidRPr="00EB602B">
              <w:rPr>
                <w:lang w:val="en-US"/>
              </w:rPr>
              <w:t>(2011</w:t>
            </w:r>
            <w:r w:rsidR="00952C55">
              <w:rPr>
                <w:lang w:val="en-US"/>
              </w:rPr>
              <w:t>a,b</w:t>
            </w:r>
            <w:r w:rsidRPr="00EB602B">
              <w:rPr>
                <w:lang w:val="en-US"/>
              </w:rPr>
              <w:t xml:space="preserve">): PB only? </w:t>
            </w:r>
          </w:p>
        </w:tc>
      </w:tr>
    </w:tbl>
    <w:p w:rsidR="00EB602B" w:rsidRPr="00EB602B" w:rsidRDefault="00EB602B" w:rsidP="00EB602B">
      <w:pPr>
        <w:spacing w:before="120" w:line="360" w:lineRule="auto"/>
        <w:rPr>
          <w:b/>
        </w:rPr>
      </w:pPr>
      <w:r w:rsidRPr="00EB602B">
        <w:rPr>
          <w:b/>
        </w:rPr>
        <w:t xml:space="preserve">Table 2. Bang </w:t>
      </w:r>
      <w:r w:rsidR="00104730">
        <w:rPr>
          <w:b/>
        </w:rPr>
        <w:t>per</w:t>
      </w:r>
      <w:r w:rsidRPr="00EB602B">
        <w:rPr>
          <w:b/>
        </w:rPr>
        <w:t xml:space="preserve"> Buck: US and UK QE Policies compared.</w:t>
      </w:r>
    </w:p>
    <w:p w:rsidR="00952C55" w:rsidRDefault="00952C55" w:rsidP="00F931A1">
      <w:pPr>
        <w:spacing w:line="360" w:lineRule="auto"/>
      </w:pPr>
    </w:p>
    <w:p w:rsidR="006D5E3C" w:rsidRDefault="00952C55" w:rsidP="00F931A1">
      <w:pPr>
        <w:spacing w:line="360" w:lineRule="auto"/>
      </w:pPr>
      <w:r>
        <w:t xml:space="preserve">It may be interesting to compare the effect of QE on either side of the Atlantic Table 2 shows the size of interventions in local currency which doubled the Fed balance sheet and led to a tripling of the balance sheet of the Bank of England. While the Bank of England intervention as a percentage of GDP was double that in the US the positive effect estimated by Joyce et al. (2011a,b) in the UK is only half of the effect estimated by Del Negro et al. It seems therefore that, in terms of “bang per buck”, QE is four times more effective in the US than in the UK! </w:t>
      </w:r>
      <w:r w:rsidR="00901AF1">
        <w:t xml:space="preserve">Could this reflect the greater uptake of private sector debt in the US relative to the UK as a counterpart of liquidity injection? Or could it be that the UK estimates omit credit rationing effects? Note </w:t>
      </w:r>
      <w:r>
        <w:t>that the UK estimate focuses essentially on the Portfolio Balance Channel,</w:t>
      </w:r>
      <w:r w:rsidR="00901AF1">
        <w:t xml:space="preserve"> whereas the American estimates -</w:t>
      </w:r>
      <w:r>
        <w:t xml:space="preserve"> based as</w:t>
      </w:r>
      <w:r w:rsidR="00901AF1">
        <w:t xml:space="preserve"> they are on the approach of KM -</w:t>
      </w:r>
      <w:r>
        <w:t xml:space="preserve"> will also take </w:t>
      </w:r>
      <w:r w:rsidR="00901AF1">
        <w:t xml:space="preserve">into </w:t>
      </w:r>
      <w:r>
        <w:t xml:space="preserve">account direct </w:t>
      </w:r>
      <w:r w:rsidR="00901AF1">
        <w:t xml:space="preserve">effect of credit-rationing </w:t>
      </w:r>
      <w:r>
        <w:t xml:space="preserve">on investments, i.e. of shifts in the IB schedule as well as the PB schedule, in the terminology we use above. </w:t>
      </w:r>
    </w:p>
    <w:p w:rsidR="00952C55" w:rsidRDefault="00901AF1" w:rsidP="00F931A1">
      <w:pPr>
        <w:spacing w:line="360" w:lineRule="auto"/>
      </w:pPr>
      <w:r>
        <w:t xml:space="preserve">It appears to be the case that in the UK, QE has over time been given a progressively narrower interpretation. Although in 2009 the Bank of England did purchase commercial paper and corporate bonds as part of QE, Joyce et al. (2011b, p. 200), it has since been more reluctant to purchase private sector assets; and in September 2011 the British government agreed that the Treasury would be responsible for such purchases, while the Bank of England would stick to operations involving public sector debt, Chris Giles, </w:t>
      </w:r>
      <w:r w:rsidRPr="00F11811">
        <w:rPr>
          <w:i/>
        </w:rPr>
        <w:t>Financial Times</w:t>
      </w:r>
      <w:r>
        <w:t>, 5th October 2011). Thus, the term ‘quantitative easing’ is now used by the Bank of England to refer exclusively to its programme of purchases of longer-dated government bonds.</w:t>
      </w:r>
    </w:p>
    <w:p w:rsidR="00901AF1" w:rsidRDefault="00901AF1" w:rsidP="00F931A1">
      <w:pPr>
        <w:spacing w:line="360" w:lineRule="auto"/>
      </w:pPr>
    </w:p>
    <w:p w:rsidR="002440A7" w:rsidRDefault="00C6344A" w:rsidP="00F931A1">
      <w:pPr>
        <w:spacing w:line="360" w:lineRule="auto"/>
      </w:pPr>
      <w:r>
        <w:t xml:space="preserve">One </w:t>
      </w:r>
      <w:r w:rsidR="00901AF1">
        <w:t xml:space="preserve">obvious </w:t>
      </w:r>
      <w:r w:rsidR="00F42EB7">
        <w:t xml:space="preserve">reason for the reluctance of </w:t>
      </w:r>
      <w:r w:rsidR="0060651E">
        <w:t xml:space="preserve">Central </w:t>
      </w:r>
      <w:r w:rsidR="00F42EB7">
        <w:t>Bank</w:t>
      </w:r>
      <w:r w:rsidR="0060651E">
        <w:t>s</w:t>
      </w:r>
      <w:r w:rsidR="00F42EB7">
        <w:t xml:space="preserve"> to be involved in </w:t>
      </w:r>
      <w:r w:rsidR="00F51476">
        <w:t>direct ‘</w:t>
      </w:r>
      <w:r w:rsidR="00C6641D">
        <w:t>credit easing</w:t>
      </w:r>
      <w:r w:rsidR="00F51476">
        <w:t xml:space="preserve">’ </w:t>
      </w:r>
      <w:r w:rsidR="0060651E">
        <w:t xml:space="preserve">is concern about the </w:t>
      </w:r>
      <w:r w:rsidR="00901AF1">
        <w:t>‘</w:t>
      </w:r>
      <w:r w:rsidR="0060651E">
        <w:t>adverse selection</w:t>
      </w:r>
      <w:r w:rsidR="00901AF1">
        <w:t>’</w:t>
      </w:r>
      <w:r w:rsidR="0060651E">
        <w:t xml:space="preserve"> problem in purchasing</w:t>
      </w:r>
      <w:r w:rsidR="00F51476">
        <w:t xml:space="preserve"> private sector </w:t>
      </w:r>
      <w:r w:rsidR="0060651E">
        <w:t>assets</w:t>
      </w:r>
      <w:r w:rsidR="00901AF1">
        <w:t xml:space="preserve">. </w:t>
      </w:r>
      <w:r w:rsidR="00901AF1">
        <w:rPr>
          <w:lang w:val="en-US"/>
        </w:rPr>
        <w:t>As Kiyotaki and Moore (2008, p.28) point out, the Fed used  repo transactions – lending Treasury bills against the security of MBSs and ABSs rather than outright purchases – as a way of coping with this problem.</w:t>
      </w:r>
    </w:p>
    <w:p w:rsidR="002440A7" w:rsidRDefault="002440A7" w:rsidP="00F931A1">
      <w:pPr>
        <w:spacing w:line="360" w:lineRule="auto"/>
      </w:pPr>
    </w:p>
    <w:p w:rsidR="003D3052" w:rsidRDefault="00901AF1" w:rsidP="00F931A1">
      <w:pPr>
        <w:spacing w:line="360" w:lineRule="auto"/>
      </w:pPr>
      <w:r>
        <w:t>A second</w:t>
      </w:r>
      <w:r w:rsidR="002440A7">
        <w:t xml:space="preserve"> </w:t>
      </w:r>
      <w:r>
        <w:t xml:space="preserve">reason for reluctance to deal in private debt may have to do with </w:t>
      </w:r>
      <w:r w:rsidR="001600E0">
        <w:t>the division of responsib</w:t>
      </w:r>
      <w:r w:rsidR="00DC5FDE">
        <w:t>i</w:t>
      </w:r>
      <w:r w:rsidR="001600E0">
        <w:t xml:space="preserve">lity between the Central </w:t>
      </w:r>
      <w:r w:rsidR="00DC5FDE">
        <w:t>B</w:t>
      </w:r>
      <w:r w:rsidR="001600E0">
        <w:t>ank and commercial banks</w:t>
      </w:r>
      <w:r w:rsidR="002440A7">
        <w:t>: i</w:t>
      </w:r>
      <w:r w:rsidR="001600E0">
        <w:t xml:space="preserve">t is the </w:t>
      </w:r>
      <w:r w:rsidR="00DC5FDE">
        <w:t xml:space="preserve">latter who are supposed to </w:t>
      </w:r>
      <w:r w:rsidR="00F42EB7">
        <w:t>allocating credit by sector or by firm</w:t>
      </w:r>
      <w:r w:rsidR="007B4166">
        <w:t>,</w:t>
      </w:r>
      <w:r w:rsidR="00F42EB7">
        <w:t xml:space="preserve"> </w:t>
      </w:r>
      <w:r w:rsidR="003D3052">
        <w:t>not the Central Bank itself</w:t>
      </w:r>
      <w:r w:rsidR="00DC5FDE">
        <w:rPr>
          <w:rStyle w:val="FootnoteReference"/>
        </w:rPr>
        <w:footnoteReference w:id="18"/>
      </w:r>
      <w:r w:rsidR="00F42EB7" w:rsidRPr="003D3052">
        <w:t xml:space="preserve">. </w:t>
      </w:r>
    </w:p>
    <w:p w:rsidR="003D3052" w:rsidRDefault="003D3052" w:rsidP="00F931A1">
      <w:pPr>
        <w:spacing w:line="360" w:lineRule="auto"/>
      </w:pPr>
    </w:p>
    <w:p w:rsidR="004D2BEE" w:rsidRDefault="00901AF1" w:rsidP="004D2BEE">
      <w:pPr>
        <w:spacing w:line="360" w:lineRule="auto"/>
      </w:pPr>
      <w:r>
        <w:t>A third</w:t>
      </w:r>
      <w:r w:rsidR="002440A7">
        <w:t xml:space="preserve"> factor</w:t>
      </w:r>
      <w:r w:rsidR="00C6641D">
        <w:t xml:space="preserve"> </w:t>
      </w:r>
      <w:r w:rsidR="003D3052">
        <w:t xml:space="preserve">might be the division of </w:t>
      </w:r>
      <w:r w:rsidR="00774FB7">
        <w:t xml:space="preserve">policy </w:t>
      </w:r>
      <w:r w:rsidR="003D3052">
        <w:t>responsibility between the Bank and the Treasury. Treating</w:t>
      </w:r>
      <w:r w:rsidR="004D2BEE">
        <w:t xml:space="preserve"> policy</w:t>
      </w:r>
      <w:r w:rsidR="00F51476">
        <w:t>-</w:t>
      </w:r>
      <w:r w:rsidR="004D2BEE">
        <w:t xml:space="preserve">making as a game between </w:t>
      </w:r>
      <w:r w:rsidR="003D3052">
        <w:t xml:space="preserve">agencies </w:t>
      </w:r>
      <w:r w:rsidR="00AD21D3">
        <w:t xml:space="preserve">suggests </w:t>
      </w:r>
      <w:r w:rsidR="004D2BEE">
        <w:t xml:space="preserve">why a Central Bank </w:t>
      </w:r>
      <w:r w:rsidR="003D3052">
        <w:t xml:space="preserve">might </w:t>
      </w:r>
      <w:r w:rsidR="004D2BEE">
        <w:t xml:space="preserve">choose </w:t>
      </w:r>
      <w:r w:rsidR="007B4166">
        <w:t>to exclude</w:t>
      </w:r>
      <w:r w:rsidR="004D2BEE">
        <w:t xml:space="preserve"> Credit Easing</w:t>
      </w:r>
      <w:r w:rsidR="00774FB7">
        <w:t xml:space="preserve"> from unconventional monetary policy that it is expected to conduct: as</w:t>
      </w:r>
      <w:r w:rsidR="00F51476">
        <w:t xml:space="preserve"> a way</w:t>
      </w:r>
      <w:r w:rsidR="007B4166">
        <w:t xml:space="preserve"> to </w:t>
      </w:r>
      <w:r w:rsidR="00AD21D3">
        <w:t>limit</w:t>
      </w:r>
      <w:r w:rsidR="007B4166">
        <w:t xml:space="preserve"> </w:t>
      </w:r>
      <w:r w:rsidR="00AD21D3">
        <w:t xml:space="preserve">the </w:t>
      </w:r>
      <w:r w:rsidR="00F51476">
        <w:t>‘</w:t>
      </w:r>
      <w:r w:rsidR="007B4166">
        <w:t>fiscal dominance</w:t>
      </w:r>
      <w:r w:rsidR="00F51476">
        <w:t>’</w:t>
      </w:r>
      <w:r w:rsidR="007B4166">
        <w:t xml:space="preserve"> </w:t>
      </w:r>
      <w:r w:rsidR="00AD21D3">
        <w:t xml:space="preserve">exercised </w:t>
      </w:r>
      <w:r w:rsidR="007B4166">
        <w:t>by the Treasury.</w:t>
      </w:r>
      <w:r w:rsidR="004D2BEE">
        <w:t xml:space="preserve"> </w:t>
      </w:r>
    </w:p>
    <w:p w:rsidR="004D2BEE" w:rsidRDefault="004D2BEE" w:rsidP="004D2BEE">
      <w:pPr>
        <w:spacing w:line="360" w:lineRule="auto"/>
      </w:pPr>
    </w:p>
    <w:p w:rsidR="004D2BEE" w:rsidRDefault="00DC5FDE" w:rsidP="004D2BEE">
      <w:pPr>
        <w:spacing w:line="360" w:lineRule="auto"/>
      </w:pPr>
      <w:r>
        <w:t xml:space="preserve">We have seen how Credit Easing and </w:t>
      </w:r>
      <w:r w:rsidR="008361C5">
        <w:t>revenue</w:t>
      </w:r>
      <w:r w:rsidR="00D65747">
        <w:t xml:space="preserve">-neutral </w:t>
      </w:r>
      <w:r>
        <w:t xml:space="preserve">Fiscal Policy can help cope with shocks that cause recession. </w:t>
      </w:r>
      <w:r w:rsidR="003D3052">
        <w:t>Assume that</w:t>
      </w:r>
      <w:r w:rsidR="004D2BEE">
        <w:t xml:space="preserve"> some form of counter</w:t>
      </w:r>
      <w:r w:rsidR="00774FB7">
        <w:t>-</w:t>
      </w:r>
      <w:r w:rsidR="004D2BEE">
        <w:t xml:space="preserve">cyclical stabilisation policy </w:t>
      </w:r>
      <w:r w:rsidR="001600E0">
        <w:t>is</w:t>
      </w:r>
      <w:r w:rsidR="004D2BEE">
        <w:t xml:space="preserve"> called for, </w:t>
      </w:r>
      <w:r w:rsidR="00AD21D3">
        <w:t xml:space="preserve">either </w:t>
      </w:r>
      <w:r w:rsidR="004D2BEE">
        <w:t xml:space="preserve">counter-cyclical fiscal policy </w:t>
      </w:r>
      <w:r w:rsidR="00C6641D">
        <w:t xml:space="preserve">by the Treasury </w:t>
      </w:r>
      <w:r w:rsidR="004D2BEE">
        <w:t>and/or credit easing</w:t>
      </w:r>
      <w:r w:rsidR="00C6641D" w:rsidRPr="00C6641D">
        <w:t xml:space="preserve"> </w:t>
      </w:r>
      <w:r w:rsidR="00C6641D">
        <w:t>by the Central Bank</w:t>
      </w:r>
      <w:r w:rsidR="004D2BEE">
        <w:t xml:space="preserve">, </w:t>
      </w:r>
      <w:r w:rsidR="001600E0">
        <w:t>but</w:t>
      </w:r>
      <w:r w:rsidR="004D2BEE">
        <w:t xml:space="preserve"> each agency</w:t>
      </w:r>
      <w:r w:rsidR="00C6641D">
        <w:t xml:space="preserve"> </w:t>
      </w:r>
      <w:r w:rsidR="004D2BEE">
        <w:t xml:space="preserve">faces a cost of taking action. </w:t>
      </w:r>
      <w:r w:rsidR="00C6641D">
        <w:t>P</w:t>
      </w:r>
      <w:r w:rsidR="004D2BEE">
        <w:t>olicy</w:t>
      </w:r>
      <w:r w:rsidR="001600E0">
        <w:t>-</w:t>
      </w:r>
      <w:r w:rsidR="004D2BEE">
        <w:t xml:space="preserve">making may </w:t>
      </w:r>
      <w:r w:rsidR="00C6641D">
        <w:t xml:space="preserve">then </w:t>
      </w:r>
      <w:r w:rsidR="001600E0">
        <w:t>resemble</w:t>
      </w:r>
      <w:r w:rsidR="002E7290">
        <w:t xml:space="preserve"> what Rasmu</w:t>
      </w:r>
      <w:r w:rsidR="004D2BEE">
        <w:t>sen</w:t>
      </w:r>
      <w:r w:rsidR="002E7290">
        <w:t xml:space="preserve"> (1989</w:t>
      </w:r>
      <w:r w:rsidR="004D2BEE">
        <w:t xml:space="preserve">, p.79) calls a Contribution Game, where each player has </w:t>
      </w:r>
      <w:r w:rsidR="001600E0">
        <w:t xml:space="preserve">the opportunity </w:t>
      </w:r>
      <w:r w:rsidR="004D2BEE">
        <w:t xml:space="preserve">of taking an action that contributes to the public good, but would </w:t>
      </w:r>
      <w:r w:rsidR="001600E0">
        <w:t xml:space="preserve">prefer </w:t>
      </w:r>
      <w:r w:rsidR="00AD21D3">
        <w:t xml:space="preserve">if </w:t>
      </w:r>
      <w:r w:rsidR="004D2BEE">
        <w:t>the other b</w:t>
      </w:r>
      <w:r w:rsidR="00AD21D3">
        <w:t>ore</w:t>
      </w:r>
      <w:r w:rsidR="004D2BEE">
        <w:t xml:space="preserve"> the cost</w:t>
      </w:r>
      <w:r w:rsidR="004D2BEE">
        <w:rPr>
          <w:rStyle w:val="FootnoteReference"/>
        </w:rPr>
        <w:footnoteReference w:id="19"/>
      </w:r>
      <w:r w:rsidR="004D2BEE">
        <w:t>. Let the payoffs be as shown – with Treasury as Row player and Central Bank</w:t>
      </w:r>
      <w:r w:rsidR="00C6641D">
        <w:t xml:space="preserve"> (CB)</w:t>
      </w:r>
      <w:r w:rsidR="004D2BEE">
        <w:t xml:space="preserve"> as </w:t>
      </w:r>
      <w:r>
        <w:t>C</w:t>
      </w:r>
      <w:r w:rsidR="004D2BEE">
        <w:t xml:space="preserve">olumn player – where α, denoting the payoff when </w:t>
      </w:r>
      <w:r>
        <w:t xml:space="preserve">stabilising </w:t>
      </w:r>
      <w:r w:rsidR="004D2BEE">
        <w:t>action is taken, is less than λ,</w:t>
      </w:r>
      <w:r>
        <w:t xml:space="preserve"> </w:t>
      </w:r>
      <w:r w:rsidR="004D2BEE">
        <w:t xml:space="preserve">the payoff when the other acts. </w:t>
      </w:r>
    </w:p>
    <w:p w:rsidR="004D2BEE" w:rsidRDefault="004D2BEE" w:rsidP="004D2BEE">
      <w:pPr>
        <w:spacing w:line="360" w:lineRule="auto"/>
      </w:pPr>
    </w:p>
    <w:tbl>
      <w:tblPr>
        <w:tblStyle w:val="TableGrid"/>
        <w:tblW w:w="0" w:type="auto"/>
        <w:tblLook w:val="04A0" w:firstRow="1" w:lastRow="0" w:firstColumn="1" w:lastColumn="0" w:noHBand="0" w:noVBand="1"/>
      </w:tblPr>
      <w:tblGrid>
        <w:gridCol w:w="3227"/>
        <w:gridCol w:w="2693"/>
        <w:gridCol w:w="2602"/>
      </w:tblGrid>
      <w:tr w:rsidR="004D2BEE" w:rsidTr="004D2BEE">
        <w:tc>
          <w:tcPr>
            <w:tcW w:w="3227" w:type="dxa"/>
          </w:tcPr>
          <w:p w:rsidR="004D2BEE" w:rsidRDefault="004D2BEE" w:rsidP="004D2BEE">
            <w:pPr>
              <w:spacing w:line="360" w:lineRule="auto"/>
            </w:pPr>
          </w:p>
        </w:tc>
        <w:tc>
          <w:tcPr>
            <w:tcW w:w="2693" w:type="dxa"/>
          </w:tcPr>
          <w:p w:rsidR="004D2BEE" w:rsidRDefault="004D2BEE" w:rsidP="00C6641D">
            <w:pPr>
              <w:spacing w:line="360" w:lineRule="auto"/>
            </w:pPr>
            <w:r>
              <w:t>No action by C</w:t>
            </w:r>
            <w:r w:rsidR="00C6641D">
              <w:t xml:space="preserve"> B</w:t>
            </w:r>
            <w:r>
              <w:t xml:space="preserve">: </w:t>
            </w:r>
          </w:p>
        </w:tc>
        <w:tc>
          <w:tcPr>
            <w:tcW w:w="2602" w:type="dxa"/>
          </w:tcPr>
          <w:p w:rsidR="004D2BEE" w:rsidRDefault="004D2BEE" w:rsidP="004D2BEE">
            <w:pPr>
              <w:spacing w:line="360" w:lineRule="auto"/>
            </w:pPr>
            <w:r>
              <w:t>Credit Easing by CB</w:t>
            </w:r>
          </w:p>
        </w:tc>
      </w:tr>
      <w:tr w:rsidR="004D2BEE" w:rsidTr="004D2BEE">
        <w:tc>
          <w:tcPr>
            <w:tcW w:w="3227" w:type="dxa"/>
          </w:tcPr>
          <w:p w:rsidR="004D2BEE" w:rsidRDefault="004D2BEE" w:rsidP="004D2BEE">
            <w:pPr>
              <w:spacing w:line="360" w:lineRule="auto"/>
            </w:pPr>
            <w:r>
              <w:t xml:space="preserve">No action by </w:t>
            </w:r>
            <w:r w:rsidR="00C6641D">
              <w:t>T</w:t>
            </w:r>
            <w:r>
              <w:t>reasury:</w:t>
            </w:r>
          </w:p>
        </w:tc>
        <w:tc>
          <w:tcPr>
            <w:tcW w:w="2693" w:type="dxa"/>
          </w:tcPr>
          <w:p w:rsidR="004D2BEE" w:rsidRDefault="004D2BEE" w:rsidP="004D2BEE">
            <w:pPr>
              <w:spacing w:line="360" w:lineRule="auto"/>
            </w:pPr>
            <w:r>
              <w:t xml:space="preserve">(0,0)  </w:t>
            </w:r>
          </w:p>
        </w:tc>
        <w:tc>
          <w:tcPr>
            <w:tcW w:w="2602" w:type="dxa"/>
          </w:tcPr>
          <w:p w:rsidR="004D2BEE" w:rsidRDefault="004D2BEE" w:rsidP="004D2BEE">
            <w:pPr>
              <w:spacing w:line="360" w:lineRule="auto"/>
            </w:pPr>
            <w:r>
              <w:t>(λ,  α)</w:t>
            </w:r>
          </w:p>
        </w:tc>
      </w:tr>
      <w:tr w:rsidR="004D2BEE" w:rsidTr="004D2BEE">
        <w:trPr>
          <w:trHeight w:val="624"/>
        </w:trPr>
        <w:tc>
          <w:tcPr>
            <w:tcW w:w="3227" w:type="dxa"/>
          </w:tcPr>
          <w:p w:rsidR="004D2BEE" w:rsidRDefault="004D2BEE" w:rsidP="004D2BEE">
            <w:pPr>
              <w:spacing w:line="360" w:lineRule="auto"/>
            </w:pPr>
            <w:r>
              <w:t>Counter Cyclical Fiscal Policy</w:t>
            </w:r>
          </w:p>
          <w:p w:rsidR="004D2BEE" w:rsidRDefault="002375B3" w:rsidP="002375B3">
            <w:pPr>
              <w:spacing w:line="360" w:lineRule="auto"/>
            </w:pPr>
            <w:r>
              <w:t xml:space="preserve">action </w:t>
            </w:r>
            <w:r w:rsidR="004D2BEE">
              <w:t>by Treasury</w:t>
            </w:r>
          </w:p>
        </w:tc>
        <w:tc>
          <w:tcPr>
            <w:tcW w:w="2693" w:type="dxa"/>
          </w:tcPr>
          <w:p w:rsidR="007F7DD1" w:rsidRDefault="007F7DD1" w:rsidP="004D2BEE">
            <w:pPr>
              <w:spacing w:line="360" w:lineRule="auto"/>
            </w:pPr>
          </w:p>
          <w:p w:rsidR="004D2BEE" w:rsidRDefault="004D2BEE" w:rsidP="004D2BEE">
            <w:pPr>
              <w:spacing w:line="360" w:lineRule="auto"/>
            </w:pPr>
            <w:r>
              <w:t>(λ, α)</w:t>
            </w:r>
          </w:p>
        </w:tc>
        <w:tc>
          <w:tcPr>
            <w:tcW w:w="2602" w:type="dxa"/>
          </w:tcPr>
          <w:p w:rsidR="007F7DD1" w:rsidRDefault="007F7DD1" w:rsidP="004D2BEE">
            <w:pPr>
              <w:spacing w:line="360" w:lineRule="auto"/>
            </w:pPr>
          </w:p>
          <w:p w:rsidR="004D2BEE" w:rsidRDefault="004D2BEE" w:rsidP="004D2BEE">
            <w:pPr>
              <w:spacing w:line="360" w:lineRule="auto"/>
            </w:pPr>
            <w:r>
              <w:t>(α ,α)</w:t>
            </w:r>
          </w:p>
        </w:tc>
      </w:tr>
    </w:tbl>
    <w:p w:rsidR="004D2BEE" w:rsidRPr="003A4F7D" w:rsidRDefault="00EB602B" w:rsidP="008361C5">
      <w:pPr>
        <w:spacing w:before="120" w:line="360" w:lineRule="auto"/>
        <w:rPr>
          <w:b/>
        </w:rPr>
      </w:pPr>
      <w:r>
        <w:rPr>
          <w:b/>
        </w:rPr>
        <w:t>Table 3</w:t>
      </w:r>
      <w:r w:rsidR="0097308C">
        <w:rPr>
          <w:b/>
        </w:rPr>
        <w:t>.</w:t>
      </w:r>
      <w:r w:rsidR="00774FB7">
        <w:rPr>
          <w:b/>
        </w:rPr>
        <w:t xml:space="preserve"> </w:t>
      </w:r>
      <w:r w:rsidR="004D2BEE" w:rsidRPr="003A4F7D">
        <w:rPr>
          <w:b/>
        </w:rPr>
        <w:t>Contribution Game (where λ&gt;α&gt;0)</w:t>
      </w:r>
      <w:r w:rsidR="00DC5FDE" w:rsidRPr="003A4F7D">
        <w:rPr>
          <w:b/>
        </w:rPr>
        <w:t>: with Payoffs: (Treasury,</w:t>
      </w:r>
      <w:r w:rsidR="00F51476" w:rsidRPr="003A4F7D">
        <w:rPr>
          <w:b/>
        </w:rPr>
        <w:t xml:space="preserve"> </w:t>
      </w:r>
      <w:r w:rsidR="00DC5FDE" w:rsidRPr="003A4F7D">
        <w:rPr>
          <w:b/>
        </w:rPr>
        <w:t>Central Bank)</w:t>
      </w:r>
    </w:p>
    <w:p w:rsidR="007B4166" w:rsidRDefault="007B4166" w:rsidP="004D2BEE">
      <w:pPr>
        <w:spacing w:line="360" w:lineRule="auto"/>
      </w:pPr>
    </w:p>
    <w:p w:rsidR="00F51476" w:rsidRDefault="004D2BEE" w:rsidP="004D2BEE">
      <w:pPr>
        <w:spacing w:line="360" w:lineRule="auto"/>
      </w:pPr>
      <w:r>
        <w:t>With no first</w:t>
      </w:r>
      <w:r w:rsidR="00F51476">
        <w:t>-</w:t>
      </w:r>
      <w:r>
        <w:t xml:space="preserve">mover, there are two Nash equilibria in which only one agency acts (shown in the off-diagonal </w:t>
      </w:r>
      <w:r w:rsidR="00DC5FDE">
        <w:t>cells</w:t>
      </w:r>
      <w:r>
        <w:t xml:space="preserve">), and a mixed strategy equilibrium (where each acts with fixed probability). </w:t>
      </w:r>
      <w:r w:rsidR="001600E0">
        <w:t xml:space="preserve">However, </w:t>
      </w:r>
      <w:r>
        <w:t xml:space="preserve">if one player, say the Treasury, does have first mover advantage (i.e. there is </w:t>
      </w:r>
      <w:r w:rsidR="00F51476">
        <w:t>‘</w:t>
      </w:r>
      <w:r>
        <w:t>fiscal dominance</w:t>
      </w:r>
      <w:r w:rsidR="00F51476">
        <w:t>’</w:t>
      </w:r>
      <w:r>
        <w:t xml:space="preserve">) </w:t>
      </w:r>
      <w:r w:rsidR="001600E0">
        <w:t xml:space="preserve">it will be tempted </w:t>
      </w:r>
      <w:r w:rsidRPr="00477ED2">
        <w:rPr>
          <w:b/>
        </w:rPr>
        <w:t>not</w:t>
      </w:r>
      <w:r>
        <w:t xml:space="preserve"> to use </w:t>
      </w:r>
      <w:r w:rsidR="00C6641D">
        <w:t>C</w:t>
      </w:r>
      <w:r>
        <w:t>ounter-</w:t>
      </w:r>
      <w:r w:rsidR="00C6641D">
        <w:t>C</w:t>
      </w:r>
      <w:r>
        <w:t>yclical fiscal policy,</w:t>
      </w:r>
      <w:r w:rsidR="001600E0">
        <w:t xml:space="preserve"> knowing that</w:t>
      </w:r>
      <w:r>
        <w:t xml:space="preserve"> the Central Bank will </w:t>
      </w:r>
      <w:r w:rsidR="001600E0">
        <w:t xml:space="preserve">then implement </w:t>
      </w:r>
      <w:r w:rsidR="00C6641D">
        <w:t>C</w:t>
      </w:r>
      <w:r>
        <w:t xml:space="preserve">redit </w:t>
      </w:r>
      <w:r w:rsidR="00C6641D">
        <w:t>E</w:t>
      </w:r>
      <w:r>
        <w:t>asing</w:t>
      </w:r>
      <w:r w:rsidR="00F51476">
        <w:t xml:space="preserve"> -</w:t>
      </w:r>
      <w:r>
        <w:t xml:space="preserve"> despite the costs of so doing in terms of a perceived loss of independence by the Central Bank and the argument that it is being forced to direct credit. </w:t>
      </w:r>
    </w:p>
    <w:p w:rsidR="007B4166" w:rsidRDefault="004D2BEE" w:rsidP="004D2BEE">
      <w:pPr>
        <w:spacing w:line="360" w:lineRule="auto"/>
      </w:pPr>
      <w:r>
        <w:t xml:space="preserve">One way to challenge this particular form of ‘fiscal dominance’ might be for the Central Bank to </w:t>
      </w:r>
      <w:r w:rsidR="00C6641D">
        <w:t>pass responsibility Credit Easing to the Treasury</w:t>
      </w:r>
      <w:r w:rsidR="001600E0">
        <w:t>,</w:t>
      </w:r>
      <w:r w:rsidR="00C6641D">
        <w:t xml:space="preserve"> and d</w:t>
      </w:r>
      <w:r>
        <w:t>efin</w:t>
      </w:r>
      <w:r w:rsidR="00C6641D">
        <w:t>e</w:t>
      </w:r>
      <w:r>
        <w:t xml:space="preserve"> QE</w:t>
      </w:r>
      <w:r w:rsidR="00C6641D">
        <w:t xml:space="preserve"> as applying</w:t>
      </w:r>
      <w:r>
        <w:t xml:space="preserve"> </w:t>
      </w:r>
      <w:r w:rsidR="00C6641D">
        <w:t>solely to operations in public debt!</w:t>
      </w:r>
      <w:r>
        <w:t xml:space="preserve">  </w:t>
      </w:r>
      <w:r w:rsidR="007B4166">
        <w:t xml:space="preserve">This does not imply that Credit Easing does not work; it’s just that the initiative and responsibility for using it as an arm of policy </w:t>
      </w:r>
      <w:r w:rsidR="00AD21D3">
        <w:t xml:space="preserve">is </w:t>
      </w:r>
      <w:r w:rsidR="007B4166">
        <w:t xml:space="preserve">located in </w:t>
      </w:r>
      <w:r w:rsidR="00AD21D3">
        <w:t>the same a</w:t>
      </w:r>
      <w:r w:rsidR="007B4166">
        <w:t>gency</w:t>
      </w:r>
      <w:r w:rsidR="00AD21D3">
        <w:t xml:space="preserve"> as fiscal policy</w:t>
      </w:r>
      <w:r w:rsidR="007B4166">
        <w:t>.</w:t>
      </w:r>
    </w:p>
    <w:p w:rsidR="00774FB7" w:rsidRDefault="00774FB7" w:rsidP="004D2BEE">
      <w:pPr>
        <w:spacing w:line="360" w:lineRule="auto"/>
      </w:pPr>
    </w:p>
    <w:p w:rsidR="00901AF1" w:rsidRDefault="00901AF1" w:rsidP="004D2BEE">
      <w:pPr>
        <w:spacing w:line="360" w:lineRule="auto"/>
      </w:pPr>
    </w:p>
    <w:p w:rsidR="00DF1CD3" w:rsidRPr="00F109F2" w:rsidRDefault="006D5E3C" w:rsidP="00980BE6">
      <w:pPr>
        <w:pStyle w:val="Heading1"/>
      </w:pPr>
      <w:r>
        <w:t>S</w:t>
      </w:r>
      <w:r w:rsidR="009F5CAA">
        <w:t>ection 7</w:t>
      </w:r>
      <w:r w:rsidR="00DF1CD3" w:rsidRPr="00F109F2">
        <w:t xml:space="preserve">. Conclusion </w:t>
      </w:r>
    </w:p>
    <w:p w:rsidR="00DF1CD3" w:rsidRDefault="00DF1CD3">
      <w:pPr>
        <w:rPr>
          <w:b/>
          <w:bCs/>
        </w:rPr>
      </w:pPr>
    </w:p>
    <w:p w:rsidR="00DF1CD3" w:rsidRDefault="00DF1CD3" w:rsidP="006B4660">
      <w:pPr>
        <w:spacing w:line="360" w:lineRule="auto"/>
      </w:pPr>
      <w:r>
        <w:t>In assess</w:t>
      </w:r>
      <w:r w:rsidR="003323EE">
        <w:t>ing the</w:t>
      </w:r>
      <w:r>
        <w:t xml:space="preserve"> caus</w:t>
      </w:r>
      <w:r w:rsidR="003323EE">
        <w:t>es of</w:t>
      </w:r>
      <w:r>
        <w:t xml:space="preserve"> the Great Depression in the US, Milton Friedman emphasized financial factors - blam</w:t>
      </w:r>
      <w:r w:rsidR="003323EE">
        <w:t>ing</w:t>
      </w:r>
      <w:r>
        <w:t xml:space="preserve"> the Federal Reserve for not acting to head off cumulative collapse of hundreds of banks; and the account of central bank mis-management provided in Ahamed’s ‘</w:t>
      </w:r>
      <w:r w:rsidRPr="00C47A64">
        <w:rPr>
          <w:i/>
          <w:iCs/>
        </w:rPr>
        <w:t>Lords of Finance</w:t>
      </w:r>
      <w:r>
        <w:t>’ adds historical weight to Friedman’s perspective. By way of contrast, believers in the Efficient Market Hypothesis and Real Business Cycle theory, argue that, in general, financial factors play little or no causal rol</w:t>
      </w:r>
      <w:r w:rsidR="00EE2955">
        <w:t xml:space="preserve">e in economic booms and slumps, see e.g. Chari et al. </w:t>
      </w:r>
      <w:r w:rsidR="00EC2C9F">
        <w:t xml:space="preserve">(2007). </w:t>
      </w:r>
      <w:r>
        <w:t>With respect to the current financial crisis Eugene Fama</w:t>
      </w:r>
      <w:r w:rsidR="00EE2955">
        <w:t xml:space="preserve"> (2010)</w:t>
      </w:r>
      <w:r>
        <w:t>, for example, has argued that financial factors were simply reflecting prior deterioration in economic fundamentals.</w:t>
      </w:r>
    </w:p>
    <w:p w:rsidR="00DF1CD3" w:rsidRDefault="00DF1CD3" w:rsidP="006B4660">
      <w:pPr>
        <w:spacing w:line="360" w:lineRule="auto"/>
      </w:pPr>
      <w:r>
        <w:t xml:space="preserve"> </w:t>
      </w:r>
    </w:p>
    <w:p w:rsidR="00DF1CD3" w:rsidRDefault="00DF1CD3" w:rsidP="006B4660">
      <w:pPr>
        <w:spacing w:line="360" w:lineRule="auto"/>
      </w:pPr>
      <w:r>
        <w:t xml:space="preserve">The </w:t>
      </w:r>
      <w:r w:rsidR="00EC2C9F">
        <w:t>simplified</w:t>
      </w:r>
      <w:r>
        <w:t xml:space="preserve"> </w:t>
      </w:r>
      <w:r w:rsidR="00851446">
        <w:t>fix-price</w:t>
      </w:r>
      <w:r>
        <w:t xml:space="preserve"> model used here endorses Friedman’s perspective </w:t>
      </w:r>
      <w:r w:rsidR="00EC2C9F">
        <w:t xml:space="preserve">- </w:t>
      </w:r>
      <w:r>
        <w:t xml:space="preserve">and offers analytical </w:t>
      </w:r>
      <w:r w:rsidR="00851446">
        <w:t>support for</w:t>
      </w:r>
      <w:r>
        <w:t xml:space="preserve"> the results obtained by the Federal Reserve Bank of New York using a much more complex DSGE model. The tractability of the second-order system used here allows for qualitative analysis of liquidity shocks, of OMO buffering, and of various expectational effects - including deviations from rational expectations. </w:t>
      </w:r>
      <w:r w:rsidR="00EC2C9F">
        <w:t xml:space="preserve">The presence of credit constraints, moreover, invites the application of revenue-neutral fiscal transfers to those facing constraints on availability of funds for investment. </w:t>
      </w:r>
    </w:p>
    <w:p w:rsidR="00DF1CD3" w:rsidRDefault="00DF1CD3" w:rsidP="006B4660">
      <w:pPr>
        <w:spacing w:line="360" w:lineRule="auto"/>
      </w:pPr>
    </w:p>
    <w:p w:rsidR="00DF1CD3" w:rsidRDefault="00DF1CD3" w:rsidP="006B4660">
      <w:pPr>
        <w:spacing w:line="360" w:lineRule="auto"/>
      </w:pPr>
      <w:r>
        <w:t xml:space="preserve">The effect of </w:t>
      </w:r>
      <w:r w:rsidR="00F51476">
        <w:t>‘</w:t>
      </w:r>
      <w:r>
        <w:t>financial accelerators</w:t>
      </w:r>
      <w:r w:rsidR="00F51476">
        <w:t>’</w:t>
      </w:r>
      <w:r>
        <w:t xml:space="preserve"> in the credit market, as discussed in Kiyotaki (1998), Bernanke et al. (1999) and in Miller and Stiglitz (2009), </w:t>
      </w:r>
      <w:r w:rsidR="00434F20">
        <w:t>is</w:t>
      </w:r>
      <w:r>
        <w:t xml:space="preserve"> not treated here</w:t>
      </w:r>
      <w:r w:rsidR="00434F20">
        <w:t>.</w:t>
      </w:r>
      <w:r>
        <w:t xml:space="preserve"> </w:t>
      </w:r>
      <w:r w:rsidR="00434F20">
        <w:t xml:space="preserve">Nor is </w:t>
      </w:r>
      <w:r>
        <w:t xml:space="preserve">financial intermediation </w:t>
      </w:r>
      <w:r w:rsidRPr="0003164C">
        <w:rPr>
          <w:i/>
          <w:iCs/>
        </w:rPr>
        <w:t>per se</w:t>
      </w:r>
      <w:r>
        <w:t>: the liquidity squeeze is a failure lending on a bilateral basis between one set of entrepreneurs and another. It would be preferable to include intermediation explicitly, of course - and this would help link ‘irrational exuberance’ in asset markets to a subsequent liquidity crunch.</w:t>
      </w:r>
      <w:r>
        <w:rPr>
          <w:rStyle w:val="FootnoteReference"/>
        </w:rPr>
        <w:footnoteReference w:id="20"/>
      </w:r>
      <w:r>
        <w:t xml:space="preserve"> </w:t>
      </w:r>
    </w:p>
    <w:p w:rsidR="00DF1CD3" w:rsidRDefault="00DF1CD3" w:rsidP="006B4660">
      <w:pPr>
        <w:spacing w:line="360" w:lineRule="auto"/>
      </w:pPr>
    </w:p>
    <w:p w:rsidR="00DF1CD3" w:rsidRDefault="00DF1CD3" w:rsidP="006B4660">
      <w:pPr>
        <w:spacing w:line="360" w:lineRule="auto"/>
      </w:pPr>
      <w:r>
        <w:t>The results obtained in this paper for a liquidity squeeze can, perhaps, best be thought of as a reduced form of what happens after a sharp contraction of financial intermediation. The severe economic effects that follow - and the links with asset mispricing that precede - become much more plausible</w:t>
      </w:r>
      <w:r w:rsidRPr="0003164C">
        <w:t xml:space="preserve"> </w:t>
      </w:r>
      <w:r>
        <w:t>on this interpretation: but any policy conclusions must be treated with considerable care. If the crisis was due to moral hazard problems in intermediaries, for example, then liquidity injections which fix things in the short run may exacerbate problems in the long run – unless financial re-regulation follows.</w:t>
      </w:r>
    </w:p>
    <w:p w:rsidR="00DF1CD3" w:rsidRDefault="00DF1CD3" w:rsidP="006B4660">
      <w:pPr>
        <w:spacing w:line="360" w:lineRule="auto"/>
      </w:pPr>
    </w:p>
    <w:p w:rsidR="00EB62E0" w:rsidRDefault="00EB62E0" w:rsidP="006B4660">
      <w:pPr>
        <w:spacing w:line="360" w:lineRule="auto"/>
      </w:pPr>
      <w:r>
        <w:t>T</w:t>
      </w:r>
      <w:r w:rsidR="00DF1CD3">
        <w:t>he K</w:t>
      </w:r>
      <w:r>
        <w:t xml:space="preserve">iyotaki and </w:t>
      </w:r>
      <w:r w:rsidR="00DF1CD3">
        <w:t>M</w:t>
      </w:r>
      <w:r>
        <w:t>oore</w:t>
      </w:r>
      <w:r w:rsidR="00DF1CD3">
        <w:t xml:space="preserve"> </w:t>
      </w:r>
      <w:r>
        <w:t>perspective of inter-temporal optimisation subject to credit constraints may</w:t>
      </w:r>
      <w:r w:rsidR="00DF1CD3">
        <w:t xml:space="preserve"> be seen as a bridge between real business cycle theorising on one hand, and Keynesian macro economics on the other. </w:t>
      </w:r>
      <w:r>
        <w:t xml:space="preserve">The financial frictions introduced are not to be found in either of these traditions, however - nor in standard DSGE-models. Broad-brush analysis and detailed calibration both suggest that such frictions offer considerable leverage for unconventional monetary and fiscal policy. </w:t>
      </w:r>
    </w:p>
    <w:p w:rsidR="00EB62E0" w:rsidRDefault="00EB62E0" w:rsidP="006B4660">
      <w:pPr>
        <w:spacing w:line="360" w:lineRule="auto"/>
      </w:pPr>
    </w:p>
    <w:p w:rsidR="00C44E46" w:rsidRDefault="00C44E46">
      <w:r>
        <w:br w:type="page"/>
      </w:r>
    </w:p>
    <w:p w:rsidR="00DF1CD3" w:rsidRPr="00C44E46" w:rsidRDefault="00851446" w:rsidP="00C44E46">
      <w:pPr>
        <w:pStyle w:val="Heading1"/>
      </w:pPr>
      <w:r w:rsidRPr="00C44E46">
        <w:t>R</w:t>
      </w:r>
      <w:r w:rsidR="00DF1CD3" w:rsidRPr="00C44E46">
        <w:t>eferences</w:t>
      </w:r>
      <w:r w:rsidR="004D74E5" w:rsidRPr="00C44E46">
        <w:t xml:space="preserve"> </w:t>
      </w:r>
    </w:p>
    <w:p w:rsidR="008B0429" w:rsidRDefault="008B0429" w:rsidP="00FA0D91"/>
    <w:p w:rsidR="00DF1CD3" w:rsidRDefault="00DF1CD3" w:rsidP="00FA0D91">
      <w:r>
        <w:t xml:space="preserve">Ahamed, Liaquat (2009), </w:t>
      </w:r>
      <w:r w:rsidRPr="00945121">
        <w:rPr>
          <w:i/>
          <w:iCs/>
        </w:rPr>
        <w:t>Lords of Finance: The bankers who broke the world</w:t>
      </w:r>
      <w:r>
        <w:t>. London: William Heinemann</w:t>
      </w:r>
      <w:r w:rsidRPr="0091198A">
        <w:t xml:space="preserve"> </w:t>
      </w:r>
    </w:p>
    <w:p w:rsidR="00DF1CD3" w:rsidRDefault="00DF1CD3" w:rsidP="00FA0D91"/>
    <w:p w:rsidR="00DF1CD3" w:rsidRPr="00094054" w:rsidRDefault="00DD3E73" w:rsidP="003F6039">
      <w:pPr>
        <w:autoSpaceDE w:val="0"/>
        <w:autoSpaceDN w:val="0"/>
        <w:adjustRightInd w:val="0"/>
      </w:pPr>
      <w:r>
        <w:t>Bean, Charles</w:t>
      </w:r>
      <w:r w:rsidR="00DF1CD3" w:rsidRPr="00094054">
        <w:t xml:space="preserve"> (2009). ‘The Great Moderation, the Great Panic and the Great Contraction’, Schumpeter Lecture presented at Annual Congress of the European Economic Association, Barcelona, </w:t>
      </w:r>
      <w:r w:rsidR="00DF1CD3" w:rsidRPr="00094054">
        <w:rPr>
          <w:lang w:eastAsia="zh-CN"/>
        </w:rPr>
        <w:t>(</w:t>
      </w:r>
      <w:r w:rsidR="00DF1CD3" w:rsidRPr="00094054">
        <w:t>August</w:t>
      </w:r>
      <w:r w:rsidR="00DF1CD3" w:rsidRPr="00094054">
        <w:rPr>
          <w:lang w:eastAsia="zh-CN"/>
        </w:rPr>
        <w:t>)</w:t>
      </w:r>
      <w:r w:rsidR="00DF1CD3" w:rsidRPr="00094054">
        <w:t xml:space="preserve">.   </w:t>
      </w:r>
    </w:p>
    <w:p w:rsidR="00DF1CD3" w:rsidRPr="00B0611F" w:rsidRDefault="00DF1CD3" w:rsidP="003F6039">
      <w:pPr>
        <w:autoSpaceDE w:val="0"/>
        <w:autoSpaceDN w:val="0"/>
        <w:adjustRightInd w:val="0"/>
        <w:rPr>
          <w:sz w:val="22"/>
          <w:szCs w:val="22"/>
        </w:rPr>
      </w:pPr>
    </w:p>
    <w:p w:rsidR="00DF1CD3" w:rsidRDefault="00DF1CD3" w:rsidP="00491F13">
      <w:r>
        <w:t xml:space="preserve">Bénassy, Jean-Pascal (1975), “Neo-Keynesian Disequilibrium Theory in a Monetary Economy”, </w:t>
      </w:r>
      <w:r w:rsidRPr="00F47827">
        <w:rPr>
          <w:i/>
          <w:iCs/>
        </w:rPr>
        <w:t>The Review of Economic Studies</w:t>
      </w:r>
      <w:r>
        <w:t>, vol. 42 no 4 (October), 503-523</w:t>
      </w:r>
    </w:p>
    <w:p w:rsidR="00DF1CD3" w:rsidRDefault="00DF1CD3" w:rsidP="00FA0D91"/>
    <w:p w:rsidR="00CD4C4E" w:rsidRDefault="00CD4C4E" w:rsidP="00CD4C4E">
      <w:r>
        <w:t xml:space="preserve">Bernanke, Ben S. and Alan S.Blinder (1988), ‘Credit, money and aggregate demand’ </w:t>
      </w:r>
    </w:p>
    <w:p w:rsidR="00CD4C4E" w:rsidRDefault="00CD4C4E" w:rsidP="00CD4C4E">
      <w:r w:rsidRPr="00CD4C4E">
        <w:rPr>
          <w:i/>
        </w:rPr>
        <w:t>American Economic Review</w:t>
      </w:r>
      <w:r>
        <w:t>, vol. 78 (May), 435-439.</w:t>
      </w:r>
      <w:r w:rsidR="003E60B9">
        <w:t xml:space="preserve">Reprinted in N. G. Mankiw and D Romer (eds.) </w:t>
      </w:r>
      <w:r w:rsidR="003E60B9" w:rsidRPr="003E60B9">
        <w:rPr>
          <w:i/>
        </w:rPr>
        <w:t>New Keynesian Economics</w:t>
      </w:r>
      <w:r w:rsidR="003E60B9">
        <w:t xml:space="preserve"> Vol 2, pp.325-333. </w:t>
      </w:r>
    </w:p>
    <w:p w:rsidR="00CD4C4E" w:rsidRDefault="00CD4C4E" w:rsidP="00CD4C4E"/>
    <w:p w:rsidR="00DF1CD3" w:rsidRDefault="00DF1CD3" w:rsidP="00FA0D91">
      <w:r>
        <w:t>Bernanke, B.</w:t>
      </w:r>
      <w:r w:rsidR="0097308C">
        <w:t xml:space="preserve"> Mark Gertler and Simon</w:t>
      </w:r>
      <w:r>
        <w:t xml:space="preserve"> Gilchrist (1999), “The Financial Accelerator in a Quantitative Business Cycle Framework.” In J. Taylor and M. Woodford, eds.</w:t>
      </w:r>
      <w:r w:rsidRPr="00BF6773">
        <w:rPr>
          <w:i/>
          <w:iCs/>
        </w:rPr>
        <w:t xml:space="preserve"> Handbook of Macroeconomics</w:t>
      </w:r>
      <w:r>
        <w:t xml:space="preserve"> Vol. 1C, 1341-1397. New York: Elsevier.</w:t>
      </w:r>
    </w:p>
    <w:p w:rsidR="00DF1CD3" w:rsidRDefault="00DF1CD3" w:rsidP="001041F0">
      <w:pPr>
        <w:autoSpaceDE w:val="0"/>
        <w:autoSpaceDN w:val="0"/>
        <w:adjustRightInd w:val="0"/>
      </w:pPr>
    </w:p>
    <w:p w:rsidR="0097308C" w:rsidRDefault="0097308C" w:rsidP="001041F0">
      <w:pPr>
        <w:autoSpaceDE w:val="0"/>
        <w:autoSpaceDN w:val="0"/>
        <w:adjustRightInd w:val="0"/>
      </w:pPr>
      <w:r>
        <w:t xml:space="preserve">Cassidy, John (2010): </w:t>
      </w:r>
      <w:r w:rsidR="00C6379B">
        <w:t>“</w:t>
      </w:r>
      <w:r>
        <w:t>Rational Irrationality.</w:t>
      </w:r>
      <w:r w:rsidR="00C6379B">
        <w:t>”</w:t>
      </w:r>
      <w:r>
        <w:t xml:space="preserve"> Interview wit</w:t>
      </w:r>
      <w:r w:rsidR="00C6379B">
        <w:t>h Eugene Fama. New Yorker, 13. January</w:t>
      </w:r>
      <w:r>
        <w:t xml:space="preserve">. </w:t>
      </w:r>
    </w:p>
    <w:p w:rsidR="0097308C" w:rsidRDefault="0097308C" w:rsidP="001041F0">
      <w:pPr>
        <w:autoSpaceDE w:val="0"/>
        <w:autoSpaceDN w:val="0"/>
        <w:adjustRightInd w:val="0"/>
      </w:pPr>
    </w:p>
    <w:p w:rsidR="00DF1CD3" w:rsidRDefault="00DF1CD3" w:rsidP="00AF56C1">
      <w:pPr>
        <w:rPr>
          <w:rFonts w:ascii="Arial" w:hAnsi="Arial" w:cs="Arial"/>
          <w:sz w:val="20"/>
          <w:szCs w:val="20"/>
        </w:rPr>
      </w:pPr>
      <w:r w:rsidRPr="00AF56C1">
        <w:t>Blanchard, Olivier</w:t>
      </w:r>
      <w:r>
        <w:t>,</w:t>
      </w:r>
      <w:r w:rsidRPr="00AF56C1">
        <w:t xml:space="preserve"> Giovanni Dell’Ariccia, and Paolo Mauro (2010), ‘Rethinking Macroeconomic Policy</w:t>
      </w:r>
      <w:r>
        <w:t xml:space="preserve">’. </w:t>
      </w:r>
      <w:r w:rsidRPr="00AF56C1">
        <w:t xml:space="preserve">IMF Staff Position Note, SPN/10/03, </w:t>
      </w:r>
      <w:r>
        <w:t>(</w:t>
      </w:r>
      <w:r w:rsidRPr="00AF56C1">
        <w:t xml:space="preserve"> February</w:t>
      </w:r>
      <w:r>
        <w:t>).</w:t>
      </w:r>
    </w:p>
    <w:p w:rsidR="00CD4C4E" w:rsidRDefault="00CD4C4E" w:rsidP="00EE2955">
      <w:pPr>
        <w:autoSpaceDE w:val="0"/>
        <w:autoSpaceDN w:val="0"/>
        <w:adjustRightInd w:val="0"/>
      </w:pPr>
    </w:p>
    <w:p w:rsidR="00EE2955" w:rsidRDefault="00EE2955" w:rsidP="00EE2955">
      <w:pPr>
        <w:autoSpaceDE w:val="0"/>
        <w:autoSpaceDN w:val="0"/>
        <w:adjustRightInd w:val="0"/>
      </w:pPr>
      <w:r>
        <w:t>Chari</w:t>
      </w:r>
      <w:r w:rsidR="00EC2C9F">
        <w:t>,</w:t>
      </w:r>
      <w:r w:rsidR="00EC2C9F" w:rsidRPr="00EC2C9F">
        <w:t xml:space="preserve"> </w:t>
      </w:r>
      <w:r w:rsidR="00EC2C9F">
        <w:t>V. V.</w:t>
      </w:r>
      <w:r>
        <w:t>,</w:t>
      </w:r>
      <w:r w:rsidRPr="00EE2955">
        <w:t xml:space="preserve"> Patrick J. Kehoe </w:t>
      </w:r>
      <w:r>
        <w:t>and</w:t>
      </w:r>
      <w:r w:rsidRPr="00EE2955">
        <w:t xml:space="preserve"> Ellen R. McGrattan, 2007. "</w:t>
      </w:r>
      <w:hyperlink r:id="rId82" w:history="1">
        <w:r w:rsidRPr="00EE2955">
          <w:t>Business Cycle Accounting</w:t>
        </w:r>
      </w:hyperlink>
      <w:r w:rsidRPr="00EE2955">
        <w:t xml:space="preserve">," </w:t>
      </w:r>
      <w:hyperlink r:id="rId83" w:history="1">
        <w:r w:rsidRPr="00EE2955">
          <w:t>Econometrica</w:t>
        </w:r>
      </w:hyperlink>
      <w:r w:rsidRPr="00EE2955">
        <w:t>, Econometric Society, vol. 75(3), pages 781-836, 05</w:t>
      </w:r>
    </w:p>
    <w:p w:rsidR="00EE2955" w:rsidRDefault="00EE2955" w:rsidP="00EE2955">
      <w:pPr>
        <w:autoSpaceDE w:val="0"/>
        <w:autoSpaceDN w:val="0"/>
        <w:adjustRightInd w:val="0"/>
      </w:pPr>
    </w:p>
    <w:p w:rsidR="00DF1CD3" w:rsidRPr="001E532B" w:rsidRDefault="00DF1CD3" w:rsidP="00EE2955">
      <w:pPr>
        <w:autoSpaceDE w:val="0"/>
        <w:autoSpaceDN w:val="0"/>
        <w:adjustRightInd w:val="0"/>
        <w:rPr>
          <w:lang w:eastAsia="zh-CN"/>
        </w:rPr>
      </w:pPr>
      <w:r w:rsidRPr="001E532B">
        <w:t>Christiano, Lawrence,</w:t>
      </w:r>
      <w:r w:rsidR="00DD3E73">
        <w:t xml:space="preserve"> </w:t>
      </w:r>
      <w:r w:rsidRPr="001E532B">
        <w:t xml:space="preserve">Martin Eichenbaum and Sergio Rebelo (2009) ‘When is the Government Spending Multiplier Large?’Working Paper, North Western University. </w:t>
      </w:r>
    </w:p>
    <w:p w:rsidR="00DF1CD3" w:rsidRDefault="00DF1CD3" w:rsidP="001041F0">
      <w:pPr>
        <w:autoSpaceDE w:val="0"/>
        <w:autoSpaceDN w:val="0"/>
        <w:adjustRightInd w:val="0"/>
      </w:pPr>
    </w:p>
    <w:p w:rsidR="008B5526" w:rsidRDefault="008B5526" w:rsidP="001041F0">
      <w:pPr>
        <w:autoSpaceDE w:val="0"/>
        <w:autoSpaceDN w:val="0"/>
        <w:adjustRightInd w:val="0"/>
      </w:pPr>
      <w:r>
        <w:t xml:space="preserve">Crafts, Nicholas (2011). ‘Fiscal Consolidation with 4 Per Cent Growth: Lessons from 1930s Britain’. University of Warwick. </w:t>
      </w:r>
    </w:p>
    <w:p w:rsidR="008B5526" w:rsidRDefault="008B5526" w:rsidP="001041F0">
      <w:pPr>
        <w:autoSpaceDE w:val="0"/>
        <w:autoSpaceDN w:val="0"/>
        <w:adjustRightInd w:val="0"/>
      </w:pPr>
    </w:p>
    <w:p w:rsidR="00DF1CD3" w:rsidRPr="00E35C36" w:rsidRDefault="00DF1CD3" w:rsidP="001041F0">
      <w:pPr>
        <w:autoSpaceDE w:val="0"/>
        <w:autoSpaceDN w:val="0"/>
        <w:adjustRightInd w:val="0"/>
      </w:pPr>
      <w:r w:rsidRPr="00E35C36">
        <w:t>Cúrdia,</w:t>
      </w:r>
      <w:r w:rsidRPr="00E35C36">
        <w:rPr>
          <w:rFonts w:ascii="TTdcr10" w:hAnsi="TTdcr10" w:cs="TTdcr10"/>
        </w:rPr>
        <w:t xml:space="preserve"> </w:t>
      </w:r>
      <w:r w:rsidRPr="00E35C36">
        <w:t>V</w:t>
      </w:r>
      <w:r>
        <w:t>asco,</w:t>
      </w:r>
      <w:r w:rsidRPr="00E35C36">
        <w:t xml:space="preserve"> and </w:t>
      </w:r>
      <w:r>
        <w:t xml:space="preserve">Michael </w:t>
      </w:r>
      <w:r w:rsidRPr="00E35C36">
        <w:t xml:space="preserve">Woodford (2008). </w:t>
      </w:r>
      <w:r>
        <w:t>“</w:t>
      </w:r>
      <w:r w:rsidRPr="00E35C36">
        <w:t>Credit Market Frictions and Optimal Monetary Policy</w:t>
      </w:r>
      <w:r>
        <w:t>,”</w:t>
      </w:r>
      <w:r w:rsidRPr="00E35C36">
        <w:t xml:space="preserve"> </w:t>
      </w:r>
      <w:r>
        <w:t>p</w:t>
      </w:r>
      <w:r w:rsidRPr="00E35C36">
        <w:t xml:space="preserve">aper presented at </w:t>
      </w:r>
      <w:r>
        <w:t xml:space="preserve">the </w:t>
      </w:r>
      <w:r w:rsidRPr="00E35C36">
        <w:t xml:space="preserve">Bank for International Settlements Annual Conference, </w:t>
      </w:r>
      <w:r>
        <w:t>“</w:t>
      </w:r>
      <w:r w:rsidRPr="00E35C36">
        <w:t>Whither Monetary Policy</w:t>
      </w:r>
      <w:r>
        <w:t>?”</w:t>
      </w:r>
      <w:r w:rsidRPr="00E35C36">
        <w:t xml:space="preserve"> Lucerne, Switzerland, 26-27</w:t>
      </w:r>
      <w:r>
        <w:t xml:space="preserve"> </w:t>
      </w:r>
      <w:r w:rsidRPr="00E35C36">
        <w:t>June</w:t>
      </w:r>
    </w:p>
    <w:p w:rsidR="00DF1CD3" w:rsidRDefault="00DF1CD3" w:rsidP="001041F0">
      <w:pPr>
        <w:rPr>
          <w:sz w:val="28"/>
          <w:szCs w:val="28"/>
        </w:rPr>
      </w:pPr>
    </w:p>
    <w:p w:rsidR="00DF1CD3" w:rsidRPr="000A4B1F" w:rsidRDefault="00DF1CD3" w:rsidP="001041F0">
      <w:pPr>
        <w:rPr>
          <w:i/>
          <w:iCs/>
        </w:rPr>
      </w:pPr>
      <w:r w:rsidRPr="001F575F">
        <w:t>Dale, Spencer (2010), ‘QE – one year on’, speech on CIMF and MMF conference at Cambridge on 12</w:t>
      </w:r>
      <w:r w:rsidRPr="001F575F">
        <w:rPr>
          <w:vertAlign w:val="superscript"/>
        </w:rPr>
        <w:t>th</w:t>
      </w:r>
      <w:r w:rsidRPr="001F575F">
        <w:t xml:space="preserve"> March.</w:t>
      </w:r>
      <w:r>
        <w:t xml:space="preserve"> Forthcoming in: </w:t>
      </w:r>
      <w:r w:rsidRPr="000A4B1F">
        <w:t xml:space="preserve">Jagjit Chadha and Sean Holly (eds.)  </w:t>
      </w:r>
      <w:r w:rsidRPr="000A4B1F">
        <w:rPr>
          <w:i/>
          <w:iCs/>
        </w:rPr>
        <w:t>Interest Rates, Prices and Liquidity</w:t>
      </w:r>
      <w:r>
        <w:rPr>
          <w:i/>
          <w:iCs/>
        </w:rPr>
        <w:t xml:space="preserve"> </w:t>
      </w:r>
      <w:r w:rsidRPr="000A4B1F">
        <w:t>Cambridge: Cambridge</w:t>
      </w:r>
      <w:r>
        <w:t xml:space="preserve"> University Press</w:t>
      </w:r>
      <w:r>
        <w:rPr>
          <w:i/>
          <w:iCs/>
        </w:rPr>
        <w:t xml:space="preserve"> </w:t>
      </w:r>
    </w:p>
    <w:p w:rsidR="00DF1CD3" w:rsidRDefault="00DF1CD3" w:rsidP="00FA0D91"/>
    <w:p w:rsidR="00DF1CD3" w:rsidRDefault="00DF1CD3" w:rsidP="00FA0D91">
      <w:r w:rsidRPr="00525C1E">
        <w:t>Del Ne</w:t>
      </w:r>
      <w:r>
        <w:t>gro, Marco, Gauti Eggertsson,</w:t>
      </w:r>
      <w:r w:rsidRPr="00525C1E">
        <w:t xml:space="preserve"> Andrea Ferrero </w:t>
      </w:r>
      <w:r>
        <w:t xml:space="preserve">and Nobuhiro Kiyotaki </w:t>
      </w:r>
      <w:r w:rsidR="00DD3E73">
        <w:t>(2010</w:t>
      </w:r>
      <w:r w:rsidRPr="00525C1E">
        <w:t>). ‘</w:t>
      </w:r>
      <w:r w:rsidRPr="00153120">
        <w:t>The Great Escape? A Quantitative Evaluation of the Fed's Non-Standard Policies</w:t>
      </w:r>
      <w:r>
        <w:t>.’</w:t>
      </w:r>
      <w:r w:rsidRPr="00525C1E">
        <w:t xml:space="preserve"> </w:t>
      </w:r>
      <w:r>
        <w:t>FRBNY working paper.</w:t>
      </w:r>
    </w:p>
    <w:p w:rsidR="00DF1CD3" w:rsidRPr="000D301F" w:rsidRDefault="00DF1CD3" w:rsidP="00FA0D91">
      <w:pPr>
        <w:rPr>
          <w:color w:val="000000"/>
        </w:rPr>
      </w:pPr>
    </w:p>
    <w:p w:rsidR="00DF1CD3" w:rsidRPr="009A6283" w:rsidRDefault="00DF1CD3" w:rsidP="001041F0">
      <w:pPr>
        <w:rPr>
          <w:color w:val="000000"/>
          <w:spacing w:val="-3"/>
        </w:rPr>
      </w:pPr>
      <w:r w:rsidRPr="009A6283">
        <w:t>Diamond, David and P</w:t>
      </w:r>
      <w:r>
        <w:t xml:space="preserve">hilip </w:t>
      </w:r>
      <w:r w:rsidRPr="009A6283">
        <w:t>H. Dybvig (1983)</w:t>
      </w:r>
      <w:r>
        <w:t>, “</w:t>
      </w:r>
      <w:r w:rsidRPr="009A6283">
        <w:t>Bank runs, deposit insurance and liquidity</w:t>
      </w:r>
      <w:r>
        <w:t xml:space="preserve">,” </w:t>
      </w:r>
      <w:r w:rsidRPr="009A6283">
        <w:rPr>
          <w:rFonts w:ascii="Times New Roman Italic" w:hAnsi="Times New Roman Italic" w:cs="Times New Roman Italic"/>
          <w:color w:val="000000"/>
          <w:spacing w:val="-2"/>
        </w:rPr>
        <w:t xml:space="preserve">Journal of Political </w:t>
      </w:r>
      <w:r w:rsidRPr="009A6283">
        <w:rPr>
          <w:rFonts w:ascii="Times New Roman Italic" w:hAnsi="Times New Roman Italic" w:cs="Times New Roman Italic"/>
          <w:color w:val="000000"/>
          <w:spacing w:val="-3"/>
        </w:rPr>
        <w:t>Economy</w:t>
      </w:r>
      <w:r>
        <w:rPr>
          <w:color w:val="000000"/>
          <w:spacing w:val="-3"/>
        </w:rPr>
        <w:t>, vol.91, pp.401-19</w:t>
      </w:r>
      <w:r w:rsidRPr="009A6283">
        <w:rPr>
          <w:color w:val="000000"/>
          <w:spacing w:val="-3"/>
        </w:rPr>
        <w:t xml:space="preserve"> </w:t>
      </w:r>
    </w:p>
    <w:p w:rsidR="00DF1CD3" w:rsidRDefault="00DF1CD3" w:rsidP="00FA0D91">
      <w:pPr>
        <w:rPr>
          <w:color w:val="000000"/>
        </w:rPr>
      </w:pPr>
    </w:p>
    <w:p w:rsidR="00C970F0" w:rsidRPr="00C970F0" w:rsidRDefault="00747112" w:rsidP="00747112">
      <w:pPr>
        <w:rPr>
          <w:color w:val="000000"/>
        </w:rPr>
      </w:pPr>
      <w:r>
        <w:t>Driffill, John and Marcus Miller (2010)</w:t>
      </w:r>
      <w:r w:rsidR="004D74E5">
        <w:t xml:space="preserve"> </w:t>
      </w:r>
      <w:r w:rsidR="00C970F0">
        <w:rPr>
          <w:bCs/>
        </w:rPr>
        <w:t>‘</w:t>
      </w:r>
      <w:r w:rsidR="00C970F0" w:rsidRPr="00C970F0">
        <w:rPr>
          <w:bCs/>
        </w:rPr>
        <w:t>Liquidity when it matters: QE and Tobin’s q</w:t>
      </w:r>
      <w:r w:rsidR="00C970F0">
        <w:rPr>
          <w:bCs/>
        </w:rPr>
        <w:t>’. CEPR DP No.</w:t>
      </w:r>
      <w:r w:rsidR="00C970F0" w:rsidRPr="00C970F0">
        <w:rPr>
          <w:color w:val="000000"/>
        </w:rPr>
        <w:t xml:space="preserve"> </w:t>
      </w:r>
      <w:r w:rsidR="00DE78B7">
        <w:rPr>
          <w:color w:val="000000"/>
        </w:rPr>
        <w:t>8511,</w:t>
      </w:r>
      <w:r w:rsidR="004D74E5">
        <w:rPr>
          <w:color w:val="000000"/>
        </w:rPr>
        <w:t>(</w:t>
      </w:r>
      <w:r w:rsidR="00DE78B7">
        <w:rPr>
          <w:color w:val="000000"/>
        </w:rPr>
        <w:t>August</w:t>
      </w:r>
      <w:r w:rsidR="004D74E5">
        <w:rPr>
          <w:color w:val="000000"/>
        </w:rPr>
        <w:t>)</w:t>
      </w:r>
      <w:r w:rsidR="00DE78B7">
        <w:rPr>
          <w:color w:val="000000"/>
        </w:rPr>
        <w:t xml:space="preserve"> </w:t>
      </w:r>
    </w:p>
    <w:p w:rsidR="00C970F0" w:rsidRDefault="00C970F0" w:rsidP="00FA0D91">
      <w:pPr>
        <w:rPr>
          <w:color w:val="000000"/>
        </w:rPr>
      </w:pPr>
    </w:p>
    <w:p w:rsidR="00DF1CD3" w:rsidRDefault="002E7290" w:rsidP="00FA0D91">
      <w:pPr>
        <w:rPr>
          <w:color w:val="000000"/>
        </w:rPr>
      </w:pPr>
      <w:r>
        <w:rPr>
          <w:color w:val="000000"/>
        </w:rPr>
        <w:t>Eichengreen, Barry (2010</w:t>
      </w:r>
      <w:r w:rsidR="00DF1CD3">
        <w:rPr>
          <w:color w:val="000000"/>
        </w:rPr>
        <w:t xml:space="preserve">), </w:t>
      </w:r>
      <w:r w:rsidR="00DF1CD3" w:rsidRPr="008A09BB">
        <w:rPr>
          <w:i/>
          <w:iCs/>
          <w:color w:val="000000"/>
        </w:rPr>
        <w:t>Exorbitant Privilege</w:t>
      </w:r>
      <w:r w:rsidR="00DF1CD3">
        <w:rPr>
          <w:color w:val="000000"/>
        </w:rPr>
        <w:t>. Oxford: Oxford University Press.</w:t>
      </w:r>
    </w:p>
    <w:p w:rsidR="00DF1CD3" w:rsidRDefault="00DF1CD3" w:rsidP="00FA0D91">
      <w:pPr>
        <w:rPr>
          <w:color w:val="000000"/>
        </w:rPr>
      </w:pPr>
    </w:p>
    <w:p w:rsidR="00DF1CD3" w:rsidRPr="00653AFB" w:rsidRDefault="00DF1CD3" w:rsidP="00FA0D91">
      <w:pPr>
        <w:rPr>
          <w:color w:val="000000"/>
        </w:rPr>
      </w:pPr>
      <w:r w:rsidRPr="00653AFB">
        <w:rPr>
          <w:color w:val="000000"/>
        </w:rPr>
        <w:t xml:space="preserve">Eggertsson, Gauti (2008) ‘Great expectations and the end of the depression’, </w:t>
      </w:r>
      <w:r w:rsidRPr="00653AFB">
        <w:rPr>
          <w:rStyle w:val="smaller1"/>
          <w:rFonts w:ascii="Times New Roman" w:hAnsi="Times New Roman" w:cs="Times New Roman"/>
          <w:i/>
          <w:iCs/>
          <w:color w:val="000000"/>
          <w:sz w:val="24"/>
          <w:szCs w:val="24"/>
        </w:rPr>
        <w:t>American Economic Review</w:t>
      </w:r>
      <w:r w:rsidRPr="00653AFB">
        <w:rPr>
          <w:rStyle w:val="smaller1"/>
          <w:rFonts w:ascii="Times New Roman" w:hAnsi="Times New Roman" w:cs="Times New Roman"/>
          <w:color w:val="000000"/>
          <w:sz w:val="24"/>
          <w:szCs w:val="24"/>
        </w:rPr>
        <w:t xml:space="preserve">, </w:t>
      </w:r>
      <w:r w:rsidRPr="00653AFB">
        <w:rPr>
          <w:rStyle w:val="smaller1"/>
          <w:rFonts w:ascii="Times New Roman" w:hAnsi="Times New Roman" w:cs="Times New Roman"/>
          <w:b/>
          <w:bCs/>
          <w:color w:val="000000"/>
          <w:sz w:val="24"/>
          <w:szCs w:val="24"/>
        </w:rPr>
        <w:t xml:space="preserve">98 </w:t>
      </w:r>
      <w:r w:rsidRPr="00653AFB">
        <w:rPr>
          <w:rStyle w:val="smaller1"/>
          <w:rFonts w:ascii="Times New Roman" w:hAnsi="Times New Roman" w:cs="Times New Roman"/>
          <w:color w:val="000000"/>
          <w:sz w:val="24"/>
          <w:szCs w:val="24"/>
        </w:rPr>
        <w:t>(4), 1476-1516</w:t>
      </w:r>
    </w:p>
    <w:p w:rsidR="00DF1CD3" w:rsidRPr="007079E4" w:rsidRDefault="00DF1CD3" w:rsidP="00766CED"/>
    <w:p w:rsidR="00DF1CD3" w:rsidRDefault="00DF1CD3">
      <w:r w:rsidRPr="001F575F">
        <w:t xml:space="preserve">Freixas, X and Rochet J-C (1997), </w:t>
      </w:r>
      <w:r w:rsidRPr="001F575F">
        <w:rPr>
          <w:i/>
          <w:iCs/>
        </w:rPr>
        <w:t>Microeconomics of Banking</w:t>
      </w:r>
      <w:r w:rsidRPr="001F575F">
        <w:t>, The MIT Press: Cambridge, Massachussetts.</w:t>
      </w:r>
    </w:p>
    <w:p w:rsidR="00C970F0" w:rsidRDefault="00C970F0" w:rsidP="00FA0D91">
      <w:pPr>
        <w:autoSpaceDE w:val="0"/>
        <w:autoSpaceDN w:val="0"/>
        <w:adjustRightInd w:val="0"/>
        <w:rPr>
          <w:rFonts w:ascii="TimesLTStd-Bold" w:hAnsi="TimesLTStd-Bold" w:cs="TimesLTStd-Bold"/>
        </w:rPr>
      </w:pPr>
    </w:p>
    <w:p w:rsidR="00D55631" w:rsidRPr="00D55631" w:rsidRDefault="00D55631" w:rsidP="00D55631">
      <w:pPr>
        <w:rPr>
          <w:rFonts w:ascii="Arial" w:eastAsia="Times New Roman" w:hAnsi="Arial" w:cs="Arial"/>
          <w:color w:val="000000"/>
          <w:sz w:val="20"/>
          <w:szCs w:val="20"/>
        </w:rPr>
      </w:pPr>
      <w:r w:rsidRPr="00D55631">
        <w:rPr>
          <w:rFonts w:eastAsia="Times New Roman"/>
          <w:color w:val="000000"/>
        </w:rPr>
        <w:t>Gennaioli,</w:t>
      </w:r>
      <w:r>
        <w:rPr>
          <w:rFonts w:eastAsia="Times New Roman"/>
          <w:color w:val="000000"/>
        </w:rPr>
        <w:t xml:space="preserve"> Nicola</w:t>
      </w:r>
      <w:r w:rsidRPr="00D55631">
        <w:rPr>
          <w:rFonts w:eastAsia="Times New Roman"/>
          <w:color w:val="000000"/>
        </w:rPr>
        <w:t>, A</w:t>
      </w:r>
      <w:r>
        <w:rPr>
          <w:rFonts w:eastAsia="Times New Roman"/>
          <w:color w:val="000000"/>
        </w:rPr>
        <w:t>ndrei Shleifer and Robert</w:t>
      </w:r>
      <w:r w:rsidRPr="00D55631">
        <w:rPr>
          <w:rFonts w:eastAsia="Times New Roman"/>
          <w:color w:val="000000"/>
        </w:rPr>
        <w:t xml:space="preserve"> Vishny, (2011), “Neglected risks, financial innovation, and financial fragility”, </w:t>
      </w:r>
      <w:r w:rsidRPr="00D55631">
        <w:rPr>
          <w:rFonts w:eastAsia="Times New Roman"/>
          <w:i/>
          <w:iCs/>
          <w:color w:val="000000"/>
        </w:rPr>
        <w:t>Journal of Financial Economics</w:t>
      </w:r>
      <w:r w:rsidRPr="00D55631">
        <w:rPr>
          <w:rFonts w:eastAsia="Times New Roman"/>
          <w:color w:val="000000"/>
        </w:rPr>
        <w:t xml:space="preserve"> 125, forthcoming.</w:t>
      </w:r>
    </w:p>
    <w:p w:rsidR="00D55631" w:rsidRPr="007079E4" w:rsidRDefault="00D55631" w:rsidP="00FA0D91">
      <w:pPr>
        <w:autoSpaceDE w:val="0"/>
        <w:autoSpaceDN w:val="0"/>
        <w:adjustRightInd w:val="0"/>
        <w:rPr>
          <w:rFonts w:ascii="TimesLTStd-Bold" w:hAnsi="TimesLTStd-Bold" w:cs="TimesLTStd-Bold"/>
        </w:rPr>
      </w:pPr>
    </w:p>
    <w:p w:rsidR="00F11811" w:rsidRPr="00BB7F6A" w:rsidRDefault="00F11811" w:rsidP="00BB7F6A">
      <w:pPr>
        <w:rPr>
          <w:color w:val="000000"/>
        </w:rPr>
      </w:pPr>
      <w:r w:rsidRPr="00BB7F6A">
        <w:rPr>
          <w:color w:val="000000"/>
        </w:rPr>
        <w:t xml:space="preserve">Giles, Chris, “A Belligerent Bank has put Purity before Pragmatism”, Financial Times, 5th October 2011.  May be found at  </w:t>
      </w:r>
      <w:hyperlink r:id="rId84" w:anchor="axzz1aNIbbEBH" w:history="1">
        <w:r w:rsidRPr="00BB7F6A">
          <w:rPr>
            <w:color w:val="000000"/>
          </w:rPr>
          <w:t>http://www.ft.com/cms/s/0/6fd626d0-ef46-11e0-918b-00144feab49a.html#axzz1aNIbbEBH</w:t>
        </w:r>
      </w:hyperlink>
      <w:r w:rsidRPr="00BB7F6A">
        <w:rPr>
          <w:color w:val="000000"/>
        </w:rPr>
        <w:t xml:space="preserve"> </w:t>
      </w:r>
    </w:p>
    <w:p w:rsidR="00DF1CD3" w:rsidRPr="00BB7F6A" w:rsidRDefault="00DF1CD3" w:rsidP="00BB7F6A">
      <w:pPr>
        <w:rPr>
          <w:color w:val="000000"/>
        </w:rPr>
      </w:pPr>
      <w:r w:rsidRPr="00BB7F6A">
        <w:rPr>
          <w:color w:val="000000"/>
        </w:rPr>
        <w:t xml:space="preserve">Gorton, Gary (2010). Slapped by the Invisible Hand. Oxford: Oxford University Press. </w:t>
      </w:r>
    </w:p>
    <w:tbl>
      <w:tblPr>
        <w:tblW w:w="5000" w:type="pct"/>
        <w:tblCellMar>
          <w:top w:w="15" w:type="dxa"/>
          <w:left w:w="15" w:type="dxa"/>
          <w:bottom w:w="15" w:type="dxa"/>
          <w:right w:w="15" w:type="dxa"/>
        </w:tblCellMar>
        <w:tblLook w:val="04A0" w:firstRow="1" w:lastRow="0" w:firstColumn="1" w:lastColumn="0" w:noHBand="0" w:noVBand="1"/>
      </w:tblPr>
      <w:tblGrid>
        <w:gridCol w:w="8426"/>
      </w:tblGrid>
      <w:tr w:rsidR="00CD4C4E" w:rsidRPr="00BB7F6A" w:rsidTr="00CD4C4E">
        <w:tc>
          <w:tcPr>
            <w:tcW w:w="0" w:type="auto"/>
            <w:tcMar>
              <w:top w:w="60" w:type="dxa"/>
              <w:left w:w="60" w:type="dxa"/>
              <w:bottom w:w="60" w:type="dxa"/>
              <w:right w:w="60" w:type="dxa"/>
            </w:tcMar>
            <w:hideMark/>
          </w:tcPr>
          <w:p w:rsidR="00CD4C4E" w:rsidRDefault="00CD4C4E" w:rsidP="00BB7F6A">
            <w:pPr>
              <w:rPr>
                <w:color w:val="000000"/>
              </w:rPr>
            </w:pPr>
          </w:p>
          <w:p w:rsidR="00F537B2" w:rsidRDefault="00F537B2" w:rsidP="00BB7F6A">
            <w:pPr>
              <w:rPr>
                <w:color w:val="000000"/>
              </w:rPr>
            </w:pPr>
            <w:r>
              <w:rPr>
                <w:color w:val="000000"/>
              </w:rPr>
              <w:t>Hellman, Thomas; Kevin Murdoch and Joseph Stiglitz (2000): Liberalization, Moral Hazard in Banking, and Prudential Regulation: Are Capital Requirements Enough? American Economic Review 90(1), 147-165.</w:t>
            </w:r>
          </w:p>
          <w:p w:rsidR="00F537B2" w:rsidRPr="00BB7F6A" w:rsidRDefault="00F537B2" w:rsidP="00BB7F6A">
            <w:pPr>
              <w:rPr>
                <w:color w:val="000000"/>
              </w:rPr>
            </w:pPr>
          </w:p>
          <w:p w:rsidR="00CD4C4E" w:rsidRDefault="00CD4C4E" w:rsidP="00BB7F6A">
            <w:pPr>
              <w:rPr>
                <w:color w:val="000000"/>
              </w:rPr>
            </w:pPr>
            <w:r w:rsidRPr="00BB7F6A">
              <w:rPr>
                <w:color w:val="000000"/>
              </w:rPr>
              <w:t xml:space="preserve">Joyce, </w:t>
            </w:r>
            <w:hyperlink r:id="rId85" w:history="1">
              <w:r w:rsidRPr="00BB7F6A">
                <w:rPr>
                  <w:color w:val="000000"/>
                </w:rPr>
                <w:t xml:space="preserve">Michael, </w:t>
              </w:r>
            </w:hyperlink>
            <w:hyperlink r:id="rId86" w:history="1">
              <w:r w:rsidRPr="00BB7F6A">
                <w:rPr>
                  <w:color w:val="000000"/>
                </w:rPr>
                <w:t>Matthew Tong</w:t>
              </w:r>
            </w:hyperlink>
            <w:r w:rsidRPr="00BB7F6A">
              <w:rPr>
                <w:color w:val="000000"/>
              </w:rPr>
              <w:t xml:space="preserve"> and  </w:t>
            </w:r>
            <w:hyperlink r:id="rId87" w:history="1">
              <w:r w:rsidRPr="00BB7F6A">
                <w:rPr>
                  <w:color w:val="000000"/>
                </w:rPr>
                <w:t>Robert Woods</w:t>
              </w:r>
            </w:hyperlink>
            <w:r w:rsidRPr="00BB7F6A">
              <w:rPr>
                <w:color w:val="000000"/>
              </w:rPr>
              <w:t xml:space="preserve"> (2011</w:t>
            </w:r>
            <w:r w:rsidR="00C6379B">
              <w:rPr>
                <w:color w:val="000000"/>
              </w:rPr>
              <w:t>a</w:t>
            </w:r>
            <w:r w:rsidRPr="00BB7F6A">
              <w:rPr>
                <w:color w:val="000000"/>
              </w:rPr>
              <w:t xml:space="preserve">) ‘The economic impact of QE: Lessons from the UK’. www. voxEU </w:t>
            </w:r>
          </w:p>
          <w:p w:rsidR="003514BC" w:rsidRDefault="003514BC" w:rsidP="00BB7F6A">
            <w:pPr>
              <w:rPr>
                <w:color w:val="000000"/>
              </w:rPr>
            </w:pPr>
          </w:p>
          <w:p w:rsidR="003514BC" w:rsidRPr="003514BC" w:rsidRDefault="003514BC" w:rsidP="003514BC">
            <w:pPr>
              <w:rPr>
                <w:color w:val="000000"/>
              </w:rPr>
            </w:pPr>
            <w:r>
              <w:rPr>
                <w:color w:val="000000"/>
              </w:rPr>
              <w:t>Joyce, Michael</w:t>
            </w:r>
            <w:r w:rsidRPr="003514BC">
              <w:rPr>
                <w:color w:val="000000"/>
              </w:rPr>
              <w:t xml:space="preserve">, </w:t>
            </w:r>
            <w:r>
              <w:rPr>
                <w:color w:val="000000"/>
              </w:rPr>
              <w:t xml:space="preserve">Matthew Tong </w:t>
            </w:r>
            <w:r w:rsidRPr="003514BC">
              <w:rPr>
                <w:color w:val="000000"/>
              </w:rPr>
              <w:t xml:space="preserve">and </w:t>
            </w:r>
            <w:r>
              <w:rPr>
                <w:color w:val="000000"/>
              </w:rPr>
              <w:t>RobertWoods</w:t>
            </w:r>
            <w:r w:rsidRPr="003514BC">
              <w:rPr>
                <w:color w:val="000000"/>
              </w:rPr>
              <w:t xml:space="preserve"> (2011</w:t>
            </w:r>
            <w:r w:rsidR="00C6379B">
              <w:rPr>
                <w:color w:val="000000"/>
              </w:rPr>
              <w:t>b</w:t>
            </w:r>
            <w:r w:rsidRPr="003514BC">
              <w:rPr>
                <w:color w:val="000000"/>
              </w:rPr>
              <w:t>), “The Unite</w:t>
            </w:r>
            <w:r>
              <w:rPr>
                <w:color w:val="000000"/>
              </w:rPr>
              <w:t xml:space="preserve">d Kingdom’s Quantitative Easing </w:t>
            </w:r>
            <w:r w:rsidRPr="003514BC">
              <w:rPr>
                <w:color w:val="000000"/>
              </w:rPr>
              <w:t>Policy: Design, Operation and Impact”, Bank of England Quarterly Bulletin, 3, 200-212.</w:t>
            </w:r>
          </w:p>
          <w:p w:rsidR="00CD4C4E" w:rsidRPr="00BB7F6A" w:rsidRDefault="00CD4C4E" w:rsidP="00BB7F6A">
            <w:pPr>
              <w:rPr>
                <w:color w:val="000000"/>
              </w:rPr>
            </w:pPr>
          </w:p>
        </w:tc>
      </w:tr>
    </w:tbl>
    <w:p w:rsidR="00DF1CD3" w:rsidRDefault="00DF1CD3" w:rsidP="00BB7F6A">
      <w:pPr>
        <w:rPr>
          <w:color w:val="000000"/>
        </w:rPr>
      </w:pPr>
      <w:r w:rsidRPr="00BB7F6A">
        <w:rPr>
          <w:color w:val="000000"/>
        </w:rPr>
        <w:t xml:space="preserve">Kiyotaki, N. and Moore, J. (1997). ‘Credit cycles.’ Journal of Political Economy, vol.105, (April), pp.211-248. </w:t>
      </w:r>
    </w:p>
    <w:p w:rsidR="003514BC" w:rsidRPr="00BB7F6A" w:rsidRDefault="003514BC" w:rsidP="00BB7F6A">
      <w:pPr>
        <w:rPr>
          <w:color w:val="000000"/>
        </w:rPr>
      </w:pPr>
    </w:p>
    <w:p w:rsidR="00DF1CD3" w:rsidRPr="00BB7F6A" w:rsidRDefault="00DF1CD3" w:rsidP="00BB7F6A">
      <w:pPr>
        <w:rPr>
          <w:color w:val="000000"/>
        </w:rPr>
      </w:pPr>
      <w:r w:rsidRPr="00BB7F6A">
        <w:rPr>
          <w:color w:val="000000"/>
        </w:rPr>
        <w:t>Kiyotaki, Nobuhiro (1998), “Credit and Business Cycles,” Japanese Economic Review, vol. 49, 19-36</w:t>
      </w:r>
    </w:p>
    <w:p w:rsidR="00DF1CD3" w:rsidRPr="00BB7F6A" w:rsidRDefault="00DF1CD3" w:rsidP="00BB7F6A">
      <w:pPr>
        <w:rPr>
          <w:color w:val="000000"/>
        </w:rPr>
      </w:pPr>
    </w:p>
    <w:p w:rsidR="00DF1CD3" w:rsidRDefault="00DF1CD3" w:rsidP="00BB7F6A">
      <w:pPr>
        <w:rPr>
          <w:color w:val="000000"/>
        </w:rPr>
      </w:pPr>
      <w:r w:rsidRPr="00BB7F6A">
        <w:rPr>
          <w:color w:val="000000"/>
        </w:rPr>
        <w:t xml:space="preserve">Kiyotaki, Nobuhiro, and John Moore (2008) ‘Liquidity, Business Cycles, and Monetary Policy’ Mimeo: Princeton, Edinburgh and LSE. </w:t>
      </w:r>
    </w:p>
    <w:p w:rsidR="00BB7F6A" w:rsidRPr="00BB7F6A" w:rsidRDefault="00BB7F6A" w:rsidP="00BB7F6A">
      <w:pPr>
        <w:rPr>
          <w:color w:val="000000"/>
        </w:rPr>
      </w:pPr>
    </w:p>
    <w:p w:rsidR="00DF1CD3" w:rsidRDefault="00DF1CD3" w:rsidP="00BB7F6A">
      <w:pPr>
        <w:rPr>
          <w:color w:val="000000"/>
        </w:rPr>
      </w:pPr>
      <w:r w:rsidRPr="00BB7F6A">
        <w:rPr>
          <w:color w:val="000000"/>
        </w:rPr>
        <w:t xml:space="preserve">Krugman, Paul (1998) ‘It’s baaack: Japan’s slump and the return of the liquidity trap,’ Brookings Paperson Economic Activity, 2:137-187.  </w:t>
      </w:r>
    </w:p>
    <w:p w:rsidR="00BB7F6A" w:rsidRPr="00BB7F6A" w:rsidRDefault="00BB7F6A" w:rsidP="00BB7F6A">
      <w:pPr>
        <w:rPr>
          <w:color w:val="000000"/>
        </w:rPr>
      </w:pPr>
    </w:p>
    <w:p w:rsidR="00DF1CD3" w:rsidRDefault="00DF1CD3" w:rsidP="00BB7F6A">
      <w:pPr>
        <w:rPr>
          <w:color w:val="000000"/>
        </w:rPr>
      </w:pPr>
      <w:r w:rsidRPr="00BB7F6A">
        <w:rPr>
          <w:color w:val="000000"/>
        </w:rPr>
        <w:t>Laibson, D. (2009). “Bubble Economics”, Frank Hahn Lecture at the Royal Economic Society Annual Meetings, University of Surrey, 20-22 April.</w:t>
      </w:r>
    </w:p>
    <w:p w:rsidR="00BB7F6A" w:rsidRPr="00BB7F6A" w:rsidRDefault="00BB7F6A" w:rsidP="00BB7F6A">
      <w:pPr>
        <w:rPr>
          <w:color w:val="000000"/>
        </w:rPr>
      </w:pPr>
    </w:p>
    <w:p w:rsidR="00DF1CD3" w:rsidRDefault="00DF1CD3" w:rsidP="00BB7F6A">
      <w:pPr>
        <w:rPr>
          <w:color w:val="000000"/>
        </w:rPr>
      </w:pPr>
      <w:r w:rsidRPr="00BB7F6A">
        <w:rPr>
          <w:color w:val="000000"/>
        </w:rPr>
        <w:t xml:space="preserve">Layard, Richard and Stephen Nickell (1987). ‘The Labour Market’. In R.Dornbusch and R. Layard (eds.) The Performance of the British Economy. Oxford: Clarendon Press, pp. 131-179.  </w:t>
      </w:r>
    </w:p>
    <w:p w:rsidR="00BB7F6A" w:rsidRPr="00BB7F6A" w:rsidRDefault="00BB7F6A" w:rsidP="00BB7F6A">
      <w:pPr>
        <w:rPr>
          <w:color w:val="000000"/>
        </w:rPr>
      </w:pPr>
    </w:p>
    <w:p w:rsidR="00DF1CD3" w:rsidRDefault="00DF1CD3" w:rsidP="00BB7F6A">
      <w:pPr>
        <w:rPr>
          <w:color w:val="000000"/>
        </w:rPr>
      </w:pPr>
      <w:r w:rsidRPr="00BB7F6A">
        <w:rPr>
          <w:color w:val="000000"/>
        </w:rPr>
        <w:t>Malinvaud, Edmond (1977) The Theory of Unemployment Reconsidered, Oxford: Basil Blackwell</w:t>
      </w:r>
    </w:p>
    <w:p w:rsidR="00BB7F6A" w:rsidRPr="00BB7F6A" w:rsidRDefault="00BB7F6A" w:rsidP="00BB7F6A">
      <w:pPr>
        <w:rPr>
          <w:color w:val="000000"/>
        </w:rPr>
      </w:pPr>
    </w:p>
    <w:p w:rsidR="00DF1CD3" w:rsidRPr="00BB7F6A" w:rsidRDefault="00DF1CD3" w:rsidP="00BB7F6A">
      <w:pPr>
        <w:rPr>
          <w:color w:val="000000"/>
        </w:rPr>
      </w:pPr>
      <w:r w:rsidRPr="00BB7F6A">
        <w:rPr>
          <w:color w:val="000000"/>
        </w:rPr>
        <w:t>Manning, Alan (1990) “Imperfect Competition, Multiple Equilibria and Unemployment Policy”, Economic Journal, Conference Papers, vol. 100, 151-162 Economic Journal</w:t>
      </w:r>
    </w:p>
    <w:p w:rsidR="00DF1CD3" w:rsidRPr="00BB7F6A" w:rsidRDefault="00DF1CD3" w:rsidP="00D822BB">
      <w:pPr>
        <w:rPr>
          <w:color w:val="000000"/>
        </w:rPr>
      </w:pPr>
    </w:p>
    <w:p w:rsidR="00DF1CD3" w:rsidRDefault="00DF1CD3" w:rsidP="00D822BB">
      <w:pPr>
        <w:rPr>
          <w:color w:val="000000"/>
        </w:rPr>
      </w:pPr>
      <w:r w:rsidRPr="00BB7F6A">
        <w:rPr>
          <w:color w:val="000000"/>
        </w:rPr>
        <w:t xml:space="preserve">Miller, M. and J. Stiglitz, (2009), “Leverage and asset bubbles: averting Armageddon with Chapter 11?” Economic Journal. vol. 120(544), pp. 500-518. </w:t>
      </w:r>
    </w:p>
    <w:p w:rsidR="00BB7F6A" w:rsidRPr="00BB7F6A" w:rsidRDefault="00BB7F6A" w:rsidP="00D822BB">
      <w:pPr>
        <w:rPr>
          <w:color w:val="000000"/>
        </w:rPr>
      </w:pPr>
    </w:p>
    <w:p w:rsidR="00DF1CD3" w:rsidRDefault="00DF1CD3" w:rsidP="00BB7F6A">
      <w:pPr>
        <w:rPr>
          <w:color w:val="000000"/>
        </w:rPr>
      </w:pPr>
      <w:r w:rsidRPr="00BB7F6A">
        <w:rPr>
          <w:color w:val="000000"/>
        </w:rPr>
        <w:t>Milne, Alistair (2009). The Fall of the House of Credit. Cambridge: Cambridge University Press.</w:t>
      </w:r>
    </w:p>
    <w:p w:rsidR="00BB7F6A" w:rsidRPr="00BB7F6A" w:rsidRDefault="00BB7F6A" w:rsidP="00BB7F6A">
      <w:pPr>
        <w:rPr>
          <w:color w:val="000000"/>
        </w:rPr>
      </w:pPr>
    </w:p>
    <w:p w:rsidR="00DF1CD3" w:rsidRDefault="00DF1CD3" w:rsidP="00BB7F6A">
      <w:pPr>
        <w:rPr>
          <w:color w:val="000000"/>
        </w:rPr>
      </w:pPr>
      <w:r w:rsidRPr="00BB7F6A">
        <w:rPr>
          <w:color w:val="000000"/>
        </w:rPr>
        <w:t xml:space="preserve">Muellbauer,John and Richard Portes (1978).’Macroeconomic Models with Quantity Rationing’, The Economic Journal, Vol. 88, No. 352 pp. 788-821 </w:t>
      </w:r>
    </w:p>
    <w:p w:rsidR="00BB7F6A" w:rsidRPr="00BB7F6A" w:rsidRDefault="00BB7F6A" w:rsidP="00BB7F6A">
      <w:pPr>
        <w:rPr>
          <w:color w:val="000000"/>
        </w:rPr>
      </w:pPr>
    </w:p>
    <w:p w:rsidR="007D71EE" w:rsidRDefault="002E7290" w:rsidP="00BB7F6A">
      <w:pPr>
        <w:rPr>
          <w:color w:val="000000"/>
        </w:rPr>
      </w:pPr>
      <w:r w:rsidRPr="00BB7F6A">
        <w:rPr>
          <w:color w:val="000000"/>
        </w:rPr>
        <w:t>Rasmusen, Eric (1989</w:t>
      </w:r>
      <w:r w:rsidR="007D71EE" w:rsidRPr="00BB7F6A">
        <w:rPr>
          <w:color w:val="000000"/>
        </w:rPr>
        <w:t>) Games and information.(Second edition). Oxford: Blackwell</w:t>
      </w:r>
      <w:r w:rsidR="00BB7F6A">
        <w:rPr>
          <w:color w:val="000000"/>
        </w:rPr>
        <w:t>.</w:t>
      </w:r>
    </w:p>
    <w:p w:rsidR="00BB7F6A" w:rsidRPr="00BB7F6A" w:rsidRDefault="00BB7F6A" w:rsidP="00BB7F6A">
      <w:pPr>
        <w:rPr>
          <w:color w:val="000000"/>
        </w:rPr>
      </w:pPr>
    </w:p>
    <w:p w:rsidR="00BB7F6A" w:rsidRDefault="00DF1CD3" w:rsidP="00BB7F6A">
      <w:r w:rsidRPr="00BB7F6A">
        <w:rPr>
          <w:color w:val="000000"/>
        </w:rPr>
        <w:t>Reinhart, Carmen M. and Kenneth S. Rogoff (2008), This Time Is Different: Eight</w:t>
      </w:r>
      <w:r w:rsidRPr="00766CED">
        <w:rPr>
          <w:i/>
          <w:iCs/>
        </w:rPr>
        <w:t xml:space="preserve"> Centuries </w:t>
      </w:r>
      <w:r>
        <w:rPr>
          <w:i/>
          <w:iCs/>
        </w:rPr>
        <w:t>o</w:t>
      </w:r>
      <w:r w:rsidRPr="00766CED">
        <w:rPr>
          <w:i/>
          <w:iCs/>
        </w:rPr>
        <w:t>f Financial Folly.</w:t>
      </w:r>
      <w:r>
        <w:t xml:space="preserve"> Princeton NJ: Princeton University Press.</w:t>
      </w:r>
    </w:p>
    <w:p w:rsidR="00BB7F6A" w:rsidRDefault="00BB7F6A" w:rsidP="00BB7F6A"/>
    <w:p w:rsidR="00DF1CD3" w:rsidRPr="009F3FA4" w:rsidRDefault="00DF1CD3" w:rsidP="00BB7F6A">
      <w:r>
        <w:t xml:space="preserve">Shiller, R. J. (2000), </w:t>
      </w:r>
      <w:r w:rsidRPr="007A45E7">
        <w:rPr>
          <w:i/>
          <w:iCs/>
        </w:rPr>
        <w:t>Irrational Exuberance</w:t>
      </w:r>
      <w:r>
        <w:rPr>
          <w:i/>
          <w:iCs/>
        </w:rPr>
        <w:t>,</w:t>
      </w:r>
      <w:r>
        <w:t xml:space="preserve"> Princeton NJ: Princeton University Press</w:t>
      </w:r>
    </w:p>
    <w:p w:rsidR="00DF1CD3" w:rsidRDefault="00DF1CD3" w:rsidP="003C01EF"/>
    <w:p w:rsidR="00DF1CD3" w:rsidRDefault="00DF1CD3" w:rsidP="003C01EF">
      <w:r w:rsidRPr="007E6610">
        <w:t xml:space="preserve">Shimer, </w:t>
      </w:r>
      <w:bookmarkStart w:id="1" w:name="articles"/>
      <w:r w:rsidRPr="007E6610">
        <w:t>Robert (2009), "</w:t>
      </w:r>
      <w:bookmarkEnd w:id="1"/>
      <w:r w:rsidR="00BF3E21" w:rsidRPr="007E6610">
        <w:rPr>
          <w:color w:val="000000"/>
        </w:rPr>
        <w:fldChar w:fldCharType="begin"/>
      </w:r>
      <w:r w:rsidRPr="007E6610">
        <w:rPr>
          <w:color w:val="000000"/>
        </w:rPr>
        <w:instrText xml:space="preserve"> HYPERLINK "http://ideas.repec.org/a/aea/aejmac/v1y2009i1p280-97.html" </w:instrText>
      </w:r>
      <w:r w:rsidR="00BF3E21" w:rsidRPr="007E6610">
        <w:rPr>
          <w:color w:val="000000"/>
        </w:rPr>
        <w:fldChar w:fldCharType="separate"/>
      </w:r>
      <w:r w:rsidRPr="007E6610">
        <w:rPr>
          <w:rStyle w:val="Hyperlink"/>
          <w:color w:val="000000"/>
          <w:u w:val="none"/>
        </w:rPr>
        <w:t>Convergence in Macroeconomics: The Labor Wedge</w:t>
      </w:r>
      <w:r w:rsidR="00BF3E21" w:rsidRPr="007E6610">
        <w:rPr>
          <w:color w:val="000000"/>
        </w:rPr>
        <w:fldChar w:fldCharType="end"/>
      </w:r>
      <w:r w:rsidRPr="007E6610">
        <w:rPr>
          <w:color w:val="000000"/>
        </w:rPr>
        <w:t xml:space="preserve">," </w:t>
      </w:r>
      <w:hyperlink r:id="rId88" w:history="1">
        <w:r w:rsidRPr="007E6610">
          <w:rPr>
            <w:rStyle w:val="Hyperlink"/>
            <w:i/>
            <w:iCs/>
            <w:color w:val="000000"/>
            <w:u w:val="none"/>
          </w:rPr>
          <w:t>American Economic Journal: Macroeconomics</w:t>
        </w:r>
      </w:hyperlink>
      <w:r w:rsidRPr="007E6610">
        <w:rPr>
          <w:color w:val="000000"/>
        </w:rPr>
        <w:t>,</w:t>
      </w:r>
      <w:r w:rsidRPr="007E6610">
        <w:t xml:space="preserve"> vol. 1(1), pages 280-97, January.</w:t>
      </w:r>
    </w:p>
    <w:p w:rsidR="00DF1CD3" w:rsidRDefault="00DF1CD3" w:rsidP="003C01EF"/>
    <w:p w:rsidR="00DF1CD3" w:rsidRDefault="00DF1CD3" w:rsidP="003C01EF">
      <w:r>
        <w:t xml:space="preserve">Sinn, Hans-Werner (2010), </w:t>
      </w:r>
      <w:r w:rsidRPr="0054718C">
        <w:rPr>
          <w:i/>
          <w:iCs/>
        </w:rPr>
        <w:t>Casino Capitalism</w:t>
      </w:r>
      <w:r>
        <w:rPr>
          <w:i/>
          <w:iCs/>
        </w:rPr>
        <w:t xml:space="preserve">. </w:t>
      </w:r>
      <w:r w:rsidRPr="00E53ABA">
        <w:t>Oxford: Oxford University Press</w:t>
      </w:r>
      <w:r>
        <w:rPr>
          <w:i/>
          <w:iCs/>
        </w:rPr>
        <w:t xml:space="preserve">. </w:t>
      </w:r>
    </w:p>
    <w:p w:rsidR="00DF1CD3" w:rsidRDefault="00DF1CD3" w:rsidP="003C01EF"/>
    <w:p w:rsidR="00DF1CD3" w:rsidRDefault="00DF1CD3" w:rsidP="003C01EF">
      <w:r>
        <w:t>Tobin, James with Golub, Stephen S,</w:t>
      </w:r>
      <w:r w:rsidRPr="00F27419">
        <w:t xml:space="preserve"> </w:t>
      </w:r>
      <w:r>
        <w:t xml:space="preserve">(1998), </w:t>
      </w:r>
      <w:r w:rsidRPr="00F27419">
        <w:rPr>
          <w:i/>
          <w:iCs/>
        </w:rPr>
        <w:t>Money, Credit, and Capital</w:t>
      </w:r>
      <w:r>
        <w:t>, NY, NY: McGraw-Hill.</w:t>
      </w:r>
    </w:p>
    <w:p w:rsidR="00DF1CD3" w:rsidRDefault="00DF1CD3" w:rsidP="003C01EF"/>
    <w:p w:rsidR="00BB7F6A" w:rsidRDefault="00DF1CD3" w:rsidP="00BB7F6A">
      <w:r>
        <w:t>T</w:t>
      </w:r>
      <w:r w:rsidRPr="007835CF">
        <w:t xml:space="preserve">ucker, Paul (2009) </w:t>
      </w:r>
      <w:r>
        <w:t>‘</w:t>
      </w:r>
      <w:hyperlink r:id="rId89" w:tgtFrame="_blank" w:tooltip="Download speech by Paul Tucker" w:history="1">
        <w:r w:rsidRPr="00653AFB">
          <w:rPr>
            <w:rStyle w:val="Hyperlink"/>
            <w:color w:val="000000"/>
            <w:u w:val="none"/>
          </w:rPr>
          <w:t>The Repertoire of Official Sector Interventions in the Financial System: Last Resort Lending, Market-Making, and Capital</w:t>
        </w:r>
      </w:hyperlink>
      <w:r w:rsidRPr="00653AFB">
        <w:rPr>
          <w:color w:val="000000"/>
        </w:rPr>
        <w:t>’</w:t>
      </w:r>
      <w:r w:rsidRPr="00653AFB">
        <w:t xml:space="preserve"> International Conference, Bank of Japan</w:t>
      </w:r>
      <w:r>
        <w:t>,</w:t>
      </w:r>
      <w:r w:rsidRPr="00653AFB">
        <w:t xml:space="preserve"> </w:t>
      </w:r>
      <w:r w:rsidRPr="003C01EF">
        <w:t xml:space="preserve">Tokyo [28 May] </w:t>
      </w:r>
    </w:p>
    <w:p w:rsidR="00BB7F6A" w:rsidRDefault="00BB7F6A" w:rsidP="00BB7F6A"/>
    <w:p w:rsidR="00DF1CD3" w:rsidRPr="00495386" w:rsidRDefault="00DF1CD3" w:rsidP="00BB7F6A">
      <w:r>
        <w:t xml:space="preserve">Wessel, David (2009) </w:t>
      </w:r>
      <w:r w:rsidRPr="00495386">
        <w:rPr>
          <w:i/>
          <w:iCs/>
        </w:rPr>
        <w:t>In Fed We Trust</w:t>
      </w:r>
      <w:r>
        <w:rPr>
          <w:i/>
          <w:iCs/>
        </w:rPr>
        <w:t>,</w:t>
      </w:r>
      <w:r>
        <w:t xml:space="preserve"> NY, NY: Random House.</w:t>
      </w:r>
    </w:p>
    <w:p w:rsidR="00DF1CD3" w:rsidRPr="003C01EF" w:rsidRDefault="00DF1CD3" w:rsidP="003C01EF"/>
    <w:p w:rsidR="00DF1CD3" w:rsidRPr="003C01EF" w:rsidRDefault="00DF1CD3" w:rsidP="003C01EF">
      <w:r w:rsidRPr="003C01EF">
        <w:t xml:space="preserve">Woodford, </w:t>
      </w:r>
      <w:r>
        <w:t xml:space="preserve">Michael (2003), </w:t>
      </w:r>
      <w:r w:rsidRPr="004E4A60">
        <w:rPr>
          <w:i/>
          <w:iCs/>
        </w:rPr>
        <w:t>Interest and Prices</w:t>
      </w:r>
      <w:r>
        <w:t>, Princeton NJ: Princeton University Press</w:t>
      </w:r>
    </w:p>
    <w:p w:rsidR="00DF1CD3" w:rsidRPr="003C01EF" w:rsidRDefault="00DF1CD3" w:rsidP="003C01EF"/>
    <w:p w:rsidR="00DF1CD3" w:rsidRPr="003C01EF" w:rsidRDefault="00DF1CD3" w:rsidP="003C01EF">
      <w:r w:rsidRPr="003C01EF">
        <w:t xml:space="preserve">Wright, Stephen (2004), "Measures of Stock Market Value and Returns for the US Nonfinancial Corporate Sector, 1900-2002" </w:t>
      </w:r>
      <w:r w:rsidRPr="00094054">
        <w:rPr>
          <w:i/>
          <w:iCs/>
        </w:rPr>
        <w:t>Review of Income and Wealth</w:t>
      </w:r>
      <w:r w:rsidRPr="003C01EF">
        <w:t>, 50 (4) pp 561-584.</w:t>
      </w:r>
    </w:p>
    <w:p w:rsidR="003A4F7D" w:rsidRDefault="003A4F7D">
      <w:pPr>
        <w:rPr>
          <w:b/>
          <w:bCs/>
          <w:u w:val="single"/>
        </w:rPr>
      </w:pPr>
      <w:r>
        <w:rPr>
          <w:b/>
          <w:bCs/>
          <w:u w:val="single"/>
        </w:rPr>
        <w:br w:type="page"/>
      </w:r>
    </w:p>
    <w:p w:rsidR="00DF1CD3" w:rsidRDefault="00DF1CD3" w:rsidP="003A4F7D">
      <w:pPr>
        <w:pStyle w:val="Heading1"/>
      </w:pPr>
      <w:r w:rsidRPr="000B0860">
        <w:t xml:space="preserve">Appendix </w:t>
      </w:r>
    </w:p>
    <w:p w:rsidR="00DF1CD3" w:rsidRDefault="00DF1CD3" w:rsidP="00D65798">
      <w:pPr>
        <w:rPr>
          <w:b/>
          <w:bCs/>
        </w:rPr>
      </w:pPr>
    </w:p>
    <w:p w:rsidR="00DF1CD3" w:rsidRDefault="00DF1CD3" w:rsidP="003A4F7D">
      <w:pPr>
        <w:spacing w:line="360" w:lineRule="auto"/>
        <w:rPr>
          <w:b/>
          <w:bCs/>
        </w:rPr>
      </w:pPr>
      <w:r w:rsidRPr="000B0860">
        <w:rPr>
          <w:b/>
          <w:bCs/>
        </w:rPr>
        <w:t>Simulation results</w:t>
      </w:r>
      <w:r>
        <w:rPr>
          <w:b/>
          <w:bCs/>
        </w:rPr>
        <w:t xml:space="preserve"> in the fix-price quarterly model: a prolonged credit crunch</w:t>
      </w:r>
    </w:p>
    <w:p w:rsidR="00DF1CD3" w:rsidRDefault="00DF1CD3" w:rsidP="00F109F2">
      <w:pPr>
        <w:rPr>
          <w:noProof/>
        </w:rPr>
      </w:pPr>
      <w:r>
        <w:rPr>
          <w:color w:val="000000"/>
          <w:lang w:val="en-US" w:eastAsia="en-US"/>
        </w:rPr>
        <w:t xml:space="preserve">To complement the results of a short liquidity squeeze discussed in the text, here we illustrate the effect of a squeeze more like that of the Great Depression: thus the </w:t>
      </w:r>
      <w:r>
        <w:rPr>
          <w:color w:val="000000"/>
          <w:lang w:val="en-US" w:eastAsia="zh-CN"/>
        </w:rPr>
        <w:t>20</w:t>
      </w:r>
      <w:r>
        <w:rPr>
          <w:color w:val="000000"/>
          <w:lang w:val="en-US" w:eastAsia="en-US"/>
        </w:rPr>
        <w:t xml:space="preserve">% cut in the liquidity parameter </w:t>
      </w:r>
      <w:r w:rsidRPr="0070311C">
        <w:rPr>
          <w:color w:val="000000"/>
          <w:lang w:val="en-US" w:eastAsia="en-US"/>
        </w:rPr>
        <w:t>φ</w:t>
      </w:r>
      <w:r>
        <w:rPr>
          <w:color w:val="000000"/>
          <w:lang w:val="en-US" w:eastAsia="en-US"/>
        </w:rPr>
        <w:t xml:space="preserve"> from 0.</w:t>
      </w:r>
      <w:r>
        <w:rPr>
          <w:color w:val="000000"/>
          <w:lang w:val="en-US" w:eastAsia="zh-CN"/>
        </w:rPr>
        <w:t>13</w:t>
      </w:r>
      <w:r>
        <w:rPr>
          <w:color w:val="000000"/>
          <w:lang w:val="en-US" w:eastAsia="en-US"/>
        </w:rPr>
        <w:t xml:space="preserve"> to 0.1</w:t>
      </w:r>
      <w:r>
        <w:rPr>
          <w:color w:val="000000"/>
          <w:lang w:val="en-US" w:eastAsia="zh-CN"/>
        </w:rPr>
        <w:t>04</w:t>
      </w:r>
      <w:r>
        <w:rPr>
          <w:color w:val="000000"/>
          <w:lang w:val="en-US" w:eastAsia="en-US"/>
        </w:rPr>
        <w:t>, is taken to last for 8 years rather than 8 quarters (with effects of including QE shown with asterisks).</w:t>
      </w:r>
      <w:r>
        <w:rPr>
          <w:noProof/>
        </w:rPr>
        <w:t xml:space="preserve"> </w:t>
      </w:r>
    </w:p>
    <w:p w:rsidR="00DF1CD3" w:rsidRDefault="001041FA" w:rsidP="00D65798">
      <w:pPr>
        <w:rPr>
          <w:noProof/>
        </w:rPr>
      </w:pPr>
      <w:r>
        <w:rPr>
          <w:noProof/>
        </w:rPr>
        <w:drawing>
          <wp:inline distT="0" distB="0" distL="0" distR="0">
            <wp:extent cx="5534025" cy="47053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a:srcRect l="7129" r="4751"/>
                    <a:stretch>
                      <a:fillRect/>
                    </a:stretch>
                  </pic:blipFill>
                  <pic:spPr bwMode="auto">
                    <a:xfrm>
                      <a:off x="0" y="0"/>
                      <a:ext cx="5534025" cy="4705350"/>
                    </a:xfrm>
                    <a:prstGeom prst="rect">
                      <a:avLst/>
                    </a:prstGeom>
                    <a:noFill/>
                    <a:ln w="9525">
                      <a:noFill/>
                      <a:miter lim="800000"/>
                      <a:headEnd/>
                      <a:tailEnd/>
                    </a:ln>
                  </pic:spPr>
                </pic:pic>
              </a:graphicData>
            </a:graphic>
          </wp:inline>
        </w:drawing>
      </w:r>
    </w:p>
    <w:p w:rsidR="00F51476" w:rsidRPr="008361C5" w:rsidRDefault="00DF1CD3" w:rsidP="00F51476">
      <w:r w:rsidRPr="008361C5">
        <w:t>Memo items</w:t>
      </w:r>
      <w:r w:rsidR="004D74E5" w:rsidRPr="008361C5">
        <w:t xml:space="preserve"> </w:t>
      </w:r>
    </w:p>
    <w:p w:rsidR="00F51476" w:rsidRPr="008361C5" w:rsidRDefault="00F51476" w:rsidP="00F51476"/>
    <w:p w:rsidR="00F51476" w:rsidRPr="008361C5" w:rsidRDefault="00F51476" w:rsidP="00F51476">
      <w:pPr>
        <w:rPr>
          <w:color w:val="000000"/>
          <w:lang w:val="en-US" w:eastAsia="en-US"/>
        </w:rPr>
      </w:pPr>
      <w:r w:rsidRPr="008361C5">
        <w:t xml:space="preserve">Following Del Negro et al., the parameters for the linearized KM model used here are chosen as:  </w:t>
      </w:r>
      <w:r w:rsidRPr="008361C5">
        <w:rPr>
          <w:color w:val="000000"/>
          <w:lang w:val="en-US" w:eastAsia="en-US"/>
        </w:rPr>
        <w:t>φ = 0.</w:t>
      </w:r>
      <w:r w:rsidRPr="008361C5">
        <w:rPr>
          <w:color w:val="000000"/>
          <w:lang w:val="en-US" w:eastAsia="zh-CN"/>
        </w:rPr>
        <w:t>13</w:t>
      </w:r>
      <w:r w:rsidRPr="008361C5">
        <w:rPr>
          <w:color w:val="000000"/>
          <w:lang w:val="en-US" w:eastAsia="en-US"/>
        </w:rPr>
        <w:t>; β = 0.9</w:t>
      </w:r>
      <w:r w:rsidRPr="008361C5">
        <w:rPr>
          <w:color w:val="000000"/>
          <w:lang w:val="en-US" w:eastAsia="zh-CN"/>
        </w:rPr>
        <w:t>9</w:t>
      </w:r>
      <w:r w:rsidRPr="008361C5">
        <w:rPr>
          <w:color w:val="000000"/>
          <w:lang w:val="en-US" w:eastAsia="en-US"/>
        </w:rPr>
        <w:t>; θ = 0.</w:t>
      </w:r>
      <w:r w:rsidRPr="008361C5">
        <w:rPr>
          <w:color w:val="000000"/>
          <w:lang w:val="en-US" w:eastAsia="zh-CN"/>
        </w:rPr>
        <w:t>13</w:t>
      </w:r>
      <w:r w:rsidRPr="008361C5">
        <w:rPr>
          <w:color w:val="000000"/>
          <w:lang w:val="en-US" w:eastAsia="en-US"/>
        </w:rPr>
        <w:t>; π = 0.</w:t>
      </w:r>
      <w:r w:rsidRPr="008361C5">
        <w:rPr>
          <w:color w:val="000000"/>
          <w:lang w:val="en-US" w:eastAsia="zh-CN"/>
        </w:rPr>
        <w:t>075</w:t>
      </w:r>
      <w:r w:rsidRPr="008361C5">
        <w:rPr>
          <w:color w:val="000000"/>
          <w:lang w:val="en-US" w:eastAsia="en-US"/>
        </w:rPr>
        <w:t xml:space="preserve"> and </w:t>
      </w:r>
      <w:r w:rsidRPr="008361C5">
        <w:rPr>
          <w:lang w:val="en-US" w:eastAsia="en-US"/>
        </w:rPr>
        <w:t>λ</w:t>
      </w:r>
      <w:r w:rsidRPr="008361C5">
        <w:rPr>
          <w:color w:val="228B22"/>
          <w:lang w:val="en-US" w:eastAsia="en-US"/>
        </w:rPr>
        <w:t xml:space="preserve"> </w:t>
      </w:r>
      <w:r w:rsidRPr="008361C5">
        <w:rPr>
          <w:color w:val="000000"/>
          <w:lang w:val="en-US" w:eastAsia="en-US"/>
        </w:rPr>
        <w:t>= 0.</w:t>
      </w:r>
      <w:r w:rsidRPr="008361C5">
        <w:rPr>
          <w:color w:val="000000"/>
          <w:lang w:val="en-US" w:eastAsia="zh-CN"/>
        </w:rPr>
        <w:t>975</w:t>
      </w:r>
      <w:r w:rsidRPr="008361C5">
        <w:rPr>
          <w:color w:val="000000"/>
          <w:lang w:val="en-US" w:eastAsia="en-US"/>
        </w:rPr>
        <w:t xml:space="preserve">.  </w:t>
      </w:r>
    </w:p>
    <w:p w:rsidR="00F51476" w:rsidRPr="008361C5" w:rsidRDefault="00F51476" w:rsidP="00F51476">
      <w:pPr>
        <w:rPr>
          <w:lang w:val="en-US"/>
        </w:rPr>
      </w:pPr>
    </w:p>
    <w:p w:rsidR="00F51476" w:rsidRPr="008361C5" w:rsidRDefault="00F51476" w:rsidP="00F51476">
      <w:r w:rsidRPr="008361C5">
        <w:t>Initial (‘base case’) equilibrium values of the variables are then:</w:t>
      </w:r>
    </w:p>
    <w:p w:rsidR="00F51476" w:rsidRPr="008361C5" w:rsidRDefault="00F51476" w:rsidP="00F51476">
      <w:pPr>
        <w:rPr>
          <w:b/>
          <w:bCs/>
        </w:rPr>
      </w:pPr>
      <w:r w:rsidRPr="008361C5">
        <w:rPr>
          <w:color w:val="000000"/>
          <w:lang w:val="en-US" w:eastAsia="en-US"/>
        </w:rPr>
        <w:t>q = 1.1</w:t>
      </w:r>
      <w:r w:rsidRPr="008361C5">
        <w:rPr>
          <w:color w:val="000000"/>
          <w:lang w:val="en-US" w:eastAsia="zh-CN"/>
        </w:rPr>
        <w:t>175</w:t>
      </w:r>
      <w:r w:rsidRPr="008361C5">
        <w:rPr>
          <w:color w:val="000000"/>
          <w:lang w:val="en-US" w:eastAsia="en-US"/>
        </w:rPr>
        <w:t>; r = 0.</w:t>
      </w:r>
      <w:r w:rsidRPr="008361C5">
        <w:rPr>
          <w:color w:val="000000"/>
          <w:lang w:val="en-US" w:eastAsia="zh-CN"/>
        </w:rPr>
        <w:t>0374</w:t>
      </w:r>
      <w:r w:rsidRPr="008361C5">
        <w:rPr>
          <w:color w:val="000000"/>
          <w:lang w:val="en-US" w:eastAsia="en-US"/>
        </w:rPr>
        <w:t xml:space="preserve">; K = </w:t>
      </w:r>
      <w:r w:rsidRPr="008361C5">
        <w:rPr>
          <w:color w:val="000000"/>
          <w:lang w:val="en-US" w:eastAsia="zh-CN"/>
        </w:rPr>
        <w:t>152.5056</w:t>
      </w:r>
      <w:r w:rsidRPr="008361C5">
        <w:rPr>
          <w:color w:val="000000"/>
          <w:lang w:val="en-US" w:eastAsia="en-US"/>
        </w:rPr>
        <w:t>, y = 17.2644 and Mp/K = 0.1171.</w:t>
      </w:r>
    </w:p>
    <w:p w:rsidR="00DF1CD3" w:rsidRPr="008361C5" w:rsidRDefault="00DF1CD3" w:rsidP="00186029">
      <w:r w:rsidRPr="008361C5">
        <w:rPr>
          <w:color w:val="000000"/>
          <w:lang w:val="en-US" w:eastAsia="en-US"/>
        </w:rPr>
        <w:t>The stable eigenvalue is 0.9969, and the s</w:t>
      </w:r>
      <w:r w:rsidRPr="008361C5">
        <w:t xml:space="preserve">lope of stable eigenvector: </w:t>
      </w:r>
    </w:p>
    <w:p w:rsidR="00F26698" w:rsidRDefault="00DF1CD3" w:rsidP="00D65798">
      <w:r w:rsidRPr="008361C5">
        <w:t>-0.0012</w:t>
      </w:r>
    </w:p>
    <w:p w:rsidR="00F26698" w:rsidRDefault="00F26698" w:rsidP="00D65798"/>
    <w:p w:rsidR="00851446" w:rsidRPr="00EA538B" w:rsidRDefault="00851446" w:rsidP="00D65798">
      <w:pPr>
        <w:rPr>
          <w:b/>
          <w:bCs/>
          <w:u w:val="single"/>
        </w:rPr>
      </w:pPr>
      <w:r>
        <w:t xml:space="preserve"> </w:t>
      </w:r>
    </w:p>
    <w:sectPr w:rsidR="00851446" w:rsidRPr="00EA538B" w:rsidSect="009F748D">
      <w:footerReference w:type="even" r:id="rId91"/>
      <w:footerReference w:type="default" r:id="rId9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CDB" w:rsidRDefault="00BC4CDB">
      <w:r>
        <w:separator/>
      </w:r>
    </w:p>
  </w:endnote>
  <w:endnote w:type="continuationSeparator" w:id="0">
    <w:p w:rsidR="00BC4CDB" w:rsidRDefault="00BC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Times New Roman Italic">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20002A87" w:usb1="80000000" w:usb2="00000008" w:usb3="00000000" w:csb0="000001FF" w:csb1="00000000"/>
  </w:font>
  <w:font w:name="TTdcr10">
    <w:altName w:val="Times New Roman"/>
    <w:panose1 w:val="00000000000000000000"/>
    <w:charset w:val="00"/>
    <w:family w:val="auto"/>
    <w:notTrueType/>
    <w:pitch w:val="default"/>
    <w:sig w:usb0="00000003" w:usb1="00000000" w:usb2="00000000" w:usb3="00000000" w:csb0="00000001" w:csb1="00000000"/>
  </w:font>
  <w:font w:name="TimesLTStd-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2E0" w:rsidRDefault="00BF3E21" w:rsidP="0022250B">
    <w:pPr>
      <w:pStyle w:val="Footer"/>
      <w:framePr w:wrap="around" w:vAnchor="text" w:hAnchor="margin" w:xAlign="right" w:y="1"/>
      <w:rPr>
        <w:rStyle w:val="PageNumber"/>
      </w:rPr>
    </w:pPr>
    <w:r>
      <w:rPr>
        <w:rStyle w:val="PageNumber"/>
      </w:rPr>
      <w:fldChar w:fldCharType="begin"/>
    </w:r>
    <w:r w:rsidR="00EB62E0">
      <w:rPr>
        <w:rStyle w:val="PageNumber"/>
      </w:rPr>
      <w:instrText xml:space="preserve">PAGE  </w:instrText>
    </w:r>
    <w:r>
      <w:rPr>
        <w:rStyle w:val="PageNumber"/>
      </w:rPr>
      <w:fldChar w:fldCharType="end"/>
    </w:r>
  </w:p>
  <w:p w:rsidR="00EB62E0" w:rsidRDefault="00EB62E0" w:rsidP="009478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2E0" w:rsidRDefault="00BF3E21" w:rsidP="0022250B">
    <w:pPr>
      <w:pStyle w:val="Footer"/>
      <w:framePr w:wrap="around" w:vAnchor="text" w:hAnchor="margin" w:xAlign="right" w:y="1"/>
      <w:rPr>
        <w:rStyle w:val="PageNumber"/>
      </w:rPr>
    </w:pPr>
    <w:r>
      <w:rPr>
        <w:rStyle w:val="PageNumber"/>
      </w:rPr>
      <w:fldChar w:fldCharType="begin"/>
    </w:r>
    <w:r w:rsidR="00EB62E0">
      <w:rPr>
        <w:rStyle w:val="PageNumber"/>
      </w:rPr>
      <w:instrText xml:space="preserve">PAGE  </w:instrText>
    </w:r>
    <w:r>
      <w:rPr>
        <w:rStyle w:val="PageNumber"/>
      </w:rPr>
      <w:fldChar w:fldCharType="separate"/>
    </w:r>
    <w:r w:rsidR="00C935C0">
      <w:rPr>
        <w:rStyle w:val="PageNumber"/>
        <w:noProof/>
      </w:rPr>
      <w:t>1</w:t>
    </w:r>
    <w:r>
      <w:rPr>
        <w:rStyle w:val="PageNumber"/>
      </w:rPr>
      <w:fldChar w:fldCharType="end"/>
    </w:r>
  </w:p>
  <w:p w:rsidR="00EB62E0" w:rsidRDefault="00EB62E0" w:rsidP="009478E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CDB" w:rsidRDefault="00BC4CDB">
      <w:r>
        <w:separator/>
      </w:r>
    </w:p>
  </w:footnote>
  <w:footnote w:type="continuationSeparator" w:id="0">
    <w:p w:rsidR="00BC4CDB" w:rsidRDefault="00BC4CDB">
      <w:r>
        <w:continuationSeparator/>
      </w:r>
    </w:p>
  </w:footnote>
  <w:footnote w:id="1">
    <w:p w:rsidR="00EB62E0" w:rsidRDefault="00EB62E0" w:rsidP="009B6555">
      <w:pPr>
        <w:pStyle w:val="FootnoteText"/>
      </w:pPr>
      <w:r>
        <w:rPr>
          <w:rStyle w:val="FootnoteReference"/>
        </w:rPr>
        <w:footnoteRef/>
      </w:r>
      <w:r>
        <w:t xml:space="preserve"> </w:t>
      </w:r>
      <w:r>
        <w:rPr>
          <w:lang w:val="en-US"/>
        </w:rPr>
        <w:t>Tobin’s q is the ratio of the stock market valuation to the current replacement cost of capital, see Blanchard and Fischer (1989, p.62).</w:t>
      </w:r>
    </w:p>
  </w:footnote>
  <w:footnote w:id="2">
    <w:p w:rsidR="00EB62E0" w:rsidRDefault="00EB62E0">
      <w:pPr>
        <w:pStyle w:val="FootnoteText"/>
      </w:pPr>
      <w:r>
        <w:rPr>
          <w:rStyle w:val="FootnoteReference"/>
        </w:rPr>
        <w:footnoteRef/>
      </w:r>
      <w:r>
        <w:t xml:space="preserve"> For an account of the role of devaluation and low real interest rates in promoting recovery in Britain, see Crafts (2011) </w:t>
      </w:r>
    </w:p>
  </w:footnote>
  <w:footnote w:id="3">
    <w:p w:rsidR="00EB62E0" w:rsidRDefault="00EB62E0">
      <w:pPr>
        <w:pStyle w:val="FootnoteText"/>
      </w:pPr>
      <w:r>
        <w:rPr>
          <w:rStyle w:val="FootnoteReference"/>
        </w:rPr>
        <w:footnoteRef/>
      </w:r>
      <w:r>
        <w:t xml:space="preserve"> In the words of one central banker closely involved.</w:t>
      </w:r>
    </w:p>
  </w:footnote>
  <w:footnote w:id="4">
    <w:p w:rsidR="00EB62E0" w:rsidRDefault="00EB62E0" w:rsidP="005150DC">
      <w:pPr>
        <w:pStyle w:val="FootnoteText"/>
      </w:pPr>
      <w:r>
        <w:rPr>
          <w:rStyle w:val="FootnoteReference"/>
        </w:rPr>
        <w:footnoteRef/>
      </w:r>
      <w:r>
        <w:t xml:space="preserve"> which following Woodford (2003) may be taken to include a Representative Agent with Rational Expectations assisted by efficient financial markets but constrained by nominal rigidities (in the form of Calvo contracts, for example)</w:t>
      </w:r>
    </w:p>
  </w:footnote>
  <w:footnote w:id="5">
    <w:p w:rsidR="00EB62E0" w:rsidRPr="003A65E2" w:rsidRDefault="00EB62E0" w:rsidP="003A65E2">
      <w:pPr>
        <w:rPr>
          <w:sz w:val="22"/>
          <w:szCs w:val="22"/>
        </w:rPr>
      </w:pPr>
      <w:r>
        <w:rPr>
          <w:rStyle w:val="FootnoteReference"/>
        </w:rPr>
        <w:footnoteRef/>
      </w:r>
      <w:r>
        <w:t xml:space="preserve"> </w:t>
      </w:r>
      <w:r w:rsidRPr="009C0F84">
        <w:rPr>
          <w:sz w:val="20"/>
          <w:szCs w:val="20"/>
        </w:rPr>
        <w:t>Under a more extreme scenario where the liquidity shock is expected to last for 8 years instead of 8 quarters (i.e.to be of similar duration as the shocks to the Japanese economy during the Great Recession or the US during the Great Depression ‘Output collapses by about 20 percent and deflation reaches double digits. In short, the equilibrium outcome starts looking a bit like the Great Depression.’</w:t>
      </w:r>
    </w:p>
    <w:p w:rsidR="00EB62E0" w:rsidRDefault="00EB62E0" w:rsidP="00D041D8">
      <w:pPr>
        <w:pStyle w:val="FootnoteText"/>
      </w:pPr>
    </w:p>
  </w:footnote>
  <w:footnote w:id="6">
    <w:p w:rsidR="00EB62E0" w:rsidRDefault="00EB62E0">
      <w:pPr>
        <w:pStyle w:val="FootnoteText"/>
      </w:pPr>
      <w:r>
        <w:rPr>
          <w:rStyle w:val="FootnoteReference"/>
        </w:rPr>
        <w:footnoteRef/>
      </w:r>
      <w:r>
        <w:t xml:space="preserve"> A matching treatment of the flexprice case is </w:t>
      </w:r>
      <w:r w:rsidRPr="00617697">
        <w:t xml:space="preserve">provided in Driffill and Miller </w:t>
      </w:r>
      <w:r>
        <w:t>(2011)</w:t>
      </w:r>
      <w:r w:rsidRPr="00617697">
        <w:t xml:space="preserve"> which studies the</w:t>
      </w:r>
      <w:r>
        <w:rPr>
          <w:color w:val="C00000"/>
        </w:rPr>
        <w:t xml:space="preserve"> </w:t>
      </w:r>
      <w:r>
        <w:t xml:space="preserve">the positive real effects of ‘Big Bang’ in moving the economy towards the modified Golden Rule.  </w:t>
      </w:r>
    </w:p>
  </w:footnote>
  <w:footnote w:id="7">
    <w:p w:rsidR="00EB62E0" w:rsidRPr="008C642C" w:rsidRDefault="00EB62E0">
      <w:pPr>
        <w:pStyle w:val="FootnoteText"/>
        <w:rPr>
          <w:sz w:val="22"/>
          <w:szCs w:val="22"/>
        </w:rPr>
      </w:pPr>
      <w:r w:rsidRPr="008C642C">
        <w:rPr>
          <w:rStyle w:val="FootnoteReference"/>
          <w:sz w:val="22"/>
          <w:szCs w:val="22"/>
        </w:rPr>
        <w:footnoteRef/>
      </w:r>
      <w:r w:rsidRPr="008C642C">
        <w:rPr>
          <w:sz w:val="22"/>
          <w:szCs w:val="22"/>
        </w:rPr>
        <w:t xml:space="preserve"> </w:t>
      </w:r>
      <w:r w:rsidRPr="009C0F84">
        <w:t>The run on Northern Rock being a case in point.</w:t>
      </w:r>
    </w:p>
  </w:footnote>
  <w:footnote w:id="8">
    <w:p w:rsidR="00EB62E0" w:rsidRDefault="00EB62E0">
      <w:pPr>
        <w:pStyle w:val="FootnoteText"/>
      </w:pPr>
      <w:r>
        <w:rPr>
          <w:rStyle w:val="FootnoteReference"/>
        </w:rPr>
        <w:footnoteRef/>
      </w:r>
      <w:r>
        <w:t xml:space="preserve"> Setting the two equal would lead to excessive fluctuations in employment when demand falls, as the envelope theorem implies.</w:t>
      </w:r>
    </w:p>
  </w:footnote>
  <w:footnote w:id="9">
    <w:p w:rsidR="00EB62E0" w:rsidRDefault="00EB62E0">
      <w:pPr>
        <w:pStyle w:val="FootnoteText"/>
      </w:pPr>
      <w:r>
        <w:rPr>
          <w:rStyle w:val="FootnoteReference"/>
        </w:rPr>
        <w:footnoteRef/>
      </w:r>
      <w:r>
        <w:t xml:space="preserve"> The effects of easing liquidity – a Big Bang  – in a flex-price context are discussed</w:t>
      </w:r>
      <w:r w:rsidRPr="00D23E92">
        <w:t xml:space="preserve"> </w:t>
      </w:r>
      <w:r>
        <w:t>Driffill and Miller (2011) using the same  linearised approach.</w:t>
      </w:r>
    </w:p>
  </w:footnote>
  <w:footnote w:id="10">
    <w:p w:rsidR="00EB62E0" w:rsidRDefault="00EB62E0" w:rsidP="00A95462">
      <w:pPr>
        <w:pStyle w:val="FootnoteText"/>
      </w:pPr>
      <w:r>
        <w:rPr>
          <w:rStyle w:val="FootnoteReference"/>
        </w:rPr>
        <w:footnoteRef/>
      </w:r>
      <w:r>
        <w:t xml:space="preserve">  i.e. output </w:t>
      </w:r>
      <w:r w:rsidRPr="00632C03">
        <w:rPr>
          <w:i/>
          <w:iCs/>
        </w:rPr>
        <w:t>less</w:t>
      </w:r>
      <w:r>
        <w:t xml:space="preserve"> what is consumed by employees, </w:t>
      </w:r>
      <w:r w:rsidR="00BF3E21" w:rsidRPr="00607DAF">
        <w:rPr>
          <w:sz w:val="24"/>
          <w:szCs w:val="24"/>
        </w:rPr>
        <w:fldChar w:fldCharType="begin"/>
      </w:r>
      <w:r w:rsidRPr="00607DAF">
        <w:rPr>
          <w:sz w:val="24"/>
          <w:szCs w:val="24"/>
        </w:rPr>
        <w:instrText xml:space="preserve"> QUOTE </w:instrText>
      </w:r>
      <w:r>
        <w:rPr>
          <w:noProof/>
        </w:rPr>
        <w:drawing>
          <wp:inline distT="0" distB="0" distL="0" distR="0">
            <wp:extent cx="878205" cy="153670"/>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878205" cy="153670"/>
                    </a:xfrm>
                    <a:prstGeom prst="rect">
                      <a:avLst/>
                    </a:prstGeom>
                    <a:noFill/>
                    <a:ln w="9525">
                      <a:noFill/>
                      <a:miter lim="800000"/>
                      <a:headEnd/>
                      <a:tailEnd/>
                    </a:ln>
                  </pic:spPr>
                </pic:pic>
              </a:graphicData>
            </a:graphic>
          </wp:inline>
        </w:drawing>
      </w:r>
      <w:r w:rsidRPr="00607DAF">
        <w:rPr>
          <w:sz w:val="24"/>
          <w:szCs w:val="24"/>
        </w:rPr>
        <w:instrText xml:space="preserve"> </w:instrText>
      </w:r>
      <w:r w:rsidR="00BF3E21" w:rsidRPr="00607DAF">
        <w:rPr>
          <w:sz w:val="24"/>
          <w:szCs w:val="24"/>
        </w:rPr>
        <w:fldChar w:fldCharType="separate"/>
      </w:r>
      <w:r>
        <w:rPr>
          <w:noProof/>
        </w:rPr>
        <w:drawing>
          <wp:inline distT="0" distB="0" distL="0" distR="0">
            <wp:extent cx="878205" cy="15367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878205" cy="153670"/>
                    </a:xfrm>
                    <a:prstGeom prst="rect">
                      <a:avLst/>
                    </a:prstGeom>
                    <a:noFill/>
                    <a:ln w="9525">
                      <a:noFill/>
                      <a:miter lim="800000"/>
                      <a:headEnd/>
                      <a:tailEnd/>
                    </a:ln>
                  </pic:spPr>
                </pic:pic>
              </a:graphicData>
            </a:graphic>
          </wp:inline>
        </w:drawing>
      </w:r>
      <w:r w:rsidR="00BF3E21" w:rsidRPr="00607DAF">
        <w:rPr>
          <w:sz w:val="24"/>
          <w:szCs w:val="24"/>
        </w:rPr>
        <w:fldChar w:fldCharType="end"/>
      </w:r>
      <w:r>
        <w:rPr>
          <w:sz w:val="24"/>
          <w:szCs w:val="24"/>
        </w:rPr>
        <w:t>.</w:t>
      </w:r>
    </w:p>
  </w:footnote>
  <w:footnote w:id="11">
    <w:p w:rsidR="00EB62E0" w:rsidRDefault="00EB62E0">
      <w:pPr>
        <w:pStyle w:val="FootnoteText"/>
      </w:pPr>
      <w:r>
        <w:rPr>
          <w:rStyle w:val="FootnoteReference"/>
        </w:rPr>
        <w:footnoteRef/>
      </w:r>
      <w:r>
        <w:t xml:space="preserve"> To limit the impact on employment</w:t>
      </w:r>
      <w:r w:rsidRPr="00EC11ED">
        <w:t xml:space="preserve"> </w:t>
      </w:r>
      <w:r>
        <w:t xml:space="preserve">in the simulations below, it is assumed  that  the initial equilibrium is one where the marginal product of labour is five percent above the real wage. </w:t>
      </w:r>
    </w:p>
  </w:footnote>
  <w:footnote w:id="12">
    <w:p w:rsidR="00EB62E0" w:rsidRDefault="00EB62E0">
      <w:pPr>
        <w:pStyle w:val="FootnoteText"/>
      </w:pPr>
      <w:r>
        <w:rPr>
          <w:rStyle w:val="FootnoteReference"/>
        </w:rPr>
        <w:footnoteRef/>
      </w:r>
      <w:r>
        <w:t xml:space="preserve"> </w:t>
      </w:r>
      <w:r w:rsidRPr="008F6064">
        <w:t xml:space="preserve">In fact, there </w:t>
      </w:r>
      <w:r>
        <w:t>may be</w:t>
      </w:r>
      <w:r w:rsidRPr="008F6064">
        <w:t xml:space="preserve"> a regime change as recovery takes place</w:t>
      </w:r>
      <w:r>
        <w:t>: the switch of regime occurring when the economy reaches its capacity constraint.</w:t>
      </w:r>
    </w:p>
  </w:footnote>
  <w:footnote w:id="13">
    <w:p w:rsidR="00EB62E0" w:rsidRPr="00D507F6" w:rsidRDefault="00EB62E0" w:rsidP="000C2B64">
      <w:pPr>
        <w:rPr>
          <w:rFonts w:asciiTheme="majorHAnsi" w:hAnsiTheme="majorHAnsi"/>
        </w:rPr>
      </w:pPr>
      <w:r>
        <w:rPr>
          <w:rStyle w:val="FootnoteReference"/>
        </w:rPr>
        <w:footnoteRef/>
      </w:r>
      <w:r>
        <w:t xml:space="preserve"> </w:t>
      </w:r>
      <w:r w:rsidRPr="009C0F84">
        <w:rPr>
          <w:sz w:val="20"/>
          <w:szCs w:val="20"/>
        </w:rPr>
        <w:t>Given the discrete dynamics, the paths will consist of discrete points, as shown in Figure 6 for example. Phase diagrams with continuous paths are used as a convenient illustrative device, though the continuity of phase path is only approximately correct in a discrete-time context.</w:t>
      </w:r>
      <w:r w:rsidRPr="00D507F6">
        <w:rPr>
          <w:rFonts w:asciiTheme="majorHAnsi" w:hAnsiTheme="majorHAnsi"/>
        </w:rPr>
        <w:t xml:space="preserve"> </w:t>
      </w:r>
    </w:p>
    <w:p w:rsidR="00EB62E0" w:rsidRDefault="00EB62E0" w:rsidP="000C2B64"/>
  </w:footnote>
  <w:footnote w:id="14">
    <w:p w:rsidR="00EB62E0" w:rsidRPr="00894AB7" w:rsidRDefault="00EB62E0" w:rsidP="008D0533">
      <w:pPr>
        <w:rPr>
          <w:sz w:val="22"/>
          <w:szCs w:val="22"/>
        </w:rPr>
      </w:pPr>
      <w:r>
        <w:rPr>
          <w:rStyle w:val="FootnoteReference"/>
        </w:rPr>
        <w:footnoteRef/>
      </w:r>
      <w:r>
        <w:t xml:space="preserve"> </w:t>
      </w:r>
      <w:r w:rsidRPr="009C0F84">
        <w:rPr>
          <w:sz w:val="20"/>
          <w:szCs w:val="20"/>
        </w:rPr>
        <w:t xml:space="preserve">Note that this trajectory is constructed on the assumption that there will be no regime switch when the liquidity is restored, i.e. the relevant stable eigenvector SS that which applies in the fix-price regime. While such regime switches are possible, they do not occur with the parameters used below. </w:t>
      </w:r>
      <w:r w:rsidRPr="00894AB7">
        <w:rPr>
          <w:sz w:val="22"/>
          <w:szCs w:val="22"/>
        </w:rPr>
        <w:t xml:space="preserve"> </w:t>
      </w:r>
    </w:p>
    <w:p w:rsidR="00EB62E0" w:rsidRDefault="00EB62E0" w:rsidP="00D61275">
      <w:pPr>
        <w:spacing w:line="360" w:lineRule="auto"/>
      </w:pPr>
    </w:p>
  </w:footnote>
  <w:footnote w:id="15">
    <w:p w:rsidR="00EB62E0" w:rsidRDefault="00EB62E0" w:rsidP="004C7988">
      <w:pPr>
        <w:pStyle w:val="FootnoteText"/>
      </w:pPr>
      <w:r>
        <w:rPr>
          <w:rStyle w:val="FootnoteReference"/>
        </w:rPr>
        <w:footnoteRef/>
      </w:r>
      <w:r>
        <w:t xml:space="preserve"> </w:t>
      </w:r>
      <w:r>
        <w:rPr>
          <w:lang w:eastAsia="zh-CN"/>
        </w:rPr>
        <w:t>Even with inter-temporal optimisation and  Ricardian equivalence, changes in government expenditure can affect aggregate demand when interest rates hit a zero lower bound,  Krugman(1998), Christiano, Eichenbaum</w:t>
      </w:r>
      <w:r w:rsidRPr="00376380">
        <w:rPr>
          <w:lang w:eastAsia="zh-CN"/>
        </w:rPr>
        <w:t xml:space="preserve"> </w:t>
      </w:r>
      <w:r>
        <w:rPr>
          <w:lang w:eastAsia="zh-CN"/>
        </w:rPr>
        <w:t>and Rebelo (2009).</w:t>
      </w:r>
    </w:p>
  </w:footnote>
  <w:footnote w:id="16">
    <w:p w:rsidR="00EB62E0" w:rsidRDefault="00EB62E0" w:rsidP="001331CB">
      <w:pPr>
        <w:pStyle w:val="FootnoteText"/>
      </w:pPr>
      <w:r>
        <w:rPr>
          <w:rStyle w:val="FootnoteReference"/>
        </w:rPr>
        <w:footnoteRef/>
      </w:r>
      <w:r>
        <w:t xml:space="preserve"> </w:t>
      </w:r>
      <w:r w:rsidR="000B70EC">
        <w:rPr>
          <w:lang w:eastAsia="zh-CN"/>
        </w:rPr>
        <w:t xml:space="preserve">Shiller’s “Irrational Exuberance” (2000) documents the deviation of US stock prices from fundamentals and </w:t>
      </w:r>
      <w:r w:rsidR="000B70EC">
        <w:t>Abreu and Brunnermeier (2003)</w:t>
      </w:r>
      <w:r w:rsidR="000B70EC">
        <w:rPr>
          <w:lang w:eastAsia="zh-CN"/>
        </w:rPr>
        <w:t xml:space="preserve"> discuss how such mispricing may be sustained for some time by </w:t>
      </w:r>
      <w:r w:rsidR="000B70EC">
        <w:t>heterogeneous beliefs</w:t>
      </w:r>
      <w:r w:rsidR="000B70EC">
        <w:rPr>
          <w:lang w:eastAsia="zh-CN"/>
        </w:rPr>
        <w:t>.</w:t>
      </w:r>
      <w:r w:rsidR="000B70EC" w:rsidRPr="000B70EC">
        <w:rPr>
          <w:lang w:eastAsia="zh-CN"/>
        </w:rPr>
        <w:t xml:space="preserve"> </w:t>
      </w:r>
      <w:r w:rsidR="000B70EC">
        <w:rPr>
          <w:lang w:eastAsia="zh-CN"/>
        </w:rPr>
        <w:t>Laibson (2009) considers the macroeconomic effects of a house-price bubble.</w:t>
      </w:r>
    </w:p>
  </w:footnote>
  <w:footnote w:id="17">
    <w:p w:rsidR="00EB62E0" w:rsidRPr="002440A7" w:rsidRDefault="00EB62E0">
      <w:pPr>
        <w:pStyle w:val="FootnoteText"/>
        <w:rPr>
          <w:lang w:val="en-US"/>
        </w:rPr>
      </w:pPr>
      <w:r>
        <w:rPr>
          <w:rStyle w:val="FootnoteReference"/>
        </w:rPr>
        <w:footnoteRef/>
      </w:r>
      <w:r>
        <w:t xml:space="preserve"> </w:t>
      </w:r>
      <w:r>
        <w:rPr>
          <w:lang w:val="en-US"/>
        </w:rPr>
        <w:t xml:space="preserve">Where government guaranteed securities are more like money than equity. </w:t>
      </w:r>
    </w:p>
  </w:footnote>
  <w:footnote w:id="18">
    <w:p w:rsidR="00EB62E0" w:rsidRDefault="00EB62E0">
      <w:pPr>
        <w:pStyle w:val="FootnoteText"/>
      </w:pPr>
      <w:r>
        <w:rPr>
          <w:rStyle w:val="FootnoteReference"/>
        </w:rPr>
        <w:footnoteRef/>
      </w:r>
      <w:r>
        <w:t xml:space="preserve"> </w:t>
      </w:r>
      <w:r w:rsidRPr="00DC5FDE">
        <w:t>And what if banks are too troubled to do this task? One suggestion is that banks partly-owned by the state be directed to lend to SMEs; another is that the state should itself create a bank to do what others will not.</w:t>
      </w:r>
    </w:p>
  </w:footnote>
  <w:footnote w:id="19">
    <w:p w:rsidR="00EB62E0" w:rsidRDefault="00EB62E0" w:rsidP="004D2BEE">
      <w:pPr>
        <w:pStyle w:val="FootnoteText"/>
      </w:pPr>
      <w:r>
        <w:rPr>
          <w:rStyle w:val="FootnoteReference"/>
        </w:rPr>
        <w:footnoteRef/>
      </w:r>
      <w:r>
        <w:t xml:space="preserve"> One could, perhaps, add the commercial banks to the game, with their incentives not to take action too. </w:t>
      </w:r>
    </w:p>
  </w:footnote>
  <w:footnote w:id="20">
    <w:p w:rsidR="00EB62E0" w:rsidRDefault="00EB62E0">
      <w:pPr>
        <w:pStyle w:val="FootnoteText"/>
      </w:pPr>
      <w:r>
        <w:rPr>
          <w:rStyle w:val="FootnoteReference"/>
        </w:rPr>
        <w:footnoteRef/>
      </w:r>
      <w:r>
        <w:t xml:space="preserve"> Before the Great Depression, banks lent heavily to those speculating on shares using the shares themselves as collateral; in the current ‘Sub-prime crisis’, shadow banks have performed a similar role in respect of real estate.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13A60"/>
    <w:multiLevelType w:val="hybridMultilevel"/>
    <w:tmpl w:val="66E2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1A513F2A"/>
    <w:multiLevelType w:val="hybridMultilevel"/>
    <w:tmpl w:val="4B3A4BF2"/>
    <w:lvl w:ilvl="0" w:tplc="190E8B60">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0112D2C"/>
    <w:multiLevelType w:val="hybridMultilevel"/>
    <w:tmpl w:val="7AEAFBCA"/>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4DE6340D"/>
    <w:multiLevelType w:val="hybridMultilevel"/>
    <w:tmpl w:val="EC74BF30"/>
    <w:lvl w:ilvl="0" w:tplc="BB5EB8D2">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EBA"/>
    <w:rsid w:val="00006671"/>
    <w:rsid w:val="0001257D"/>
    <w:rsid w:val="00013455"/>
    <w:rsid w:val="0001664F"/>
    <w:rsid w:val="000175EB"/>
    <w:rsid w:val="00024A24"/>
    <w:rsid w:val="000269E1"/>
    <w:rsid w:val="00026C91"/>
    <w:rsid w:val="0003164C"/>
    <w:rsid w:val="00031900"/>
    <w:rsid w:val="00031A79"/>
    <w:rsid w:val="00042631"/>
    <w:rsid w:val="00044B09"/>
    <w:rsid w:val="00050DAA"/>
    <w:rsid w:val="00051DFB"/>
    <w:rsid w:val="00053CE9"/>
    <w:rsid w:val="00054CA0"/>
    <w:rsid w:val="000619B9"/>
    <w:rsid w:val="00066856"/>
    <w:rsid w:val="00067320"/>
    <w:rsid w:val="000711B4"/>
    <w:rsid w:val="00073EAB"/>
    <w:rsid w:val="0008151C"/>
    <w:rsid w:val="00084B2C"/>
    <w:rsid w:val="000872BC"/>
    <w:rsid w:val="00094054"/>
    <w:rsid w:val="000956E0"/>
    <w:rsid w:val="00097BE0"/>
    <w:rsid w:val="000A3623"/>
    <w:rsid w:val="000A4B1F"/>
    <w:rsid w:val="000B04D0"/>
    <w:rsid w:val="000B0860"/>
    <w:rsid w:val="000B24D8"/>
    <w:rsid w:val="000B2ABF"/>
    <w:rsid w:val="000B5F43"/>
    <w:rsid w:val="000B70EC"/>
    <w:rsid w:val="000C2B64"/>
    <w:rsid w:val="000C48CA"/>
    <w:rsid w:val="000C6224"/>
    <w:rsid w:val="000C7868"/>
    <w:rsid w:val="000D301F"/>
    <w:rsid w:val="000D75D8"/>
    <w:rsid w:val="000E5361"/>
    <w:rsid w:val="000F0EB8"/>
    <w:rsid w:val="000F1DF4"/>
    <w:rsid w:val="000F396E"/>
    <w:rsid w:val="00103CEA"/>
    <w:rsid w:val="001041F0"/>
    <w:rsid w:val="001041FA"/>
    <w:rsid w:val="0010428F"/>
    <w:rsid w:val="00104730"/>
    <w:rsid w:val="0010502F"/>
    <w:rsid w:val="001128FB"/>
    <w:rsid w:val="0012112C"/>
    <w:rsid w:val="0012253C"/>
    <w:rsid w:val="00132E35"/>
    <w:rsid w:val="001331CB"/>
    <w:rsid w:val="00143CCC"/>
    <w:rsid w:val="00146487"/>
    <w:rsid w:val="00153120"/>
    <w:rsid w:val="001546CF"/>
    <w:rsid w:val="001551CE"/>
    <w:rsid w:val="001600E0"/>
    <w:rsid w:val="00163F92"/>
    <w:rsid w:val="00172E8F"/>
    <w:rsid w:val="00173FD9"/>
    <w:rsid w:val="00174F0E"/>
    <w:rsid w:val="00176667"/>
    <w:rsid w:val="00181153"/>
    <w:rsid w:val="00181CE0"/>
    <w:rsid w:val="00183D9F"/>
    <w:rsid w:val="00185F77"/>
    <w:rsid w:val="00186029"/>
    <w:rsid w:val="001874F6"/>
    <w:rsid w:val="001964E7"/>
    <w:rsid w:val="001A242C"/>
    <w:rsid w:val="001A30CC"/>
    <w:rsid w:val="001A378F"/>
    <w:rsid w:val="001A545D"/>
    <w:rsid w:val="001A6D30"/>
    <w:rsid w:val="001A704B"/>
    <w:rsid w:val="001B4CBE"/>
    <w:rsid w:val="001B54DC"/>
    <w:rsid w:val="001B5B54"/>
    <w:rsid w:val="001B5BD8"/>
    <w:rsid w:val="001C1446"/>
    <w:rsid w:val="001C4FC5"/>
    <w:rsid w:val="001D0007"/>
    <w:rsid w:val="001D0687"/>
    <w:rsid w:val="001D2698"/>
    <w:rsid w:val="001D4BE1"/>
    <w:rsid w:val="001D54A0"/>
    <w:rsid w:val="001D5745"/>
    <w:rsid w:val="001D6843"/>
    <w:rsid w:val="001E532B"/>
    <w:rsid w:val="001F031E"/>
    <w:rsid w:val="001F4C8C"/>
    <w:rsid w:val="001F575F"/>
    <w:rsid w:val="001F5C87"/>
    <w:rsid w:val="00200CB0"/>
    <w:rsid w:val="0020550B"/>
    <w:rsid w:val="0020669D"/>
    <w:rsid w:val="002111F7"/>
    <w:rsid w:val="00211E46"/>
    <w:rsid w:val="00211F2B"/>
    <w:rsid w:val="00213606"/>
    <w:rsid w:val="0021675E"/>
    <w:rsid w:val="0022250B"/>
    <w:rsid w:val="00223B84"/>
    <w:rsid w:val="00230A50"/>
    <w:rsid w:val="00233B66"/>
    <w:rsid w:val="00234185"/>
    <w:rsid w:val="00234483"/>
    <w:rsid w:val="00234936"/>
    <w:rsid w:val="002375B3"/>
    <w:rsid w:val="002413B5"/>
    <w:rsid w:val="002440A7"/>
    <w:rsid w:val="0024576A"/>
    <w:rsid w:val="002539D3"/>
    <w:rsid w:val="00254EB1"/>
    <w:rsid w:val="00261411"/>
    <w:rsid w:val="0026234E"/>
    <w:rsid w:val="00263CAD"/>
    <w:rsid w:val="00265B13"/>
    <w:rsid w:val="00273EAC"/>
    <w:rsid w:val="00280861"/>
    <w:rsid w:val="0028179B"/>
    <w:rsid w:val="002817CD"/>
    <w:rsid w:val="0028507B"/>
    <w:rsid w:val="00290EEF"/>
    <w:rsid w:val="002913FF"/>
    <w:rsid w:val="00291B8B"/>
    <w:rsid w:val="00292BA5"/>
    <w:rsid w:val="00296209"/>
    <w:rsid w:val="00297512"/>
    <w:rsid w:val="002A1998"/>
    <w:rsid w:val="002A1A19"/>
    <w:rsid w:val="002A44F2"/>
    <w:rsid w:val="002A4693"/>
    <w:rsid w:val="002A5D10"/>
    <w:rsid w:val="002A6BEB"/>
    <w:rsid w:val="002A6EF5"/>
    <w:rsid w:val="002B298C"/>
    <w:rsid w:val="002B2FFA"/>
    <w:rsid w:val="002B60DC"/>
    <w:rsid w:val="002B7AFF"/>
    <w:rsid w:val="002C4523"/>
    <w:rsid w:val="002C494A"/>
    <w:rsid w:val="002C5337"/>
    <w:rsid w:val="002C5670"/>
    <w:rsid w:val="002C590E"/>
    <w:rsid w:val="002D028E"/>
    <w:rsid w:val="002D0F2E"/>
    <w:rsid w:val="002D1557"/>
    <w:rsid w:val="002D182D"/>
    <w:rsid w:val="002D3F1F"/>
    <w:rsid w:val="002D5424"/>
    <w:rsid w:val="002D7336"/>
    <w:rsid w:val="002E0FDE"/>
    <w:rsid w:val="002E137E"/>
    <w:rsid w:val="002E2A50"/>
    <w:rsid w:val="002E33AF"/>
    <w:rsid w:val="002E38CA"/>
    <w:rsid w:val="002E4B5E"/>
    <w:rsid w:val="002E7290"/>
    <w:rsid w:val="002E7327"/>
    <w:rsid w:val="002F03B4"/>
    <w:rsid w:val="002F10D7"/>
    <w:rsid w:val="002F2748"/>
    <w:rsid w:val="002F67BA"/>
    <w:rsid w:val="002F73DE"/>
    <w:rsid w:val="003004E3"/>
    <w:rsid w:val="00301573"/>
    <w:rsid w:val="0030439B"/>
    <w:rsid w:val="00304543"/>
    <w:rsid w:val="00305F52"/>
    <w:rsid w:val="00315164"/>
    <w:rsid w:val="0031613A"/>
    <w:rsid w:val="00330309"/>
    <w:rsid w:val="00330AB4"/>
    <w:rsid w:val="0033128E"/>
    <w:rsid w:val="003323EE"/>
    <w:rsid w:val="0033553B"/>
    <w:rsid w:val="00335764"/>
    <w:rsid w:val="00341A82"/>
    <w:rsid w:val="003514BC"/>
    <w:rsid w:val="0035310C"/>
    <w:rsid w:val="00365769"/>
    <w:rsid w:val="00375CBB"/>
    <w:rsid w:val="00376380"/>
    <w:rsid w:val="003765F6"/>
    <w:rsid w:val="003771B2"/>
    <w:rsid w:val="00377267"/>
    <w:rsid w:val="00381BD7"/>
    <w:rsid w:val="00387AD1"/>
    <w:rsid w:val="00387F76"/>
    <w:rsid w:val="00390BD4"/>
    <w:rsid w:val="00393AE8"/>
    <w:rsid w:val="003A01FA"/>
    <w:rsid w:val="003A0367"/>
    <w:rsid w:val="003A4F7D"/>
    <w:rsid w:val="003A65E2"/>
    <w:rsid w:val="003B3592"/>
    <w:rsid w:val="003B4484"/>
    <w:rsid w:val="003B6A71"/>
    <w:rsid w:val="003B7F09"/>
    <w:rsid w:val="003C01EF"/>
    <w:rsid w:val="003C1DF9"/>
    <w:rsid w:val="003C2F2F"/>
    <w:rsid w:val="003C476F"/>
    <w:rsid w:val="003C6AC2"/>
    <w:rsid w:val="003D19EC"/>
    <w:rsid w:val="003D1E48"/>
    <w:rsid w:val="003D208E"/>
    <w:rsid w:val="003D2137"/>
    <w:rsid w:val="003D3052"/>
    <w:rsid w:val="003E0CF5"/>
    <w:rsid w:val="003E25F9"/>
    <w:rsid w:val="003E27AB"/>
    <w:rsid w:val="003E3428"/>
    <w:rsid w:val="003E60B9"/>
    <w:rsid w:val="003E60BB"/>
    <w:rsid w:val="003F23C7"/>
    <w:rsid w:val="003F42A8"/>
    <w:rsid w:val="003F52E9"/>
    <w:rsid w:val="003F6039"/>
    <w:rsid w:val="003F65BD"/>
    <w:rsid w:val="003F7BAE"/>
    <w:rsid w:val="00403FEB"/>
    <w:rsid w:val="00404CCD"/>
    <w:rsid w:val="00413E94"/>
    <w:rsid w:val="004175EB"/>
    <w:rsid w:val="00423AF1"/>
    <w:rsid w:val="004244A4"/>
    <w:rsid w:val="004263A5"/>
    <w:rsid w:val="004311E0"/>
    <w:rsid w:val="00433612"/>
    <w:rsid w:val="00434F20"/>
    <w:rsid w:val="004354C8"/>
    <w:rsid w:val="00443722"/>
    <w:rsid w:val="00446610"/>
    <w:rsid w:val="004507D3"/>
    <w:rsid w:val="00451278"/>
    <w:rsid w:val="00456501"/>
    <w:rsid w:val="004617D7"/>
    <w:rsid w:val="00465C5D"/>
    <w:rsid w:val="0047018E"/>
    <w:rsid w:val="00470D21"/>
    <w:rsid w:val="004712AB"/>
    <w:rsid w:val="004726B7"/>
    <w:rsid w:val="00474AE9"/>
    <w:rsid w:val="00475412"/>
    <w:rsid w:val="00483887"/>
    <w:rsid w:val="00490EF7"/>
    <w:rsid w:val="00491139"/>
    <w:rsid w:val="00491927"/>
    <w:rsid w:val="00491F13"/>
    <w:rsid w:val="00493DBC"/>
    <w:rsid w:val="00495386"/>
    <w:rsid w:val="004A283C"/>
    <w:rsid w:val="004A344B"/>
    <w:rsid w:val="004A360F"/>
    <w:rsid w:val="004A48B5"/>
    <w:rsid w:val="004A7C1F"/>
    <w:rsid w:val="004A7F18"/>
    <w:rsid w:val="004C1338"/>
    <w:rsid w:val="004C1368"/>
    <w:rsid w:val="004C1831"/>
    <w:rsid w:val="004C2C77"/>
    <w:rsid w:val="004C344D"/>
    <w:rsid w:val="004C7988"/>
    <w:rsid w:val="004D072D"/>
    <w:rsid w:val="004D2BEE"/>
    <w:rsid w:val="004D2F87"/>
    <w:rsid w:val="004D396B"/>
    <w:rsid w:val="004D4B2C"/>
    <w:rsid w:val="004D74E5"/>
    <w:rsid w:val="004E3935"/>
    <w:rsid w:val="004E4A60"/>
    <w:rsid w:val="004F04D7"/>
    <w:rsid w:val="004F0551"/>
    <w:rsid w:val="004F2FF5"/>
    <w:rsid w:val="004F7ED2"/>
    <w:rsid w:val="0050440D"/>
    <w:rsid w:val="00504814"/>
    <w:rsid w:val="00505585"/>
    <w:rsid w:val="00510339"/>
    <w:rsid w:val="0051170D"/>
    <w:rsid w:val="005122CF"/>
    <w:rsid w:val="005135FD"/>
    <w:rsid w:val="00514213"/>
    <w:rsid w:val="005150DC"/>
    <w:rsid w:val="005159D5"/>
    <w:rsid w:val="00517432"/>
    <w:rsid w:val="00517600"/>
    <w:rsid w:val="005252AD"/>
    <w:rsid w:val="005259E8"/>
    <w:rsid w:val="00525C1E"/>
    <w:rsid w:val="005260F2"/>
    <w:rsid w:val="0052690D"/>
    <w:rsid w:val="00530625"/>
    <w:rsid w:val="00535451"/>
    <w:rsid w:val="00536F45"/>
    <w:rsid w:val="005379F9"/>
    <w:rsid w:val="00541418"/>
    <w:rsid w:val="00541CC2"/>
    <w:rsid w:val="0054229C"/>
    <w:rsid w:val="00544893"/>
    <w:rsid w:val="005448E8"/>
    <w:rsid w:val="0054718C"/>
    <w:rsid w:val="00552CB1"/>
    <w:rsid w:val="005532D4"/>
    <w:rsid w:val="00553548"/>
    <w:rsid w:val="00560599"/>
    <w:rsid w:val="00561EA8"/>
    <w:rsid w:val="00564D84"/>
    <w:rsid w:val="00570B86"/>
    <w:rsid w:val="00576534"/>
    <w:rsid w:val="005862DC"/>
    <w:rsid w:val="00594524"/>
    <w:rsid w:val="00594E15"/>
    <w:rsid w:val="005A02F5"/>
    <w:rsid w:val="005B00E5"/>
    <w:rsid w:val="005B4C0C"/>
    <w:rsid w:val="005C2BD5"/>
    <w:rsid w:val="005C45F9"/>
    <w:rsid w:val="005C4D6F"/>
    <w:rsid w:val="005C6C1D"/>
    <w:rsid w:val="005D5CFC"/>
    <w:rsid w:val="005E56CE"/>
    <w:rsid w:val="005E6772"/>
    <w:rsid w:val="005E7888"/>
    <w:rsid w:val="005F3FAA"/>
    <w:rsid w:val="005F6FCA"/>
    <w:rsid w:val="006025B3"/>
    <w:rsid w:val="00605239"/>
    <w:rsid w:val="0060651E"/>
    <w:rsid w:val="00607DAF"/>
    <w:rsid w:val="00612D0C"/>
    <w:rsid w:val="0061463A"/>
    <w:rsid w:val="00614C20"/>
    <w:rsid w:val="006152A9"/>
    <w:rsid w:val="00617697"/>
    <w:rsid w:val="00622786"/>
    <w:rsid w:val="00632C03"/>
    <w:rsid w:val="00633482"/>
    <w:rsid w:val="006337A6"/>
    <w:rsid w:val="006407BC"/>
    <w:rsid w:val="00640875"/>
    <w:rsid w:val="006411C4"/>
    <w:rsid w:val="0065110A"/>
    <w:rsid w:val="00652FFE"/>
    <w:rsid w:val="00653AFB"/>
    <w:rsid w:val="00654F2D"/>
    <w:rsid w:val="00656A9D"/>
    <w:rsid w:val="00657BF9"/>
    <w:rsid w:val="00660A6E"/>
    <w:rsid w:val="0066607C"/>
    <w:rsid w:val="006758FE"/>
    <w:rsid w:val="00676389"/>
    <w:rsid w:val="00680E91"/>
    <w:rsid w:val="00682320"/>
    <w:rsid w:val="00686374"/>
    <w:rsid w:val="00691B02"/>
    <w:rsid w:val="00694E86"/>
    <w:rsid w:val="00695A96"/>
    <w:rsid w:val="00697065"/>
    <w:rsid w:val="006A04A7"/>
    <w:rsid w:val="006A1022"/>
    <w:rsid w:val="006A3126"/>
    <w:rsid w:val="006A331F"/>
    <w:rsid w:val="006A4653"/>
    <w:rsid w:val="006A5511"/>
    <w:rsid w:val="006B24DA"/>
    <w:rsid w:val="006B4660"/>
    <w:rsid w:val="006B5D3E"/>
    <w:rsid w:val="006C53C8"/>
    <w:rsid w:val="006C6683"/>
    <w:rsid w:val="006D0A31"/>
    <w:rsid w:val="006D42D3"/>
    <w:rsid w:val="006D5E3C"/>
    <w:rsid w:val="006D65E0"/>
    <w:rsid w:val="006D66B7"/>
    <w:rsid w:val="006E0A46"/>
    <w:rsid w:val="006E0BA2"/>
    <w:rsid w:val="006E52F2"/>
    <w:rsid w:val="006E55A2"/>
    <w:rsid w:val="006E76FC"/>
    <w:rsid w:val="006E78BA"/>
    <w:rsid w:val="006F384D"/>
    <w:rsid w:val="006F6366"/>
    <w:rsid w:val="006F724F"/>
    <w:rsid w:val="0070311C"/>
    <w:rsid w:val="0070405B"/>
    <w:rsid w:val="0070578E"/>
    <w:rsid w:val="00705DE7"/>
    <w:rsid w:val="00706390"/>
    <w:rsid w:val="007079E4"/>
    <w:rsid w:val="007107B8"/>
    <w:rsid w:val="0071561B"/>
    <w:rsid w:val="00721F8F"/>
    <w:rsid w:val="007240E7"/>
    <w:rsid w:val="00724EB2"/>
    <w:rsid w:val="00734486"/>
    <w:rsid w:val="00736E57"/>
    <w:rsid w:val="00737D22"/>
    <w:rsid w:val="00740C68"/>
    <w:rsid w:val="00744777"/>
    <w:rsid w:val="00747112"/>
    <w:rsid w:val="00747F71"/>
    <w:rsid w:val="00751F38"/>
    <w:rsid w:val="00752447"/>
    <w:rsid w:val="00755C77"/>
    <w:rsid w:val="00757782"/>
    <w:rsid w:val="007651BB"/>
    <w:rsid w:val="00766869"/>
    <w:rsid w:val="00766CED"/>
    <w:rsid w:val="00771250"/>
    <w:rsid w:val="0077151C"/>
    <w:rsid w:val="007722A2"/>
    <w:rsid w:val="00774FB7"/>
    <w:rsid w:val="0077764F"/>
    <w:rsid w:val="00780716"/>
    <w:rsid w:val="007835CF"/>
    <w:rsid w:val="00784A22"/>
    <w:rsid w:val="00791BD8"/>
    <w:rsid w:val="00793C91"/>
    <w:rsid w:val="007A45E7"/>
    <w:rsid w:val="007A67B3"/>
    <w:rsid w:val="007B31E9"/>
    <w:rsid w:val="007B3678"/>
    <w:rsid w:val="007B4166"/>
    <w:rsid w:val="007B575C"/>
    <w:rsid w:val="007B7E24"/>
    <w:rsid w:val="007C1064"/>
    <w:rsid w:val="007C2004"/>
    <w:rsid w:val="007C2C85"/>
    <w:rsid w:val="007C4E1A"/>
    <w:rsid w:val="007D019A"/>
    <w:rsid w:val="007D01EB"/>
    <w:rsid w:val="007D0634"/>
    <w:rsid w:val="007D0B2E"/>
    <w:rsid w:val="007D0C7C"/>
    <w:rsid w:val="007D1959"/>
    <w:rsid w:val="007D212A"/>
    <w:rsid w:val="007D2296"/>
    <w:rsid w:val="007D5F5A"/>
    <w:rsid w:val="007D62E4"/>
    <w:rsid w:val="007D71EE"/>
    <w:rsid w:val="007E1444"/>
    <w:rsid w:val="007E1F52"/>
    <w:rsid w:val="007E5764"/>
    <w:rsid w:val="007E6610"/>
    <w:rsid w:val="007E7D6A"/>
    <w:rsid w:val="007F1520"/>
    <w:rsid w:val="007F360C"/>
    <w:rsid w:val="007F3A34"/>
    <w:rsid w:val="007F5EC0"/>
    <w:rsid w:val="007F5FEF"/>
    <w:rsid w:val="007F7DD1"/>
    <w:rsid w:val="00804BF8"/>
    <w:rsid w:val="0080682D"/>
    <w:rsid w:val="0080705D"/>
    <w:rsid w:val="00812547"/>
    <w:rsid w:val="00813ED9"/>
    <w:rsid w:val="0081766C"/>
    <w:rsid w:val="00820CBF"/>
    <w:rsid w:val="00820F22"/>
    <w:rsid w:val="00826ACD"/>
    <w:rsid w:val="00831AD5"/>
    <w:rsid w:val="00835177"/>
    <w:rsid w:val="008359D0"/>
    <w:rsid w:val="00835FA1"/>
    <w:rsid w:val="008361C5"/>
    <w:rsid w:val="008365E4"/>
    <w:rsid w:val="00841D62"/>
    <w:rsid w:val="0084621F"/>
    <w:rsid w:val="00850F21"/>
    <w:rsid w:val="00851446"/>
    <w:rsid w:val="00852F16"/>
    <w:rsid w:val="00856990"/>
    <w:rsid w:val="0086703E"/>
    <w:rsid w:val="0087036A"/>
    <w:rsid w:val="00873144"/>
    <w:rsid w:val="00873281"/>
    <w:rsid w:val="008761EB"/>
    <w:rsid w:val="0087687F"/>
    <w:rsid w:val="0088066D"/>
    <w:rsid w:val="00885582"/>
    <w:rsid w:val="00890722"/>
    <w:rsid w:val="00890D1F"/>
    <w:rsid w:val="00891A05"/>
    <w:rsid w:val="00893C3D"/>
    <w:rsid w:val="00894AB7"/>
    <w:rsid w:val="008959D3"/>
    <w:rsid w:val="00896F77"/>
    <w:rsid w:val="00897C26"/>
    <w:rsid w:val="00897FAD"/>
    <w:rsid w:val="008A01B2"/>
    <w:rsid w:val="008A09BB"/>
    <w:rsid w:val="008A6314"/>
    <w:rsid w:val="008A68B8"/>
    <w:rsid w:val="008B0429"/>
    <w:rsid w:val="008B5526"/>
    <w:rsid w:val="008C3047"/>
    <w:rsid w:val="008C5B23"/>
    <w:rsid w:val="008C642C"/>
    <w:rsid w:val="008D0533"/>
    <w:rsid w:val="008D126C"/>
    <w:rsid w:val="008D6A11"/>
    <w:rsid w:val="008D767D"/>
    <w:rsid w:val="008E4F7E"/>
    <w:rsid w:val="008E707F"/>
    <w:rsid w:val="008F0139"/>
    <w:rsid w:val="008F0AEB"/>
    <w:rsid w:val="008F1606"/>
    <w:rsid w:val="008F1A42"/>
    <w:rsid w:val="008F4155"/>
    <w:rsid w:val="008F5638"/>
    <w:rsid w:val="008F59D7"/>
    <w:rsid w:val="008F6064"/>
    <w:rsid w:val="0090145D"/>
    <w:rsid w:val="00901AF1"/>
    <w:rsid w:val="00903F85"/>
    <w:rsid w:val="00907949"/>
    <w:rsid w:val="0091198A"/>
    <w:rsid w:val="00912DD7"/>
    <w:rsid w:val="009230FE"/>
    <w:rsid w:val="009250F4"/>
    <w:rsid w:val="00927439"/>
    <w:rsid w:val="00931690"/>
    <w:rsid w:val="00931CB6"/>
    <w:rsid w:val="00935C55"/>
    <w:rsid w:val="00940350"/>
    <w:rsid w:val="0094504E"/>
    <w:rsid w:val="00945121"/>
    <w:rsid w:val="009478E7"/>
    <w:rsid w:val="00951BAD"/>
    <w:rsid w:val="009528A4"/>
    <w:rsid w:val="00952C55"/>
    <w:rsid w:val="00954160"/>
    <w:rsid w:val="009555C6"/>
    <w:rsid w:val="00955892"/>
    <w:rsid w:val="00957901"/>
    <w:rsid w:val="00970B6D"/>
    <w:rsid w:val="00971B22"/>
    <w:rsid w:val="00971F1D"/>
    <w:rsid w:val="0097223E"/>
    <w:rsid w:val="0097308C"/>
    <w:rsid w:val="00974683"/>
    <w:rsid w:val="009770FD"/>
    <w:rsid w:val="00977EA2"/>
    <w:rsid w:val="00980BE6"/>
    <w:rsid w:val="00982C70"/>
    <w:rsid w:val="009852C3"/>
    <w:rsid w:val="009855AA"/>
    <w:rsid w:val="00987DB8"/>
    <w:rsid w:val="00993265"/>
    <w:rsid w:val="00994DEC"/>
    <w:rsid w:val="009A0BE5"/>
    <w:rsid w:val="009A35A6"/>
    <w:rsid w:val="009A6283"/>
    <w:rsid w:val="009A7D13"/>
    <w:rsid w:val="009B3EC6"/>
    <w:rsid w:val="009B6555"/>
    <w:rsid w:val="009C02D0"/>
    <w:rsid w:val="009C02DE"/>
    <w:rsid w:val="009C0F84"/>
    <w:rsid w:val="009C21B0"/>
    <w:rsid w:val="009C3CD6"/>
    <w:rsid w:val="009C4629"/>
    <w:rsid w:val="009C7508"/>
    <w:rsid w:val="009D1B4F"/>
    <w:rsid w:val="009D3551"/>
    <w:rsid w:val="009D6B75"/>
    <w:rsid w:val="009E3613"/>
    <w:rsid w:val="009E3736"/>
    <w:rsid w:val="009F3FA4"/>
    <w:rsid w:val="009F5CAA"/>
    <w:rsid w:val="009F748D"/>
    <w:rsid w:val="00A013E7"/>
    <w:rsid w:val="00A01BAB"/>
    <w:rsid w:val="00A02966"/>
    <w:rsid w:val="00A04EE5"/>
    <w:rsid w:val="00A05B49"/>
    <w:rsid w:val="00A06EA2"/>
    <w:rsid w:val="00A07E68"/>
    <w:rsid w:val="00A10621"/>
    <w:rsid w:val="00A106C4"/>
    <w:rsid w:val="00A146D0"/>
    <w:rsid w:val="00A1498D"/>
    <w:rsid w:val="00A1687D"/>
    <w:rsid w:val="00A220F1"/>
    <w:rsid w:val="00A27B88"/>
    <w:rsid w:val="00A310B2"/>
    <w:rsid w:val="00A3187D"/>
    <w:rsid w:val="00A33AC1"/>
    <w:rsid w:val="00A33C16"/>
    <w:rsid w:val="00A3620B"/>
    <w:rsid w:val="00A3624A"/>
    <w:rsid w:val="00A50EA3"/>
    <w:rsid w:val="00A52050"/>
    <w:rsid w:val="00A5537D"/>
    <w:rsid w:val="00A57B8C"/>
    <w:rsid w:val="00A70FFD"/>
    <w:rsid w:val="00A7194D"/>
    <w:rsid w:val="00A76F74"/>
    <w:rsid w:val="00A7725B"/>
    <w:rsid w:val="00A77B9B"/>
    <w:rsid w:val="00A81643"/>
    <w:rsid w:val="00A90ADD"/>
    <w:rsid w:val="00A91D7A"/>
    <w:rsid w:val="00A92079"/>
    <w:rsid w:val="00A95462"/>
    <w:rsid w:val="00A9559A"/>
    <w:rsid w:val="00A95798"/>
    <w:rsid w:val="00A9662B"/>
    <w:rsid w:val="00AA04F7"/>
    <w:rsid w:val="00AA0B23"/>
    <w:rsid w:val="00AA38AE"/>
    <w:rsid w:val="00AA5FA8"/>
    <w:rsid w:val="00AA738E"/>
    <w:rsid w:val="00AB0CE9"/>
    <w:rsid w:val="00AC0082"/>
    <w:rsid w:val="00AC0EAC"/>
    <w:rsid w:val="00AC329A"/>
    <w:rsid w:val="00AC4CBF"/>
    <w:rsid w:val="00AC5361"/>
    <w:rsid w:val="00AC772A"/>
    <w:rsid w:val="00AD21D3"/>
    <w:rsid w:val="00AD2C91"/>
    <w:rsid w:val="00AD30C9"/>
    <w:rsid w:val="00AD34FC"/>
    <w:rsid w:val="00AE1314"/>
    <w:rsid w:val="00AE3551"/>
    <w:rsid w:val="00AE5CD0"/>
    <w:rsid w:val="00AE67AD"/>
    <w:rsid w:val="00AF305D"/>
    <w:rsid w:val="00AF56C1"/>
    <w:rsid w:val="00B0157A"/>
    <w:rsid w:val="00B01962"/>
    <w:rsid w:val="00B019D5"/>
    <w:rsid w:val="00B02EC3"/>
    <w:rsid w:val="00B02EE9"/>
    <w:rsid w:val="00B05C0E"/>
    <w:rsid w:val="00B0611F"/>
    <w:rsid w:val="00B11C9B"/>
    <w:rsid w:val="00B1266C"/>
    <w:rsid w:val="00B13842"/>
    <w:rsid w:val="00B14BF4"/>
    <w:rsid w:val="00B153C4"/>
    <w:rsid w:val="00B21D25"/>
    <w:rsid w:val="00B226F8"/>
    <w:rsid w:val="00B2380E"/>
    <w:rsid w:val="00B2771A"/>
    <w:rsid w:val="00B3058E"/>
    <w:rsid w:val="00B3222E"/>
    <w:rsid w:val="00B32645"/>
    <w:rsid w:val="00B364D1"/>
    <w:rsid w:val="00B374C6"/>
    <w:rsid w:val="00B37A7D"/>
    <w:rsid w:val="00B37C84"/>
    <w:rsid w:val="00B4064A"/>
    <w:rsid w:val="00B413B2"/>
    <w:rsid w:val="00B430A6"/>
    <w:rsid w:val="00B5044D"/>
    <w:rsid w:val="00B51D19"/>
    <w:rsid w:val="00B51FCC"/>
    <w:rsid w:val="00B5520B"/>
    <w:rsid w:val="00B5658E"/>
    <w:rsid w:val="00B615D2"/>
    <w:rsid w:val="00B67033"/>
    <w:rsid w:val="00B72260"/>
    <w:rsid w:val="00B73707"/>
    <w:rsid w:val="00B76D1B"/>
    <w:rsid w:val="00B81055"/>
    <w:rsid w:val="00B9100A"/>
    <w:rsid w:val="00B915D6"/>
    <w:rsid w:val="00B97C72"/>
    <w:rsid w:val="00BA25F1"/>
    <w:rsid w:val="00BA293C"/>
    <w:rsid w:val="00BA348A"/>
    <w:rsid w:val="00BA5F99"/>
    <w:rsid w:val="00BA66ED"/>
    <w:rsid w:val="00BB46F8"/>
    <w:rsid w:val="00BB52BE"/>
    <w:rsid w:val="00BB5E51"/>
    <w:rsid w:val="00BB7F6A"/>
    <w:rsid w:val="00BB7FAD"/>
    <w:rsid w:val="00BC4CDB"/>
    <w:rsid w:val="00BC79C6"/>
    <w:rsid w:val="00BD253C"/>
    <w:rsid w:val="00BD6397"/>
    <w:rsid w:val="00BD6D75"/>
    <w:rsid w:val="00BE09AE"/>
    <w:rsid w:val="00BE2EDF"/>
    <w:rsid w:val="00BE3211"/>
    <w:rsid w:val="00BE664B"/>
    <w:rsid w:val="00BF042A"/>
    <w:rsid w:val="00BF2D77"/>
    <w:rsid w:val="00BF3E21"/>
    <w:rsid w:val="00BF3F64"/>
    <w:rsid w:val="00BF4D8C"/>
    <w:rsid w:val="00BF6267"/>
    <w:rsid w:val="00BF6773"/>
    <w:rsid w:val="00BF6ADB"/>
    <w:rsid w:val="00C0251F"/>
    <w:rsid w:val="00C028DF"/>
    <w:rsid w:val="00C10A06"/>
    <w:rsid w:val="00C16B0D"/>
    <w:rsid w:val="00C17E59"/>
    <w:rsid w:val="00C21979"/>
    <w:rsid w:val="00C2400F"/>
    <w:rsid w:val="00C24078"/>
    <w:rsid w:val="00C32039"/>
    <w:rsid w:val="00C32AA9"/>
    <w:rsid w:val="00C349CA"/>
    <w:rsid w:val="00C35529"/>
    <w:rsid w:val="00C378A4"/>
    <w:rsid w:val="00C44B9E"/>
    <w:rsid w:val="00C44E46"/>
    <w:rsid w:val="00C47A64"/>
    <w:rsid w:val="00C54EA1"/>
    <w:rsid w:val="00C5623E"/>
    <w:rsid w:val="00C6344A"/>
    <w:rsid w:val="00C6379B"/>
    <w:rsid w:val="00C64D19"/>
    <w:rsid w:val="00C6641D"/>
    <w:rsid w:val="00C84720"/>
    <w:rsid w:val="00C860EF"/>
    <w:rsid w:val="00C90AC9"/>
    <w:rsid w:val="00C90AE0"/>
    <w:rsid w:val="00C90BA6"/>
    <w:rsid w:val="00C935C0"/>
    <w:rsid w:val="00C9471D"/>
    <w:rsid w:val="00C970F0"/>
    <w:rsid w:val="00C97C38"/>
    <w:rsid w:val="00CA0067"/>
    <w:rsid w:val="00CA0294"/>
    <w:rsid w:val="00CA5CE5"/>
    <w:rsid w:val="00CA6F54"/>
    <w:rsid w:val="00CB0C49"/>
    <w:rsid w:val="00CB286B"/>
    <w:rsid w:val="00CB2FA1"/>
    <w:rsid w:val="00CB3BD1"/>
    <w:rsid w:val="00CB4ADD"/>
    <w:rsid w:val="00CB72E5"/>
    <w:rsid w:val="00CC225A"/>
    <w:rsid w:val="00CD3A58"/>
    <w:rsid w:val="00CD4A4F"/>
    <w:rsid w:val="00CD4C4E"/>
    <w:rsid w:val="00CD52EE"/>
    <w:rsid w:val="00CE200F"/>
    <w:rsid w:val="00CE4C39"/>
    <w:rsid w:val="00CF0493"/>
    <w:rsid w:val="00CF11A7"/>
    <w:rsid w:val="00CF4CBD"/>
    <w:rsid w:val="00CF7930"/>
    <w:rsid w:val="00D041D8"/>
    <w:rsid w:val="00D06311"/>
    <w:rsid w:val="00D06CAB"/>
    <w:rsid w:val="00D0744D"/>
    <w:rsid w:val="00D2266B"/>
    <w:rsid w:val="00D23A5B"/>
    <w:rsid w:val="00D23E92"/>
    <w:rsid w:val="00D27B7C"/>
    <w:rsid w:val="00D27B88"/>
    <w:rsid w:val="00D31284"/>
    <w:rsid w:val="00D353D1"/>
    <w:rsid w:val="00D37693"/>
    <w:rsid w:val="00D4017A"/>
    <w:rsid w:val="00D40C7D"/>
    <w:rsid w:val="00D4299F"/>
    <w:rsid w:val="00D43BAC"/>
    <w:rsid w:val="00D45156"/>
    <w:rsid w:val="00D45D82"/>
    <w:rsid w:val="00D46C4C"/>
    <w:rsid w:val="00D4758E"/>
    <w:rsid w:val="00D507F6"/>
    <w:rsid w:val="00D548D2"/>
    <w:rsid w:val="00D54998"/>
    <w:rsid w:val="00D55631"/>
    <w:rsid w:val="00D569A1"/>
    <w:rsid w:val="00D56DD1"/>
    <w:rsid w:val="00D57843"/>
    <w:rsid w:val="00D604E4"/>
    <w:rsid w:val="00D61275"/>
    <w:rsid w:val="00D61404"/>
    <w:rsid w:val="00D63B53"/>
    <w:rsid w:val="00D63D0C"/>
    <w:rsid w:val="00D65747"/>
    <w:rsid w:val="00D65798"/>
    <w:rsid w:val="00D74584"/>
    <w:rsid w:val="00D74EB9"/>
    <w:rsid w:val="00D75645"/>
    <w:rsid w:val="00D7720F"/>
    <w:rsid w:val="00D800DC"/>
    <w:rsid w:val="00D822BB"/>
    <w:rsid w:val="00D84E48"/>
    <w:rsid w:val="00D8628D"/>
    <w:rsid w:val="00D87BB5"/>
    <w:rsid w:val="00D91DD7"/>
    <w:rsid w:val="00D91EB4"/>
    <w:rsid w:val="00D92209"/>
    <w:rsid w:val="00D9256B"/>
    <w:rsid w:val="00D929D5"/>
    <w:rsid w:val="00D97C31"/>
    <w:rsid w:val="00DA28AB"/>
    <w:rsid w:val="00DB25B0"/>
    <w:rsid w:val="00DB2AC1"/>
    <w:rsid w:val="00DB3EBA"/>
    <w:rsid w:val="00DC13EE"/>
    <w:rsid w:val="00DC2035"/>
    <w:rsid w:val="00DC37A8"/>
    <w:rsid w:val="00DC54AD"/>
    <w:rsid w:val="00DC57DB"/>
    <w:rsid w:val="00DC5FDE"/>
    <w:rsid w:val="00DD0FDC"/>
    <w:rsid w:val="00DD3424"/>
    <w:rsid w:val="00DD3E73"/>
    <w:rsid w:val="00DD4FB5"/>
    <w:rsid w:val="00DD5060"/>
    <w:rsid w:val="00DD50EE"/>
    <w:rsid w:val="00DE177C"/>
    <w:rsid w:val="00DE27B9"/>
    <w:rsid w:val="00DE40DE"/>
    <w:rsid w:val="00DE6276"/>
    <w:rsid w:val="00DE78B7"/>
    <w:rsid w:val="00DE7E7B"/>
    <w:rsid w:val="00DF1CD3"/>
    <w:rsid w:val="00DF363C"/>
    <w:rsid w:val="00DF48DB"/>
    <w:rsid w:val="00DF4F54"/>
    <w:rsid w:val="00DF5A79"/>
    <w:rsid w:val="00E047CC"/>
    <w:rsid w:val="00E06629"/>
    <w:rsid w:val="00E1070D"/>
    <w:rsid w:val="00E11671"/>
    <w:rsid w:val="00E17FD3"/>
    <w:rsid w:val="00E21688"/>
    <w:rsid w:val="00E24A12"/>
    <w:rsid w:val="00E25397"/>
    <w:rsid w:val="00E26BEB"/>
    <w:rsid w:val="00E33CF2"/>
    <w:rsid w:val="00E35C36"/>
    <w:rsid w:val="00E36042"/>
    <w:rsid w:val="00E41AE9"/>
    <w:rsid w:val="00E4413B"/>
    <w:rsid w:val="00E46FAE"/>
    <w:rsid w:val="00E53ABA"/>
    <w:rsid w:val="00E57D1A"/>
    <w:rsid w:val="00E63C0D"/>
    <w:rsid w:val="00E73B9C"/>
    <w:rsid w:val="00E76760"/>
    <w:rsid w:val="00E92885"/>
    <w:rsid w:val="00E974CA"/>
    <w:rsid w:val="00EA2957"/>
    <w:rsid w:val="00EA442F"/>
    <w:rsid w:val="00EA538B"/>
    <w:rsid w:val="00EA6DE6"/>
    <w:rsid w:val="00EB602B"/>
    <w:rsid w:val="00EB62E0"/>
    <w:rsid w:val="00EB76CB"/>
    <w:rsid w:val="00EB7F77"/>
    <w:rsid w:val="00EC11ED"/>
    <w:rsid w:val="00EC1211"/>
    <w:rsid w:val="00EC2C9F"/>
    <w:rsid w:val="00EC47FC"/>
    <w:rsid w:val="00EC6B53"/>
    <w:rsid w:val="00ED0EB0"/>
    <w:rsid w:val="00ED4BC6"/>
    <w:rsid w:val="00EE06BB"/>
    <w:rsid w:val="00EE1CCB"/>
    <w:rsid w:val="00EE26A8"/>
    <w:rsid w:val="00EE2955"/>
    <w:rsid w:val="00EE3CB6"/>
    <w:rsid w:val="00EE7C68"/>
    <w:rsid w:val="00EF1080"/>
    <w:rsid w:val="00EF632D"/>
    <w:rsid w:val="00EF7192"/>
    <w:rsid w:val="00F011CB"/>
    <w:rsid w:val="00F0364A"/>
    <w:rsid w:val="00F0395C"/>
    <w:rsid w:val="00F060ED"/>
    <w:rsid w:val="00F109F2"/>
    <w:rsid w:val="00F11811"/>
    <w:rsid w:val="00F14283"/>
    <w:rsid w:val="00F14476"/>
    <w:rsid w:val="00F179DE"/>
    <w:rsid w:val="00F20435"/>
    <w:rsid w:val="00F24319"/>
    <w:rsid w:val="00F263F0"/>
    <w:rsid w:val="00F26698"/>
    <w:rsid w:val="00F27419"/>
    <w:rsid w:val="00F27B3A"/>
    <w:rsid w:val="00F27F1D"/>
    <w:rsid w:val="00F33475"/>
    <w:rsid w:val="00F34024"/>
    <w:rsid w:val="00F41D21"/>
    <w:rsid w:val="00F42661"/>
    <w:rsid w:val="00F42EB7"/>
    <w:rsid w:val="00F44B17"/>
    <w:rsid w:val="00F47827"/>
    <w:rsid w:val="00F50CD6"/>
    <w:rsid w:val="00F51476"/>
    <w:rsid w:val="00F523EC"/>
    <w:rsid w:val="00F52FD9"/>
    <w:rsid w:val="00F537B2"/>
    <w:rsid w:val="00F560E0"/>
    <w:rsid w:val="00F605F4"/>
    <w:rsid w:val="00F62098"/>
    <w:rsid w:val="00F646A4"/>
    <w:rsid w:val="00F66A80"/>
    <w:rsid w:val="00F7105A"/>
    <w:rsid w:val="00F72F54"/>
    <w:rsid w:val="00F75823"/>
    <w:rsid w:val="00F77181"/>
    <w:rsid w:val="00F84F40"/>
    <w:rsid w:val="00F857E0"/>
    <w:rsid w:val="00F85E29"/>
    <w:rsid w:val="00F931A1"/>
    <w:rsid w:val="00F94EEC"/>
    <w:rsid w:val="00FA0D91"/>
    <w:rsid w:val="00FA36C0"/>
    <w:rsid w:val="00FB1579"/>
    <w:rsid w:val="00FB25C4"/>
    <w:rsid w:val="00FB27D1"/>
    <w:rsid w:val="00FB306E"/>
    <w:rsid w:val="00FB70C8"/>
    <w:rsid w:val="00FC5038"/>
    <w:rsid w:val="00FD1554"/>
    <w:rsid w:val="00FD5FE5"/>
    <w:rsid w:val="00FD726C"/>
    <w:rsid w:val="00FE1652"/>
    <w:rsid w:val="00FE1F29"/>
    <w:rsid w:val="00FE67C7"/>
    <w:rsid w:val="00FF51B3"/>
    <w:rsid w:val="00FF73CD"/>
    <w:rsid w:val="00FF7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
    <o:shapelayout v:ext="edit">
      <o:idmap v:ext="edit" data="1,2"/>
      <o:rules v:ext="edit">
        <o:r id="V:Rule1" type="arc" idref="#_x0000_s1054"/>
        <o:r id="V:Rule2" type="arc" idref="#_x0000_s1082"/>
        <o:r id="V:Rule4" type="connector" idref="#_x0000_s108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48D"/>
    <w:rPr>
      <w:sz w:val="24"/>
      <w:szCs w:val="24"/>
    </w:rPr>
  </w:style>
  <w:style w:type="paragraph" w:styleId="Heading1">
    <w:name w:val="heading 1"/>
    <w:basedOn w:val="Normal"/>
    <w:next w:val="Normal"/>
    <w:link w:val="Heading1Char"/>
    <w:uiPriority w:val="9"/>
    <w:qFormat/>
    <w:rsid w:val="00980BE6"/>
    <w:pPr>
      <w:keepNext/>
      <w:keepLines/>
      <w:spacing w:before="48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478E7"/>
    <w:pPr>
      <w:tabs>
        <w:tab w:val="center" w:pos="4153"/>
        <w:tab w:val="right" w:pos="8306"/>
      </w:tabs>
    </w:pPr>
  </w:style>
  <w:style w:type="character" w:customStyle="1" w:styleId="FooterChar">
    <w:name w:val="Footer Char"/>
    <w:basedOn w:val="DefaultParagraphFont"/>
    <w:link w:val="Footer"/>
    <w:uiPriority w:val="99"/>
    <w:rsid w:val="00D54998"/>
    <w:rPr>
      <w:sz w:val="24"/>
      <w:szCs w:val="24"/>
      <w:lang w:val="en-GB" w:eastAsia="en-GB"/>
    </w:rPr>
  </w:style>
  <w:style w:type="character" w:styleId="PageNumber">
    <w:name w:val="page number"/>
    <w:basedOn w:val="DefaultParagraphFont"/>
    <w:uiPriority w:val="99"/>
    <w:rsid w:val="009478E7"/>
  </w:style>
  <w:style w:type="character" w:customStyle="1" w:styleId="smaller1">
    <w:name w:val="smaller1"/>
    <w:basedOn w:val="DefaultParagraphFont"/>
    <w:uiPriority w:val="99"/>
    <w:rsid w:val="00FA0D91"/>
    <w:rPr>
      <w:rFonts w:ascii="Verdana" w:hAnsi="Verdana" w:cs="Verdana"/>
      <w:sz w:val="19"/>
      <w:szCs w:val="19"/>
    </w:rPr>
  </w:style>
  <w:style w:type="character" w:styleId="Hyperlink">
    <w:name w:val="Hyperlink"/>
    <w:basedOn w:val="DefaultParagraphFont"/>
    <w:uiPriority w:val="99"/>
    <w:rsid w:val="00FA0D91"/>
    <w:rPr>
      <w:color w:val="0000FF"/>
      <w:u w:val="single"/>
    </w:rPr>
  </w:style>
  <w:style w:type="paragraph" w:styleId="FootnoteText">
    <w:name w:val="footnote text"/>
    <w:basedOn w:val="Normal"/>
    <w:link w:val="FootnoteTextChar"/>
    <w:uiPriority w:val="99"/>
    <w:semiHidden/>
    <w:rsid w:val="00654F2D"/>
    <w:rPr>
      <w:sz w:val="20"/>
      <w:szCs w:val="20"/>
    </w:rPr>
  </w:style>
  <w:style w:type="character" w:customStyle="1" w:styleId="FootnoteTextChar">
    <w:name w:val="Footnote Text Char"/>
    <w:basedOn w:val="DefaultParagraphFont"/>
    <w:link w:val="FootnoteText"/>
    <w:uiPriority w:val="99"/>
    <w:semiHidden/>
    <w:rsid w:val="00654F2D"/>
    <w:rPr>
      <w:lang w:val="en-GB" w:eastAsia="en-GB"/>
    </w:rPr>
  </w:style>
  <w:style w:type="character" w:styleId="FootnoteReference">
    <w:name w:val="footnote reference"/>
    <w:basedOn w:val="DefaultParagraphFont"/>
    <w:uiPriority w:val="99"/>
    <w:semiHidden/>
    <w:rsid w:val="00654F2D"/>
    <w:rPr>
      <w:vertAlign w:val="superscript"/>
    </w:rPr>
  </w:style>
  <w:style w:type="paragraph" w:customStyle="1" w:styleId="MTDisplayEquation">
    <w:name w:val="MTDisplayEquation"/>
    <w:basedOn w:val="Normal"/>
    <w:next w:val="Normal"/>
    <w:uiPriority w:val="99"/>
    <w:rsid w:val="00654F2D"/>
    <w:pPr>
      <w:tabs>
        <w:tab w:val="center" w:pos="4320"/>
        <w:tab w:val="right" w:pos="8640"/>
      </w:tabs>
    </w:pPr>
    <w:rPr>
      <w:lang w:eastAsia="en-US"/>
    </w:rPr>
  </w:style>
  <w:style w:type="paragraph" w:styleId="NormalWeb">
    <w:name w:val="Normal (Web)"/>
    <w:basedOn w:val="Normal"/>
    <w:uiPriority w:val="99"/>
    <w:rsid w:val="00654F2D"/>
  </w:style>
  <w:style w:type="paragraph" w:styleId="Caption">
    <w:name w:val="caption"/>
    <w:basedOn w:val="Normal"/>
    <w:next w:val="Normal"/>
    <w:uiPriority w:val="99"/>
    <w:qFormat/>
    <w:rsid w:val="004A283C"/>
    <w:pPr>
      <w:widowControl w:val="0"/>
      <w:jc w:val="both"/>
    </w:pPr>
    <w:rPr>
      <w:rFonts w:ascii="Cambria" w:eastAsia="SimHei" w:hAnsi="Cambria" w:cs="Cambria"/>
      <w:kern w:val="2"/>
      <w:sz w:val="20"/>
      <w:szCs w:val="20"/>
      <w:lang w:val="en-US" w:eastAsia="zh-CN"/>
    </w:rPr>
  </w:style>
  <w:style w:type="paragraph" w:styleId="Header">
    <w:name w:val="header"/>
    <w:basedOn w:val="Normal"/>
    <w:link w:val="HeaderChar"/>
    <w:uiPriority w:val="99"/>
    <w:rsid w:val="003F6039"/>
    <w:pPr>
      <w:tabs>
        <w:tab w:val="center" w:pos="4513"/>
        <w:tab w:val="right" w:pos="9026"/>
      </w:tabs>
    </w:pPr>
  </w:style>
  <w:style w:type="character" w:customStyle="1" w:styleId="HeaderChar">
    <w:name w:val="Header Char"/>
    <w:basedOn w:val="DefaultParagraphFont"/>
    <w:link w:val="Header"/>
    <w:uiPriority w:val="99"/>
    <w:rsid w:val="003F6039"/>
    <w:rPr>
      <w:sz w:val="24"/>
      <w:szCs w:val="24"/>
    </w:rPr>
  </w:style>
  <w:style w:type="paragraph" w:styleId="BalloonText">
    <w:name w:val="Balloon Text"/>
    <w:basedOn w:val="Normal"/>
    <w:link w:val="BalloonTextChar"/>
    <w:uiPriority w:val="99"/>
    <w:semiHidden/>
    <w:rsid w:val="00D54998"/>
    <w:rPr>
      <w:sz w:val="18"/>
      <w:szCs w:val="18"/>
    </w:rPr>
  </w:style>
  <w:style w:type="character" w:customStyle="1" w:styleId="BalloonTextChar">
    <w:name w:val="Balloon Text Char"/>
    <w:basedOn w:val="DefaultParagraphFont"/>
    <w:link w:val="BalloonText"/>
    <w:uiPriority w:val="99"/>
    <w:rsid w:val="00D54998"/>
    <w:rPr>
      <w:sz w:val="18"/>
      <w:szCs w:val="18"/>
      <w:lang w:val="en-GB" w:eastAsia="en-GB"/>
    </w:rPr>
  </w:style>
  <w:style w:type="table" w:styleId="TableGrid">
    <w:name w:val="Table Grid"/>
    <w:basedOn w:val="TableNormal"/>
    <w:uiPriority w:val="59"/>
    <w:rsid w:val="009C21B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E1F52"/>
    <w:rPr>
      <w:color w:val="808080"/>
    </w:rPr>
  </w:style>
  <w:style w:type="paragraph" w:styleId="ListParagraph">
    <w:name w:val="List Paragraph"/>
    <w:basedOn w:val="Normal"/>
    <w:uiPriority w:val="99"/>
    <w:qFormat/>
    <w:rsid w:val="00D61404"/>
    <w:pPr>
      <w:ind w:left="720"/>
      <w:contextualSpacing/>
    </w:pPr>
  </w:style>
  <w:style w:type="character" w:customStyle="1" w:styleId="Heading1Char">
    <w:name w:val="Heading 1 Char"/>
    <w:basedOn w:val="DefaultParagraphFont"/>
    <w:link w:val="Heading1"/>
    <w:uiPriority w:val="9"/>
    <w:rsid w:val="00980BE6"/>
    <w:rPr>
      <w:rFonts w:eastAsiaTheme="majorEastAsia" w:cstheme="majorBidi"/>
      <w:b/>
      <w:bCs/>
      <w:sz w:val="28"/>
      <w:szCs w:val="28"/>
    </w:rPr>
  </w:style>
  <w:style w:type="paragraph" w:styleId="NoSpacing">
    <w:name w:val="No Spacing"/>
    <w:uiPriority w:val="1"/>
    <w:qFormat/>
    <w:rsid w:val="00504814"/>
    <w:rPr>
      <w:sz w:val="24"/>
      <w:szCs w:val="24"/>
    </w:rPr>
  </w:style>
  <w:style w:type="character" w:styleId="Emphasis">
    <w:name w:val="Emphasis"/>
    <w:basedOn w:val="DefaultParagraphFont"/>
    <w:uiPriority w:val="20"/>
    <w:qFormat/>
    <w:rsid w:val="00504814"/>
    <w:rPr>
      <w:i/>
      <w:iCs/>
    </w:rPr>
  </w:style>
  <w:style w:type="character" w:styleId="IntenseEmphasis">
    <w:name w:val="Intense Emphasis"/>
    <w:basedOn w:val="DefaultParagraphFont"/>
    <w:uiPriority w:val="21"/>
    <w:qFormat/>
    <w:rsid w:val="00504814"/>
    <w:rPr>
      <w:b/>
      <w:bCs/>
      <w:i/>
      <w:iCs/>
      <w:color w:val="4F81BD" w:themeColor="accent1"/>
    </w:rPr>
  </w:style>
  <w:style w:type="paragraph" w:styleId="Title">
    <w:name w:val="Title"/>
    <w:basedOn w:val="Normal"/>
    <w:next w:val="Normal"/>
    <w:link w:val="TitleChar"/>
    <w:uiPriority w:val="10"/>
    <w:qFormat/>
    <w:rsid w:val="005048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4814"/>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504814"/>
    <w:rPr>
      <w:b/>
      <w:bCs/>
    </w:rPr>
  </w:style>
  <w:style w:type="character" w:styleId="BookTitle">
    <w:name w:val="Book Title"/>
    <w:basedOn w:val="DefaultParagraphFont"/>
    <w:uiPriority w:val="33"/>
    <w:qFormat/>
    <w:rsid w:val="00504814"/>
    <w:rPr>
      <w:b/>
      <w:bCs/>
      <w:smallCaps/>
      <w:spacing w:val="5"/>
    </w:rPr>
  </w:style>
  <w:style w:type="character" w:styleId="IntenseReference">
    <w:name w:val="Intense Reference"/>
    <w:basedOn w:val="DefaultParagraphFont"/>
    <w:uiPriority w:val="32"/>
    <w:qFormat/>
    <w:rsid w:val="00504814"/>
    <w:rPr>
      <w:b/>
      <w:bCs/>
      <w:smallCaps/>
      <w:color w:val="C0504D" w:themeColor="accent2"/>
      <w:spacing w:val="5"/>
      <w:u w:val="single"/>
    </w:rPr>
  </w:style>
  <w:style w:type="character" w:styleId="SubtleReference">
    <w:name w:val="Subtle Reference"/>
    <w:basedOn w:val="DefaultParagraphFont"/>
    <w:uiPriority w:val="31"/>
    <w:qFormat/>
    <w:rsid w:val="00504814"/>
    <w:rPr>
      <w:smallCaps/>
      <w:color w:val="C0504D" w:themeColor="accent2"/>
      <w:u w:val="single"/>
    </w:rPr>
  </w:style>
  <w:style w:type="paragraph" w:styleId="IntenseQuote">
    <w:name w:val="Intense Quote"/>
    <w:basedOn w:val="Normal"/>
    <w:next w:val="Normal"/>
    <w:link w:val="IntenseQuoteChar"/>
    <w:uiPriority w:val="30"/>
    <w:qFormat/>
    <w:rsid w:val="0050481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04814"/>
    <w:rPr>
      <w:b/>
      <w:bCs/>
      <w:i/>
      <w:iCs/>
      <w:color w:val="4F81BD" w:themeColor="accent1"/>
      <w:sz w:val="24"/>
      <w:szCs w:val="24"/>
    </w:rPr>
  </w:style>
  <w:style w:type="paragraph" w:styleId="Quote">
    <w:name w:val="Quote"/>
    <w:basedOn w:val="Normal"/>
    <w:next w:val="Normal"/>
    <w:link w:val="QuoteChar"/>
    <w:uiPriority w:val="29"/>
    <w:qFormat/>
    <w:rsid w:val="00504814"/>
    <w:rPr>
      <w:i/>
      <w:iCs/>
      <w:color w:val="000000" w:themeColor="text1"/>
    </w:rPr>
  </w:style>
  <w:style w:type="character" w:customStyle="1" w:styleId="QuoteChar">
    <w:name w:val="Quote Char"/>
    <w:basedOn w:val="DefaultParagraphFont"/>
    <w:link w:val="Quote"/>
    <w:uiPriority w:val="29"/>
    <w:rsid w:val="00504814"/>
    <w:rPr>
      <w:i/>
      <w:iCs/>
      <w:color w:val="000000" w:themeColor="text1"/>
      <w:sz w:val="24"/>
      <w:szCs w:val="24"/>
    </w:rPr>
  </w:style>
  <w:style w:type="character" w:styleId="FollowedHyperlink">
    <w:name w:val="FollowedHyperlink"/>
    <w:basedOn w:val="DefaultParagraphFont"/>
    <w:uiPriority w:val="99"/>
    <w:semiHidden/>
    <w:unhideWhenUsed/>
    <w:rsid w:val="00F11811"/>
    <w:rPr>
      <w:color w:val="800080" w:themeColor="followedHyperlink"/>
      <w:u w:val="single"/>
    </w:rPr>
  </w:style>
  <w:style w:type="paragraph" w:customStyle="1" w:styleId="stanza-4">
    <w:name w:val="stanza-4"/>
    <w:basedOn w:val="Normal"/>
    <w:rsid w:val="00F66A80"/>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48D"/>
    <w:rPr>
      <w:sz w:val="24"/>
      <w:szCs w:val="24"/>
    </w:rPr>
  </w:style>
  <w:style w:type="paragraph" w:styleId="Heading1">
    <w:name w:val="heading 1"/>
    <w:basedOn w:val="Normal"/>
    <w:next w:val="Normal"/>
    <w:link w:val="Heading1Char"/>
    <w:uiPriority w:val="9"/>
    <w:qFormat/>
    <w:rsid w:val="00980BE6"/>
    <w:pPr>
      <w:keepNext/>
      <w:keepLines/>
      <w:spacing w:before="48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478E7"/>
    <w:pPr>
      <w:tabs>
        <w:tab w:val="center" w:pos="4153"/>
        <w:tab w:val="right" w:pos="8306"/>
      </w:tabs>
    </w:pPr>
  </w:style>
  <w:style w:type="character" w:customStyle="1" w:styleId="FooterChar">
    <w:name w:val="Footer Char"/>
    <w:basedOn w:val="DefaultParagraphFont"/>
    <w:link w:val="Footer"/>
    <w:uiPriority w:val="99"/>
    <w:rsid w:val="00D54998"/>
    <w:rPr>
      <w:sz w:val="24"/>
      <w:szCs w:val="24"/>
      <w:lang w:val="en-GB" w:eastAsia="en-GB"/>
    </w:rPr>
  </w:style>
  <w:style w:type="character" w:styleId="PageNumber">
    <w:name w:val="page number"/>
    <w:basedOn w:val="DefaultParagraphFont"/>
    <w:uiPriority w:val="99"/>
    <w:rsid w:val="009478E7"/>
  </w:style>
  <w:style w:type="character" w:customStyle="1" w:styleId="smaller1">
    <w:name w:val="smaller1"/>
    <w:basedOn w:val="DefaultParagraphFont"/>
    <w:uiPriority w:val="99"/>
    <w:rsid w:val="00FA0D91"/>
    <w:rPr>
      <w:rFonts w:ascii="Verdana" w:hAnsi="Verdana" w:cs="Verdana"/>
      <w:sz w:val="19"/>
      <w:szCs w:val="19"/>
    </w:rPr>
  </w:style>
  <w:style w:type="character" w:styleId="Hyperlink">
    <w:name w:val="Hyperlink"/>
    <w:basedOn w:val="DefaultParagraphFont"/>
    <w:uiPriority w:val="99"/>
    <w:rsid w:val="00FA0D91"/>
    <w:rPr>
      <w:color w:val="0000FF"/>
      <w:u w:val="single"/>
    </w:rPr>
  </w:style>
  <w:style w:type="paragraph" w:styleId="FootnoteText">
    <w:name w:val="footnote text"/>
    <w:basedOn w:val="Normal"/>
    <w:link w:val="FootnoteTextChar"/>
    <w:uiPriority w:val="99"/>
    <w:semiHidden/>
    <w:rsid w:val="00654F2D"/>
    <w:rPr>
      <w:sz w:val="20"/>
      <w:szCs w:val="20"/>
    </w:rPr>
  </w:style>
  <w:style w:type="character" w:customStyle="1" w:styleId="FootnoteTextChar">
    <w:name w:val="Footnote Text Char"/>
    <w:basedOn w:val="DefaultParagraphFont"/>
    <w:link w:val="FootnoteText"/>
    <w:uiPriority w:val="99"/>
    <w:semiHidden/>
    <w:rsid w:val="00654F2D"/>
    <w:rPr>
      <w:lang w:val="en-GB" w:eastAsia="en-GB"/>
    </w:rPr>
  </w:style>
  <w:style w:type="character" w:styleId="FootnoteReference">
    <w:name w:val="footnote reference"/>
    <w:basedOn w:val="DefaultParagraphFont"/>
    <w:uiPriority w:val="99"/>
    <w:semiHidden/>
    <w:rsid w:val="00654F2D"/>
    <w:rPr>
      <w:vertAlign w:val="superscript"/>
    </w:rPr>
  </w:style>
  <w:style w:type="paragraph" w:customStyle="1" w:styleId="MTDisplayEquation">
    <w:name w:val="MTDisplayEquation"/>
    <w:basedOn w:val="Normal"/>
    <w:next w:val="Normal"/>
    <w:uiPriority w:val="99"/>
    <w:rsid w:val="00654F2D"/>
    <w:pPr>
      <w:tabs>
        <w:tab w:val="center" w:pos="4320"/>
        <w:tab w:val="right" w:pos="8640"/>
      </w:tabs>
    </w:pPr>
    <w:rPr>
      <w:lang w:eastAsia="en-US"/>
    </w:rPr>
  </w:style>
  <w:style w:type="paragraph" w:styleId="NormalWeb">
    <w:name w:val="Normal (Web)"/>
    <w:basedOn w:val="Normal"/>
    <w:uiPriority w:val="99"/>
    <w:rsid w:val="00654F2D"/>
  </w:style>
  <w:style w:type="paragraph" w:styleId="Caption">
    <w:name w:val="caption"/>
    <w:basedOn w:val="Normal"/>
    <w:next w:val="Normal"/>
    <w:uiPriority w:val="99"/>
    <w:qFormat/>
    <w:rsid w:val="004A283C"/>
    <w:pPr>
      <w:widowControl w:val="0"/>
      <w:jc w:val="both"/>
    </w:pPr>
    <w:rPr>
      <w:rFonts w:ascii="Cambria" w:eastAsia="SimHei" w:hAnsi="Cambria" w:cs="Cambria"/>
      <w:kern w:val="2"/>
      <w:sz w:val="20"/>
      <w:szCs w:val="20"/>
      <w:lang w:val="en-US" w:eastAsia="zh-CN"/>
    </w:rPr>
  </w:style>
  <w:style w:type="paragraph" w:styleId="Header">
    <w:name w:val="header"/>
    <w:basedOn w:val="Normal"/>
    <w:link w:val="HeaderChar"/>
    <w:uiPriority w:val="99"/>
    <w:rsid w:val="003F6039"/>
    <w:pPr>
      <w:tabs>
        <w:tab w:val="center" w:pos="4513"/>
        <w:tab w:val="right" w:pos="9026"/>
      </w:tabs>
    </w:pPr>
  </w:style>
  <w:style w:type="character" w:customStyle="1" w:styleId="HeaderChar">
    <w:name w:val="Header Char"/>
    <w:basedOn w:val="DefaultParagraphFont"/>
    <w:link w:val="Header"/>
    <w:uiPriority w:val="99"/>
    <w:rsid w:val="003F6039"/>
    <w:rPr>
      <w:sz w:val="24"/>
      <w:szCs w:val="24"/>
    </w:rPr>
  </w:style>
  <w:style w:type="paragraph" w:styleId="BalloonText">
    <w:name w:val="Balloon Text"/>
    <w:basedOn w:val="Normal"/>
    <w:link w:val="BalloonTextChar"/>
    <w:uiPriority w:val="99"/>
    <w:semiHidden/>
    <w:rsid w:val="00D54998"/>
    <w:rPr>
      <w:sz w:val="18"/>
      <w:szCs w:val="18"/>
    </w:rPr>
  </w:style>
  <w:style w:type="character" w:customStyle="1" w:styleId="BalloonTextChar">
    <w:name w:val="Balloon Text Char"/>
    <w:basedOn w:val="DefaultParagraphFont"/>
    <w:link w:val="BalloonText"/>
    <w:uiPriority w:val="99"/>
    <w:rsid w:val="00D54998"/>
    <w:rPr>
      <w:sz w:val="18"/>
      <w:szCs w:val="18"/>
      <w:lang w:val="en-GB" w:eastAsia="en-GB"/>
    </w:rPr>
  </w:style>
  <w:style w:type="table" w:styleId="TableGrid">
    <w:name w:val="Table Grid"/>
    <w:basedOn w:val="TableNormal"/>
    <w:uiPriority w:val="59"/>
    <w:rsid w:val="009C21B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E1F52"/>
    <w:rPr>
      <w:color w:val="808080"/>
    </w:rPr>
  </w:style>
  <w:style w:type="paragraph" w:styleId="ListParagraph">
    <w:name w:val="List Paragraph"/>
    <w:basedOn w:val="Normal"/>
    <w:uiPriority w:val="99"/>
    <w:qFormat/>
    <w:rsid w:val="00D61404"/>
    <w:pPr>
      <w:ind w:left="720"/>
      <w:contextualSpacing/>
    </w:pPr>
  </w:style>
  <w:style w:type="character" w:customStyle="1" w:styleId="Heading1Char">
    <w:name w:val="Heading 1 Char"/>
    <w:basedOn w:val="DefaultParagraphFont"/>
    <w:link w:val="Heading1"/>
    <w:uiPriority w:val="9"/>
    <w:rsid w:val="00980BE6"/>
    <w:rPr>
      <w:rFonts w:eastAsiaTheme="majorEastAsia" w:cstheme="majorBidi"/>
      <w:b/>
      <w:bCs/>
      <w:sz w:val="28"/>
      <w:szCs w:val="28"/>
    </w:rPr>
  </w:style>
  <w:style w:type="paragraph" w:styleId="NoSpacing">
    <w:name w:val="No Spacing"/>
    <w:uiPriority w:val="1"/>
    <w:qFormat/>
    <w:rsid w:val="00504814"/>
    <w:rPr>
      <w:sz w:val="24"/>
      <w:szCs w:val="24"/>
    </w:rPr>
  </w:style>
  <w:style w:type="character" w:styleId="Emphasis">
    <w:name w:val="Emphasis"/>
    <w:basedOn w:val="DefaultParagraphFont"/>
    <w:uiPriority w:val="20"/>
    <w:qFormat/>
    <w:rsid w:val="00504814"/>
    <w:rPr>
      <w:i/>
      <w:iCs/>
    </w:rPr>
  </w:style>
  <w:style w:type="character" w:styleId="IntenseEmphasis">
    <w:name w:val="Intense Emphasis"/>
    <w:basedOn w:val="DefaultParagraphFont"/>
    <w:uiPriority w:val="21"/>
    <w:qFormat/>
    <w:rsid w:val="00504814"/>
    <w:rPr>
      <w:b/>
      <w:bCs/>
      <w:i/>
      <w:iCs/>
      <w:color w:val="4F81BD" w:themeColor="accent1"/>
    </w:rPr>
  </w:style>
  <w:style w:type="paragraph" w:styleId="Title">
    <w:name w:val="Title"/>
    <w:basedOn w:val="Normal"/>
    <w:next w:val="Normal"/>
    <w:link w:val="TitleChar"/>
    <w:uiPriority w:val="10"/>
    <w:qFormat/>
    <w:rsid w:val="005048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4814"/>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504814"/>
    <w:rPr>
      <w:b/>
      <w:bCs/>
    </w:rPr>
  </w:style>
  <w:style w:type="character" w:styleId="BookTitle">
    <w:name w:val="Book Title"/>
    <w:basedOn w:val="DefaultParagraphFont"/>
    <w:uiPriority w:val="33"/>
    <w:qFormat/>
    <w:rsid w:val="00504814"/>
    <w:rPr>
      <w:b/>
      <w:bCs/>
      <w:smallCaps/>
      <w:spacing w:val="5"/>
    </w:rPr>
  </w:style>
  <w:style w:type="character" w:styleId="IntenseReference">
    <w:name w:val="Intense Reference"/>
    <w:basedOn w:val="DefaultParagraphFont"/>
    <w:uiPriority w:val="32"/>
    <w:qFormat/>
    <w:rsid w:val="00504814"/>
    <w:rPr>
      <w:b/>
      <w:bCs/>
      <w:smallCaps/>
      <w:color w:val="C0504D" w:themeColor="accent2"/>
      <w:spacing w:val="5"/>
      <w:u w:val="single"/>
    </w:rPr>
  </w:style>
  <w:style w:type="character" w:styleId="SubtleReference">
    <w:name w:val="Subtle Reference"/>
    <w:basedOn w:val="DefaultParagraphFont"/>
    <w:uiPriority w:val="31"/>
    <w:qFormat/>
    <w:rsid w:val="00504814"/>
    <w:rPr>
      <w:smallCaps/>
      <w:color w:val="C0504D" w:themeColor="accent2"/>
      <w:u w:val="single"/>
    </w:rPr>
  </w:style>
  <w:style w:type="paragraph" w:styleId="IntenseQuote">
    <w:name w:val="Intense Quote"/>
    <w:basedOn w:val="Normal"/>
    <w:next w:val="Normal"/>
    <w:link w:val="IntenseQuoteChar"/>
    <w:uiPriority w:val="30"/>
    <w:qFormat/>
    <w:rsid w:val="0050481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04814"/>
    <w:rPr>
      <w:b/>
      <w:bCs/>
      <w:i/>
      <w:iCs/>
      <w:color w:val="4F81BD" w:themeColor="accent1"/>
      <w:sz w:val="24"/>
      <w:szCs w:val="24"/>
    </w:rPr>
  </w:style>
  <w:style w:type="paragraph" w:styleId="Quote">
    <w:name w:val="Quote"/>
    <w:basedOn w:val="Normal"/>
    <w:next w:val="Normal"/>
    <w:link w:val="QuoteChar"/>
    <w:uiPriority w:val="29"/>
    <w:qFormat/>
    <w:rsid w:val="00504814"/>
    <w:rPr>
      <w:i/>
      <w:iCs/>
      <w:color w:val="000000" w:themeColor="text1"/>
    </w:rPr>
  </w:style>
  <w:style w:type="character" w:customStyle="1" w:styleId="QuoteChar">
    <w:name w:val="Quote Char"/>
    <w:basedOn w:val="DefaultParagraphFont"/>
    <w:link w:val="Quote"/>
    <w:uiPriority w:val="29"/>
    <w:rsid w:val="00504814"/>
    <w:rPr>
      <w:i/>
      <w:iCs/>
      <w:color w:val="000000" w:themeColor="text1"/>
      <w:sz w:val="24"/>
      <w:szCs w:val="24"/>
    </w:rPr>
  </w:style>
  <w:style w:type="character" w:styleId="FollowedHyperlink">
    <w:name w:val="FollowedHyperlink"/>
    <w:basedOn w:val="DefaultParagraphFont"/>
    <w:uiPriority w:val="99"/>
    <w:semiHidden/>
    <w:unhideWhenUsed/>
    <w:rsid w:val="00F11811"/>
    <w:rPr>
      <w:color w:val="800080" w:themeColor="followedHyperlink"/>
      <w:u w:val="single"/>
    </w:rPr>
  </w:style>
  <w:style w:type="paragraph" w:customStyle="1" w:styleId="stanza-4">
    <w:name w:val="stanza-4"/>
    <w:basedOn w:val="Normal"/>
    <w:rsid w:val="00F66A8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7547">
      <w:bodyDiv w:val="1"/>
      <w:marLeft w:val="0"/>
      <w:marRight w:val="0"/>
      <w:marTop w:val="0"/>
      <w:marBottom w:val="0"/>
      <w:divBdr>
        <w:top w:val="none" w:sz="0" w:space="0" w:color="auto"/>
        <w:left w:val="none" w:sz="0" w:space="0" w:color="auto"/>
        <w:bottom w:val="none" w:sz="0" w:space="0" w:color="auto"/>
        <w:right w:val="none" w:sz="0" w:space="0" w:color="auto"/>
      </w:divBdr>
      <w:divsChild>
        <w:div w:id="156387727">
          <w:marLeft w:val="0"/>
          <w:marRight w:val="0"/>
          <w:marTop w:val="0"/>
          <w:marBottom w:val="0"/>
          <w:divBdr>
            <w:top w:val="none" w:sz="0" w:space="0" w:color="auto"/>
            <w:left w:val="none" w:sz="0" w:space="0" w:color="auto"/>
            <w:bottom w:val="none" w:sz="0" w:space="0" w:color="auto"/>
            <w:right w:val="none" w:sz="0" w:space="0" w:color="auto"/>
          </w:divBdr>
          <w:divsChild>
            <w:div w:id="354576808">
              <w:marLeft w:val="176"/>
              <w:marRight w:val="176"/>
              <w:marTop w:val="0"/>
              <w:marBottom w:val="176"/>
              <w:divBdr>
                <w:top w:val="none" w:sz="0" w:space="0" w:color="auto"/>
                <w:left w:val="none" w:sz="0" w:space="0" w:color="auto"/>
                <w:bottom w:val="none" w:sz="0" w:space="0" w:color="auto"/>
                <w:right w:val="none" w:sz="0" w:space="0" w:color="auto"/>
              </w:divBdr>
              <w:divsChild>
                <w:div w:id="138697017">
                  <w:marLeft w:val="0"/>
                  <w:marRight w:val="0"/>
                  <w:marTop w:val="0"/>
                  <w:marBottom w:val="0"/>
                  <w:divBdr>
                    <w:top w:val="none" w:sz="0" w:space="0" w:color="auto"/>
                    <w:left w:val="none" w:sz="0" w:space="0" w:color="auto"/>
                    <w:bottom w:val="none" w:sz="0" w:space="0" w:color="auto"/>
                    <w:right w:val="none" w:sz="0" w:space="0" w:color="auto"/>
                  </w:divBdr>
                  <w:divsChild>
                    <w:div w:id="71124483">
                      <w:marLeft w:val="0"/>
                      <w:marRight w:val="0"/>
                      <w:marTop w:val="0"/>
                      <w:marBottom w:val="0"/>
                      <w:divBdr>
                        <w:top w:val="none" w:sz="0" w:space="0" w:color="auto"/>
                        <w:left w:val="none" w:sz="0" w:space="0" w:color="auto"/>
                        <w:bottom w:val="none" w:sz="0" w:space="0" w:color="auto"/>
                        <w:right w:val="none" w:sz="0" w:space="0" w:color="auto"/>
                      </w:divBdr>
                      <w:divsChild>
                        <w:div w:id="287904419">
                          <w:marLeft w:val="0"/>
                          <w:marRight w:val="0"/>
                          <w:marTop w:val="0"/>
                          <w:marBottom w:val="0"/>
                          <w:divBdr>
                            <w:top w:val="none" w:sz="0" w:space="0" w:color="auto"/>
                            <w:left w:val="none" w:sz="0" w:space="0" w:color="auto"/>
                            <w:bottom w:val="none" w:sz="0" w:space="0" w:color="auto"/>
                            <w:right w:val="none" w:sz="0" w:space="0" w:color="auto"/>
                          </w:divBdr>
                          <w:divsChild>
                            <w:div w:id="13688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27143">
      <w:bodyDiv w:val="1"/>
      <w:marLeft w:val="0"/>
      <w:marRight w:val="0"/>
      <w:marTop w:val="0"/>
      <w:marBottom w:val="0"/>
      <w:divBdr>
        <w:top w:val="none" w:sz="0" w:space="0" w:color="auto"/>
        <w:left w:val="none" w:sz="0" w:space="0" w:color="auto"/>
        <w:bottom w:val="none" w:sz="0" w:space="0" w:color="auto"/>
        <w:right w:val="none" w:sz="0" w:space="0" w:color="auto"/>
      </w:divBdr>
      <w:divsChild>
        <w:div w:id="1931767252">
          <w:marLeft w:val="0"/>
          <w:marRight w:val="0"/>
          <w:marTop w:val="0"/>
          <w:marBottom w:val="0"/>
          <w:divBdr>
            <w:top w:val="none" w:sz="0" w:space="0" w:color="auto"/>
            <w:left w:val="none" w:sz="0" w:space="0" w:color="auto"/>
            <w:bottom w:val="none" w:sz="0" w:space="0" w:color="auto"/>
            <w:right w:val="none" w:sz="0" w:space="0" w:color="auto"/>
          </w:divBdr>
          <w:divsChild>
            <w:div w:id="920143413">
              <w:marLeft w:val="0"/>
              <w:marRight w:val="0"/>
              <w:marTop w:val="0"/>
              <w:marBottom w:val="0"/>
              <w:divBdr>
                <w:top w:val="none" w:sz="0" w:space="0" w:color="auto"/>
                <w:left w:val="none" w:sz="0" w:space="0" w:color="auto"/>
                <w:bottom w:val="none" w:sz="0" w:space="0" w:color="auto"/>
                <w:right w:val="none" w:sz="0" w:space="0" w:color="auto"/>
              </w:divBdr>
              <w:divsChild>
                <w:div w:id="2111242642">
                  <w:marLeft w:val="0"/>
                  <w:marRight w:val="0"/>
                  <w:marTop w:val="0"/>
                  <w:marBottom w:val="0"/>
                  <w:divBdr>
                    <w:top w:val="none" w:sz="0" w:space="0" w:color="auto"/>
                    <w:left w:val="none" w:sz="0" w:space="0" w:color="auto"/>
                    <w:bottom w:val="none" w:sz="0" w:space="0" w:color="auto"/>
                    <w:right w:val="none" w:sz="0" w:space="0" w:color="auto"/>
                  </w:divBdr>
                  <w:divsChild>
                    <w:div w:id="1394236175">
                      <w:marLeft w:val="0"/>
                      <w:marRight w:val="0"/>
                      <w:marTop w:val="0"/>
                      <w:marBottom w:val="0"/>
                      <w:divBdr>
                        <w:top w:val="none" w:sz="0" w:space="0" w:color="auto"/>
                        <w:left w:val="none" w:sz="0" w:space="0" w:color="auto"/>
                        <w:bottom w:val="none" w:sz="0" w:space="0" w:color="auto"/>
                        <w:right w:val="none" w:sz="0" w:space="0" w:color="auto"/>
                      </w:divBdr>
                      <w:divsChild>
                        <w:div w:id="292371903">
                          <w:marLeft w:val="0"/>
                          <w:marRight w:val="0"/>
                          <w:marTop w:val="0"/>
                          <w:marBottom w:val="0"/>
                          <w:divBdr>
                            <w:top w:val="none" w:sz="0" w:space="0" w:color="auto"/>
                            <w:left w:val="none" w:sz="0" w:space="0" w:color="auto"/>
                            <w:bottom w:val="none" w:sz="0" w:space="0" w:color="auto"/>
                            <w:right w:val="none" w:sz="0" w:space="0" w:color="auto"/>
                          </w:divBdr>
                          <w:divsChild>
                            <w:div w:id="1742942242">
                              <w:marLeft w:val="0"/>
                              <w:marRight w:val="0"/>
                              <w:marTop w:val="0"/>
                              <w:marBottom w:val="0"/>
                              <w:divBdr>
                                <w:top w:val="none" w:sz="0" w:space="0" w:color="auto"/>
                                <w:left w:val="none" w:sz="0" w:space="0" w:color="auto"/>
                                <w:bottom w:val="none" w:sz="0" w:space="0" w:color="auto"/>
                                <w:right w:val="none" w:sz="0" w:space="0" w:color="auto"/>
                              </w:divBdr>
                              <w:divsChild>
                                <w:div w:id="1520854679">
                                  <w:marLeft w:val="0"/>
                                  <w:marRight w:val="0"/>
                                  <w:marTop w:val="0"/>
                                  <w:marBottom w:val="0"/>
                                  <w:divBdr>
                                    <w:top w:val="none" w:sz="0" w:space="0" w:color="auto"/>
                                    <w:left w:val="none" w:sz="0" w:space="0" w:color="auto"/>
                                    <w:bottom w:val="none" w:sz="0" w:space="0" w:color="auto"/>
                                    <w:right w:val="none" w:sz="0" w:space="0" w:color="auto"/>
                                  </w:divBdr>
                                  <w:divsChild>
                                    <w:div w:id="1992325107">
                                      <w:marLeft w:val="0"/>
                                      <w:marRight w:val="0"/>
                                      <w:marTop w:val="0"/>
                                      <w:marBottom w:val="0"/>
                                      <w:divBdr>
                                        <w:top w:val="none" w:sz="0" w:space="0" w:color="auto"/>
                                        <w:left w:val="none" w:sz="0" w:space="0" w:color="auto"/>
                                        <w:bottom w:val="none" w:sz="0" w:space="0" w:color="auto"/>
                                        <w:right w:val="none" w:sz="0" w:space="0" w:color="auto"/>
                                      </w:divBdr>
                                      <w:divsChild>
                                        <w:div w:id="1521621277">
                                          <w:marLeft w:val="0"/>
                                          <w:marRight w:val="0"/>
                                          <w:marTop w:val="0"/>
                                          <w:marBottom w:val="0"/>
                                          <w:divBdr>
                                            <w:top w:val="none" w:sz="0" w:space="0" w:color="auto"/>
                                            <w:left w:val="none" w:sz="0" w:space="0" w:color="auto"/>
                                            <w:bottom w:val="none" w:sz="0" w:space="0" w:color="auto"/>
                                            <w:right w:val="none" w:sz="0" w:space="0" w:color="auto"/>
                                          </w:divBdr>
                                          <w:divsChild>
                                            <w:div w:id="1948736497">
                                              <w:marLeft w:val="0"/>
                                              <w:marRight w:val="0"/>
                                              <w:marTop w:val="0"/>
                                              <w:marBottom w:val="0"/>
                                              <w:divBdr>
                                                <w:top w:val="none" w:sz="0" w:space="0" w:color="auto"/>
                                                <w:left w:val="none" w:sz="0" w:space="0" w:color="auto"/>
                                                <w:bottom w:val="none" w:sz="0" w:space="0" w:color="auto"/>
                                                <w:right w:val="none" w:sz="0" w:space="0" w:color="auto"/>
                                              </w:divBdr>
                                              <w:divsChild>
                                                <w:div w:id="2041081053">
                                                  <w:marLeft w:val="0"/>
                                                  <w:marRight w:val="0"/>
                                                  <w:marTop w:val="0"/>
                                                  <w:marBottom w:val="0"/>
                                                  <w:divBdr>
                                                    <w:top w:val="none" w:sz="0" w:space="0" w:color="auto"/>
                                                    <w:left w:val="none" w:sz="0" w:space="0" w:color="auto"/>
                                                    <w:bottom w:val="none" w:sz="0" w:space="0" w:color="auto"/>
                                                    <w:right w:val="none" w:sz="0" w:space="0" w:color="auto"/>
                                                  </w:divBdr>
                                                  <w:divsChild>
                                                    <w:div w:id="793062166">
                                                      <w:marLeft w:val="0"/>
                                                      <w:marRight w:val="0"/>
                                                      <w:marTop w:val="0"/>
                                                      <w:marBottom w:val="0"/>
                                                      <w:divBdr>
                                                        <w:top w:val="none" w:sz="0" w:space="0" w:color="auto"/>
                                                        <w:left w:val="none" w:sz="0" w:space="0" w:color="auto"/>
                                                        <w:bottom w:val="none" w:sz="0" w:space="0" w:color="auto"/>
                                                        <w:right w:val="none" w:sz="0" w:space="0" w:color="auto"/>
                                                      </w:divBdr>
                                                      <w:divsChild>
                                                        <w:div w:id="185676931">
                                                          <w:marLeft w:val="0"/>
                                                          <w:marRight w:val="0"/>
                                                          <w:marTop w:val="0"/>
                                                          <w:marBottom w:val="0"/>
                                                          <w:divBdr>
                                                            <w:top w:val="none" w:sz="0" w:space="0" w:color="auto"/>
                                                            <w:left w:val="none" w:sz="0" w:space="0" w:color="auto"/>
                                                            <w:bottom w:val="none" w:sz="0" w:space="0" w:color="auto"/>
                                                            <w:right w:val="none" w:sz="0" w:space="0" w:color="auto"/>
                                                          </w:divBdr>
                                                          <w:divsChild>
                                                            <w:div w:id="1211965299">
                                                              <w:marLeft w:val="0"/>
                                                              <w:marRight w:val="150"/>
                                                              <w:marTop w:val="0"/>
                                                              <w:marBottom w:val="150"/>
                                                              <w:divBdr>
                                                                <w:top w:val="none" w:sz="0" w:space="0" w:color="auto"/>
                                                                <w:left w:val="none" w:sz="0" w:space="0" w:color="auto"/>
                                                                <w:bottom w:val="none" w:sz="0" w:space="0" w:color="auto"/>
                                                                <w:right w:val="none" w:sz="0" w:space="0" w:color="auto"/>
                                                              </w:divBdr>
                                                              <w:divsChild>
                                                                <w:div w:id="1595671651">
                                                                  <w:marLeft w:val="0"/>
                                                                  <w:marRight w:val="0"/>
                                                                  <w:marTop w:val="0"/>
                                                                  <w:marBottom w:val="0"/>
                                                                  <w:divBdr>
                                                                    <w:top w:val="none" w:sz="0" w:space="0" w:color="auto"/>
                                                                    <w:left w:val="none" w:sz="0" w:space="0" w:color="auto"/>
                                                                    <w:bottom w:val="none" w:sz="0" w:space="0" w:color="auto"/>
                                                                    <w:right w:val="none" w:sz="0" w:space="0" w:color="auto"/>
                                                                  </w:divBdr>
                                                                  <w:divsChild>
                                                                    <w:div w:id="314801724">
                                                                      <w:marLeft w:val="0"/>
                                                                      <w:marRight w:val="0"/>
                                                                      <w:marTop w:val="0"/>
                                                                      <w:marBottom w:val="0"/>
                                                                      <w:divBdr>
                                                                        <w:top w:val="none" w:sz="0" w:space="0" w:color="auto"/>
                                                                        <w:left w:val="none" w:sz="0" w:space="0" w:color="auto"/>
                                                                        <w:bottom w:val="none" w:sz="0" w:space="0" w:color="auto"/>
                                                                        <w:right w:val="none" w:sz="0" w:space="0" w:color="auto"/>
                                                                      </w:divBdr>
                                                                      <w:divsChild>
                                                                        <w:div w:id="1754473445">
                                                                          <w:marLeft w:val="0"/>
                                                                          <w:marRight w:val="0"/>
                                                                          <w:marTop w:val="0"/>
                                                                          <w:marBottom w:val="0"/>
                                                                          <w:divBdr>
                                                                            <w:top w:val="none" w:sz="0" w:space="0" w:color="auto"/>
                                                                            <w:left w:val="none" w:sz="0" w:space="0" w:color="auto"/>
                                                                            <w:bottom w:val="none" w:sz="0" w:space="0" w:color="auto"/>
                                                                            <w:right w:val="none" w:sz="0" w:space="0" w:color="auto"/>
                                                                          </w:divBdr>
                                                                          <w:divsChild>
                                                                            <w:div w:id="954404557">
                                                                              <w:marLeft w:val="0"/>
                                                                              <w:marRight w:val="0"/>
                                                                              <w:marTop w:val="0"/>
                                                                              <w:marBottom w:val="0"/>
                                                                              <w:divBdr>
                                                                                <w:top w:val="none" w:sz="0" w:space="0" w:color="auto"/>
                                                                                <w:left w:val="none" w:sz="0" w:space="0" w:color="auto"/>
                                                                                <w:bottom w:val="none" w:sz="0" w:space="0" w:color="auto"/>
                                                                                <w:right w:val="none" w:sz="0" w:space="0" w:color="auto"/>
                                                                              </w:divBdr>
                                                                              <w:divsChild>
                                                                                <w:div w:id="1268847969">
                                                                                  <w:marLeft w:val="0"/>
                                                                                  <w:marRight w:val="0"/>
                                                                                  <w:marTop w:val="0"/>
                                                                                  <w:marBottom w:val="0"/>
                                                                                  <w:divBdr>
                                                                                    <w:top w:val="none" w:sz="0" w:space="0" w:color="auto"/>
                                                                                    <w:left w:val="none" w:sz="0" w:space="0" w:color="auto"/>
                                                                                    <w:bottom w:val="none" w:sz="0" w:space="0" w:color="auto"/>
                                                                                    <w:right w:val="none" w:sz="0" w:space="0" w:color="auto"/>
                                                                                  </w:divBdr>
                                                                                  <w:divsChild>
                                                                                    <w:div w:id="930890505">
                                                                                      <w:marLeft w:val="0"/>
                                                                                      <w:marRight w:val="0"/>
                                                                                      <w:marTop w:val="0"/>
                                                                                      <w:marBottom w:val="0"/>
                                                                                      <w:divBdr>
                                                                                        <w:top w:val="none" w:sz="0" w:space="0" w:color="auto"/>
                                                                                        <w:left w:val="none" w:sz="0" w:space="0" w:color="auto"/>
                                                                                        <w:bottom w:val="none" w:sz="0" w:space="0" w:color="auto"/>
                                                                                        <w:right w:val="none" w:sz="0" w:space="0" w:color="auto"/>
                                                                                      </w:divBdr>
                                                                                      <w:divsChild>
                                                                                        <w:div w:id="872234867">
                                                                                          <w:marLeft w:val="0"/>
                                                                                          <w:marRight w:val="0"/>
                                                                                          <w:marTop w:val="0"/>
                                                                                          <w:marBottom w:val="0"/>
                                                                                          <w:divBdr>
                                                                                            <w:top w:val="none" w:sz="0" w:space="0" w:color="auto"/>
                                                                                            <w:left w:val="none" w:sz="0" w:space="0" w:color="auto"/>
                                                                                            <w:bottom w:val="none" w:sz="0" w:space="0" w:color="auto"/>
                                                                                            <w:right w:val="none" w:sz="0" w:space="0" w:color="auto"/>
                                                                                          </w:divBdr>
                                                                                          <w:divsChild>
                                                                                            <w:div w:id="852766641">
                                                                                              <w:marLeft w:val="0"/>
                                                                                              <w:marRight w:val="0"/>
                                                                                              <w:marTop w:val="0"/>
                                                                                              <w:marBottom w:val="0"/>
                                                                                              <w:divBdr>
                                                                                                <w:top w:val="none" w:sz="0" w:space="0" w:color="auto"/>
                                                                                                <w:left w:val="none" w:sz="0" w:space="0" w:color="auto"/>
                                                                                                <w:bottom w:val="none" w:sz="0" w:space="0" w:color="auto"/>
                                                                                                <w:right w:val="none" w:sz="0" w:space="0" w:color="auto"/>
                                                                                              </w:divBdr>
                                                                                              <w:divsChild>
                                                                                                <w:div w:id="89138699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7103976">
      <w:bodyDiv w:val="1"/>
      <w:marLeft w:val="0"/>
      <w:marRight w:val="0"/>
      <w:marTop w:val="0"/>
      <w:marBottom w:val="0"/>
      <w:divBdr>
        <w:top w:val="none" w:sz="0" w:space="0" w:color="auto"/>
        <w:left w:val="none" w:sz="0" w:space="0" w:color="auto"/>
        <w:bottom w:val="none" w:sz="0" w:space="0" w:color="auto"/>
        <w:right w:val="none" w:sz="0" w:space="0" w:color="auto"/>
      </w:divBdr>
    </w:div>
    <w:div w:id="287704959">
      <w:bodyDiv w:val="1"/>
      <w:marLeft w:val="0"/>
      <w:marRight w:val="0"/>
      <w:marTop w:val="0"/>
      <w:marBottom w:val="0"/>
      <w:divBdr>
        <w:top w:val="none" w:sz="0" w:space="0" w:color="auto"/>
        <w:left w:val="none" w:sz="0" w:space="0" w:color="auto"/>
        <w:bottom w:val="none" w:sz="0" w:space="0" w:color="auto"/>
        <w:right w:val="none" w:sz="0" w:space="0" w:color="auto"/>
      </w:divBdr>
    </w:div>
    <w:div w:id="626202948">
      <w:bodyDiv w:val="1"/>
      <w:marLeft w:val="0"/>
      <w:marRight w:val="0"/>
      <w:marTop w:val="0"/>
      <w:marBottom w:val="0"/>
      <w:divBdr>
        <w:top w:val="none" w:sz="0" w:space="0" w:color="auto"/>
        <w:left w:val="none" w:sz="0" w:space="0" w:color="auto"/>
        <w:bottom w:val="none" w:sz="0" w:space="0" w:color="auto"/>
        <w:right w:val="none" w:sz="0" w:space="0" w:color="auto"/>
      </w:divBdr>
      <w:divsChild>
        <w:div w:id="171603043">
          <w:marLeft w:val="0"/>
          <w:marRight w:val="0"/>
          <w:marTop w:val="0"/>
          <w:marBottom w:val="0"/>
          <w:divBdr>
            <w:top w:val="none" w:sz="0" w:space="0" w:color="auto"/>
            <w:left w:val="none" w:sz="0" w:space="0" w:color="auto"/>
            <w:bottom w:val="none" w:sz="0" w:space="0" w:color="auto"/>
            <w:right w:val="none" w:sz="0" w:space="0" w:color="auto"/>
          </w:divBdr>
          <w:divsChild>
            <w:div w:id="308487768">
              <w:marLeft w:val="0"/>
              <w:marRight w:val="0"/>
              <w:marTop w:val="0"/>
              <w:marBottom w:val="0"/>
              <w:divBdr>
                <w:top w:val="none" w:sz="0" w:space="0" w:color="auto"/>
                <w:left w:val="none" w:sz="0" w:space="0" w:color="auto"/>
                <w:bottom w:val="none" w:sz="0" w:space="0" w:color="auto"/>
                <w:right w:val="none" w:sz="0" w:space="0" w:color="auto"/>
              </w:divBdr>
              <w:divsChild>
                <w:div w:id="2088263624">
                  <w:marLeft w:val="0"/>
                  <w:marRight w:val="0"/>
                  <w:marTop w:val="0"/>
                  <w:marBottom w:val="0"/>
                  <w:divBdr>
                    <w:top w:val="none" w:sz="0" w:space="0" w:color="auto"/>
                    <w:left w:val="none" w:sz="0" w:space="0" w:color="auto"/>
                    <w:bottom w:val="none" w:sz="0" w:space="0" w:color="auto"/>
                    <w:right w:val="none" w:sz="0" w:space="0" w:color="auto"/>
                  </w:divBdr>
                  <w:divsChild>
                    <w:div w:id="1696348264">
                      <w:marLeft w:val="0"/>
                      <w:marRight w:val="0"/>
                      <w:marTop w:val="0"/>
                      <w:marBottom w:val="0"/>
                      <w:divBdr>
                        <w:top w:val="none" w:sz="0" w:space="0" w:color="auto"/>
                        <w:left w:val="none" w:sz="0" w:space="0" w:color="auto"/>
                        <w:bottom w:val="none" w:sz="0" w:space="0" w:color="auto"/>
                        <w:right w:val="none" w:sz="0" w:space="0" w:color="auto"/>
                      </w:divBdr>
                      <w:divsChild>
                        <w:div w:id="2121294497">
                          <w:marLeft w:val="0"/>
                          <w:marRight w:val="0"/>
                          <w:marTop w:val="0"/>
                          <w:marBottom w:val="0"/>
                          <w:divBdr>
                            <w:top w:val="none" w:sz="0" w:space="0" w:color="auto"/>
                            <w:left w:val="none" w:sz="0" w:space="0" w:color="auto"/>
                            <w:bottom w:val="none" w:sz="0" w:space="0" w:color="auto"/>
                            <w:right w:val="none" w:sz="0" w:space="0" w:color="auto"/>
                          </w:divBdr>
                          <w:divsChild>
                            <w:div w:id="1182013738">
                              <w:marLeft w:val="0"/>
                              <w:marRight w:val="0"/>
                              <w:marTop w:val="0"/>
                              <w:marBottom w:val="0"/>
                              <w:divBdr>
                                <w:top w:val="none" w:sz="0" w:space="0" w:color="auto"/>
                                <w:left w:val="none" w:sz="0" w:space="0" w:color="auto"/>
                                <w:bottom w:val="none" w:sz="0" w:space="0" w:color="auto"/>
                                <w:right w:val="none" w:sz="0" w:space="0" w:color="auto"/>
                              </w:divBdr>
                              <w:divsChild>
                                <w:div w:id="1501310651">
                                  <w:marLeft w:val="0"/>
                                  <w:marRight w:val="0"/>
                                  <w:marTop w:val="0"/>
                                  <w:marBottom w:val="0"/>
                                  <w:divBdr>
                                    <w:top w:val="none" w:sz="0" w:space="0" w:color="auto"/>
                                    <w:left w:val="none" w:sz="0" w:space="0" w:color="auto"/>
                                    <w:bottom w:val="none" w:sz="0" w:space="0" w:color="auto"/>
                                    <w:right w:val="none" w:sz="0" w:space="0" w:color="auto"/>
                                  </w:divBdr>
                                  <w:divsChild>
                                    <w:div w:id="171451820">
                                      <w:marLeft w:val="0"/>
                                      <w:marRight w:val="0"/>
                                      <w:marTop w:val="0"/>
                                      <w:marBottom w:val="0"/>
                                      <w:divBdr>
                                        <w:top w:val="none" w:sz="0" w:space="0" w:color="auto"/>
                                        <w:left w:val="none" w:sz="0" w:space="0" w:color="auto"/>
                                        <w:bottom w:val="none" w:sz="0" w:space="0" w:color="auto"/>
                                        <w:right w:val="none" w:sz="0" w:space="0" w:color="auto"/>
                                      </w:divBdr>
                                      <w:divsChild>
                                        <w:div w:id="947277790">
                                          <w:marLeft w:val="0"/>
                                          <w:marRight w:val="0"/>
                                          <w:marTop w:val="0"/>
                                          <w:marBottom w:val="0"/>
                                          <w:divBdr>
                                            <w:top w:val="none" w:sz="0" w:space="0" w:color="auto"/>
                                            <w:left w:val="none" w:sz="0" w:space="0" w:color="auto"/>
                                            <w:bottom w:val="none" w:sz="0" w:space="0" w:color="auto"/>
                                            <w:right w:val="none" w:sz="0" w:space="0" w:color="auto"/>
                                          </w:divBdr>
                                          <w:divsChild>
                                            <w:div w:id="240722604">
                                              <w:marLeft w:val="0"/>
                                              <w:marRight w:val="0"/>
                                              <w:marTop w:val="0"/>
                                              <w:marBottom w:val="0"/>
                                              <w:divBdr>
                                                <w:top w:val="none" w:sz="0" w:space="0" w:color="auto"/>
                                                <w:left w:val="none" w:sz="0" w:space="0" w:color="auto"/>
                                                <w:bottom w:val="none" w:sz="0" w:space="0" w:color="auto"/>
                                                <w:right w:val="none" w:sz="0" w:space="0" w:color="auto"/>
                                              </w:divBdr>
                                              <w:divsChild>
                                                <w:div w:id="486478996">
                                                  <w:marLeft w:val="0"/>
                                                  <w:marRight w:val="0"/>
                                                  <w:marTop w:val="0"/>
                                                  <w:marBottom w:val="0"/>
                                                  <w:divBdr>
                                                    <w:top w:val="none" w:sz="0" w:space="0" w:color="auto"/>
                                                    <w:left w:val="none" w:sz="0" w:space="0" w:color="auto"/>
                                                    <w:bottom w:val="none" w:sz="0" w:space="0" w:color="auto"/>
                                                    <w:right w:val="none" w:sz="0" w:space="0" w:color="auto"/>
                                                  </w:divBdr>
                                                  <w:divsChild>
                                                    <w:div w:id="1379014021">
                                                      <w:marLeft w:val="0"/>
                                                      <w:marRight w:val="0"/>
                                                      <w:marTop w:val="0"/>
                                                      <w:marBottom w:val="0"/>
                                                      <w:divBdr>
                                                        <w:top w:val="none" w:sz="0" w:space="0" w:color="auto"/>
                                                        <w:left w:val="none" w:sz="0" w:space="0" w:color="auto"/>
                                                        <w:bottom w:val="none" w:sz="0" w:space="0" w:color="auto"/>
                                                        <w:right w:val="none" w:sz="0" w:space="0" w:color="auto"/>
                                                      </w:divBdr>
                                                      <w:divsChild>
                                                        <w:div w:id="1311667440">
                                                          <w:marLeft w:val="0"/>
                                                          <w:marRight w:val="0"/>
                                                          <w:marTop w:val="0"/>
                                                          <w:marBottom w:val="0"/>
                                                          <w:divBdr>
                                                            <w:top w:val="none" w:sz="0" w:space="0" w:color="auto"/>
                                                            <w:left w:val="none" w:sz="0" w:space="0" w:color="auto"/>
                                                            <w:bottom w:val="none" w:sz="0" w:space="0" w:color="auto"/>
                                                            <w:right w:val="none" w:sz="0" w:space="0" w:color="auto"/>
                                                          </w:divBdr>
                                                          <w:divsChild>
                                                            <w:div w:id="981009403">
                                                              <w:marLeft w:val="0"/>
                                                              <w:marRight w:val="150"/>
                                                              <w:marTop w:val="0"/>
                                                              <w:marBottom w:val="150"/>
                                                              <w:divBdr>
                                                                <w:top w:val="none" w:sz="0" w:space="0" w:color="auto"/>
                                                                <w:left w:val="none" w:sz="0" w:space="0" w:color="auto"/>
                                                                <w:bottom w:val="none" w:sz="0" w:space="0" w:color="auto"/>
                                                                <w:right w:val="none" w:sz="0" w:space="0" w:color="auto"/>
                                                              </w:divBdr>
                                                              <w:divsChild>
                                                                <w:div w:id="2004625762">
                                                                  <w:marLeft w:val="0"/>
                                                                  <w:marRight w:val="0"/>
                                                                  <w:marTop w:val="0"/>
                                                                  <w:marBottom w:val="0"/>
                                                                  <w:divBdr>
                                                                    <w:top w:val="none" w:sz="0" w:space="0" w:color="auto"/>
                                                                    <w:left w:val="none" w:sz="0" w:space="0" w:color="auto"/>
                                                                    <w:bottom w:val="none" w:sz="0" w:space="0" w:color="auto"/>
                                                                    <w:right w:val="none" w:sz="0" w:space="0" w:color="auto"/>
                                                                  </w:divBdr>
                                                                  <w:divsChild>
                                                                    <w:div w:id="437144017">
                                                                      <w:marLeft w:val="0"/>
                                                                      <w:marRight w:val="0"/>
                                                                      <w:marTop w:val="0"/>
                                                                      <w:marBottom w:val="0"/>
                                                                      <w:divBdr>
                                                                        <w:top w:val="none" w:sz="0" w:space="0" w:color="auto"/>
                                                                        <w:left w:val="none" w:sz="0" w:space="0" w:color="auto"/>
                                                                        <w:bottom w:val="none" w:sz="0" w:space="0" w:color="auto"/>
                                                                        <w:right w:val="none" w:sz="0" w:space="0" w:color="auto"/>
                                                                      </w:divBdr>
                                                                      <w:divsChild>
                                                                        <w:div w:id="1030913540">
                                                                          <w:marLeft w:val="0"/>
                                                                          <w:marRight w:val="0"/>
                                                                          <w:marTop w:val="0"/>
                                                                          <w:marBottom w:val="0"/>
                                                                          <w:divBdr>
                                                                            <w:top w:val="none" w:sz="0" w:space="0" w:color="auto"/>
                                                                            <w:left w:val="none" w:sz="0" w:space="0" w:color="auto"/>
                                                                            <w:bottom w:val="none" w:sz="0" w:space="0" w:color="auto"/>
                                                                            <w:right w:val="none" w:sz="0" w:space="0" w:color="auto"/>
                                                                          </w:divBdr>
                                                                          <w:divsChild>
                                                                            <w:div w:id="1548369716">
                                                                              <w:marLeft w:val="0"/>
                                                                              <w:marRight w:val="0"/>
                                                                              <w:marTop w:val="0"/>
                                                                              <w:marBottom w:val="0"/>
                                                                              <w:divBdr>
                                                                                <w:top w:val="none" w:sz="0" w:space="0" w:color="auto"/>
                                                                                <w:left w:val="none" w:sz="0" w:space="0" w:color="auto"/>
                                                                                <w:bottom w:val="none" w:sz="0" w:space="0" w:color="auto"/>
                                                                                <w:right w:val="none" w:sz="0" w:space="0" w:color="auto"/>
                                                                              </w:divBdr>
                                                                              <w:divsChild>
                                                                                <w:div w:id="1969505124">
                                                                                  <w:marLeft w:val="0"/>
                                                                                  <w:marRight w:val="0"/>
                                                                                  <w:marTop w:val="0"/>
                                                                                  <w:marBottom w:val="0"/>
                                                                                  <w:divBdr>
                                                                                    <w:top w:val="none" w:sz="0" w:space="0" w:color="auto"/>
                                                                                    <w:left w:val="none" w:sz="0" w:space="0" w:color="auto"/>
                                                                                    <w:bottom w:val="none" w:sz="0" w:space="0" w:color="auto"/>
                                                                                    <w:right w:val="none" w:sz="0" w:space="0" w:color="auto"/>
                                                                                  </w:divBdr>
                                                                                  <w:divsChild>
                                                                                    <w:div w:id="179505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2135876">
      <w:bodyDiv w:val="1"/>
      <w:marLeft w:val="0"/>
      <w:marRight w:val="0"/>
      <w:marTop w:val="0"/>
      <w:marBottom w:val="0"/>
      <w:divBdr>
        <w:top w:val="none" w:sz="0" w:space="0" w:color="auto"/>
        <w:left w:val="none" w:sz="0" w:space="0" w:color="auto"/>
        <w:bottom w:val="none" w:sz="0" w:space="0" w:color="auto"/>
        <w:right w:val="none" w:sz="0" w:space="0" w:color="auto"/>
      </w:divBdr>
    </w:div>
    <w:div w:id="1531841679">
      <w:marLeft w:val="0"/>
      <w:marRight w:val="0"/>
      <w:marTop w:val="0"/>
      <w:marBottom w:val="0"/>
      <w:divBdr>
        <w:top w:val="none" w:sz="0" w:space="0" w:color="auto"/>
        <w:left w:val="none" w:sz="0" w:space="0" w:color="auto"/>
        <w:bottom w:val="none" w:sz="0" w:space="0" w:color="auto"/>
        <w:right w:val="none" w:sz="0" w:space="0" w:color="auto"/>
      </w:divBdr>
    </w:div>
    <w:div w:id="1531841680">
      <w:marLeft w:val="0"/>
      <w:marRight w:val="0"/>
      <w:marTop w:val="0"/>
      <w:marBottom w:val="0"/>
      <w:divBdr>
        <w:top w:val="none" w:sz="0" w:space="0" w:color="auto"/>
        <w:left w:val="none" w:sz="0" w:space="0" w:color="auto"/>
        <w:bottom w:val="none" w:sz="0" w:space="0" w:color="auto"/>
        <w:right w:val="none" w:sz="0" w:space="0" w:color="auto"/>
      </w:divBdr>
    </w:div>
    <w:div w:id="1531841681">
      <w:marLeft w:val="0"/>
      <w:marRight w:val="0"/>
      <w:marTop w:val="0"/>
      <w:marBottom w:val="0"/>
      <w:divBdr>
        <w:top w:val="none" w:sz="0" w:space="0" w:color="auto"/>
        <w:left w:val="none" w:sz="0" w:space="0" w:color="auto"/>
        <w:bottom w:val="none" w:sz="0" w:space="0" w:color="auto"/>
        <w:right w:val="none" w:sz="0" w:space="0" w:color="auto"/>
      </w:divBdr>
    </w:div>
    <w:div w:id="1822622022">
      <w:bodyDiv w:val="1"/>
      <w:marLeft w:val="0"/>
      <w:marRight w:val="0"/>
      <w:marTop w:val="0"/>
      <w:marBottom w:val="0"/>
      <w:divBdr>
        <w:top w:val="none" w:sz="0" w:space="0" w:color="auto"/>
        <w:left w:val="none" w:sz="0" w:space="0" w:color="auto"/>
        <w:bottom w:val="none" w:sz="0" w:space="0" w:color="auto"/>
        <w:right w:val="none" w:sz="0" w:space="0" w:color="auto"/>
      </w:divBdr>
      <w:divsChild>
        <w:div w:id="912786025">
          <w:marLeft w:val="0"/>
          <w:marRight w:val="0"/>
          <w:marTop w:val="0"/>
          <w:marBottom w:val="0"/>
          <w:divBdr>
            <w:top w:val="none" w:sz="0" w:space="0" w:color="auto"/>
            <w:left w:val="none" w:sz="0" w:space="0" w:color="auto"/>
            <w:bottom w:val="none" w:sz="0" w:space="0" w:color="auto"/>
            <w:right w:val="none" w:sz="0" w:space="0" w:color="auto"/>
          </w:divBdr>
          <w:divsChild>
            <w:div w:id="2115322672">
              <w:marLeft w:val="0"/>
              <w:marRight w:val="0"/>
              <w:marTop w:val="0"/>
              <w:marBottom w:val="0"/>
              <w:divBdr>
                <w:top w:val="none" w:sz="0" w:space="0" w:color="auto"/>
                <w:left w:val="none" w:sz="0" w:space="0" w:color="auto"/>
                <w:bottom w:val="none" w:sz="0" w:space="0" w:color="auto"/>
                <w:right w:val="none" w:sz="0" w:space="0" w:color="auto"/>
              </w:divBdr>
              <w:divsChild>
                <w:div w:id="7113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89474">
      <w:bodyDiv w:val="1"/>
      <w:marLeft w:val="0"/>
      <w:marRight w:val="0"/>
      <w:marTop w:val="0"/>
      <w:marBottom w:val="0"/>
      <w:divBdr>
        <w:top w:val="none" w:sz="0" w:space="0" w:color="auto"/>
        <w:left w:val="none" w:sz="0" w:space="0" w:color="auto"/>
        <w:bottom w:val="none" w:sz="0" w:space="0" w:color="auto"/>
        <w:right w:val="none" w:sz="0" w:space="0" w:color="auto"/>
      </w:divBdr>
    </w:div>
    <w:div w:id="20814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image" Target="media/image23.wmf"/><Relationship Id="rId55" Type="http://schemas.openxmlformats.org/officeDocument/2006/relationships/image" Target="media/image28.wmf"/><Relationship Id="rId63" Type="http://schemas.openxmlformats.org/officeDocument/2006/relationships/image" Target="media/image35.wmf"/><Relationship Id="rId68" Type="http://schemas.openxmlformats.org/officeDocument/2006/relationships/image" Target="media/image40.wmf"/><Relationship Id="rId76" Type="http://schemas.openxmlformats.org/officeDocument/2006/relationships/image" Target="media/image45.wmf"/><Relationship Id="rId84" Type="http://schemas.openxmlformats.org/officeDocument/2006/relationships/hyperlink" Target="http://www.ft.com/cms/s/0/6fd626d0-ef46-11e0-918b-00144feab49a.html" TargetMode="External"/><Relationship Id="rId89" Type="http://schemas.openxmlformats.org/officeDocument/2006/relationships/hyperlink" Target="http://www.bankofengland.co.uk/publications/speeches/2009/speech390.pdf" TargetMode="External"/><Relationship Id="rId7" Type="http://schemas.openxmlformats.org/officeDocument/2006/relationships/footnotes" Target="footnotes.xml"/><Relationship Id="rId71" Type="http://schemas.openxmlformats.org/officeDocument/2006/relationships/oleObject" Target="embeddings/oleObject22.bin"/><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png"/><Relationship Id="rId53" Type="http://schemas.openxmlformats.org/officeDocument/2006/relationships/image" Target="media/image26.wmf"/><Relationship Id="rId58" Type="http://schemas.openxmlformats.org/officeDocument/2006/relationships/image" Target="media/image30.wmf"/><Relationship Id="rId66" Type="http://schemas.openxmlformats.org/officeDocument/2006/relationships/image" Target="media/image38.wmf"/><Relationship Id="rId74" Type="http://schemas.openxmlformats.org/officeDocument/2006/relationships/image" Target="media/image44.emf"/><Relationship Id="rId79" Type="http://schemas.openxmlformats.org/officeDocument/2006/relationships/image" Target="media/image47.png"/><Relationship Id="rId87" Type="http://schemas.openxmlformats.org/officeDocument/2006/relationships/hyperlink" Target="http://www.voxeu.org/index.php?q=node/7191" TargetMode="External"/><Relationship Id="rId5" Type="http://schemas.openxmlformats.org/officeDocument/2006/relationships/settings" Target="settings.xml"/><Relationship Id="rId61" Type="http://schemas.openxmlformats.org/officeDocument/2006/relationships/image" Target="media/image33.png"/><Relationship Id="rId82" Type="http://schemas.openxmlformats.org/officeDocument/2006/relationships/hyperlink" Target="http://ideas.repec.org/a/ecm/emetrp/v75y2007i3p781-836.html" TargetMode="External"/><Relationship Id="rId90" Type="http://schemas.openxmlformats.org/officeDocument/2006/relationships/image" Target="media/image49.wmf"/><Relationship Id="rId19" Type="http://schemas.openxmlformats.org/officeDocument/2006/relationships/image" Target="media/image7.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2.wmf"/><Relationship Id="rId56" Type="http://schemas.openxmlformats.org/officeDocument/2006/relationships/image" Target="media/image29.wmf"/><Relationship Id="rId64" Type="http://schemas.openxmlformats.org/officeDocument/2006/relationships/image" Target="media/image36.wmf"/><Relationship Id="rId69" Type="http://schemas.openxmlformats.org/officeDocument/2006/relationships/image" Target="media/image41.png"/><Relationship Id="rId77" Type="http://schemas.openxmlformats.org/officeDocument/2006/relationships/image" Target="media/image46.emf"/><Relationship Id="rId8" Type="http://schemas.openxmlformats.org/officeDocument/2006/relationships/endnotes" Target="endnotes.xml"/><Relationship Id="rId51" Type="http://schemas.openxmlformats.org/officeDocument/2006/relationships/image" Target="media/image24.png"/><Relationship Id="rId72" Type="http://schemas.openxmlformats.org/officeDocument/2006/relationships/image" Target="media/image43.emf"/><Relationship Id="rId80" Type="http://schemas.openxmlformats.org/officeDocument/2006/relationships/image" Target="media/image48.emf"/><Relationship Id="rId85" Type="http://schemas.openxmlformats.org/officeDocument/2006/relationships/hyperlink" Target="http://www.voxeu.org/index.php?q=node/7189"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image" Target="media/image21.wmf"/><Relationship Id="rId59" Type="http://schemas.openxmlformats.org/officeDocument/2006/relationships/oleObject" Target="embeddings/oleObject21.bin"/><Relationship Id="rId67" Type="http://schemas.openxmlformats.org/officeDocument/2006/relationships/image" Target="media/image39.png"/><Relationship Id="rId20" Type="http://schemas.openxmlformats.org/officeDocument/2006/relationships/oleObject" Target="embeddings/oleObject5.bin"/><Relationship Id="rId41" Type="http://schemas.openxmlformats.org/officeDocument/2006/relationships/image" Target="media/image18.wmf"/><Relationship Id="rId54" Type="http://schemas.openxmlformats.org/officeDocument/2006/relationships/image" Target="media/image27.wmf"/><Relationship Id="rId62" Type="http://schemas.openxmlformats.org/officeDocument/2006/relationships/image" Target="media/image34.png"/><Relationship Id="rId70" Type="http://schemas.openxmlformats.org/officeDocument/2006/relationships/image" Target="media/image42.emf"/><Relationship Id="rId75" Type="http://schemas.openxmlformats.org/officeDocument/2006/relationships/oleObject" Target="embeddings/oleObject24.bin"/><Relationship Id="rId83" Type="http://schemas.openxmlformats.org/officeDocument/2006/relationships/hyperlink" Target="http://ideas.repec.org/s/ecm/emetrp.html" TargetMode="External"/><Relationship Id="rId88" Type="http://schemas.openxmlformats.org/officeDocument/2006/relationships/hyperlink" Target="http://ideas.repec.org/s/aea/aejmac.html"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oleObject" Target="embeddings/oleObject20.bin"/><Relationship Id="rId10" Type="http://schemas.openxmlformats.org/officeDocument/2006/relationships/image" Target="media/image2.png"/><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image" Target="media/image25.wmf"/><Relationship Id="rId60" Type="http://schemas.openxmlformats.org/officeDocument/2006/relationships/image" Target="media/image32.wmf"/><Relationship Id="rId65" Type="http://schemas.openxmlformats.org/officeDocument/2006/relationships/image" Target="media/image37.wmf"/><Relationship Id="rId73" Type="http://schemas.openxmlformats.org/officeDocument/2006/relationships/oleObject" Target="embeddings/oleObject23.bin"/><Relationship Id="rId78" Type="http://schemas.openxmlformats.org/officeDocument/2006/relationships/oleObject" Target="embeddings/oleObject25.bin"/><Relationship Id="rId81" Type="http://schemas.openxmlformats.org/officeDocument/2006/relationships/oleObject" Target="embeddings/oleObject26.bin"/><Relationship Id="rId86" Type="http://schemas.openxmlformats.org/officeDocument/2006/relationships/hyperlink" Target="http://www.voxeu.org/index.php?q=node/7190"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BC6E2-8F7A-4492-BC4A-D70DBFF9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7ACA8361.dotm</Template>
  <TotalTime>1</TotalTime>
  <Pages>2</Pages>
  <Words>11001</Words>
  <Characters>62710</Characters>
  <Application>Microsoft Office Word</Application>
  <DocSecurity>4</DocSecurity>
  <Lines>522</Lines>
  <Paragraphs>147</Paragraphs>
  <ScaleCrop>false</ScaleCrop>
  <HeadingPairs>
    <vt:vector size="2" baseType="variant">
      <vt:variant>
        <vt:lpstr>Title</vt:lpstr>
      </vt:variant>
      <vt:variant>
        <vt:i4>1</vt:i4>
      </vt:variant>
    </vt:vector>
  </HeadingPairs>
  <TitlesOfParts>
    <vt:vector size="1" baseType="lpstr">
      <vt:lpstr>When money matters: liquidity shocks with real effects</vt:lpstr>
    </vt:vector>
  </TitlesOfParts>
  <Company>MMiller</Company>
  <LinksUpToDate>false</LinksUpToDate>
  <CharactersWithSpaces>73564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money matters: liquidity shocks with real effects</dc:title>
  <dc:creator>Miller</dc:creator>
  <cp:lastModifiedBy>ecsax</cp:lastModifiedBy>
  <cp:revision>2</cp:revision>
  <cp:lastPrinted>2011-11-11T16:49:00Z</cp:lastPrinted>
  <dcterms:created xsi:type="dcterms:W3CDTF">2012-05-18T15:18:00Z</dcterms:created>
  <dcterms:modified xsi:type="dcterms:W3CDTF">2012-05-18T15:18:00Z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