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443" w:rsidRPr="00CA0948" w:rsidRDefault="008B0443" w:rsidP="008B0443">
      <w:pPr>
        <w:spacing w:line="360" w:lineRule="auto"/>
        <w:jc w:val="center"/>
        <w:rPr>
          <w:b/>
          <w:sz w:val="36"/>
          <w:szCs w:val="36"/>
        </w:rPr>
      </w:pPr>
      <w:r w:rsidRPr="00CA0948">
        <w:rPr>
          <w:b/>
          <w:sz w:val="36"/>
          <w:szCs w:val="36"/>
        </w:rPr>
        <w:t xml:space="preserve">How </w:t>
      </w:r>
      <w:r w:rsidR="00EC02CF">
        <w:rPr>
          <w:b/>
          <w:sz w:val="36"/>
          <w:szCs w:val="36"/>
        </w:rPr>
        <w:t xml:space="preserve">to save the </w:t>
      </w:r>
      <w:r w:rsidRPr="00CA0948">
        <w:rPr>
          <w:b/>
          <w:sz w:val="36"/>
          <w:szCs w:val="36"/>
        </w:rPr>
        <w:t>Euro</w:t>
      </w:r>
      <w:r w:rsidR="00EC02CF">
        <w:rPr>
          <w:b/>
          <w:sz w:val="36"/>
          <w:szCs w:val="36"/>
        </w:rPr>
        <w:t>?</w:t>
      </w:r>
      <w:r>
        <w:rPr>
          <w:b/>
          <w:sz w:val="36"/>
          <w:szCs w:val="36"/>
        </w:rPr>
        <w:t xml:space="preserve"> </w:t>
      </w:r>
    </w:p>
    <w:p w:rsidR="008B0443" w:rsidRDefault="008B0443" w:rsidP="008B0443">
      <w:pPr>
        <w:spacing w:line="360" w:lineRule="auto"/>
        <w:jc w:val="center"/>
      </w:pPr>
      <w:r>
        <w:t xml:space="preserve">In one act with three scenes </w:t>
      </w:r>
    </w:p>
    <w:p w:rsidR="008B0443" w:rsidRDefault="008B0443" w:rsidP="008B0443">
      <w:pPr>
        <w:spacing w:line="360" w:lineRule="auto"/>
        <w:jc w:val="center"/>
      </w:pPr>
      <w:r>
        <w:t>(</w:t>
      </w:r>
      <w:proofErr w:type="gramStart"/>
      <w:r>
        <w:t>prepared</w:t>
      </w:r>
      <w:proofErr w:type="gramEnd"/>
      <w:r>
        <w:t xml:space="preserve"> by Marcus Miller for the Public Debt Conference, October 2012)</w:t>
      </w:r>
      <w:r w:rsidRPr="00163B53">
        <w:t xml:space="preserve"> </w:t>
      </w:r>
    </w:p>
    <w:p w:rsidR="008B0443" w:rsidRDefault="008B0443" w:rsidP="008B0443">
      <w:pPr>
        <w:spacing w:line="360" w:lineRule="auto"/>
        <w:rPr>
          <w:b/>
        </w:rPr>
      </w:pPr>
    </w:p>
    <w:p w:rsidR="008B0443" w:rsidRDefault="007B53B4" w:rsidP="008B0443">
      <w:pPr>
        <w:spacing w:line="360" w:lineRule="auto"/>
      </w:pPr>
      <w:r>
        <w:rPr>
          <w:b/>
        </w:rPr>
        <w:t xml:space="preserve">Act </w:t>
      </w:r>
      <w:r w:rsidR="008B0443">
        <w:rPr>
          <w:b/>
        </w:rPr>
        <w:t xml:space="preserve">ONE: </w:t>
      </w:r>
      <w:r w:rsidR="00EF26E8">
        <w:rPr>
          <w:b/>
        </w:rPr>
        <w:t>Sources of Inspiration</w:t>
      </w:r>
    </w:p>
    <w:p w:rsidR="00F264A9" w:rsidRDefault="00F264A9" w:rsidP="008B0443">
      <w:pPr>
        <w:spacing w:after="120" w:line="360" w:lineRule="auto"/>
        <w:rPr>
          <w:i/>
        </w:rPr>
      </w:pPr>
      <w:r>
        <w:rPr>
          <w:i/>
        </w:rPr>
        <w:t>Scene One</w:t>
      </w:r>
    </w:p>
    <w:p w:rsidR="008B0443" w:rsidRPr="00391113" w:rsidRDefault="00F11501" w:rsidP="008B0443">
      <w:pPr>
        <w:spacing w:after="120" w:line="360" w:lineRule="auto"/>
        <w:rPr>
          <w:i/>
        </w:rPr>
      </w:pPr>
      <w:r>
        <w:rPr>
          <w:i/>
        </w:rPr>
        <w:t xml:space="preserve">In Villa </w:t>
      </w:r>
      <w:proofErr w:type="spellStart"/>
      <w:r>
        <w:rPr>
          <w:i/>
        </w:rPr>
        <w:t>Montecucco</w:t>
      </w:r>
      <w:proofErr w:type="spellEnd"/>
      <w:r w:rsidR="00F264A9">
        <w:rPr>
          <w:i/>
        </w:rPr>
        <w:t>,</w:t>
      </w:r>
      <w:r>
        <w:rPr>
          <w:i/>
        </w:rPr>
        <w:t xml:space="preserve"> </w:t>
      </w:r>
      <w:r w:rsidR="00F264A9">
        <w:rPr>
          <w:i/>
        </w:rPr>
        <w:t xml:space="preserve">south of Rome </w:t>
      </w:r>
      <w:r>
        <w:rPr>
          <w:i/>
        </w:rPr>
        <w:t>o</w:t>
      </w:r>
      <w:r w:rsidR="00EF26E8">
        <w:rPr>
          <w:i/>
        </w:rPr>
        <w:t xml:space="preserve">n a </w:t>
      </w:r>
      <w:r w:rsidR="00F264A9">
        <w:rPr>
          <w:i/>
        </w:rPr>
        <w:t>hill</w:t>
      </w:r>
      <w:r w:rsidR="00EF26E8">
        <w:rPr>
          <w:i/>
        </w:rPr>
        <w:t xml:space="preserve"> close to the Pope</w:t>
      </w:r>
      <w:r w:rsidR="00600EA0">
        <w:rPr>
          <w:i/>
        </w:rPr>
        <w:t>’</w:t>
      </w:r>
      <w:r w:rsidR="00EF26E8">
        <w:rPr>
          <w:i/>
        </w:rPr>
        <w:t>s</w:t>
      </w:r>
      <w:r>
        <w:rPr>
          <w:i/>
        </w:rPr>
        <w:t xml:space="preserve"> summer</w:t>
      </w:r>
      <w:r w:rsidR="00EF26E8">
        <w:rPr>
          <w:i/>
        </w:rPr>
        <w:t xml:space="preserve"> residence</w:t>
      </w:r>
      <w:r>
        <w:rPr>
          <w:i/>
        </w:rPr>
        <w:t xml:space="preserve"> </w:t>
      </w:r>
      <w:proofErr w:type="gramStart"/>
      <w:r>
        <w:rPr>
          <w:i/>
        </w:rPr>
        <w:t xml:space="preserve">in </w:t>
      </w:r>
      <w:r w:rsidR="00A430EB">
        <w:rPr>
          <w:i/>
        </w:rPr>
        <w:t xml:space="preserve"> </w:t>
      </w:r>
      <w:proofErr w:type="spellStart"/>
      <w:r w:rsidR="00A430EB">
        <w:rPr>
          <w:i/>
        </w:rPr>
        <w:t>Castelgandolfo</w:t>
      </w:r>
      <w:proofErr w:type="spellEnd"/>
      <w:proofErr w:type="gramEnd"/>
      <w:r>
        <w:rPr>
          <w:i/>
        </w:rPr>
        <w:t xml:space="preserve"> The date is 1989.</w:t>
      </w:r>
      <w:r w:rsidR="00F264A9" w:rsidRPr="00F264A9">
        <w:rPr>
          <w:sz w:val="22"/>
          <w:szCs w:val="22"/>
        </w:rPr>
        <w:t xml:space="preserve"> </w:t>
      </w:r>
      <w:r w:rsidR="00F264A9">
        <w:rPr>
          <w:sz w:val="22"/>
          <w:szCs w:val="22"/>
        </w:rPr>
        <w:t>And economists around the world are considering the problems of debt management.</w:t>
      </w:r>
    </w:p>
    <w:p w:rsidR="008B0443" w:rsidRDefault="00EF26E8" w:rsidP="008B044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There</w:t>
      </w:r>
      <w:r w:rsidR="00F264A9">
        <w:rPr>
          <w:sz w:val="22"/>
          <w:szCs w:val="22"/>
        </w:rPr>
        <w:t xml:space="preserve"> are </w:t>
      </w:r>
      <w:proofErr w:type="spellStart"/>
      <w:r w:rsidR="00F264A9">
        <w:rPr>
          <w:sz w:val="22"/>
          <w:szCs w:val="22"/>
        </w:rPr>
        <w:t>lopts</w:t>
      </w:r>
      <w:proofErr w:type="spellEnd"/>
      <w:r w:rsidR="00F264A9">
        <w:rPr>
          <w:sz w:val="22"/>
          <w:szCs w:val="22"/>
        </w:rPr>
        <w:t xml:space="preserve"> of</w:t>
      </w:r>
      <w:r>
        <w:rPr>
          <w:sz w:val="22"/>
          <w:szCs w:val="22"/>
        </w:rPr>
        <w:t xml:space="preserve"> interesting paper </w:t>
      </w:r>
      <w:r w:rsidR="00F264A9">
        <w:rPr>
          <w:sz w:val="22"/>
          <w:szCs w:val="22"/>
        </w:rPr>
        <w:t xml:space="preserve">including one </w:t>
      </w:r>
      <w:r>
        <w:rPr>
          <w:sz w:val="22"/>
          <w:szCs w:val="22"/>
        </w:rPr>
        <w:t xml:space="preserve">by </w:t>
      </w:r>
      <w:proofErr w:type="spellStart"/>
      <w:r w:rsidR="00F11501">
        <w:rPr>
          <w:sz w:val="22"/>
          <w:szCs w:val="22"/>
        </w:rPr>
        <w:t>Alesina</w:t>
      </w:r>
      <w:proofErr w:type="spellEnd"/>
      <w:r w:rsidR="00F11501">
        <w:rPr>
          <w:sz w:val="22"/>
          <w:szCs w:val="22"/>
        </w:rPr>
        <w:t xml:space="preserve"> et al. (1989) </w:t>
      </w:r>
      <w:r>
        <w:rPr>
          <w:sz w:val="22"/>
          <w:szCs w:val="22"/>
        </w:rPr>
        <w:t xml:space="preserve">on multiple </w:t>
      </w:r>
      <w:proofErr w:type="spellStart"/>
      <w:r>
        <w:rPr>
          <w:sz w:val="22"/>
          <w:szCs w:val="22"/>
        </w:rPr>
        <w:t>equilibria</w:t>
      </w:r>
      <w:proofErr w:type="spellEnd"/>
      <w:r>
        <w:rPr>
          <w:sz w:val="22"/>
          <w:szCs w:val="22"/>
        </w:rPr>
        <w:t>.</w:t>
      </w:r>
    </w:p>
    <w:p w:rsidR="00F264A9" w:rsidRDefault="00F264A9" w:rsidP="008B044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Quote</w:t>
      </w:r>
    </w:p>
    <w:p w:rsidR="005D5DA1" w:rsidRDefault="005D5DA1" w:rsidP="008B0443">
      <w:pPr>
        <w:spacing w:line="36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Dornbusch</w:t>
      </w:r>
      <w:proofErr w:type="spellEnd"/>
      <w:r>
        <w:rPr>
          <w:sz w:val="22"/>
          <w:szCs w:val="22"/>
        </w:rPr>
        <w:t xml:space="preserve"> and </w:t>
      </w:r>
      <w:proofErr w:type="spellStart"/>
      <w:r>
        <w:rPr>
          <w:sz w:val="22"/>
          <w:szCs w:val="22"/>
        </w:rPr>
        <w:t>Draghi</w:t>
      </w:r>
      <w:proofErr w:type="spellEnd"/>
      <w:r>
        <w:rPr>
          <w:sz w:val="22"/>
          <w:szCs w:val="22"/>
        </w:rPr>
        <w:t xml:space="preserve"> edited conclusions</w:t>
      </w:r>
    </w:p>
    <w:p w:rsidR="005D5DA1" w:rsidRDefault="005D5DA1" w:rsidP="008B0443">
      <w:pPr>
        <w:spacing w:line="360" w:lineRule="auto"/>
      </w:pPr>
    </w:p>
    <w:p w:rsidR="00F264A9" w:rsidRDefault="00F264A9" w:rsidP="005D5DA1">
      <w:pPr>
        <w:spacing w:line="360" w:lineRule="auto"/>
        <w:rPr>
          <w:b/>
        </w:rPr>
      </w:pPr>
      <w:r>
        <w:rPr>
          <w:b/>
        </w:rPr>
        <w:t>Scene two</w:t>
      </w:r>
    </w:p>
    <w:p w:rsidR="007B53B4" w:rsidRDefault="00F264A9" w:rsidP="005D5DA1">
      <w:pPr>
        <w:spacing w:line="360" w:lineRule="auto"/>
        <w:rPr>
          <w:b/>
        </w:rPr>
      </w:pPr>
      <w:r>
        <w:rPr>
          <w:b/>
        </w:rPr>
        <w:t xml:space="preserve">In her office in DC Anne Krueger contemplates </w:t>
      </w:r>
      <w:proofErr w:type="gramStart"/>
      <w:r>
        <w:rPr>
          <w:b/>
        </w:rPr>
        <w:t xml:space="preserve">the </w:t>
      </w:r>
      <w:r w:rsidR="007C7FB5">
        <w:rPr>
          <w:b/>
        </w:rPr>
        <w:t xml:space="preserve"> Argentine</w:t>
      </w:r>
      <w:proofErr w:type="gramEnd"/>
      <w:r w:rsidR="007C7FB5">
        <w:rPr>
          <w:b/>
        </w:rPr>
        <w:t xml:space="preserve"> Crisis </w:t>
      </w:r>
    </w:p>
    <w:p w:rsidR="00F264A9" w:rsidRDefault="007B53B4" w:rsidP="005D5DA1">
      <w:pPr>
        <w:spacing w:line="360" w:lineRule="auto"/>
      </w:pPr>
      <w:r>
        <w:t xml:space="preserve">Argentine </w:t>
      </w:r>
      <w:r w:rsidR="00093649" w:rsidRPr="00093649">
        <w:t xml:space="preserve">Anne Kruger has sudden inspiration </w:t>
      </w:r>
      <w:r w:rsidR="00093649">
        <w:t>Chapter 11</w:t>
      </w:r>
    </w:p>
    <w:p w:rsidR="005D5DA1" w:rsidRDefault="00093649" w:rsidP="005D5DA1">
      <w:pPr>
        <w:spacing w:line="360" w:lineRule="auto"/>
      </w:pPr>
      <w:r w:rsidRPr="00093649">
        <w:t>– need IMF to be</w:t>
      </w:r>
      <w:r>
        <w:t xml:space="preserve"> a bankruptcy court </w:t>
      </w:r>
    </w:p>
    <w:p w:rsidR="007B53B4" w:rsidRDefault="00F264A9" w:rsidP="00093649">
      <w:pPr>
        <w:spacing w:line="360" w:lineRule="auto"/>
      </w:pPr>
      <w:r>
        <w:t>But nobody listens</w:t>
      </w:r>
    </w:p>
    <w:p w:rsidR="00F264A9" w:rsidRDefault="00F264A9" w:rsidP="007B53B4">
      <w:pPr>
        <w:spacing w:line="360" w:lineRule="auto"/>
        <w:rPr>
          <w:b/>
        </w:rPr>
      </w:pPr>
    </w:p>
    <w:p w:rsidR="007B53B4" w:rsidRDefault="00F264A9" w:rsidP="007B53B4">
      <w:pPr>
        <w:spacing w:line="360" w:lineRule="auto"/>
        <w:rPr>
          <w:b/>
        </w:rPr>
      </w:pPr>
      <w:r>
        <w:rPr>
          <w:b/>
        </w:rPr>
        <w:t>Act</w:t>
      </w:r>
      <w:r w:rsidR="007B53B4">
        <w:rPr>
          <w:b/>
        </w:rPr>
        <w:t xml:space="preserve"> TWO: The Eurozone Crisis</w:t>
      </w:r>
    </w:p>
    <w:p w:rsidR="00093649" w:rsidRPr="001B2A6E" w:rsidRDefault="00093649" w:rsidP="00093649">
      <w:pPr>
        <w:spacing w:line="360" w:lineRule="auto"/>
      </w:pPr>
      <w:proofErr w:type="gramStart"/>
      <w:r>
        <w:t xml:space="preserve">Greece solvency problem but Spain and Italy multiple </w:t>
      </w:r>
      <w:proofErr w:type="spellStart"/>
      <w:r>
        <w:t>equilibria</w:t>
      </w:r>
      <w:proofErr w:type="spellEnd"/>
      <w:r>
        <w:t>.</w:t>
      </w:r>
      <w:proofErr w:type="gramEnd"/>
    </w:p>
    <w:p w:rsidR="007B53B4" w:rsidRDefault="00001697" w:rsidP="005D5DA1">
      <w:pPr>
        <w:spacing w:line="360" w:lineRule="auto"/>
      </w:pPr>
      <w:r>
        <w:t>Insert quote about banks and crisis in Greece.</w:t>
      </w:r>
    </w:p>
    <w:p w:rsidR="00001697" w:rsidRPr="00093649" w:rsidRDefault="00001697" w:rsidP="005D5DA1">
      <w:pPr>
        <w:spacing w:line="360" w:lineRule="auto"/>
      </w:pPr>
    </w:p>
    <w:p w:rsidR="001B2A6E" w:rsidRDefault="005D5DA1" w:rsidP="005D5DA1">
      <w:pPr>
        <w:spacing w:line="360" w:lineRule="auto"/>
        <w:rPr>
          <w:b/>
        </w:rPr>
      </w:pPr>
      <w:r>
        <w:rPr>
          <w:b/>
        </w:rPr>
        <w:t xml:space="preserve">Scene THREE: </w:t>
      </w:r>
      <w:r w:rsidR="001B2A6E">
        <w:rPr>
          <w:b/>
        </w:rPr>
        <w:t>Solutions</w:t>
      </w:r>
    </w:p>
    <w:p w:rsidR="00F264A9" w:rsidRDefault="00F264A9" w:rsidP="00F264A9">
      <w:pPr>
        <w:spacing w:line="360" w:lineRule="auto"/>
        <w:ind w:left="284"/>
      </w:pPr>
      <w:r w:rsidRPr="00001697">
        <w:t>Anne Kruger</w:t>
      </w:r>
      <w:r>
        <w:t xml:space="preserve"> Proposes ECRM?</w:t>
      </w:r>
      <w:r w:rsidRPr="00F264A9">
        <w:t xml:space="preserve"> </w:t>
      </w:r>
      <w:r>
        <w:t xml:space="preserve">Debt restructuring: SPV plus </w:t>
      </w:r>
      <w:proofErr w:type="gramStart"/>
      <w:r>
        <w:t>growth</w:t>
      </w:r>
      <w:r w:rsidRPr="00F264A9">
        <w:rPr>
          <w:b/>
        </w:rPr>
        <w:t xml:space="preserve"> ,</w:t>
      </w:r>
      <w:proofErr w:type="gramEnd"/>
      <w:r w:rsidRPr="00F264A9">
        <w:rPr>
          <w:b/>
        </w:rPr>
        <w:t xml:space="preserve"> </w:t>
      </w:r>
    </w:p>
    <w:p w:rsidR="00F264A9" w:rsidRDefault="00F264A9" w:rsidP="00F264A9">
      <w:pPr>
        <w:spacing w:line="360" w:lineRule="auto"/>
        <w:ind w:left="284"/>
      </w:pPr>
      <w:r>
        <w:t>But nobody listens</w:t>
      </w:r>
    </w:p>
    <w:p w:rsidR="00F264A9" w:rsidRDefault="00F264A9" w:rsidP="00F264A9">
      <w:pPr>
        <w:spacing w:line="360" w:lineRule="auto"/>
        <w:ind w:left="284"/>
      </w:pPr>
      <w:r>
        <w:t>Problems continue</w:t>
      </w:r>
      <w:r w:rsidR="00EC02CF">
        <w:t>. In desperation</w:t>
      </w:r>
      <w:r>
        <w:t xml:space="preserve"> </w:t>
      </w:r>
    </w:p>
    <w:p w:rsidR="00F264A9" w:rsidRDefault="00F264A9" w:rsidP="00F264A9">
      <w:pPr>
        <w:spacing w:line="360" w:lineRule="auto"/>
        <w:ind w:left="284"/>
      </w:pPr>
      <w:r>
        <w:t>OMT: ECB plus austerity</w:t>
      </w:r>
      <w:r w:rsidRPr="00F264A9">
        <w:rPr>
          <w:b/>
        </w:rPr>
        <w:t xml:space="preserve">. </w:t>
      </w:r>
      <w:proofErr w:type="spellStart"/>
      <w:r w:rsidRPr="00F264A9">
        <w:rPr>
          <w:b/>
        </w:rPr>
        <w:t>Draghi</w:t>
      </w:r>
      <w:proofErr w:type="spellEnd"/>
      <w:r w:rsidRPr="00F264A9">
        <w:rPr>
          <w:b/>
        </w:rPr>
        <w:t xml:space="preserve"> remembers the meeting</w:t>
      </w:r>
      <w:r>
        <w:t xml:space="preserve"> and </w:t>
      </w:r>
      <w:proofErr w:type="spellStart"/>
      <w:r>
        <w:t>Calvo’s</w:t>
      </w:r>
      <w:proofErr w:type="spellEnd"/>
      <w:r>
        <w:t xml:space="preserve"> multiple </w:t>
      </w:r>
      <w:proofErr w:type="spellStart"/>
      <w:r>
        <w:t>equilibria</w:t>
      </w:r>
      <w:proofErr w:type="spellEnd"/>
      <w:r>
        <w:t xml:space="preserve"> –sudden inspiration! </w:t>
      </w:r>
    </w:p>
    <w:p w:rsidR="005D5DA1" w:rsidRDefault="005D5DA1" w:rsidP="005D5DA1">
      <w:pPr>
        <w:spacing w:line="360" w:lineRule="auto"/>
      </w:pPr>
    </w:p>
    <w:p w:rsidR="00EC02CF" w:rsidRDefault="00EC02CF" w:rsidP="008B0443">
      <w:r>
        <w:t xml:space="preserve">Will this be enough? </w:t>
      </w:r>
      <w:r w:rsidR="00F264A9">
        <w:t xml:space="preserve">Has the problem been solved? </w:t>
      </w:r>
    </w:p>
    <w:p w:rsidR="00EC02CF" w:rsidRDefault="00F264A9" w:rsidP="008B0443">
      <w:r>
        <w:t xml:space="preserve">Economists call another meeting </w:t>
      </w:r>
      <w:r w:rsidR="00EC02CF">
        <w:t>Public Debt Conference</w:t>
      </w:r>
      <w:r w:rsidR="00EC02CF" w:rsidRPr="00EC02CF">
        <w:t xml:space="preserve"> </w:t>
      </w:r>
      <w:r w:rsidR="00EC02CF">
        <w:t>in Rome</w:t>
      </w:r>
      <w:bookmarkStart w:id="0" w:name="_GoBack"/>
      <w:bookmarkEnd w:id="0"/>
    </w:p>
    <w:p w:rsidR="00EC02CF" w:rsidRPr="008B0443" w:rsidRDefault="00EC02CF" w:rsidP="008B0443">
      <w:r>
        <w:t xml:space="preserve">M Wolf says its symptom not the problem </w:t>
      </w:r>
    </w:p>
    <w:sectPr w:rsidR="00EC02CF" w:rsidRPr="008B044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3A546F"/>
    <w:multiLevelType w:val="hybridMultilevel"/>
    <w:tmpl w:val="5354548C"/>
    <w:lvl w:ilvl="0" w:tplc="0809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0443"/>
    <w:rsid w:val="00001697"/>
    <w:rsid w:val="00013E4B"/>
    <w:rsid w:val="00037165"/>
    <w:rsid w:val="000511C7"/>
    <w:rsid w:val="000544A6"/>
    <w:rsid w:val="000611CE"/>
    <w:rsid w:val="00093649"/>
    <w:rsid w:val="0009628B"/>
    <w:rsid w:val="000973C1"/>
    <w:rsid w:val="000B7327"/>
    <w:rsid w:val="000B7F44"/>
    <w:rsid w:val="00106583"/>
    <w:rsid w:val="001166AF"/>
    <w:rsid w:val="00117E26"/>
    <w:rsid w:val="00127B1A"/>
    <w:rsid w:val="001B2A6E"/>
    <w:rsid w:val="001B5C30"/>
    <w:rsid w:val="001D06B1"/>
    <w:rsid w:val="001D406F"/>
    <w:rsid w:val="001D5302"/>
    <w:rsid w:val="0022446D"/>
    <w:rsid w:val="002419F1"/>
    <w:rsid w:val="00243680"/>
    <w:rsid w:val="00261143"/>
    <w:rsid w:val="00273B6F"/>
    <w:rsid w:val="002A282C"/>
    <w:rsid w:val="002B49BC"/>
    <w:rsid w:val="002C0284"/>
    <w:rsid w:val="002D7962"/>
    <w:rsid w:val="002F1C79"/>
    <w:rsid w:val="0030430E"/>
    <w:rsid w:val="00340E29"/>
    <w:rsid w:val="003A410B"/>
    <w:rsid w:val="003D0D22"/>
    <w:rsid w:val="003D1642"/>
    <w:rsid w:val="004020AA"/>
    <w:rsid w:val="00495C63"/>
    <w:rsid w:val="004B1E85"/>
    <w:rsid w:val="004F12D9"/>
    <w:rsid w:val="005170C0"/>
    <w:rsid w:val="00571590"/>
    <w:rsid w:val="005D5DA1"/>
    <w:rsid w:val="005E3B69"/>
    <w:rsid w:val="005F79ED"/>
    <w:rsid w:val="00600EA0"/>
    <w:rsid w:val="00611353"/>
    <w:rsid w:val="006228ED"/>
    <w:rsid w:val="00635747"/>
    <w:rsid w:val="00644834"/>
    <w:rsid w:val="00666896"/>
    <w:rsid w:val="006946B8"/>
    <w:rsid w:val="006A2601"/>
    <w:rsid w:val="006B0F21"/>
    <w:rsid w:val="006B4A49"/>
    <w:rsid w:val="006C2A05"/>
    <w:rsid w:val="006F17C4"/>
    <w:rsid w:val="006F3C23"/>
    <w:rsid w:val="00703088"/>
    <w:rsid w:val="00783D93"/>
    <w:rsid w:val="007944AE"/>
    <w:rsid w:val="00794A56"/>
    <w:rsid w:val="007A1E33"/>
    <w:rsid w:val="007B4BBF"/>
    <w:rsid w:val="007B53B4"/>
    <w:rsid w:val="007C7FB5"/>
    <w:rsid w:val="007E584F"/>
    <w:rsid w:val="007F30F3"/>
    <w:rsid w:val="00815603"/>
    <w:rsid w:val="00831BE1"/>
    <w:rsid w:val="008364A2"/>
    <w:rsid w:val="00847441"/>
    <w:rsid w:val="00867F41"/>
    <w:rsid w:val="00870FEE"/>
    <w:rsid w:val="00880A31"/>
    <w:rsid w:val="008B0443"/>
    <w:rsid w:val="008B6A6A"/>
    <w:rsid w:val="008D0022"/>
    <w:rsid w:val="008D583E"/>
    <w:rsid w:val="008E0311"/>
    <w:rsid w:val="008E0B01"/>
    <w:rsid w:val="008F27C8"/>
    <w:rsid w:val="00951B05"/>
    <w:rsid w:val="009A109E"/>
    <w:rsid w:val="009A64DF"/>
    <w:rsid w:val="00A03DBF"/>
    <w:rsid w:val="00A10428"/>
    <w:rsid w:val="00A12E4E"/>
    <w:rsid w:val="00A13488"/>
    <w:rsid w:val="00A430EB"/>
    <w:rsid w:val="00A447FB"/>
    <w:rsid w:val="00A705BC"/>
    <w:rsid w:val="00AA239B"/>
    <w:rsid w:val="00AB5BDA"/>
    <w:rsid w:val="00AE341D"/>
    <w:rsid w:val="00AE5537"/>
    <w:rsid w:val="00B06E5F"/>
    <w:rsid w:val="00B20B0B"/>
    <w:rsid w:val="00B31938"/>
    <w:rsid w:val="00B51980"/>
    <w:rsid w:val="00B97348"/>
    <w:rsid w:val="00B97A83"/>
    <w:rsid w:val="00BF703E"/>
    <w:rsid w:val="00C0766C"/>
    <w:rsid w:val="00C30871"/>
    <w:rsid w:val="00C3376B"/>
    <w:rsid w:val="00C5638D"/>
    <w:rsid w:val="00C751CA"/>
    <w:rsid w:val="00C86230"/>
    <w:rsid w:val="00CC3E8F"/>
    <w:rsid w:val="00CE23C1"/>
    <w:rsid w:val="00CF44F9"/>
    <w:rsid w:val="00D05A74"/>
    <w:rsid w:val="00D408B3"/>
    <w:rsid w:val="00D47103"/>
    <w:rsid w:val="00D71722"/>
    <w:rsid w:val="00D7304F"/>
    <w:rsid w:val="00DB0708"/>
    <w:rsid w:val="00E36CFB"/>
    <w:rsid w:val="00E45660"/>
    <w:rsid w:val="00E75BCD"/>
    <w:rsid w:val="00EC02CF"/>
    <w:rsid w:val="00EC14BD"/>
    <w:rsid w:val="00EC6AD7"/>
    <w:rsid w:val="00EF09AE"/>
    <w:rsid w:val="00EF26E8"/>
    <w:rsid w:val="00F07148"/>
    <w:rsid w:val="00F11501"/>
    <w:rsid w:val="00F14C64"/>
    <w:rsid w:val="00F222DA"/>
    <w:rsid w:val="00F264A9"/>
    <w:rsid w:val="00F36D0A"/>
    <w:rsid w:val="00F62CE8"/>
    <w:rsid w:val="00F87111"/>
    <w:rsid w:val="00F9189E"/>
    <w:rsid w:val="00FB64F6"/>
    <w:rsid w:val="00FB795A"/>
    <w:rsid w:val="00FC4DB1"/>
    <w:rsid w:val="00FF4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0443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2A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0443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2A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39DF61F6.dotm</Template>
  <TotalTime>66</TotalTime>
  <Pages>1</Pages>
  <Words>197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ecsax</dc:creator>
  <cp:keywords/>
  <dc:description/>
  <cp:lastModifiedBy>ecsax</cp:lastModifiedBy>
  <cp:revision>4</cp:revision>
  <cp:lastPrinted>2012-10-23T17:20:00Z</cp:lastPrinted>
  <dcterms:created xsi:type="dcterms:W3CDTF">2012-10-22T18:19:00Z</dcterms:created>
  <dcterms:modified xsi:type="dcterms:W3CDTF">2012-10-23T20:45:00Z</dcterms:modified>
</cp:coreProperties>
</file>