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FFB10C" w14:textId="77777777" w:rsidR="008504E8" w:rsidRPr="00B012B3" w:rsidRDefault="008504E8" w:rsidP="008504E8">
      <w:pPr>
        <w:spacing w:line="240" w:lineRule="auto"/>
        <w:jc w:val="center"/>
        <w:rPr>
          <w:rFonts w:cs="Arial"/>
          <w:b/>
          <w:color w:val="2F5496" w:themeColor="accent5" w:themeShade="BF"/>
          <w:sz w:val="24"/>
          <w:szCs w:val="24"/>
        </w:rPr>
      </w:pPr>
      <w:r w:rsidRPr="00B012B3">
        <w:rPr>
          <w:rFonts w:cs="Arial"/>
          <w:b/>
          <w:color w:val="2F5496" w:themeColor="accent5" w:themeShade="BF"/>
          <w:sz w:val="24"/>
          <w:szCs w:val="24"/>
        </w:rPr>
        <w:t>Survey of Educational Psychologists who qualified in the past five years</w:t>
      </w:r>
    </w:p>
    <w:p w14:paraId="5E37CC4F" w14:textId="77777777" w:rsidR="008504E8" w:rsidRDefault="008504E8" w:rsidP="008504E8">
      <w:pPr>
        <w:spacing w:line="240" w:lineRule="auto"/>
        <w:rPr>
          <w:rFonts w:cs="Arial"/>
        </w:rPr>
      </w:pPr>
    </w:p>
    <w:p w14:paraId="1DA5E052" w14:textId="77777777" w:rsidR="008504E8" w:rsidRDefault="008504E8" w:rsidP="008504E8">
      <w:pPr>
        <w:spacing w:line="240" w:lineRule="auto"/>
        <w:rPr>
          <w:rFonts w:cs="Arial"/>
        </w:rPr>
      </w:pPr>
      <w:r w:rsidRPr="005504B7">
        <w:rPr>
          <w:rFonts w:cs="Arial"/>
        </w:rPr>
        <w:t xml:space="preserve">The Department for Education has commissioned the Institute for Employment Research at the University of Warwick to gather evidence on the distribution and demographic characteristics of the current Educational Psychologist (EP) workforce, with a particular focus on the Local Authority EP workforce. The aim of the project is to map any existing and projected EP shortages and allow the department to make robust, evidence-based decisions regarding any future reforms to the EP training provider commissioning model. </w:t>
      </w:r>
      <w:r w:rsidRPr="005504B7">
        <w:rPr>
          <w:rFonts w:cs="Arial"/>
        </w:rPr>
        <w:br/>
        <w:t xml:space="preserve">     </w:t>
      </w:r>
    </w:p>
    <w:p w14:paraId="7F9B79A9" w14:textId="763D72B2" w:rsidR="008504E8" w:rsidRDefault="008504E8" w:rsidP="008504E8">
      <w:pPr>
        <w:spacing w:line="240" w:lineRule="auto"/>
        <w:rPr>
          <w:rFonts w:cs="Arial"/>
        </w:rPr>
      </w:pPr>
      <w:r w:rsidRPr="005504B7">
        <w:rPr>
          <w:rFonts w:cs="Arial"/>
        </w:rPr>
        <w:t xml:space="preserve">The questions in this survey will cover your </w:t>
      </w:r>
      <w:r>
        <w:rPr>
          <w:rFonts w:cs="Arial"/>
        </w:rPr>
        <w:t>career history and current role, including your reasons for choosing your job</w:t>
      </w:r>
      <w:r w:rsidRPr="005504B7">
        <w:rPr>
          <w:rFonts w:cs="Arial"/>
        </w:rPr>
        <w:t xml:space="preserve">, your views on </w:t>
      </w:r>
      <w:r>
        <w:rPr>
          <w:rFonts w:cs="Arial"/>
        </w:rPr>
        <w:t>the training you have received</w:t>
      </w:r>
      <w:r w:rsidRPr="005504B7">
        <w:rPr>
          <w:rFonts w:cs="Arial"/>
        </w:rPr>
        <w:t xml:space="preserve"> and your opi</w:t>
      </w:r>
      <w:r>
        <w:rPr>
          <w:rFonts w:cs="Arial"/>
        </w:rPr>
        <w:t>nions on potential changes to the training</w:t>
      </w:r>
      <w:r w:rsidRPr="005504B7">
        <w:rPr>
          <w:rFonts w:cs="Arial"/>
        </w:rPr>
        <w:t xml:space="preserve"> commissioning model.</w:t>
      </w:r>
      <w:r w:rsidR="00DA0C22">
        <w:rPr>
          <w:rFonts w:cs="Arial"/>
        </w:rPr>
        <w:t xml:space="preserve"> You are being asked about these issues because you have made decisions about your career relatively recently and so are well-placed to help us to understand why shortages might occur in educational psychology and whether there are any reforms that may be undertaken to help to address these issues. </w:t>
      </w:r>
      <w:r w:rsidRPr="005504B7">
        <w:rPr>
          <w:rFonts w:cs="Arial"/>
        </w:rPr>
        <w:br/>
        <w:t xml:space="preserve">    </w:t>
      </w:r>
    </w:p>
    <w:p w14:paraId="0A973A5D" w14:textId="2B86E07A" w:rsidR="008504E8" w:rsidRDefault="008504E8" w:rsidP="008504E8">
      <w:pPr>
        <w:spacing w:line="240" w:lineRule="auto"/>
        <w:rPr>
          <w:rFonts w:cs="Arial"/>
        </w:rPr>
      </w:pPr>
      <w:r w:rsidRPr="005504B7">
        <w:rPr>
          <w:rFonts w:cs="Arial"/>
        </w:rPr>
        <w:t xml:space="preserve">The survey will take approximately </w:t>
      </w:r>
      <w:r w:rsidR="008440D9">
        <w:rPr>
          <w:rFonts w:cs="Arial"/>
        </w:rPr>
        <w:t xml:space="preserve">30 </w:t>
      </w:r>
      <w:r w:rsidRPr="005504B7">
        <w:rPr>
          <w:rFonts w:cs="Arial"/>
        </w:rPr>
        <w:t xml:space="preserve">minutes to complete. Your responses will be saved each time you move to a new page. If you leave the survey, and return to it later on the same device, you will re-join it at the point you left. </w:t>
      </w:r>
      <w:r>
        <w:rPr>
          <w:rFonts w:cs="Arial"/>
        </w:rPr>
        <w:t>If you are unable to answer a question or do not wish to do so, you may simply leave it blank.</w:t>
      </w:r>
      <w:r w:rsidRPr="005504B7">
        <w:rPr>
          <w:rFonts w:cs="Arial"/>
        </w:rPr>
        <w:br/>
        <w:t xml:space="preserve">     </w:t>
      </w:r>
    </w:p>
    <w:p w14:paraId="66A6BFE6" w14:textId="77777777" w:rsidR="003469DB" w:rsidRDefault="003469DB" w:rsidP="008504E8">
      <w:pPr>
        <w:spacing w:line="240" w:lineRule="auto"/>
        <w:rPr>
          <w:rFonts w:cs="Arial"/>
        </w:rPr>
      </w:pPr>
      <w:r>
        <w:rPr>
          <w:rFonts w:cs="Arial"/>
        </w:rPr>
        <w:t>You will be asked for your name and email address to allow us to contact you if we have any questions about your response. You will</w:t>
      </w:r>
      <w:r w:rsidR="00660A11">
        <w:rPr>
          <w:rFonts w:cs="Arial"/>
        </w:rPr>
        <w:t xml:space="preserve"> also</w:t>
      </w:r>
      <w:r>
        <w:rPr>
          <w:rFonts w:cs="Arial"/>
        </w:rPr>
        <w:t xml:space="preserve"> be given the option to use </w:t>
      </w:r>
      <w:proofErr w:type="gramStart"/>
      <w:r>
        <w:rPr>
          <w:rFonts w:cs="Arial"/>
        </w:rPr>
        <w:t>these</w:t>
      </w:r>
      <w:proofErr w:type="gramEnd"/>
      <w:r>
        <w:rPr>
          <w:rFonts w:cs="Arial"/>
        </w:rPr>
        <w:t xml:space="preserve"> details to enter a prize draw to win one of three £50 Amazon vouchers. </w:t>
      </w:r>
    </w:p>
    <w:p w14:paraId="261CCAA6" w14:textId="77777777" w:rsidR="003469DB" w:rsidRDefault="003469DB" w:rsidP="008504E8">
      <w:pPr>
        <w:spacing w:line="240" w:lineRule="auto"/>
        <w:rPr>
          <w:rFonts w:cs="Arial"/>
        </w:rPr>
      </w:pPr>
    </w:p>
    <w:p w14:paraId="399711F4" w14:textId="77777777" w:rsidR="008504E8" w:rsidRDefault="008504E8" w:rsidP="008504E8">
      <w:pPr>
        <w:spacing w:line="240" w:lineRule="auto"/>
        <w:rPr>
          <w:rFonts w:cs="Arial"/>
        </w:rPr>
      </w:pPr>
      <w:r w:rsidRPr="005504B7">
        <w:rPr>
          <w:rFonts w:cs="Arial"/>
        </w:rPr>
        <w:t xml:space="preserve">Your name and any other information that could be used to identify you personally will not be used in any reporting. </w:t>
      </w:r>
      <w:r>
        <w:rPr>
          <w:rFonts w:cs="Arial"/>
        </w:rPr>
        <w:t>Any personal information you provide w</w:t>
      </w:r>
      <w:r w:rsidRPr="005504B7">
        <w:rPr>
          <w:rFonts w:cs="Arial"/>
        </w:rPr>
        <w:t xml:space="preserve">ill be stored separately to your survey response in a restricted, password-protected file on the University of Warwick server. </w:t>
      </w:r>
      <w:r w:rsidRPr="005504B7">
        <w:rPr>
          <w:rFonts w:cs="Arial"/>
        </w:rPr>
        <w:br/>
        <w:t xml:space="preserve">     </w:t>
      </w:r>
    </w:p>
    <w:p w14:paraId="73989AB3" w14:textId="10AD0AAE" w:rsidR="008504E8" w:rsidRDefault="008504E8" w:rsidP="008504E8">
      <w:pPr>
        <w:spacing w:line="240" w:lineRule="auto"/>
        <w:rPr>
          <w:rFonts w:cs="Arial"/>
          <w:b/>
        </w:rPr>
      </w:pPr>
      <w:r w:rsidRPr="005504B7">
        <w:rPr>
          <w:rFonts w:cs="Arial"/>
        </w:rPr>
        <w:t xml:space="preserve">If you have not already done so, please read the participant information that can be found here: </w:t>
      </w:r>
      <w:hyperlink r:id="rId8" w:history="1">
        <w:r w:rsidR="008440D9" w:rsidRPr="0017200E">
          <w:rPr>
            <w:rStyle w:val="Hyperlink"/>
            <w:rFonts w:cs="Arial"/>
          </w:rPr>
          <w:t>https://warwick.ac.uk/fac/soc/ier/research/educationalpsychology/educationalpsychologistssurvey</w:t>
        </w:r>
      </w:hyperlink>
      <w:r w:rsidR="008440D9">
        <w:rPr>
          <w:rFonts w:cs="Arial"/>
          <w:color w:val="007AC0"/>
          <w:u w:val="single"/>
        </w:rPr>
        <w:t xml:space="preserve"> </w:t>
      </w:r>
      <w:proofErr w:type="gramStart"/>
      <w:r w:rsidRPr="005504B7">
        <w:rPr>
          <w:rFonts w:cs="Arial"/>
        </w:rPr>
        <w:t>This</w:t>
      </w:r>
      <w:proofErr w:type="gramEnd"/>
      <w:r w:rsidRPr="005504B7">
        <w:rPr>
          <w:rFonts w:cs="Arial"/>
        </w:rPr>
        <w:t xml:space="preserve"> includes information about the purpose of the research and our data storage and retention procedures.</w:t>
      </w:r>
      <w:r w:rsidRPr="005504B7">
        <w:rPr>
          <w:rFonts w:cs="Arial"/>
        </w:rPr>
        <w:br/>
        <w:t xml:space="preserve">    </w:t>
      </w:r>
      <w:r w:rsidRPr="005504B7">
        <w:rPr>
          <w:rFonts w:cs="Arial"/>
          <w:b/>
        </w:rPr>
        <w:t> </w:t>
      </w:r>
    </w:p>
    <w:p w14:paraId="4073B5CB" w14:textId="77777777" w:rsidR="008504E8" w:rsidRPr="005504B7" w:rsidRDefault="008504E8" w:rsidP="008504E8">
      <w:pPr>
        <w:spacing w:line="240" w:lineRule="auto"/>
        <w:rPr>
          <w:rFonts w:cs="Arial"/>
        </w:rPr>
      </w:pPr>
      <w:r w:rsidRPr="005504B7">
        <w:rPr>
          <w:rFonts w:cs="Arial"/>
          <w:b/>
        </w:rPr>
        <w:t xml:space="preserve">Based on the information provided in this form, please can you </w:t>
      </w:r>
      <w:proofErr w:type="gramStart"/>
      <w:r w:rsidRPr="005504B7">
        <w:rPr>
          <w:rFonts w:cs="Arial"/>
          <w:b/>
        </w:rPr>
        <w:t>confirm:</w:t>
      </w:r>
      <w:proofErr w:type="gramEnd"/>
    </w:p>
    <w:tbl>
      <w:tblPr>
        <w:tblStyle w:val="QQuestionIconTable"/>
        <w:tblW w:w="0" w:type="auto"/>
        <w:tblLook w:val="07E0" w:firstRow="1" w:lastRow="1" w:firstColumn="1" w:lastColumn="1" w:noHBand="1" w:noVBand="1"/>
      </w:tblPr>
      <w:tblGrid>
        <w:gridCol w:w="50"/>
      </w:tblGrid>
      <w:tr w:rsidR="008504E8" w:rsidRPr="005504B7" w14:paraId="7AB5A197" w14:textId="77777777" w:rsidTr="00CC18D6">
        <w:tc>
          <w:tcPr>
            <w:tcW w:w="50" w:type="dxa"/>
          </w:tcPr>
          <w:p w14:paraId="321214D3" w14:textId="77777777" w:rsidR="008504E8" w:rsidRPr="005504B7" w:rsidRDefault="008504E8" w:rsidP="008504E8">
            <w:pPr>
              <w:spacing w:line="240" w:lineRule="auto"/>
              <w:rPr>
                <w:rFonts w:ascii="Arial" w:hAnsi="Arial" w:cs="Arial"/>
              </w:rPr>
            </w:pPr>
          </w:p>
        </w:tc>
      </w:tr>
    </w:tbl>
    <w:p w14:paraId="25050DE0" w14:textId="77777777" w:rsidR="008504E8" w:rsidRPr="00B012B3" w:rsidRDefault="008504E8" w:rsidP="008504E8">
      <w:pPr>
        <w:spacing w:line="240" w:lineRule="auto"/>
        <w:rPr>
          <w:rFonts w:cs="Arial"/>
          <w:color w:val="2F5496" w:themeColor="accent5" w:themeShade="BF"/>
        </w:rPr>
      </w:pPr>
      <w:r w:rsidRPr="00B012B3">
        <w:rPr>
          <w:rFonts w:cs="Arial"/>
          <w:b/>
          <w:color w:val="2F5496" w:themeColor="accent5" w:themeShade="BF"/>
        </w:rPr>
        <w:t>I have read and understood the participant information</w:t>
      </w:r>
      <w:r w:rsidRPr="00B012B3">
        <w:rPr>
          <w:rFonts w:cs="Arial"/>
          <w:color w:val="2F5496" w:themeColor="accent5" w:themeShade="BF"/>
        </w:rPr>
        <w:t xml:space="preserve"> </w:t>
      </w:r>
    </w:p>
    <w:p w14:paraId="4DF21321" w14:textId="77777777" w:rsidR="008504E8" w:rsidRPr="005504B7" w:rsidRDefault="008504E8" w:rsidP="00012E42">
      <w:pPr>
        <w:pStyle w:val="ListParagraph"/>
        <w:numPr>
          <w:ilvl w:val="0"/>
          <w:numId w:val="2"/>
        </w:numPr>
        <w:spacing w:before="0"/>
        <w:ind w:left="425"/>
        <w:rPr>
          <w:rFonts w:cs="Arial"/>
        </w:rPr>
      </w:pPr>
      <w:r w:rsidRPr="005504B7">
        <w:rPr>
          <w:rFonts w:cs="Arial"/>
          <w:b/>
        </w:rPr>
        <w:t>Yes</w:t>
      </w:r>
      <w:r w:rsidRPr="005504B7">
        <w:rPr>
          <w:rFonts w:cs="Arial"/>
        </w:rPr>
        <w:t xml:space="preserve">  </w:t>
      </w:r>
    </w:p>
    <w:p w14:paraId="5AD4C123" w14:textId="77777777" w:rsidR="008504E8" w:rsidRPr="005504B7" w:rsidRDefault="008504E8" w:rsidP="00012E42">
      <w:pPr>
        <w:pStyle w:val="ListParagraph"/>
        <w:numPr>
          <w:ilvl w:val="0"/>
          <w:numId w:val="2"/>
        </w:numPr>
        <w:spacing w:before="0"/>
        <w:ind w:left="425"/>
        <w:rPr>
          <w:rFonts w:cs="Arial"/>
        </w:rPr>
      </w:pPr>
      <w:r w:rsidRPr="005504B7">
        <w:rPr>
          <w:rFonts w:cs="Arial"/>
          <w:b/>
        </w:rPr>
        <w:t>No</w:t>
      </w:r>
      <w:r w:rsidRPr="005504B7">
        <w:rPr>
          <w:rFonts w:cs="Arial"/>
        </w:rPr>
        <w:t xml:space="preserve">  </w:t>
      </w:r>
    </w:p>
    <w:p w14:paraId="2F0247FD" w14:textId="77777777" w:rsidR="008504E8" w:rsidRPr="005504B7" w:rsidRDefault="008504E8" w:rsidP="008504E8">
      <w:pPr>
        <w:spacing w:line="240" w:lineRule="auto"/>
        <w:rPr>
          <w:rFonts w:cs="Arial"/>
        </w:rPr>
      </w:pPr>
    </w:p>
    <w:p w14:paraId="05907A73" w14:textId="77777777" w:rsidR="008504E8" w:rsidRPr="00B012B3" w:rsidRDefault="008504E8" w:rsidP="008504E8">
      <w:pPr>
        <w:spacing w:line="240" w:lineRule="auto"/>
        <w:rPr>
          <w:rFonts w:cs="Arial"/>
          <w:color w:val="2F5496" w:themeColor="accent5" w:themeShade="BF"/>
        </w:rPr>
      </w:pPr>
      <w:r w:rsidRPr="00B012B3">
        <w:rPr>
          <w:rFonts w:cs="Arial"/>
          <w:b/>
          <w:color w:val="2F5496" w:themeColor="accent5" w:themeShade="BF"/>
        </w:rPr>
        <w:t xml:space="preserve">I understand that I may withdraw from the survey at any time and any data I have entered up to this point will not be stored or used </w:t>
      </w:r>
    </w:p>
    <w:p w14:paraId="12B63079" w14:textId="77777777" w:rsidR="008504E8" w:rsidRPr="005504B7" w:rsidRDefault="008504E8" w:rsidP="00012E42">
      <w:pPr>
        <w:pStyle w:val="ListParagraph"/>
        <w:numPr>
          <w:ilvl w:val="0"/>
          <w:numId w:val="2"/>
        </w:numPr>
        <w:spacing w:before="0"/>
        <w:ind w:left="425"/>
        <w:rPr>
          <w:rFonts w:cs="Arial"/>
        </w:rPr>
      </w:pPr>
      <w:r w:rsidRPr="005504B7">
        <w:rPr>
          <w:rFonts w:cs="Arial"/>
          <w:b/>
        </w:rPr>
        <w:t>Yes</w:t>
      </w:r>
      <w:r w:rsidRPr="005504B7">
        <w:rPr>
          <w:rFonts w:cs="Arial"/>
        </w:rPr>
        <w:t xml:space="preserve">  </w:t>
      </w:r>
    </w:p>
    <w:p w14:paraId="726E4940" w14:textId="77777777" w:rsidR="008504E8" w:rsidRPr="005504B7" w:rsidRDefault="008504E8" w:rsidP="00012E42">
      <w:pPr>
        <w:pStyle w:val="ListParagraph"/>
        <w:numPr>
          <w:ilvl w:val="0"/>
          <w:numId w:val="2"/>
        </w:numPr>
        <w:spacing w:before="0"/>
        <w:ind w:left="425"/>
        <w:rPr>
          <w:rFonts w:cs="Arial"/>
        </w:rPr>
      </w:pPr>
      <w:r w:rsidRPr="005504B7">
        <w:rPr>
          <w:rFonts w:cs="Arial"/>
          <w:b/>
        </w:rPr>
        <w:t>No</w:t>
      </w:r>
      <w:r w:rsidRPr="005504B7">
        <w:rPr>
          <w:rFonts w:cs="Arial"/>
        </w:rPr>
        <w:t xml:space="preserve">  </w:t>
      </w:r>
    </w:p>
    <w:tbl>
      <w:tblPr>
        <w:tblStyle w:val="QQuestionIconTable"/>
        <w:tblW w:w="0" w:type="auto"/>
        <w:tblLook w:val="07E0" w:firstRow="1" w:lastRow="1" w:firstColumn="1" w:lastColumn="1" w:noHBand="1" w:noVBand="1"/>
      </w:tblPr>
      <w:tblGrid>
        <w:gridCol w:w="50"/>
      </w:tblGrid>
      <w:tr w:rsidR="008504E8" w:rsidRPr="005504B7" w14:paraId="08841C87" w14:textId="77777777" w:rsidTr="00CC18D6">
        <w:tc>
          <w:tcPr>
            <w:tcW w:w="50" w:type="dxa"/>
          </w:tcPr>
          <w:p w14:paraId="0BFD1E67" w14:textId="77777777" w:rsidR="008504E8" w:rsidRPr="005504B7" w:rsidRDefault="008504E8" w:rsidP="008504E8">
            <w:pPr>
              <w:spacing w:line="240" w:lineRule="auto"/>
              <w:rPr>
                <w:rFonts w:ascii="Arial" w:hAnsi="Arial" w:cs="Arial"/>
              </w:rPr>
            </w:pPr>
          </w:p>
        </w:tc>
      </w:tr>
    </w:tbl>
    <w:p w14:paraId="4F4728FB" w14:textId="77777777" w:rsidR="008504E8" w:rsidRPr="00B012B3" w:rsidRDefault="008504E8" w:rsidP="008504E8">
      <w:pPr>
        <w:spacing w:line="240" w:lineRule="auto"/>
        <w:rPr>
          <w:rFonts w:cs="Arial"/>
          <w:color w:val="2F5496" w:themeColor="accent5" w:themeShade="BF"/>
        </w:rPr>
      </w:pPr>
      <w:r w:rsidRPr="00B012B3">
        <w:rPr>
          <w:rFonts w:cs="Arial"/>
          <w:b/>
          <w:color w:val="2F5496" w:themeColor="accent5" w:themeShade="BF"/>
        </w:rPr>
        <w:t xml:space="preserve">I understand that by clicking the submit button at the end of the survey, I am consenting to the data I have submitted being analysed and used in reporting unless I contact the research team to withdraw my consent </w:t>
      </w:r>
    </w:p>
    <w:p w14:paraId="77FBF906" w14:textId="77777777" w:rsidR="008504E8" w:rsidRPr="005504B7" w:rsidRDefault="008504E8" w:rsidP="00012E42">
      <w:pPr>
        <w:pStyle w:val="ListParagraph"/>
        <w:numPr>
          <w:ilvl w:val="0"/>
          <w:numId w:val="2"/>
        </w:numPr>
        <w:spacing w:before="0"/>
        <w:ind w:left="425"/>
        <w:rPr>
          <w:rFonts w:cs="Arial"/>
        </w:rPr>
      </w:pPr>
      <w:r w:rsidRPr="005504B7">
        <w:rPr>
          <w:rFonts w:cs="Arial"/>
          <w:b/>
        </w:rPr>
        <w:t>Yes</w:t>
      </w:r>
      <w:r w:rsidRPr="005504B7">
        <w:rPr>
          <w:rFonts w:cs="Arial"/>
        </w:rPr>
        <w:t xml:space="preserve">  </w:t>
      </w:r>
    </w:p>
    <w:p w14:paraId="188D6533" w14:textId="77777777" w:rsidR="008504E8" w:rsidRPr="005504B7" w:rsidRDefault="008504E8" w:rsidP="00012E42">
      <w:pPr>
        <w:pStyle w:val="ListParagraph"/>
        <w:numPr>
          <w:ilvl w:val="0"/>
          <w:numId w:val="2"/>
        </w:numPr>
        <w:spacing w:before="0"/>
        <w:ind w:left="425"/>
        <w:rPr>
          <w:rFonts w:cs="Arial"/>
        </w:rPr>
      </w:pPr>
      <w:r w:rsidRPr="005504B7">
        <w:rPr>
          <w:rFonts w:cs="Arial"/>
          <w:b/>
        </w:rPr>
        <w:lastRenderedPageBreak/>
        <w:t>No</w:t>
      </w:r>
      <w:r w:rsidRPr="005504B7">
        <w:rPr>
          <w:rFonts w:cs="Arial"/>
        </w:rPr>
        <w:t xml:space="preserve">  </w:t>
      </w:r>
    </w:p>
    <w:tbl>
      <w:tblPr>
        <w:tblStyle w:val="QQuestionIconTable"/>
        <w:tblW w:w="0" w:type="auto"/>
        <w:tblLook w:val="07E0" w:firstRow="1" w:lastRow="1" w:firstColumn="1" w:lastColumn="1" w:noHBand="1" w:noVBand="1"/>
      </w:tblPr>
      <w:tblGrid>
        <w:gridCol w:w="50"/>
      </w:tblGrid>
      <w:tr w:rsidR="008504E8" w:rsidRPr="005504B7" w14:paraId="7F74963C" w14:textId="77777777" w:rsidTr="00CC18D6">
        <w:tc>
          <w:tcPr>
            <w:tcW w:w="50" w:type="dxa"/>
          </w:tcPr>
          <w:p w14:paraId="03701F7C" w14:textId="77777777" w:rsidR="008504E8" w:rsidRPr="005504B7" w:rsidRDefault="008504E8" w:rsidP="008504E8">
            <w:pPr>
              <w:spacing w:line="240" w:lineRule="auto"/>
              <w:rPr>
                <w:rFonts w:ascii="Arial" w:hAnsi="Arial" w:cs="Arial"/>
              </w:rPr>
            </w:pPr>
          </w:p>
        </w:tc>
      </w:tr>
    </w:tbl>
    <w:p w14:paraId="36B472DC" w14:textId="77777777" w:rsidR="008504E8" w:rsidRPr="00B012B3" w:rsidRDefault="008504E8" w:rsidP="008504E8">
      <w:pPr>
        <w:keepNext/>
        <w:spacing w:line="240" w:lineRule="auto"/>
        <w:rPr>
          <w:rFonts w:cs="Arial"/>
          <w:color w:val="2F5496" w:themeColor="accent5" w:themeShade="BF"/>
        </w:rPr>
      </w:pPr>
      <w:r w:rsidRPr="00B012B3">
        <w:rPr>
          <w:rFonts w:cs="Arial"/>
          <w:b/>
          <w:color w:val="2F5496" w:themeColor="accent5" w:themeShade="BF"/>
        </w:rPr>
        <w:t xml:space="preserve">I wish to proceed with the survey </w:t>
      </w:r>
    </w:p>
    <w:p w14:paraId="43A72D86" w14:textId="77777777" w:rsidR="008504E8" w:rsidRPr="005504B7" w:rsidRDefault="008504E8" w:rsidP="00012E42">
      <w:pPr>
        <w:pStyle w:val="ListParagraph"/>
        <w:keepNext/>
        <w:numPr>
          <w:ilvl w:val="0"/>
          <w:numId w:val="2"/>
        </w:numPr>
        <w:spacing w:before="0"/>
        <w:ind w:left="425"/>
        <w:rPr>
          <w:rFonts w:cs="Arial"/>
        </w:rPr>
      </w:pPr>
      <w:r w:rsidRPr="005504B7">
        <w:rPr>
          <w:rFonts w:cs="Arial"/>
          <w:b/>
        </w:rPr>
        <w:t>Yes</w:t>
      </w:r>
      <w:r w:rsidRPr="005504B7">
        <w:rPr>
          <w:rFonts w:cs="Arial"/>
        </w:rPr>
        <w:t xml:space="preserve">  </w:t>
      </w:r>
    </w:p>
    <w:p w14:paraId="7F8A5214" w14:textId="77777777" w:rsidR="008504E8" w:rsidRPr="005504B7" w:rsidRDefault="008504E8" w:rsidP="00012E42">
      <w:pPr>
        <w:pStyle w:val="ListParagraph"/>
        <w:numPr>
          <w:ilvl w:val="0"/>
          <w:numId w:val="2"/>
        </w:numPr>
        <w:spacing w:before="0"/>
        <w:ind w:left="425"/>
        <w:rPr>
          <w:rFonts w:cs="Arial"/>
        </w:rPr>
      </w:pPr>
      <w:r w:rsidRPr="005504B7">
        <w:rPr>
          <w:rFonts w:cs="Arial"/>
          <w:b/>
        </w:rPr>
        <w:t>No</w:t>
      </w:r>
      <w:r w:rsidRPr="005504B7">
        <w:rPr>
          <w:rFonts w:cs="Arial"/>
        </w:rPr>
        <w:t xml:space="preserve">  </w:t>
      </w:r>
    </w:p>
    <w:p w14:paraId="787BD8C0" w14:textId="77777777" w:rsidR="008504E8" w:rsidRPr="005504B7" w:rsidRDefault="008504E8" w:rsidP="008504E8">
      <w:pPr>
        <w:spacing w:line="240" w:lineRule="auto"/>
        <w:rPr>
          <w:rFonts w:cs="Arial"/>
        </w:rPr>
      </w:pPr>
    </w:p>
    <w:p w14:paraId="423737F5" w14:textId="4FFD9DB7" w:rsidR="008504E8" w:rsidRDefault="008504E8" w:rsidP="008504E8">
      <w:pPr>
        <w:spacing w:line="240" w:lineRule="auto"/>
        <w:rPr>
          <w:rFonts w:cs="Arial"/>
        </w:rPr>
      </w:pPr>
      <w:r w:rsidRPr="005504B7">
        <w:rPr>
          <w:rFonts w:cs="Arial"/>
          <w:b/>
        </w:rPr>
        <w:t>If you have any questions about this survey, please contact:</w:t>
      </w:r>
      <w:r w:rsidRPr="005504B7">
        <w:rPr>
          <w:rFonts w:cs="Arial"/>
        </w:rPr>
        <w:t xml:space="preserve">  </w:t>
      </w:r>
      <w:r w:rsidRPr="005504B7">
        <w:rPr>
          <w:rFonts w:cs="Arial"/>
        </w:rPr>
        <w:br/>
        <w:t xml:space="preserve"> Gaby Atfield</w:t>
      </w:r>
      <w:r w:rsidR="00DA0C22">
        <w:rPr>
          <w:rFonts w:cs="Arial"/>
        </w:rPr>
        <w:t xml:space="preserve"> at IER</w:t>
      </w:r>
      <w:r w:rsidRPr="005504B7">
        <w:rPr>
          <w:rFonts w:cs="Arial"/>
        </w:rPr>
        <w:br/>
        <w:t xml:space="preserve"> </w:t>
      </w:r>
      <w:hyperlink r:id="rId9" w:history="1">
        <w:r w:rsidRPr="00C40039">
          <w:rPr>
            <w:rStyle w:val="Hyperlink"/>
            <w:rFonts w:cs="Arial"/>
          </w:rPr>
          <w:t>g.j.atfield@warwick.ac.uk</w:t>
        </w:r>
      </w:hyperlink>
      <w:r w:rsidRPr="005504B7">
        <w:rPr>
          <w:rFonts w:cs="Arial"/>
        </w:rPr>
        <w:t xml:space="preserve"> or 02476 150 419</w:t>
      </w:r>
    </w:p>
    <w:p w14:paraId="2E661DB0" w14:textId="77777777" w:rsidR="00DA0C22" w:rsidRDefault="00DA0C22" w:rsidP="008504E8">
      <w:pPr>
        <w:spacing w:line="240" w:lineRule="auto"/>
        <w:rPr>
          <w:rFonts w:cs="Arial"/>
        </w:rPr>
      </w:pPr>
    </w:p>
    <w:p w14:paraId="3B8DCAF9" w14:textId="11657AED" w:rsidR="00DA0C22" w:rsidRPr="00DA0C22" w:rsidRDefault="00DA0C22" w:rsidP="008504E8">
      <w:pPr>
        <w:spacing w:line="240" w:lineRule="auto"/>
        <w:rPr>
          <w:rFonts w:cs="Arial"/>
          <w:b/>
        </w:rPr>
      </w:pPr>
      <w:r w:rsidRPr="00DA0C22">
        <w:rPr>
          <w:rFonts w:cs="Arial"/>
          <w:b/>
        </w:rPr>
        <w:t>If you have any questions about this research project, please contact:</w:t>
      </w:r>
    </w:p>
    <w:p w14:paraId="49B0742B" w14:textId="4F9842CE" w:rsidR="00DA0C22" w:rsidRDefault="00DA0C22" w:rsidP="008504E8">
      <w:pPr>
        <w:spacing w:line="240" w:lineRule="auto"/>
        <w:rPr>
          <w:rFonts w:cs="Arial"/>
        </w:rPr>
      </w:pPr>
      <w:r>
        <w:rPr>
          <w:rFonts w:cs="Arial"/>
        </w:rPr>
        <w:t xml:space="preserve"> Kelly Walker at </w:t>
      </w:r>
      <w:proofErr w:type="spellStart"/>
      <w:r>
        <w:rPr>
          <w:rFonts w:cs="Arial"/>
        </w:rPr>
        <w:t>DfE</w:t>
      </w:r>
      <w:proofErr w:type="spellEnd"/>
    </w:p>
    <w:p w14:paraId="1F47C410" w14:textId="3D526648" w:rsidR="00DA0C22" w:rsidRDefault="00DA0C22" w:rsidP="008504E8">
      <w:pPr>
        <w:spacing w:line="240" w:lineRule="auto"/>
        <w:rPr>
          <w:rFonts w:cs="Arial"/>
        </w:rPr>
      </w:pPr>
      <w:r>
        <w:rPr>
          <w:rFonts w:cs="Arial"/>
        </w:rPr>
        <w:t xml:space="preserve"> </w:t>
      </w:r>
      <w:hyperlink r:id="rId10" w:history="1">
        <w:r w:rsidRPr="00A93E3B">
          <w:rPr>
            <w:rStyle w:val="Hyperlink"/>
            <w:rFonts w:cs="Arial"/>
          </w:rPr>
          <w:t>Kelly.WALKER@education.gov.uk</w:t>
        </w:r>
      </w:hyperlink>
      <w:r>
        <w:rPr>
          <w:rFonts w:cs="Arial"/>
        </w:rPr>
        <w:t xml:space="preserve"> </w:t>
      </w:r>
    </w:p>
    <w:p w14:paraId="4B1A8814" w14:textId="77777777" w:rsidR="00DA0C22" w:rsidRPr="005504B7" w:rsidRDefault="00DA0C22" w:rsidP="008504E8">
      <w:pPr>
        <w:spacing w:line="240" w:lineRule="auto"/>
        <w:rPr>
          <w:rFonts w:cs="Arial"/>
        </w:rPr>
      </w:pPr>
    </w:p>
    <w:p w14:paraId="5B6A95BB" w14:textId="77777777" w:rsidR="00873605" w:rsidRDefault="00873605" w:rsidP="008504E8">
      <w:pPr>
        <w:spacing w:line="240" w:lineRule="auto"/>
      </w:pPr>
    </w:p>
    <w:p w14:paraId="22FF1E12" w14:textId="77777777" w:rsidR="003469DB" w:rsidRDefault="003469DB" w:rsidP="008504E8">
      <w:pPr>
        <w:spacing w:line="240" w:lineRule="auto"/>
        <w:ind w:left="142"/>
        <w:jc w:val="center"/>
        <w:rPr>
          <w:rFonts w:eastAsia="Times New Roman" w:cs="Arial"/>
          <w:b/>
          <w:color w:val="2F5496" w:themeColor="accent5" w:themeShade="BF"/>
          <w:sz w:val="24"/>
          <w:szCs w:val="24"/>
          <w:lang w:eastAsia="en-GB"/>
        </w:rPr>
      </w:pPr>
    </w:p>
    <w:p w14:paraId="30316B09" w14:textId="77777777" w:rsidR="008504E8" w:rsidRPr="003C43C7" w:rsidRDefault="008504E8" w:rsidP="008504E8">
      <w:pPr>
        <w:spacing w:line="240" w:lineRule="auto"/>
        <w:ind w:left="142"/>
        <w:jc w:val="center"/>
        <w:rPr>
          <w:rFonts w:eastAsia="Times New Roman" w:cs="Arial"/>
          <w:b/>
          <w:color w:val="2F5496" w:themeColor="accent5" w:themeShade="BF"/>
          <w:sz w:val="24"/>
          <w:szCs w:val="24"/>
          <w:lang w:eastAsia="en-GB"/>
        </w:rPr>
      </w:pPr>
      <w:r w:rsidRPr="003C43C7">
        <w:rPr>
          <w:rFonts w:eastAsia="Times New Roman" w:cs="Arial"/>
          <w:b/>
          <w:color w:val="2F5496" w:themeColor="accent5" w:themeShade="BF"/>
          <w:sz w:val="24"/>
          <w:szCs w:val="24"/>
          <w:lang w:eastAsia="en-GB"/>
        </w:rPr>
        <w:t xml:space="preserve">Section A: </w:t>
      </w:r>
      <w:r>
        <w:rPr>
          <w:rFonts w:eastAsia="Times New Roman" w:cs="Arial"/>
          <w:b/>
          <w:color w:val="2F5496" w:themeColor="accent5" w:themeShade="BF"/>
          <w:sz w:val="24"/>
          <w:szCs w:val="24"/>
          <w:lang w:eastAsia="en-GB"/>
        </w:rPr>
        <w:t>About your training</w:t>
      </w:r>
    </w:p>
    <w:p w14:paraId="72E41195" w14:textId="77777777" w:rsidR="008504E8" w:rsidRDefault="008504E8" w:rsidP="008504E8">
      <w:pPr>
        <w:spacing w:line="240" w:lineRule="auto"/>
        <w:ind w:left="142"/>
        <w:rPr>
          <w:rFonts w:eastAsia="Times New Roman" w:cs="Arial"/>
          <w:b/>
          <w:color w:val="000000"/>
          <w:lang w:eastAsia="en-GB"/>
        </w:rPr>
      </w:pPr>
    </w:p>
    <w:p w14:paraId="32836EC0" w14:textId="77777777" w:rsidR="008504E8" w:rsidRDefault="008504E8" w:rsidP="008504E8">
      <w:pPr>
        <w:spacing w:line="240" w:lineRule="auto"/>
        <w:rPr>
          <w:rFonts w:eastAsia="Times New Roman" w:cs="Arial"/>
          <w:b/>
          <w:color w:val="2F5496" w:themeColor="accent5" w:themeShade="BF"/>
          <w:lang w:eastAsia="en-GB"/>
        </w:rPr>
      </w:pPr>
      <w:r w:rsidRPr="003C43C7">
        <w:rPr>
          <w:rFonts w:eastAsia="Times New Roman" w:cs="Arial"/>
          <w:b/>
          <w:color w:val="2F5496" w:themeColor="accent5" w:themeShade="BF"/>
          <w:lang w:eastAsia="en-GB"/>
        </w:rPr>
        <w:t xml:space="preserve">In this first section, we would like to ask some questions about your </w:t>
      </w:r>
      <w:r>
        <w:rPr>
          <w:rFonts w:eastAsia="Times New Roman" w:cs="Arial"/>
          <w:b/>
          <w:color w:val="2F5496" w:themeColor="accent5" w:themeShade="BF"/>
          <w:lang w:eastAsia="en-GB"/>
        </w:rPr>
        <w:t>doctoral training</w:t>
      </w:r>
    </w:p>
    <w:p w14:paraId="773C8BB2" w14:textId="77777777" w:rsidR="008504E8" w:rsidRDefault="008504E8" w:rsidP="008504E8">
      <w:pPr>
        <w:spacing w:line="240" w:lineRule="auto"/>
        <w:rPr>
          <w:rFonts w:eastAsia="Times New Roman" w:cs="Arial"/>
          <w:b/>
          <w:color w:val="2F5496" w:themeColor="accent5" w:themeShade="BF"/>
          <w:lang w:eastAsia="en-GB"/>
        </w:rPr>
      </w:pPr>
    </w:p>
    <w:p w14:paraId="68C82499" w14:textId="77777777" w:rsidR="008504E8" w:rsidRDefault="008504E8" w:rsidP="00012E42">
      <w:pPr>
        <w:keepNext/>
        <w:spacing w:line="240" w:lineRule="auto"/>
        <w:rPr>
          <w:b/>
        </w:rPr>
      </w:pPr>
      <w:r w:rsidRPr="008504E8">
        <w:rPr>
          <w:b/>
          <w:color w:val="2F5496" w:themeColor="accent5" w:themeShade="BF"/>
        </w:rPr>
        <w:t>Q1</w:t>
      </w:r>
      <w:r w:rsidR="00E636CB">
        <w:rPr>
          <w:b/>
          <w:color w:val="2F5496" w:themeColor="accent5" w:themeShade="BF"/>
        </w:rPr>
        <w:t>.</w:t>
      </w:r>
      <w:r w:rsidRPr="008504E8">
        <w:rPr>
          <w:b/>
        </w:rPr>
        <w:t xml:space="preserve"> Where did you do your Educational Psychology doctorate?</w:t>
      </w:r>
    </w:p>
    <w:p w14:paraId="6130E203" w14:textId="77777777" w:rsidR="008504E8" w:rsidRPr="008504E8" w:rsidRDefault="008504E8" w:rsidP="00012E42">
      <w:pPr>
        <w:keepNext/>
        <w:spacing w:line="240" w:lineRule="auto"/>
        <w:rPr>
          <w:b/>
        </w:rPr>
      </w:pPr>
    </w:p>
    <w:tbl>
      <w:tblPr>
        <w:tblStyle w:val="GridTable2-Accent5"/>
        <w:tblW w:w="0" w:type="auto"/>
        <w:tblLook w:val="0480" w:firstRow="0" w:lastRow="0" w:firstColumn="1" w:lastColumn="0" w:noHBand="0" w:noVBand="1"/>
      </w:tblPr>
      <w:tblGrid>
        <w:gridCol w:w="5670"/>
        <w:gridCol w:w="2626"/>
      </w:tblGrid>
      <w:tr w:rsidR="008504E8" w:rsidRPr="008504E8" w14:paraId="73CD768D"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2B5B8487" w14:textId="77777777" w:rsidR="008504E8" w:rsidRPr="008504E8" w:rsidRDefault="008504E8" w:rsidP="00012E42">
            <w:pPr>
              <w:pStyle w:val="ListParagraph"/>
              <w:keepNext/>
              <w:ind w:left="0"/>
              <w:rPr>
                <w:rFonts w:cs="Arial"/>
                <w:b w:val="0"/>
              </w:rPr>
            </w:pPr>
            <w:r w:rsidRPr="008504E8">
              <w:rPr>
                <w:rFonts w:cs="Arial"/>
                <w:b w:val="0"/>
              </w:rPr>
              <w:t>University of Birmingham</w:t>
            </w:r>
          </w:p>
        </w:tc>
        <w:tc>
          <w:tcPr>
            <w:tcW w:w="2626" w:type="dxa"/>
            <w:vAlign w:val="center"/>
          </w:tcPr>
          <w:p w14:paraId="70F7F70C" w14:textId="77777777" w:rsidR="008504E8" w:rsidRPr="008504E8" w:rsidRDefault="008504E8" w:rsidP="00012E42">
            <w:pPr>
              <w:keepNext/>
              <w:spacing w:line="240" w:lineRule="auto"/>
              <w:jc w:val="center"/>
              <w:cnfStyle w:val="000000100000" w:firstRow="0" w:lastRow="0" w:firstColumn="0" w:lastColumn="0" w:oddVBand="0" w:evenVBand="0" w:oddHBand="1" w:evenHBand="0" w:firstRowFirstColumn="0" w:firstRowLastColumn="0" w:lastRowFirstColumn="0" w:lastRowLastColumn="0"/>
            </w:pPr>
            <w:r w:rsidRPr="008504E8">
              <w:rPr>
                <w:color w:val="2F5496" w:themeColor="accent5" w:themeShade="BF"/>
              </w:rPr>
              <w:sym w:font="Wingdings" w:char="F0A1"/>
            </w:r>
          </w:p>
        </w:tc>
      </w:tr>
      <w:tr w:rsidR="008504E8" w:rsidRPr="008504E8" w14:paraId="3A212342"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2C49EE58" w14:textId="77777777" w:rsidR="008504E8" w:rsidRPr="008504E8" w:rsidRDefault="008504E8" w:rsidP="00012E42">
            <w:pPr>
              <w:pStyle w:val="ListParagraph"/>
              <w:keepNext/>
              <w:ind w:left="0"/>
              <w:rPr>
                <w:rFonts w:cs="Arial"/>
                <w:b w:val="0"/>
              </w:rPr>
            </w:pPr>
            <w:r w:rsidRPr="008504E8">
              <w:rPr>
                <w:rFonts w:cs="Arial"/>
                <w:b w:val="0"/>
              </w:rPr>
              <w:t>Bristol University</w:t>
            </w:r>
          </w:p>
        </w:tc>
        <w:tc>
          <w:tcPr>
            <w:tcW w:w="2626" w:type="dxa"/>
            <w:vAlign w:val="center"/>
          </w:tcPr>
          <w:p w14:paraId="2B4967D5"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0A14B99E"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24525C64" w14:textId="77777777" w:rsidR="008504E8" w:rsidRPr="008504E8" w:rsidRDefault="008504E8" w:rsidP="00012E42">
            <w:pPr>
              <w:keepNext/>
              <w:spacing w:line="240" w:lineRule="auto"/>
              <w:rPr>
                <w:rFonts w:cs="Arial"/>
                <w:b w:val="0"/>
              </w:rPr>
            </w:pPr>
            <w:r w:rsidRPr="008504E8">
              <w:rPr>
                <w:rFonts w:cs="Arial"/>
                <w:b w:val="0"/>
              </w:rPr>
              <w:t>University of East London</w:t>
            </w:r>
          </w:p>
        </w:tc>
        <w:tc>
          <w:tcPr>
            <w:tcW w:w="2626" w:type="dxa"/>
            <w:vAlign w:val="center"/>
          </w:tcPr>
          <w:p w14:paraId="06AF31C3"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505062FE"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5821A994" w14:textId="77777777" w:rsidR="008504E8" w:rsidRPr="008504E8" w:rsidRDefault="008504E8" w:rsidP="00012E42">
            <w:pPr>
              <w:keepNext/>
              <w:spacing w:line="240" w:lineRule="auto"/>
              <w:rPr>
                <w:rFonts w:cs="Arial"/>
                <w:b w:val="0"/>
              </w:rPr>
            </w:pPr>
            <w:r w:rsidRPr="008504E8">
              <w:rPr>
                <w:rFonts w:cs="Arial"/>
                <w:b w:val="0"/>
              </w:rPr>
              <w:t xml:space="preserve">Institute of Education </w:t>
            </w:r>
          </w:p>
        </w:tc>
        <w:tc>
          <w:tcPr>
            <w:tcW w:w="2626" w:type="dxa"/>
            <w:vAlign w:val="center"/>
          </w:tcPr>
          <w:p w14:paraId="1E738209"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3DD2F1C6"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36F28E4E" w14:textId="77777777" w:rsidR="008504E8" w:rsidRPr="008504E8" w:rsidRDefault="008504E8" w:rsidP="00012E42">
            <w:pPr>
              <w:keepNext/>
              <w:spacing w:line="240" w:lineRule="auto"/>
              <w:rPr>
                <w:rFonts w:cs="Arial"/>
                <w:b w:val="0"/>
              </w:rPr>
            </w:pPr>
            <w:r w:rsidRPr="008504E8">
              <w:rPr>
                <w:rFonts w:cs="Arial"/>
                <w:b w:val="0"/>
              </w:rPr>
              <w:t>Exeter University</w:t>
            </w:r>
          </w:p>
        </w:tc>
        <w:tc>
          <w:tcPr>
            <w:tcW w:w="2626" w:type="dxa"/>
            <w:vAlign w:val="center"/>
          </w:tcPr>
          <w:p w14:paraId="124A0C9F"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73EF1B20"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609213BE" w14:textId="77777777" w:rsidR="008504E8" w:rsidRPr="008504E8" w:rsidRDefault="008504E8" w:rsidP="00012E42">
            <w:pPr>
              <w:keepNext/>
              <w:spacing w:line="240" w:lineRule="auto"/>
              <w:rPr>
                <w:rFonts w:cs="Arial"/>
                <w:b w:val="0"/>
              </w:rPr>
            </w:pPr>
            <w:r w:rsidRPr="008504E8">
              <w:rPr>
                <w:rFonts w:cs="Arial"/>
                <w:b w:val="0"/>
              </w:rPr>
              <w:t>University of Manchester</w:t>
            </w:r>
          </w:p>
        </w:tc>
        <w:tc>
          <w:tcPr>
            <w:tcW w:w="2626" w:type="dxa"/>
            <w:vAlign w:val="center"/>
          </w:tcPr>
          <w:p w14:paraId="5F0C3F8E"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7E7A4709"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36F09416" w14:textId="77777777" w:rsidR="008504E8" w:rsidRPr="008504E8" w:rsidRDefault="008504E8" w:rsidP="00012E42">
            <w:pPr>
              <w:keepNext/>
              <w:spacing w:line="240" w:lineRule="auto"/>
              <w:rPr>
                <w:rFonts w:cs="Arial"/>
                <w:b w:val="0"/>
              </w:rPr>
            </w:pPr>
            <w:r w:rsidRPr="008504E8">
              <w:rPr>
                <w:rFonts w:cs="Arial"/>
                <w:b w:val="0"/>
              </w:rPr>
              <w:t>Newcastle University</w:t>
            </w:r>
          </w:p>
        </w:tc>
        <w:tc>
          <w:tcPr>
            <w:tcW w:w="2626" w:type="dxa"/>
            <w:vAlign w:val="center"/>
          </w:tcPr>
          <w:p w14:paraId="466DD467"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0E972CEF"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34041962" w14:textId="77777777" w:rsidR="008504E8" w:rsidRPr="008504E8" w:rsidRDefault="008504E8" w:rsidP="00012E42">
            <w:pPr>
              <w:keepNext/>
              <w:spacing w:line="240" w:lineRule="auto"/>
              <w:rPr>
                <w:rFonts w:cs="Arial"/>
                <w:b w:val="0"/>
              </w:rPr>
            </w:pPr>
            <w:r w:rsidRPr="008504E8">
              <w:rPr>
                <w:rFonts w:cs="Arial"/>
                <w:b w:val="0"/>
              </w:rPr>
              <w:t xml:space="preserve">University of Nottingham </w:t>
            </w:r>
          </w:p>
        </w:tc>
        <w:tc>
          <w:tcPr>
            <w:tcW w:w="2626" w:type="dxa"/>
            <w:vAlign w:val="center"/>
          </w:tcPr>
          <w:p w14:paraId="1C4E9AD9"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3EBABE3E"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58A385D8" w14:textId="77777777" w:rsidR="008504E8" w:rsidRPr="008504E8" w:rsidRDefault="008504E8" w:rsidP="00012E42">
            <w:pPr>
              <w:keepNext/>
              <w:spacing w:line="240" w:lineRule="auto"/>
              <w:rPr>
                <w:rFonts w:cs="Arial"/>
                <w:b w:val="0"/>
              </w:rPr>
            </w:pPr>
            <w:r w:rsidRPr="008504E8">
              <w:rPr>
                <w:rFonts w:cs="Arial"/>
                <w:b w:val="0"/>
              </w:rPr>
              <w:t xml:space="preserve">University of Sheffield </w:t>
            </w:r>
          </w:p>
        </w:tc>
        <w:tc>
          <w:tcPr>
            <w:tcW w:w="2626" w:type="dxa"/>
            <w:vAlign w:val="center"/>
          </w:tcPr>
          <w:p w14:paraId="14529214"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2DD79F5E"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1D21141C" w14:textId="77777777" w:rsidR="008504E8" w:rsidRPr="008504E8" w:rsidRDefault="008504E8" w:rsidP="00012E42">
            <w:pPr>
              <w:keepNext/>
              <w:spacing w:line="240" w:lineRule="auto"/>
              <w:rPr>
                <w:rFonts w:cs="Arial"/>
                <w:b w:val="0"/>
              </w:rPr>
            </w:pPr>
            <w:r w:rsidRPr="008504E8">
              <w:rPr>
                <w:rFonts w:cs="Arial"/>
                <w:b w:val="0"/>
              </w:rPr>
              <w:t xml:space="preserve">University of Southampton </w:t>
            </w:r>
          </w:p>
        </w:tc>
        <w:tc>
          <w:tcPr>
            <w:tcW w:w="2626" w:type="dxa"/>
            <w:vAlign w:val="center"/>
          </w:tcPr>
          <w:p w14:paraId="190D49DF"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19BED9E4"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4409AB32" w14:textId="77777777" w:rsidR="008504E8" w:rsidRPr="008504E8" w:rsidRDefault="008504E8" w:rsidP="00012E42">
            <w:pPr>
              <w:keepNext/>
              <w:spacing w:line="240" w:lineRule="auto"/>
              <w:rPr>
                <w:rFonts w:cs="Arial"/>
                <w:b w:val="0"/>
              </w:rPr>
            </w:pPr>
            <w:r w:rsidRPr="008504E8">
              <w:rPr>
                <w:rFonts w:cs="Arial"/>
                <w:b w:val="0"/>
              </w:rPr>
              <w:t>Tavistock and Portman NHS Foundation Trust</w:t>
            </w:r>
          </w:p>
        </w:tc>
        <w:tc>
          <w:tcPr>
            <w:tcW w:w="2626" w:type="dxa"/>
            <w:vAlign w:val="center"/>
          </w:tcPr>
          <w:p w14:paraId="41F97308"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753346F4"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49B9CD74" w14:textId="77777777" w:rsidR="008504E8" w:rsidRPr="008504E8" w:rsidRDefault="008504E8" w:rsidP="00012E42">
            <w:pPr>
              <w:keepNext/>
              <w:spacing w:line="240" w:lineRule="auto"/>
              <w:rPr>
                <w:rFonts w:cs="Arial"/>
                <w:b w:val="0"/>
              </w:rPr>
            </w:pPr>
            <w:r w:rsidRPr="008504E8">
              <w:rPr>
                <w:rFonts w:cs="Arial"/>
                <w:b w:val="0"/>
              </w:rPr>
              <w:t>University College London (UCL)</w:t>
            </w:r>
          </w:p>
        </w:tc>
        <w:tc>
          <w:tcPr>
            <w:tcW w:w="2626" w:type="dxa"/>
            <w:vAlign w:val="center"/>
          </w:tcPr>
          <w:p w14:paraId="780BBBDF"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r w:rsidR="008504E8" w:rsidRPr="008504E8" w14:paraId="3AF12637" w14:textId="77777777" w:rsidTr="008504E8">
        <w:trPr>
          <w:cnfStyle w:val="000000100000" w:firstRow="0" w:lastRow="0" w:firstColumn="0" w:lastColumn="0" w:oddVBand="0" w:evenVBand="0" w:oddHBand="1" w:evenHBand="0" w:firstRowFirstColumn="0" w:firstRowLastColumn="0" w:lastRowFirstColumn="0" w:lastRowLastColumn="0"/>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4B36030A" w14:textId="77777777" w:rsidR="008504E8" w:rsidRPr="008504E8" w:rsidRDefault="008504E8" w:rsidP="00012E42">
            <w:pPr>
              <w:keepNext/>
              <w:spacing w:line="240" w:lineRule="auto"/>
              <w:rPr>
                <w:rFonts w:cs="Arial"/>
                <w:b w:val="0"/>
              </w:rPr>
            </w:pPr>
            <w:r w:rsidRPr="008504E8">
              <w:rPr>
                <w:rFonts w:cs="Arial"/>
                <w:b w:val="0"/>
              </w:rPr>
              <w:t xml:space="preserve">Another training provider </w:t>
            </w:r>
          </w:p>
        </w:tc>
        <w:tc>
          <w:tcPr>
            <w:tcW w:w="2626" w:type="dxa"/>
            <w:vAlign w:val="center"/>
          </w:tcPr>
          <w:p w14:paraId="721F6EF8" w14:textId="77777777" w:rsidR="008504E8" w:rsidRDefault="008504E8" w:rsidP="00012E42">
            <w:pPr>
              <w:keepNext/>
              <w:jc w:val="center"/>
              <w:cnfStyle w:val="000000100000" w:firstRow="0" w:lastRow="0" w:firstColumn="0" w:lastColumn="0" w:oddVBand="0" w:evenVBand="0" w:oddHBand="1" w:evenHBand="0" w:firstRowFirstColumn="0" w:firstRowLastColumn="0" w:lastRowFirstColumn="0" w:lastRowLastColumn="0"/>
            </w:pPr>
            <w:r w:rsidRPr="00114F51">
              <w:rPr>
                <w:color w:val="2F5496" w:themeColor="accent5" w:themeShade="BF"/>
              </w:rPr>
              <w:sym w:font="Wingdings" w:char="F0A1"/>
            </w:r>
          </w:p>
        </w:tc>
      </w:tr>
      <w:tr w:rsidR="008504E8" w:rsidRPr="008504E8" w14:paraId="6DDBD0E2" w14:textId="77777777" w:rsidTr="008504E8">
        <w:trPr>
          <w:trHeight w:hRule="exact" w:val="397"/>
        </w:trPr>
        <w:tc>
          <w:tcPr>
            <w:cnfStyle w:val="001000000000" w:firstRow="0" w:lastRow="0" w:firstColumn="1" w:lastColumn="0" w:oddVBand="0" w:evenVBand="0" w:oddHBand="0" w:evenHBand="0" w:firstRowFirstColumn="0" w:firstRowLastColumn="0" w:lastRowFirstColumn="0" w:lastRowLastColumn="0"/>
            <w:tcW w:w="5670" w:type="dxa"/>
            <w:vAlign w:val="center"/>
          </w:tcPr>
          <w:p w14:paraId="5053EB37" w14:textId="77777777" w:rsidR="008504E8" w:rsidRPr="008504E8" w:rsidRDefault="008504E8" w:rsidP="00012E42">
            <w:pPr>
              <w:keepNext/>
              <w:spacing w:line="240" w:lineRule="auto"/>
              <w:rPr>
                <w:rFonts w:cs="Arial"/>
                <w:b w:val="0"/>
              </w:rPr>
            </w:pPr>
            <w:r w:rsidRPr="008504E8">
              <w:rPr>
                <w:rFonts w:cs="Arial"/>
                <w:b w:val="0"/>
              </w:rPr>
              <w:t>Prefer not to say</w:t>
            </w:r>
          </w:p>
        </w:tc>
        <w:tc>
          <w:tcPr>
            <w:tcW w:w="2626" w:type="dxa"/>
            <w:vAlign w:val="center"/>
          </w:tcPr>
          <w:p w14:paraId="3E7371A6" w14:textId="77777777" w:rsidR="008504E8" w:rsidRDefault="008504E8" w:rsidP="00012E42">
            <w:pPr>
              <w:keepNext/>
              <w:jc w:val="center"/>
              <w:cnfStyle w:val="000000000000" w:firstRow="0" w:lastRow="0" w:firstColumn="0" w:lastColumn="0" w:oddVBand="0" w:evenVBand="0" w:oddHBand="0" w:evenHBand="0" w:firstRowFirstColumn="0" w:firstRowLastColumn="0" w:lastRowFirstColumn="0" w:lastRowLastColumn="0"/>
            </w:pPr>
            <w:r w:rsidRPr="00114F51">
              <w:rPr>
                <w:color w:val="2F5496" w:themeColor="accent5" w:themeShade="BF"/>
              </w:rPr>
              <w:sym w:font="Wingdings" w:char="F0A1"/>
            </w:r>
          </w:p>
        </w:tc>
      </w:tr>
    </w:tbl>
    <w:p w14:paraId="24E9574E" w14:textId="77777777" w:rsidR="008504E8" w:rsidRPr="008504E8" w:rsidRDefault="008504E8" w:rsidP="008504E8">
      <w:pPr>
        <w:spacing w:line="240" w:lineRule="auto"/>
        <w:rPr>
          <w:b/>
        </w:rPr>
      </w:pPr>
    </w:p>
    <w:p w14:paraId="26C6FFB6" w14:textId="77777777" w:rsidR="008504E8" w:rsidRDefault="008504E8" w:rsidP="008504E8">
      <w:pPr>
        <w:spacing w:line="240" w:lineRule="auto"/>
        <w:rPr>
          <w:b/>
          <w:color w:val="2F5496" w:themeColor="accent5" w:themeShade="BF"/>
        </w:rPr>
      </w:pPr>
    </w:p>
    <w:p w14:paraId="3B4CC1AF" w14:textId="77777777" w:rsidR="008504E8" w:rsidRDefault="008504E8" w:rsidP="00012E42">
      <w:pPr>
        <w:keepNext/>
        <w:spacing w:line="240" w:lineRule="auto"/>
        <w:rPr>
          <w:b/>
        </w:rPr>
      </w:pPr>
      <w:r w:rsidRPr="008504E8">
        <w:rPr>
          <w:b/>
          <w:color w:val="2F5496" w:themeColor="accent5" w:themeShade="BF"/>
        </w:rPr>
        <w:lastRenderedPageBreak/>
        <w:t>Q2</w:t>
      </w:r>
      <w:r w:rsidR="00E636CB">
        <w:rPr>
          <w:b/>
          <w:color w:val="2F5496" w:themeColor="accent5" w:themeShade="BF"/>
        </w:rPr>
        <w:t>.</w:t>
      </w:r>
      <w:r w:rsidRPr="008504E8">
        <w:rPr>
          <w:b/>
        </w:rPr>
        <w:t xml:space="preserve"> In what year did you </w:t>
      </w:r>
      <w:r>
        <w:rPr>
          <w:b/>
        </w:rPr>
        <w:t>complete your doctorate</w:t>
      </w:r>
      <w:r w:rsidRPr="008504E8">
        <w:rPr>
          <w:b/>
        </w:rPr>
        <w:t>?</w:t>
      </w:r>
    </w:p>
    <w:p w14:paraId="0AAF24E1" w14:textId="77777777" w:rsidR="008504E8" w:rsidRDefault="008504E8" w:rsidP="00012E42">
      <w:pPr>
        <w:keepNext/>
        <w:spacing w:line="240" w:lineRule="auto"/>
        <w:rPr>
          <w:b/>
        </w:rPr>
      </w:pPr>
    </w:p>
    <w:p w14:paraId="7C267818" w14:textId="77777777" w:rsidR="008504E8" w:rsidRPr="008504E8" w:rsidRDefault="008504E8" w:rsidP="00012E42">
      <w:pPr>
        <w:keepNext/>
        <w:spacing w:line="276" w:lineRule="auto"/>
      </w:pPr>
      <w:r w:rsidRPr="008504E8">
        <w:rPr>
          <w:color w:val="2F5496" w:themeColor="accent5" w:themeShade="BF"/>
        </w:rPr>
        <w:sym w:font="Wingdings" w:char="F0A1"/>
      </w:r>
      <w:r w:rsidRPr="008504E8">
        <w:rPr>
          <w:color w:val="2F5496" w:themeColor="accent5" w:themeShade="BF"/>
        </w:rPr>
        <w:t xml:space="preserve"> </w:t>
      </w:r>
      <w:r w:rsidRPr="008504E8">
        <w:t>2018</w:t>
      </w:r>
    </w:p>
    <w:p w14:paraId="6ADA1EF0" w14:textId="77777777" w:rsidR="008504E8" w:rsidRPr="008504E8" w:rsidRDefault="008504E8" w:rsidP="00012E42">
      <w:pPr>
        <w:keepNext/>
        <w:spacing w:line="276" w:lineRule="auto"/>
        <w:rPr>
          <w:color w:val="2F5496" w:themeColor="accent5" w:themeShade="BF"/>
        </w:rPr>
      </w:pPr>
      <w:r w:rsidRPr="008504E8">
        <w:rPr>
          <w:color w:val="2F5496" w:themeColor="accent5" w:themeShade="BF"/>
        </w:rPr>
        <w:sym w:font="Wingdings" w:char="F0A1"/>
      </w:r>
      <w:r w:rsidRPr="008504E8">
        <w:rPr>
          <w:color w:val="2F5496" w:themeColor="accent5" w:themeShade="BF"/>
        </w:rPr>
        <w:t xml:space="preserve"> </w:t>
      </w:r>
      <w:r w:rsidRPr="008504E8">
        <w:t>2017</w:t>
      </w:r>
    </w:p>
    <w:p w14:paraId="4CE1BE85" w14:textId="77777777" w:rsidR="008504E8" w:rsidRPr="008504E8" w:rsidRDefault="008504E8" w:rsidP="00012E42">
      <w:pPr>
        <w:keepNext/>
        <w:spacing w:line="276" w:lineRule="auto"/>
        <w:rPr>
          <w:color w:val="2F5496" w:themeColor="accent5" w:themeShade="BF"/>
        </w:rPr>
      </w:pPr>
      <w:r w:rsidRPr="008504E8">
        <w:rPr>
          <w:color w:val="2F5496" w:themeColor="accent5" w:themeShade="BF"/>
        </w:rPr>
        <w:sym w:font="Wingdings" w:char="F0A1"/>
      </w:r>
      <w:r w:rsidRPr="008504E8">
        <w:rPr>
          <w:color w:val="2F5496" w:themeColor="accent5" w:themeShade="BF"/>
        </w:rPr>
        <w:t xml:space="preserve"> </w:t>
      </w:r>
      <w:r w:rsidRPr="008504E8">
        <w:t>2016</w:t>
      </w:r>
    </w:p>
    <w:p w14:paraId="0B56CC5C" w14:textId="77777777" w:rsidR="008504E8" w:rsidRPr="008504E8" w:rsidRDefault="008504E8" w:rsidP="00012E42">
      <w:pPr>
        <w:keepNext/>
        <w:spacing w:line="276" w:lineRule="auto"/>
        <w:rPr>
          <w:color w:val="2F5496" w:themeColor="accent5" w:themeShade="BF"/>
        </w:rPr>
      </w:pPr>
      <w:r w:rsidRPr="008504E8">
        <w:rPr>
          <w:color w:val="2F5496" w:themeColor="accent5" w:themeShade="BF"/>
        </w:rPr>
        <w:sym w:font="Wingdings" w:char="F0A1"/>
      </w:r>
      <w:r w:rsidRPr="008504E8">
        <w:rPr>
          <w:color w:val="2F5496" w:themeColor="accent5" w:themeShade="BF"/>
        </w:rPr>
        <w:t xml:space="preserve"> </w:t>
      </w:r>
      <w:r w:rsidRPr="008504E8">
        <w:t>2015</w:t>
      </w:r>
    </w:p>
    <w:p w14:paraId="1BEAA94F" w14:textId="77777777" w:rsidR="008504E8" w:rsidRDefault="008504E8" w:rsidP="00012E42">
      <w:pPr>
        <w:keepNext/>
        <w:spacing w:line="276" w:lineRule="auto"/>
        <w:rPr>
          <w:b/>
        </w:rPr>
      </w:pPr>
      <w:r w:rsidRPr="008504E8">
        <w:rPr>
          <w:color w:val="2F5496" w:themeColor="accent5" w:themeShade="BF"/>
        </w:rPr>
        <w:sym w:font="Wingdings" w:char="F0A1"/>
      </w:r>
      <w:r>
        <w:rPr>
          <w:color w:val="2F5496" w:themeColor="accent5" w:themeShade="BF"/>
        </w:rPr>
        <w:t xml:space="preserve"> </w:t>
      </w:r>
      <w:r w:rsidRPr="008504E8">
        <w:t>2014</w:t>
      </w:r>
    </w:p>
    <w:p w14:paraId="146E04E8" w14:textId="77777777" w:rsidR="008504E8" w:rsidRDefault="008504E8" w:rsidP="00012E42">
      <w:pPr>
        <w:keepNext/>
        <w:spacing w:line="276" w:lineRule="auto"/>
        <w:rPr>
          <w:b/>
        </w:rPr>
      </w:pPr>
      <w:r w:rsidRPr="008504E8">
        <w:rPr>
          <w:color w:val="2F5496" w:themeColor="accent5" w:themeShade="BF"/>
        </w:rPr>
        <w:sym w:font="Wingdings" w:char="F0A1"/>
      </w:r>
      <w:r>
        <w:rPr>
          <w:color w:val="2F5496" w:themeColor="accent5" w:themeShade="BF"/>
        </w:rPr>
        <w:t xml:space="preserve"> </w:t>
      </w:r>
      <w:r w:rsidRPr="008504E8">
        <w:t>2013</w:t>
      </w:r>
    </w:p>
    <w:p w14:paraId="5BBEFD83" w14:textId="14395194" w:rsidR="008504E8" w:rsidRDefault="008504E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4E8">
        <w:t>2012 or earlier</w:t>
      </w:r>
      <w:r>
        <w:t xml:space="preserve"> </w:t>
      </w:r>
    </w:p>
    <w:p w14:paraId="4910847F" w14:textId="77777777" w:rsidR="008504E8" w:rsidRDefault="008504E8" w:rsidP="008504E8">
      <w:pPr>
        <w:spacing w:line="240" w:lineRule="auto"/>
      </w:pPr>
    </w:p>
    <w:p w14:paraId="19B7EA49" w14:textId="77777777" w:rsidR="008504E8" w:rsidRDefault="008504E8" w:rsidP="008504E8">
      <w:pPr>
        <w:spacing w:line="240" w:lineRule="auto"/>
        <w:rPr>
          <w:b/>
          <w:color w:val="2F5496" w:themeColor="accent5" w:themeShade="BF"/>
        </w:rPr>
      </w:pPr>
    </w:p>
    <w:p w14:paraId="3FA3A672" w14:textId="339D521B" w:rsidR="008504E8" w:rsidRDefault="008504E8" w:rsidP="00012E42">
      <w:pPr>
        <w:keepNext/>
        <w:spacing w:line="240" w:lineRule="auto"/>
        <w:rPr>
          <w:b/>
        </w:rPr>
      </w:pPr>
      <w:r w:rsidRPr="008504E8">
        <w:rPr>
          <w:b/>
          <w:color w:val="2F5496" w:themeColor="accent5" w:themeShade="BF"/>
        </w:rPr>
        <w:t>Q3</w:t>
      </w:r>
      <w:r w:rsidR="00E636CB">
        <w:rPr>
          <w:b/>
          <w:color w:val="2F5496" w:themeColor="accent5" w:themeShade="BF"/>
        </w:rPr>
        <w:t>.</w:t>
      </w:r>
      <w:r w:rsidRPr="008504E8">
        <w:rPr>
          <w:b/>
          <w:color w:val="2F5496" w:themeColor="accent5" w:themeShade="BF"/>
        </w:rPr>
        <w:t xml:space="preserve"> </w:t>
      </w:r>
      <w:r>
        <w:rPr>
          <w:b/>
        </w:rPr>
        <w:t>In which Local Authority / Authorities did you do your training placement(s)</w:t>
      </w:r>
      <w:r w:rsidR="00E636CB">
        <w:rPr>
          <w:b/>
        </w:rPr>
        <w:t>?</w:t>
      </w:r>
      <w:r w:rsidR="007F5F50">
        <w:rPr>
          <w:b/>
        </w:rPr>
        <w:t xml:space="preserve"> </w:t>
      </w:r>
      <w:r w:rsidR="007F5F50" w:rsidRPr="00FC752B">
        <w:rPr>
          <w:b/>
        </w:rPr>
        <w:t xml:space="preserve">Please </w:t>
      </w:r>
      <w:r w:rsidR="00DA0C22" w:rsidRPr="00FC752B">
        <w:rPr>
          <w:b/>
        </w:rPr>
        <w:t>provide the locations of all the placements you did as part of your training</w:t>
      </w:r>
      <w:r w:rsidR="007F5F50">
        <w:rPr>
          <w:b/>
        </w:rPr>
        <w:t xml:space="preserve"> </w:t>
      </w:r>
    </w:p>
    <w:p w14:paraId="04353889" w14:textId="77777777" w:rsidR="008504E8" w:rsidRDefault="008504E8"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08C6A070" w14:textId="77777777" w:rsidR="008504E8" w:rsidRDefault="008504E8" w:rsidP="008504E8">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470592CC" w14:textId="77777777" w:rsidR="008504E8" w:rsidRDefault="008504E8" w:rsidP="008504E8">
      <w:pPr>
        <w:spacing w:line="240" w:lineRule="auto"/>
        <w:rPr>
          <w:b/>
        </w:rPr>
      </w:pPr>
    </w:p>
    <w:p w14:paraId="3BDD7919" w14:textId="77777777" w:rsidR="008504E8" w:rsidRDefault="008504E8" w:rsidP="008504E8">
      <w:pPr>
        <w:spacing w:line="240" w:lineRule="auto"/>
        <w:rPr>
          <w:b/>
        </w:rPr>
      </w:pPr>
    </w:p>
    <w:p w14:paraId="3A7B7785" w14:textId="77777777" w:rsidR="008504E8" w:rsidRDefault="00E636CB" w:rsidP="00012E42">
      <w:pPr>
        <w:keepNext/>
        <w:spacing w:line="240" w:lineRule="auto"/>
        <w:rPr>
          <w:b/>
        </w:rPr>
      </w:pPr>
      <w:r w:rsidRPr="00E636CB">
        <w:rPr>
          <w:b/>
          <w:color w:val="2F5496" w:themeColor="accent5" w:themeShade="BF"/>
        </w:rPr>
        <w:t>Q4</w:t>
      </w:r>
      <w:r>
        <w:rPr>
          <w:b/>
          <w:color w:val="2F5496" w:themeColor="accent5" w:themeShade="BF"/>
        </w:rPr>
        <w:t>.</w:t>
      </w:r>
      <w:r w:rsidRPr="00E636CB">
        <w:rPr>
          <w:b/>
          <w:color w:val="2F5496" w:themeColor="accent5" w:themeShade="BF"/>
        </w:rPr>
        <w:t xml:space="preserve"> </w:t>
      </w:r>
      <w:r>
        <w:rPr>
          <w:b/>
        </w:rPr>
        <w:t>In what type of setting did you do your placement(s)?</w:t>
      </w:r>
    </w:p>
    <w:p w14:paraId="2DA4EF13" w14:textId="77777777" w:rsidR="00E636CB" w:rsidRPr="00E636CB" w:rsidRDefault="00E636CB" w:rsidP="00012E42">
      <w:pPr>
        <w:keepNext/>
        <w:spacing w:line="240" w:lineRule="auto"/>
        <w:rPr>
          <w:i/>
        </w:rPr>
      </w:pPr>
      <w:r>
        <w:rPr>
          <w:i/>
        </w:rPr>
        <w:t>Please select all that apply</w:t>
      </w:r>
    </w:p>
    <w:p w14:paraId="2B7489DD" w14:textId="77777777" w:rsidR="00E636CB" w:rsidRDefault="00E636CB" w:rsidP="00012E42">
      <w:pPr>
        <w:keepNext/>
        <w:spacing w:line="240" w:lineRule="auto"/>
        <w:rPr>
          <w:b/>
        </w:rPr>
      </w:pPr>
    </w:p>
    <w:tbl>
      <w:tblPr>
        <w:tblStyle w:val="GridTable2-Accent5"/>
        <w:tblW w:w="0" w:type="auto"/>
        <w:tblLook w:val="04A0" w:firstRow="1" w:lastRow="0" w:firstColumn="1" w:lastColumn="0" w:noHBand="0" w:noVBand="1"/>
      </w:tblPr>
      <w:tblGrid>
        <w:gridCol w:w="6804"/>
        <w:gridCol w:w="1492"/>
      </w:tblGrid>
      <w:tr w:rsidR="00E636CB" w14:paraId="10EF8377" w14:textId="77777777" w:rsidTr="00E636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30D9B495" w14:textId="77777777" w:rsidR="00E636CB" w:rsidRDefault="00E636CB" w:rsidP="00012E42">
            <w:pPr>
              <w:keepNext/>
              <w:spacing w:line="240" w:lineRule="auto"/>
              <w:rPr>
                <w:b w:val="0"/>
              </w:rPr>
            </w:pPr>
          </w:p>
        </w:tc>
        <w:tc>
          <w:tcPr>
            <w:tcW w:w="1492" w:type="dxa"/>
          </w:tcPr>
          <w:p w14:paraId="2AF1950B" w14:textId="77777777" w:rsidR="00E636CB" w:rsidRDefault="00E636CB" w:rsidP="00012E42">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rPr>
            </w:pPr>
            <w:r>
              <w:rPr>
                <w:b w:val="0"/>
              </w:rPr>
              <w:t>Type of organisation</w:t>
            </w:r>
          </w:p>
        </w:tc>
      </w:tr>
      <w:tr w:rsidR="00E636CB" w14:paraId="6C09C04B"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4F93361C" w14:textId="77777777" w:rsidR="00E636CB" w:rsidRDefault="00E636CB" w:rsidP="00012E42">
            <w:pPr>
              <w:keepNext/>
              <w:spacing w:line="240" w:lineRule="auto"/>
              <w:rPr>
                <w:b w:val="0"/>
              </w:rPr>
            </w:pPr>
            <w:r>
              <w:rPr>
                <w:rFonts w:cs="Arial"/>
                <w:b w:val="0"/>
              </w:rPr>
              <w:t xml:space="preserve">A Local Authority </w:t>
            </w:r>
            <w:r w:rsidRPr="00301C4F">
              <w:rPr>
                <w:rFonts w:cs="Arial"/>
                <w:b w:val="0"/>
              </w:rPr>
              <w:t xml:space="preserve">Educational Psychology Service  </w:t>
            </w:r>
          </w:p>
        </w:tc>
        <w:tc>
          <w:tcPr>
            <w:tcW w:w="1492" w:type="dxa"/>
          </w:tcPr>
          <w:p w14:paraId="5D8FADC1" w14:textId="77777777" w:rsidR="00E636CB" w:rsidRPr="00E636CB" w:rsidRDefault="00E636CB" w:rsidP="00012E42">
            <w:pPr>
              <w:keepNext/>
              <w:spacing w:line="240" w:lineRule="auto"/>
              <w:jc w:val="center"/>
              <w:cnfStyle w:val="000000100000" w:firstRow="0" w:lastRow="0" w:firstColumn="0" w:lastColumn="0" w:oddVBand="0" w:evenVBand="0" w:oddHBand="1" w:evenHBand="0" w:firstRowFirstColumn="0" w:firstRowLastColumn="0" w:lastRowFirstColumn="0" w:lastRowLastColumn="0"/>
            </w:pPr>
            <w:r w:rsidRPr="00E636CB">
              <w:rPr>
                <w:color w:val="2F5496" w:themeColor="accent5" w:themeShade="BF"/>
              </w:rPr>
              <w:sym w:font="Wingdings" w:char="F0A8"/>
            </w:r>
          </w:p>
        </w:tc>
      </w:tr>
      <w:tr w:rsidR="00E636CB" w14:paraId="25524078"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4D22EEC3" w14:textId="77777777" w:rsidR="00E636CB" w:rsidRDefault="00E636CB" w:rsidP="00012E42">
            <w:pPr>
              <w:keepNext/>
              <w:spacing w:line="240" w:lineRule="auto"/>
              <w:rPr>
                <w:b w:val="0"/>
              </w:rPr>
            </w:pPr>
            <w:r w:rsidRPr="00301C4F">
              <w:rPr>
                <w:rFonts w:cs="Arial"/>
                <w:b w:val="0"/>
              </w:rPr>
              <w:t xml:space="preserve">Multi-agency / Integrated Service / Team  </w:t>
            </w:r>
          </w:p>
        </w:tc>
        <w:tc>
          <w:tcPr>
            <w:tcW w:w="1492" w:type="dxa"/>
          </w:tcPr>
          <w:p w14:paraId="502E8FDF"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0860AA2E"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5F8008FE" w14:textId="77777777" w:rsidR="00E636CB" w:rsidRDefault="00E636CB" w:rsidP="00012E42">
            <w:pPr>
              <w:keepNext/>
              <w:spacing w:line="240" w:lineRule="auto"/>
              <w:rPr>
                <w:b w:val="0"/>
              </w:rPr>
            </w:pPr>
            <w:r>
              <w:rPr>
                <w:b w:val="0"/>
              </w:rPr>
              <w:t>A looked after children service</w:t>
            </w:r>
          </w:p>
        </w:tc>
        <w:tc>
          <w:tcPr>
            <w:tcW w:w="1492" w:type="dxa"/>
          </w:tcPr>
          <w:p w14:paraId="4DE5EA77" w14:textId="77777777" w:rsidR="00E636CB" w:rsidRDefault="00E636CB" w:rsidP="00012E42">
            <w:pPr>
              <w:keepNext/>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r w:rsidR="00E636CB" w14:paraId="24CFEE60"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7F6D5D1B" w14:textId="77777777" w:rsidR="00E636CB" w:rsidRDefault="00E636CB" w:rsidP="00012E42">
            <w:pPr>
              <w:keepNext/>
              <w:spacing w:line="240" w:lineRule="auto"/>
              <w:rPr>
                <w:b w:val="0"/>
              </w:rPr>
            </w:pPr>
            <w:r>
              <w:rPr>
                <w:b w:val="0"/>
              </w:rPr>
              <w:t>A child protection team</w:t>
            </w:r>
          </w:p>
        </w:tc>
        <w:tc>
          <w:tcPr>
            <w:tcW w:w="1492" w:type="dxa"/>
          </w:tcPr>
          <w:p w14:paraId="2199D011"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2B5434FF"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57F89651" w14:textId="77777777" w:rsidR="00E636CB" w:rsidRDefault="00E636CB" w:rsidP="00012E42">
            <w:pPr>
              <w:keepNext/>
              <w:spacing w:line="240" w:lineRule="auto"/>
              <w:rPr>
                <w:b w:val="0"/>
              </w:rPr>
            </w:pPr>
            <w:r>
              <w:rPr>
                <w:b w:val="0"/>
              </w:rPr>
              <w:t>A disability fostering service</w:t>
            </w:r>
          </w:p>
        </w:tc>
        <w:tc>
          <w:tcPr>
            <w:tcW w:w="1492" w:type="dxa"/>
          </w:tcPr>
          <w:p w14:paraId="76AB792A" w14:textId="77777777" w:rsidR="00E636CB" w:rsidRDefault="00E636CB" w:rsidP="00012E42">
            <w:pPr>
              <w:keepNext/>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r w:rsidR="00E636CB" w14:paraId="0E6192AB"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5881F479" w14:textId="77777777" w:rsidR="00E636CB" w:rsidRDefault="00E636CB" w:rsidP="00012E42">
            <w:pPr>
              <w:keepNext/>
              <w:spacing w:line="240" w:lineRule="auto"/>
              <w:rPr>
                <w:b w:val="0"/>
              </w:rPr>
            </w:pPr>
            <w:r>
              <w:rPr>
                <w:b w:val="0"/>
              </w:rPr>
              <w:t>An adoption service</w:t>
            </w:r>
          </w:p>
        </w:tc>
        <w:tc>
          <w:tcPr>
            <w:tcW w:w="1492" w:type="dxa"/>
          </w:tcPr>
          <w:p w14:paraId="0C8CBDFF"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6220E1F3"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504451FB" w14:textId="77777777" w:rsidR="00E636CB" w:rsidRDefault="00E636CB" w:rsidP="00012E42">
            <w:pPr>
              <w:keepNext/>
              <w:spacing w:line="240" w:lineRule="auto"/>
              <w:rPr>
                <w:b w:val="0"/>
              </w:rPr>
            </w:pPr>
            <w:r>
              <w:rPr>
                <w:b w:val="0"/>
              </w:rPr>
              <w:t>Local Authority maintained school(s) (primary / secondary / special)</w:t>
            </w:r>
          </w:p>
        </w:tc>
        <w:tc>
          <w:tcPr>
            <w:tcW w:w="1492" w:type="dxa"/>
          </w:tcPr>
          <w:p w14:paraId="6809FC4C" w14:textId="77777777" w:rsidR="00E636CB" w:rsidRDefault="00E636CB" w:rsidP="00012E42">
            <w:pPr>
              <w:keepNext/>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r w:rsidR="00E636CB" w14:paraId="02767528"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22890829" w14:textId="77777777" w:rsidR="00E636CB" w:rsidRDefault="00E636CB" w:rsidP="00012E42">
            <w:pPr>
              <w:keepNext/>
              <w:spacing w:line="240" w:lineRule="auto"/>
              <w:rPr>
                <w:b w:val="0"/>
              </w:rPr>
            </w:pPr>
            <w:r w:rsidRPr="00301C4F">
              <w:rPr>
                <w:rFonts w:cs="Arial"/>
                <w:b w:val="0"/>
              </w:rPr>
              <w:t>Academ</w:t>
            </w:r>
            <w:r>
              <w:rPr>
                <w:rFonts w:cs="Arial"/>
                <w:b w:val="0"/>
              </w:rPr>
              <w:t>y</w:t>
            </w:r>
            <w:r w:rsidRPr="00301C4F">
              <w:rPr>
                <w:rFonts w:cs="Arial"/>
                <w:b w:val="0"/>
              </w:rPr>
              <w:t>, Trust or Free School</w:t>
            </w:r>
            <w:r>
              <w:rPr>
                <w:rFonts w:cs="Arial"/>
                <w:b w:val="0"/>
              </w:rPr>
              <w:t>(</w:t>
            </w:r>
            <w:r w:rsidRPr="00301C4F">
              <w:rPr>
                <w:rFonts w:cs="Arial"/>
                <w:b w:val="0"/>
              </w:rPr>
              <w:t>s</w:t>
            </w:r>
            <w:r>
              <w:rPr>
                <w:rFonts w:cs="Arial"/>
                <w:b w:val="0"/>
              </w:rPr>
              <w:t>)</w:t>
            </w:r>
            <w:r w:rsidRPr="00301C4F">
              <w:rPr>
                <w:rFonts w:cs="Arial"/>
                <w:b w:val="0"/>
              </w:rPr>
              <w:t xml:space="preserve"> (primary, secondary, special)  </w:t>
            </w:r>
          </w:p>
        </w:tc>
        <w:tc>
          <w:tcPr>
            <w:tcW w:w="1492" w:type="dxa"/>
          </w:tcPr>
          <w:p w14:paraId="7E0AE169"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573B17E0"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15792453" w14:textId="77777777" w:rsidR="00E636CB" w:rsidRDefault="00E636CB" w:rsidP="00012E42">
            <w:pPr>
              <w:keepNext/>
              <w:spacing w:line="240" w:lineRule="auto"/>
              <w:rPr>
                <w:b w:val="0"/>
              </w:rPr>
            </w:pPr>
            <w:r>
              <w:rPr>
                <w:b w:val="0"/>
              </w:rPr>
              <w:t>Early years setting</w:t>
            </w:r>
          </w:p>
        </w:tc>
        <w:tc>
          <w:tcPr>
            <w:tcW w:w="1492" w:type="dxa"/>
          </w:tcPr>
          <w:p w14:paraId="63733EBF" w14:textId="77777777" w:rsidR="00E636CB" w:rsidRDefault="00E636CB" w:rsidP="00012E42">
            <w:pPr>
              <w:keepNext/>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r w:rsidR="00E636CB" w14:paraId="739A9A71"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110FDB32" w14:textId="77777777" w:rsidR="00E636CB" w:rsidRDefault="00E636CB" w:rsidP="00012E42">
            <w:pPr>
              <w:keepNext/>
              <w:spacing w:line="240" w:lineRule="auto"/>
              <w:rPr>
                <w:b w:val="0"/>
              </w:rPr>
            </w:pPr>
            <w:r w:rsidRPr="00301C4F">
              <w:rPr>
                <w:rFonts w:cs="Arial"/>
                <w:b w:val="0"/>
              </w:rPr>
              <w:t xml:space="preserve">Further Education (e.g. FE college, sixth form college)  </w:t>
            </w:r>
          </w:p>
        </w:tc>
        <w:tc>
          <w:tcPr>
            <w:tcW w:w="1492" w:type="dxa"/>
          </w:tcPr>
          <w:p w14:paraId="2858D971"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1EC207BA"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0D23CB74" w14:textId="77777777" w:rsidR="00E636CB" w:rsidRDefault="00E636CB" w:rsidP="00012E42">
            <w:pPr>
              <w:keepNext/>
              <w:spacing w:line="240" w:lineRule="auto"/>
              <w:rPr>
                <w:b w:val="0"/>
              </w:rPr>
            </w:pPr>
            <w:r w:rsidRPr="00301C4F">
              <w:rPr>
                <w:rFonts w:cs="Arial"/>
                <w:b w:val="0"/>
              </w:rPr>
              <w:t xml:space="preserve">Child and Adolescent Mental Health (CAMHs)  </w:t>
            </w:r>
          </w:p>
        </w:tc>
        <w:tc>
          <w:tcPr>
            <w:tcW w:w="1492" w:type="dxa"/>
          </w:tcPr>
          <w:p w14:paraId="3140D1EC" w14:textId="77777777" w:rsidR="00E636CB" w:rsidRDefault="00E636CB" w:rsidP="00012E42">
            <w:pPr>
              <w:keepNext/>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r w:rsidR="00E636CB" w14:paraId="2FEF2C68" w14:textId="77777777" w:rsidTr="00E636CB">
        <w:tc>
          <w:tcPr>
            <w:cnfStyle w:val="001000000000" w:firstRow="0" w:lastRow="0" w:firstColumn="1" w:lastColumn="0" w:oddVBand="0" w:evenVBand="0" w:oddHBand="0" w:evenHBand="0" w:firstRowFirstColumn="0" w:firstRowLastColumn="0" w:lastRowFirstColumn="0" w:lastRowLastColumn="0"/>
            <w:tcW w:w="6804" w:type="dxa"/>
          </w:tcPr>
          <w:p w14:paraId="14AF3EDE" w14:textId="77777777" w:rsidR="00E636CB" w:rsidRDefault="00E636CB" w:rsidP="00012E42">
            <w:pPr>
              <w:keepNext/>
              <w:spacing w:line="240" w:lineRule="auto"/>
              <w:rPr>
                <w:b w:val="0"/>
              </w:rPr>
            </w:pPr>
            <w:r w:rsidRPr="00301C4F">
              <w:rPr>
                <w:rFonts w:cs="Arial"/>
                <w:b w:val="0"/>
              </w:rPr>
              <w:t xml:space="preserve">Independent and non-maintained provision  </w:t>
            </w:r>
          </w:p>
        </w:tc>
        <w:tc>
          <w:tcPr>
            <w:tcW w:w="1492" w:type="dxa"/>
          </w:tcPr>
          <w:p w14:paraId="220B8B63" w14:textId="77777777" w:rsidR="00E636CB" w:rsidRDefault="00E636CB" w:rsidP="00012E42">
            <w:pPr>
              <w:keepNext/>
              <w:jc w:val="center"/>
              <w:cnfStyle w:val="000000000000" w:firstRow="0" w:lastRow="0" w:firstColumn="0" w:lastColumn="0" w:oddVBand="0" w:evenVBand="0" w:oddHBand="0" w:evenHBand="0" w:firstRowFirstColumn="0" w:firstRowLastColumn="0" w:lastRowFirstColumn="0" w:lastRowLastColumn="0"/>
            </w:pPr>
            <w:r w:rsidRPr="00004087">
              <w:rPr>
                <w:color w:val="2F5496" w:themeColor="accent5" w:themeShade="BF"/>
              </w:rPr>
              <w:sym w:font="Wingdings" w:char="F0A8"/>
            </w:r>
          </w:p>
        </w:tc>
      </w:tr>
      <w:tr w:rsidR="00E636CB" w14:paraId="74AA0F22" w14:textId="77777777" w:rsidTr="00E636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05876AA6" w14:textId="77777777" w:rsidR="00E636CB" w:rsidRDefault="00E636CB" w:rsidP="00E636CB">
            <w:pPr>
              <w:spacing w:line="240" w:lineRule="auto"/>
              <w:rPr>
                <w:b w:val="0"/>
              </w:rPr>
            </w:pPr>
            <w:r>
              <w:rPr>
                <w:b w:val="0"/>
              </w:rPr>
              <w:t>Other</w:t>
            </w:r>
          </w:p>
        </w:tc>
        <w:tc>
          <w:tcPr>
            <w:tcW w:w="1492" w:type="dxa"/>
          </w:tcPr>
          <w:p w14:paraId="3713261E" w14:textId="77777777" w:rsidR="00E636CB" w:rsidRDefault="00E636CB" w:rsidP="00E636CB">
            <w:pPr>
              <w:jc w:val="center"/>
              <w:cnfStyle w:val="000000100000" w:firstRow="0" w:lastRow="0" w:firstColumn="0" w:lastColumn="0" w:oddVBand="0" w:evenVBand="0" w:oddHBand="1" w:evenHBand="0" w:firstRowFirstColumn="0" w:firstRowLastColumn="0" w:lastRowFirstColumn="0" w:lastRowLastColumn="0"/>
            </w:pPr>
            <w:r w:rsidRPr="00004087">
              <w:rPr>
                <w:color w:val="2F5496" w:themeColor="accent5" w:themeShade="BF"/>
              </w:rPr>
              <w:sym w:font="Wingdings" w:char="F0A8"/>
            </w:r>
          </w:p>
        </w:tc>
      </w:tr>
    </w:tbl>
    <w:p w14:paraId="3B137B12" w14:textId="77777777" w:rsidR="00E636CB" w:rsidRDefault="00E636CB" w:rsidP="008504E8">
      <w:pPr>
        <w:spacing w:line="240" w:lineRule="auto"/>
        <w:rPr>
          <w:b/>
        </w:rPr>
      </w:pPr>
    </w:p>
    <w:p w14:paraId="756534C8" w14:textId="77777777" w:rsidR="00BA3450" w:rsidRPr="00BA3450" w:rsidRDefault="00BA3450" w:rsidP="008504E8">
      <w:pPr>
        <w:spacing w:line="240" w:lineRule="auto"/>
        <w:rPr>
          <w:i/>
          <w:color w:val="BFBFBF" w:themeColor="background1" w:themeShade="BF"/>
        </w:rPr>
      </w:pPr>
      <w:r>
        <w:rPr>
          <w:i/>
          <w:color w:val="BFBFBF" w:themeColor="background1" w:themeShade="BF"/>
        </w:rPr>
        <w:t>[Display if Q4 = Other]</w:t>
      </w:r>
    </w:p>
    <w:p w14:paraId="46A6D54A" w14:textId="77777777" w:rsidR="00E636CB" w:rsidRDefault="00E636CB" w:rsidP="008504E8">
      <w:pPr>
        <w:spacing w:line="240" w:lineRule="auto"/>
        <w:rPr>
          <w:b/>
        </w:rPr>
      </w:pPr>
      <w:r w:rsidRPr="00E636CB">
        <w:rPr>
          <w:b/>
          <w:color w:val="2F5496" w:themeColor="accent5" w:themeShade="BF"/>
        </w:rPr>
        <w:t>Q4i</w:t>
      </w:r>
      <w:r>
        <w:rPr>
          <w:b/>
          <w:color w:val="2F5496" w:themeColor="accent5" w:themeShade="BF"/>
        </w:rPr>
        <w:t>.</w:t>
      </w:r>
      <w:r w:rsidRPr="00E636CB">
        <w:rPr>
          <w:b/>
          <w:color w:val="2F5496" w:themeColor="accent5" w:themeShade="BF"/>
        </w:rPr>
        <w:t xml:space="preserve"> </w:t>
      </w:r>
      <w:r>
        <w:rPr>
          <w:b/>
        </w:rPr>
        <w:t>In what other type of setting did you do a placement?</w:t>
      </w:r>
    </w:p>
    <w:p w14:paraId="095162CF" w14:textId="77777777" w:rsidR="00E636CB" w:rsidRDefault="00E636CB" w:rsidP="00E636C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12485A65" w14:textId="77777777" w:rsidR="00E636CB" w:rsidRDefault="00E636CB" w:rsidP="00E636C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CC09B32" w14:textId="77777777" w:rsidR="00E636CB" w:rsidRDefault="00E636CB" w:rsidP="008504E8">
      <w:pPr>
        <w:spacing w:line="240" w:lineRule="auto"/>
        <w:rPr>
          <w:b/>
        </w:rPr>
      </w:pPr>
    </w:p>
    <w:p w14:paraId="467945DD" w14:textId="77777777" w:rsidR="00E636CB" w:rsidRDefault="00E636CB" w:rsidP="00012E42">
      <w:pPr>
        <w:keepNext/>
        <w:spacing w:line="240" w:lineRule="auto"/>
        <w:rPr>
          <w:b/>
        </w:rPr>
      </w:pPr>
      <w:r w:rsidRPr="00E636CB">
        <w:rPr>
          <w:b/>
          <w:color w:val="2F5496" w:themeColor="accent5" w:themeShade="BF"/>
        </w:rPr>
        <w:lastRenderedPageBreak/>
        <w:t>Q5</w:t>
      </w:r>
      <w:r>
        <w:rPr>
          <w:b/>
          <w:color w:val="2F5496" w:themeColor="accent5" w:themeShade="BF"/>
        </w:rPr>
        <w:t>.</w:t>
      </w:r>
      <w:r w:rsidRPr="00E636CB">
        <w:rPr>
          <w:b/>
          <w:color w:val="2F5496" w:themeColor="accent5" w:themeShade="BF"/>
        </w:rPr>
        <w:t xml:space="preserve"> </w:t>
      </w:r>
      <w:r>
        <w:rPr>
          <w:b/>
        </w:rPr>
        <w:t xml:space="preserve">Was your placement </w:t>
      </w:r>
      <w:r w:rsidR="00D35E0B">
        <w:rPr>
          <w:b/>
        </w:rPr>
        <w:t xml:space="preserve">supervised </w:t>
      </w:r>
      <w:proofErr w:type="gramStart"/>
      <w:r w:rsidR="00D35E0B">
        <w:rPr>
          <w:b/>
        </w:rPr>
        <w:t>by</w:t>
      </w:r>
      <w:r>
        <w:rPr>
          <w:b/>
        </w:rPr>
        <w:t>:</w:t>
      </w:r>
      <w:proofErr w:type="gramEnd"/>
    </w:p>
    <w:p w14:paraId="357A0FF2" w14:textId="77777777" w:rsidR="00E636CB" w:rsidRPr="00E636CB" w:rsidRDefault="00E636CB" w:rsidP="00012E42">
      <w:pPr>
        <w:keepNext/>
        <w:spacing w:line="240" w:lineRule="auto"/>
        <w:rPr>
          <w:i/>
        </w:rPr>
      </w:pPr>
      <w:r>
        <w:rPr>
          <w:i/>
        </w:rPr>
        <w:t>Please select all that apply</w:t>
      </w:r>
    </w:p>
    <w:p w14:paraId="26C27688" w14:textId="77777777" w:rsidR="00E636CB" w:rsidRDefault="00E636CB" w:rsidP="00012E42">
      <w:pPr>
        <w:keepNext/>
        <w:spacing w:line="240" w:lineRule="auto"/>
        <w:rPr>
          <w:b/>
        </w:rPr>
      </w:pPr>
    </w:p>
    <w:p w14:paraId="0D49FB0D" w14:textId="77777777" w:rsidR="00E636CB" w:rsidRPr="00E636CB" w:rsidRDefault="00E636CB" w:rsidP="00012E42">
      <w:pPr>
        <w:keepNext/>
        <w:spacing w:line="276" w:lineRule="auto"/>
      </w:pPr>
      <w:r w:rsidRPr="00E636CB">
        <w:rPr>
          <w:color w:val="2F5496" w:themeColor="accent5" w:themeShade="BF"/>
        </w:rPr>
        <w:sym w:font="Wingdings" w:char="F0A8"/>
      </w:r>
      <w:r>
        <w:rPr>
          <w:color w:val="2F5496" w:themeColor="accent5" w:themeShade="BF"/>
        </w:rPr>
        <w:t xml:space="preserve"> </w:t>
      </w:r>
      <w:r w:rsidRPr="00E636CB">
        <w:t>A Local Authority</w:t>
      </w:r>
    </w:p>
    <w:p w14:paraId="6A30EBAD" w14:textId="77777777" w:rsidR="00E636CB" w:rsidRPr="00E636CB" w:rsidRDefault="00E636CB" w:rsidP="00012E42">
      <w:pPr>
        <w:keepNext/>
        <w:spacing w:line="276" w:lineRule="auto"/>
      </w:pPr>
      <w:r w:rsidRPr="00E636CB">
        <w:rPr>
          <w:color w:val="2F5496" w:themeColor="accent5" w:themeShade="BF"/>
        </w:rPr>
        <w:sym w:font="Wingdings" w:char="F0A8"/>
      </w:r>
      <w:r w:rsidRPr="00E636CB">
        <w:rPr>
          <w:color w:val="2F5496" w:themeColor="accent5" w:themeShade="BF"/>
        </w:rPr>
        <w:t xml:space="preserve"> </w:t>
      </w:r>
      <w:r w:rsidRPr="00E636CB">
        <w:t>A private provider of Educational Psychology services</w:t>
      </w:r>
    </w:p>
    <w:p w14:paraId="71CE3066" w14:textId="77777777" w:rsidR="00E636CB" w:rsidRPr="00E636CB" w:rsidRDefault="00E636CB" w:rsidP="00012E42">
      <w:pPr>
        <w:keepNext/>
        <w:spacing w:line="276" w:lineRule="auto"/>
      </w:pPr>
      <w:r w:rsidRPr="00E636CB">
        <w:rPr>
          <w:color w:val="2F5496" w:themeColor="accent5" w:themeShade="BF"/>
        </w:rPr>
        <w:sym w:font="Wingdings" w:char="F0A8"/>
      </w:r>
      <w:r w:rsidRPr="00E636CB">
        <w:rPr>
          <w:color w:val="2F5496" w:themeColor="accent5" w:themeShade="BF"/>
        </w:rPr>
        <w:t xml:space="preserve"> </w:t>
      </w:r>
      <w:r w:rsidRPr="00E636CB">
        <w:t>A not-for-profit service</w:t>
      </w:r>
    </w:p>
    <w:p w14:paraId="0E23B01E" w14:textId="77777777" w:rsidR="00E636CB" w:rsidRPr="00E636CB" w:rsidRDefault="00E636CB" w:rsidP="00012E42">
      <w:pPr>
        <w:spacing w:line="276" w:lineRule="auto"/>
      </w:pPr>
      <w:r w:rsidRPr="00E636CB">
        <w:rPr>
          <w:color w:val="2F5496" w:themeColor="accent5" w:themeShade="BF"/>
        </w:rPr>
        <w:sym w:font="Wingdings" w:char="F0A8"/>
      </w:r>
      <w:r w:rsidRPr="00E636CB">
        <w:rPr>
          <w:color w:val="2F5496" w:themeColor="accent5" w:themeShade="BF"/>
        </w:rPr>
        <w:t xml:space="preserve"> </w:t>
      </w:r>
      <w:r w:rsidRPr="00E636CB">
        <w:t>Other</w:t>
      </w:r>
    </w:p>
    <w:p w14:paraId="0A283A81" w14:textId="77777777" w:rsidR="00E636CB" w:rsidRDefault="00E636CB" w:rsidP="008504E8">
      <w:pPr>
        <w:spacing w:line="240" w:lineRule="auto"/>
        <w:rPr>
          <w:b/>
        </w:rPr>
      </w:pPr>
    </w:p>
    <w:p w14:paraId="445924E7" w14:textId="77777777" w:rsidR="00BA3450" w:rsidRPr="00BA3450" w:rsidRDefault="00BA3450" w:rsidP="00012E42">
      <w:pPr>
        <w:keepNext/>
        <w:spacing w:line="240" w:lineRule="auto"/>
        <w:rPr>
          <w:i/>
          <w:color w:val="BFBFBF" w:themeColor="background1" w:themeShade="BF"/>
        </w:rPr>
      </w:pPr>
      <w:r>
        <w:rPr>
          <w:i/>
          <w:color w:val="BFBFBF" w:themeColor="background1" w:themeShade="BF"/>
        </w:rPr>
        <w:t>[Display if Q5 = Other]</w:t>
      </w:r>
    </w:p>
    <w:p w14:paraId="2AE99B0B" w14:textId="77777777" w:rsidR="00E636CB" w:rsidRDefault="00E636CB" w:rsidP="00012E42">
      <w:pPr>
        <w:keepNext/>
        <w:spacing w:line="240" w:lineRule="auto"/>
        <w:rPr>
          <w:b/>
        </w:rPr>
      </w:pPr>
      <w:r w:rsidRPr="00E636CB">
        <w:rPr>
          <w:b/>
          <w:color w:val="2F5496" w:themeColor="accent5" w:themeShade="BF"/>
        </w:rPr>
        <w:t xml:space="preserve">Q5i. </w:t>
      </w:r>
      <w:r>
        <w:rPr>
          <w:b/>
        </w:rPr>
        <w:t xml:space="preserve">What other type of organisation </w:t>
      </w:r>
      <w:r w:rsidR="00D35E0B">
        <w:rPr>
          <w:b/>
        </w:rPr>
        <w:t>supervised</w:t>
      </w:r>
      <w:r>
        <w:rPr>
          <w:b/>
        </w:rPr>
        <w:t xml:space="preserve"> your placement(s)?</w:t>
      </w:r>
    </w:p>
    <w:p w14:paraId="5EEDC8C4" w14:textId="77777777" w:rsidR="00E636CB" w:rsidRDefault="00E636C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633BE3E3" w14:textId="77777777" w:rsidR="00E636CB" w:rsidRDefault="00E636C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0BA26FC2" w14:textId="77777777" w:rsidR="00E636CB" w:rsidRDefault="00E636CB" w:rsidP="008504E8">
      <w:pPr>
        <w:spacing w:line="240" w:lineRule="auto"/>
        <w:rPr>
          <w:b/>
        </w:rPr>
      </w:pPr>
    </w:p>
    <w:p w14:paraId="71A6155A" w14:textId="77777777" w:rsidR="00E636CB" w:rsidRDefault="00E636CB" w:rsidP="008504E8">
      <w:pPr>
        <w:spacing w:line="240" w:lineRule="auto"/>
        <w:rPr>
          <w:b/>
        </w:rPr>
      </w:pPr>
    </w:p>
    <w:p w14:paraId="0B8E2086" w14:textId="77777777" w:rsidR="00E636CB" w:rsidRDefault="00D35E0B" w:rsidP="00012E42">
      <w:pPr>
        <w:keepNext/>
        <w:spacing w:line="240" w:lineRule="auto"/>
        <w:rPr>
          <w:b/>
        </w:rPr>
      </w:pPr>
      <w:r w:rsidRPr="00D35E0B">
        <w:rPr>
          <w:b/>
          <w:color w:val="2F5496" w:themeColor="accent5" w:themeShade="BF"/>
        </w:rPr>
        <w:t xml:space="preserve">Q6. </w:t>
      </w:r>
      <w:r>
        <w:rPr>
          <w:b/>
        </w:rPr>
        <w:t>Why did you choose your training provider?</w:t>
      </w:r>
    </w:p>
    <w:p w14:paraId="66826DD9" w14:textId="35639546" w:rsidR="00D35E0B" w:rsidRPr="00E636CB" w:rsidRDefault="00D35E0B" w:rsidP="00012E42">
      <w:pPr>
        <w:keepNext/>
        <w:spacing w:line="240" w:lineRule="auto"/>
        <w:rPr>
          <w:i/>
        </w:rPr>
      </w:pPr>
      <w:r>
        <w:rPr>
          <w:i/>
        </w:rPr>
        <w:t xml:space="preserve">Please select all </w:t>
      </w:r>
      <w:r w:rsidR="005920CF">
        <w:rPr>
          <w:i/>
        </w:rPr>
        <w:t>the reasons that apply and then up to three reasons that were most important to you when you chose your training provider</w:t>
      </w:r>
    </w:p>
    <w:p w14:paraId="34BD0E60" w14:textId="77777777" w:rsidR="00D35E0B" w:rsidRDefault="00D35E0B" w:rsidP="00012E42">
      <w:pPr>
        <w:keepNext/>
        <w:spacing w:line="240" w:lineRule="auto"/>
        <w:rPr>
          <w:b/>
        </w:rPr>
      </w:pPr>
    </w:p>
    <w:tbl>
      <w:tblPr>
        <w:tblStyle w:val="GridTable2-Accent5"/>
        <w:tblW w:w="0" w:type="auto"/>
        <w:tblLook w:val="0480" w:firstRow="0" w:lastRow="0" w:firstColumn="1" w:lastColumn="0" w:noHBand="0" w:noVBand="1"/>
      </w:tblPr>
      <w:tblGrid>
        <w:gridCol w:w="5987"/>
        <w:gridCol w:w="1177"/>
        <w:gridCol w:w="1142"/>
      </w:tblGrid>
      <w:tr w:rsidR="00FC752B" w14:paraId="6107F70E" w14:textId="77777777"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46850102" w14:textId="77777777" w:rsidR="00FC752B" w:rsidRDefault="00FC752B" w:rsidP="00660A11">
            <w:pPr>
              <w:keepNext/>
              <w:spacing w:line="276" w:lineRule="auto"/>
              <w:rPr>
                <w:b w:val="0"/>
              </w:rPr>
            </w:pPr>
          </w:p>
        </w:tc>
        <w:tc>
          <w:tcPr>
            <w:tcW w:w="1177" w:type="dxa"/>
          </w:tcPr>
          <w:p w14:paraId="778475A0" w14:textId="099DCFB9" w:rsidR="00FC752B" w:rsidRPr="005B4047" w:rsidRDefault="00FC752B" w:rsidP="00FC752B">
            <w:pPr>
              <w:keepNext/>
              <w:spacing w:line="240" w:lineRule="auto"/>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Pr>
                <w:color w:val="2F5496" w:themeColor="accent5" w:themeShade="BF"/>
              </w:rPr>
              <w:t>All reasons</w:t>
            </w:r>
          </w:p>
        </w:tc>
        <w:tc>
          <w:tcPr>
            <w:tcW w:w="1142" w:type="dxa"/>
          </w:tcPr>
          <w:p w14:paraId="2FA17B67" w14:textId="06369473" w:rsidR="00FC752B" w:rsidRPr="005B4047" w:rsidRDefault="00FC752B" w:rsidP="00FC752B">
            <w:pPr>
              <w:keepNext/>
              <w:spacing w:line="240" w:lineRule="auto"/>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Pr>
                <w:color w:val="2F5496" w:themeColor="accent5" w:themeShade="BF"/>
              </w:rPr>
              <w:t>Up to 3 main reasons</w:t>
            </w:r>
          </w:p>
        </w:tc>
      </w:tr>
      <w:tr w:rsidR="00FC752B" w14:paraId="19735F67" w14:textId="279B817F" w:rsidTr="00FC752B">
        <w:tc>
          <w:tcPr>
            <w:cnfStyle w:val="001000000000" w:firstRow="0" w:lastRow="0" w:firstColumn="1" w:lastColumn="0" w:oddVBand="0" w:evenVBand="0" w:oddHBand="0" w:evenHBand="0" w:firstRowFirstColumn="0" w:firstRowLastColumn="0" w:lastRowFirstColumn="0" w:lastRowLastColumn="0"/>
            <w:tcW w:w="5987" w:type="dxa"/>
          </w:tcPr>
          <w:p w14:paraId="53DD4BF8" w14:textId="48627280" w:rsidR="00FC752B" w:rsidRDefault="00FC752B" w:rsidP="00FC752B">
            <w:pPr>
              <w:keepNext/>
              <w:spacing w:line="276" w:lineRule="auto"/>
              <w:rPr>
                <w:b w:val="0"/>
              </w:rPr>
            </w:pPr>
            <w:r>
              <w:rPr>
                <w:b w:val="0"/>
              </w:rPr>
              <w:t>The provider had a good reputation for teaching</w:t>
            </w:r>
          </w:p>
        </w:tc>
        <w:tc>
          <w:tcPr>
            <w:tcW w:w="1177" w:type="dxa"/>
          </w:tcPr>
          <w:p w14:paraId="6BB853CA"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13C3AA73" w14:textId="18C45C0E"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69DCDDBB" w14:textId="546EB1ED"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190A317F" w14:textId="40F48037" w:rsidR="00FC752B" w:rsidRDefault="00FC752B" w:rsidP="00FC752B">
            <w:pPr>
              <w:keepNext/>
              <w:spacing w:line="276" w:lineRule="auto"/>
              <w:rPr>
                <w:b w:val="0"/>
              </w:rPr>
            </w:pPr>
            <w:r>
              <w:rPr>
                <w:b w:val="0"/>
              </w:rPr>
              <w:t>The employment prospects of trainees from this provider were good</w:t>
            </w:r>
          </w:p>
        </w:tc>
        <w:tc>
          <w:tcPr>
            <w:tcW w:w="1177" w:type="dxa"/>
          </w:tcPr>
          <w:p w14:paraId="37198A56" w14:textId="048513AF"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5B4047">
              <w:rPr>
                <w:color w:val="2F5496" w:themeColor="accent5" w:themeShade="BF"/>
              </w:rPr>
              <w:sym w:font="Wingdings" w:char="F0A8"/>
            </w:r>
          </w:p>
        </w:tc>
        <w:tc>
          <w:tcPr>
            <w:tcW w:w="1142" w:type="dxa"/>
          </w:tcPr>
          <w:p w14:paraId="35ACBB1F" w14:textId="400C38A3"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33B4D0E2" w14:textId="3E936EED" w:rsidTr="00FC752B">
        <w:tc>
          <w:tcPr>
            <w:cnfStyle w:val="001000000000" w:firstRow="0" w:lastRow="0" w:firstColumn="1" w:lastColumn="0" w:oddVBand="0" w:evenVBand="0" w:oddHBand="0" w:evenHBand="0" w:firstRowFirstColumn="0" w:firstRowLastColumn="0" w:lastRowFirstColumn="0" w:lastRowLastColumn="0"/>
            <w:tcW w:w="5987" w:type="dxa"/>
          </w:tcPr>
          <w:p w14:paraId="7A1F9EFF" w14:textId="03CF6AB3" w:rsidR="00FC752B" w:rsidRDefault="00FC752B" w:rsidP="00FC752B">
            <w:pPr>
              <w:keepNext/>
              <w:spacing w:line="276" w:lineRule="auto"/>
              <w:rPr>
                <w:b w:val="0"/>
              </w:rPr>
            </w:pPr>
            <w:r>
              <w:rPr>
                <w:b w:val="0"/>
              </w:rPr>
              <w:t>The provider offered specific specialisms within Educational Psychology</w:t>
            </w:r>
          </w:p>
        </w:tc>
        <w:tc>
          <w:tcPr>
            <w:tcW w:w="1177" w:type="dxa"/>
          </w:tcPr>
          <w:p w14:paraId="2A239FC3"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39134BB2" w14:textId="2FE59DDB"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12FB4B06" w14:textId="344BBE16"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3ABE4E29" w14:textId="7A79021A" w:rsidR="00FC752B" w:rsidRDefault="00FC752B" w:rsidP="00FC752B">
            <w:pPr>
              <w:keepNext/>
              <w:spacing w:line="276" w:lineRule="auto"/>
              <w:rPr>
                <w:b w:val="0"/>
              </w:rPr>
            </w:pPr>
            <w:r>
              <w:rPr>
                <w:b w:val="0"/>
              </w:rPr>
              <w:t xml:space="preserve">Teaching style, e.g. use of problem-based learning, </w:t>
            </w:r>
            <w:r w:rsidR="00AE3E51">
              <w:rPr>
                <w:b w:val="0"/>
              </w:rPr>
              <w:t>small group teaching</w:t>
            </w:r>
          </w:p>
        </w:tc>
        <w:tc>
          <w:tcPr>
            <w:tcW w:w="1177" w:type="dxa"/>
          </w:tcPr>
          <w:p w14:paraId="31C94F7D" w14:textId="77777777" w:rsidR="00FC752B" w:rsidRDefault="00FC752B" w:rsidP="00FC752B">
            <w:pPr>
              <w:keepNext/>
              <w:jc w:val="center"/>
              <w:cnfStyle w:val="000000100000" w:firstRow="0" w:lastRow="0" w:firstColumn="0" w:lastColumn="0" w:oddVBand="0" w:evenVBand="0" w:oddHBand="1" w:evenHBand="0" w:firstRowFirstColumn="0" w:firstRowLastColumn="0" w:lastRowFirstColumn="0" w:lastRowLastColumn="0"/>
            </w:pPr>
            <w:r w:rsidRPr="005B4047">
              <w:rPr>
                <w:color w:val="2F5496" w:themeColor="accent5" w:themeShade="BF"/>
              </w:rPr>
              <w:sym w:font="Wingdings" w:char="F0A8"/>
            </w:r>
          </w:p>
        </w:tc>
        <w:tc>
          <w:tcPr>
            <w:tcW w:w="1142" w:type="dxa"/>
          </w:tcPr>
          <w:p w14:paraId="58C82456" w14:textId="16E5AFD4"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0C4F3C5B" w14:textId="1126E8FD" w:rsidTr="00FC752B">
        <w:tc>
          <w:tcPr>
            <w:cnfStyle w:val="001000000000" w:firstRow="0" w:lastRow="0" w:firstColumn="1" w:lastColumn="0" w:oddVBand="0" w:evenVBand="0" w:oddHBand="0" w:evenHBand="0" w:firstRowFirstColumn="0" w:firstRowLastColumn="0" w:lastRowFirstColumn="0" w:lastRowLastColumn="0"/>
            <w:tcW w:w="5987" w:type="dxa"/>
          </w:tcPr>
          <w:p w14:paraId="4D79EC23" w14:textId="473D1278" w:rsidR="00FC752B" w:rsidRDefault="00FC752B" w:rsidP="00FC752B">
            <w:pPr>
              <w:keepNext/>
              <w:spacing w:line="276" w:lineRule="auto"/>
              <w:rPr>
                <w:b w:val="0"/>
              </w:rPr>
            </w:pPr>
            <w:r>
              <w:rPr>
                <w:b w:val="0"/>
              </w:rPr>
              <w:t>Availability of funded places</w:t>
            </w:r>
          </w:p>
        </w:tc>
        <w:tc>
          <w:tcPr>
            <w:tcW w:w="1177" w:type="dxa"/>
          </w:tcPr>
          <w:p w14:paraId="5964D514"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1CC4DB0C" w14:textId="0497269F"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0450DC37" w14:textId="47142A7C"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56CB2B99" w14:textId="7BDB7A9D" w:rsidR="00FC752B" w:rsidRDefault="00FC752B" w:rsidP="00FC752B">
            <w:pPr>
              <w:keepNext/>
              <w:spacing w:line="276" w:lineRule="auto"/>
              <w:rPr>
                <w:b w:val="0"/>
              </w:rPr>
            </w:pPr>
            <w:r>
              <w:rPr>
                <w:b w:val="0"/>
              </w:rPr>
              <w:t>Track record for providing good placements for students while they are training</w:t>
            </w:r>
          </w:p>
        </w:tc>
        <w:tc>
          <w:tcPr>
            <w:tcW w:w="1177" w:type="dxa"/>
          </w:tcPr>
          <w:p w14:paraId="4B5483CB" w14:textId="77777777" w:rsidR="00FC752B" w:rsidRDefault="00FC752B" w:rsidP="00FC752B">
            <w:pPr>
              <w:keepNext/>
              <w:jc w:val="center"/>
              <w:cnfStyle w:val="000000100000" w:firstRow="0" w:lastRow="0" w:firstColumn="0" w:lastColumn="0" w:oddVBand="0" w:evenVBand="0" w:oddHBand="1" w:evenHBand="0" w:firstRowFirstColumn="0" w:firstRowLastColumn="0" w:lastRowFirstColumn="0" w:lastRowLastColumn="0"/>
            </w:pPr>
            <w:r w:rsidRPr="005B4047">
              <w:rPr>
                <w:color w:val="2F5496" w:themeColor="accent5" w:themeShade="BF"/>
              </w:rPr>
              <w:sym w:font="Wingdings" w:char="F0A8"/>
            </w:r>
          </w:p>
        </w:tc>
        <w:tc>
          <w:tcPr>
            <w:tcW w:w="1142" w:type="dxa"/>
          </w:tcPr>
          <w:p w14:paraId="6BAEA9B1" w14:textId="35B143A1"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5F3B2984" w14:textId="26B0D28E" w:rsidTr="00FC752B">
        <w:tc>
          <w:tcPr>
            <w:cnfStyle w:val="001000000000" w:firstRow="0" w:lastRow="0" w:firstColumn="1" w:lastColumn="0" w:oddVBand="0" w:evenVBand="0" w:oddHBand="0" w:evenHBand="0" w:firstRowFirstColumn="0" w:firstRowLastColumn="0" w:lastRowFirstColumn="0" w:lastRowLastColumn="0"/>
            <w:tcW w:w="5987" w:type="dxa"/>
          </w:tcPr>
          <w:p w14:paraId="2D1CD8D0" w14:textId="77777777" w:rsidR="00FC752B" w:rsidRDefault="00FC752B" w:rsidP="00FC752B">
            <w:pPr>
              <w:keepNext/>
              <w:spacing w:line="276" w:lineRule="auto"/>
              <w:rPr>
                <w:b w:val="0"/>
              </w:rPr>
            </w:pPr>
            <w:r>
              <w:rPr>
                <w:b w:val="0"/>
              </w:rPr>
              <w:t xml:space="preserve">Location near to where I lived at the time I applied </w:t>
            </w:r>
          </w:p>
        </w:tc>
        <w:tc>
          <w:tcPr>
            <w:tcW w:w="1177" w:type="dxa"/>
          </w:tcPr>
          <w:p w14:paraId="46B66B32"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688A50C0" w14:textId="6C7C5539"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0578B233" w14:textId="1D48B450"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7BB48A4F" w14:textId="77777777" w:rsidR="00FC752B" w:rsidRDefault="00FC752B" w:rsidP="00FC752B">
            <w:pPr>
              <w:keepNext/>
              <w:spacing w:line="276" w:lineRule="auto"/>
              <w:rPr>
                <w:b w:val="0"/>
              </w:rPr>
            </w:pPr>
            <w:r>
              <w:rPr>
                <w:b w:val="0"/>
              </w:rPr>
              <w:t>Location near to somewhere I wanted to live</w:t>
            </w:r>
          </w:p>
        </w:tc>
        <w:tc>
          <w:tcPr>
            <w:tcW w:w="1177" w:type="dxa"/>
          </w:tcPr>
          <w:p w14:paraId="582B0557" w14:textId="77777777" w:rsidR="00FC752B" w:rsidRDefault="00FC752B" w:rsidP="00FC752B">
            <w:pPr>
              <w:keepNext/>
              <w:jc w:val="center"/>
              <w:cnfStyle w:val="000000100000" w:firstRow="0" w:lastRow="0" w:firstColumn="0" w:lastColumn="0" w:oddVBand="0" w:evenVBand="0" w:oddHBand="1" w:evenHBand="0" w:firstRowFirstColumn="0" w:firstRowLastColumn="0" w:lastRowFirstColumn="0" w:lastRowLastColumn="0"/>
            </w:pPr>
            <w:r w:rsidRPr="005B4047">
              <w:rPr>
                <w:color w:val="2F5496" w:themeColor="accent5" w:themeShade="BF"/>
              </w:rPr>
              <w:sym w:font="Wingdings" w:char="F0A8"/>
            </w:r>
          </w:p>
        </w:tc>
        <w:tc>
          <w:tcPr>
            <w:tcW w:w="1142" w:type="dxa"/>
          </w:tcPr>
          <w:p w14:paraId="093A1D62" w14:textId="78DE4E76"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6D866BBE" w14:textId="1585F48C" w:rsidTr="00FC752B">
        <w:tc>
          <w:tcPr>
            <w:cnfStyle w:val="001000000000" w:firstRow="0" w:lastRow="0" w:firstColumn="1" w:lastColumn="0" w:oddVBand="0" w:evenVBand="0" w:oddHBand="0" w:evenHBand="0" w:firstRowFirstColumn="0" w:firstRowLastColumn="0" w:lastRowFirstColumn="0" w:lastRowLastColumn="0"/>
            <w:tcW w:w="5987" w:type="dxa"/>
          </w:tcPr>
          <w:p w14:paraId="02590EF8" w14:textId="77777777" w:rsidR="00FC752B" w:rsidRDefault="00FC752B" w:rsidP="00FC752B">
            <w:pPr>
              <w:keepNext/>
              <w:spacing w:line="276" w:lineRule="auto"/>
              <w:rPr>
                <w:b w:val="0"/>
              </w:rPr>
            </w:pPr>
            <w:r>
              <w:rPr>
                <w:b w:val="0"/>
              </w:rPr>
              <w:t>Location of the placement I was likely to get</w:t>
            </w:r>
          </w:p>
        </w:tc>
        <w:tc>
          <w:tcPr>
            <w:tcW w:w="1177" w:type="dxa"/>
          </w:tcPr>
          <w:p w14:paraId="2D9FFBAA"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4F035E53" w14:textId="0374EE4C"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3075BF2E" w14:textId="4F466A39"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58E057B3" w14:textId="77777777" w:rsidR="00FC752B" w:rsidRDefault="00FC752B" w:rsidP="00FC752B">
            <w:pPr>
              <w:keepNext/>
              <w:spacing w:line="276" w:lineRule="auto"/>
              <w:rPr>
                <w:b w:val="0"/>
              </w:rPr>
            </w:pPr>
            <w:r>
              <w:rPr>
                <w:b w:val="0"/>
              </w:rPr>
              <w:t>Types of organisations offering a placement through this training provider</w:t>
            </w:r>
          </w:p>
        </w:tc>
        <w:tc>
          <w:tcPr>
            <w:tcW w:w="1177" w:type="dxa"/>
          </w:tcPr>
          <w:p w14:paraId="31915BA6" w14:textId="77777777" w:rsidR="00FC752B" w:rsidRDefault="00FC752B" w:rsidP="00FC752B">
            <w:pPr>
              <w:keepNext/>
              <w:jc w:val="center"/>
              <w:cnfStyle w:val="000000100000" w:firstRow="0" w:lastRow="0" w:firstColumn="0" w:lastColumn="0" w:oddVBand="0" w:evenVBand="0" w:oddHBand="1" w:evenHBand="0" w:firstRowFirstColumn="0" w:firstRowLastColumn="0" w:lastRowFirstColumn="0" w:lastRowLastColumn="0"/>
            </w:pPr>
            <w:r w:rsidRPr="005B4047">
              <w:rPr>
                <w:color w:val="2F5496" w:themeColor="accent5" w:themeShade="BF"/>
              </w:rPr>
              <w:sym w:font="Wingdings" w:char="F0A8"/>
            </w:r>
          </w:p>
        </w:tc>
        <w:tc>
          <w:tcPr>
            <w:tcW w:w="1142" w:type="dxa"/>
          </w:tcPr>
          <w:p w14:paraId="5B65DEE7" w14:textId="37E67C9A" w:rsidR="00FC752B" w:rsidRPr="005B4047" w:rsidRDefault="00FC752B" w:rsidP="00FC752B">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1C78665B" w14:textId="6E2527B8" w:rsidTr="00FC752B">
        <w:tc>
          <w:tcPr>
            <w:cnfStyle w:val="001000000000" w:firstRow="0" w:lastRow="0" w:firstColumn="1" w:lastColumn="0" w:oddVBand="0" w:evenVBand="0" w:oddHBand="0" w:evenHBand="0" w:firstRowFirstColumn="0" w:firstRowLastColumn="0" w:lastRowFirstColumn="0" w:lastRowLastColumn="0"/>
            <w:tcW w:w="5987" w:type="dxa"/>
          </w:tcPr>
          <w:p w14:paraId="30341351" w14:textId="77777777" w:rsidR="00FC752B" w:rsidRDefault="00FC752B" w:rsidP="00FC752B">
            <w:pPr>
              <w:keepNext/>
              <w:spacing w:line="276" w:lineRule="auto"/>
              <w:rPr>
                <w:b w:val="0"/>
              </w:rPr>
            </w:pPr>
            <w:r>
              <w:rPr>
                <w:b w:val="0"/>
              </w:rPr>
              <w:t>I applied to several training providers</w:t>
            </w:r>
          </w:p>
        </w:tc>
        <w:tc>
          <w:tcPr>
            <w:tcW w:w="1177" w:type="dxa"/>
          </w:tcPr>
          <w:p w14:paraId="58D5C877" w14:textId="77777777" w:rsidR="00FC752B" w:rsidRDefault="00FC752B" w:rsidP="00FC752B">
            <w:pPr>
              <w:keepNext/>
              <w:jc w:val="center"/>
              <w:cnfStyle w:val="000000000000" w:firstRow="0" w:lastRow="0" w:firstColumn="0" w:lastColumn="0" w:oddVBand="0" w:evenVBand="0" w:oddHBand="0" w:evenHBand="0" w:firstRowFirstColumn="0" w:firstRowLastColumn="0" w:lastRowFirstColumn="0" w:lastRowLastColumn="0"/>
            </w:pPr>
            <w:r w:rsidRPr="005B4047">
              <w:rPr>
                <w:color w:val="2F5496" w:themeColor="accent5" w:themeShade="BF"/>
              </w:rPr>
              <w:sym w:font="Wingdings" w:char="F0A8"/>
            </w:r>
          </w:p>
        </w:tc>
        <w:tc>
          <w:tcPr>
            <w:tcW w:w="1142" w:type="dxa"/>
          </w:tcPr>
          <w:p w14:paraId="2271BBF3" w14:textId="2046F31E" w:rsidR="00FC752B" w:rsidRPr="005B4047" w:rsidRDefault="00FC752B" w:rsidP="00FC752B">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r w:rsidR="00FC752B" w14:paraId="2532E851" w14:textId="004427BB" w:rsidTr="00FC75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87" w:type="dxa"/>
          </w:tcPr>
          <w:p w14:paraId="51FB84D4" w14:textId="77777777" w:rsidR="00FC752B" w:rsidRDefault="00FC752B" w:rsidP="00FC752B">
            <w:pPr>
              <w:spacing w:line="276" w:lineRule="auto"/>
              <w:rPr>
                <w:b w:val="0"/>
              </w:rPr>
            </w:pPr>
            <w:r>
              <w:rPr>
                <w:b w:val="0"/>
              </w:rPr>
              <w:t>Other reasons</w:t>
            </w:r>
          </w:p>
        </w:tc>
        <w:tc>
          <w:tcPr>
            <w:tcW w:w="1177" w:type="dxa"/>
          </w:tcPr>
          <w:p w14:paraId="392395B4" w14:textId="77777777" w:rsidR="00FC752B" w:rsidRDefault="00FC752B" w:rsidP="00FC752B">
            <w:pPr>
              <w:jc w:val="center"/>
              <w:cnfStyle w:val="000000100000" w:firstRow="0" w:lastRow="0" w:firstColumn="0" w:lastColumn="0" w:oddVBand="0" w:evenVBand="0" w:oddHBand="1" w:evenHBand="0" w:firstRowFirstColumn="0" w:firstRowLastColumn="0" w:lastRowFirstColumn="0" w:lastRowLastColumn="0"/>
            </w:pPr>
            <w:r w:rsidRPr="005B4047">
              <w:rPr>
                <w:color w:val="2F5496" w:themeColor="accent5" w:themeShade="BF"/>
              </w:rPr>
              <w:sym w:font="Wingdings" w:char="F0A8"/>
            </w:r>
          </w:p>
        </w:tc>
        <w:tc>
          <w:tcPr>
            <w:tcW w:w="1142" w:type="dxa"/>
          </w:tcPr>
          <w:p w14:paraId="51B4EB3A" w14:textId="5CE99133" w:rsidR="00FC752B" w:rsidRPr="005B4047" w:rsidRDefault="00FC752B" w:rsidP="00FC752B">
            <w:pPr>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sidRPr="003B24EF">
              <w:rPr>
                <w:color w:val="2F5496" w:themeColor="accent5" w:themeShade="BF"/>
              </w:rPr>
              <w:sym w:font="Wingdings" w:char="F0A8"/>
            </w:r>
          </w:p>
        </w:tc>
      </w:tr>
    </w:tbl>
    <w:p w14:paraId="2D0741AB" w14:textId="77777777" w:rsidR="00D35E0B" w:rsidRDefault="00D35E0B" w:rsidP="008504E8">
      <w:pPr>
        <w:spacing w:line="240" w:lineRule="auto"/>
        <w:rPr>
          <w:b/>
        </w:rPr>
      </w:pPr>
    </w:p>
    <w:p w14:paraId="0A6F1996" w14:textId="77777777" w:rsidR="00BA3450" w:rsidRPr="00BA3450" w:rsidRDefault="00BA3450" w:rsidP="00012E42">
      <w:pPr>
        <w:keepNext/>
        <w:spacing w:line="240" w:lineRule="auto"/>
        <w:rPr>
          <w:i/>
          <w:color w:val="BFBFBF" w:themeColor="background1" w:themeShade="BF"/>
        </w:rPr>
      </w:pPr>
      <w:r>
        <w:rPr>
          <w:i/>
          <w:color w:val="BFBFBF" w:themeColor="background1" w:themeShade="BF"/>
        </w:rPr>
        <w:t xml:space="preserve">[Display if Q6 = </w:t>
      </w:r>
      <w:proofErr w:type="gramStart"/>
      <w:r>
        <w:rPr>
          <w:i/>
          <w:color w:val="BFBFBF" w:themeColor="background1" w:themeShade="BF"/>
        </w:rPr>
        <w:t>Other</w:t>
      </w:r>
      <w:proofErr w:type="gramEnd"/>
      <w:r>
        <w:rPr>
          <w:i/>
          <w:color w:val="BFBFBF" w:themeColor="background1" w:themeShade="BF"/>
        </w:rPr>
        <w:t xml:space="preserve"> reasons]</w:t>
      </w:r>
    </w:p>
    <w:p w14:paraId="63354883" w14:textId="77777777" w:rsidR="00D35E0B" w:rsidRDefault="00D35E0B" w:rsidP="00012E42">
      <w:pPr>
        <w:keepNext/>
        <w:spacing w:line="240" w:lineRule="auto"/>
        <w:rPr>
          <w:b/>
        </w:rPr>
      </w:pPr>
      <w:r w:rsidRPr="00E636CB">
        <w:rPr>
          <w:b/>
          <w:color w:val="2F5496" w:themeColor="accent5" w:themeShade="BF"/>
        </w:rPr>
        <w:t>Q</w:t>
      </w:r>
      <w:r w:rsidR="000B5EF5">
        <w:rPr>
          <w:b/>
          <w:color w:val="2F5496" w:themeColor="accent5" w:themeShade="BF"/>
        </w:rPr>
        <w:t>6</w:t>
      </w:r>
      <w:r w:rsidRPr="00E636CB">
        <w:rPr>
          <w:b/>
          <w:color w:val="2F5496" w:themeColor="accent5" w:themeShade="BF"/>
        </w:rPr>
        <w:t xml:space="preserve">i. </w:t>
      </w:r>
      <w:r>
        <w:rPr>
          <w:b/>
        </w:rPr>
        <w:t xml:space="preserve">What other </w:t>
      </w:r>
      <w:r w:rsidR="000B5EF5">
        <w:rPr>
          <w:b/>
        </w:rPr>
        <w:t>reason(s</w:t>
      </w:r>
      <w:r>
        <w:rPr>
          <w:b/>
        </w:rPr>
        <w:t>)</w:t>
      </w:r>
      <w:r w:rsidR="000B5EF5">
        <w:rPr>
          <w:b/>
        </w:rPr>
        <w:t xml:space="preserve"> did you have for choosing your training provider</w:t>
      </w:r>
      <w:r>
        <w:rPr>
          <w:b/>
        </w:rPr>
        <w:t>?</w:t>
      </w:r>
    </w:p>
    <w:p w14:paraId="0E2BAC33" w14:textId="77777777" w:rsidR="00D35E0B" w:rsidRDefault="00D35E0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3C79D581" w14:textId="77777777" w:rsidR="000B5EF5" w:rsidRDefault="000B5EF5" w:rsidP="00D35E0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29007973" w14:textId="77777777" w:rsidR="00E636CB" w:rsidRDefault="00E636CB" w:rsidP="008504E8">
      <w:pPr>
        <w:spacing w:line="240" w:lineRule="auto"/>
        <w:rPr>
          <w:b/>
        </w:rPr>
      </w:pPr>
    </w:p>
    <w:p w14:paraId="1240047A" w14:textId="77777777" w:rsidR="000B5EF5" w:rsidRDefault="000B5EF5" w:rsidP="008504E8">
      <w:pPr>
        <w:spacing w:line="240" w:lineRule="auto"/>
        <w:rPr>
          <w:b/>
        </w:rPr>
      </w:pPr>
    </w:p>
    <w:p w14:paraId="3CF86BAD" w14:textId="2DFBD917" w:rsidR="000B5EF5" w:rsidRDefault="000B5EF5" w:rsidP="00012E42">
      <w:pPr>
        <w:keepNext/>
        <w:spacing w:line="240" w:lineRule="auto"/>
        <w:rPr>
          <w:b/>
        </w:rPr>
      </w:pPr>
      <w:r>
        <w:rPr>
          <w:b/>
          <w:color w:val="2F5496" w:themeColor="accent5" w:themeShade="BF"/>
        </w:rPr>
        <w:lastRenderedPageBreak/>
        <w:t>Q7</w:t>
      </w:r>
      <w:r w:rsidRPr="000B5EF5">
        <w:rPr>
          <w:b/>
          <w:color w:val="2F5496" w:themeColor="accent5" w:themeShade="BF"/>
        </w:rPr>
        <w:t xml:space="preserve">. </w:t>
      </w:r>
      <w:r w:rsidR="00AE3E51">
        <w:rPr>
          <w:b/>
          <w:color w:val="2F5496" w:themeColor="accent5" w:themeShade="BF"/>
        </w:rPr>
        <w:t>How was your placement allocated? If you did multiple placements as part of your training</w:t>
      </w:r>
      <w:r w:rsidR="005920CF">
        <w:rPr>
          <w:b/>
          <w:color w:val="2F5496" w:themeColor="accent5" w:themeShade="BF"/>
        </w:rPr>
        <w:t>, please provide information on the final placement you did as part of your doctoral training</w:t>
      </w:r>
    </w:p>
    <w:p w14:paraId="21479DE5" w14:textId="77777777" w:rsidR="000B5EF5" w:rsidRDefault="000B5EF5" w:rsidP="00012E42">
      <w:pPr>
        <w:keepNext/>
        <w:spacing w:line="240" w:lineRule="auto"/>
      </w:pPr>
    </w:p>
    <w:p w14:paraId="5381300F" w14:textId="31C40B2B" w:rsidR="000B5EF5" w:rsidRDefault="000B5EF5" w:rsidP="00813EAE">
      <w:pPr>
        <w:keepNext/>
        <w:spacing w:line="276" w:lineRule="auto"/>
      </w:pPr>
      <w:r w:rsidRPr="008504E8">
        <w:rPr>
          <w:color w:val="2F5496" w:themeColor="accent5" w:themeShade="BF"/>
        </w:rPr>
        <w:sym w:font="Wingdings" w:char="F0A1"/>
      </w:r>
      <w:r>
        <w:rPr>
          <w:color w:val="2F5496" w:themeColor="accent5" w:themeShade="BF"/>
        </w:rPr>
        <w:t xml:space="preserve"> </w:t>
      </w:r>
      <w:r>
        <w:t>I was able to indicate an interest in a provider and was allocated one I had chosen</w:t>
      </w:r>
    </w:p>
    <w:p w14:paraId="1E1D8F6F" w14:textId="48ED32DC" w:rsidR="000B5EF5" w:rsidRPr="00BA3450" w:rsidRDefault="000B5EF5" w:rsidP="00813EAE">
      <w:pPr>
        <w:keepNext/>
        <w:spacing w:line="276" w:lineRule="auto"/>
        <w:rPr>
          <w:i/>
          <w:color w:val="BFBFBF" w:themeColor="background1" w:themeShade="BF"/>
        </w:rPr>
      </w:pPr>
      <w:r w:rsidRPr="008504E8">
        <w:rPr>
          <w:color w:val="2F5496" w:themeColor="accent5" w:themeShade="BF"/>
        </w:rPr>
        <w:sym w:font="Wingdings" w:char="F0A1"/>
      </w:r>
      <w:r>
        <w:rPr>
          <w:color w:val="2F5496" w:themeColor="accent5" w:themeShade="BF"/>
        </w:rPr>
        <w:t xml:space="preserve"> </w:t>
      </w:r>
      <w:r>
        <w:t xml:space="preserve">I indicated an interest but was not allocated to one of the providers I had chosen </w:t>
      </w:r>
      <w:r w:rsidR="00BA3450">
        <w:rPr>
          <w:i/>
          <w:color w:val="BFBFBF" w:themeColor="background1" w:themeShade="BF"/>
        </w:rPr>
        <w:t>[Route to Q9]</w:t>
      </w:r>
    </w:p>
    <w:p w14:paraId="6F1462F3" w14:textId="4EC4EB47" w:rsidR="000B5EF5" w:rsidRDefault="000B5EF5" w:rsidP="00813EAE">
      <w:pPr>
        <w:keepNext/>
        <w:spacing w:line="276" w:lineRule="auto"/>
      </w:pPr>
      <w:r w:rsidRPr="008504E8">
        <w:rPr>
          <w:color w:val="2F5496" w:themeColor="accent5" w:themeShade="BF"/>
        </w:rPr>
        <w:sym w:font="Wingdings" w:char="F0A1"/>
      </w:r>
      <w:r>
        <w:rPr>
          <w:color w:val="2F5496" w:themeColor="accent5" w:themeShade="BF"/>
        </w:rPr>
        <w:t xml:space="preserve"> </w:t>
      </w:r>
      <w:r>
        <w:t>I was not given an option of indicating an interest but was allocated a placement I was happy with</w:t>
      </w:r>
      <w:r w:rsidR="00BA3450">
        <w:t xml:space="preserve"> </w:t>
      </w:r>
      <w:r w:rsidR="00BA3450">
        <w:rPr>
          <w:i/>
          <w:color w:val="BFBFBF" w:themeColor="background1" w:themeShade="BF"/>
        </w:rPr>
        <w:t>[Route to Q9]</w:t>
      </w:r>
    </w:p>
    <w:p w14:paraId="7C24E502" w14:textId="7382D5F6" w:rsidR="000B5EF5" w:rsidRDefault="000B5EF5" w:rsidP="00813EAE">
      <w:pPr>
        <w:keepNext/>
        <w:spacing w:line="276" w:lineRule="auto"/>
      </w:pPr>
      <w:r w:rsidRPr="008504E8">
        <w:rPr>
          <w:color w:val="2F5496" w:themeColor="accent5" w:themeShade="BF"/>
        </w:rPr>
        <w:sym w:font="Wingdings" w:char="F0A1"/>
      </w:r>
      <w:r>
        <w:rPr>
          <w:color w:val="2F5496" w:themeColor="accent5" w:themeShade="BF"/>
        </w:rPr>
        <w:t xml:space="preserve"> </w:t>
      </w:r>
      <w:r>
        <w:t>I was not given an option of indicating an interest and at the time was unhappy with my allocation</w:t>
      </w:r>
      <w:r w:rsidR="00BA3450">
        <w:t xml:space="preserve"> </w:t>
      </w:r>
      <w:r w:rsidR="00BA3450">
        <w:rPr>
          <w:i/>
          <w:color w:val="BFBFBF" w:themeColor="background1" w:themeShade="BF"/>
        </w:rPr>
        <w:t>[Route to Q8ii</w:t>
      </w:r>
      <w:r w:rsidR="004177F3">
        <w:rPr>
          <w:i/>
          <w:color w:val="BFBFBF" w:themeColor="background1" w:themeShade="BF"/>
        </w:rPr>
        <w:t>i</w:t>
      </w:r>
      <w:r w:rsidR="00BA3450">
        <w:rPr>
          <w:i/>
          <w:color w:val="BFBFBF" w:themeColor="background1" w:themeShade="BF"/>
        </w:rPr>
        <w:t>]</w:t>
      </w:r>
    </w:p>
    <w:p w14:paraId="2E726AC0" w14:textId="77777777" w:rsidR="000B5EF5" w:rsidRDefault="000B5EF5" w:rsidP="00813EAE">
      <w:pPr>
        <w:keepNext/>
        <w:spacing w:line="276" w:lineRule="auto"/>
      </w:pPr>
      <w:r w:rsidRPr="008504E8">
        <w:rPr>
          <w:color w:val="2F5496" w:themeColor="accent5" w:themeShade="BF"/>
        </w:rPr>
        <w:sym w:font="Wingdings" w:char="F0A1"/>
      </w:r>
      <w:r>
        <w:rPr>
          <w:color w:val="2F5496" w:themeColor="accent5" w:themeShade="BF"/>
        </w:rPr>
        <w:t xml:space="preserve"> </w:t>
      </w:r>
      <w:r w:rsidRPr="000B5EF5">
        <w:t>Other</w:t>
      </w:r>
    </w:p>
    <w:p w14:paraId="76760650" w14:textId="77777777" w:rsidR="000B5EF5" w:rsidRDefault="000B5EF5" w:rsidP="000B5EF5">
      <w:pPr>
        <w:spacing w:line="240" w:lineRule="auto"/>
      </w:pPr>
    </w:p>
    <w:p w14:paraId="28DD1E9B" w14:textId="77777777" w:rsidR="00BA3450" w:rsidRPr="00BA3450" w:rsidRDefault="00BA3450" w:rsidP="00012E42">
      <w:pPr>
        <w:keepNext/>
        <w:spacing w:line="240" w:lineRule="auto"/>
        <w:rPr>
          <w:i/>
          <w:color w:val="BFBFBF" w:themeColor="background1" w:themeShade="BF"/>
        </w:rPr>
      </w:pPr>
      <w:r>
        <w:rPr>
          <w:i/>
          <w:color w:val="BFBFBF" w:themeColor="background1" w:themeShade="BF"/>
        </w:rPr>
        <w:t>[Display if Q7 = Other]</w:t>
      </w:r>
    </w:p>
    <w:p w14:paraId="45EBD761" w14:textId="77777777" w:rsidR="000B5EF5" w:rsidRDefault="000B5EF5" w:rsidP="00012E42">
      <w:pPr>
        <w:keepNext/>
        <w:spacing w:line="240" w:lineRule="auto"/>
        <w:rPr>
          <w:b/>
        </w:rPr>
      </w:pPr>
      <w:r w:rsidRPr="00E636CB">
        <w:rPr>
          <w:b/>
          <w:color w:val="2F5496" w:themeColor="accent5" w:themeShade="BF"/>
        </w:rPr>
        <w:t>Q</w:t>
      </w:r>
      <w:r>
        <w:rPr>
          <w:b/>
          <w:color w:val="2F5496" w:themeColor="accent5" w:themeShade="BF"/>
        </w:rPr>
        <w:t>7</w:t>
      </w:r>
      <w:r w:rsidRPr="00E636CB">
        <w:rPr>
          <w:b/>
          <w:color w:val="2F5496" w:themeColor="accent5" w:themeShade="BF"/>
        </w:rPr>
        <w:t xml:space="preserve">i. </w:t>
      </w:r>
      <w:r>
        <w:rPr>
          <w:b/>
        </w:rPr>
        <w:t>How else was your placement allocated?</w:t>
      </w:r>
    </w:p>
    <w:p w14:paraId="03B2917D" w14:textId="77777777" w:rsidR="000B5EF5" w:rsidRDefault="000B5EF5"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4841570" w14:textId="77777777" w:rsidR="000B5EF5" w:rsidRDefault="000B5EF5" w:rsidP="000B5EF5">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0A377043" w14:textId="77777777" w:rsidR="000B5EF5" w:rsidRDefault="000B5EF5" w:rsidP="000B5EF5">
      <w:pPr>
        <w:spacing w:line="240" w:lineRule="auto"/>
      </w:pPr>
    </w:p>
    <w:p w14:paraId="0BDA7683" w14:textId="77777777" w:rsidR="000B5EF5" w:rsidRDefault="000B5EF5" w:rsidP="000B5EF5">
      <w:pPr>
        <w:spacing w:line="240" w:lineRule="auto"/>
      </w:pPr>
    </w:p>
    <w:p w14:paraId="57012D98" w14:textId="77777777" w:rsidR="000B5EF5" w:rsidRDefault="000B5EF5" w:rsidP="00012E42">
      <w:pPr>
        <w:keepNext/>
        <w:spacing w:line="240" w:lineRule="auto"/>
        <w:rPr>
          <w:b/>
        </w:rPr>
      </w:pPr>
      <w:r w:rsidRPr="00BA3450">
        <w:rPr>
          <w:b/>
          <w:color w:val="2F5496" w:themeColor="accent5" w:themeShade="BF"/>
        </w:rPr>
        <w:t>Q8</w:t>
      </w:r>
      <w:r w:rsidR="00BA3450" w:rsidRPr="00BA3450">
        <w:rPr>
          <w:b/>
          <w:color w:val="2F5496" w:themeColor="accent5" w:themeShade="BF"/>
        </w:rPr>
        <w:t>i</w:t>
      </w:r>
      <w:r w:rsidRPr="00BA3450">
        <w:rPr>
          <w:b/>
          <w:color w:val="2F5496" w:themeColor="accent5" w:themeShade="BF"/>
        </w:rPr>
        <w:t xml:space="preserve">. </w:t>
      </w:r>
      <w:r>
        <w:rPr>
          <w:b/>
        </w:rPr>
        <w:t>What were your reasons for choosing your placement provider(s)?</w:t>
      </w:r>
    </w:p>
    <w:p w14:paraId="633F0E49" w14:textId="7DB9FB22" w:rsidR="00BA3450" w:rsidRPr="00E636CB" w:rsidRDefault="00BA3450" w:rsidP="00012E42">
      <w:pPr>
        <w:keepNext/>
        <w:spacing w:line="240" w:lineRule="auto"/>
        <w:rPr>
          <w:i/>
        </w:rPr>
      </w:pPr>
      <w:r>
        <w:rPr>
          <w:i/>
        </w:rPr>
        <w:t>Please select all that apply</w:t>
      </w:r>
      <w:r w:rsidR="005920CF">
        <w:rPr>
          <w:i/>
        </w:rPr>
        <w:t xml:space="preserve"> and then up to three reasons that were most important to you in choosing your placement provider(s)</w:t>
      </w:r>
    </w:p>
    <w:p w14:paraId="05140035" w14:textId="77777777" w:rsidR="00BA3450" w:rsidRDefault="00BA3450" w:rsidP="00012E42">
      <w:pPr>
        <w:keepNext/>
        <w:spacing w:line="240" w:lineRule="auto"/>
        <w:rPr>
          <w:b/>
        </w:rPr>
      </w:pPr>
    </w:p>
    <w:tbl>
      <w:tblPr>
        <w:tblStyle w:val="GridTable2-Accent5"/>
        <w:tblW w:w="0" w:type="auto"/>
        <w:tblLook w:val="0480" w:firstRow="0" w:lastRow="0" w:firstColumn="1" w:lastColumn="0" w:noHBand="0" w:noVBand="1"/>
      </w:tblPr>
      <w:tblGrid>
        <w:gridCol w:w="5549"/>
        <w:gridCol w:w="1459"/>
        <w:gridCol w:w="1298"/>
      </w:tblGrid>
      <w:tr w:rsidR="005920CF" w14:paraId="730B44E8" w14:textId="77777777"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27A84A54" w14:textId="77777777" w:rsidR="005920CF" w:rsidRDefault="005920CF" w:rsidP="00012E42">
            <w:pPr>
              <w:keepNext/>
              <w:spacing w:line="240" w:lineRule="auto"/>
              <w:rPr>
                <w:b w:val="0"/>
              </w:rPr>
            </w:pPr>
          </w:p>
        </w:tc>
        <w:tc>
          <w:tcPr>
            <w:tcW w:w="1459" w:type="dxa"/>
          </w:tcPr>
          <w:p w14:paraId="7E384D42" w14:textId="125F6155" w:rsidR="005920CF" w:rsidRPr="00781A54" w:rsidRDefault="005920CF" w:rsidP="005920CF">
            <w:pPr>
              <w:keepNext/>
              <w:spacing w:line="240" w:lineRule="auto"/>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Pr>
                <w:color w:val="2F5496" w:themeColor="accent5" w:themeShade="BF"/>
              </w:rPr>
              <w:t>All reasons</w:t>
            </w:r>
          </w:p>
        </w:tc>
        <w:tc>
          <w:tcPr>
            <w:tcW w:w="1298" w:type="dxa"/>
          </w:tcPr>
          <w:p w14:paraId="50F8C786" w14:textId="7025C6D4" w:rsidR="005920CF" w:rsidRPr="00781A54" w:rsidRDefault="005920CF" w:rsidP="005920CF">
            <w:pPr>
              <w:keepNext/>
              <w:spacing w:line="240" w:lineRule="auto"/>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r>
              <w:rPr>
                <w:color w:val="2F5496" w:themeColor="accent5" w:themeShade="BF"/>
              </w:rPr>
              <w:t>Up to 3 main reasons</w:t>
            </w:r>
          </w:p>
        </w:tc>
      </w:tr>
      <w:tr w:rsidR="005920CF" w14:paraId="2C5DA3B9" w14:textId="233EB7F8" w:rsidTr="005920CF">
        <w:tc>
          <w:tcPr>
            <w:cnfStyle w:val="001000000000" w:firstRow="0" w:lastRow="0" w:firstColumn="1" w:lastColumn="0" w:oddVBand="0" w:evenVBand="0" w:oddHBand="0" w:evenHBand="0" w:firstRowFirstColumn="0" w:firstRowLastColumn="0" w:lastRowFirstColumn="0" w:lastRowLastColumn="0"/>
            <w:tcW w:w="5549" w:type="dxa"/>
          </w:tcPr>
          <w:p w14:paraId="6B58A421" w14:textId="77777777" w:rsidR="005920CF" w:rsidRDefault="005920CF" w:rsidP="00012E42">
            <w:pPr>
              <w:keepNext/>
              <w:spacing w:line="240" w:lineRule="auto"/>
              <w:rPr>
                <w:b w:val="0"/>
              </w:rPr>
            </w:pPr>
            <w:r>
              <w:rPr>
                <w:b w:val="0"/>
              </w:rPr>
              <w:t>Type of provider, e.g. Local Authority, Private, Social Enterprise, School</w:t>
            </w:r>
          </w:p>
        </w:tc>
        <w:tc>
          <w:tcPr>
            <w:tcW w:w="1459" w:type="dxa"/>
          </w:tcPr>
          <w:p w14:paraId="429D6CA4" w14:textId="77777777" w:rsidR="005920CF" w:rsidRDefault="005920CF" w:rsidP="00012E42">
            <w:pPr>
              <w:keepNext/>
              <w:jc w:val="center"/>
              <w:cnfStyle w:val="000000000000" w:firstRow="0" w:lastRow="0" w:firstColumn="0" w:lastColumn="0" w:oddVBand="0" w:evenVBand="0" w:oddHBand="0" w:evenHBand="0" w:firstRowFirstColumn="0" w:firstRowLastColumn="0" w:lastRowFirstColumn="0" w:lastRowLastColumn="0"/>
            </w:pPr>
            <w:r w:rsidRPr="00781A54">
              <w:rPr>
                <w:color w:val="2F5496" w:themeColor="accent5" w:themeShade="BF"/>
              </w:rPr>
              <w:sym w:font="Wingdings" w:char="F0A8"/>
            </w:r>
          </w:p>
        </w:tc>
        <w:tc>
          <w:tcPr>
            <w:tcW w:w="1298" w:type="dxa"/>
          </w:tcPr>
          <w:p w14:paraId="38245D97"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r w:rsidR="005920CF" w14:paraId="0CE65348" w14:textId="6627420B"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1F5EC960" w14:textId="77777777" w:rsidR="005920CF" w:rsidRDefault="005920CF" w:rsidP="00012E42">
            <w:pPr>
              <w:keepNext/>
              <w:spacing w:line="240" w:lineRule="auto"/>
              <w:rPr>
                <w:b w:val="0"/>
              </w:rPr>
            </w:pPr>
            <w:r>
              <w:rPr>
                <w:b w:val="0"/>
              </w:rPr>
              <w:t>Type of specialism, e.g. Early years, Further Education</w:t>
            </w:r>
          </w:p>
        </w:tc>
        <w:tc>
          <w:tcPr>
            <w:tcW w:w="1459" w:type="dxa"/>
          </w:tcPr>
          <w:p w14:paraId="12602133" w14:textId="77777777" w:rsidR="005920CF" w:rsidRDefault="005920CF" w:rsidP="00012E42">
            <w:pPr>
              <w:keepNext/>
              <w:jc w:val="center"/>
              <w:cnfStyle w:val="000000100000" w:firstRow="0" w:lastRow="0" w:firstColumn="0" w:lastColumn="0" w:oddVBand="0" w:evenVBand="0" w:oddHBand="1" w:evenHBand="0" w:firstRowFirstColumn="0" w:firstRowLastColumn="0" w:lastRowFirstColumn="0" w:lastRowLastColumn="0"/>
            </w:pPr>
            <w:r w:rsidRPr="00781A54">
              <w:rPr>
                <w:color w:val="2F5496" w:themeColor="accent5" w:themeShade="BF"/>
              </w:rPr>
              <w:sym w:font="Wingdings" w:char="F0A8"/>
            </w:r>
          </w:p>
        </w:tc>
        <w:tc>
          <w:tcPr>
            <w:tcW w:w="1298" w:type="dxa"/>
          </w:tcPr>
          <w:p w14:paraId="0B1D982F" w14:textId="77777777" w:rsidR="005920CF" w:rsidRPr="00781A54" w:rsidRDefault="005920CF" w:rsidP="00012E42">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p>
        </w:tc>
      </w:tr>
      <w:tr w:rsidR="005920CF" w14:paraId="590D781B" w14:textId="0964040A" w:rsidTr="005920CF">
        <w:tc>
          <w:tcPr>
            <w:cnfStyle w:val="001000000000" w:firstRow="0" w:lastRow="0" w:firstColumn="1" w:lastColumn="0" w:oddVBand="0" w:evenVBand="0" w:oddHBand="0" w:evenHBand="0" w:firstRowFirstColumn="0" w:firstRowLastColumn="0" w:lastRowFirstColumn="0" w:lastRowLastColumn="0"/>
            <w:tcW w:w="5549" w:type="dxa"/>
          </w:tcPr>
          <w:p w14:paraId="7B15BC02" w14:textId="77777777" w:rsidR="005920CF" w:rsidRDefault="005920CF" w:rsidP="00012E42">
            <w:pPr>
              <w:keepNext/>
              <w:spacing w:line="240" w:lineRule="auto"/>
              <w:rPr>
                <w:b w:val="0"/>
              </w:rPr>
            </w:pPr>
            <w:r>
              <w:rPr>
                <w:b w:val="0"/>
              </w:rPr>
              <w:t>The opportunity to learn different skills</w:t>
            </w:r>
          </w:p>
        </w:tc>
        <w:tc>
          <w:tcPr>
            <w:tcW w:w="1459" w:type="dxa"/>
          </w:tcPr>
          <w:p w14:paraId="0BDA842D" w14:textId="77777777" w:rsidR="005920CF" w:rsidRDefault="005920CF" w:rsidP="00012E42">
            <w:pPr>
              <w:keepNext/>
              <w:jc w:val="center"/>
              <w:cnfStyle w:val="000000000000" w:firstRow="0" w:lastRow="0" w:firstColumn="0" w:lastColumn="0" w:oddVBand="0" w:evenVBand="0" w:oddHBand="0" w:evenHBand="0" w:firstRowFirstColumn="0" w:firstRowLastColumn="0" w:lastRowFirstColumn="0" w:lastRowLastColumn="0"/>
            </w:pPr>
            <w:r w:rsidRPr="00781A54">
              <w:rPr>
                <w:color w:val="2F5496" w:themeColor="accent5" w:themeShade="BF"/>
              </w:rPr>
              <w:sym w:font="Wingdings" w:char="F0A8"/>
            </w:r>
          </w:p>
        </w:tc>
        <w:tc>
          <w:tcPr>
            <w:tcW w:w="1298" w:type="dxa"/>
          </w:tcPr>
          <w:p w14:paraId="5CFBB99D"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r w:rsidR="005920CF" w14:paraId="00A28246" w14:textId="400CAEE7"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74C581C4" w14:textId="77777777" w:rsidR="005920CF" w:rsidRDefault="005920CF" w:rsidP="00012E42">
            <w:pPr>
              <w:keepNext/>
              <w:spacing w:line="240" w:lineRule="auto"/>
              <w:rPr>
                <w:b w:val="0"/>
              </w:rPr>
            </w:pPr>
            <w:r>
              <w:rPr>
                <w:b w:val="0"/>
              </w:rPr>
              <w:t>The opportunity to experience a range of settings</w:t>
            </w:r>
          </w:p>
        </w:tc>
        <w:tc>
          <w:tcPr>
            <w:tcW w:w="1459" w:type="dxa"/>
          </w:tcPr>
          <w:p w14:paraId="581033DD" w14:textId="77777777" w:rsidR="005920CF" w:rsidRDefault="005920CF" w:rsidP="00012E42">
            <w:pPr>
              <w:keepNext/>
              <w:jc w:val="center"/>
              <w:cnfStyle w:val="000000100000" w:firstRow="0" w:lastRow="0" w:firstColumn="0" w:lastColumn="0" w:oddVBand="0" w:evenVBand="0" w:oddHBand="1" w:evenHBand="0" w:firstRowFirstColumn="0" w:firstRowLastColumn="0" w:lastRowFirstColumn="0" w:lastRowLastColumn="0"/>
            </w:pPr>
            <w:r w:rsidRPr="00781A54">
              <w:rPr>
                <w:color w:val="2F5496" w:themeColor="accent5" w:themeShade="BF"/>
              </w:rPr>
              <w:sym w:font="Wingdings" w:char="F0A8"/>
            </w:r>
          </w:p>
        </w:tc>
        <w:tc>
          <w:tcPr>
            <w:tcW w:w="1298" w:type="dxa"/>
          </w:tcPr>
          <w:p w14:paraId="419E98DA" w14:textId="77777777" w:rsidR="005920CF" w:rsidRPr="00781A54" w:rsidRDefault="005920CF" w:rsidP="00012E42">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p>
        </w:tc>
      </w:tr>
      <w:tr w:rsidR="005920CF" w14:paraId="1E8FEB5C" w14:textId="7C5AC13A" w:rsidTr="005920CF">
        <w:tc>
          <w:tcPr>
            <w:cnfStyle w:val="001000000000" w:firstRow="0" w:lastRow="0" w:firstColumn="1" w:lastColumn="0" w:oddVBand="0" w:evenVBand="0" w:oddHBand="0" w:evenHBand="0" w:firstRowFirstColumn="0" w:firstRowLastColumn="0" w:lastRowFirstColumn="0" w:lastRowLastColumn="0"/>
            <w:tcW w:w="5549" w:type="dxa"/>
          </w:tcPr>
          <w:p w14:paraId="756C7ADD" w14:textId="77777777" w:rsidR="005920CF" w:rsidRDefault="005920CF" w:rsidP="00012E42">
            <w:pPr>
              <w:keepNext/>
              <w:spacing w:line="240" w:lineRule="auto"/>
              <w:rPr>
                <w:b w:val="0"/>
              </w:rPr>
            </w:pPr>
            <w:r>
              <w:rPr>
                <w:b w:val="0"/>
              </w:rPr>
              <w:t>The link between the work I would do and my specific academic interests</w:t>
            </w:r>
          </w:p>
        </w:tc>
        <w:tc>
          <w:tcPr>
            <w:tcW w:w="1459" w:type="dxa"/>
          </w:tcPr>
          <w:p w14:paraId="5DB25C68"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781A54">
              <w:rPr>
                <w:color w:val="2F5496" w:themeColor="accent5" w:themeShade="BF"/>
              </w:rPr>
              <w:sym w:font="Wingdings" w:char="F0A8"/>
            </w:r>
          </w:p>
        </w:tc>
        <w:tc>
          <w:tcPr>
            <w:tcW w:w="1298" w:type="dxa"/>
          </w:tcPr>
          <w:p w14:paraId="40B3CCB3"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r w:rsidR="005920CF" w14:paraId="7F378848" w14:textId="4CC0C7F7"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1244D947" w14:textId="77777777" w:rsidR="005920CF" w:rsidRDefault="005920CF" w:rsidP="00012E42">
            <w:pPr>
              <w:keepNext/>
              <w:spacing w:line="240" w:lineRule="auto"/>
              <w:rPr>
                <w:b w:val="0"/>
              </w:rPr>
            </w:pPr>
            <w:r>
              <w:rPr>
                <w:b w:val="0"/>
              </w:rPr>
              <w:t>The reputation of the provider for offering good placements</w:t>
            </w:r>
          </w:p>
        </w:tc>
        <w:tc>
          <w:tcPr>
            <w:tcW w:w="1459" w:type="dxa"/>
          </w:tcPr>
          <w:p w14:paraId="76503CC0" w14:textId="77777777" w:rsidR="005920CF" w:rsidRDefault="005920CF" w:rsidP="00012E42">
            <w:pPr>
              <w:keepNext/>
              <w:jc w:val="center"/>
              <w:cnfStyle w:val="000000100000" w:firstRow="0" w:lastRow="0" w:firstColumn="0" w:lastColumn="0" w:oddVBand="0" w:evenVBand="0" w:oddHBand="1" w:evenHBand="0" w:firstRowFirstColumn="0" w:firstRowLastColumn="0" w:lastRowFirstColumn="0" w:lastRowLastColumn="0"/>
            </w:pPr>
            <w:r w:rsidRPr="00781A54">
              <w:rPr>
                <w:color w:val="2F5496" w:themeColor="accent5" w:themeShade="BF"/>
              </w:rPr>
              <w:sym w:font="Wingdings" w:char="F0A8"/>
            </w:r>
          </w:p>
        </w:tc>
        <w:tc>
          <w:tcPr>
            <w:tcW w:w="1298" w:type="dxa"/>
          </w:tcPr>
          <w:p w14:paraId="1AC43FE0" w14:textId="77777777" w:rsidR="005920CF" w:rsidRPr="00781A54" w:rsidRDefault="005920CF" w:rsidP="00012E42">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p>
        </w:tc>
      </w:tr>
      <w:tr w:rsidR="005920CF" w14:paraId="2B80FEDD" w14:textId="75D3327D" w:rsidTr="005920CF">
        <w:tc>
          <w:tcPr>
            <w:cnfStyle w:val="001000000000" w:firstRow="0" w:lastRow="0" w:firstColumn="1" w:lastColumn="0" w:oddVBand="0" w:evenVBand="0" w:oddHBand="0" w:evenHBand="0" w:firstRowFirstColumn="0" w:firstRowLastColumn="0" w:lastRowFirstColumn="0" w:lastRowLastColumn="0"/>
            <w:tcW w:w="5549" w:type="dxa"/>
          </w:tcPr>
          <w:p w14:paraId="10744026" w14:textId="77777777" w:rsidR="005920CF" w:rsidRDefault="005920CF" w:rsidP="00012E42">
            <w:pPr>
              <w:keepNext/>
              <w:spacing w:line="240" w:lineRule="auto"/>
              <w:ind w:left="720" w:hanging="720"/>
              <w:rPr>
                <w:b w:val="0"/>
              </w:rPr>
            </w:pPr>
            <w:r>
              <w:rPr>
                <w:b w:val="0"/>
              </w:rPr>
              <w:t>The reputation of the provider for offering jobs after graduation</w:t>
            </w:r>
          </w:p>
        </w:tc>
        <w:tc>
          <w:tcPr>
            <w:tcW w:w="1459" w:type="dxa"/>
          </w:tcPr>
          <w:p w14:paraId="56CDAD5F" w14:textId="77777777" w:rsidR="005920CF" w:rsidRDefault="005920CF" w:rsidP="00012E42">
            <w:pPr>
              <w:keepNext/>
              <w:jc w:val="center"/>
              <w:cnfStyle w:val="000000000000" w:firstRow="0" w:lastRow="0" w:firstColumn="0" w:lastColumn="0" w:oddVBand="0" w:evenVBand="0" w:oddHBand="0" w:evenHBand="0" w:firstRowFirstColumn="0" w:firstRowLastColumn="0" w:lastRowFirstColumn="0" w:lastRowLastColumn="0"/>
            </w:pPr>
            <w:r w:rsidRPr="00781A54">
              <w:rPr>
                <w:color w:val="2F5496" w:themeColor="accent5" w:themeShade="BF"/>
              </w:rPr>
              <w:sym w:font="Wingdings" w:char="F0A8"/>
            </w:r>
          </w:p>
        </w:tc>
        <w:tc>
          <w:tcPr>
            <w:tcW w:w="1298" w:type="dxa"/>
          </w:tcPr>
          <w:p w14:paraId="4244D581"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r w:rsidR="005920CF" w14:paraId="14931255" w14:textId="65BF8583"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0EBE269A" w14:textId="77777777" w:rsidR="005920CF" w:rsidRDefault="005920CF" w:rsidP="00012E42">
            <w:pPr>
              <w:keepNext/>
              <w:spacing w:line="240" w:lineRule="auto"/>
              <w:rPr>
                <w:b w:val="0"/>
              </w:rPr>
            </w:pPr>
            <w:r>
              <w:rPr>
                <w:b w:val="0"/>
              </w:rPr>
              <w:t>The location of the provider</w:t>
            </w:r>
          </w:p>
        </w:tc>
        <w:tc>
          <w:tcPr>
            <w:tcW w:w="1459" w:type="dxa"/>
          </w:tcPr>
          <w:p w14:paraId="2FDB8BE8" w14:textId="77777777" w:rsidR="005920CF" w:rsidRDefault="005920CF" w:rsidP="00012E42">
            <w:pPr>
              <w:keepNext/>
              <w:jc w:val="center"/>
              <w:cnfStyle w:val="000000100000" w:firstRow="0" w:lastRow="0" w:firstColumn="0" w:lastColumn="0" w:oddVBand="0" w:evenVBand="0" w:oddHBand="1" w:evenHBand="0" w:firstRowFirstColumn="0" w:firstRowLastColumn="0" w:lastRowFirstColumn="0" w:lastRowLastColumn="0"/>
            </w:pPr>
            <w:r w:rsidRPr="00781A54">
              <w:rPr>
                <w:color w:val="2F5496" w:themeColor="accent5" w:themeShade="BF"/>
              </w:rPr>
              <w:sym w:font="Wingdings" w:char="F0A8"/>
            </w:r>
          </w:p>
        </w:tc>
        <w:tc>
          <w:tcPr>
            <w:tcW w:w="1298" w:type="dxa"/>
          </w:tcPr>
          <w:p w14:paraId="7F71CFA6" w14:textId="77777777" w:rsidR="005920CF" w:rsidRPr="00781A54" w:rsidRDefault="005920CF" w:rsidP="00012E42">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p>
        </w:tc>
      </w:tr>
      <w:tr w:rsidR="005920CF" w14:paraId="456CE802" w14:textId="4C380412" w:rsidTr="005920CF">
        <w:tc>
          <w:tcPr>
            <w:cnfStyle w:val="001000000000" w:firstRow="0" w:lastRow="0" w:firstColumn="1" w:lastColumn="0" w:oddVBand="0" w:evenVBand="0" w:oddHBand="0" w:evenHBand="0" w:firstRowFirstColumn="0" w:firstRowLastColumn="0" w:lastRowFirstColumn="0" w:lastRowLastColumn="0"/>
            <w:tcW w:w="5549" w:type="dxa"/>
          </w:tcPr>
          <w:p w14:paraId="6933128E" w14:textId="77777777" w:rsidR="005920CF" w:rsidRDefault="005920CF" w:rsidP="00012E42">
            <w:pPr>
              <w:keepNext/>
              <w:spacing w:line="240" w:lineRule="auto"/>
              <w:rPr>
                <w:b w:val="0"/>
              </w:rPr>
            </w:pPr>
            <w:r>
              <w:rPr>
                <w:b w:val="0"/>
              </w:rPr>
              <w:t>The hours the placement required me to work or the flexibility I could be offered around my working hours</w:t>
            </w:r>
          </w:p>
        </w:tc>
        <w:tc>
          <w:tcPr>
            <w:tcW w:w="1459" w:type="dxa"/>
          </w:tcPr>
          <w:p w14:paraId="675BBCF5"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r w:rsidRPr="00781A54">
              <w:rPr>
                <w:color w:val="2F5496" w:themeColor="accent5" w:themeShade="BF"/>
              </w:rPr>
              <w:sym w:font="Wingdings" w:char="F0A8"/>
            </w:r>
          </w:p>
        </w:tc>
        <w:tc>
          <w:tcPr>
            <w:tcW w:w="1298" w:type="dxa"/>
          </w:tcPr>
          <w:p w14:paraId="1C010E9E" w14:textId="77777777" w:rsidR="005920CF" w:rsidRPr="00781A54" w:rsidRDefault="005920CF" w:rsidP="00012E42">
            <w:pPr>
              <w:keepNext/>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r w:rsidR="005920CF" w14:paraId="4F48FA2E" w14:textId="6F9A8256" w:rsidTr="00592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9" w:type="dxa"/>
          </w:tcPr>
          <w:p w14:paraId="7E0D68DE" w14:textId="40924E3D" w:rsidR="005920CF" w:rsidRDefault="003A2D89" w:rsidP="00012E42">
            <w:pPr>
              <w:keepNext/>
              <w:spacing w:line="240" w:lineRule="auto"/>
              <w:rPr>
                <w:b w:val="0"/>
              </w:rPr>
            </w:pPr>
            <w:r>
              <w:rPr>
                <w:b w:val="0"/>
              </w:rPr>
              <w:t>I was advised that this would be a good placement for me</w:t>
            </w:r>
          </w:p>
        </w:tc>
        <w:tc>
          <w:tcPr>
            <w:tcW w:w="1459" w:type="dxa"/>
          </w:tcPr>
          <w:p w14:paraId="637D0C2D" w14:textId="77777777" w:rsidR="005920CF" w:rsidRDefault="005920CF" w:rsidP="00012E42">
            <w:pPr>
              <w:keepNext/>
              <w:jc w:val="center"/>
              <w:cnfStyle w:val="000000100000" w:firstRow="0" w:lastRow="0" w:firstColumn="0" w:lastColumn="0" w:oddVBand="0" w:evenVBand="0" w:oddHBand="1" w:evenHBand="0" w:firstRowFirstColumn="0" w:firstRowLastColumn="0" w:lastRowFirstColumn="0" w:lastRowLastColumn="0"/>
            </w:pPr>
            <w:r w:rsidRPr="00781A54">
              <w:rPr>
                <w:color w:val="2F5496" w:themeColor="accent5" w:themeShade="BF"/>
              </w:rPr>
              <w:sym w:font="Wingdings" w:char="F0A8"/>
            </w:r>
          </w:p>
        </w:tc>
        <w:tc>
          <w:tcPr>
            <w:tcW w:w="1298" w:type="dxa"/>
          </w:tcPr>
          <w:p w14:paraId="15870D43" w14:textId="77777777" w:rsidR="005920CF" w:rsidRPr="00781A54" w:rsidRDefault="005920CF" w:rsidP="00012E42">
            <w:pPr>
              <w:keepNext/>
              <w:jc w:val="center"/>
              <w:cnfStyle w:val="000000100000" w:firstRow="0" w:lastRow="0" w:firstColumn="0" w:lastColumn="0" w:oddVBand="0" w:evenVBand="0" w:oddHBand="1" w:evenHBand="0" w:firstRowFirstColumn="0" w:firstRowLastColumn="0" w:lastRowFirstColumn="0" w:lastRowLastColumn="0"/>
              <w:rPr>
                <w:color w:val="2F5496" w:themeColor="accent5" w:themeShade="BF"/>
              </w:rPr>
            </w:pPr>
          </w:p>
        </w:tc>
      </w:tr>
      <w:tr w:rsidR="005920CF" w14:paraId="6CC890C2" w14:textId="79148C18" w:rsidTr="005920CF">
        <w:tc>
          <w:tcPr>
            <w:cnfStyle w:val="001000000000" w:firstRow="0" w:lastRow="0" w:firstColumn="1" w:lastColumn="0" w:oddVBand="0" w:evenVBand="0" w:oddHBand="0" w:evenHBand="0" w:firstRowFirstColumn="0" w:firstRowLastColumn="0" w:lastRowFirstColumn="0" w:lastRowLastColumn="0"/>
            <w:tcW w:w="5549" w:type="dxa"/>
          </w:tcPr>
          <w:p w14:paraId="3DB29CC4" w14:textId="77777777" w:rsidR="005920CF" w:rsidRDefault="005920CF" w:rsidP="00BA3450">
            <w:pPr>
              <w:spacing w:line="240" w:lineRule="auto"/>
              <w:rPr>
                <w:b w:val="0"/>
              </w:rPr>
            </w:pPr>
            <w:r>
              <w:rPr>
                <w:b w:val="0"/>
              </w:rPr>
              <w:t>Other reasons</w:t>
            </w:r>
          </w:p>
        </w:tc>
        <w:tc>
          <w:tcPr>
            <w:tcW w:w="1459" w:type="dxa"/>
          </w:tcPr>
          <w:p w14:paraId="0834CDD1" w14:textId="77777777" w:rsidR="005920CF" w:rsidRDefault="005920CF" w:rsidP="00BA3450">
            <w:pPr>
              <w:jc w:val="center"/>
              <w:cnfStyle w:val="000000000000" w:firstRow="0" w:lastRow="0" w:firstColumn="0" w:lastColumn="0" w:oddVBand="0" w:evenVBand="0" w:oddHBand="0" w:evenHBand="0" w:firstRowFirstColumn="0" w:firstRowLastColumn="0" w:lastRowFirstColumn="0" w:lastRowLastColumn="0"/>
            </w:pPr>
            <w:r w:rsidRPr="00781A54">
              <w:rPr>
                <w:color w:val="2F5496" w:themeColor="accent5" w:themeShade="BF"/>
              </w:rPr>
              <w:sym w:font="Wingdings" w:char="F0A8"/>
            </w:r>
          </w:p>
        </w:tc>
        <w:tc>
          <w:tcPr>
            <w:tcW w:w="1298" w:type="dxa"/>
          </w:tcPr>
          <w:p w14:paraId="244F5CDF" w14:textId="77777777" w:rsidR="005920CF" w:rsidRPr="00781A54" w:rsidRDefault="005920CF" w:rsidP="00BA3450">
            <w:pPr>
              <w:jc w:val="center"/>
              <w:cnfStyle w:val="000000000000" w:firstRow="0" w:lastRow="0" w:firstColumn="0" w:lastColumn="0" w:oddVBand="0" w:evenVBand="0" w:oddHBand="0" w:evenHBand="0" w:firstRowFirstColumn="0" w:firstRowLastColumn="0" w:lastRowFirstColumn="0" w:lastRowLastColumn="0"/>
              <w:rPr>
                <w:color w:val="2F5496" w:themeColor="accent5" w:themeShade="BF"/>
              </w:rPr>
            </w:pPr>
          </w:p>
        </w:tc>
      </w:tr>
    </w:tbl>
    <w:p w14:paraId="65664767" w14:textId="77777777" w:rsidR="000B5EF5" w:rsidRDefault="000B5EF5" w:rsidP="008504E8">
      <w:pPr>
        <w:spacing w:line="240" w:lineRule="auto"/>
        <w:rPr>
          <w:b/>
        </w:rPr>
      </w:pPr>
    </w:p>
    <w:p w14:paraId="1FCE2E09" w14:textId="77777777" w:rsidR="00BA3450" w:rsidRDefault="00BA3450" w:rsidP="008504E8">
      <w:pPr>
        <w:spacing w:line="240" w:lineRule="auto"/>
        <w:rPr>
          <w:b/>
        </w:rPr>
      </w:pPr>
    </w:p>
    <w:p w14:paraId="43C8CD29" w14:textId="77777777" w:rsidR="004177F3" w:rsidRPr="00BA3450" w:rsidRDefault="004177F3" w:rsidP="00012E42">
      <w:pPr>
        <w:keepNext/>
        <w:spacing w:line="240" w:lineRule="auto"/>
        <w:rPr>
          <w:i/>
          <w:color w:val="BFBFBF" w:themeColor="background1" w:themeShade="BF"/>
        </w:rPr>
      </w:pPr>
      <w:r>
        <w:rPr>
          <w:i/>
          <w:color w:val="BFBFBF" w:themeColor="background1" w:themeShade="BF"/>
        </w:rPr>
        <w:t xml:space="preserve">[Display if Q8i = </w:t>
      </w:r>
      <w:proofErr w:type="gramStart"/>
      <w:r>
        <w:rPr>
          <w:i/>
          <w:color w:val="BFBFBF" w:themeColor="background1" w:themeShade="BF"/>
        </w:rPr>
        <w:t>Other</w:t>
      </w:r>
      <w:proofErr w:type="gramEnd"/>
      <w:r>
        <w:rPr>
          <w:i/>
          <w:color w:val="BFBFBF" w:themeColor="background1" w:themeShade="BF"/>
        </w:rPr>
        <w:t xml:space="preserve"> reasons]</w:t>
      </w:r>
    </w:p>
    <w:p w14:paraId="09737916" w14:textId="62E43019" w:rsidR="004177F3" w:rsidRDefault="004177F3" w:rsidP="00012E42">
      <w:pPr>
        <w:keepNext/>
        <w:spacing w:line="240" w:lineRule="auto"/>
        <w:rPr>
          <w:b/>
        </w:rPr>
      </w:pPr>
      <w:r w:rsidRPr="00E636CB">
        <w:rPr>
          <w:b/>
          <w:color w:val="2F5496" w:themeColor="accent5" w:themeShade="BF"/>
        </w:rPr>
        <w:t>Q</w:t>
      </w:r>
      <w:r>
        <w:rPr>
          <w:b/>
          <w:color w:val="2F5496" w:themeColor="accent5" w:themeShade="BF"/>
        </w:rPr>
        <w:t>8ii</w:t>
      </w:r>
      <w:r w:rsidRPr="00E636CB">
        <w:rPr>
          <w:b/>
          <w:color w:val="2F5496" w:themeColor="accent5" w:themeShade="BF"/>
        </w:rPr>
        <w:t xml:space="preserve">. </w:t>
      </w:r>
      <w:r>
        <w:rPr>
          <w:b/>
        </w:rPr>
        <w:t>What other reasons did you have for choosing your placement provider</w:t>
      </w:r>
      <w:r w:rsidR="005920CF">
        <w:rPr>
          <w:b/>
        </w:rPr>
        <w:t>(s)</w:t>
      </w:r>
      <w:r>
        <w:rPr>
          <w:b/>
        </w:rPr>
        <w:t>?</w:t>
      </w:r>
    </w:p>
    <w:p w14:paraId="2DF8F6A4" w14:textId="77777777" w:rsidR="004177F3" w:rsidRDefault="004177F3"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431ACD84" w14:textId="77777777" w:rsidR="004177F3" w:rsidRDefault="004177F3" w:rsidP="004177F3">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64B15EB" w14:textId="77777777" w:rsidR="004177F3" w:rsidRDefault="004177F3" w:rsidP="004177F3">
      <w:pPr>
        <w:spacing w:line="240" w:lineRule="auto"/>
      </w:pPr>
    </w:p>
    <w:p w14:paraId="3994D7D3" w14:textId="77777777" w:rsidR="004177F3" w:rsidRPr="00BA3450" w:rsidRDefault="004177F3" w:rsidP="00012E42">
      <w:pPr>
        <w:keepNext/>
        <w:spacing w:line="240" w:lineRule="auto"/>
        <w:rPr>
          <w:i/>
          <w:color w:val="BFBFBF" w:themeColor="background1" w:themeShade="BF"/>
        </w:rPr>
      </w:pPr>
      <w:r>
        <w:rPr>
          <w:i/>
          <w:color w:val="BFBFBF" w:themeColor="background1" w:themeShade="BF"/>
        </w:rPr>
        <w:t xml:space="preserve">[Display if Q7 = </w:t>
      </w:r>
      <w:r w:rsidRPr="004177F3">
        <w:rPr>
          <w:i/>
          <w:color w:val="BFBFBF" w:themeColor="background1" w:themeShade="BF"/>
        </w:rPr>
        <w:t>No, I was not given an option of indicating an interest and at the time was unhappy with my allocation</w:t>
      </w:r>
      <w:r>
        <w:rPr>
          <w:i/>
          <w:color w:val="BFBFBF" w:themeColor="background1" w:themeShade="BF"/>
        </w:rPr>
        <w:t>]</w:t>
      </w:r>
    </w:p>
    <w:p w14:paraId="1E289272" w14:textId="77777777" w:rsidR="00BA3450" w:rsidRDefault="00BA3450" w:rsidP="00012E42">
      <w:pPr>
        <w:keepNext/>
        <w:spacing w:line="240" w:lineRule="auto"/>
        <w:rPr>
          <w:b/>
        </w:rPr>
      </w:pPr>
      <w:r w:rsidRPr="00BA3450">
        <w:rPr>
          <w:b/>
          <w:color w:val="2F5496" w:themeColor="accent5" w:themeShade="BF"/>
        </w:rPr>
        <w:t>Q8i</w:t>
      </w:r>
      <w:r w:rsidR="004177F3">
        <w:rPr>
          <w:b/>
          <w:color w:val="2F5496" w:themeColor="accent5" w:themeShade="BF"/>
        </w:rPr>
        <w:t>i</w:t>
      </w:r>
      <w:r w:rsidRPr="00BA3450">
        <w:rPr>
          <w:b/>
          <w:color w:val="2F5496" w:themeColor="accent5" w:themeShade="BF"/>
        </w:rPr>
        <w:t xml:space="preserve">i. </w:t>
      </w:r>
      <w:r>
        <w:rPr>
          <w:b/>
        </w:rPr>
        <w:t>Why were you unhappy with the allocation of your placement provider</w:t>
      </w:r>
      <w:r w:rsidR="004177F3">
        <w:rPr>
          <w:b/>
        </w:rPr>
        <w:t xml:space="preserve"> at the time</w:t>
      </w:r>
      <w:r>
        <w:rPr>
          <w:b/>
        </w:rPr>
        <w:t>?</w:t>
      </w:r>
    </w:p>
    <w:p w14:paraId="1586DC42" w14:textId="77777777" w:rsidR="004177F3" w:rsidRDefault="004177F3"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1BC9655" w14:textId="77777777" w:rsidR="004177F3" w:rsidRDefault="004177F3"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6AE02A38" w14:textId="77777777" w:rsidR="004177F3" w:rsidRDefault="004177F3" w:rsidP="008504E8">
      <w:pPr>
        <w:spacing w:line="240" w:lineRule="auto"/>
        <w:rPr>
          <w:b/>
        </w:rPr>
      </w:pPr>
    </w:p>
    <w:p w14:paraId="34C0A38D" w14:textId="77777777" w:rsidR="004177F3" w:rsidRDefault="004177F3" w:rsidP="008504E8">
      <w:pPr>
        <w:spacing w:line="240" w:lineRule="auto"/>
        <w:rPr>
          <w:b/>
        </w:rPr>
      </w:pPr>
    </w:p>
    <w:p w14:paraId="5D4F1FC7" w14:textId="77777777" w:rsidR="003277C8" w:rsidRDefault="003277C8" w:rsidP="00012E42">
      <w:pPr>
        <w:keepNext/>
        <w:spacing w:line="240" w:lineRule="auto"/>
        <w:rPr>
          <w:b/>
        </w:rPr>
      </w:pPr>
      <w:r w:rsidRPr="003277C8">
        <w:rPr>
          <w:b/>
          <w:color w:val="2F5496" w:themeColor="accent5" w:themeShade="BF"/>
        </w:rPr>
        <w:t xml:space="preserve">Q9. </w:t>
      </w:r>
      <w:r>
        <w:rPr>
          <w:b/>
        </w:rPr>
        <w:t>Overall, how satisfied were you with your placement(s)?</w:t>
      </w:r>
    </w:p>
    <w:p w14:paraId="3F83010A" w14:textId="77777777" w:rsidR="003277C8" w:rsidRDefault="003277C8" w:rsidP="00012E42">
      <w:pPr>
        <w:keepNext/>
        <w:spacing w:line="240" w:lineRule="auto"/>
        <w:rPr>
          <w:b/>
        </w:rPr>
      </w:pPr>
    </w:p>
    <w:p w14:paraId="1FCBBE1E"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Very satisfied</w:t>
      </w:r>
    </w:p>
    <w:p w14:paraId="66494470"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satisfied</w:t>
      </w:r>
    </w:p>
    <w:p w14:paraId="23D357BA"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Neither satisfied not dissatisfied</w:t>
      </w:r>
    </w:p>
    <w:p w14:paraId="7DD948A4"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dissatisfied</w:t>
      </w:r>
    </w:p>
    <w:p w14:paraId="13C4C620"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Very dissatisfied</w:t>
      </w:r>
    </w:p>
    <w:p w14:paraId="7EF1678D"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Other</w:t>
      </w:r>
    </w:p>
    <w:p w14:paraId="0E1E99B1" w14:textId="77777777" w:rsidR="003277C8" w:rsidRDefault="003277C8" w:rsidP="008504E8">
      <w:pPr>
        <w:spacing w:line="240" w:lineRule="auto"/>
        <w:rPr>
          <w:b/>
        </w:rPr>
      </w:pPr>
    </w:p>
    <w:p w14:paraId="46FACC61" w14:textId="77777777" w:rsidR="003277C8" w:rsidRDefault="003277C8" w:rsidP="008504E8">
      <w:pPr>
        <w:spacing w:line="240" w:lineRule="auto"/>
        <w:rPr>
          <w:b/>
        </w:rPr>
      </w:pPr>
    </w:p>
    <w:p w14:paraId="1E7F7E1B" w14:textId="77777777" w:rsidR="003277C8" w:rsidRDefault="003277C8" w:rsidP="00012E42">
      <w:pPr>
        <w:keepNext/>
        <w:spacing w:line="240" w:lineRule="auto"/>
        <w:rPr>
          <w:b/>
        </w:rPr>
      </w:pPr>
      <w:r>
        <w:rPr>
          <w:b/>
          <w:color w:val="2F5496" w:themeColor="accent5" w:themeShade="BF"/>
        </w:rPr>
        <w:t>Q10</w:t>
      </w:r>
      <w:r w:rsidRPr="003277C8">
        <w:rPr>
          <w:b/>
          <w:color w:val="2F5496" w:themeColor="accent5" w:themeShade="BF"/>
        </w:rPr>
        <w:t xml:space="preserve">. </w:t>
      </w:r>
      <w:r>
        <w:rPr>
          <w:b/>
        </w:rPr>
        <w:t>Overall, how satisfied were you with your training?</w:t>
      </w:r>
    </w:p>
    <w:p w14:paraId="1C15959F" w14:textId="77777777" w:rsidR="003277C8" w:rsidRDefault="003277C8" w:rsidP="00012E42">
      <w:pPr>
        <w:keepNext/>
        <w:spacing w:line="240" w:lineRule="auto"/>
        <w:rPr>
          <w:b/>
        </w:rPr>
      </w:pPr>
    </w:p>
    <w:p w14:paraId="0319B701"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Very satisfied</w:t>
      </w:r>
    </w:p>
    <w:p w14:paraId="0C8E445C"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satisfied</w:t>
      </w:r>
    </w:p>
    <w:p w14:paraId="48E12A3B"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Neither satisfied not dissatisfied</w:t>
      </w:r>
    </w:p>
    <w:p w14:paraId="011DFBBC"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dissatisfied</w:t>
      </w:r>
    </w:p>
    <w:p w14:paraId="764F0B79" w14:textId="77777777" w:rsidR="003277C8" w:rsidRPr="003277C8" w:rsidRDefault="003277C8"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Very dissatisfied</w:t>
      </w:r>
    </w:p>
    <w:p w14:paraId="5178194B" w14:textId="77777777" w:rsidR="003277C8" w:rsidRDefault="003277C8" w:rsidP="00012E42">
      <w:pPr>
        <w:keepNext/>
        <w:spacing w:line="240" w:lineRule="auto"/>
        <w:rPr>
          <w:b/>
        </w:rPr>
      </w:pPr>
      <w:r w:rsidRPr="008504E8">
        <w:rPr>
          <w:color w:val="2F5496" w:themeColor="accent5" w:themeShade="BF"/>
        </w:rPr>
        <w:sym w:font="Wingdings" w:char="F0A1"/>
      </w:r>
      <w:r>
        <w:rPr>
          <w:color w:val="2F5496" w:themeColor="accent5" w:themeShade="BF"/>
        </w:rPr>
        <w:t xml:space="preserve"> </w:t>
      </w:r>
      <w:r w:rsidRPr="003277C8">
        <w:t>Other</w:t>
      </w:r>
    </w:p>
    <w:p w14:paraId="076F2CB0" w14:textId="77777777" w:rsidR="003277C8" w:rsidRDefault="003277C8" w:rsidP="008504E8">
      <w:pPr>
        <w:spacing w:line="240" w:lineRule="auto"/>
        <w:rPr>
          <w:b/>
        </w:rPr>
      </w:pPr>
    </w:p>
    <w:p w14:paraId="4F1218A1" w14:textId="77777777" w:rsidR="003277C8" w:rsidRDefault="003277C8" w:rsidP="008504E8">
      <w:pPr>
        <w:spacing w:line="240" w:lineRule="auto"/>
        <w:rPr>
          <w:b/>
        </w:rPr>
      </w:pPr>
    </w:p>
    <w:p w14:paraId="0447B747" w14:textId="77212D02" w:rsidR="004177F3" w:rsidRDefault="003277C8" w:rsidP="00012E42">
      <w:pPr>
        <w:keepNext/>
        <w:spacing w:line="240" w:lineRule="auto"/>
        <w:rPr>
          <w:b/>
        </w:rPr>
      </w:pPr>
      <w:r w:rsidRPr="003277C8">
        <w:rPr>
          <w:b/>
          <w:color w:val="2F5496" w:themeColor="accent5" w:themeShade="BF"/>
        </w:rPr>
        <w:t>Q1</w:t>
      </w:r>
      <w:r w:rsidR="0034080C">
        <w:rPr>
          <w:b/>
          <w:color w:val="2F5496" w:themeColor="accent5" w:themeShade="BF"/>
        </w:rPr>
        <w:t>1</w:t>
      </w:r>
      <w:r w:rsidRPr="003277C8">
        <w:rPr>
          <w:b/>
          <w:color w:val="2F5496" w:themeColor="accent5" w:themeShade="BF"/>
        </w:rPr>
        <w:t xml:space="preserve">. </w:t>
      </w:r>
      <w:r>
        <w:rPr>
          <w:b/>
        </w:rPr>
        <w:t>What worked well during your training, including your placement</w:t>
      </w:r>
      <w:r w:rsidR="005920CF">
        <w:rPr>
          <w:b/>
        </w:rPr>
        <w:t>(s)</w:t>
      </w:r>
      <w:r>
        <w:rPr>
          <w:b/>
        </w:rPr>
        <w:t>?</w:t>
      </w:r>
      <w:r w:rsidR="005920CF">
        <w:rPr>
          <w:b/>
        </w:rPr>
        <w:t xml:space="preserve"> </w:t>
      </w:r>
    </w:p>
    <w:p w14:paraId="4E4EC9A7" w14:textId="77777777" w:rsidR="003277C8" w:rsidRDefault="003277C8"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3F9AE19C" w14:textId="77777777" w:rsidR="003277C8" w:rsidRDefault="003277C8"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33CE04A0" w14:textId="77777777" w:rsidR="003277C8" w:rsidRDefault="003277C8" w:rsidP="008504E8">
      <w:pPr>
        <w:spacing w:line="240" w:lineRule="auto"/>
        <w:rPr>
          <w:b/>
        </w:rPr>
      </w:pPr>
    </w:p>
    <w:p w14:paraId="019437A2" w14:textId="77777777" w:rsidR="003277C8" w:rsidRDefault="003277C8" w:rsidP="008504E8">
      <w:pPr>
        <w:spacing w:line="240" w:lineRule="auto"/>
        <w:rPr>
          <w:b/>
        </w:rPr>
      </w:pPr>
    </w:p>
    <w:p w14:paraId="2E26FC99" w14:textId="77777777" w:rsidR="003277C8" w:rsidRDefault="0034080C" w:rsidP="00012E42">
      <w:pPr>
        <w:keepNext/>
        <w:spacing w:line="240" w:lineRule="auto"/>
        <w:rPr>
          <w:b/>
        </w:rPr>
      </w:pPr>
      <w:r>
        <w:rPr>
          <w:b/>
          <w:color w:val="2F5496" w:themeColor="accent5" w:themeShade="BF"/>
        </w:rPr>
        <w:t>Q12</w:t>
      </w:r>
      <w:r w:rsidR="003277C8" w:rsidRPr="003277C8">
        <w:rPr>
          <w:b/>
          <w:color w:val="2F5496" w:themeColor="accent5" w:themeShade="BF"/>
        </w:rPr>
        <w:t xml:space="preserve">. </w:t>
      </w:r>
      <w:r w:rsidR="003277C8">
        <w:rPr>
          <w:b/>
        </w:rPr>
        <w:t>What (if anything) worked less well?</w:t>
      </w:r>
    </w:p>
    <w:p w14:paraId="28B53CA5" w14:textId="77777777" w:rsidR="003277C8" w:rsidRDefault="003277C8"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4BE45AB9" w14:textId="77777777" w:rsidR="003277C8" w:rsidRDefault="003277C8"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12794610" w14:textId="77777777" w:rsidR="003277C8" w:rsidRDefault="003277C8" w:rsidP="008504E8">
      <w:pPr>
        <w:spacing w:line="240" w:lineRule="auto"/>
        <w:rPr>
          <w:b/>
        </w:rPr>
      </w:pPr>
    </w:p>
    <w:p w14:paraId="51817D52" w14:textId="77777777" w:rsidR="003277C8" w:rsidRDefault="003277C8" w:rsidP="008504E8">
      <w:pPr>
        <w:spacing w:line="240" w:lineRule="auto"/>
        <w:rPr>
          <w:b/>
        </w:rPr>
      </w:pPr>
    </w:p>
    <w:p w14:paraId="12CBC9F5" w14:textId="77777777" w:rsidR="00012E42" w:rsidRDefault="00012E42" w:rsidP="008504E8">
      <w:pPr>
        <w:spacing w:line="240" w:lineRule="auto"/>
        <w:rPr>
          <w:b/>
        </w:rPr>
      </w:pPr>
    </w:p>
    <w:p w14:paraId="2F0F89EE" w14:textId="77777777" w:rsidR="0034080C" w:rsidRDefault="0034080C" w:rsidP="00012E42">
      <w:pPr>
        <w:keepNext/>
        <w:spacing w:line="240" w:lineRule="auto"/>
        <w:rPr>
          <w:b/>
        </w:rPr>
      </w:pPr>
      <w:r w:rsidRPr="0034080C">
        <w:rPr>
          <w:b/>
          <w:color w:val="2F5496" w:themeColor="accent5" w:themeShade="BF"/>
        </w:rPr>
        <w:t xml:space="preserve">Q14. </w:t>
      </w:r>
      <w:r w:rsidRPr="0034080C">
        <w:rPr>
          <w:b/>
        </w:rPr>
        <w:t>Did your placement experience affect the type of employment you decided to go into? In what way?</w:t>
      </w:r>
    </w:p>
    <w:p w14:paraId="022B45B5" w14:textId="77777777" w:rsidR="0034080C" w:rsidRDefault="0034080C"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511DE6DA" w14:textId="77777777" w:rsidR="0034080C" w:rsidRDefault="0034080C"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032E1896" w14:textId="77777777" w:rsidR="0034080C" w:rsidRDefault="0034080C" w:rsidP="008504E8">
      <w:pPr>
        <w:spacing w:line="240" w:lineRule="auto"/>
        <w:rPr>
          <w:b/>
        </w:rPr>
      </w:pPr>
    </w:p>
    <w:p w14:paraId="1A71DF60" w14:textId="77777777" w:rsidR="00FF5B60" w:rsidRDefault="00FF5B60" w:rsidP="008504E8">
      <w:pPr>
        <w:spacing w:line="240" w:lineRule="auto"/>
        <w:rPr>
          <w:b/>
        </w:rPr>
      </w:pPr>
    </w:p>
    <w:p w14:paraId="1D933827" w14:textId="77777777" w:rsidR="00FF5B60" w:rsidRDefault="00FF5B60" w:rsidP="00012E42">
      <w:pPr>
        <w:keepNext/>
        <w:spacing w:line="240" w:lineRule="auto"/>
        <w:rPr>
          <w:rFonts w:cs="Arial"/>
        </w:rPr>
      </w:pPr>
      <w:r w:rsidRPr="005504B7">
        <w:rPr>
          <w:rFonts w:cs="Arial"/>
          <w:b/>
        </w:rPr>
        <w:t xml:space="preserve">The current EP training model has 13 universities delivering the EP training course, spilt into 2 consortia: SEEL (mainly London and the south-east – 70 placements) and NORMID-SW (the north and south-west – 80 placements).  The </w:t>
      </w:r>
      <w:r w:rsidRPr="005504B7">
        <w:rPr>
          <w:rFonts w:cs="Arial"/>
          <w:b/>
        </w:rPr>
        <w:lastRenderedPageBreak/>
        <w:t>University of East Anglia has recently been awarded a contract, starting September 2018, to deliver 10 training places</w:t>
      </w:r>
      <w:r w:rsidRPr="005504B7">
        <w:rPr>
          <w:rFonts w:cs="Arial"/>
        </w:rPr>
        <w:t xml:space="preserve">     </w:t>
      </w:r>
    </w:p>
    <w:p w14:paraId="33DDE538" w14:textId="77777777" w:rsidR="00FF5B60" w:rsidRDefault="00FF5B60" w:rsidP="00012E42">
      <w:pPr>
        <w:keepNext/>
        <w:spacing w:line="240" w:lineRule="auto"/>
        <w:rPr>
          <w:rFonts w:cs="Arial"/>
        </w:rPr>
      </w:pPr>
    </w:p>
    <w:p w14:paraId="62AF5FE5" w14:textId="77777777" w:rsidR="00FF5B60" w:rsidRPr="005504B7" w:rsidRDefault="00012E42" w:rsidP="00012E42">
      <w:pPr>
        <w:keepNext/>
        <w:spacing w:line="240" w:lineRule="auto"/>
        <w:contextualSpacing/>
        <w:rPr>
          <w:rFonts w:cs="Arial"/>
        </w:rPr>
      </w:pPr>
      <w:r w:rsidRPr="00012E42">
        <w:rPr>
          <w:rFonts w:cs="Arial"/>
          <w:b/>
          <w:color w:val="2F5496" w:themeColor="accent5" w:themeShade="BF"/>
        </w:rPr>
        <w:t>AQ99</w:t>
      </w:r>
      <w:r w:rsidR="00FF5B60" w:rsidRPr="00012E42">
        <w:rPr>
          <w:rFonts w:cs="Arial"/>
          <w:b/>
          <w:color w:val="2F5496" w:themeColor="accent5" w:themeShade="BF"/>
        </w:rPr>
        <w:t>.</w:t>
      </w:r>
      <w:r w:rsidR="00FF5B60" w:rsidRPr="00012E42">
        <w:rPr>
          <w:rFonts w:cs="Arial"/>
          <w:color w:val="2F5496" w:themeColor="accent5" w:themeShade="BF"/>
        </w:rPr>
        <w:t xml:space="preserve"> </w:t>
      </w:r>
      <w:r w:rsidR="00FF5B60" w:rsidRPr="005504B7">
        <w:rPr>
          <w:rFonts w:cs="Arial"/>
          <w:b/>
        </w:rPr>
        <w:t>Overall, do you think this model works well?</w:t>
      </w:r>
    </w:p>
    <w:p w14:paraId="7CFECA20"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Yes, very well   </w:t>
      </w:r>
    </w:p>
    <w:p w14:paraId="559D2A14"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Yes, quite well   </w:t>
      </w:r>
    </w:p>
    <w:p w14:paraId="0964363B"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Neutral   </w:t>
      </w:r>
    </w:p>
    <w:p w14:paraId="64813DAA"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No, not very well   </w:t>
      </w:r>
    </w:p>
    <w:p w14:paraId="4D27807E"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No, not at all well   </w:t>
      </w:r>
    </w:p>
    <w:p w14:paraId="7F794486" w14:textId="77777777" w:rsidR="00FF5B60" w:rsidRPr="005504B7" w:rsidRDefault="00FF5B60" w:rsidP="00012E42">
      <w:pPr>
        <w:pStyle w:val="ListParagraph"/>
        <w:keepNext/>
        <w:numPr>
          <w:ilvl w:val="0"/>
          <w:numId w:val="3"/>
        </w:numPr>
        <w:ind w:left="567" w:hanging="567"/>
        <w:rPr>
          <w:rFonts w:cs="Arial"/>
        </w:rPr>
      </w:pPr>
      <w:r w:rsidRPr="005504B7">
        <w:rPr>
          <w:rFonts w:cs="Arial"/>
        </w:rPr>
        <w:t xml:space="preserve">Not sure   </w:t>
      </w:r>
    </w:p>
    <w:p w14:paraId="6A46D851" w14:textId="77777777" w:rsidR="00FF5B60" w:rsidRDefault="00FF5B60" w:rsidP="00FF5B60">
      <w:pPr>
        <w:spacing w:line="240" w:lineRule="auto"/>
        <w:contextualSpacing/>
        <w:rPr>
          <w:rFonts w:cs="Arial"/>
          <w:b/>
        </w:rPr>
      </w:pPr>
    </w:p>
    <w:p w14:paraId="3AE57D35" w14:textId="77777777" w:rsidR="00012E42" w:rsidRPr="00012E42" w:rsidRDefault="00012E42" w:rsidP="00012E42">
      <w:pPr>
        <w:keepNext/>
        <w:spacing w:line="240" w:lineRule="auto"/>
        <w:contextualSpacing/>
        <w:rPr>
          <w:rFonts w:cs="Arial"/>
          <w:i/>
          <w:color w:val="BFBFBF" w:themeColor="background1" w:themeShade="BF"/>
        </w:rPr>
      </w:pPr>
      <w:r>
        <w:rPr>
          <w:rFonts w:cs="Arial"/>
          <w:i/>
          <w:color w:val="BFBFBF" w:themeColor="background1" w:themeShade="BF"/>
        </w:rPr>
        <w:t>[Show if AQ99 = 1, 2]</w:t>
      </w:r>
    </w:p>
    <w:p w14:paraId="110135AB" w14:textId="77777777" w:rsidR="00FF5B60" w:rsidRPr="005504B7" w:rsidRDefault="00012E42" w:rsidP="00012E42">
      <w:pPr>
        <w:keepNext/>
        <w:spacing w:line="240" w:lineRule="auto"/>
        <w:contextualSpacing/>
        <w:rPr>
          <w:rFonts w:cs="Arial"/>
        </w:rPr>
      </w:pPr>
      <w:r w:rsidRPr="00012E42">
        <w:rPr>
          <w:rFonts w:cs="Arial"/>
          <w:b/>
          <w:color w:val="2F5496" w:themeColor="accent5" w:themeShade="BF"/>
        </w:rPr>
        <w:t>AQ99i</w:t>
      </w:r>
      <w:r w:rsidR="00FF5B60" w:rsidRPr="00012E42">
        <w:rPr>
          <w:rFonts w:cs="Arial"/>
          <w:b/>
          <w:color w:val="2F5496" w:themeColor="accent5" w:themeShade="BF"/>
        </w:rPr>
        <w:t xml:space="preserve">. </w:t>
      </w:r>
      <w:r w:rsidR="00FF5B60" w:rsidRPr="005504B7">
        <w:rPr>
          <w:rFonts w:cs="Arial"/>
          <w:b/>
        </w:rPr>
        <w:t>Why do you think the model works well? Is there anything you would change?</w:t>
      </w:r>
    </w:p>
    <w:p w14:paraId="7674ABAC" w14:textId="77777777" w:rsidR="00012E42" w:rsidRDefault="00012E42"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4EADB6B" w14:textId="77777777" w:rsidR="00012E42" w:rsidRDefault="00012E42"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70F09479" w14:textId="77777777" w:rsidR="00012E42" w:rsidRDefault="00012E42" w:rsidP="00012E42">
      <w:pPr>
        <w:spacing w:line="240" w:lineRule="auto"/>
        <w:contextualSpacing/>
        <w:rPr>
          <w:rFonts w:cs="Arial"/>
          <w:i/>
          <w:color w:val="BFBFBF" w:themeColor="background1" w:themeShade="BF"/>
        </w:rPr>
      </w:pPr>
    </w:p>
    <w:p w14:paraId="587CE8DB" w14:textId="77777777" w:rsidR="00012E42" w:rsidRPr="00012E42" w:rsidRDefault="00012E42" w:rsidP="00012E42">
      <w:pPr>
        <w:keepNext/>
        <w:spacing w:line="240" w:lineRule="auto"/>
        <w:contextualSpacing/>
        <w:rPr>
          <w:rFonts w:cs="Arial"/>
          <w:i/>
          <w:color w:val="BFBFBF" w:themeColor="background1" w:themeShade="BF"/>
        </w:rPr>
      </w:pPr>
      <w:r>
        <w:rPr>
          <w:rFonts w:cs="Arial"/>
          <w:i/>
          <w:color w:val="BFBFBF" w:themeColor="background1" w:themeShade="BF"/>
        </w:rPr>
        <w:t>[Show if AQ99 = 4, 5]]</w:t>
      </w:r>
    </w:p>
    <w:p w14:paraId="4AFDFFFC" w14:textId="77777777" w:rsidR="00FF5B60" w:rsidRPr="005504B7" w:rsidRDefault="00012E42" w:rsidP="00012E42">
      <w:pPr>
        <w:keepNext/>
        <w:spacing w:line="240" w:lineRule="auto"/>
        <w:rPr>
          <w:rFonts w:cs="Arial"/>
        </w:rPr>
      </w:pPr>
      <w:r w:rsidRPr="00012E42">
        <w:rPr>
          <w:rFonts w:cs="Arial"/>
          <w:b/>
          <w:color w:val="2F5496" w:themeColor="accent5" w:themeShade="BF"/>
        </w:rPr>
        <w:t>AQ99ii</w:t>
      </w:r>
      <w:r w:rsidR="00FF5B60" w:rsidRPr="00012E42">
        <w:rPr>
          <w:rFonts w:cs="Arial"/>
          <w:b/>
          <w:color w:val="2F5496" w:themeColor="accent5" w:themeShade="BF"/>
        </w:rPr>
        <w:t xml:space="preserve">. </w:t>
      </w:r>
      <w:r w:rsidR="00FF5B60" w:rsidRPr="005504B7">
        <w:rPr>
          <w:rFonts w:cs="Arial"/>
          <w:b/>
        </w:rPr>
        <w:t>Why do you think the model does not work well? What would you change?</w:t>
      </w:r>
    </w:p>
    <w:p w14:paraId="0D524C01" w14:textId="77777777" w:rsidR="00012E42" w:rsidRDefault="00012E42"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293A7398" w14:textId="77777777" w:rsidR="00012E42" w:rsidRDefault="00012E42"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42714EA8" w14:textId="77777777" w:rsidR="00FF5B60" w:rsidRDefault="00FF5B60" w:rsidP="008504E8">
      <w:pPr>
        <w:spacing w:line="240" w:lineRule="auto"/>
        <w:rPr>
          <w:b/>
        </w:rPr>
      </w:pPr>
    </w:p>
    <w:p w14:paraId="0FE364F7" w14:textId="77777777" w:rsidR="00FF5B60" w:rsidRDefault="00FF5B60" w:rsidP="008504E8">
      <w:pPr>
        <w:spacing w:line="240" w:lineRule="auto"/>
        <w:rPr>
          <w:b/>
        </w:rPr>
      </w:pPr>
    </w:p>
    <w:p w14:paraId="21A51AB8" w14:textId="77777777" w:rsidR="00FF5B60" w:rsidRDefault="00FF5B60" w:rsidP="008504E8">
      <w:pPr>
        <w:spacing w:line="240" w:lineRule="auto"/>
        <w:rPr>
          <w:b/>
        </w:rPr>
      </w:pPr>
    </w:p>
    <w:p w14:paraId="55FEC727" w14:textId="77777777" w:rsidR="0034080C" w:rsidRDefault="0034080C" w:rsidP="008504E8">
      <w:pPr>
        <w:spacing w:line="240" w:lineRule="auto"/>
        <w:rPr>
          <w:b/>
        </w:rPr>
      </w:pPr>
    </w:p>
    <w:p w14:paraId="786401E5" w14:textId="77777777" w:rsidR="0085338E" w:rsidRDefault="0085338E">
      <w:pPr>
        <w:spacing w:line="240" w:lineRule="auto"/>
        <w:rPr>
          <w:b/>
          <w:color w:val="2F5496" w:themeColor="accent5" w:themeShade="BF"/>
          <w:sz w:val="24"/>
          <w:szCs w:val="24"/>
        </w:rPr>
      </w:pPr>
      <w:r>
        <w:rPr>
          <w:b/>
          <w:color w:val="2F5496" w:themeColor="accent5" w:themeShade="BF"/>
          <w:sz w:val="24"/>
          <w:szCs w:val="24"/>
        </w:rPr>
        <w:br w:type="page"/>
      </w:r>
    </w:p>
    <w:p w14:paraId="2A2B19DB" w14:textId="732F4B2D" w:rsidR="002E5B75" w:rsidRDefault="002E5B75" w:rsidP="002E5B75">
      <w:pPr>
        <w:spacing w:line="240" w:lineRule="auto"/>
        <w:jc w:val="center"/>
        <w:rPr>
          <w:b/>
          <w:color w:val="2F5496" w:themeColor="accent5" w:themeShade="BF"/>
          <w:sz w:val="24"/>
          <w:szCs w:val="24"/>
        </w:rPr>
      </w:pPr>
      <w:r w:rsidRPr="002E5B75">
        <w:rPr>
          <w:b/>
          <w:color w:val="2F5496" w:themeColor="accent5" w:themeShade="BF"/>
          <w:sz w:val="24"/>
          <w:szCs w:val="24"/>
        </w:rPr>
        <w:lastRenderedPageBreak/>
        <w:t>Section B: Your current job</w:t>
      </w:r>
    </w:p>
    <w:p w14:paraId="528BB59B" w14:textId="77777777" w:rsidR="002E5B75" w:rsidRDefault="002E5B75" w:rsidP="002E5B75">
      <w:pPr>
        <w:spacing w:line="240" w:lineRule="auto"/>
        <w:jc w:val="center"/>
        <w:rPr>
          <w:b/>
          <w:color w:val="2F5496" w:themeColor="accent5" w:themeShade="BF"/>
          <w:sz w:val="24"/>
          <w:szCs w:val="24"/>
        </w:rPr>
      </w:pPr>
    </w:p>
    <w:p w14:paraId="54C2ED59" w14:textId="77777777" w:rsidR="002E5B75" w:rsidRDefault="002E5B75" w:rsidP="002E5B75">
      <w:pPr>
        <w:spacing w:line="240" w:lineRule="auto"/>
        <w:rPr>
          <w:b/>
          <w:color w:val="2F5496" w:themeColor="accent5" w:themeShade="BF"/>
        </w:rPr>
      </w:pPr>
      <w:r>
        <w:rPr>
          <w:b/>
          <w:color w:val="2F5496" w:themeColor="accent5" w:themeShade="BF"/>
        </w:rPr>
        <w:t>We would now like to ask you some questions about your current job and your reasons for choosing it.</w:t>
      </w:r>
    </w:p>
    <w:p w14:paraId="55185AB4" w14:textId="77777777" w:rsidR="002E5B75" w:rsidRDefault="002E5B75" w:rsidP="002E5B75">
      <w:pPr>
        <w:spacing w:line="240" w:lineRule="auto"/>
        <w:rPr>
          <w:b/>
          <w:color w:val="2F5496" w:themeColor="accent5" w:themeShade="BF"/>
        </w:rPr>
      </w:pPr>
    </w:p>
    <w:p w14:paraId="225C9065" w14:textId="77777777" w:rsidR="002E5B75" w:rsidRDefault="002E5B75" w:rsidP="002E5B75">
      <w:pPr>
        <w:spacing w:line="240" w:lineRule="auto"/>
        <w:rPr>
          <w:b/>
        </w:rPr>
      </w:pPr>
    </w:p>
    <w:p w14:paraId="541C46D6" w14:textId="77777777" w:rsidR="002E5B75" w:rsidRDefault="002E5B75" w:rsidP="00012E42">
      <w:pPr>
        <w:keepNext/>
        <w:spacing w:line="240" w:lineRule="auto"/>
        <w:rPr>
          <w:b/>
        </w:rPr>
      </w:pPr>
      <w:r w:rsidRPr="00B27DAA">
        <w:rPr>
          <w:b/>
          <w:color w:val="2F5496" w:themeColor="accent5" w:themeShade="BF"/>
        </w:rPr>
        <w:t xml:space="preserve">Q15. </w:t>
      </w:r>
      <w:r>
        <w:rPr>
          <w:b/>
        </w:rPr>
        <w:t>What is your current job?</w:t>
      </w:r>
    </w:p>
    <w:p w14:paraId="5BD658E8" w14:textId="77777777" w:rsidR="002E5B75" w:rsidRDefault="002E5B75" w:rsidP="00012E42">
      <w:pPr>
        <w:keepNext/>
        <w:spacing w:line="240" w:lineRule="auto"/>
        <w:rPr>
          <w:i/>
        </w:rPr>
      </w:pPr>
      <w:r>
        <w:rPr>
          <w:i/>
        </w:rPr>
        <w:t>Please select all that apply</w:t>
      </w:r>
    </w:p>
    <w:p w14:paraId="491D9BF7" w14:textId="77777777" w:rsidR="002E5B75" w:rsidRDefault="002E5B75" w:rsidP="00012E42">
      <w:pPr>
        <w:keepNext/>
        <w:spacing w:line="240" w:lineRule="auto"/>
        <w:rPr>
          <w:i/>
        </w:rPr>
      </w:pPr>
      <w:r>
        <w:rPr>
          <w:i/>
        </w:rPr>
        <w:t>If you are on maternity, paternity or sick leave, please indicate your current employer</w:t>
      </w:r>
    </w:p>
    <w:p w14:paraId="0FF52AD9" w14:textId="77777777" w:rsidR="002E5B75" w:rsidRDefault="002E5B75" w:rsidP="00012E42">
      <w:pPr>
        <w:keepNext/>
        <w:spacing w:line="240" w:lineRule="auto"/>
      </w:pPr>
    </w:p>
    <w:tbl>
      <w:tblPr>
        <w:tblStyle w:val="GridTable2-Accent5"/>
        <w:tblW w:w="0" w:type="auto"/>
        <w:tblLook w:val="0480" w:firstRow="0" w:lastRow="0" w:firstColumn="1" w:lastColumn="0" w:noHBand="0" w:noVBand="1"/>
      </w:tblPr>
      <w:tblGrid>
        <w:gridCol w:w="6946"/>
        <w:gridCol w:w="1350"/>
      </w:tblGrid>
      <w:tr w:rsidR="002E5B75" w:rsidRPr="002E5B75" w14:paraId="7943F5C9"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B7991AF" w14:textId="77777777" w:rsidR="002E5B75" w:rsidRPr="002E5B75" w:rsidRDefault="002E5B75" w:rsidP="00012E42">
            <w:pPr>
              <w:keepNext/>
              <w:spacing w:line="276" w:lineRule="auto"/>
              <w:rPr>
                <w:b w:val="0"/>
              </w:rPr>
            </w:pPr>
            <w:r w:rsidRPr="002E5B75">
              <w:rPr>
                <w:b w:val="0"/>
              </w:rPr>
              <w:t>An Educational Psychologist employed by a Local Authority</w:t>
            </w:r>
            <w:r w:rsidR="00B27DAA">
              <w:rPr>
                <w:b w:val="0"/>
              </w:rPr>
              <w:t xml:space="preserve"> </w:t>
            </w:r>
          </w:p>
        </w:tc>
        <w:tc>
          <w:tcPr>
            <w:tcW w:w="1350" w:type="dxa"/>
          </w:tcPr>
          <w:p w14:paraId="11D6D206"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2E5B75" w:rsidRPr="002E5B75" w14:paraId="5FF7BEF3"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3F391668" w14:textId="77777777" w:rsidR="002E5B75" w:rsidRPr="002E5B75" w:rsidRDefault="002E5B75" w:rsidP="00012E42">
            <w:pPr>
              <w:keepNext/>
              <w:spacing w:line="276" w:lineRule="auto"/>
              <w:rPr>
                <w:b w:val="0"/>
              </w:rPr>
            </w:pPr>
            <w:r w:rsidRPr="002E5B75">
              <w:rPr>
                <w:b w:val="0"/>
              </w:rPr>
              <w:t>Employed by a Local Authority in another role</w:t>
            </w:r>
          </w:p>
        </w:tc>
        <w:tc>
          <w:tcPr>
            <w:tcW w:w="1350" w:type="dxa"/>
          </w:tcPr>
          <w:p w14:paraId="0C1D6D53" w14:textId="77777777" w:rsidR="002E5B75" w:rsidRPr="002E5B75"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2C526908"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E655A27" w14:textId="77777777" w:rsidR="002E5B75" w:rsidRPr="002E5B75" w:rsidRDefault="002E5B75" w:rsidP="00012E42">
            <w:pPr>
              <w:keepNext/>
              <w:spacing w:line="276" w:lineRule="auto"/>
              <w:rPr>
                <w:b w:val="0"/>
              </w:rPr>
            </w:pPr>
            <w:r w:rsidRPr="002E5B75">
              <w:rPr>
                <w:b w:val="0"/>
              </w:rPr>
              <w:t>A self-employed Educational Psychologist working in private practice</w:t>
            </w:r>
          </w:p>
        </w:tc>
        <w:tc>
          <w:tcPr>
            <w:tcW w:w="1350" w:type="dxa"/>
          </w:tcPr>
          <w:p w14:paraId="514056E5"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2E5B75" w:rsidRPr="002E5B75" w14:paraId="076F88D6"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70942993" w14:textId="77777777" w:rsidR="002E5B75" w:rsidRPr="002E5B75" w:rsidRDefault="002E5B75" w:rsidP="00012E42">
            <w:pPr>
              <w:keepNext/>
              <w:spacing w:line="276" w:lineRule="auto"/>
              <w:rPr>
                <w:b w:val="0"/>
              </w:rPr>
            </w:pPr>
            <w:r w:rsidRPr="002E5B75">
              <w:rPr>
                <w:b w:val="0"/>
              </w:rPr>
              <w:t>An employed Educational Psychologist working in private practice</w:t>
            </w:r>
          </w:p>
        </w:tc>
        <w:tc>
          <w:tcPr>
            <w:tcW w:w="1350" w:type="dxa"/>
          </w:tcPr>
          <w:p w14:paraId="7F0BEC27" w14:textId="77777777" w:rsidR="002E5B75" w:rsidRPr="002E5B75"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57F0841E"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5CE1262C" w14:textId="77777777" w:rsidR="002E5B75" w:rsidRPr="002E5B75" w:rsidRDefault="002E5B75" w:rsidP="00012E42">
            <w:pPr>
              <w:keepNext/>
              <w:spacing w:line="276" w:lineRule="auto"/>
              <w:rPr>
                <w:b w:val="0"/>
              </w:rPr>
            </w:pPr>
            <w:r w:rsidRPr="002E5B75">
              <w:rPr>
                <w:b w:val="0"/>
              </w:rPr>
              <w:t>Working in private practice in another role</w:t>
            </w:r>
          </w:p>
        </w:tc>
        <w:tc>
          <w:tcPr>
            <w:tcW w:w="1350" w:type="dxa"/>
          </w:tcPr>
          <w:p w14:paraId="44825B2C"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2E5B75" w:rsidRPr="002E5B75" w14:paraId="158B60A5"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41096AA2" w14:textId="77777777" w:rsidR="002E5B75" w:rsidRPr="002E5B75" w:rsidRDefault="002E5B75" w:rsidP="00012E42">
            <w:pPr>
              <w:keepNext/>
              <w:spacing w:line="276" w:lineRule="auto"/>
              <w:rPr>
                <w:b w:val="0"/>
              </w:rPr>
            </w:pPr>
            <w:r w:rsidRPr="002E5B75">
              <w:rPr>
                <w:b w:val="0"/>
              </w:rPr>
              <w:t xml:space="preserve">An Educational Psychologist </w:t>
            </w:r>
            <w:r>
              <w:rPr>
                <w:b w:val="0"/>
              </w:rPr>
              <w:t xml:space="preserve">employed by </w:t>
            </w:r>
            <w:r w:rsidRPr="002E5B75">
              <w:rPr>
                <w:b w:val="0"/>
              </w:rPr>
              <w:t>a social enterprise or in the voluntary sector</w:t>
            </w:r>
          </w:p>
        </w:tc>
        <w:tc>
          <w:tcPr>
            <w:tcW w:w="1350" w:type="dxa"/>
          </w:tcPr>
          <w:p w14:paraId="214CACBC" w14:textId="77777777" w:rsidR="002E5B75" w:rsidRPr="002E5B75"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642B13A5"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1F076433" w14:textId="77777777" w:rsidR="002E5B75" w:rsidRPr="002E5B75" w:rsidRDefault="002E5B75" w:rsidP="00012E42">
            <w:pPr>
              <w:keepNext/>
              <w:spacing w:line="276" w:lineRule="auto"/>
              <w:rPr>
                <w:b w:val="0"/>
              </w:rPr>
            </w:pPr>
            <w:r>
              <w:rPr>
                <w:b w:val="0"/>
              </w:rPr>
              <w:t>Employed by</w:t>
            </w:r>
            <w:r w:rsidRPr="002E5B75">
              <w:rPr>
                <w:b w:val="0"/>
              </w:rPr>
              <w:t xml:space="preserve"> a social enterprise or in the voluntary sector in another role</w:t>
            </w:r>
          </w:p>
        </w:tc>
        <w:tc>
          <w:tcPr>
            <w:tcW w:w="1350" w:type="dxa"/>
          </w:tcPr>
          <w:p w14:paraId="799BAC3A"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2E5B75" w:rsidRPr="002E5B75" w14:paraId="25691284"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639D9467" w14:textId="77777777" w:rsidR="002E5B75" w:rsidRPr="002E5B75" w:rsidRDefault="002E5B75" w:rsidP="00012E42">
            <w:pPr>
              <w:keepNext/>
              <w:spacing w:line="276" w:lineRule="auto"/>
              <w:rPr>
                <w:b w:val="0"/>
              </w:rPr>
            </w:pPr>
            <w:r w:rsidRPr="002E5B75">
              <w:rPr>
                <w:b w:val="0"/>
              </w:rPr>
              <w:t>An Educational Psychologist working in a school</w:t>
            </w:r>
          </w:p>
        </w:tc>
        <w:tc>
          <w:tcPr>
            <w:tcW w:w="1350" w:type="dxa"/>
          </w:tcPr>
          <w:p w14:paraId="2F53301A" w14:textId="77777777" w:rsidR="002E5B75" w:rsidRPr="002E5B75"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30DEE22A"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AF806DA" w14:textId="77777777" w:rsidR="002E5B75" w:rsidRPr="002E5B75" w:rsidRDefault="002E5B75" w:rsidP="00012E42">
            <w:pPr>
              <w:keepNext/>
              <w:spacing w:line="276" w:lineRule="auto"/>
              <w:rPr>
                <w:b w:val="0"/>
              </w:rPr>
            </w:pPr>
            <w:r>
              <w:rPr>
                <w:b w:val="0"/>
              </w:rPr>
              <w:t>Employed by</w:t>
            </w:r>
            <w:r w:rsidRPr="002E5B75">
              <w:rPr>
                <w:b w:val="0"/>
              </w:rPr>
              <w:t xml:space="preserve"> a school</w:t>
            </w:r>
            <w:r>
              <w:rPr>
                <w:b w:val="0"/>
              </w:rPr>
              <w:t xml:space="preserve"> in another role</w:t>
            </w:r>
          </w:p>
        </w:tc>
        <w:tc>
          <w:tcPr>
            <w:tcW w:w="1350" w:type="dxa"/>
          </w:tcPr>
          <w:p w14:paraId="282BBC2D"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6703DB" w:rsidRPr="002E5B75" w14:paraId="6750BB36"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71973A99" w14:textId="77777777" w:rsidR="006703DB" w:rsidRDefault="006703DB" w:rsidP="00012E42">
            <w:pPr>
              <w:keepNext/>
              <w:spacing w:line="276" w:lineRule="auto"/>
              <w:rPr>
                <w:b w:val="0"/>
              </w:rPr>
            </w:pPr>
            <w:r>
              <w:rPr>
                <w:b w:val="0"/>
              </w:rPr>
              <w:t>Doing bank work as an Educational Psychologist</w:t>
            </w:r>
          </w:p>
        </w:tc>
        <w:tc>
          <w:tcPr>
            <w:tcW w:w="1350" w:type="dxa"/>
          </w:tcPr>
          <w:p w14:paraId="51AFFB83" w14:textId="77777777" w:rsidR="006703DB" w:rsidRPr="002E5B75" w:rsidRDefault="006703DB"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6356AD2B"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1F2AF2AB" w14:textId="77777777" w:rsidR="002E5B75" w:rsidRPr="002E5B75" w:rsidRDefault="002E5B75" w:rsidP="00012E42">
            <w:pPr>
              <w:keepNext/>
              <w:spacing w:line="276" w:lineRule="auto"/>
              <w:rPr>
                <w:b w:val="0"/>
              </w:rPr>
            </w:pPr>
            <w:r>
              <w:rPr>
                <w:b w:val="0"/>
              </w:rPr>
              <w:t>An Educational Psychologist working in another setting</w:t>
            </w:r>
          </w:p>
        </w:tc>
        <w:tc>
          <w:tcPr>
            <w:tcW w:w="1350" w:type="dxa"/>
          </w:tcPr>
          <w:p w14:paraId="4DAC3AC0" w14:textId="77777777" w:rsidR="002E5B75" w:rsidRPr="002E5B75"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r w:rsidR="002E5B75" w:rsidRPr="002E5B75" w14:paraId="327B2F96"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0F3E2729" w14:textId="77777777" w:rsidR="002E5B75" w:rsidRPr="002E5B75" w:rsidRDefault="006703DB" w:rsidP="00012E42">
            <w:pPr>
              <w:keepNext/>
              <w:spacing w:line="276" w:lineRule="auto"/>
              <w:rPr>
                <w:b w:val="0"/>
              </w:rPr>
            </w:pPr>
            <w:r>
              <w:rPr>
                <w:b w:val="0"/>
              </w:rPr>
              <w:t>Working in another setting not as an Educational Psychologist</w:t>
            </w:r>
            <w:r w:rsidR="002E5B75">
              <w:rPr>
                <w:b w:val="0"/>
              </w:rPr>
              <w:t xml:space="preserve"> </w:t>
            </w:r>
          </w:p>
        </w:tc>
        <w:tc>
          <w:tcPr>
            <w:tcW w:w="1350" w:type="dxa"/>
          </w:tcPr>
          <w:p w14:paraId="5E710FE2" w14:textId="77777777" w:rsidR="002E5B75" w:rsidRPr="002E5B75"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2E5B75" w:rsidRPr="002E5B75" w14:paraId="093FC6E2"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ADD6934" w14:textId="77777777" w:rsidR="002E5B75" w:rsidRPr="006703DB" w:rsidRDefault="006703DB" w:rsidP="00012E42">
            <w:pPr>
              <w:keepNext/>
              <w:spacing w:line="276" w:lineRule="auto"/>
              <w:rPr>
                <w:b w:val="0"/>
              </w:rPr>
            </w:pPr>
            <w:r w:rsidRPr="006703DB">
              <w:rPr>
                <w:b w:val="0"/>
              </w:rPr>
              <w:t>Unemployed and looking for work</w:t>
            </w:r>
          </w:p>
        </w:tc>
        <w:tc>
          <w:tcPr>
            <w:tcW w:w="1350" w:type="dxa"/>
          </w:tcPr>
          <w:p w14:paraId="5B19D651" w14:textId="2FA99478" w:rsidR="002E5B75" w:rsidRPr="00531EE3" w:rsidRDefault="002E5B75" w:rsidP="00012E42">
            <w:pPr>
              <w:keepNext/>
              <w:spacing w:line="276" w:lineRule="auto"/>
              <w:cnfStyle w:val="000000100000" w:firstRow="0" w:lastRow="0" w:firstColumn="0" w:lastColumn="0" w:oddVBand="0" w:evenVBand="0" w:oddHBand="1" w:evenHBand="0" w:firstRowFirstColumn="0" w:firstRowLastColumn="0" w:lastRowFirstColumn="0" w:lastRowLastColumn="0"/>
              <w:rPr>
                <w:i/>
              </w:rPr>
            </w:pPr>
          </w:p>
        </w:tc>
      </w:tr>
      <w:tr w:rsidR="002E5B75" w:rsidRPr="002E5B75" w14:paraId="56F9935B" w14:textId="77777777" w:rsidTr="002E5B75">
        <w:tc>
          <w:tcPr>
            <w:cnfStyle w:val="001000000000" w:firstRow="0" w:lastRow="0" w:firstColumn="1" w:lastColumn="0" w:oddVBand="0" w:evenVBand="0" w:oddHBand="0" w:evenHBand="0" w:firstRowFirstColumn="0" w:firstRowLastColumn="0" w:lastRowFirstColumn="0" w:lastRowLastColumn="0"/>
            <w:tcW w:w="6946" w:type="dxa"/>
          </w:tcPr>
          <w:p w14:paraId="6EBD7D54" w14:textId="77777777" w:rsidR="002E5B75" w:rsidRPr="006703DB" w:rsidRDefault="006703DB" w:rsidP="00012E42">
            <w:pPr>
              <w:keepNext/>
              <w:spacing w:line="276" w:lineRule="auto"/>
              <w:rPr>
                <w:b w:val="0"/>
              </w:rPr>
            </w:pPr>
            <w:r w:rsidRPr="006703DB">
              <w:rPr>
                <w:b w:val="0"/>
              </w:rPr>
              <w:t>Not working and not looking for work</w:t>
            </w:r>
          </w:p>
        </w:tc>
        <w:tc>
          <w:tcPr>
            <w:tcW w:w="1350" w:type="dxa"/>
          </w:tcPr>
          <w:p w14:paraId="767DE650" w14:textId="17B19730" w:rsidR="002E5B75" w:rsidRPr="006703DB" w:rsidRDefault="002E5B75" w:rsidP="00012E42">
            <w:pPr>
              <w:keepNext/>
              <w:spacing w:line="276" w:lineRule="auto"/>
              <w:cnfStyle w:val="000000000000" w:firstRow="0" w:lastRow="0" w:firstColumn="0" w:lastColumn="0" w:oddVBand="0" w:evenVBand="0" w:oddHBand="0" w:evenHBand="0" w:firstRowFirstColumn="0" w:firstRowLastColumn="0" w:lastRowFirstColumn="0" w:lastRowLastColumn="0"/>
            </w:pPr>
          </w:p>
        </w:tc>
      </w:tr>
      <w:tr w:rsidR="006703DB" w:rsidRPr="002E5B75" w14:paraId="495E53B8" w14:textId="77777777" w:rsidTr="002E5B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F96F37C" w14:textId="77777777" w:rsidR="006703DB" w:rsidRPr="006703DB" w:rsidRDefault="006703DB" w:rsidP="00012E42">
            <w:pPr>
              <w:keepNext/>
              <w:spacing w:line="276" w:lineRule="auto"/>
              <w:rPr>
                <w:b w:val="0"/>
              </w:rPr>
            </w:pPr>
            <w:r w:rsidRPr="006703DB">
              <w:rPr>
                <w:b w:val="0"/>
              </w:rPr>
              <w:t>Other</w:t>
            </w:r>
          </w:p>
        </w:tc>
        <w:tc>
          <w:tcPr>
            <w:tcW w:w="1350" w:type="dxa"/>
          </w:tcPr>
          <w:p w14:paraId="1D07A554" w14:textId="77777777" w:rsidR="006703DB" w:rsidRPr="006703DB" w:rsidRDefault="006703DB" w:rsidP="00012E42">
            <w:pPr>
              <w:keepNext/>
              <w:spacing w:line="276" w:lineRule="auto"/>
              <w:cnfStyle w:val="000000100000" w:firstRow="0" w:lastRow="0" w:firstColumn="0" w:lastColumn="0" w:oddVBand="0" w:evenVBand="0" w:oddHBand="1" w:evenHBand="0" w:firstRowFirstColumn="0" w:firstRowLastColumn="0" w:lastRowFirstColumn="0" w:lastRowLastColumn="0"/>
            </w:pPr>
          </w:p>
        </w:tc>
      </w:tr>
    </w:tbl>
    <w:p w14:paraId="42BE8945" w14:textId="77777777" w:rsidR="002E5B75" w:rsidRDefault="002E5B75" w:rsidP="002E5B75">
      <w:pPr>
        <w:spacing w:line="240" w:lineRule="auto"/>
      </w:pPr>
    </w:p>
    <w:p w14:paraId="22A4E439" w14:textId="77777777" w:rsidR="006703DB" w:rsidRPr="00BA3450" w:rsidRDefault="006703DB" w:rsidP="00012E42">
      <w:pPr>
        <w:keepNext/>
        <w:spacing w:line="240" w:lineRule="auto"/>
        <w:rPr>
          <w:i/>
          <w:color w:val="BFBFBF" w:themeColor="background1" w:themeShade="BF"/>
        </w:rPr>
      </w:pPr>
      <w:r>
        <w:rPr>
          <w:i/>
          <w:color w:val="BFBFBF" w:themeColor="background1" w:themeShade="BF"/>
        </w:rPr>
        <w:t>[Display if Q16 = Other]</w:t>
      </w:r>
    </w:p>
    <w:p w14:paraId="2AD4357A" w14:textId="3EBE8DE4" w:rsidR="006703DB" w:rsidRPr="006703DB" w:rsidRDefault="006703DB" w:rsidP="00012E42">
      <w:pPr>
        <w:keepNext/>
        <w:spacing w:line="240" w:lineRule="auto"/>
        <w:rPr>
          <w:b/>
        </w:rPr>
      </w:pPr>
      <w:r w:rsidRPr="006703DB">
        <w:rPr>
          <w:b/>
          <w:color w:val="2F5496" w:themeColor="accent5" w:themeShade="BF"/>
        </w:rPr>
        <w:t xml:space="preserve">Q15i. </w:t>
      </w:r>
      <w:r w:rsidRPr="006703DB">
        <w:rPr>
          <w:b/>
        </w:rPr>
        <w:t xml:space="preserve">What </w:t>
      </w:r>
      <w:r w:rsidR="007F5F50">
        <w:rPr>
          <w:b/>
        </w:rPr>
        <w:t>is your current job?</w:t>
      </w:r>
    </w:p>
    <w:p w14:paraId="2A1449D6" w14:textId="77777777" w:rsidR="006703DB" w:rsidRDefault="006703D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40" w:lineRule="auto"/>
        <w:rPr>
          <w:b/>
        </w:rPr>
      </w:pPr>
    </w:p>
    <w:p w14:paraId="1CAADE06" w14:textId="77777777" w:rsidR="006703DB" w:rsidRDefault="006703DB" w:rsidP="002E5B75">
      <w:pPr>
        <w:spacing w:line="240" w:lineRule="auto"/>
      </w:pPr>
    </w:p>
    <w:p w14:paraId="62144EDD" w14:textId="77777777" w:rsidR="006703DB" w:rsidRDefault="006703DB" w:rsidP="002E5B75">
      <w:pPr>
        <w:spacing w:line="240" w:lineRule="auto"/>
      </w:pPr>
    </w:p>
    <w:p w14:paraId="40226773" w14:textId="77777777" w:rsidR="005C68FB" w:rsidRDefault="005C68FB" w:rsidP="00012E42">
      <w:pPr>
        <w:keepNext/>
        <w:spacing w:line="240" w:lineRule="auto"/>
        <w:rPr>
          <w:b/>
        </w:rPr>
      </w:pPr>
      <w:r w:rsidRPr="005C68FB">
        <w:rPr>
          <w:b/>
          <w:color w:val="2F5496" w:themeColor="accent5" w:themeShade="BF"/>
        </w:rPr>
        <w:t>Q15ii</w:t>
      </w:r>
      <w:r w:rsidRPr="005C68FB">
        <w:rPr>
          <w:b/>
        </w:rPr>
        <w:t>. Is this the job you thought you would</w:t>
      </w:r>
      <w:r>
        <w:rPr>
          <w:b/>
        </w:rPr>
        <w:t xml:space="preserve"> like to go into </w:t>
      </w:r>
      <w:r w:rsidRPr="005C68FB">
        <w:rPr>
          <w:b/>
        </w:rPr>
        <w:t>when you were training?</w:t>
      </w:r>
    </w:p>
    <w:p w14:paraId="02E78797" w14:textId="77777777" w:rsidR="005C68FB" w:rsidRPr="005C68FB" w:rsidRDefault="005C68FB" w:rsidP="00012E42">
      <w:pPr>
        <w:keepNext/>
        <w:spacing w:line="240" w:lineRule="auto"/>
        <w:rPr>
          <w:b/>
        </w:rPr>
      </w:pPr>
    </w:p>
    <w:p w14:paraId="0749530C" w14:textId="77777777" w:rsidR="005C68FB" w:rsidRPr="003277C8" w:rsidRDefault="005C68FB" w:rsidP="00012E42">
      <w:pPr>
        <w:keepNext/>
        <w:spacing w:line="276" w:lineRule="auto"/>
      </w:pPr>
      <w:r w:rsidRPr="005C68FB">
        <w:rPr>
          <w:color w:val="2F5496" w:themeColor="accent5" w:themeShade="BF"/>
        </w:rPr>
        <w:sym w:font="Wingdings" w:char="F0A1"/>
      </w:r>
      <w:r>
        <w:rPr>
          <w:color w:val="2F5496" w:themeColor="accent5" w:themeShade="BF"/>
        </w:rPr>
        <w:t xml:space="preserve"> </w:t>
      </w:r>
      <w:r>
        <w:t>Yes, definitely</w:t>
      </w:r>
    </w:p>
    <w:p w14:paraId="2303A6C4" w14:textId="77777777" w:rsidR="005C68FB" w:rsidRPr="003277C8" w:rsidRDefault="005C68FB" w:rsidP="00012E42">
      <w:pPr>
        <w:keepNext/>
        <w:spacing w:line="276" w:lineRule="auto"/>
      </w:pPr>
      <w:r w:rsidRPr="005C68FB">
        <w:rPr>
          <w:color w:val="2F5496" w:themeColor="accent5" w:themeShade="BF"/>
        </w:rPr>
        <w:sym w:font="Wingdings" w:char="F0A1"/>
      </w:r>
      <w:r>
        <w:rPr>
          <w:color w:val="2F5496" w:themeColor="accent5" w:themeShade="BF"/>
        </w:rPr>
        <w:t xml:space="preserve"> </w:t>
      </w:r>
      <w:r>
        <w:t>Yes, it was one of the jobs I was considering</w:t>
      </w:r>
    </w:p>
    <w:p w14:paraId="5E216889" w14:textId="77777777" w:rsidR="005C68FB" w:rsidRPr="003277C8" w:rsidRDefault="005C68FB" w:rsidP="00012E42">
      <w:pPr>
        <w:keepNext/>
        <w:spacing w:line="276" w:lineRule="auto"/>
      </w:pPr>
      <w:r w:rsidRPr="005C68FB">
        <w:rPr>
          <w:color w:val="2F5496" w:themeColor="accent5" w:themeShade="BF"/>
        </w:rPr>
        <w:sym w:font="Wingdings" w:char="F0A1"/>
      </w:r>
      <w:r>
        <w:rPr>
          <w:color w:val="C00000"/>
        </w:rPr>
        <w:t xml:space="preserve"> </w:t>
      </w:r>
      <w:r w:rsidRPr="005C68FB">
        <w:t>No, I had not considered this kind of work at all</w:t>
      </w:r>
    </w:p>
    <w:p w14:paraId="42B43B54" w14:textId="77777777" w:rsidR="005C68FB" w:rsidRPr="003277C8" w:rsidRDefault="005C68FB" w:rsidP="00012E42">
      <w:pPr>
        <w:keepNext/>
        <w:spacing w:line="276" w:lineRule="auto"/>
      </w:pPr>
      <w:r w:rsidRPr="005C68FB">
        <w:rPr>
          <w:color w:val="2F5496" w:themeColor="accent5" w:themeShade="BF"/>
        </w:rPr>
        <w:sym w:font="Wingdings" w:char="F0A1"/>
      </w:r>
      <w:r>
        <w:rPr>
          <w:color w:val="2F5496" w:themeColor="accent5" w:themeShade="BF"/>
        </w:rPr>
        <w:t xml:space="preserve"> </w:t>
      </w:r>
      <w:r>
        <w:t>No, I thought that I did not want to go into this kind of work</w:t>
      </w:r>
    </w:p>
    <w:p w14:paraId="1754E8B9" w14:textId="77777777" w:rsidR="005C68FB" w:rsidRPr="005C68FB" w:rsidRDefault="005C68FB" w:rsidP="005C68FB">
      <w:pPr>
        <w:spacing w:line="276" w:lineRule="auto"/>
      </w:pPr>
      <w:r w:rsidRPr="005C68FB">
        <w:rPr>
          <w:color w:val="2F5496" w:themeColor="accent5" w:themeShade="BF"/>
        </w:rPr>
        <w:sym w:font="Wingdings" w:char="F0A1"/>
      </w:r>
      <w:r>
        <w:rPr>
          <w:color w:val="2F5496" w:themeColor="accent5" w:themeShade="BF"/>
        </w:rPr>
        <w:t xml:space="preserve"> </w:t>
      </w:r>
      <w:r w:rsidRPr="005C68FB">
        <w:t>I did not know what kind of work I wanted to go into when I was training</w:t>
      </w:r>
    </w:p>
    <w:p w14:paraId="2F70C791" w14:textId="77777777" w:rsidR="005C68FB" w:rsidRDefault="005C68FB" w:rsidP="002E5B75">
      <w:pPr>
        <w:spacing w:line="240" w:lineRule="auto"/>
      </w:pPr>
    </w:p>
    <w:p w14:paraId="14A4CEA9" w14:textId="77777777" w:rsidR="00850E30" w:rsidRDefault="00850E30" w:rsidP="002E5B75">
      <w:pPr>
        <w:spacing w:line="240" w:lineRule="auto"/>
      </w:pPr>
    </w:p>
    <w:p w14:paraId="1198D9BA" w14:textId="77777777" w:rsidR="006703DB" w:rsidRDefault="006703DB" w:rsidP="00012E42">
      <w:pPr>
        <w:keepNext/>
        <w:spacing w:line="276" w:lineRule="auto"/>
        <w:rPr>
          <w:b/>
        </w:rPr>
      </w:pPr>
      <w:r w:rsidRPr="006703DB">
        <w:rPr>
          <w:b/>
          <w:color w:val="2F5496" w:themeColor="accent5" w:themeShade="BF"/>
        </w:rPr>
        <w:lastRenderedPageBreak/>
        <w:t xml:space="preserve">Q16. </w:t>
      </w:r>
      <w:r>
        <w:rPr>
          <w:b/>
        </w:rPr>
        <w:t>How long have you been in your current job?</w:t>
      </w:r>
    </w:p>
    <w:p w14:paraId="2FE56E1E" w14:textId="77777777" w:rsidR="005C68FB" w:rsidRPr="006703DB" w:rsidRDefault="005C68FB" w:rsidP="00012E42">
      <w:pPr>
        <w:keepNext/>
        <w:spacing w:line="276" w:lineRule="auto"/>
        <w:rPr>
          <w:b/>
        </w:rPr>
      </w:pPr>
    </w:p>
    <w:p w14:paraId="0FBE3B8F" w14:textId="77777777" w:rsidR="006703DB" w:rsidRP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rsidRPr="006703DB">
        <w:t>Less than 1 year</w:t>
      </w:r>
    </w:p>
    <w:p w14:paraId="0FFF9B71" w14:textId="77777777" w:rsid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t>Between one and two years</w:t>
      </w:r>
    </w:p>
    <w:p w14:paraId="5BFB0442" w14:textId="77777777" w:rsid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t>Between two and three years</w:t>
      </w:r>
    </w:p>
    <w:p w14:paraId="47DF3962" w14:textId="77777777" w:rsid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t>Between three and four years</w:t>
      </w:r>
    </w:p>
    <w:p w14:paraId="59A94389" w14:textId="77777777" w:rsid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t>Between four and five years</w:t>
      </w:r>
    </w:p>
    <w:p w14:paraId="4D90BDEE" w14:textId="77777777" w:rsidR="006703DB" w:rsidRDefault="00B27DAA"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006703DB">
        <w:t>More than five years</w:t>
      </w:r>
    </w:p>
    <w:p w14:paraId="44D32129" w14:textId="77777777" w:rsidR="006703DB" w:rsidRDefault="006703DB" w:rsidP="002E5B75">
      <w:pPr>
        <w:spacing w:line="240" w:lineRule="auto"/>
      </w:pPr>
    </w:p>
    <w:p w14:paraId="72AC0998" w14:textId="77777777" w:rsidR="00850E30" w:rsidRDefault="00850E30" w:rsidP="002E5B75">
      <w:pPr>
        <w:spacing w:line="240" w:lineRule="auto"/>
      </w:pPr>
    </w:p>
    <w:p w14:paraId="4CF8F50B" w14:textId="77777777" w:rsidR="00850E30" w:rsidRDefault="00850E30" w:rsidP="00012E42">
      <w:pPr>
        <w:keepNext/>
        <w:spacing w:line="240" w:lineRule="auto"/>
      </w:pPr>
      <w:r w:rsidRPr="00850E30">
        <w:rPr>
          <w:b/>
          <w:color w:val="2F5496" w:themeColor="accent5" w:themeShade="BF"/>
        </w:rPr>
        <w:t>Q16i.</w:t>
      </w:r>
      <w:r w:rsidRPr="00850E30">
        <w:rPr>
          <w:color w:val="2F5496" w:themeColor="accent5" w:themeShade="BF"/>
        </w:rPr>
        <w:t xml:space="preserve"> </w:t>
      </w:r>
      <w:r w:rsidRPr="00850E30">
        <w:rPr>
          <w:b/>
        </w:rPr>
        <w:t>Since you qualified, have you ever been employed by the organisation</w:t>
      </w:r>
      <w:r>
        <w:rPr>
          <w:b/>
        </w:rPr>
        <w:t>(s)</w:t>
      </w:r>
      <w:r w:rsidRPr="00850E30">
        <w:rPr>
          <w:b/>
        </w:rPr>
        <w:t xml:space="preserve"> where you did your placement(s)?</w:t>
      </w:r>
    </w:p>
    <w:p w14:paraId="05DD8556" w14:textId="77777777" w:rsidR="00850E30" w:rsidRDefault="00850E30" w:rsidP="00012E42">
      <w:pPr>
        <w:keepNext/>
        <w:spacing w:line="240" w:lineRule="auto"/>
      </w:pPr>
    </w:p>
    <w:p w14:paraId="1E50DBA8" w14:textId="77777777" w:rsidR="00850E30" w:rsidRDefault="00850E30" w:rsidP="00012E42">
      <w:pPr>
        <w:keepNext/>
        <w:spacing w:line="240" w:lineRule="auto"/>
      </w:pPr>
      <w:r w:rsidRPr="008504E8">
        <w:rPr>
          <w:color w:val="2F5496" w:themeColor="accent5" w:themeShade="BF"/>
        </w:rPr>
        <w:sym w:font="Wingdings" w:char="F0A1"/>
      </w:r>
      <w:r>
        <w:rPr>
          <w:color w:val="2F5496" w:themeColor="accent5" w:themeShade="BF"/>
        </w:rPr>
        <w:t xml:space="preserve"> </w:t>
      </w:r>
      <w:r>
        <w:t>Yes</w:t>
      </w:r>
    </w:p>
    <w:p w14:paraId="1F078457" w14:textId="77777777" w:rsidR="00850E30" w:rsidRDefault="00850E30" w:rsidP="00012E42">
      <w:pPr>
        <w:keepNext/>
        <w:spacing w:line="240" w:lineRule="auto"/>
      </w:pPr>
      <w:r w:rsidRPr="008504E8">
        <w:rPr>
          <w:color w:val="2F5496" w:themeColor="accent5" w:themeShade="BF"/>
        </w:rPr>
        <w:sym w:font="Wingdings" w:char="F0A1"/>
      </w:r>
      <w:r>
        <w:rPr>
          <w:color w:val="2F5496" w:themeColor="accent5" w:themeShade="BF"/>
        </w:rPr>
        <w:t xml:space="preserve"> </w:t>
      </w:r>
      <w:r>
        <w:t>No</w:t>
      </w:r>
    </w:p>
    <w:p w14:paraId="7E6CBBF1" w14:textId="77777777" w:rsidR="00850E30" w:rsidRDefault="00850E30" w:rsidP="002E5B75">
      <w:pPr>
        <w:spacing w:line="240" w:lineRule="auto"/>
      </w:pPr>
    </w:p>
    <w:p w14:paraId="2C73118D" w14:textId="77777777" w:rsidR="00850E30" w:rsidRDefault="00850E30" w:rsidP="002E5B75">
      <w:pPr>
        <w:spacing w:line="240" w:lineRule="auto"/>
      </w:pPr>
    </w:p>
    <w:p w14:paraId="55751195" w14:textId="77777777" w:rsidR="00850E30" w:rsidRDefault="00850E30" w:rsidP="00012E42">
      <w:pPr>
        <w:keepNext/>
        <w:spacing w:line="240" w:lineRule="auto"/>
      </w:pPr>
      <w:r w:rsidRPr="00850E30">
        <w:rPr>
          <w:b/>
          <w:color w:val="2F5496" w:themeColor="accent5" w:themeShade="BF"/>
        </w:rPr>
        <w:t>Q16ii.</w:t>
      </w:r>
      <w:r w:rsidRPr="00850E30">
        <w:rPr>
          <w:color w:val="2F5496" w:themeColor="accent5" w:themeShade="BF"/>
        </w:rPr>
        <w:t xml:space="preserve"> </w:t>
      </w:r>
      <w:r w:rsidRPr="00850E30">
        <w:rPr>
          <w:b/>
        </w:rPr>
        <w:t>Since you qualified, have you ever worked in the Local Authority area where you did your training</w:t>
      </w:r>
      <w:r>
        <w:rPr>
          <w:b/>
        </w:rPr>
        <w:t xml:space="preserve"> or placement</w:t>
      </w:r>
      <w:r w:rsidRPr="00850E30">
        <w:rPr>
          <w:b/>
        </w:rPr>
        <w:t>?</w:t>
      </w:r>
    </w:p>
    <w:p w14:paraId="07306649" w14:textId="77777777" w:rsidR="00850E30" w:rsidRDefault="00850E30" w:rsidP="00012E42">
      <w:pPr>
        <w:keepNext/>
        <w:spacing w:line="240" w:lineRule="auto"/>
      </w:pPr>
    </w:p>
    <w:p w14:paraId="66D0BA3C" w14:textId="77777777" w:rsidR="00850E30" w:rsidRDefault="00850E30" w:rsidP="00012E42">
      <w:pPr>
        <w:keepNext/>
        <w:spacing w:line="240" w:lineRule="auto"/>
      </w:pPr>
      <w:r w:rsidRPr="008504E8">
        <w:rPr>
          <w:color w:val="2F5496" w:themeColor="accent5" w:themeShade="BF"/>
        </w:rPr>
        <w:sym w:font="Wingdings" w:char="F0A1"/>
      </w:r>
      <w:r>
        <w:rPr>
          <w:color w:val="2F5496" w:themeColor="accent5" w:themeShade="BF"/>
        </w:rPr>
        <w:t xml:space="preserve"> </w:t>
      </w:r>
      <w:r>
        <w:t>Yes</w:t>
      </w:r>
    </w:p>
    <w:p w14:paraId="70858714" w14:textId="77777777" w:rsidR="00850E30" w:rsidRDefault="00850E30" w:rsidP="00012E42">
      <w:pPr>
        <w:keepNext/>
        <w:spacing w:line="240" w:lineRule="auto"/>
      </w:pPr>
      <w:r w:rsidRPr="008504E8">
        <w:rPr>
          <w:color w:val="2F5496" w:themeColor="accent5" w:themeShade="BF"/>
        </w:rPr>
        <w:sym w:font="Wingdings" w:char="F0A1"/>
      </w:r>
      <w:r>
        <w:rPr>
          <w:color w:val="2F5496" w:themeColor="accent5" w:themeShade="BF"/>
        </w:rPr>
        <w:t xml:space="preserve"> </w:t>
      </w:r>
      <w:r>
        <w:t>No</w:t>
      </w:r>
    </w:p>
    <w:p w14:paraId="4D9C1110" w14:textId="77777777" w:rsidR="00850E30" w:rsidRDefault="00850E30" w:rsidP="002E5B75">
      <w:pPr>
        <w:spacing w:line="240" w:lineRule="auto"/>
      </w:pPr>
    </w:p>
    <w:p w14:paraId="774763F5" w14:textId="77777777" w:rsidR="00850E30" w:rsidRDefault="00850E30" w:rsidP="002E5B75">
      <w:pPr>
        <w:spacing w:line="240" w:lineRule="auto"/>
      </w:pPr>
    </w:p>
    <w:p w14:paraId="08D2A358" w14:textId="77777777" w:rsidR="00CC18D6" w:rsidRPr="00CC18D6" w:rsidRDefault="00CC18D6" w:rsidP="00012E42">
      <w:pPr>
        <w:keepNext/>
        <w:spacing w:line="240" w:lineRule="auto"/>
        <w:rPr>
          <w:i/>
          <w:color w:val="FFC000"/>
        </w:rPr>
      </w:pPr>
      <w:r>
        <w:rPr>
          <w:i/>
          <w:color w:val="FFC000"/>
        </w:rPr>
        <w:t>[Questions for people not working as LA EPs]</w:t>
      </w:r>
    </w:p>
    <w:p w14:paraId="13D12BD5" w14:textId="77777777" w:rsidR="00B27DAA" w:rsidRPr="00BA3450" w:rsidRDefault="00B27DAA" w:rsidP="00012E42">
      <w:pPr>
        <w:keepNext/>
        <w:spacing w:line="240" w:lineRule="auto"/>
        <w:rPr>
          <w:i/>
          <w:color w:val="BFBFBF" w:themeColor="background1" w:themeShade="BF"/>
        </w:rPr>
      </w:pPr>
      <w:r>
        <w:rPr>
          <w:i/>
          <w:color w:val="BFBFBF" w:themeColor="background1" w:themeShade="BF"/>
        </w:rPr>
        <w:t>[Display if Q15 &gt; 1</w:t>
      </w:r>
      <w:r w:rsidR="00531EE3">
        <w:rPr>
          <w:i/>
          <w:color w:val="BFBFBF" w:themeColor="background1" w:themeShade="BF"/>
        </w:rPr>
        <w:t xml:space="preserve"> AND NOT 1</w:t>
      </w:r>
      <w:r>
        <w:rPr>
          <w:i/>
          <w:color w:val="BFBFBF" w:themeColor="background1" w:themeShade="BF"/>
        </w:rPr>
        <w:t>]</w:t>
      </w:r>
    </w:p>
    <w:p w14:paraId="5A8B3B15" w14:textId="77777777" w:rsidR="006703DB" w:rsidRDefault="006703DB" w:rsidP="00012E42">
      <w:pPr>
        <w:keepNext/>
        <w:spacing w:line="240" w:lineRule="auto"/>
        <w:rPr>
          <w:b/>
        </w:rPr>
      </w:pPr>
      <w:r w:rsidRPr="00CC18D6">
        <w:rPr>
          <w:b/>
          <w:color w:val="FFC000"/>
        </w:rPr>
        <w:t xml:space="preserve">QLP17. </w:t>
      </w:r>
      <w:r w:rsidRPr="006703DB">
        <w:rPr>
          <w:b/>
        </w:rPr>
        <w:t>Since you qualified, have you ever been employed by a Local Authority as an Educational Psychologist?</w:t>
      </w:r>
    </w:p>
    <w:p w14:paraId="2A667104" w14:textId="77777777" w:rsidR="006703DB" w:rsidRDefault="006703DB" w:rsidP="00012E42">
      <w:pPr>
        <w:keepNext/>
        <w:spacing w:line="240" w:lineRule="auto"/>
        <w:rPr>
          <w:b/>
        </w:rPr>
      </w:pPr>
    </w:p>
    <w:p w14:paraId="370A7EDF" w14:textId="77777777" w:rsidR="006703DB" w:rsidRPr="006703DB" w:rsidRDefault="006703DB" w:rsidP="00012E42">
      <w:pPr>
        <w:keepNext/>
        <w:spacing w:line="276" w:lineRule="auto"/>
      </w:pPr>
      <w:r w:rsidRPr="00CC18D6">
        <w:rPr>
          <w:color w:val="FFC000"/>
        </w:rPr>
        <w:sym w:font="Wingdings" w:char="F0A1"/>
      </w:r>
      <w:r w:rsidRPr="006703DB">
        <w:rPr>
          <w:color w:val="2F5496" w:themeColor="accent5" w:themeShade="BF"/>
        </w:rPr>
        <w:t xml:space="preserve"> </w:t>
      </w:r>
      <w:r w:rsidRPr="006703DB">
        <w:t>Yes</w:t>
      </w:r>
    </w:p>
    <w:p w14:paraId="28B1F160" w14:textId="77777777" w:rsidR="006703DB" w:rsidRPr="00B27DAA" w:rsidRDefault="006703DB" w:rsidP="00012E42">
      <w:pPr>
        <w:keepNext/>
        <w:spacing w:line="276" w:lineRule="auto"/>
        <w:rPr>
          <w:color w:val="BFBFBF" w:themeColor="background1" w:themeShade="BF"/>
        </w:rPr>
      </w:pPr>
      <w:r w:rsidRPr="00CC18D6">
        <w:rPr>
          <w:color w:val="FFC000"/>
        </w:rPr>
        <w:sym w:font="Wingdings" w:char="F0A1"/>
      </w:r>
      <w:r w:rsidRPr="006703DB">
        <w:rPr>
          <w:color w:val="2F5496" w:themeColor="accent5" w:themeShade="BF"/>
        </w:rPr>
        <w:t xml:space="preserve"> </w:t>
      </w:r>
      <w:r w:rsidRPr="006703DB">
        <w:t>No</w:t>
      </w:r>
      <w:r w:rsidR="00B27DAA">
        <w:t xml:space="preserve"> </w:t>
      </w:r>
    </w:p>
    <w:p w14:paraId="4D85CAD6" w14:textId="77777777" w:rsidR="006703DB" w:rsidRDefault="006703DB" w:rsidP="006703DB">
      <w:pPr>
        <w:spacing w:line="276" w:lineRule="auto"/>
      </w:pPr>
    </w:p>
    <w:p w14:paraId="20C36137"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[Display if QLP17=Yes]</w:t>
      </w:r>
    </w:p>
    <w:p w14:paraId="02753CEC" w14:textId="77777777" w:rsidR="006703DB" w:rsidRDefault="00AB4761" w:rsidP="00012E42">
      <w:pPr>
        <w:keepNext/>
        <w:spacing w:line="276" w:lineRule="auto"/>
        <w:rPr>
          <w:b/>
        </w:rPr>
      </w:pPr>
      <w:r w:rsidRPr="00CC18D6">
        <w:rPr>
          <w:b/>
          <w:color w:val="FFC000"/>
        </w:rPr>
        <w:t>QLP</w:t>
      </w:r>
      <w:r w:rsidR="00B27DAA" w:rsidRPr="00CC18D6">
        <w:rPr>
          <w:b/>
          <w:color w:val="FFC000"/>
        </w:rPr>
        <w:t xml:space="preserve">18. </w:t>
      </w:r>
      <w:r w:rsidR="006703DB" w:rsidRPr="00B27DAA">
        <w:rPr>
          <w:b/>
        </w:rPr>
        <w:t>For how long were you employed by a Local Authority?</w:t>
      </w:r>
    </w:p>
    <w:p w14:paraId="66AED737" w14:textId="77777777" w:rsidR="005C68FB" w:rsidRPr="00B27DAA" w:rsidRDefault="005C68FB" w:rsidP="00012E42">
      <w:pPr>
        <w:keepNext/>
        <w:spacing w:line="276" w:lineRule="auto"/>
        <w:rPr>
          <w:b/>
        </w:rPr>
      </w:pPr>
    </w:p>
    <w:p w14:paraId="5C833CA3" w14:textId="77777777" w:rsidR="00B27DAA" w:rsidRPr="006703DB" w:rsidRDefault="00B27DAA" w:rsidP="00012E42">
      <w:pPr>
        <w:keepNext/>
        <w:spacing w:line="276" w:lineRule="auto"/>
      </w:pPr>
      <w:r w:rsidRPr="00CC18D6">
        <w:rPr>
          <w:color w:val="FFC000"/>
        </w:rPr>
        <w:sym w:font="Wingdings" w:char="F0A1"/>
      </w:r>
      <w:r>
        <w:rPr>
          <w:color w:val="2F5496" w:themeColor="accent5" w:themeShade="BF"/>
        </w:rPr>
        <w:t xml:space="preserve"> </w:t>
      </w:r>
      <w:r w:rsidRPr="006703DB">
        <w:t>Less than 1 year</w:t>
      </w:r>
    </w:p>
    <w:p w14:paraId="31BA1A06" w14:textId="77777777" w:rsidR="00B27DAA" w:rsidRDefault="00B27DAA" w:rsidP="00012E42">
      <w:pPr>
        <w:keepNext/>
        <w:spacing w:line="276" w:lineRule="auto"/>
      </w:pPr>
      <w:r w:rsidRPr="00CC18D6">
        <w:rPr>
          <w:color w:val="FFC000"/>
        </w:rPr>
        <w:sym w:font="Wingdings" w:char="F0A1"/>
      </w:r>
      <w:r>
        <w:rPr>
          <w:color w:val="2F5496" w:themeColor="accent5" w:themeShade="BF"/>
        </w:rPr>
        <w:t xml:space="preserve"> </w:t>
      </w:r>
      <w:r>
        <w:t>Between one and two years</w:t>
      </w:r>
    </w:p>
    <w:p w14:paraId="4B8525BB" w14:textId="77777777" w:rsidR="00B27DAA" w:rsidRDefault="00B27DAA" w:rsidP="00012E42">
      <w:pPr>
        <w:keepNext/>
        <w:spacing w:line="276" w:lineRule="auto"/>
      </w:pPr>
      <w:r w:rsidRPr="00CC18D6">
        <w:rPr>
          <w:color w:val="FFC000"/>
        </w:rPr>
        <w:sym w:font="Wingdings" w:char="F0A1"/>
      </w:r>
      <w:r>
        <w:rPr>
          <w:color w:val="2F5496" w:themeColor="accent5" w:themeShade="BF"/>
        </w:rPr>
        <w:t xml:space="preserve"> </w:t>
      </w:r>
      <w:r>
        <w:t>Between two and three years</w:t>
      </w:r>
    </w:p>
    <w:p w14:paraId="4E0550B2" w14:textId="77777777" w:rsidR="00B27DAA" w:rsidRDefault="00B27DAA" w:rsidP="00012E42">
      <w:pPr>
        <w:keepNext/>
        <w:spacing w:line="276" w:lineRule="auto"/>
      </w:pPr>
      <w:r w:rsidRPr="00CC18D6">
        <w:rPr>
          <w:color w:val="FFC000"/>
        </w:rPr>
        <w:sym w:font="Wingdings" w:char="F0A1"/>
      </w:r>
      <w:r>
        <w:rPr>
          <w:color w:val="2F5496" w:themeColor="accent5" w:themeShade="BF"/>
        </w:rPr>
        <w:t xml:space="preserve"> </w:t>
      </w:r>
      <w:r>
        <w:t>Between three and four years</w:t>
      </w:r>
    </w:p>
    <w:p w14:paraId="3CF5ADBB" w14:textId="77777777" w:rsidR="00B27DAA" w:rsidRDefault="00B27DAA" w:rsidP="00012E42">
      <w:pPr>
        <w:keepNext/>
        <w:spacing w:line="276" w:lineRule="auto"/>
      </w:pPr>
      <w:r w:rsidRPr="00CC18D6">
        <w:rPr>
          <w:color w:val="FFC000"/>
        </w:rPr>
        <w:sym w:font="Wingdings" w:char="F0A1"/>
      </w:r>
      <w:r>
        <w:rPr>
          <w:color w:val="2F5496" w:themeColor="accent5" w:themeShade="BF"/>
        </w:rPr>
        <w:t xml:space="preserve"> </w:t>
      </w:r>
      <w:r>
        <w:t>Between four and five years</w:t>
      </w:r>
    </w:p>
    <w:p w14:paraId="3816BC72" w14:textId="77777777" w:rsidR="00B27DAA" w:rsidRDefault="00B27DAA" w:rsidP="00012E42">
      <w:pPr>
        <w:keepNext/>
        <w:spacing w:line="276" w:lineRule="auto"/>
      </w:pPr>
      <w:r w:rsidRPr="00CC18D6">
        <w:rPr>
          <w:color w:val="FFC000"/>
        </w:rPr>
        <w:sym w:font="Wingdings" w:char="F0A1"/>
      </w:r>
      <w:r>
        <w:rPr>
          <w:color w:val="2F5496" w:themeColor="accent5" w:themeShade="BF"/>
        </w:rPr>
        <w:t xml:space="preserve"> </w:t>
      </w:r>
      <w:r>
        <w:t>More than five years</w:t>
      </w:r>
    </w:p>
    <w:p w14:paraId="5B482F43" w14:textId="77777777" w:rsidR="006703DB" w:rsidRDefault="006703DB" w:rsidP="006703DB">
      <w:pPr>
        <w:spacing w:line="276" w:lineRule="auto"/>
      </w:pPr>
    </w:p>
    <w:p w14:paraId="7B4A12F9" w14:textId="77777777" w:rsidR="00CC18D6" w:rsidRPr="00CC18D6" w:rsidRDefault="00CC18D6" w:rsidP="00012E42">
      <w:pPr>
        <w:keepNext/>
        <w:spacing w:line="276" w:lineRule="auto"/>
        <w:rPr>
          <w:i/>
          <w:color w:val="00B050"/>
        </w:rPr>
      </w:pPr>
      <w:r>
        <w:rPr>
          <w:i/>
          <w:color w:val="00B050"/>
        </w:rPr>
        <w:t>[Questions for people working as EPs but not employed directly by an LA]</w:t>
      </w:r>
    </w:p>
    <w:p w14:paraId="63C6E167"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[Display if Q15 = 3, 4, 6, 8, 11</w:t>
      </w:r>
      <w:r w:rsidR="00531EE3">
        <w:rPr>
          <w:i/>
          <w:color w:val="BFBFBF" w:themeColor="background1" w:themeShade="BF"/>
        </w:rPr>
        <w:t xml:space="preserve"> AND NOT 1</w:t>
      </w:r>
      <w:r>
        <w:rPr>
          <w:i/>
          <w:color w:val="BFBFBF" w:themeColor="background1" w:themeShade="BF"/>
        </w:rPr>
        <w:t>]</w:t>
      </w:r>
    </w:p>
    <w:p w14:paraId="5FC20B80" w14:textId="77777777" w:rsidR="006703DB" w:rsidRDefault="006703DB" w:rsidP="00012E42">
      <w:pPr>
        <w:keepNext/>
        <w:spacing w:line="276" w:lineRule="auto"/>
        <w:rPr>
          <w:b/>
        </w:rPr>
      </w:pPr>
      <w:r w:rsidRPr="00CC18D6">
        <w:rPr>
          <w:b/>
          <w:color w:val="00B050"/>
        </w:rPr>
        <w:t>QP1</w:t>
      </w:r>
      <w:r w:rsidR="00AB4761" w:rsidRPr="00CC18D6">
        <w:rPr>
          <w:b/>
          <w:color w:val="00B050"/>
        </w:rPr>
        <w:t>9</w:t>
      </w:r>
      <w:r w:rsidRPr="00CC18D6">
        <w:rPr>
          <w:b/>
          <w:color w:val="00B050"/>
        </w:rPr>
        <w:t xml:space="preserve">. </w:t>
      </w:r>
      <w:r w:rsidRPr="006703DB">
        <w:rPr>
          <w:b/>
        </w:rPr>
        <w:t xml:space="preserve">Why did you choose to work </w:t>
      </w:r>
      <w:r>
        <w:rPr>
          <w:b/>
        </w:rPr>
        <w:t xml:space="preserve">as an educational psychologist </w:t>
      </w:r>
      <w:r w:rsidRPr="006703DB">
        <w:rPr>
          <w:b/>
        </w:rPr>
        <w:t>outside a Local Authority?</w:t>
      </w:r>
    </w:p>
    <w:p w14:paraId="32401A99" w14:textId="77777777" w:rsidR="00CC18D6" w:rsidRDefault="00CC18D6" w:rsidP="00012E42">
      <w:pPr>
        <w:keepNext/>
        <w:pBdr>
          <w:top w:val="single" w:sz="4" w:space="1" w:color="00B050"/>
          <w:left w:val="single" w:sz="4" w:space="4" w:color="00B050"/>
          <w:bottom w:val="single" w:sz="4" w:space="1" w:color="00B050"/>
          <w:right w:val="single" w:sz="4" w:space="4" w:color="00B050"/>
        </w:pBdr>
        <w:spacing w:line="276" w:lineRule="auto"/>
        <w:rPr>
          <w:b/>
        </w:rPr>
      </w:pPr>
    </w:p>
    <w:p w14:paraId="6049250A" w14:textId="77777777" w:rsidR="00CC18D6" w:rsidRDefault="00CC18D6" w:rsidP="00CC18D6">
      <w:pPr>
        <w:pBdr>
          <w:top w:val="single" w:sz="4" w:space="1" w:color="00B050"/>
          <w:left w:val="single" w:sz="4" w:space="4" w:color="00B050"/>
          <w:bottom w:val="single" w:sz="4" w:space="1" w:color="00B050"/>
          <w:right w:val="single" w:sz="4" w:space="4" w:color="00B050"/>
        </w:pBdr>
        <w:spacing w:line="276" w:lineRule="auto"/>
        <w:rPr>
          <w:b/>
        </w:rPr>
      </w:pPr>
    </w:p>
    <w:p w14:paraId="711ED915" w14:textId="77777777" w:rsidR="006703DB" w:rsidRDefault="006703DB" w:rsidP="006703DB">
      <w:pPr>
        <w:spacing w:line="276" w:lineRule="auto"/>
        <w:rPr>
          <w:b/>
        </w:rPr>
      </w:pPr>
    </w:p>
    <w:p w14:paraId="477ADC69"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lastRenderedPageBreak/>
        <w:t>[Display if Q15 = 3, 4, 6, 8, 11</w:t>
      </w:r>
      <w:r w:rsidR="00531EE3">
        <w:rPr>
          <w:i/>
          <w:color w:val="BFBFBF" w:themeColor="background1" w:themeShade="BF"/>
        </w:rPr>
        <w:t xml:space="preserve"> AND NOT 1</w:t>
      </w:r>
      <w:r>
        <w:rPr>
          <w:i/>
          <w:color w:val="BFBFBF" w:themeColor="background1" w:themeShade="BF"/>
        </w:rPr>
        <w:t>]</w:t>
      </w:r>
    </w:p>
    <w:p w14:paraId="4F6683A2" w14:textId="77777777" w:rsidR="006703DB" w:rsidRDefault="006703DB" w:rsidP="00012E42">
      <w:pPr>
        <w:keepNext/>
        <w:spacing w:line="276" w:lineRule="auto"/>
        <w:rPr>
          <w:b/>
        </w:rPr>
      </w:pPr>
      <w:r w:rsidRPr="00CC18D6">
        <w:rPr>
          <w:b/>
          <w:color w:val="00B050"/>
        </w:rPr>
        <w:t>QP</w:t>
      </w:r>
      <w:r w:rsidR="00AB4761" w:rsidRPr="00CC18D6">
        <w:rPr>
          <w:b/>
          <w:color w:val="00B050"/>
        </w:rPr>
        <w:t>20</w:t>
      </w:r>
      <w:r w:rsidRPr="00CC18D6">
        <w:rPr>
          <w:b/>
          <w:color w:val="00B050"/>
        </w:rPr>
        <w:t xml:space="preserve">. </w:t>
      </w:r>
      <w:r>
        <w:rPr>
          <w:b/>
        </w:rPr>
        <w:t>In which Local Authority</w:t>
      </w:r>
      <w:r w:rsidR="00AB4761">
        <w:rPr>
          <w:b/>
        </w:rPr>
        <w:t xml:space="preserve"> area d</w:t>
      </w:r>
      <w:r>
        <w:rPr>
          <w:b/>
        </w:rPr>
        <w:t xml:space="preserve">o you </w:t>
      </w:r>
      <w:r w:rsidR="00AB4761">
        <w:rPr>
          <w:b/>
        </w:rPr>
        <w:t>do most of your educational psychology</w:t>
      </w:r>
      <w:r>
        <w:rPr>
          <w:b/>
        </w:rPr>
        <w:t xml:space="preserve"> work?</w:t>
      </w:r>
    </w:p>
    <w:p w14:paraId="2AD4AF60" w14:textId="77777777" w:rsidR="00CC18D6" w:rsidRDefault="00CC18D6" w:rsidP="00012E42">
      <w:pPr>
        <w:keepNext/>
        <w:pBdr>
          <w:top w:val="single" w:sz="4" w:space="1" w:color="00B050"/>
          <w:left w:val="single" w:sz="4" w:space="4" w:color="00B050"/>
          <w:bottom w:val="single" w:sz="4" w:space="1" w:color="00B050"/>
          <w:right w:val="single" w:sz="4" w:space="4" w:color="00B050"/>
        </w:pBdr>
        <w:spacing w:line="276" w:lineRule="auto"/>
        <w:rPr>
          <w:b/>
        </w:rPr>
      </w:pPr>
    </w:p>
    <w:p w14:paraId="3C58C154" w14:textId="77777777" w:rsidR="00CC18D6" w:rsidRDefault="00CC18D6" w:rsidP="00CC18D6">
      <w:pPr>
        <w:pBdr>
          <w:top w:val="single" w:sz="4" w:space="1" w:color="00B050"/>
          <w:left w:val="single" w:sz="4" w:space="4" w:color="00B050"/>
          <w:bottom w:val="single" w:sz="4" w:space="1" w:color="00B050"/>
          <w:right w:val="single" w:sz="4" w:space="4" w:color="00B050"/>
        </w:pBdr>
        <w:spacing w:line="276" w:lineRule="auto"/>
        <w:rPr>
          <w:b/>
        </w:rPr>
      </w:pPr>
    </w:p>
    <w:p w14:paraId="33FD89FC" w14:textId="77777777" w:rsidR="00AB4761" w:rsidRDefault="00AB4761" w:rsidP="006703DB">
      <w:pPr>
        <w:spacing w:line="276" w:lineRule="auto"/>
        <w:rPr>
          <w:b/>
        </w:rPr>
      </w:pPr>
    </w:p>
    <w:p w14:paraId="20A3538D"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[Display if Q15 = 3, 4, 6, 8, 11</w:t>
      </w:r>
      <w:r w:rsidR="00531EE3">
        <w:rPr>
          <w:i/>
          <w:color w:val="BFBFBF" w:themeColor="background1" w:themeShade="BF"/>
        </w:rPr>
        <w:t xml:space="preserve"> AND NOT 1</w:t>
      </w:r>
      <w:r>
        <w:rPr>
          <w:i/>
          <w:color w:val="BFBFBF" w:themeColor="background1" w:themeShade="BF"/>
        </w:rPr>
        <w:t>]</w:t>
      </w:r>
    </w:p>
    <w:p w14:paraId="34C91B3F" w14:textId="77777777" w:rsidR="00AB4761" w:rsidRDefault="00AB4761" w:rsidP="00012E42">
      <w:pPr>
        <w:keepNext/>
        <w:spacing w:line="276" w:lineRule="auto"/>
        <w:rPr>
          <w:b/>
        </w:rPr>
      </w:pPr>
      <w:r w:rsidRPr="00CC18D6">
        <w:rPr>
          <w:b/>
          <w:color w:val="00B050"/>
        </w:rPr>
        <w:t xml:space="preserve">QP21. </w:t>
      </w:r>
      <w:r>
        <w:rPr>
          <w:b/>
        </w:rPr>
        <w:t>Do you anticipate returning to being employed directly by a Local Authority at some point in your career?</w:t>
      </w:r>
    </w:p>
    <w:p w14:paraId="2226FD41" w14:textId="77777777" w:rsidR="00AB4761" w:rsidRDefault="00AB4761" w:rsidP="00012E42">
      <w:pPr>
        <w:keepNext/>
        <w:spacing w:line="276" w:lineRule="auto"/>
        <w:rPr>
          <w:b/>
        </w:rPr>
      </w:pPr>
    </w:p>
    <w:p w14:paraId="4CCE7763" w14:textId="77777777" w:rsidR="00AB4761" w:rsidRPr="006703DB" w:rsidRDefault="00AB4761" w:rsidP="00012E42">
      <w:pPr>
        <w:keepNext/>
        <w:spacing w:line="276" w:lineRule="auto"/>
      </w:pPr>
      <w:r w:rsidRPr="00CC18D6">
        <w:rPr>
          <w:color w:val="00B050"/>
        </w:rPr>
        <w:sym w:font="Wingdings" w:char="F0A1"/>
      </w:r>
      <w:r w:rsidRPr="006703DB">
        <w:rPr>
          <w:color w:val="2F5496" w:themeColor="accent5" w:themeShade="BF"/>
        </w:rPr>
        <w:t xml:space="preserve"> </w:t>
      </w:r>
      <w:r w:rsidRPr="006703DB">
        <w:t>Yes</w:t>
      </w:r>
    </w:p>
    <w:p w14:paraId="27C6E376" w14:textId="77777777" w:rsidR="00AB4761" w:rsidRDefault="00AB4761" w:rsidP="00012E42">
      <w:pPr>
        <w:keepNext/>
        <w:spacing w:line="276" w:lineRule="auto"/>
      </w:pPr>
      <w:r w:rsidRPr="00CC18D6">
        <w:rPr>
          <w:color w:val="00B050"/>
        </w:rPr>
        <w:sym w:font="Wingdings" w:char="F0A1"/>
      </w:r>
      <w:r w:rsidRPr="006703DB">
        <w:rPr>
          <w:color w:val="2F5496" w:themeColor="accent5" w:themeShade="BF"/>
        </w:rPr>
        <w:t xml:space="preserve"> </w:t>
      </w:r>
      <w:r w:rsidRPr="006703DB">
        <w:t>No</w:t>
      </w:r>
    </w:p>
    <w:p w14:paraId="1410FF2F" w14:textId="77777777" w:rsidR="00AB4761" w:rsidRDefault="00AB4761" w:rsidP="00012E42">
      <w:pPr>
        <w:keepNext/>
        <w:spacing w:line="276" w:lineRule="auto"/>
        <w:rPr>
          <w:b/>
        </w:rPr>
      </w:pPr>
      <w:r w:rsidRPr="00CC18D6">
        <w:rPr>
          <w:color w:val="00B050"/>
        </w:rPr>
        <w:sym w:font="Wingdings" w:char="F0A1"/>
      </w:r>
      <w:r>
        <w:rPr>
          <w:color w:val="2F5496" w:themeColor="accent5" w:themeShade="BF"/>
        </w:rPr>
        <w:t xml:space="preserve"> </w:t>
      </w:r>
      <w:r w:rsidRPr="00AB4761">
        <w:t>Not sure</w:t>
      </w:r>
    </w:p>
    <w:p w14:paraId="6B1A7554" w14:textId="77777777" w:rsidR="006703DB" w:rsidRDefault="006703DB" w:rsidP="006703DB">
      <w:pPr>
        <w:spacing w:line="276" w:lineRule="auto"/>
        <w:rPr>
          <w:b/>
        </w:rPr>
      </w:pPr>
    </w:p>
    <w:p w14:paraId="71140DC0"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 xml:space="preserve">[Display if Q15 = </w:t>
      </w:r>
      <w:r w:rsidR="00531EE3">
        <w:rPr>
          <w:i/>
          <w:color w:val="BFBFBF" w:themeColor="background1" w:themeShade="BF"/>
        </w:rPr>
        <w:t>(</w:t>
      </w:r>
      <w:r>
        <w:rPr>
          <w:i/>
          <w:color w:val="BFBFBF" w:themeColor="background1" w:themeShade="BF"/>
        </w:rPr>
        <w:t>3, 4, 6, 8, 11</w:t>
      </w:r>
      <w:r w:rsidR="00CC18D6">
        <w:rPr>
          <w:i/>
          <w:color w:val="BFBFBF" w:themeColor="background1" w:themeShade="BF"/>
        </w:rPr>
        <w:t xml:space="preserve"> </w:t>
      </w:r>
      <w:r w:rsidR="00531EE3">
        <w:rPr>
          <w:i/>
          <w:color w:val="BFBFBF" w:themeColor="background1" w:themeShade="BF"/>
        </w:rPr>
        <w:t xml:space="preserve">AND NOT 1) </w:t>
      </w:r>
      <w:r w:rsidR="00CC18D6">
        <w:rPr>
          <w:i/>
          <w:color w:val="BFBFBF" w:themeColor="background1" w:themeShade="BF"/>
        </w:rPr>
        <w:t>AND QP21=Yes</w:t>
      </w:r>
      <w:r>
        <w:rPr>
          <w:i/>
          <w:color w:val="BFBFBF" w:themeColor="background1" w:themeShade="BF"/>
        </w:rPr>
        <w:t>]</w:t>
      </w:r>
    </w:p>
    <w:p w14:paraId="296070DE" w14:textId="2F5640D1" w:rsidR="00AB4761" w:rsidRDefault="00AB4761" w:rsidP="00012E42">
      <w:pPr>
        <w:keepNext/>
        <w:spacing w:line="276" w:lineRule="auto"/>
        <w:rPr>
          <w:b/>
        </w:rPr>
      </w:pPr>
      <w:r w:rsidRPr="00CC18D6">
        <w:rPr>
          <w:b/>
          <w:color w:val="00B050"/>
        </w:rPr>
        <w:t xml:space="preserve">QP22i. </w:t>
      </w:r>
      <w:r>
        <w:rPr>
          <w:b/>
        </w:rPr>
        <w:t xml:space="preserve">Why do you </w:t>
      </w:r>
      <w:r w:rsidR="00A31019">
        <w:rPr>
          <w:b/>
        </w:rPr>
        <w:t>anticipate returning to</w:t>
      </w:r>
      <w:r>
        <w:rPr>
          <w:b/>
        </w:rPr>
        <w:t xml:space="preserve"> being employed directly by a Local Authority?</w:t>
      </w:r>
    </w:p>
    <w:p w14:paraId="73D6C0B3" w14:textId="77777777" w:rsidR="00AB4761" w:rsidRDefault="00AB4761" w:rsidP="00012E42">
      <w:pPr>
        <w:keepNext/>
        <w:pBdr>
          <w:top w:val="single" w:sz="4" w:space="1" w:color="00B050"/>
          <w:left w:val="single" w:sz="4" w:space="4" w:color="00B050"/>
          <w:bottom w:val="single" w:sz="4" w:space="1" w:color="00B050"/>
          <w:right w:val="single" w:sz="4" w:space="4" w:color="00B050"/>
        </w:pBdr>
        <w:spacing w:line="276" w:lineRule="auto"/>
        <w:rPr>
          <w:b/>
        </w:rPr>
      </w:pPr>
    </w:p>
    <w:p w14:paraId="10AB7AE2" w14:textId="77777777" w:rsidR="00CC18D6" w:rsidRDefault="00CC18D6" w:rsidP="00CC18D6">
      <w:pPr>
        <w:pBdr>
          <w:top w:val="single" w:sz="4" w:space="1" w:color="00B050"/>
          <w:left w:val="single" w:sz="4" w:space="4" w:color="00B050"/>
          <w:bottom w:val="single" w:sz="4" w:space="1" w:color="00B050"/>
          <w:right w:val="single" w:sz="4" w:space="4" w:color="00B050"/>
        </w:pBdr>
        <w:spacing w:line="276" w:lineRule="auto"/>
        <w:rPr>
          <w:b/>
        </w:rPr>
      </w:pPr>
    </w:p>
    <w:p w14:paraId="1D95DA4A" w14:textId="77777777" w:rsidR="00CC18D6" w:rsidRDefault="00CC18D6" w:rsidP="006703DB">
      <w:pPr>
        <w:spacing w:line="276" w:lineRule="auto"/>
        <w:rPr>
          <w:b/>
        </w:rPr>
      </w:pPr>
    </w:p>
    <w:p w14:paraId="18E4067A" w14:textId="77777777" w:rsidR="00CC18D6" w:rsidRPr="00AB4761" w:rsidRDefault="00CC18D6" w:rsidP="00012E42">
      <w:pPr>
        <w:keepNext/>
        <w:spacing w:line="276" w:lineRule="auto"/>
        <w:rPr>
          <w:i/>
          <w:color w:val="BFBFBF" w:themeColor="background1" w:themeShade="BF"/>
        </w:rPr>
      </w:pPr>
      <w:r>
        <w:rPr>
          <w:i/>
          <w:color w:val="BFBFBF" w:themeColor="background1" w:themeShade="BF"/>
        </w:rPr>
        <w:t xml:space="preserve">[Display if Q15 = </w:t>
      </w:r>
      <w:r w:rsidR="00531EE3">
        <w:rPr>
          <w:i/>
          <w:color w:val="BFBFBF" w:themeColor="background1" w:themeShade="BF"/>
        </w:rPr>
        <w:t>(</w:t>
      </w:r>
      <w:r>
        <w:rPr>
          <w:i/>
          <w:color w:val="BFBFBF" w:themeColor="background1" w:themeShade="BF"/>
        </w:rPr>
        <w:t xml:space="preserve">3, 4, 6, 8, 11 </w:t>
      </w:r>
      <w:r w:rsidR="00531EE3">
        <w:rPr>
          <w:i/>
          <w:color w:val="BFBFBF" w:themeColor="background1" w:themeShade="BF"/>
        </w:rPr>
        <w:t xml:space="preserve">AND NOT 1) </w:t>
      </w:r>
      <w:r>
        <w:rPr>
          <w:i/>
          <w:color w:val="BFBFBF" w:themeColor="background1" w:themeShade="BF"/>
        </w:rPr>
        <w:t>AND QP21=No]</w:t>
      </w:r>
    </w:p>
    <w:p w14:paraId="7ED935A2" w14:textId="1D34968C" w:rsidR="00AB4761" w:rsidRDefault="00AB4761" w:rsidP="00012E42">
      <w:pPr>
        <w:keepNext/>
        <w:spacing w:line="276" w:lineRule="auto"/>
        <w:rPr>
          <w:b/>
        </w:rPr>
      </w:pPr>
      <w:r w:rsidRPr="00CC18D6">
        <w:rPr>
          <w:b/>
          <w:color w:val="00B050"/>
        </w:rPr>
        <w:t xml:space="preserve">QP22ii. </w:t>
      </w:r>
      <w:r>
        <w:rPr>
          <w:b/>
        </w:rPr>
        <w:t>Why don’t you</w:t>
      </w:r>
      <w:r w:rsidR="00A31019">
        <w:rPr>
          <w:b/>
        </w:rPr>
        <w:t xml:space="preserve"> anticipate returning to </w:t>
      </w:r>
      <w:proofErr w:type="gramStart"/>
      <w:r w:rsidR="00A31019">
        <w:rPr>
          <w:b/>
        </w:rPr>
        <w:t>being</w:t>
      </w:r>
      <w:r>
        <w:rPr>
          <w:b/>
        </w:rPr>
        <w:t xml:space="preserve">  employed</w:t>
      </w:r>
      <w:proofErr w:type="gramEnd"/>
      <w:r>
        <w:rPr>
          <w:b/>
        </w:rPr>
        <w:t xml:space="preserve"> directly by a Local Authority</w:t>
      </w:r>
      <w:r w:rsidR="00CC18D6">
        <w:rPr>
          <w:b/>
        </w:rPr>
        <w:t>?</w:t>
      </w:r>
    </w:p>
    <w:p w14:paraId="6DEB7458" w14:textId="77777777" w:rsidR="00CC18D6" w:rsidRDefault="00CC18D6" w:rsidP="00012E42">
      <w:pPr>
        <w:keepNext/>
        <w:pBdr>
          <w:top w:val="single" w:sz="4" w:space="1" w:color="00B050"/>
          <w:left w:val="single" w:sz="4" w:space="4" w:color="00B050"/>
          <w:bottom w:val="single" w:sz="4" w:space="1" w:color="00B050"/>
          <w:right w:val="single" w:sz="4" w:space="4" w:color="00B050"/>
        </w:pBdr>
        <w:spacing w:line="276" w:lineRule="auto"/>
        <w:rPr>
          <w:b/>
        </w:rPr>
      </w:pPr>
    </w:p>
    <w:p w14:paraId="7CDB54C4" w14:textId="77777777" w:rsidR="00CC18D6" w:rsidRDefault="00CC18D6" w:rsidP="00CC18D6">
      <w:pPr>
        <w:pBdr>
          <w:top w:val="single" w:sz="4" w:space="1" w:color="00B050"/>
          <w:left w:val="single" w:sz="4" w:space="4" w:color="00B050"/>
          <w:bottom w:val="single" w:sz="4" w:space="1" w:color="00B050"/>
          <w:right w:val="single" w:sz="4" w:space="4" w:color="00B050"/>
        </w:pBdr>
        <w:spacing w:line="276" w:lineRule="auto"/>
        <w:rPr>
          <w:b/>
        </w:rPr>
      </w:pPr>
    </w:p>
    <w:p w14:paraId="054FECB3" w14:textId="77777777" w:rsidR="00AB4761" w:rsidRDefault="00AB4761" w:rsidP="006703DB">
      <w:pPr>
        <w:spacing w:line="276" w:lineRule="auto"/>
        <w:rPr>
          <w:b/>
        </w:rPr>
      </w:pPr>
    </w:p>
    <w:p w14:paraId="66384E7D" w14:textId="77777777" w:rsidR="00CC18D6" w:rsidRDefault="00CC18D6" w:rsidP="006703DB">
      <w:pPr>
        <w:spacing w:line="276" w:lineRule="auto"/>
        <w:rPr>
          <w:b/>
        </w:rPr>
      </w:pPr>
    </w:p>
    <w:p w14:paraId="19280BD8" w14:textId="77777777" w:rsidR="00CC18D6" w:rsidRPr="00CC18D6" w:rsidRDefault="00CC18D6" w:rsidP="00012E42">
      <w:pPr>
        <w:keepNext/>
        <w:spacing w:line="276" w:lineRule="auto"/>
        <w:rPr>
          <w:i/>
          <w:color w:val="7030A0"/>
        </w:rPr>
      </w:pPr>
      <w:r>
        <w:rPr>
          <w:i/>
          <w:color w:val="7030A0"/>
        </w:rPr>
        <w:t>[Questions for people not working as an EP]</w:t>
      </w:r>
    </w:p>
    <w:p w14:paraId="305B2FAB"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[Display if Q15 = 2, 5, 7, 9, 12</w:t>
      </w:r>
      <w:r w:rsidR="00531EE3">
        <w:rPr>
          <w:i/>
          <w:color w:val="BFBFBF" w:themeColor="background1" w:themeShade="BF"/>
        </w:rPr>
        <w:t xml:space="preserve"> AND NOT 1</w:t>
      </w:r>
      <w:r>
        <w:rPr>
          <w:i/>
          <w:color w:val="BFBFBF" w:themeColor="background1" w:themeShade="BF"/>
        </w:rPr>
        <w:t>]</w:t>
      </w:r>
    </w:p>
    <w:p w14:paraId="35407090" w14:textId="77777777" w:rsidR="006703DB" w:rsidRDefault="006703DB" w:rsidP="00012E42">
      <w:pPr>
        <w:keepNext/>
        <w:spacing w:line="276" w:lineRule="auto"/>
        <w:rPr>
          <w:b/>
        </w:rPr>
      </w:pPr>
      <w:r w:rsidRPr="00CC18D6">
        <w:rPr>
          <w:b/>
          <w:color w:val="7030A0"/>
        </w:rPr>
        <w:t>QL</w:t>
      </w:r>
      <w:r w:rsidR="00AB4761" w:rsidRPr="00CC18D6">
        <w:rPr>
          <w:b/>
          <w:color w:val="7030A0"/>
        </w:rPr>
        <w:t>22</w:t>
      </w:r>
      <w:r w:rsidRPr="00CC18D6">
        <w:rPr>
          <w:b/>
          <w:color w:val="7030A0"/>
        </w:rPr>
        <w:t xml:space="preserve">. </w:t>
      </w:r>
      <w:r>
        <w:rPr>
          <w:b/>
        </w:rPr>
        <w:t>Why did you decide to stop working as an educational psychologist?</w:t>
      </w:r>
    </w:p>
    <w:p w14:paraId="042B1C0F" w14:textId="77777777" w:rsidR="006703DB" w:rsidRDefault="006703DB" w:rsidP="00012E42">
      <w:pPr>
        <w:keepNext/>
        <w:pBdr>
          <w:top w:val="single" w:sz="4" w:space="1" w:color="7030A0"/>
          <w:left w:val="single" w:sz="4" w:space="4" w:color="7030A0"/>
          <w:bottom w:val="single" w:sz="4" w:space="1" w:color="7030A0"/>
          <w:right w:val="single" w:sz="4" w:space="4" w:color="7030A0"/>
        </w:pBdr>
        <w:spacing w:line="276" w:lineRule="auto"/>
        <w:rPr>
          <w:b/>
        </w:rPr>
      </w:pPr>
    </w:p>
    <w:p w14:paraId="04E01377" w14:textId="77777777" w:rsidR="00CC18D6" w:rsidRDefault="00CC18D6" w:rsidP="00CC18D6">
      <w:pPr>
        <w:pBdr>
          <w:top w:val="single" w:sz="4" w:space="1" w:color="7030A0"/>
          <w:left w:val="single" w:sz="4" w:space="4" w:color="7030A0"/>
          <w:bottom w:val="single" w:sz="4" w:space="1" w:color="7030A0"/>
          <w:right w:val="single" w:sz="4" w:space="4" w:color="7030A0"/>
        </w:pBdr>
        <w:spacing w:line="276" w:lineRule="auto"/>
        <w:rPr>
          <w:b/>
        </w:rPr>
      </w:pPr>
    </w:p>
    <w:p w14:paraId="23576F8F" w14:textId="77777777" w:rsidR="00CC18D6" w:rsidRDefault="00CC18D6" w:rsidP="006703DB">
      <w:pPr>
        <w:spacing w:line="276" w:lineRule="auto"/>
        <w:rPr>
          <w:b/>
        </w:rPr>
      </w:pPr>
    </w:p>
    <w:p w14:paraId="6C5F84AF" w14:textId="77777777" w:rsidR="00AB4761" w:rsidRPr="00AB4761" w:rsidRDefault="00AB4761" w:rsidP="00012E42">
      <w:pPr>
        <w:keepNext/>
        <w:spacing w:line="276" w:lineRule="auto"/>
        <w:rPr>
          <w:i/>
          <w:color w:val="BFBFBF" w:themeColor="background1" w:themeShade="BF"/>
        </w:rPr>
      </w:pPr>
      <w:r>
        <w:rPr>
          <w:i/>
          <w:color w:val="BFBFBF" w:themeColor="background1" w:themeShade="BF"/>
        </w:rPr>
        <w:t>[Display if Q15 = 2, 5, 7, 9, 12</w:t>
      </w:r>
      <w:r w:rsidR="00531EE3">
        <w:rPr>
          <w:i/>
          <w:color w:val="BFBFBF" w:themeColor="background1" w:themeShade="BF"/>
        </w:rPr>
        <w:t xml:space="preserve"> AND NOT 1</w:t>
      </w:r>
      <w:r>
        <w:rPr>
          <w:i/>
          <w:color w:val="BFBFBF" w:themeColor="background1" w:themeShade="BF"/>
        </w:rPr>
        <w:t>]</w:t>
      </w:r>
    </w:p>
    <w:p w14:paraId="27720F35" w14:textId="77777777" w:rsidR="006703DB" w:rsidRDefault="006703DB" w:rsidP="00012E42">
      <w:pPr>
        <w:keepNext/>
        <w:spacing w:line="276" w:lineRule="auto"/>
        <w:rPr>
          <w:b/>
        </w:rPr>
      </w:pPr>
      <w:r w:rsidRPr="00CC18D6">
        <w:rPr>
          <w:b/>
          <w:color w:val="7030A0"/>
        </w:rPr>
        <w:t>QL</w:t>
      </w:r>
      <w:r w:rsidR="00AB4761" w:rsidRPr="00CC18D6">
        <w:rPr>
          <w:b/>
          <w:color w:val="7030A0"/>
        </w:rPr>
        <w:t>23</w:t>
      </w:r>
      <w:r w:rsidRPr="00CC18D6">
        <w:rPr>
          <w:b/>
          <w:color w:val="7030A0"/>
        </w:rPr>
        <w:t xml:space="preserve">. </w:t>
      </w:r>
      <w:r>
        <w:rPr>
          <w:b/>
        </w:rPr>
        <w:t>Do you anticipate returning to work as an educational psychologist at some point in your career?</w:t>
      </w:r>
    </w:p>
    <w:p w14:paraId="5DBE31CE" w14:textId="77777777" w:rsidR="006703DB" w:rsidRDefault="006703DB" w:rsidP="00012E42">
      <w:pPr>
        <w:keepNext/>
        <w:spacing w:line="276" w:lineRule="auto"/>
        <w:rPr>
          <w:b/>
        </w:rPr>
      </w:pPr>
    </w:p>
    <w:p w14:paraId="64898599" w14:textId="77777777" w:rsidR="00CC18D6" w:rsidRPr="006703DB" w:rsidRDefault="00CC18D6" w:rsidP="00012E42">
      <w:pPr>
        <w:keepNext/>
        <w:spacing w:line="276" w:lineRule="auto"/>
      </w:pPr>
      <w:r w:rsidRPr="00CC18D6">
        <w:rPr>
          <w:color w:val="7030A0"/>
        </w:rPr>
        <w:sym w:font="Wingdings" w:char="F0A1"/>
      </w:r>
      <w:r w:rsidRPr="00CC18D6">
        <w:rPr>
          <w:color w:val="7030A0"/>
        </w:rPr>
        <w:t xml:space="preserve"> </w:t>
      </w:r>
      <w:r w:rsidRPr="006703DB">
        <w:t>Yes</w:t>
      </w:r>
    </w:p>
    <w:p w14:paraId="0AD72FA7" w14:textId="77777777" w:rsidR="00CC18D6" w:rsidRDefault="00CC18D6" w:rsidP="00012E42">
      <w:pPr>
        <w:keepNext/>
        <w:spacing w:line="276" w:lineRule="auto"/>
      </w:pPr>
      <w:r w:rsidRPr="00CC18D6">
        <w:rPr>
          <w:color w:val="7030A0"/>
        </w:rPr>
        <w:sym w:font="Wingdings" w:char="F0A1"/>
      </w:r>
      <w:r w:rsidRPr="006703DB">
        <w:rPr>
          <w:color w:val="2F5496" w:themeColor="accent5" w:themeShade="BF"/>
        </w:rPr>
        <w:t xml:space="preserve"> </w:t>
      </w:r>
      <w:r w:rsidRPr="006703DB">
        <w:t>No</w:t>
      </w:r>
    </w:p>
    <w:p w14:paraId="7C4BD0D0" w14:textId="77777777" w:rsidR="00CC18D6" w:rsidRDefault="00CC18D6" w:rsidP="00CC18D6">
      <w:pPr>
        <w:spacing w:line="276" w:lineRule="auto"/>
        <w:rPr>
          <w:b/>
        </w:rPr>
      </w:pPr>
      <w:r w:rsidRPr="00CC18D6">
        <w:rPr>
          <w:color w:val="7030A0"/>
        </w:rPr>
        <w:sym w:font="Wingdings" w:char="F0A1"/>
      </w:r>
      <w:r>
        <w:rPr>
          <w:color w:val="2F5496" w:themeColor="accent5" w:themeShade="BF"/>
        </w:rPr>
        <w:t xml:space="preserve"> </w:t>
      </w:r>
      <w:r w:rsidRPr="00AB4761">
        <w:t>Not sure</w:t>
      </w:r>
    </w:p>
    <w:p w14:paraId="0396AFC8" w14:textId="77777777" w:rsidR="006703DB" w:rsidRDefault="006703DB">
      <w:pPr>
        <w:spacing w:line="276" w:lineRule="auto"/>
        <w:rPr>
          <w:b/>
        </w:rPr>
      </w:pPr>
    </w:p>
    <w:p w14:paraId="46E234A4" w14:textId="77777777" w:rsidR="00CC18D6" w:rsidRPr="00AB4761" w:rsidRDefault="00CC18D6" w:rsidP="00012E42">
      <w:pPr>
        <w:keepNext/>
        <w:spacing w:line="276" w:lineRule="auto"/>
        <w:rPr>
          <w:i/>
          <w:color w:val="BFBFBF" w:themeColor="background1" w:themeShade="BF"/>
        </w:rPr>
      </w:pPr>
      <w:r>
        <w:rPr>
          <w:i/>
          <w:color w:val="BFBFBF" w:themeColor="background1" w:themeShade="BF"/>
        </w:rPr>
        <w:t xml:space="preserve">[Display if Q15 = </w:t>
      </w:r>
      <w:r w:rsidR="00531EE3">
        <w:rPr>
          <w:i/>
          <w:color w:val="BFBFBF" w:themeColor="background1" w:themeShade="BF"/>
        </w:rPr>
        <w:t>(</w:t>
      </w:r>
      <w:r>
        <w:rPr>
          <w:i/>
          <w:color w:val="BFBFBF" w:themeColor="background1" w:themeShade="BF"/>
        </w:rPr>
        <w:t>2, 5, 7, 9, 12</w:t>
      </w:r>
      <w:r w:rsidR="00531EE3">
        <w:rPr>
          <w:i/>
          <w:color w:val="BFBFBF" w:themeColor="background1" w:themeShade="BF"/>
        </w:rPr>
        <w:t xml:space="preserve"> AND NOT 1) </w:t>
      </w:r>
      <w:r>
        <w:rPr>
          <w:i/>
          <w:color w:val="BFBFBF" w:themeColor="background1" w:themeShade="BF"/>
        </w:rPr>
        <w:t>AND QL23=Yes]</w:t>
      </w:r>
    </w:p>
    <w:p w14:paraId="6F0A5F20" w14:textId="77777777" w:rsidR="00CC18D6" w:rsidRDefault="00CC18D6" w:rsidP="00012E42">
      <w:pPr>
        <w:keepNext/>
        <w:spacing w:line="276" w:lineRule="auto"/>
        <w:rPr>
          <w:b/>
        </w:rPr>
      </w:pPr>
      <w:r w:rsidRPr="00CC18D6">
        <w:rPr>
          <w:b/>
          <w:color w:val="7030A0"/>
        </w:rPr>
        <w:t xml:space="preserve">QP23i. </w:t>
      </w:r>
      <w:r>
        <w:rPr>
          <w:b/>
        </w:rPr>
        <w:t>Why do you think you might go back to working as an educational psychologist?</w:t>
      </w:r>
    </w:p>
    <w:p w14:paraId="7BF04FDF" w14:textId="77777777" w:rsidR="00CC18D6" w:rsidRDefault="00CC18D6" w:rsidP="00012E42">
      <w:pPr>
        <w:keepNext/>
        <w:pBdr>
          <w:top w:val="single" w:sz="4" w:space="1" w:color="7030A0"/>
          <w:left w:val="single" w:sz="4" w:space="4" w:color="7030A0"/>
          <w:bottom w:val="single" w:sz="4" w:space="1" w:color="7030A0"/>
          <w:right w:val="single" w:sz="4" w:space="4" w:color="7030A0"/>
        </w:pBdr>
        <w:spacing w:line="276" w:lineRule="auto"/>
        <w:rPr>
          <w:b/>
        </w:rPr>
      </w:pPr>
    </w:p>
    <w:p w14:paraId="4D352AF4" w14:textId="77777777" w:rsidR="00CC18D6" w:rsidRDefault="00CC18D6" w:rsidP="00CC18D6">
      <w:pPr>
        <w:pBdr>
          <w:top w:val="single" w:sz="4" w:space="1" w:color="7030A0"/>
          <w:left w:val="single" w:sz="4" w:space="4" w:color="7030A0"/>
          <w:bottom w:val="single" w:sz="4" w:space="1" w:color="7030A0"/>
          <w:right w:val="single" w:sz="4" w:space="4" w:color="7030A0"/>
        </w:pBdr>
        <w:spacing w:line="276" w:lineRule="auto"/>
        <w:rPr>
          <w:b/>
        </w:rPr>
      </w:pPr>
    </w:p>
    <w:p w14:paraId="0BBD9FBF" w14:textId="77777777" w:rsidR="00CC18D6" w:rsidRDefault="00CC18D6" w:rsidP="00CC18D6">
      <w:pPr>
        <w:spacing w:line="276" w:lineRule="auto"/>
        <w:rPr>
          <w:b/>
        </w:rPr>
      </w:pPr>
    </w:p>
    <w:p w14:paraId="04A61258" w14:textId="77777777" w:rsidR="00CC18D6" w:rsidRPr="00AB4761" w:rsidRDefault="00CC18D6" w:rsidP="00012E42">
      <w:pPr>
        <w:keepNext/>
        <w:spacing w:line="276" w:lineRule="auto"/>
        <w:rPr>
          <w:i/>
          <w:color w:val="BFBFBF" w:themeColor="background1" w:themeShade="BF"/>
        </w:rPr>
      </w:pPr>
      <w:r>
        <w:rPr>
          <w:i/>
          <w:color w:val="BFBFBF" w:themeColor="background1" w:themeShade="BF"/>
        </w:rPr>
        <w:lastRenderedPageBreak/>
        <w:t xml:space="preserve">[Display if Q15 = </w:t>
      </w:r>
      <w:r w:rsidR="00531EE3">
        <w:rPr>
          <w:i/>
          <w:color w:val="BFBFBF" w:themeColor="background1" w:themeShade="BF"/>
        </w:rPr>
        <w:t>(</w:t>
      </w:r>
      <w:r>
        <w:rPr>
          <w:i/>
          <w:color w:val="BFBFBF" w:themeColor="background1" w:themeShade="BF"/>
        </w:rPr>
        <w:t xml:space="preserve">2, 5, 7, 9, 12 </w:t>
      </w:r>
      <w:r w:rsidR="00531EE3">
        <w:rPr>
          <w:i/>
          <w:color w:val="BFBFBF" w:themeColor="background1" w:themeShade="BF"/>
        </w:rPr>
        <w:t xml:space="preserve">AND NOT 1) </w:t>
      </w:r>
      <w:r>
        <w:rPr>
          <w:i/>
          <w:color w:val="BFBFBF" w:themeColor="background1" w:themeShade="BF"/>
        </w:rPr>
        <w:t>AND QL23=No]</w:t>
      </w:r>
    </w:p>
    <w:p w14:paraId="721A7708" w14:textId="77777777" w:rsidR="00CC18D6" w:rsidRDefault="00CC18D6" w:rsidP="00012E42">
      <w:pPr>
        <w:keepNext/>
        <w:spacing w:line="276" w:lineRule="auto"/>
        <w:rPr>
          <w:b/>
        </w:rPr>
      </w:pPr>
      <w:r w:rsidRPr="00CC18D6">
        <w:rPr>
          <w:b/>
          <w:color w:val="7030A0"/>
        </w:rPr>
        <w:t xml:space="preserve">QP23ii. </w:t>
      </w:r>
      <w:r>
        <w:rPr>
          <w:b/>
        </w:rPr>
        <w:t>Why don’t you think you might go back to being employed as an educational psychologist?</w:t>
      </w:r>
    </w:p>
    <w:p w14:paraId="7C556F87" w14:textId="77777777" w:rsidR="00CC18D6" w:rsidRDefault="00CC18D6" w:rsidP="00012E42">
      <w:pPr>
        <w:keepNext/>
        <w:pBdr>
          <w:top w:val="single" w:sz="4" w:space="1" w:color="7030A0"/>
          <w:left w:val="single" w:sz="4" w:space="4" w:color="7030A0"/>
          <w:bottom w:val="single" w:sz="4" w:space="1" w:color="7030A0"/>
          <w:right w:val="single" w:sz="4" w:space="4" w:color="7030A0"/>
        </w:pBdr>
        <w:spacing w:line="276" w:lineRule="auto"/>
        <w:rPr>
          <w:b/>
        </w:rPr>
      </w:pPr>
    </w:p>
    <w:p w14:paraId="74A49789" w14:textId="77777777" w:rsidR="00CC18D6" w:rsidRDefault="00CC18D6" w:rsidP="00CC18D6">
      <w:pPr>
        <w:pBdr>
          <w:top w:val="single" w:sz="4" w:space="1" w:color="7030A0"/>
          <w:left w:val="single" w:sz="4" w:space="4" w:color="7030A0"/>
          <w:bottom w:val="single" w:sz="4" w:space="1" w:color="7030A0"/>
          <w:right w:val="single" w:sz="4" w:space="4" w:color="7030A0"/>
        </w:pBdr>
        <w:spacing w:line="276" w:lineRule="auto"/>
        <w:rPr>
          <w:b/>
        </w:rPr>
      </w:pPr>
    </w:p>
    <w:p w14:paraId="69564898" w14:textId="77777777" w:rsidR="00CC18D6" w:rsidRDefault="00CC18D6" w:rsidP="00CC18D6">
      <w:pPr>
        <w:spacing w:line="276" w:lineRule="auto"/>
        <w:rPr>
          <w:b/>
        </w:rPr>
      </w:pPr>
    </w:p>
    <w:p w14:paraId="2E2BE9BA" w14:textId="77777777" w:rsidR="00CC18D6" w:rsidRDefault="00CC18D6" w:rsidP="00012E42">
      <w:pPr>
        <w:keepNext/>
        <w:spacing w:line="276" w:lineRule="auto"/>
        <w:rPr>
          <w:b/>
        </w:rPr>
      </w:pPr>
      <w:r>
        <w:rPr>
          <w:i/>
          <w:color w:val="BFBFBF" w:themeColor="background1" w:themeShade="BF"/>
        </w:rPr>
        <w:t>[Display if Q15 = 2, 5, 7, 9, 12</w:t>
      </w:r>
      <w:r w:rsidR="00531EE3">
        <w:rPr>
          <w:i/>
          <w:color w:val="BFBFBF" w:themeColor="background1" w:themeShade="BF"/>
        </w:rPr>
        <w:t xml:space="preserve"> AND NOT 1</w:t>
      </w:r>
      <w:r>
        <w:rPr>
          <w:i/>
          <w:color w:val="BFBFBF" w:themeColor="background1" w:themeShade="BF"/>
        </w:rPr>
        <w:t>]</w:t>
      </w:r>
    </w:p>
    <w:p w14:paraId="65B25DBC" w14:textId="77777777" w:rsidR="00CC18D6" w:rsidRDefault="00CC18D6" w:rsidP="00012E42">
      <w:pPr>
        <w:keepNext/>
        <w:spacing w:line="276" w:lineRule="auto"/>
        <w:rPr>
          <w:b/>
        </w:rPr>
      </w:pPr>
      <w:r w:rsidRPr="00CC18D6">
        <w:rPr>
          <w:b/>
          <w:color w:val="7030A0"/>
        </w:rPr>
        <w:t xml:space="preserve">QP24. </w:t>
      </w:r>
      <w:r>
        <w:rPr>
          <w:b/>
        </w:rPr>
        <w:t>What is your current job title?</w:t>
      </w:r>
    </w:p>
    <w:p w14:paraId="06C2D4FC" w14:textId="77777777" w:rsidR="00CC18D6" w:rsidRDefault="00CC18D6" w:rsidP="00012E42">
      <w:pPr>
        <w:keepNext/>
        <w:pBdr>
          <w:top w:val="single" w:sz="4" w:space="1" w:color="7030A0"/>
          <w:left w:val="single" w:sz="4" w:space="4" w:color="7030A0"/>
          <w:bottom w:val="single" w:sz="4" w:space="1" w:color="7030A0"/>
          <w:right w:val="single" w:sz="4" w:space="4" w:color="7030A0"/>
        </w:pBdr>
        <w:spacing w:line="276" w:lineRule="auto"/>
        <w:rPr>
          <w:b/>
        </w:rPr>
      </w:pPr>
    </w:p>
    <w:p w14:paraId="1301CCE1" w14:textId="77777777" w:rsidR="0085338E" w:rsidRDefault="0085338E" w:rsidP="00012E42">
      <w:pPr>
        <w:keepNext/>
        <w:pBdr>
          <w:top w:val="single" w:sz="4" w:space="1" w:color="7030A0"/>
          <w:left w:val="single" w:sz="4" w:space="4" w:color="7030A0"/>
          <w:bottom w:val="single" w:sz="4" w:space="1" w:color="7030A0"/>
          <w:right w:val="single" w:sz="4" w:space="4" w:color="7030A0"/>
        </w:pBdr>
        <w:spacing w:line="276" w:lineRule="auto"/>
        <w:rPr>
          <w:b/>
        </w:rPr>
      </w:pPr>
      <w:bookmarkStart w:id="0" w:name="_GoBack"/>
      <w:bookmarkEnd w:id="0"/>
    </w:p>
    <w:p w14:paraId="4B4749D3" w14:textId="77777777" w:rsidR="00531EE3" w:rsidRDefault="00531EE3">
      <w:pPr>
        <w:spacing w:line="276" w:lineRule="auto"/>
        <w:rPr>
          <w:i/>
          <w:color w:val="BFBFBF" w:themeColor="background1" w:themeShade="BF"/>
        </w:rPr>
      </w:pPr>
    </w:p>
    <w:p w14:paraId="08E80F2E" w14:textId="77777777" w:rsidR="00531EE3" w:rsidRDefault="00531EE3">
      <w:pPr>
        <w:spacing w:line="276" w:lineRule="auto"/>
        <w:rPr>
          <w:i/>
          <w:color w:val="BFBFBF" w:themeColor="background1" w:themeShade="BF"/>
        </w:rPr>
      </w:pPr>
    </w:p>
    <w:p w14:paraId="499AFDED" w14:textId="77777777" w:rsidR="00531EE3" w:rsidRPr="00531EE3" w:rsidRDefault="00531EE3" w:rsidP="00012E42">
      <w:pPr>
        <w:keepNext/>
        <w:spacing w:line="276" w:lineRule="auto"/>
        <w:rPr>
          <w:i/>
          <w:color w:val="C00000"/>
        </w:rPr>
      </w:pPr>
      <w:r>
        <w:rPr>
          <w:i/>
          <w:color w:val="C00000"/>
        </w:rPr>
        <w:t>[Questions for people currently employed as EPs by LAs]</w:t>
      </w:r>
    </w:p>
    <w:p w14:paraId="5A0C3900" w14:textId="77777777" w:rsidR="00CC18D6" w:rsidRDefault="00531EE3" w:rsidP="00012E42">
      <w:pPr>
        <w:keepNext/>
        <w:spacing w:line="276" w:lineRule="auto"/>
        <w:rPr>
          <w:b/>
        </w:rPr>
      </w:pPr>
      <w:r>
        <w:rPr>
          <w:i/>
          <w:color w:val="BFBFBF" w:themeColor="background1" w:themeShade="BF"/>
        </w:rPr>
        <w:t>[Display if Q15 = 1]</w:t>
      </w:r>
    </w:p>
    <w:p w14:paraId="21F38EEB" w14:textId="77777777" w:rsidR="00531EE3" w:rsidRDefault="00531EE3" w:rsidP="00012E42">
      <w:pPr>
        <w:keepNext/>
        <w:spacing w:line="276" w:lineRule="auto"/>
        <w:rPr>
          <w:b/>
        </w:rPr>
      </w:pPr>
      <w:r w:rsidRPr="00531EE3">
        <w:rPr>
          <w:b/>
          <w:color w:val="C00000"/>
        </w:rPr>
        <w:t xml:space="preserve">QA25. </w:t>
      </w:r>
      <w:r>
        <w:rPr>
          <w:b/>
        </w:rPr>
        <w:t>Why did you choose your current job?</w:t>
      </w:r>
    </w:p>
    <w:p w14:paraId="17BE7FA7" w14:textId="77777777" w:rsidR="00531EE3" w:rsidRDefault="00531EE3" w:rsidP="00012E42">
      <w:pPr>
        <w:keepNext/>
        <w:pBdr>
          <w:top w:val="single" w:sz="4" w:space="1" w:color="C00000"/>
          <w:left w:val="single" w:sz="4" w:space="4" w:color="C00000"/>
          <w:bottom w:val="single" w:sz="4" w:space="1" w:color="C00000"/>
          <w:right w:val="single" w:sz="4" w:space="4" w:color="C00000"/>
        </w:pBdr>
        <w:spacing w:line="276" w:lineRule="auto"/>
        <w:rPr>
          <w:b/>
        </w:rPr>
      </w:pPr>
    </w:p>
    <w:p w14:paraId="0233D894" w14:textId="77777777" w:rsidR="00531EE3" w:rsidRDefault="00531EE3" w:rsidP="00531EE3">
      <w:pPr>
        <w:pBdr>
          <w:top w:val="single" w:sz="4" w:space="1" w:color="C00000"/>
          <w:left w:val="single" w:sz="4" w:space="4" w:color="C00000"/>
          <w:bottom w:val="single" w:sz="4" w:space="1" w:color="C00000"/>
          <w:right w:val="single" w:sz="4" w:space="4" w:color="C00000"/>
        </w:pBdr>
        <w:spacing w:line="276" w:lineRule="auto"/>
        <w:rPr>
          <w:b/>
        </w:rPr>
      </w:pPr>
    </w:p>
    <w:p w14:paraId="1A084E01" w14:textId="77777777" w:rsidR="00531EE3" w:rsidRDefault="00531EE3">
      <w:pPr>
        <w:spacing w:line="276" w:lineRule="auto"/>
        <w:rPr>
          <w:b/>
        </w:rPr>
      </w:pPr>
    </w:p>
    <w:p w14:paraId="4BA54499" w14:textId="77777777" w:rsidR="00531EE3" w:rsidRDefault="00531EE3" w:rsidP="00012E42">
      <w:pPr>
        <w:keepNext/>
        <w:spacing w:line="276" w:lineRule="auto"/>
        <w:rPr>
          <w:b/>
        </w:rPr>
      </w:pPr>
      <w:r w:rsidRPr="00531EE3">
        <w:rPr>
          <w:b/>
          <w:color w:val="C00000"/>
        </w:rPr>
        <w:t xml:space="preserve">QA26. </w:t>
      </w:r>
      <w:r>
        <w:rPr>
          <w:b/>
        </w:rPr>
        <w:t>How important is it to you that you are employed by a Local Authority?</w:t>
      </w:r>
    </w:p>
    <w:p w14:paraId="1E456FF6" w14:textId="77777777" w:rsidR="00E16FA6" w:rsidRDefault="00E16FA6" w:rsidP="00012E42">
      <w:pPr>
        <w:keepNext/>
        <w:spacing w:line="276" w:lineRule="auto"/>
        <w:rPr>
          <w:b/>
        </w:rPr>
      </w:pPr>
    </w:p>
    <w:p w14:paraId="68E4E3B1" w14:textId="77777777" w:rsidR="00531EE3" w:rsidRPr="003277C8" w:rsidRDefault="00531EE3" w:rsidP="00012E42">
      <w:pPr>
        <w:keepNext/>
        <w:spacing w:line="276" w:lineRule="auto"/>
      </w:pPr>
      <w:r w:rsidRPr="00531EE3">
        <w:rPr>
          <w:color w:val="C00000"/>
        </w:rPr>
        <w:sym w:font="Wingdings" w:char="F0A1"/>
      </w:r>
      <w:r>
        <w:rPr>
          <w:color w:val="2F5496" w:themeColor="accent5" w:themeShade="BF"/>
        </w:rPr>
        <w:t xml:space="preserve"> </w:t>
      </w:r>
      <w:r w:rsidRPr="003277C8">
        <w:t xml:space="preserve">Very </w:t>
      </w:r>
      <w:r>
        <w:t>important</w:t>
      </w:r>
    </w:p>
    <w:p w14:paraId="2FFFE767" w14:textId="77777777" w:rsidR="00531EE3" w:rsidRPr="003277C8" w:rsidRDefault="00531EE3" w:rsidP="00012E42">
      <w:pPr>
        <w:keepNext/>
        <w:spacing w:line="276" w:lineRule="auto"/>
      </w:pPr>
      <w:r w:rsidRPr="00531EE3">
        <w:rPr>
          <w:color w:val="C00000"/>
        </w:rPr>
        <w:sym w:font="Wingdings" w:char="F0A1"/>
      </w:r>
      <w:r>
        <w:rPr>
          <w:color w:val="2F5496" w:themeColor="accent5" w:themeShade="BF"/>
        </w:rPr>
        <w:t xml:space="preserve"> </w:t>
      </w:r>
      <w:r w:rsidRPr="003277C8">
        <w:t xml:space="preserve">Quite </w:t>
      </w:r>
      <w:r>
        <w:t>important</w:t>
      </w:r>
    </w:p>
    <w:p w14:paraId="075D15B1" w14:textId="77777777" w:rsidR="00531EE3" w:rsidRPr="003277C8" w:rsidRDefault="00531EE3" w:rsidP="00012E42">
      <w:pPr>
        <w:keepNext/>
        <w:spacing w:line="276" w:lineRule="auto"/>
      </w:pPr>
      <w:r w:rsidRPr="00531EE3">
        <w:rPr>
          <w:color w:val="C00000"/>
        </w:rPr>
        <w:sym w:font="Wingdings" w:char="F0A1"/>
      </w:r>
      <w:r>
        <w:rPr>
          <w:color w:val="2F5496" w:themeColor="accent5" w:themeShade="BF"/>
        </w:rPr>
        <w:t xml:space="preserve"> </w:t>
      </w:r>
      <w:r w:rsidRPr="003277C8">
        <w:t xml:space="preserve">Neither </w:t>
      </w:r>
      <w:r>
        <w:t>important nor not important</w:t>
      </w:r>
    </w:p>
    <w:p w14:paraId="1915CE6B" w14:textId="77777777" w:rsidR="00531EE3" w:rsidRPr="003277C8" w:rsidRDefault="00531EE3" w:rsidP="00012E42">
      <w:pPr>
        <w:keepNext/>
        <w:spacing w:line="276" w:lineRule="auto"/>
      </w:pPr>
      <w:r w:rsidRPr="00531EE3">
        <w:rPr>
          <w:color w:val="C00000"/>
        </w:rPr>
        <w:sym w:font="Wingdings" w:char="F0A1"/>
      </w:r>
      <w:r>
        <w:rPr>
          <w:color w:val="2F5496" w:themeColor="accent5" w:themeShade="BF"/>
        </w:rPr>
        <w:t xml:space="preserve"> </w:t>
      </w:r>
      <w:r w:rsidRPr="003277C8">
        <w:t xml:space="preserve">Quite </w:t>
      </w:r>
      <w:r>
        <w:t>unimportant</w:t>
      </w:r>
    </w:p>
    <w:p w14:paraId="749C8B4D" w14:textId="77777777" w:rsidR="00531EE3" w:rsidRPr="003277C8" w:rsidRDefault="00531EE3" w:rsidP="00531EE3">
      <w:pPr>
        <w:spacing w:line="276" w:lineRule="auto"/>
      </w:pPr>
      <w:r w:rsidRPr="00531EE3">
        <w:rPr>
          <w:color w:val="C00000"/>
        </w:rPr>
        <w:sym w:font="Wingdings" w:char="F0A1"/>
      </w:r>
      <w:r>
        <w:rPr>
          <w:color w:val="2F5496" w:themeColor="accent5" w:themeShade="BF"/>
        </w:rPr>
        <w:t xml:space="preserve"> </w:t>
      </w:r>
      <w:r w:rsidRPr="003277C8">
        <w:t xml:space="preserve">Very </w:t>
      </w:r>
      <w:r>
        <w:t>unimportant</w:t>
      </w:r>
    </w:p>
    <w:p w14:paraId="3498FE29" w14:textId="77777777" w:rsidR="00531EE3" w:rsidRDefault="00531EE3">
      <w:pPr>
        <w:spacing w:line="276" w:lineRule="auto"/>
        <w:rPr>
          <w:b/>
        </w:rPr>
      </w:pPr>
    </w:p>
    <w:p w14:paraId="6C5B4807" w14:textId="77777777" w:rsidR="00531EE3" w:rsidRDefault="00531EE3" w:rsidP="00012E42">
      <w:pPr>
        <w:keepNext/>
        <w:spacing w:line="276" w:lineRule="auto"/>
        <w:rPr>
          <w:b/>
        </w:rPr>
      </w:pPr>
      <w:r w:rsidRPr="00531EE3">
        <w:rPr>
          <w:b/>
          <w:color w:val="C00000"/>
        </w:rPr>
        <w:t>QA27</w:t>
      </w:r>
      <w:r w:rsidR="00F12BA3">
        <w:rPr>
          <w:b/>
          <w:color w:val="C00000"/>
        </w:rPr>
        <w:t>i</w:t>
      </w:r>
      <w:r w:rsidRPr="00531EE3">
        <w:rPr>
          <w:b/>
          <w:color w:val="C00000"/>
        </w:rPr>
        <w:t xml:space="preserve">. </w:t>
      </w:r>
      <w:r>
        <w:rPr>
          <w:b/>
        </w:rPr>
        <w:t xml:space="preserve">What </w:t>
      </w:r>
      <w:r w:rsidR="00004270">
        <w:rPr>
          <w:b/>
        </w:rPr>
        <w:t xml:space="preserve">do you feel </w:t>
      </w:r>
      <w:r>
        <w:rPr>
          <w:b/>
        </w:rPr>
        <w:t>are the benefits of being employed by a Local Authority?</w:t>
      </w:r>
    </w:p>
    <w:p w14:paraId="04E72C48" w14:textId="77777777" w:rsidR="00531EE3" w:rsidRDefault="00531EE3" w:rsidP="00012E42">
      <w:pPr>
        <w:keepNext/>
        <w:pBdr>
          <w:top w:val="single" w:sz="4" w:space="1" w:color="C00000"/>
          <w:left w:val="single" w:sz="4" w:space="4" w:color="C00000"/>
          <w:bottom w:val="single" w:sz="4" w:space="1" w:color="C00000"/>
          <w:right w:val="single" w:sz="4" w:space="4" w:color="C00000"/>
        </w:pBdr>
        <w:spacing w:line="276" w:lineRule="auto"/>
        <w:rPr>
          <w:b/>
        </w:rPr>
      </w:pPr>
    </w:p>
    <w:p w14:paraId="339A83D3" w14:textId="77777777" w:rsidR="00531EE3" w:rsidRDefault="00531EE3" w:rsidP="00012E42">
      <w:pPr>
        <w:keepNext/>
        <w:pBdr>
          <w:top w:val="single" w:sz="4" w:space="1" w:color="C00000"/>
          <w:left w:val="single" w:sz="4" w:space="4" w:color="C00000"/>
          <w:bottom w:val="single" w:sz="4" w:space="1" w:color="C00000"/>
          <w:right w:val="single" w:sz="4" w:space="4" w:color="C00000"/>
        </w:pBdr>
        <w:spacing w:line="276" w:lineRule="auto"/>
        <w:rPr>
          <w:b/>
        </w:rPr>
      </w:pPr>
    </w:p>
    <w:p w14:paraId="49BFFBEF" w14:textId="77777777" w:rsidR="00531EE3" w:rsidRDefault="00531EE3">
      <w:pPr>
        <w:spacing w:line="276" w:lineRule="auto"/>
        <w:rPr>
          <w:b/>
        </w:rPr>
      </w:pPr>
    </w:p>
    <w:p w14:paraId="6530E833" w14:textId="77777777" w:rsidR="00CC18D6" w:rsidRDefault="00531EE3" w:rsidP="00012E42">
      <w:pPr>
        <w:keepNext/>
        <w:spacing w:line="276" w:lineRule="auto"/>
        <w:rPr>
          <w:b/>
        </w:rPr>
      </w:pPr>
      <w:r w:rsidRPr="00531EE3">
        <w:rPr>
          <w:b/>
          <w:color w:val="C00000"/>
        </w:rPr>
        <w:t>QA</w:t>
      </w:r>
      <w:r w:rsidR="00F12BA3">
        <w:rPr>
          <w:b/>
          <w:color w:val="C00000"/>
        </w:rPr>
        <w:t>27ii</w:t>
      </w:r>
      <w:r w:rsidRPr="00531EE3">
        <w:rPr>
          <w:b/>
          <w:color w:val="C00000"/>
        </w:rPr>
        <w:t xml:space="preserve">. </w:t>
      </w:r>
      <w:r>
        <w:rPr>
          <w:b/>
        </w:rPr>
        <w:t xml:space="preserve">What (if any) are the negatives of being employed by a Local Authority? </w:t>
      </w:r>
    </w:p>
    <w:p w14:paraId="2048C758" w14:textId="77777777" w:rsidR="00531EE3" w:rsidRDefault="00531EE3" w:rsidP="00012E42">
      <w:pPr>
        <w:keepNext/>
        <w:pBdr>
          <w:top w:val="single" w:sz="4" w:space="1" w:color="C00000"/>
          <w:left w:val="single" w:sz="4" w:space="4" w:color="C00000"/>
          <w:bottom w:val="single" w:sz="4" w:space="1" w:color="C00000"/>
          <w:right w:val="single" w:sz="4" w:space="4" w:color="C00000"/>
        </w:pBdr>
        <w:spacing w:line="276" w:lineRule="auto"/>
        <w:rPr>
          <w:b/>
        </w:rPr>
      </w:pPr>
    </w:p>
    <w:p w14:paraId="23143424" w14:textId="77777777" w:rsidR="00531EE3" w:rsidRDefault="00531EE3" w:rsidP="00531EE3">
      <w:pPr>
        <w:pBdr>
          <w:top w:val="single" w:sz="4" w:space="1" w:color="C00000"/>
          <w:left w:val="single" w:sz="4" w:space="4" w:color="C00000"/>
          <w:bottom w:val="single" w:sz="4" w:space="1" w:color="C00000"/>
          <w:right w:val="single" w:sz="4" w:space="4" w:color="C00000"/>
        </w:pBdr>
        <w:spacing w:line="276" w:lineRule="auto"/>
        <w:rPr>
          <w:b/>
        </w:rPr>
      </w:pPr>
    </w:p>
    <w:p w14:paraId="59211342" w14:textId="77777777" w:rsidR="00531EE3" w:rsidRDefault="00531EE3">
      <w:pPr>
        <w:spacing w:line="276" w:lineRule="auto"/>
        <w:rPr>
          <w:b/>
        </w:rPr>
      </w:pPr>
    </w:p>
    <w:p w14:paraId="64EC9E12" w14:textId="77777777" w:rsidR="00F12BA3" w:rsidRDefault="00F12BA3" w:rsidP="00012E42">
      <w:pPr>
        <w:keepNext/>
        <w:spacing w:line="276" w:lineRule="auto"/>
        <w:rPr>
          <w:b/>
        </w:rPr>
      </w:pPr>
      <w:r w:rsidRPr="005C68FB">
        <w:rPr>
          <w:b/>
          <w:color w:val="C00000"/>
        </w:rPr>
        <w:t xml:space="preserve">QA28. </w:t>
      </w:r>
      <w:r>
        <w:rPr>
          <w:b/>
        </w:rPr>
        <w:t xml:space="preserve">What is the name of the Local Authority / Authorities </w:t>
      </w:r>
      <w:r w:rsidR="005C68FB">
        <w:rPr>
          <w:b/>
        </w:rPr>
        <w:t>you are employed by?</w:t>
      </w:r>
    </w:p>
    <w:p w14:paraId="6479033C" w14:textId="77777777" w:rsidR="005C68FB" w:rsidRDefault="005C68FB" w:rsidP="00012E42">
      <w:pPr>
        <w:keepNext/>
        <w:pBdr>
          <w:top w:val="single" w:sz="4" w:space="1" w:color="C00000"/>
          <w:left w:val="single" w:sz="4" w:space="4" w:color="C00000"/>
          <w:bottom w:val="single" w:sz="4" w:space="1" w:color="C00000"/>
          <w:right w:val="single" w:sz="4" w:space="4" w:color="C00000"/>
        </w:pBdr>
        <w:spacing w:line="276" w:lineRule="auto"/>
        <w:rPr>
          <w:b/>
        </w:rPr>
      </w:pPr>
    </w:p>
    <w:p w14:paraId="117E07D1" w14:textId="77777777" w:rsidR="005C68FB" w:rsidRDefault="005C68FB" w:rsidP="005C68FB">
      <w:pPr>
        <w:pBdr>
          <w:top w:val="single" w:sz="4" w:space="1" w:color="C00000"/>
          <w:left w:val="single" w:sz="4" w:space="4" w:color="C00000"/>
          <w:bottom w:val="single" w:sz="4" w:space="1" w:color="C00000"/>
          <w:right w:val="single" w:sz="4" w:space="4" w:color="C00000"/>
        </w:pBdr>
        <w:spacing w:line="276" w:lineRule="auto"/>
        <w:rPr>
          <w:b/>
        </w:rPr>
      </w:pPr>
    </w:p>
    <w:p w14:paraId="2AFE896F" w14:textId="77777777" w:rsidR="00531EE3" w:rsidRDefault="00531EE3">
      <w:pPr>
        <w:spacing w:line="276" w:lineRule="auto"/>
        <w:rPr>
          <w:b/>
        </w:rPr>
      </w:pPr>
    </w:p>
    <w:p w14:paraId="01EB3D1F" w14:textId="77777777" w:rsidR="00FF5B60" w:rsidRDefault="00FF5B60" w:rsidP="00012E42">
      <w:pPr>
        <w:keepNext/>
        <w:spacing w:line="240" w:lineRule="auto"/>
        <w:rPr>
          <w:b/>
        </w:rPr>
      </w:pPr>
      <w:r w:rsidRPr="00FF5B60">
        <w:rPr>
          <w:b/>
          <w:color w:val="C00000"/>
        </w:rPr>
        <w:lastRenderedPageBreak/>
        <w:t xml:space="preserve">QA28i. </w:t>
      </w:r>
      <w:r>
        <w:rPr>
          <w:b/>
        </w:rPr>
        <w:t>In what type of setting(s) do you currently work?</w:t>
      </w:r>
    </w:p>
    <w:p w14:paraId="389480EA" w14:textId="77777777" w:rsidR="00FF5B60" w:rsidRPr="00E636CB" w:rsidRDefault="00FF5B60" w:rsidP="00012E42">
      <w:pPr>
        <w:keepNext/>
        <w:spacing w:line="240" w:lineRule="auto"/>
        <w:rPr>
          <w:i/>
        </w:rPr>
      </w:pPr>
      <w:r>
        <w:rPr>
          <w:i/>
        </w:rPr>
        <w:t>Please select all that apply</w:t>
      </w:r>
    </w:p>
    <w:p w14:paraId="342262C2" w14:textId="77777777" w:rsidR="00FF5B60" w:rsidRDefault="00FF5B60" w:rsidP="00012E42">
      <w:pPr>
        <w:keepNext/>
        <w:spacing w:line="240" w:lineRule="auto"/>
        <w:rPr>
          <w:b/>
        </w:rPr>
      </w:pPr>
    </w:p>
    <w:tbl>
      <w:tblPr>
        <w:tblStyle w:val="GridTable2-Accent2"/>
        <w:tblW w:w="0" w:type="auto"/>
        <w:tblLook w:val="04A0" w:firstRow="1" w:lastRow="0" w:firstColumn="1" w:lastColumn="0" w:noHBand="0" w:noVBand="1"/>
      </w:tblPr>
      <w:tblGrid>
        <w:gridCol w:w="6804"/>
        <w:gridCol w:w="1492"/>
      </w:tblGrid>
      <w:tr w:rsidR="00FF5B60" w14:paraId="556D005F" w14:textId="77777777" w:rsidTr="00FF5B6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26337D7A" w14:textId="77777777" w:rsidR="00FF5B60" w:rsidRDefault="00FF5B60" w:rsidP="00012E42">
            <w:pPr>
              <w:keepNext/>
              <w:spacing w:line="240" w:lineRule="auto"/>
              <w:rPr>
                <w:b w:val="0"/>
              </w:rPr>
            </w:pPr>
          </w:p>
        </w:tc>
        <w:tc>
          <w:tcPr>
            <w:tcW w:w="1492" w:type="dxa"/>
          </w:tcPr>
          <w:p w14:paraId="2061725C" w14:textId="77777777" w:rsidR="00FF5B60" w:rsidRDefault="00FF5B60" w:rsidP="00012E42">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rPr>
            </w:pPr>
            <w:r>
              <w:rPr>
                <w:b w:val="0"/>
              </w:rPr>
              <w:t>Type of organisation</w:t>
            </w:r>
          </w:p>
        </w:tc>
      </w:tr>
      <w:tr w:rsidR="00FF5B60" w14:paraId="0E9DF309"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51B42B41" w14:textId="77777777" w:rsidR="00FF5B60" w:rsidRDefault="00FF5B60" w:rsidP="00012E42">
            <w:pPr>
              <w:keepNext/>
              <w:spacing w:line="240" w:lineRule="auto"/>
              <w:rPr>
                <w:b w:val="0"/>
              </w:rPr>
            </w:pPr>
            <w:r>
              <w:rPr>
                <w:rFonts w:cs="Arial"/>
                <w:b w:val="0"/>
              </w:rPr>
              <w:t xml:space="preserve">A Local Authority </w:t>
            </w:r>
            <w:r w:rsidRPr="00301C4F">
              <w:rPr>
                <w:rFonts w:cs="Arial"/>
                <w:b w:val="0"/>
              </w:rPr>
              <w:t xml:space="preserve">Educational Psychology Service  </w:t>
            </w:r>
          </w:p>
        </w:tc>
        <w:tc>
          <w:tcPr>
            <w:tcW w:w="1492" w:type="dxa"/>
          </w:tcPr>
          <w:p w14:paraId="07EC484A" w14:textId="77777777" w:rsidR="00FF5B60" w:rsidRPr="00FF5B60" w:rsidRDefault="00FF5B60" w:rsidP="00012E42">
            <w:pPr>
              <w:keepNext/>
              <w:spacing w:line="240" w:lineRule="auto"/>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341DA939"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5C8163EE" w14:textId="77777777" w:rsidR="00FF5B60" w:rsidRDefault="00FF5B60" w:rsidP="00012E42">
            <w:pPr>
              <w:keepNext/>
              <w:spacing w:line="240" w:lineRule="auto"/>
              <w:rPr>
                <w:b w:val="0"/>
              </w:rPr>
            </w:pPr>
            <w:r w:rsidRPr="00301C4F">
              <w:rPr>
                <w:rFonts w:cs="Arial"/>
                <w:b w:val="0"/>
              </w:rPr>
              <w:t xml:space="preserve">Multi-agency / Integrated Service / Team  </w:t>
            </w:r>
          </w:p>
        </w:tc>
        <w:tc>
          <w:tcPr>
            <w:tcW w:w="1492" w:type="dxa"/>
          </w:tcPr>
          <w:p w14:paraId="6AE37C1F"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69F79E82"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70F1C233" w14:textId="77777777" w:rsidR="00FF5B60" w:rsidRDefault="00FF5B60" w:rsidP="00012E42">
            <w:pPr>
              <w:keepNext/>
              <w:spacing w:line="240" w:lineRule="auto"/>
              <w:rPr>
                <w:b w:val="0"/>
              </w:rPr>
            </w:pPr>
            <w:r>
              <w:rPr>
                <w:b w:val="0"/>
              </w:rPr>
              <w:t>A looked after children service</w:t>
            </w:r>
          </w:p>
        </w:tc>
        <w:tc>
          <w:tcPr>
            <w:tcW w:w="1492" w:type="dxa"/>
          </w:tcPr>
          <w:p w14:paraId="05B41E36" w14:textId="77777777" w:rsidR="00FF5B60" w:rsidRPr="00FF5B60" w:rsidRDefault="00FF5B60" w:rsidP="00012E42">
            <w:pPr>
              <w:keepNext/>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4F38BEC8"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5B88D776" w14:textId="77777777" w:rsidR="00FF5B60" w:rsidRDefault="00FF5B60" w:rsidP="00012E42">
            <w:pPr>
              <w:keepNext/>
              <w:spacing w:line="240" w:lineRule="auto"/>
              <w:rPr>
                <w:b w:val="0"/>
              </w:rPr>
            </w:pPr>
            <w:r>
              <w:rPr>
                <w:b w:val="0"/>
              </w:rPr>
              <w:t>A child protection team</w:t>
            </w:r>
          </w:p>
        </w:tc>
        <w:tc>
          <w:tcPr>
            <w:tcW w:w="1492" w:type="dxa"/>
          </w:tcPr>
          <w:p w14:paraId="2BBEBBD6"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2A44AD49"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4EFBE7C8" w14:textId="77777777" w:rsidR="00FF5B60" w:rsidRDefault="00FF5B60" w:rsidP="00012E42">
            <w:pPr>
              <w:keepNext/>
              <w:spacing w:line="240" w:lineRule="auto"/>
              <w:rPr>
                <w:b w:val="0"/>
              </w:rPr>
            </w:pPr>
            <w:r>
              <w:rPr>
                <w:b w:val="0"/>
              </w:rPr>
              <w:t>A disability fostering service</w:t>
            </w:r>
          </w:p>
        </w:tc>
        <w:tc>
          <w:tcPr>
            <w:tcW w:w="1492" w:type="dxa"/>
          </w:tcPr>
          <w:p w14:paraId="30F7B76D" w14:textId="77777777" w:rsidR="00FF5B60" w:rsidRPr="00FF5B60" w:rsidRDefault="00FF5B60" w:rsidP="00012E42">
            <w:pPr>
              <w:keepNext/>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064FF77F"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27B89772" w14:textId="77777777" w:rsidR="00FF5B60" w:rsidRDefault="00FF5B60" w:rsidP="00012E42">
            <w:pPr>
              <w:keepNext/>
              <w:spacing w:line="240" w:lineRule="auto"/>
              <w:rPr>
                <w:b w:val="0"/>
              </w:rPr>
            </w:pPr>
            <w:r>
              <w:rPr>
                <w:b w:val="0"/>
              </w:rPr>
              <w:t>An adoption service</w:t>
            </w:r>
          </w:p>
        </w:tc>
        <w:tc>
          <w:tcPr>
            <w:tcW w:w="1492" w:type="dxa"/>
          </w:tcPr>
          <w:p w14:paraId="6F96C6A7"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04D406D6"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44D67C4F" w14:textId="77777777" w:rsidR="00FF5B60" w:rsidRDefault="00FF5B60" w:rsidP="00012E42">
            <w:pPr>
              <w:keepNext/>
              <w:spacing w:line="240" w:lineRule="auto"/>
              <w:rPr>
                <w:b w:val="0"/>
              </w:rPr>
            </w:pPr>
            <w:r>
              <w:rPr>
                <w:b w:val="0"/>
              </w:rPr>
              <w:t>Local Authority maintained school(s) (primary / secondary / special)</w:t>
            </w:r>
          </w:p>
        </w:tc>
        <w:tc>
          <w:tcPr>
            <w:tcW w:w="1492" w:type="dxa"/>
          </w:tcPr>
          <w:p w14:paraId="736BACE0" w14:textId="77777777" w:rsidR="00FF5B60" w:rsidRPr="00FF5B60" w:rsidRDefault="00FF5B60" w:rsidP="00012E42">
            <w:pPr>
              <w:keepNext/>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7F5B5721"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55170427" w14:textId="77777777" w:rsidR="00FF5B60" w:rsidRDefault="00FF5B60" w:rsidP="00012E42">
            <w:pPr>
              <w:keepNext/>
              <w:spacing w:line="240" w:lineRule="auto"/>
              <w:rPr>
                <w:b w:val="0"/>
              </w:rPr>
            </w:pPr>
            <w:r w:rsidRPr="00301C4F">
              <w:rPr>
                <w:rFonts w:cs="Arial"/>
                <w:b w:val="0"/>
              </w:rPr>
              <w:t>Academ</w:t>
            </w:r>
            <w:r>
              <w:rPr>
                <w:rFonts w:cs="Arial"/>
                <w:b w:val="0"/>
              </w:rPr>
              <w:t>y</w:t>
            </w:r>
            <w:r w:rsidRPr="00301C4F">
              <w:rPr>
                <w:rFonts w:cs="Arial"/>
                <w:b w:val="0"/>
              </w:rPr>
              <w:t>, Trust or Free School</w:t>
            </w:r>
            <w:r>
              <w:rPr>
                <w:rFonts w:cs="Arial"/>
                <w:b w:val="0"/>
              </w:rPr>
              <w:t>(</w:t>
            </w:r>
            <w:r w:rsidRPr="00301C4F">
              <w:rPr>
                <w:rFonts w:cs="Arial"/>
                <w:b w:val="0"/>
              </w:rPr>
              <w:t>s</w:t>
            </w:r>
            <w:r>
              <w:rPr>
                <w:rFonts w:cs="Arial"/>
                <w:b w:val="0"/>
              </w:rPr>
              <w:t>)</w:t>
            </w:r>
            <w:r w:rsidRPr="00301C4F">
              <w:rPr>
                <w:rFonts w:cs="Arial"/>
                <w:b w:val="0"/>
              </w:rPr>
              <w:t xml:space="preserve"> (primary, secondary, special)  </w:t>
            </w:r>
          </w:p>
        </w:tc>
        <w:tc>
          <w:tcPr>
            <w:tcW w:w="1492" w:type="dxa"/>
          </w:tcPr>
          <w:p w14:paraId="6F071FC9"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5ED89A8A"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6E2A8997" w14:textId="77777777" w:rsidR="00FF5B60" w:rsidRDefault="00FF5B60" w:rsidP="00012E42">
            <w:pPr>
              <w:keepNext/>
              <w:spacing w:line="240" w:lineRule="auto"/>
              <w:rPr>
                <w:b w:val="0"/>
              </w:rPr>
            </w:pPr>
            <w:r>
              <w:rPr>
                <w:b w:val="0"/>
              </w:rPr>
              <w:t>Early years setting</w:t>
            </w:r>
          </w:p>
        </w:tc>
        <w:tc>
          <w:tcPr>
            <w:tcW w:w="1492" w:type="dxa"/>
          </w:tcPr>
          <w:p w14:paraId="70ED68C1" w14:textId="77777777" w:rsidR="00FF5B60" w:rsidRPr="00FF5B60" w:rsidRDefault="00FF5B60" w:rsidP="00012E42">
            <w:pPr>
              <w:keepNext/>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67C5AD52"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36AD85A9" w14:textId="77777777" w:rsidR="00FF5B60" w:rsidRDefault="00FF5B60" w:rsidP="00012E42">
            <w:pPr>
              <w:keepNext/>
              <w:spacing w:line="240" w:lineRule="auto"/>
              <w:rPr>
                <w:b w:val="0"/>
              </w:rPr>
            </w:pPr>
            <w:r w:rsidRPr="00301C4F">
              <w:rPr>
                <w:rFonts w:cs="Arial"/>
                <w:b w:val="0"/>
              </w:rPr>
              <w:t xml:space="preserve">Further Education (e.g. FE college, sixth form college)  </w:t>
            </w:r>
          </w:p>
        </w:tc>
        <w:tc>
          <w:tcPr>
            <w:tcW w:w="1492" w:type="dxa"/>
          </w:tcPr>
          <w:p w14:paraId="39ED82F4"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201781EE"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25970519" w14:textId="77777777" w:rsidR="00FF5B60" w:rsidRDefault="00FF5B60" w:rsidP="00012E42">
            <w:pPr>
              <w:keepNext/>
              <w:spacing w:line="240" w:lineRule="auto"/>
              <w:rPr>
                <w:b w:val="0"/>
              </w:rPr>
            </w:pPr>
            <w:r w:rsidRPr="00301C4F">
              <w:rPr>
                <w:rFonts w:cs="Arial"/>
                <w:b w:val="0"/>
              </w:rPr>
              <w:t xml:space="preserve">Child and Adolescent Mental Health (CAMHs)  </w:t>
            </w:r>
          </w:p>
        </w:tc>
        <w:tc>
          <w:tcPr>
            <w:tcW w:w="1492" w:type="dxa"/>
          </w:tcPr>
          <w:p w14:paraId="2DAB4F8C" w14:textId="77777777" w:rsidR="00FF5B60" w:rsidRPr="00FF5B60" w:rsidRDefault="00FF5B60" w:rsidP="00012E42">
            <w:pPr>
              <w:keepNext/>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r w:rsidR="00FF5B60" w14:paraId="173B9A7C" w14:textId="77777777" w:rsidTr="00FF5B60">
        <w:tc>
          <w:tcPr>
            <w:cnfStyle w:val="001000000000" w:firstRow="0" w:lastRow="0" w:firstColumn="1" w:lastColumn="0" w:oddVBand="0" w:evenVBand="0" w:oddHBand="0" w:evenHBand="0" w:firstRowFirstColumn="0" w:firstRowLastColumn="0" w:lastRowFirstColumn="0" w:lastRowLastColumn="0"/>
            <w:tcW w:w="6804" w:type="dxa"/>
          </w:tcPr>
          <w:p w14:paraId="40E059A8" w14:textId="77777777" w:rsidR="00FF5B60" w:rsidRDefault="00FF5B60" w:rsidP="00012E42">
            <w:pPr>
              <w:keepNext/>
              <w:spacing w:line="240" w:lineRule="auto"/>
              <w:rPr>
                <w:b w:val="0"/>
              </w:rPr>
            </w:pPr>
            <w:r w:rsidRPr="00301C4F">
              <w:rPr>
                <w:rFonts w:cs="Arial"/>
                <w:b w:val="0"/>
              </w:rPr>
              <w:t xml:space="preserve">Independent and non-maintained provision  </w:t>
            </w:r>
          </w:p>
        </w:tc>
        <w:tc>
          <w:tcPr>
            <w:tcW w:w="1492" w:type="dxa"/>
          </w:tcPr>
          <w:p w14:paraId="79DC65D5" w14:textId="77777777" w:rsidR="00FF5B60" w:rsidRPr="00FF5B60" w:rsidRDefault="00FF5B60" w:rsidP="00012E42">
            <w:pPr>
              <w:keepNext/>
              <w:jc w:val="center"/>
              <w:cnfStyle w:val="000000000000" w:firstRow="0" w:lastRow="0" w:firstColumn="0" w:lastColumn="0" w:oddVBand="0" w:evenVBand="0" w:oddHBand="0" w:evenHBand="0" w:firstRowFirstColumn="0" w:firstRowLastColumn="0" w:lastRowFirstColumn="0" w:lastRowLastColumn="0"/>
              <w:rPr>
                <w:color w:val="C00000"/>
              </w:rPr>
            </w:pPr>
            <w:r w:rsidRPr="00FF5B60">
              <w:rPr>
                <w:color w:val="C00000"/>
              </w:rPr>
              <w:sym w:font="Wingdings" w:char="F0A8"/>
            </w:r>
          </w:p>
        </w:tc>
      </w:tr>
      <w:tr w:rsidR="00FF5B60" w14:paraId="796856B8" w14:textId="77777777" w:rsidTr="00FF5B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4" w:type="dxa"/>
          </w:tcPr>
          <w:p w14:paraId="64A2557F" w14:textId="77777777" w:rsidR="00FF5B60" w:rsidRDefault="00FF5B60" w:rsidP="00040FC5">
            <w:pPr>
              <w:spacing w:line="240" w:lineRule="auto"/>
              <w:rPr>
                <w:b w:val="0"/>
              </w:rPr>
            </w:pPr>
            <w:r>
              <w:rPr>
                <w:b w:val="0"/>
              </w:rPr>
              <w:t>Other</w:t>
            </w:r>
          </w:p>
        </w:tc>
        <w:tc>
          <w:tcPr>
            <w:tcW w:w="1492" w:type="dxa"/>
          </w:tcPr>
          <w:p w14:paraId="42B6C9CB" w14:textId="77777777" w:rsidR="00FF5B60" w:rsidRPr="00FF5B60" w:rsidRDefault="00FF5B60" w:rsidP="00040FC5">
            <w:pPr>
              <w:jc w:val="center"/>
              <w:cnfStyle w:val="000000100000" w:firstRow="0" w:lastRow="0" w:firstColumn="0" w:lastColumn="0" w:oddVBand="0" w:evenVBand="0" w:oddHBand="1" w:evenHBand="0" w:firstRowFirstColumn="0" w:firstRowLastColumn="0" w:lastRowFirstColumn="0" w:lastRowLastColumn="0"/>
              <w:rPr>
                <w:color w:val="C00000"/>
              </w:rPr>
            </w:pPr>
            <w:r w:rsidRPr="00FF5B60">
              <w:rPr>
                <w:color w:val="C00000"/>
              </w:rPr>
              <w:sym w:font="Wingdings" w:char="F0A8"/>
            </w:r>
          </w:p>
        </w:tc>
      </w:tr>
    </w:tbl>
    <w:p w14:paraId="32D3D937" w14:textId="77777777" w:rsidR="00FF5B60" w:rsidRDefault="00FF5B60" w:rsidP="00FF5B60">
      <w:pPr>
        <w:spacing w:line="240" w:lineRule="auto"/>
      </w:pPr>
    </w:p>
    <w:p w14:paraId="0440DCF0" w14:textId="77777777" w:rsidR="00FF5B60" w:rsidRDefault="00FF5B60" w:rsidP="00FF5B60">
      <w:pPr>
        <w:spacing w:line="240" w:lineRule="auto"/>
      </w:pPr>
    </w:p>
    <w:p w14:paraId="4768A161" w14:textId="77777777" w:rsidR="00531EE3" w:rsidRDefault="00531EE3" w:rsidP="00012E42">
      <w:pPr>
        <w:keepNext/>
        <w:spacing w:line="276" w:lineRule="auto"/>
        <w:rPr>
          <w:b/>
        </w:rPr>
      </w:pPr>
      <w:r>
        <w:rPr>
          <w:b/>
          <w:color w:val="2F5496" w:themeColor="accent5" w:themeShade="BF"/>
        </w:rPr>
        <w:t xml:space="preserve">Q29. </w:t>
      </w:r>
      <w:r>
        <w:rPr>
          <w:b/>
        </w:rPr>
        <w:t xml:space="preserve">What is </w:t>
      </w:r>
      <w:r w:rsidR="00141DAB">
        <w:rPr>
          <w:b/>
        </w:rPr>
        <w:t>the</w:t>
      </w:r>
      <w:r>
        <w:rPr>
          <w:b/>
        </w:rPr>
        <w:t xml:space="preserve"> contractual status</w:t>
      </w:r>
      <w:r w:rsidR="00141DAB">
        <w:rPr>
          <w:b/>
        </w:rPr>
        <w:t xml:space="preserve"> of your main job</w:t>
      </w:r>
      <w:r>
        <w:rPr>
          <w:b/>
        </w:rPr>
        <w:t>?</w:t>
      </w:r>
    </w:p>
    <w:p w14:paraId="1403D6F0" w14:textId="77777777" w:rsidR="005C68FB" w:rsidRDefault="005C68FB" w:rsidP="00012E42">
      <w:pPr>
        <w:keepNext/>
        <w:spacing w:line="276" w:lineRule="auto"/>
        <w:rPr>
          <w:b/>
        </w:rPr>
      </w:pPr>
    </w:p>
    <w:p w14:paraId="725980B6" w14:textId="77777777" w:rsidR="00531EE3"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Full-time, permanent</w:t>
      </w:r>
    </w:p>
    <w:p w14:paraId="6EABC9EA"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Full-time, temporary</w:t>
      </w:r>
    </w:p>
    <w:p w14:paraId="4F6E0354"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Part-time, permanent</w:t>
      </w:r>
    </w:p>
    <w:p w14:paraId="4A8287F4"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Part-time, temporary</w:t>
      </w:r>
    </w:p>
    <w:p w14:paraId="0CA67EB3" w14:textId="77777777" w:rsidR="00141DAB" w:rsidRPr="00141DAB" w:rsidRDefault="00141DAB" w:rsidP="00141DAB">
      <w:pPr>
        <w:spacing w:line="276" w:lineRule="auto"/>
      </w:pPr>
      <w:r w:rsidRPr="008504E8">
        <w:rPr>
          <w:color w:val="2F5496" w:themeColor="accent5" w:themeShade="BF"/>
        </w:rPr>
        <w:sym w:font="Wingdings" w:char="F0A1"/>
      </w:r>
      <w:r>
        <w:rPr>
          <w:color w:val="2F5496" w:themeColor="accent5" w:themeShade="BF"/>
        </w:rPr>
        <w:t xml:space="preserve"> </w:t>
      </w:r>
      <w:r w:rsidRPr="00141DAB">
        <w:t>Other</w:t>
      </w:r>
    </w:p>
    <w:p w14:paraId="6A575172" w14:textId="77777777" w:rsidR="00141DAB" w:rsidRDefault="00141DAB">
      <w:pPr>
        <w:spacing w:line="276" w:lineRule="auto"/>
        <w:rPr>
          <w:b/>
        </w:rPr>
      </w:pPr>
    </w:p>
    <w:p w14:paraId="32DC7A00" w14:textId="77777777" w:rsidR="005C68FB" w:rsidRPr="00141DAB" w:rsidRDefault="005C68FB" w:rsidP="00012E42">
      <w:pPr>
        <w:keepNext/>
        <w:spacing w:line="276" w:lineRule="auto"/>
        <w:rPr>
          <w:i/>
          <w:color w:val="BFBFBF" w:themeColor="background1" w:themeShade="BF"/>
        </w:rPr>
      </w:pPr>
      <w:r>
        <w:rPr>
          <w:i/>
          <w:color w:val="BFBFBF" w:themeColor="background1" w:themeShade="BF"/>
        </w:rPr>
        <w:t>[Show if Q29 = Other]</w:t>
      </w:r>
    </w:p>
    <w:p w14:paraId="4F4127F1" w14:textId="77777777" w:rsidR="00A31019" w:rsidRDefault="00141DAB" w:rsidP="00012E42">
      <w:pPr>
        <w:keepNext/>
        <w:spacing w:line="276" w:lineRule="auto"/>
        <w:rPr>
          <w:b/>
        </w:rPr>
      </w:pPr>
      <w:r w:rsidRPr="00141DAB">
        <w:rPr>
          <w:b/>
          <w:color w:val="2F5496" w:themeColor="accent5" w:themeShade="BF"/>
        </w:rPr>
        <w:t xml:space="preserve">Q29i. </w:t>
      </w:r>
      <w:r>
        <w:rPr>
          <w:b/>
        </w:rPr>
        <w:t>Please describe your contractual status.</w:t>
      </w:r>
    </w:p>
    <w:p w14:paraId="11A62F81" w14:textId="77777777" w:rsidR="00A31019" w:rsidRDefault="00A31019" w:rsidP="00012E42">
      <w:pPr>
        <w:keepNext/>
        <w:spacing w:line="276" w:lineRule="auto"/>
        <w:rPr>
          <w:b/>
        </w:rPr>
      </w:pPr>
    </w:p>
    <w:p w14:paraId="2F79315F" w14:textId="77777777" w:rsidR="00141DAB" w:rsidRDefault="00A31019" w:rsidP="00012E42">
      <w:pPr>
        <w:keepNext/>
        <w:spacing w:line="276" w:lineRule="auto"/>
        <w:rPr>
          <w:b/>
        </w:rPr>
      </w:pPr>
      <w:r>
        <w:rPr>
          <w:b/>
        </w:rPr>
        <w:t xml:space="preserve">For example: </w:t>
      </w:r>
      <w:r w:rsidR="00141DAB">
        <w:rPr>
          <w:b/>
        </w:rPr>
        <w:t xml:space="preserve"> Do you work full or part time? Is your contract permanent or in some way temporary? Do you have multiple contracts?</w:t>
      </w:r>
    </w:p>
    <w:p w14:paraId="5767C441" w14:textId="77777777" w:rsidR="00141DAB" w:rsidRDefault="00141DA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2E0DB0A" w14:textId="77777777" w:rsidR="00141DAB" w:rsidRDefault="00141DAB" w:rsidP="00141DA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73FD7EA" w14:textId="77777777" w:rsidR="00141DAB" w:rsidRDefault="00141DAB">
      <w:pPr>
        <w:spacing w:line="276" w:lineRule="auto"/>
        <w:rPr>
          <w:b/>
        </w:rPr>
      </w:pPr>
    </w:p>
    <w:p w14:paraId="774AF835" w14:textId="77777777" w:rsidR="005C68FB" w:rsidRPr="00141DAB" w:rsidRDefault="005C68FB" w:rsidP="00012E42">
      <w:pPr>
        <w:keepNext/>
        <w:spacing w:line="276" w:lineRule="auto"/>
        <w:rPr>
          <w:i/>
          <w:color w:val="BFBFBF" w:themeColor="background1" w:themeShade="BF"/>
        </w:rPr>
      </w:pPr>
      <w:r>
        <w:rPr>
          <w:i/>
          <w:color w:val="BFBFBF" w:themeColor="background1" w:themeShade="BF"/>
        </w:rPr>
        <w:t>[Show if Q29 = 2, 4]</w:t>
      </w:r>
    </w:p>
    <w:p w14:paraId="1220FF0B" w14:textId="6EE45F2E" w:rsidR="00141DAB" w:rsidRDefault="00141DAB" w:rsidP="00012E42">
      <w:pPr>
        <w:keepNext/>
        <w:spacing w:line="276" w:lineRule="auto"/>
        <w:rPr>
          <w:b/>
        </w:rPr>
      </w:pPr>
      <w:r w:rsidRPr="00141DAB">
        <w:rPr>
          <w:b/>
          <w:color w:val="2F5496" w:themeColor="accent5" w:themeShade="BF"/>
        </w:rPr>
        <w:t xml:space="preserve">Q30. </w:t>
      </w:r>
      <w:r w:rsidR="00D242CE">
        <w:rPr>
          <w:b/>
          <w:color w:val="2F5496" w:themeColor="accent5" w:themeShade="BF"/>
        </w:rPr>
        <w:t xml:space="preserve">Some people like the options temporary employment offers them, while other people would prefer the stability of a permanent job. </w:t>
      </w:r>
      <w:r>
        <w:rPr>
          <w:b/>
        </w:rPr>
        <w:t>Would you prefer to have a permanent job</w:t>
      </w:r>
      <w:r w:rsidR="00D242CE">
        <w:rPr>
          <w:b/>
        </w:rPr>
        <w:t xml:space="preserve"> rather than a temporary job</w:t>
      </w:r>
      <w:r>
        <w:rPr>
          <w:b/>
        </w:rPr>
        <w:t>?</w:t>
      </w:r>
    </w:p>
    <w:p w14:paraId="16E51128" w14:textId="77777777" w:rsidR="005C68FB" w:rsidRDefault="005C68FB" w:rsidP="00012E42">
      <w:pPr>
        <w:keepNext/>
        <w:spacing w:line="276" w:lineRule="auto"/>
        <w:rPr>
          <w:b/>
        </w:rPr>
      </w:pPr>
    </w:p>
    <w:p w14:paraId="6CCFDBEF"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Yes</w:t>
      </w:r>
    </w:p>
    <w:p w14:paraId="7D3546B3"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No</w:t>
      </w:r>
    </w:p>
    <w:p w14:paraId="7FE62A00" w14:textId="77777777" w:rsid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Doesn’t matter</w:t>
      </w:r>
    </w:p>
    <w:p w14:paraId="3BE62E46" w14:textId="77777777" w:rsidR="00141DAB" w:rsidRDefault="00141DAB">
      <w:pPr>
        <w:spacing w:line="276" w:lineRule="auto"/>
      </w:pPr>
      <w:r w:rsidRPr="008504E8">
        <w:rPr>
          <w:color w:val="2F5496" w:themeColor="accent5" w:themeShade="BF"/>
        </w:rPr>
        <w:sym w:font="Wingdings" w:char="F0A1"/>
      </w:r>
      <w:r>
        <w:rPr>
          <w:color w:val="2F5496" w:themeColor="accent5" w:themeShade="BF"/>
        </w:rPr>
        <w:t xml:space="preserve"> </w:t>
      </w:r>
      <w:r w:rsidRPr="00141DAB">
        <w:t>Not sure</w:t>
      </w:r>
    </w:p>
    <w:p w14:paraId="48DA57CB" w14:textId="141A6BB2" w:rsidR="00D242CE" w:rsidRPr="00141DAB" w:rsidRDefault="00D242CE">
      <w:pPr>
        <w:spacing w:line="276" w:lineRule="auto"/>
      </w:pPr>
      <w:r w:rsidRPr="008504E8">
        <w:rPr>
          <w:color w:val="2F5496" w:themeColor="accent5" w:themeShade="BF"/>
        </w:rPr>
        <w:lastRenderedPageBreak/>
        <w:sym w:font="Wingdings" w:char="F0A1"/>
      </w:r>
      <w:r>
        <w:rPr>
          <w:color w:val="2F5496" w:themeColor="accent5" w:themeShade="BF"/>
        </w:rPr>
        <w:t xml:space="preserve"> Prefer not to answer</w:t>
      </w:r>
    </w:p>
    <w:p w14:paraId="0889F90B" w14:textId="77777777" w:rsidR="00141DAB" w:rsidRDefault="00141DAB">
      <w:pPr>
        <w:spacing w:line="276" w:lineRule="auto"/>
        <w:rPr>
          <w:b/>
        </w:rPr>
      </w:pPr>
    </w:p>
    <w:p w14:paraId="3023C4A8" w14:textId="77777777" w:rsidR="00141DAB" w:rsidRPr="00141DAB" w:rsidRDefault="00141DAB" w:rsidP="00012E42">
      <w:pPr>
        <w:keepNext/>
        <w:spacing w:line="276" w:lineRule="auto"/>
        <w:rPr>
          <w:i/>
          <w:color w:val="BFBFBF" w:themeColor="background1" w:themeShade="BF"/>
        </w:rPr>
      </w:pPr>
      <w:r>
        <w:rPr>
          <w:i/>
          <w:color w:val="BFBFBF" w:themeColor="background1" w:themeShade="BF"/>
        </w:rPr>
        <w:t xml:space="preserve">[Show if </w:t>
      </w:r>
      <w:r w:rsidR="005C68FB">
        <w:rPr>
          <w:i/>
          <w:color w:val="BFBFBF" w:themeColor="background1" w:themeShade="BF"/>
        </w:rPr>
        <w:t xml:space="preserve">Q29 = 2, 4 AND </w:t>
      </w:r>
      <w:r>
        <w:rPr>
          <w:i/>
          <w:color w:val="BFBFBF" w:themeColor="background1" w:themeShade="BF"/>
        </w:rPr>
        <w:t>Q30 = No]</w:t>
      </w:r>
    </w:p>
    <w:p w14:paraId="673C3A92" w14:textId="77777777" w:rsidR="00141DAB" w:rsidRDefault="00141DAB" w:rsidP="00012E42">
      <w:pPr>
        <w:keepNext/>
        <w:spacing w:line="276" w:lineRule="auto"/>
        <w:rPr>
          <w:b/>
        </w:rPr>
      </w:pPr>
      <w:r w:rsidRPr="00141DAB">
        <w:rPr>
          <w:b/>
          <w:color w:val="2F5496" w:themeColor="accent5" w:themeShade="BF"/>
        </w:rPr>
        <w:t xml:space="preserve">Q30i. </w:t>
      </w:r>
      <w:r>
        <w:rPr>
          <w:b/>
        </w:rPr>
        <w:t>Why do you prefer not to have a permanent job?</w:t>
      </w:r>
    </w:p>
    <w:p w14:paraId="0C9FCF34" w14:textId="77777777" w:rsidR="00141DAB" w:rsidRDefault="00141DA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69DCC166" w14:textId="77777777" w:rsidR="00141DAB" w:rsidRDefault="00141DAB" w:rsidP="00141DA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54F45925" w14:textId="77777777" w:rsidR="00141DAB" w:rsidRDefault="00141DAB">
      <w:pPr>
        <w:spacing w:line="276" w:lineRule="auto"/>
        <w:rPr>
          <w:b/>
        </w:rPr>
      </w:pPr>
    </w:p>
    <w:p w14:paraId="3D0CBA48" w14:textId="77777777" w:rsidR="005C68FB" w:rsidRPr="00141DAB" w:rsidRDefault="005C68FB" w:rsidP="00012E42">
      <w:pPr>
        <w:keepNext/>
        <w:spacing w:line="276" w:lineRule="auto"/>
        <w:rPr>
          <w:i/>
          <w:color w:val="BFBFBF" w:themeColor="background1" w:themeShade="BF"/>
        </w:rPr>
      </w:pPr>
      <w:r>
        <w:rPr>
          <w:i/>
          <w:color w:val="BFBFBF" w:themeColor="background1" w:themeShade="BF"/>
        </w:rPr>
        <w:t>[Show if Q29 = 3, 4]</w:t>
      </w:r>
    </w:p>
    <w:p w14:paraId="2C532DD4" w14:textId="77777777" w:rsidR="00141DAB" w:rsidRDefault="00141DAB" w:rsidP="00012E42">
      <w:pPr>
        <w:keepNext/>
        <w:spacing w:line="276" w:lineRule="auto"/>
        <w:rPr>
          <w:b/>
        </w:rPr>
      </w:pPr>
      <w:r w:rsidRPr="00141DAB">
        <w:rPr>
          <w:b/>
          <w:color w:val="2F5496" w:themeColor="accent5" w:themeShade="BF"/>
        </w:rPr>
        <w:t xml:space="preserve">Q31. </w:t>
      </w:r>
      <w:r>
        <w:rPr>
          <w:b/>
        </w:rPr>
        <w:t>How many hours per week do you work?</w:t>
      </w:r>
    </w:p>
    <w:p w14:paraId="0E11F769" w14:textId="77777777" w:rsidR="00141DAB" w:rsidRDefault="00141DA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624D1F01" w14:textId="77777777" w:rsidR="00141DAB" w:rsidRDefault="00141DAB" w:rsidP="00141DA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3AB5B7B" w14:textId="77777777" w:rsidR="00141DAB" w:rsidRDefault="00141DAB">
      <w:pPr>
        <w:spacing w:line="276" w:lineRule="auto"/>
        <w:rPr>
          <w:b/>
        </w:rPr>
      </w:pPr>
    </w:p>
    <w:p w14:paraId="1FE149AA" w14:textId="77777777" w:rsidR="005C68FB" w:rsidRPr="00141DAB" w:rsidRDefault="005C68FB" w:rsidP="00012E42">
      <w:pPr>
        <w:keepNext/>
        <w:spacing w:line="276" w:lineRule="auto"/>
        <w:rPr>
          <w:i/>
          <w:color w:val="BFBFBF" w:themeColor="background1" w:themeShade="BF"/>
        </w:rPr>
      </w:pPr>
      <w:r>
        <w:rPr>
          <w:i/>
          <w:color w:val="BFBFBF" w:themeColor="background1" w:themeShade="BF"/>
        </w:rPr>
        <w:t>[Show if Q29 = 3, 4]</w:t>
      </w:r>
    </w:p>
    <w:p w14:paraId="20D3B947" w14:textId="0F1CDEC2" w:rsidR="00141DAB" w:rsidRDefault="00141DAB" w:rsidP="00012E42">
      <w:pPr>
        <w:keepNext/>
        <w:spacing w:line="276" w:lineRule="auto"/>
        <w:rPr>
          <w:b/>
        </w:rPr>
      </w:pPr>
      <w:r w:rsidRPr="00141DAB">
        <w:rPr>
          <w:b/>
          <w:color w:val="2F5496" w:themeColor="accent5" w:themeShade="BF"/>
        </w:rPr>
        <w:t xml:space="preserve">Q32. </w:t>
      </w:r>
      <w:r w:rsidR="00D242CE">
        <w:rPr>
          <w:b/>
          <w:color w:val="2F5496" w:themeColor="accent5" w:themeShade="BF"/>
        </w:rPr>
        <w:t>Part-time working can be something that people choose to fit around other commitments</w:t>
      </w:r>
      <w:r w:rsidR="00A859AF">
        <w:rPr>
          <w:b/>
          <w:color w:val="2F5496" w:themeColor="accent5" w:themeShade="BF"/>
        </w:rPr>
        <w:t xml:space="preserve">, but it may also reflect the types of jobs available. </w:t>
      </w:r>
      <w:r>
        <w:rPr>
          <w:b/>
        </w:rPr>
        <w:t>Would you prefer to work full-time?</w:t>
      </w:r>
    </w:p>
    <w:p w14:paraId="7577AD4F" w14:textId="77777777" w:rsidR="005C68FB" w:rsidRDefault="005C68FB" w:rsidP="00012E42">
      <w:pPr>
        <w:keepNext/>
        <w:spacing w:line="276" w:lineRule="auto"/>
        <w:rPr>
          <w:b/>
        </w:rPr>
      </w:pPr>
    </w:p>
    <w:p w14:paraId="0B40ABB6"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Yes</w:t>
      </w:r>
    </w:p>
    <w:p w14:paraId="4B0809E8"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No</w:t>
      </w:r>
    </w:p>
    <w:p w14:paraId="0E70EA3E" w14:textId="77777777" w:rsid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Doesn’t matter</w:t>
      </w:r>
    </w:p>
    <w:p w14:paraId="1CD701A6" w14:textId="77777777" w:rsidR="00141DAB" w:rsidRPr="00141DAB" w:rsidRDefault="00141DAB" w:rsidP="00141DAB">
      <w:pPr>
        <w:spacing w:line="276" w:lineRule="auto"/>
      </w:pPr>
      <w:r w:rsidRPr="008504E8">
        <w:rPr>
          <w:color w:val="2F5496" w:themeColor="accent5" w:themeShade="BF"/>
        </w:rPr>
        <w:sym w:font="Wingdings" w:char="F0A1"/>
      </w:r>
      <w:r>
        <w:rPr>
          <w:color w:val="2F5496" w:themeColor="accent5" w:themeShade="BF"/>
        </w:rPr>
        <w:t xml:space="preserve"> </w:t>
      </w:r>
      <w:r w:rsidRPr="00141DAB">
        <w:t>Not sure</w:t>
      </w:r>
    </w:p>
    <w:p w14:paraId="4050E176" w14:textId="77777777" w:rsidR="00D242CE" w:rsidRPr="00141DAB" w:rsidRDefault="00D242CE" w:rsidP="00D242CE">
      <w:pPr>
        <w:spacing w:line="276" w:lineRule="auto"/>
      </w:pPr>
      <w:r w:rsidRPr="008504E8">
        <w:rPr>
          <w:color w:val="2F5496" w:themeColor="accent5" w:themeShade="BF"/>
        </w:rPr>
        <w:sym w:font="Wingdings" w:char="F0A1"/>
      </w:r>
      <w:r>
        <w:rPr>
          <w:color w:val="2F5496" w:themeColor="accent5" w:themeShade="BF"/>
        </w:rPr>
        <w:t xml:space="preserve"> Prefer not to answer</w:t>
      </w:r>
    </w:p>
    <w:p w14:paraId="7F670ED3" w14:textId="77777777" w:rsidR="00141DAB" w:rsidRDefault="00141DAB">
      <w:pPr>
        <w:spacing w:line="276" w:lineRule="auto"/>
        <w:rPr>
          <w:b/>
        </w:rPr>
      </w:pPr>
    </w:p>
    <w:p w14:paraId="2FB0A678" w14:textId="77777777" w:rsidR="00141DAB" w:rsidRPr="00141DAB" w:rsidRDefault="00012E42" w:rsidP="00012E42">
      <w:pPr>
        <w:keepNext/>
        <w:spacing w:line="276" w:lineRule="auto"/>
        <w:rPr>
          <w:i/>
          <w:color w:val="BFBFBF" w:themeColor="background1" w:themeShade="BF"/>
        </w:rPr>
      </w:pPr>
      <w:r>
        <w:rPr>
          <w:i/>
          <w:color w:val="BFBFBF" w:themeColor="background1" w:themeShade="BF"/>
        </w:rPr>
        <w:t>[</w:t>
      </w:r>
      <w:r w:rsidR="005C68FB">
        <w:rPr>
          <w:i/>
          <w:color w:val="BFBFBF" w:themeColor="background1" w:themeShade="BF"/>
        </w:rPr>
        <w:t xml:space="preserve">Show if Q29 = 3, 4 AND </w:t>
      </w:r>
      <w:r w:rsidR="00141DAB">
        <w:rPr>
          <w:i/>
          <w:color w:val="BFBFBF" w:themeColor="background1" w:themeShade="BF"/>
        </w:rPr>
        <w:t>Q32 = No]</w:t>
      </w:r>
    </w:p>
    <w:p w14:paraId="26EF2023" w14:textId="77777777" w:rsidR="00141DAB" w:rsidRDefault="00141DAB" w:rsidP="00012E42">
      <w:pPr>
        <w:keepNext/>
        <w:spacing w:line="276" w:lineRule="auto"/>
        <w:rPr>
          <w:b/>
        </w:rPr>
      </w:pPr>
      <w:r>
        <w:rPr>
          <w:b/>
          <w:color w:val="2F5496" w:themeColor="accent5" w:themeShade="BF"/>
        </w:rPr>
        <w:t>Q32</w:t>
      </w:r>
      <w:r w:rsidRPr="00141DAB">
        <w:rPr>
          <w:b/>
          <w:color w:val="2F5496" w:themeColor="accent5" w:themeShade="BF"/>
        </w:rPr>
        <w:t xml:space="preserve">i. </w:t>
      </w:r>
      <w:r>
        <w:rPr>
          <w:b/>
        </w:rPr>
        <w:t>Why do you prefer not to work full-time?</w:t>
      </w:r>
    </w:p>
    <w:p w14:paraId="3EB0B0B0" w14:textId="77777777" w:rsidR="00141DAB" w:rsidRDefault="00141DA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1B771ED7" w14:textId="77777777" w:rsidR="00141DAB" w:rsidRDefault="00141DAB" w:rsidP="00141DA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3E6DBD9" w14:textId="77777777" w:rsidR="005C68FB" w:rsidRDefault="005C68FB">
      <w:pPr>
        <w:spacing w:line="276" w:lineRule="auto"/>
        <w:rPr>
          <w:b/>
          <w:color w:val="2F5496" w:themeColor="accent5" w:themeShade="BF"/>
        </w:rPr>
      </w:pPr>
    </w:p>
    <w:p w14:paraId="0A8CE116" w14:textId="77777777" w:rsidR="005C68FB" w:rsidRDefault="005C68FB">
      <w:pPr>
        <w:spacing w:line="276" w:lineRule="auto"/>
        <w:rPr>
          <w:b/>
          <w:color w:val="2F5496" w:themeColor="accent5" w:themeShade="BF"/>
        </w:rPr>
      </w:pPr>
    </w:p>
    <w:p w14:paraId="59A3C6E2" w14:textId="77777777" w:rsidR="00141DAB" w:rsidRDefault="00141DAB" w:rsidP="00012E42">
      <w:pPr>
        <w:keepNext/>
        <w:spacing w:line="276" w:lineRule="auto"/>
        <w:rPr>
          <w:b/>
        </w:rPr>
      </w:pPr>
      <w:r w:rsidRPr="00141DAB">
        <w:rPr>
          <w:b/>
          <w:color w:val="2F5496" w:themeColor="accent5" w:themeShade="BF"/>
        </w:rPr>
        <w:t xml:space="preserve">Q33. </w:t>
      </w:r>
      <w:r>
        <w:rPr>
          <w:b/>
        </w:rPr>
        <w:t>Since you qualified as an Educational Psychologist, have you had any periods of maternity or paternity leave?</w:t>
      </w:r>
    </w:p>
    <w:p w14:paraId="7B11A749" w14:textId="77777777" w:rsidR="00141DAB" w:rsidRDefault="00141DAB" w:rsidP="00012E42">
      <w:pPr>
        <w:keepNext/>
        <w:spacing w:line="276" w:lineRule="auto"/>
        <w:rPr>
          <w:b/>
        </w:rPr>
      </w:pPr>
    </w:p>
    <w:p w14:paraId="6F4B9DE4"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Yes</w:t>
      </w:r>
    </w:p>
    <w:p w14:paraId="42F53621" w14:textId="77777777" w:rsidR="00141DAB" w:rsidRPr="00141DAB" w:rsidRDefault="00141DA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No</w:t>
      </w:r>
    </w:p>
    <w:p w14:paraId="542A6508" w14:textId="77777777" w:rsidR="00141DAB" w:rsidRDefault="00141DAB">
      <w:pPr>
        <w:spacing w:line="276" w:lineRule="auto"/>
      </w:pPr>
      <w:r w:rsidRPr="008504E8">
        <w:rPr>
          <w:color w:val="2F5496" w:themeColor="accent5" w:themeShade="BF"/>
        </w:rPr>
        <w:sym w:font="Wingdings" w:char="F0A1"/>
      </w:r>
      <w:r>
        <w:rPr>
          <w:color w:val="2F5496" w:themeColor="accent5" w:themeShade="BF"/>
        </w:rPr>
        <w:t xml:space="preserve"> </w:t>
      </w:r>
      <w:r>
        <w:t>Prefer not to answer</w:t>
      </w:r>
    </w:p>
    <w:p w14:paraId="7972C3F6" w14:textId="77777777" w:rsidR="00141DAB" w:rsidRDefault="00141DAB">
      <w:pPr>
        <w:spacing w:line="276" w:lineRule="auto"/>
      </w:pPr>
    </w:p>
    <w:p w14:paraId="42D4AF53" w14:textId="77777777" w:rsidR="00141DAB" w:rsidRPr="00141DAB" w:rsidRDefault="00141DAB" w:rsidP="00012E42">
      <w:pPr>
        <w:keepNext/>
        <w:spacing w:line="276" w:lineRule="auto"/>
        <w:rPr>
          <w:i/>
          <w:color w:val="BFBFBF" w:themeColor="background1" w:themeShade="BF"/>
        </w:rPr>
      </w:pPr>
      <w:r>
        <w:rPr>
          <w:i/>
          <w:color w:val="BFBFBF" w:themeColor="background1" w:themeShade="BF"/>
        </w:rPr>
        <w:t>[Show if Q33 = Yes]</w:t>
      </w:r>
    </w:p>
    <w:p w14:paraId="7456DFD6" w14:textId="77777777" w:rsidR="00141DAB" w:rsidRPr="00141DAB" w:rsidRDefault="00141DAB" w:rsidP="00012E42">
      <w:pPr>
        <w:keepNext/>
        <w:spacing w:line="276" w:lineRule="auto"/>
        <w:rPr>
          <w:b/>
        </w:rPr>
      </w:pPr>
      <w:r w:rsidRPr="00141DAB">
        <w:rPr>
          <w:b/>
          <w:color w:val="2F5496" w:themeColor="accent5" w:themeShade="BF"/>
        </w:rPr>
        <w:t xml:space="preserve">Q33i. </w:t>
      </w:r>
      <w:r w:rsidRPr="00141DAB">
        <w:rPr>
          <w:b/>
        </w:rPr>
        <w:t>In total, how long have you spent on maternity or paternity leave since you qualified?</w:t>
      </w:r>
    </w:p>
    <w:p w14:paraId="43D60908" w14:textId="77777777" w:rsidR="00141DAB" w:rsidRDefault="00141DA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5254E27" w14:textId="77777777" w:rsidR="00141DAB" w:rsidRDefault="00141DAB" w:rsidP="00141DA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333E445" w14:textId="77777777" w:rsidR="00141DAB" w:rsidRDefault="00141DAB">
      <w:pPr>
        <w:spacing w:line="276" w:lineRule="auto"/>
        <w:rPr>
          <w:b/>
        </w:rPr>
      </w:pPr>
    </w:p>
    <w:p w14:paraId="78C8E415" w14:textId="77777777" w:rsidR="00141DAB" w:rsidRDefault="00141DAB">
      <w:pPr>
        <w:spacing w:line="276" w:lineRule="auto"/>
        <w:rPr>
          <w:b/>
        </w:rPr>
      </w:pPr>
    </w:p>
    <w:p w14:paraId="4DE3029A" w14:textId="77777777" w:rsidR="005C68FB" w:rsidRDefault="005C68FB" w:rsidP="00012E42">
      <w:pPr>
        <w:keepNext/>
        <w:spacing w:line="276" w:lineRule="auto"/>
        <w:rPr>
          <w:b/>
        </w:rPr>
      </w:pPr>
      <w:r w:rsidRPr="005C68FB">
        <w:rPr>
          <w:b/>
          <w:color w:val="2F5496" w:themeColor="accent5" w:themeShade="BF"/>
        </w:rPr>
        <w:lastRenderedPageBreak/>
        <w:t xml:space="preserve">Q34. </w:t>
      </w:r>
      <w:r>
        <w:rPr>
          <w:b/>
        </w:rPr>
        <w:t>Have you experienced any barriers to finding the kind of job you want?</w:t>
      </w:r>
    </w:p>
    <w:p w14:paraId="18E79A00" w14:textId="77777777" w:rsidR="005C68FB" w:rsidRDefault="005C68FB" w:rsidP="00012E42">
      <w:pPr>
        <w:keepNext/>
        <w:spacing w:line="276" w:lineRule="auto"/>
        <w:rPr>
          <w:b/>
        </w:rPr>
      </w:pPr>
    </w:p>
    <w:p w14:paraId="080BB37E" w14:textId="77777777" w:rsidR="005C68FB" w:rsidRPr="00141DAB" w:rsidRDefault="005C68F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Yes</w:t>
      </w:r>
    </w:p>
    <w:p w14:paraId="43F192CF" w14:textId="77777777" w:rsidR="005C68FB" w:rsidRPr="00141DAB" w:rsidRDefault="005C68FB"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141DAB">
        <w:t>No</w:t>
      </w:r>
    </w:p>
    <w:p w14:paraId="2599E538" w14:textId="77777777" w:rsidR="005C68FB" w:rsidRDefault="005C68FB" w:rsidP="005C68FB">
      <w:pPr>
        <w:spacing w:line="276" w:lineRule="auto"/>
      </w:pPr>
      <w:r w:rsidRPr="008504E8">
        <w:rPr>
          <w:color w:val="2F5496" w:themeColor="accent5" w:themeShade="BF"/>
        </w:rPr>
        <w:sym w:font="Wingdings" w:char="F0A1"/>
      </w:r>
      <w:r>
        <w:rPr>
          <w:color w:val="2F5496" w:themeColor="accent5" w:themeShade="BF"/>
        </w:rPr>
        <w:t xml:space="preserve"> </w:t>
      </w:r>
      <w:r>
        <w:t>Not sure</w:t>
      </w:r>
    </w:p>
    <w:p w14:paraId="1BFB5CE7" w14:textId="77777777" w:rsidR="005C68FB" w:rsidRDefault="005C68FB">
      <w:pPr>
        <w:spacing w:line="276" w:lineRule="auto"/>
        <w:rPr>
          <w:b/>
        </w:rPr>
      </w:pPr>
    </w:p>
    <w:p w14:paraId="1527CF4E" w14:textId="77777777" w:rsidR="005C68FB" w:rsidRDefault="005C68FB" w:rsidP="00012E42">
      <w:pPr>
        <w:keepNext/>
        <w:spacing w:line="276" w:lineRule="auto"/>
        <w:rPr>
          <w:b/>
        </w:rPr>
      </w:pPr>
      <w:r w:rsidRPr="005C68FB">
        <w:rPr>
          <w:b/>
          <w:color w:val="2F5496" w:themeColor="accent5" w:themeShade="BF"/>
        </w:rPr>
        <w:t xml:space="preserve">Q34i. </w:t>
      </w:r>
      <w:r>
        <w:rPr>
          <w:b/>
        </w:rPr>
        <w:t>What barriers have you faced?</w:t>
      </w:r>
    </w:p>
    <w:p w14:paraId="33489E75" w14:textId="77777777" w:rsidR="005C68FB" w:rsidRDefault="005C68F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3F3AE0C" w14:textId="77777777" w:rsidR="005C68FB" w:rsidRDefault="005C68FB"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3668B709" w14:textId="77777777" w:rsidR="005C68FB" w:rsidRDefault="005C68FB">
      <w:pPr>
        <w:spacing w:line="276" w:lineRule="auto"/>
        <w:rPr>
          <w:b/>
        </w:rPr>
      </w:pPr>
    </w:p>
    <w:p w14:paraId="6A42A258" w14:textId="77777777" w:rsidR="00E16FA6" w:rsidRDefault="00E16FA6">
      <w:pPr>
        <w:spacing w:line="276" w:lineRule="auto"/>
        <w:rPr>
          <w:b/>
        </w:rPr>
      </w:pPr>
    </w:p>
    <w:p w14:paraId="195AEE27" w14:textId="77777777" w:rsidR="00FF5B60" w:rsidRDefault="00FF5B60" w:rsidP="00FF5B60">
      <w:pPr>
        <w:spacing w:line="276" w:lineRule="auto"/>
        <w:jc w:val="center"/>
        <w:rPr>
          <w:b/>
          <w:color w:val="2F5496" w:themeColor="accent5" w:themeShade="BF"/>
          <w:sz w:val="24"/>
          <w:szCs w:val="24"/>
        </w:rPr>
      </w:pPr>
      <w:r w:rsidRPr="00FF5B60">
        <w:rPr>
          <w:b/>
          <w:color w:val="2F5496" w:themeColor="accent5" w:themeShade="BF"/>
          <w:sz w:val="24"/>
          <w:szCs w:val="24"/>
        </w:rPr>
        <w:t>Section C: Job satisfaction</w:t>
      </w:r>
    </w:p>
    <w:p w14:paraId="506EFC06" w14:textId="77777777" w:rsidR="00FF5B60" w:rsidRDefault="00FF5B60" w:rsidP="00FF5B60">
      <w:pPr>
        <w:spacing w:line="276" w:lineRule="auto"/>
        <w:jc w:val="center"/>
        <w:rPr>
          <w:b/>
          <w:color w:val="2F5496" w:themeColor="accent5" w:themeShade="BF"/>
          <w:sz w:val="24"/>
          <w:szCs w:val="24"/>
        </w:rPr>
      </w:pPr>
    </w:p>
    <w:p w14:paraId="4CC75250" w14:textId="77777777" w:rsidR="00FF5B60" w:rsidRDefault="00FF5B60" w:rsidP="00FF5B60">
      <w:pPr>
        <w:spacing w:line="276" w:lineRule="auto"/>
        <w:rPr>
          <w:b/>
          <w:color w:val="2F5496" w:themeColor="accent5" w:themeShade="BF"/>
        </w:rPr>
      </w:pPr>
      <w:r w:rsidRPr="00FF5B60">
        <w:rPr>
          <w:b/>
          <w:color w:val="2F5496" w:themeColor="accent5" w:themeShade="BF"/>
        </w:rPr>
        <w:t>In this section, we are going to ask you some questions about your satisfaction with your current jo</w:t>
      </w:r>
      <w:r>
        <w:rPr>
          <w:b/>
          <w:color w:val="2F5496" w:themeColor="accent5" w:themeShade="BF"/>
        </w:rPr>
        <w:t xml:space="preserve">b and your plans for the future </w:t>
      </w:r>
    </w:p>
    <w:p w14:paraId="15ADA2A1" w14:textId="77777777" w:rsidR="00FF5B60" w:rsidRDefault="00FF5B60" w:rsidP="00FF5B60">
      <w:pPr>
        <w:spacing w:line="276" w:lineRule="auto"/>
        <w:rPr>
          <w:b/>
          <w:color w:val="2F5496" w:themeColor="accent5" w:themeShade="BF"/>
        </w:rPr>
      </w:pPr>
    </w:p>
    <w:p w14:paraId="4144AC9E" w14:textId="77777777" w:rsidR="00FF5B60" w:rsidRPr="00FF5B60" w:rsidRDefault="00FF5B60" w:rsidP="00FF5B60">
      <w:pPr>
        <w:spacing w:line="276" w:lineRule="auto"/>
        <w:rPr>
          <w:i/>
        </w:rPr>
      </w:pPr>
      <w:r w:rsidRPr="00FF5B60">
        <w:rPr>
          <w:i/>
        </w:rPr>
        <w:t>We would like to remind you that your responses to this survey are confidential</w:t>
      </w:r>
    </w:p>
    <w:p w14:paraId="029EF0BC" w14:textId="77777777" w:rsidR="00FF5B60" w:rsidRDefault="00FF5B60">
      <w:pPr>
        <w:spacing w:line="276" w:lineRule="auto"/>
        <w:rPr>
          <w:b/>
        </w:rPr>
      </w:pPr>
    </w:p>
    <w:p w14:paraId="26860CC7" w14:textId="77777777" w:rsidR="00E16FA6" w:rsidRDefault="00E16FA6" w:rsidP="00012E42">
      <w:pPr>
        <w:keepNext/>
        <w:spacing w:line="276" w:lineRule="auto"/>
        <w:rPr>
          <w:b/>
        </w:rPr>
      </w:pPr>
      <w:r w:rsidRPr="00E16FA6">
        <w:rPr>
          <w:b/>
          <w:color w:val="2F5496" w:themeColor="accent5" w:themeShade="BF"/>
        </w:rPr>
        <w:t xml:space="preserve">Q35. </w:t>
      </w:r>
      <w:r>
        <w:rPr>
          <w:b/>
        </w:rPr>
        <w:t>Overall, how satisfied are you with your current job?</w:t>
      </w:r>
    </w:p>
    <w:p w14:paraId="7FA4F5C6" w14:textId="77777777" w:rsidR="00E16FA6" w:rsidRDefault="00E16FA6" w:rsidP="00012E42">
      <w:pPr>
        <w:keepNext/>
        <w:spacing w:line="276" w:lineRule="auto"/>
        <w:rPr>
          <w:b/>
        </w:rPr>
      </w:pPr>
    </w:p>
    <w:p w14:paraId="7675A8B5" w14:textId="77777777" w:rsidR="00E16FA6" w:rsidRPr="003277C8" w:rsidRDefault="00E16FA6"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Very satisfied</w:t>
      </w:r>
    </w:p>
    <w:p w14:paraId="1AD62AA8" w14:textId="77777777" w:rsidR="00E16FA6" w:rsidRPr="003277C8" w:rsidRDefault="00E16FA6"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satisfied</w:t>
      </w:r>
    </w:p>
    <w:p w14:paraId="252F2F19" w14:textId="77777777" w:rsidR="00E16FA6" w:rsidRPr="003277C8" w:rsidRDefault="00E16FA6"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Neither satisfied not dissatisfied</w:t>
      </w:r>
    </w:p>
    <w:p w14:paraId="1E2E912D" w14:textId="77777777" w:rsidR="00E16FA6" w:rsidRPr="003277C8" w:rsidRDefault="00E16FA6"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3277C8">
        <w:t>Quite dissatisfied</w:t>
      </w:r>
    </w:p>
    <w:p w14:paraId="7B841C92" w14:textId="77777777" w:rsidR="00E16FA6" w:rsidRPr="003277C8" w:rsidRDefault="00E16FA6" w:rsidP="00E16FA6">
      <w:pPr>
        <w:spacing w:line="276" w:lineRule="auto"/>
      </w:pPr>
      <w:r w:rsidRPr="008504E8">
        <w:rPr>
          <w:color w:val="2F5496" w:themeColor="accent5" w:themeShade="BF"/>
        </w:rPr>
        <w:sym w:font="Wingdings" w:char="F0A1"/>
      </w:r>
      <w:r>
        <w:rPr>
          <w:color w:val="2F5496" w:themeColor="accent5" w:themeShade="BF"/>
        </w:rPr>
        <w:t xml:space="preserve"> </w:t>
      </w:r>
      <w:r w:rsidRPr="003277C8">
        <w:t>Very dissatisfied</w:t>
      </w:r>
    </w:p>
    <w:p w14:paraId="16491A35" w14:textId="77777777" w:rsidR="00E16FA6" w:rsidRDefault="00E16FA6">
      <w:pPr>
        <w:spacing w:line="276" w:lineRule="auto"/>
        <w:rPr>
          <w:b/>
        </w:rPr>
      </w:pPr>
    </w:p>
    <w:p w14:paraId="0D7F1ED3" w14:textId="77777777" w:rsidR="00850E30" w:rsidRPr="00141DAB" w:rsidRDefault="00850E30" w:rsidP="00012E42">
      <w:pPr>
        <w:keepNext/>
        <w:spacing w:line="276" w:lineRule="auto"/>
        <w:rPr>
          <w:i/>
          <w:color w:val="BFBFBF" w:themeColor="background1" w:themeShade="BF"/>
        </w:rPr>
      </w:pPr>
      <w:r>
        <w:rPr>
          <w:i/>
          <w:color w:val="BFBFBF" w:themeColor="background1" w:themeShade="BF"/>
        </w:rPr>
        <w:t>[Show if Q35 = 4, 5]</w:t>
      </w:r>
    </w:p>
    <w:p w14:paraId="60CE47A3" w14:textId="77777777" w:rsidR="00850E30" w:rsidRDefault="00850E30" w:rsidP="00012E42">
      <w:pPr>
        <w:keepNext/>
        <w:spacing w:line="276" w:lineRule="auto"/>
        <w:rPr>
          <w:b/>
        </w:rPr>
      </w:pPr>
      <w:r w:rsidRPr="00850E30">
        <w:rPr>
          <w:b/>
          <w:color w:val="2F5496" w:themeColor="accent5" w:themeShade="BF"/>
        </w:rPr>
        <w:t xml:space="preserve">Q35i. </w:t>
      </w:r>
      <w:r>
        <w:rPr>
          <w:b/>
        </w:rPr>
        <w:t>What are the main reasons you are dissatisfied with your current job?</w:t>
      </w:r>
    </w:p>
    <w:p w14:paraId="649F20E3" w14:textId="77777777" w:rsidR="00850E30" w:rsidRDefault="00850E30"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7BD9B27" w14:textId="77777777" w:rsidR="00850E30" w:rsidRDefault="00850E30" w:rsidP="00850E30">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FF5F637" w14:textId="77777777" w:rsidR="00850E30" w:rsidRDefault="00850E30">
      <w:pPr>
        <w:spacing w:line="276" w:lineRule="auto"/>
        <w:rPr>
          <w:b/>
        </w:rPr>
      </w:pPr>
    </w:p>
    <w:p w14:paraId="29F38E06" w14:textId="77777777" w:rsidR="00850E30" w:rsidRDefault="00850E30">
      <w:pPr>
        <w:spacing w:line="276" w:lineRule="auto"/>
        <w:rPr>
          <w:b/>
        </w:rPr>
      </w:pPr>
    </w:p>
    <w:p w14:paraId="7F9C412F" w14:textId="77777777" w:rsidR="00E16FA6" w:rsidRDefault="00E16FA6" w:rsidP="00012E42">
      <w:pPr>
        <w:keepNext/>
        <w:spacing w:line="276" w:lineRule="auto"/>
        <w:rPr>
          <w:b/>
        </w:rPr>
      </w:pPr>
      <w:r w:rsidRPr="00E16FA6">
        <w:rPr>
          <w:b/>
          <w:color w:val="2F5496" w:themeColor="accent5" w:themeShade="BF"/>
        </w:rPr>
        <w:t xml:space="preserve">Q36. </w:t>
      </w:r>
      <w:r>
        <w:rPr>
          <w:b/>
        </w:rPr>
        <w:t>How satisfied are you with each of the following aspects of your job?</w:t>
      </w:r>
    </w:p>
    <w:p w14:paraId="287DB371" w14:textId="77777777" w:rsidR="00E16FA6" w:rsidRDefault="00E16FA6" w:rsidP="00012E42">
      <w:pPr>
        <w:keepNext/>
        <w:spacing w:line="276" w:lineRule="auto"/>
        <w:rPr>
          <w:b/>
        </w:rPr>
      </w:pPr>
    </w:p>
    <w:tbl>
      <w:tblPr>
        <w:tblStyle w:val="GridTable2-Accent5"/>
        <w:tblW w:w="0" w:type="auto"/>
        <w:tblLook w:val="04A0" w:firstRow="1" w:lastRow="0" w:firstColumn="1" w:lastColumn="0" w:noHBand="0" w:noVBand="1"/>
      </w:tblPr>
      <w:tblGrid>
        <w:gridCol w:w="1362"/>
        <w:gridCol w:w="1128"/>
        <w:gridCol w:w="1128"/>
        <w:gridCol w:w="1107"/>
        <w:gridCol w:w="1206"/>
        <w:gridCol w:w="1206"/>
        <w:gridCol w:w="1169"/>
      </w:tblGrid>
      <w:tr w:rsidR="00E16FA6" w:rsidRPr="00E16FA6" w14:paraId="31E130A8" w14:textId="77777777" w:rsidTr="00E16F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2" w:type="dxa"/>
          </w:tcPr>
          <w:p w14:paraId="7959CA31" w14:textId="77777777" w:rsidR="00E16FA6" w:rsidRPr="00E16FA6" w:rsidRDefault="00E16FA6" w:rsidP="00012E42">
            <w:pPr>
              <w:keepNext/>
              <w:spacing w:line="240" w:lineRule="auto"/>
              <w:rPr>
                <w:b w:val="0"/>
                <w:sz w:val="20"/>
                <w:szCs w:val="20"/>
              </w:rPr>
            </w:pPr>
          </w:p>
        </w:tc>
        <w:tc>
          <w:tcPr>
            <w:tcW w:w="1128" w:type="dxa"/>
          </w:tcPr>
          <w:p w14:paraId="04AEB955"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Very satisfied</w:t>
            </w:r>
          </w:p>
        </w:tc>
        <w:tc>
          <w:tcPr>
            <w:tcW w:w="1128" w:type="dxa"/>
          </w:tcPr>
          <w:p w14:paraId="3E08AB59"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Quite satisfied</w:t>
            </w:r>
          </w:p>
        </w:tc>
        <w:tc>
          <w:tcPr>
            <w:tcW w:w="1107" w:type="dxa"/>
          </w:tcPr>
          <w:p w14:paraId="6DA25B62"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Neutral</w:t>
            </w:r>
          </w:p>
        </w:tc>
        <w:tc>
          <w:tcPr>
            <w:tcW w:w="1206" w:type="dxa"/>
          </w:tcPr>
          <w:p w14:paraId="0898A794"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Quite dissatisfied</w:t>
            </w:r>
          </w:p>
        </w:tc>
        <w:tc>
          <w:tcPr>
            <w:tcW w:w="1206" w:type="dxa"/>
          </w:tcPr>
          <w:p w14:paraId="63619EAC"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Very dissatisfied</w:t>
            </w:r>
          </w:p>
        </w:tc>
        <w:tc>
          <w:tcPr>
            <w:tcW w:w="1169" w:type="dxa"/>
          </w:tcPr>
          <w:p w14:paraId="33111862"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Not applicable</w:t>
            </w:r>
          </w:p>
        </w:tc>
      </w:tr>
      <w:tr w:rsidR="00E16FA6" w:rsidRPr="00E16FA6" w14:paraId="79EC31C6" w14:textId="77777777" w:rsidTr="00E16F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2" w:type="dxa"/>
          </w:tcPr>
          <w:p w14:paraId="27147AB2" w14:textId="77777777" w:rsidR="00E16FA6" w:rsidRPr="00E16FA6" w:rsidRDefault="00E16FA6" w:rsidP="00012E42">
            <w:pPr>
              <w:keepNext/>
              <w:spacing w:line="240" w:lineRule="auto"/>
              <w:rPr>
                <w:b w:val="0"/>
                <w:sz w:val="20"/>
                <w:szCs w:val="20"/>
              </w:rPr>
            </w:pPr>
            <w:r w:rsidRPr="00E16FA6">
              <w:rPr>
                <w:b w:val="0"/>
                <w:sz w:val="20"/>
                <w:szCs w:val="20"/>
              </w:rPr>
              <w:t>How much you earn</w:t>
            </w:r>
          </w:p>
        </w:tc>
        <w:tc>
          <w:tcPr>
            <w:tcW w:w="1128" w:type="dxa"/>
          </w:tcPr>
          <w:p w14:paraId="57B3B416"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28" w:type="dxa"/>
          </w:tcPr>
          <w:p w14:paraId="24109D64"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07" w:type="dxa"/>
          </w:tcPr>
          <w:p w14:paraId="2C72C04C"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4947FB93"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698B19AE"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69" w:type="dxa"/>
          </w:tcPr>
          <w:p w14:paraId="18651BE7"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2E5E37A0" w14:textId="77777777" w:rsidTr="00E16FA6">
        <w:tc>
          <w:tcPr>
            <w:cnfStyle w:val="001000000000" w:firstRow="0" w:lastRow="0" w:firstColumn="1" w:lastColumn="0" w:oddVBand="0" w:evenVBand="0" w:oddHBand="0" w:evenHBand="0" w:firstRowFirstColumn="0" w:firstRowLastColumn="0" w:lastRowFirstColumn="0" w:lastRowLastColumn="0"/>
            <w:tcW w:w="1362" w:type="dxa"/>
          </w:tcPr>
          <w:p w14:paraId="753E765B" w14:textId="77777777" w:rsidR="00E16FA6" w:rsidRPr="00E16FA6" w:rsidRDefault="00E16FA6" w:rsidP="00012E42">
            <w:pPr>
              <w:keepNext/>
              <w:spacing w:line="240" w:lineRule="auto"/>
              <w:rPr>
                <w:b w:val="0"/>
                <w:sz w:val="20"/>
                <w:szCs w:val="20"/>
              </w:rPr>
            </w:pPr>
            <w:r>
              <w:rPr>
                <w:b w:val="0"/>
                <w:sz w:val="20"/>
                <w:szCs w:val="20"/>
              </w:rPr>
              <w:t>Your job security</w:t>
            </w:r>
          </w:p>
        </w:tc>
        <w:tc>
          <w:tcPr>
            <w:tcW w:w="1128" w:type="dxa"/>
          </w:tcPr>
          <w:p w14:paraId="784F83F5"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28" w:type="dxa"/>
          </w:tcPr>
          <w:p w14:paraId="1D86346F"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07" w:type="dxa"/>
          </w:tcPr>
          <w:p w14:paraId="4096457D"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5FF4AAF8"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484FCEC6"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69" w:type="dxa"/>
          </w:tcPr>
          <w:p w14:paraId="38BC643D"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E16FA6" w:rsidRPr="00E16FA6" w14:paraId="0123C812" w14:textId="77777777" w:rsidTr="00E16F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2" w:type="dxa"/>
          </w:tcPr>
          <w:p w14:paraId="6F88C931" w14:textId="77777777" w:rsidR="00E16FA6" w:rsidRPr="00E16FA6" w:rsidRDefault="00E16FA6" w:rsidP="00012E42">
            <w:pPr>
              <w:keepNext/>
              <w:spacing w:line="240" w:lineRule="auto"/>
              <w:rPr>
                <w:b w:val="0"/>
                <w:sz w:val="20"/>
                <w:szCs w:val="20"/>
              </w:rPr>
            </w:pPr>
            <w:r>
              <w:rPr>
                <w:b w:val="0"/>
                <w:sz w:val="20"/>
                <w:szCs w:val="20"/>
              </w:rPr>
              <w:t>Your work-life balance</w:t>
            </w:r>
          </w:p>
        </w:tc>
        <w:tc>
          <w:tcPr>
            <w:tcW w:w="1128" w:type="dxa"/>
          </w:tcPr>
          <w:p w14:paraId="6D9B555C"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28" w:type="dxa"/>
          </w:tcPr>
          <w:p w14:paraId="7B268E4C"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07" w:type="dxa"/>
          </w:tcPr>
          <w:p w14:paraId="112DFEC3"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2C9329C6"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24B66DD8"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69" w:type="dxa"/>
          </w:tcPr>
          <w:p w14:paraId="05A0B3F1"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5A69A2C7" w14:textId="77777777" w:rsidTr="00E16FA6">
        <w:tc>
          <w:tcPr>
            <w:cnfStyle w:val="001000000000" w:firstRow="0" w:lastRow="0" w:firstColumn="1" w:lastColumn="0" w:oddVBand="0" w:evenVBand="0" w:oddHBand="0" w:evenHBand="0" w:firstRowFirstColumn="0" w:firstRowLastColumn="0" w:lastRowFirstColumn="0" w:lastRowLastColumn="0"/>
            <w:tcW w:w="1362" w:type="dxa"/>
          </w:tcPr>
          <w:p w14:paraId="54BF11C3" w14:textId="77777777" w:rsidR="00E16FA6" w:rsidRPr="00E16FA6" w:rsidRDefault="00E16FA6" w:rsidP="00012E42">
            <w:pPr>
              <w:keepNext/>
              <w:spacing w:line="240" w:lineRule="auto"/>
              <w:rPr>
                <w:b w:val="0"/>
                <w:sz w:val="20"/>
                <w:szCs w:val="20"/>
              </w:rPr>
            </w:pPr>
            <w:r>
              <w:rPr>
                <w:b w:val="0"/>
                <w:sz w:val="20"/>
                <w:szCs w:val="20"/>
              </w:rPr>
              <w:t>The tasks you do as part of your job</w:t>
            </w:r>
          </w:p>
        </w:tc>
        <w:tc>
          <w:tcPr>
            <w:tcW w:w="1128" w:type="dxa"/>
          </w:tcPr>
          <w:p w14:paraId="41193AA9"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28" w:type="dxa"/>
          </w:tcPr>
          <w:p w14:paraId="7FEC3C02"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07" w:type="dxa"/>
          </w:tcPr>
          <w:p w14:paraId="24C71808"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04F1B5C3"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47D6BEEC"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69" w:type="dxa"/>
          </w:tcPr>
          <w:p w14:paraId="14674FB6" w14:textId="77777777" w:rsidR="00E16FA6" w:rsidRPr="00E16FA6" w:rsidRDefault="00E16FA6"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E16FA6" w:rsidRPr="00E16FA6" w14:paraId="656EF880" w14:textId="77777777" w:rsidTr="00E16F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2" w:type="dxa"/>
          </w:tcPr>
          <w:p w14:paraId="219685D6" w14:textId="77777777" w:rsidR="00E16FA6" w:rsidRPr="00E16FA6" w:rsidRDefault="00E16FA6" w:rsidP="00012E42">
            <w:pPr>
              <w:keepNext/>
              <w:spacing w:line="240" w:lineRule="auto"/>
              <w:rPr>
                <w:b w:val="0"/>
                <w:sz w:val="20"/>
                <w:szCs w:val="20"/>
              </w:rPr>
            </w:pPr>
            <w:r>
              <w:rPr>
                <w:b w:val="0"/>
                <w:sz w:val="20"/>
                <w:szCs w:val="20"/>
              </w:rPr>
              <w:t>The location of your job</w:t>
            </w:r>
          </w:p>
        </w:tc>
        <w:tc>
          <w:tcPr>
            <w:tcW w:w="1128" w:type="dxa"/>
          </w:tcPr>
          <w:p w14:paraId="2699188B"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28" w:type="dxa"/>
          </w:tcPr>
          <w:p w14:paraId="5A4F5001"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07" w:type="dxa"/>
          </w:tcPr>
          <w:p w14:paraId="2FBD2974"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06EC20FC"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06" w:type="dxa"/>
          </w:tcPr>
          <w:p w14:paraId="2BBA0EDB"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169" w:type="dxa"/>
          </w:tcPr>
          <w:p w14:paraId="1BD8C0F3" w14:textId="77777777" w:rsidR="00E16FA6" w:rsidRPr="00E16FA6" w:rsidRDefault="00E16FA6"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33977855" w14:textId="77777777" w:rsidTr="00E16FA6">
        <w:tc>
          <w:tcPr>
            <w:cnfStyle w:val="001000000000" w:firstRow="0" w:lastRow="0" w:firstColumn="1" w:lastColumn="0" w:oddVBand="0" w:evenVBand="0" w:oddHBand="0" w:evenHBand="0" w:firstRowFirstColumn="0" w:firstRowLastColumn="0" w:lastRowFirstColumn="0" w:lastRowLastColumn="0"/>
            <w:tcW w:w="1362" w:type="dxa"/>
          </w:tcPr>
          <w:p w14:paraId="6D40389D" w14:textId="77777777" w:rsidR="00E16FA6" w:rsidRPr="00E16FA6" w:rsidRDefault="00E16FA6" w:rsidP="00E16FA6">
            <w:pPr>
              <w:spacing w:line="240" w:lineRule="auto"/>
              <w:rPr>
                <w:b w:val="0"/>
                <w:sz w:val="20"/>
                <w:szCs w:val="20"/>
              </w:rPr>
            </w:pPr>
            <w:r>
              <w:rPr>
                <w:b w:val="0"/>
                <w:sz w:val="20"/>
                <w:szCs w:val="20"/>
              </w:rPr>
              <w:t xml:space="preserve">Your opportunities </w:t>
            </w:r>
            <w:r>
              <w:rPr>
                <w:b w:val="0"/>
                <w:sz w:val="20"/>
                <w:szCs w:val="20"/>
              </w:rPr>
              <w:lastRenderedPageBreak/>
              <w:t>for progression</w:t>
            </w:r>
          </w:p>
        </w:tc>
        <w:tc>
          <w:tcPr>
            <w:tcW w:w="1128" w:type="dxa"/>
          </w:tcPr>
          <w:p w14:paraId="53C8D160"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28" w:type="dxa"/>
          </w:tcPr>
          <w:p w14:paraId="5A1530E8"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07" w:type="dxa"/>
          </w:tcPr>
          <w:p w14:paraId="7A0216BC"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3D2F1E10"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06" w:type="dxa"/>
          </w:tcPr>
          <w:p w14:paraId="53A117B7"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169" w:type="dxa"/>
          </w:tcPr>
          <w:p w14:paraId="6617A164" w14:textId="77777777" w:rsidR="00E16FA6" w:rsidRPr="00E16FA6" w:rsidRDefault="00E16FA6" w:rsidP="00E16FA6">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bl>
    <w:p w14:paraId="54F02A25" w14:textId="77777777" w:rsidR="00E16FA6" w:rsidRDefault="00E16FA6">
      <w:pPr>
        <w:spacing w:line="276" w:lineRule="auto"/>
        <w:rPr>
          <w:b/>
        </w:rPr>
      </w:pPr>
    </w:p>
    <w:p w14:paraId="1C8DC268" w14:textId="77777777" w:rsidR="00E16FA6" w:rsidRDefault="00E16FA6">
      <w:pPr>
        <w:spacing w:line="276" w:lineRule="auto"/>
        <w:rPr>
          <w:b/>
        </w:rPr>
      </w:pPr>
    </w:p>
    <w:p w14:paraId="0567D804" w14:textId="77777777" w:rsidR="00E16FA6" w:rsidRDefault="00E16FA6" w:rsidP="00012E42">
      <w:pPr>
        <w:keepNext/>
        <w:spacing w:line="276" w:lineRule="auto"/>
        <w:rPr>
          <w:b/>
        </w:rPr>
      </w:pPr>
      <w:r w:rsidRPr="00E16FA6">
        <w:rPr>
          <w:b/>
          <w:color w:val="2F5496" w:themeColor="accent5" w:themeShade="BF"/>
        </w:rPr>
        <w:t>Q3</w:t>
      </w:r>
      <w:r w:rsidR="00887AED">
        <w:rPr>
          <w:b/>
          <w:color w:val="2F5496" w:themeColor="accent5" w:themeShade="BF"/>
        </w:rPr>
        <w:t>7i</w:t>
      </w:r>
      <w:r w:rsidRPr="00E16FA6">
        <w:rPr>
          <w:b/>
          <w:color w:val="2F5496" w:themeColor="accent5" w:themeShade="BF"/>
        </w:rPr>
        <w:t xml:space="preserve">. </w:t>
      </w:r>
      <w:r w:rsidR="00887AED">
        <w:rPr>
          <w:b/>
        </w:rPr>
        <w:t>My job is...</w:t>
      </w:r>
    </w:p>
    <w:tbl>
      <w:tblPr>
        <w:tblStyle w:val="GridTable2-Accent5"/>
        <w:tblW w:w="8364" w:type="dxa"/>
        <w:tblLayout w:type="fixed"/>
        <w:tblLook w:val="04A0" w:firstRow="1" w:lastRow="0" w:firstColumn="1" w:lastColumn="0" w:noHBand="0" w:noVBand="1"/>
      </w:tblPr>
      <w:tblGrid>
        <w:gridCol w:w="2268"/>
        <w:gridCol w:w="1219"/>
        <w:gridCol w:w="1219"/>
        <w:gridCol w:w="1219"/>
        <w:gridCol w:w="1219"/>
        <w:gridCol w:w="1220"/>
      </w:tblGrid>
      <w:tr w:rsidR="00E16FA6" w:rsidRPr="00E16FA6" w14:paraId="4C38AA76" w14:textId="77777777" w:rsidTr="00887A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7BD6C8D2" w14:textId="77777777" w:rsidR="00E16FA6" w:rsidRPr="00E16FA6" w:rsidRDefault="00E16FA6" w:rsidP="00012E42">
            <w:pPr>
              <w:keepNext/>
              <w:spacing w:line="240" w:lineRule="auto"/>
              <w:rPr>
                <w:b w:val="0"/>
                <w:sz w:val="20"/>
                <w:szCs w:val="20"/>
              </w:rPr>
            </w:pPr>
          </w:p>
        </w:tc>
        <w:tc>
          <w:tcPr>
            <w:tcW w:w="1219" w:type="dxa"/>
          </w:tcPr>
          <w:p w14:paraId="79E32968"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Agree completely</w:t>
            </w:r>
          </w:p>
        </w:tc>
        <w:tc>
          <w:tcPr>
            <w:tcW w:w="1219" w:type="dxa"/>
          </w:tcPr>
          <w:p w14:paraId="1AB86435"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Agree somewhat</w:t>
            </w:r>
          </w:p>
        </w:tc>
        <w:tc>
          <w:tcPr>
            <w:tcW w:w="1219" w:type="dxa"/>
          </w:tcPr>
          <w:p w14:paraId="2EE90E9C"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Neutral</w:t>
            </w:r>
          </w:p>
        </w:tc>
        <w:tc>
          <w:tcPr>
            <w:tcW w:w="1219" w:type="dxa"/>
          </w:tcPr>
          <w:p w14:paraId="3DE249D8"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Disagree somewhat</w:t>
            </w:r>
          </w:p>
        </w:tc>
        <w:tc>
          <w:tcPr>
            <w:tcW w:w="1220" w:type="dxa"/>
          </w:tcPr>
          <w:p w14:paraId="2D37AEC6" w14:textId="77777777" w:rsidR="00E16FA6" w:rsidRPr="00E16FA6" w:rsidRDefault="00E16FA6"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Disagree completely</w:t>
            </w:r>
          </w:p>
        </w:tc>
      </w:tr>
      <w:tr w:rsidR="00E16FA6" w:rsidRPr="00E16FA6" w14:paraId="701CD481" w14:textId="77777777" w:rsidTr="00887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34F0441D" w14:textId="77777777" w:rsidR="00E16FA6" w:rsidRPr="00E16FA6" w:rsidRDefault="00887AED" w:rsidP="00012E42">
            <w:pPr>
              <w:keepNext/>
              <w:spacing w:line="276" w:lineRule="auto"/>
              <w:rPr>
                <w:b w:val="0"/>
                <w:sz w:val="20"/>
                <w:szCs w:val="20"/>
              </w:rPr>
            </w:pPr>
            <w:r>
              <w:rPr>
                <w:b w:val="0"/>
                <w:sz w:val="20"/>
                <w:szCs w:val="20"/>
              </w:rPr>
              <w:t>Interesting</w:t>
            </w:r>
          </w:p>
        </w:tc>
        <w:tc>
          <w:tcPr>
            <w:tcW w:w="1219" w:type="dxa"/>
          </w:tcPr>
          <w:p w14:paraId="0071DED0"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2B7D6F9C"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062F874C"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6866227F"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314646F4"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21C35A7B" w14:textId="77777777" w:rsidTr="00887AED">
        <w:tc>
          <w:tcPr>
            <w:cnfStyle w:val="001000000000" w:firstRow="0" w:lastRow="0" w:firstColumn="1" w:lastColumn="0" w:oddVBand="0" w:evenVBand="0" w:oddHBand="0" w:evenHBand="0" w:firstRowFirstColumn="0" w:firstRowLastColumn="0" w:lastRowFirstColumn="0" w:lastRowLastColumn="0"/>
            <w:tcW w:w="2268" w:type="dxa"/>
          </w:tcPr>
          <w:p w14:paraId="1D115F36" w14:textId="77777777" w:rsidR="00E16FA6" w:rsidRPr="00E16FA6" w:rsidRDefault="00887AED" w:rsidP="00012E42">
            <w:pPr>
              <w:keepNext/>
              <w:spacing w:line="276" w:lineRule="auto"/>
              <w:rPr>
                <w:b w:val="0"/>
                <w:sz w:val="20"/>
                <w:szCs w:val="20"/>
              </w:rPr>
            </w:pPr>
            <w:r>
              <w:rPr>
                <w:b w:val="0"/>
                <w:sz w:val="20"/>
                <w:szCs w:val="20"/>
              </w:rPr>
              <w:t>C</w:t>
            </w:r>
            <w:r w:rsidR="00E16FA6">
              <w:rPr>
                <w:b w:val="0"/>
                <w:sz w:val="20"/>
                <w:szCs w:val="20"/>
              </w:rPr>
              <w:t>hallenging in a positive way</w:t>
            </w:r>
          </w:p>
        </w:tc>
        <w:tc>
          <w:tcPr>
            <w:tcW w:w="1219" w:type="dxa"/>
          </w:tcPr>
          <w:p w14:paraId="3E7E6851"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274D321"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26D45B74"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3BC5290A"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15C42B71"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E16FA6" w:rsidRPr="00E16FA6" w14:paraId="695D7613" w14:textId="77777777" w:rsidTr="00887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E72DEA6" w14:textId="77777777" w:rsidR="00E16FA6" w:rsidRPr="00E16FA6" w:rsidRDefault="00887AED" w:rsidP="00012E42">
            <w:pPr>
              <w:keepNext/>
              <w:spacing w:line="276" w:lineRule="auto"/>
              <w:rPr>
                <w:b w:val="0"/>
                <w:sz w:val="20"/>
                <w:szCs w:val="20"/>
              </w:rPr>
            </w:pPr>
            <w:r>
              <w:rPr>
                <w:b w:val="0"/>
                <w:sz w:val="20"/>
                <w:szCs w:val="20"/>
              </w:rPr>
              <w:t>C</w:t>
            </w:r>
            <w:r w:rsidR="00E16FA6">
              <w:rPr>
                <w:b w:val="0"/>
                <w:sz w:val="20"/>
                <w:szCs w:val="20"/>
              </w:rPr>
              <w:t>hallenging in a negative way</w:t>
            </w:r>
          </w:p>
        </w:tc>
        <w:tc>
          <w:tcPr>
            <w:tcW w:w="1219" w:type="dxa"/>
          </w:tcPr>
          <w:p w14:paraId="77D46875"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2AB84EC2"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7BB244DC"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0108AAB4"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44897BC1" w14:textId="77777777" w:rsidR="00E16FA6" w:rsidRPr="00E16FA6" w:rsidRDefault="00E16FA6"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59040AE6" w14:textId="77777777" w:rsidTr="00887AED">
        <w:tc>
          <w:tcPr>
            <w:cnfStyle w:val="001000000000" w:firstRow="0" w:lastRow="0" w:firstColumn="1" w:lastColumn="0" w:oddVBand="0" w:evenVBand="0" w:oddHBand="0" w:evenHBand="0" w:firstRowFirstColumn="0" w:firstRowLastColumn="0" w:lastRowFirstColumn="0" w:lastRowLastColumn="0"/>
            <w:tcW w:w="2268" w:type="dxa"/>
          </w:tcPr>
          <w:p w14:paraId="4187AFD6" w14:textId="77777777" w:rsidR="00E16FA6" w:rsidRPr="00E16FA6" w:rsidRDefault="00887AED" w:rsidP="00012E42">
            <w:pPr>
              <w:keepNext/>
              <w:spacing w:line="276" w:lineRule="auto"/>
              <w:rPr>
                <w:b w:val="0"/>
                <w:sz w:val="20"/>
                <w:szCs w:val="20"/>
              </w:rPr>
            </w:pPr>
            <w:r>
              <w:rPr>
                <w:b w:val="0"/>
                <w:sz w:val="20"/>
                <w:szCs w:val="20"/>
              </w:rPr>
              <w:t>I</w:t>
            </w:r>
            <w:r w:rsidR="00E16FA6">
              <w:rPr>
                <w:b w:val="0"/>
                <w:sz w:val="20"/>
                <w:szCs w:val="20"/>
              </w:rPr>
              <w:t xml:space="preserve">mportant </w:t>
            </w:r>
          </w:p>
        </w:tc>
        <w:tc>
          <w:tcPr>
            <w:tcW w:w="1219" w:type="dxa"/>
          </w:tcPr>
          <w:p w14:paraId="0D718507"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570920AD"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4378376"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30BB0DF3"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1312F314" w14:textId="77777777" w:rsidR="00E16FA6" w:rsidRPr="00E16FA6" w:rsidRDefault="00E16FA6" w:rsidP="00012E42">
            <w:pPr>
              <w:keepNext/>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887AED" w:rsidRPr="00E16FA6" w14:paraId="535AFB88" w14:textId="77777777" w:rsidTr="00887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B230215" w14:textId="77777777" w:rsidR="00887AED" w:rsidRDefault="00887AED" w:rsidP="00012E42">
            <w:pPr>
              <w:keepNext/>
              <w:spacing w:line="276" w:lineRule="auto"/>
              <w:rPr>
                <w:b w:val="0"/>
                <w:sz w:val="20"/>
                <w:szCs w:val="20"/>
              </w:rPr>
            </w:pPr>
            <w:r>
              <w:rPr>
                <w:b w:val="0"/>
                <w:sz w:val="20"/>
                <w:szCs w:val="20"/>
              </w:rPr>
              <w:t>Enjoyable</w:t>
            </w:r>
          </w:p>
        </w:tc>
        <w:tc>
          <w:tcPr>
            <w:tcW w:w="1219" w:type="dxa"/>
          </w:tcPr>
          <w:p w14:paraId="5913A204" w14:textId="77777777" w:rsidR="00887AED" w:rsidRPr="00E16FA6" w:rsidRDefault="00887AED"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613B4ABE" w14:textId="77777777" w:rsidR="00887AED" w:rsidRPr="00E16FA6" w:rsidRDefault="00887AED"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3AAF4C51" w14:textId="77777777" w:rsidR="00887AED" w:rsidRPr="00E16FA6" w:rsidRDefault="00887AED"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720F8B7A" w14:textId="77777777" w:rsidR="00887AED" w:rsidRPr="00E16FA6" w:rsidRDefault="00887AED"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5966AF2B" w14:textId="77777777" w:rsidR="00887AED" w:rsidRPr="00E16FA6" w:rsidRDefault="00887AED" w:rsidP="00012E42">
            <w:pPr>
              <w:keepNext/>
              <w:spacing w:line="276"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E16FA6" w:rsidRPr="00E16FA6" w14:paraId="1FCCED40" w14:textId="77777777" w:rsidTr="00887AED">
        <w:tc>
          <w:tcPr>
            <w:cnfStyle w:val="001000000000" w:firstRow="0" w:lastRow="0" w:firstColumn="1" w:lastColumn="0" w:oddVBand="0" w:evenVBand="0" w:oddHBand="0" w:evenHBand="0" w:firstRowFirstColumn="0" w:firstRowLastColumn="0" w:lastRowFirstColumn="0" w:lastRowLastColumn="0"/>
            <w:tcW w:w="2268" w:type="dxa"/>
          </w:tcPr>
          <w:p w14:paraId="6470745C" w14:textId="77777777" w:rsidR="00E16FA6" w:rsidRDefault="00887AED" w:rsidP="00850E30">
            <w:pPr>
              <w:spacing w:line="276" w:lineRule="auto"/>
              <w:rPr>
                <w:b w:val="0"/>
                <w:sz w:val="20"/>
                <w:szCs w:val="20"/>
              </w:rPr>
            </w:pPr>
            <w:r>
              <w:rPr>
                <w:b w:val="0"/>
                <w:sz w:val="20"/>
                <w:szCs w:val="20"/>
              </w:rPr>
              <w:t>S</w:t>
            </w:r>
            <w:r w:rsidR="00E16FA6">
              <w:rPr>
                <w:b w:val="0"/>
                <w:sz w:val="20"/>
                <w:szCs w:val="20"/>
              </w:rPr>
              <w:t>tressful</w:t>
            </w:r>
          </w:p>
        </w:tc>
        <w:tc>
          <w:tcPr>
            <w:tcW w:w="1219" w:type="dxa"/>
          </w:tcPr>
          <w:p w14:paraId="492CD319" w14:textId="77777777" w:rsidR="00E16FA6" w:rsidRPr="00E16FA6" w:rsidRDefault="00E16FA6" w:rsidP="00850E30">
            <w:pPr>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57AB5294" w14:textId="77777777" w:rsidR="00E16FA6" w:rsidRPr="00E16FA6" w:rsidRDefault="00E16FA6" w:rsidP="00850E30">
            <w:pPr>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628BD234" w14:textId="77777777" w:rsidR="00E16FA6" w:rsidRPr="00E16FA6" w:rsidRDefault="00E16FA6" w:rsidP="00850E30">
            <w:pPr>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290BF7F3" w14:textId="77777777" w:rsidR="00E16FA6" w:rsidRPr="00E16FA6" w:rsidRDefault="00E16FA6" w:rsidP="00850E30">
            <w:pPr>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4B33DDB3" w14:textId="77777777" w:rsidR="00E16FA6" w:rsidRPr="00E16FA6" w:rsidRDefault="00E16FA6" w:rsidP="00850E30">
            <w:pPr>
              <w:spacing w:line="276" w:lineRule="auto"/>
              <w:cnfStyle w:val="000000000000" w:firstRow="0" w:lastRow="0" w:firstColumn="0" w:lastColumn="0" w:oddVBand="0" w:evenVBand="0" w:oddHBand="0" w:evenHBand="0" w:firstRowFirstColumn="0" w:firstRowLastColumn="0" w:lastRowFirstColumn="0" w:lastRowLastColumn="0"/>
              <w:rPr>
                <w:b/>
                <w:sz w:val="20"/>
                <w:szCs w:val="20"/>
              </w:rPr>
            </w:pPr>
          </w:p>
        </w:tc>
      </w:tr>
    </w:tbl>
    <w:p w14:paraId="13B68632" w14:textId="77777777" w:rsidR="00E16FA6" w:rsidRDefault="00E16FA6">
      <w:pPr>
        <w:spacing w:line="276" w:lineRule="auto"/>
        <w:rPr>
          <w:b/>
        </w:rPr>
      </w:pPr>
    </w:p>
    <w:p w14:paraId="5C46ECC0" w14:textId="77777777" w:rsidR="00887AED" w:rsidRDefault="00887AED">
      <w:pPr>
        <w:spacing w:line="276" w:lineRule="auto"/>
        <w:rPr>
          <w:b/>
        </w:rPr>
      </w:pPr>
    </w:p>
    <w:p w14:paraId="27F5719F" w14:textId="77777777" w:rsidR="00887AED" w:rsidRDefault="00887AED" w:rsidP="00012E42">
      <w:pPr>
        <w:keepNext/>
        <w:spacing w:line="276" w:lineRule="auto"/>
        <w:rPr>
          <w:b/>
        </w:rPr>
      </w:pPr>
      <w:r w:rsidRPr="00E16FA6">
        <w:rPr>
          <w:b/>
          <w:color w:val="2F5496" w:themeColor="accent5" w:themeShade="BF"/>
        </w:rPr>
        <w:t>Q3</w:t>
      </w:r>
      <w:r>
        <w:rPr>
          <w:b/>
          <w:color w:val="2F5496" w:themeColor="accent5" w:themeShade="BF"/>
        </w:rPr>
        <w:t>7ii</w:t>
      </w:r>
      <w:r w:rsidRPr="00E16FA6">
        <w:rPr>
          <w:b/>
          <w:color w:val="2F5496" w:themeColor="accent5" w:themeShade="BF"/>
        </w:rPr>
        <w:t xml:space="preserve">. </w:t>
      </w:r>
      <w:r>
        <w:rPr>
          <w:b/>
        </w:rPr>
        <w:t>How far do you agree with the following statements?</w:t>
      </w:r>
    </w:p>
    <w:tbl>
      <w:tblPr>
        <w:tblStyle w:val="GridTable2-Accent5"/>
        <w:tblW w:w="8364" w:type="dxa"/>
        <w:tblLayout w:type="fixed"/>
        <w:tblLook w:val="04A0" w:firstRow="1" w:lastRow="0" w:firstColumn="1" w:lastColumn="0" w:noHBand="0" w:noVBand="1"/>
      </w:tblPr>
      <w:tblGrid>
        <w:gridCol w:w="2268"/>
        <w:gridCol w:w="1219"/>
        <w:gridCol w:w="1219"/>
        <w:gridCol w:w="1219"/>
        <w:gridCol w:w="1219"/>
        <w:gridCol w:w="1220"/>
      </w:tblGrid>
      <w:tr w:rsidR="00887AED" w:rsidRPr="00E16FA6" w14:paraId="06D4E130" w14:textId="77777777" w:rsidTr="00040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E149B82" w14:textId="77777777" w:rsidR="00887AED" w:rsidRPr="00E16FA6" w:rsidRDefault="00887AED" w:rsidP="00012E42">
            <w:pPr>
              <w:keepNext/>
              <w:spacing w:line="240" w:lineRule="auto"/>
              <w:rPr>
                <w:b w:val="0"/>
                <w:sz w:val="20"/>
                <w:szCs w:val="20"/>
              </w:rPr>
            </w:pPr>
          </w:p>
        </w:tc>
        <w:tc>
          <w:tcPr>
            <w:tcW w:w="1219" w:type="dxa"/>
          </w:tcPr>
          <w:p w14:paraId="479E8D4A" w14:textId="77777777" w:rsidR="00887AED" w:rsidRPr="00E16FA6" w:rsidRDefault="00887AED"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Agree completely</w:t>
            </w:r>
          </w:p>
        </w:tc>
        <w:tc>
          <w:tcPr>
            <w:tcW w:w="1219" w:type="dxa"/>
          </w:tcPr>
          <w:p w14:paraId="289F192A" w14:textId="77777777" w:rsidR="00887AED" w:rsidRPr="00E16FA6" w:rsidRDefault="00887AED"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Agree somewhat</w:t>
            </w:r>
          </w:p>
        </w:tc>
        <w:tc>
          <w:tcPr>
            <w:tcW w:w="1219" w:type="dxa"/>
          </w:tcPr>
          <w:p w14:paraId="7A952C75" w14:textId="77777777" w:rsidR="00887AED" w:rsidRPr="00E16FA6" w:rsidRDefault="00887AED"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16FA6">
              <w:rPr>
                <w:b w:val="0"/>
                <w:sz w:val="20"/>
                <w:szCs w:val="20"/>
              </w:rPr>
              <w:t>Neutral</w:t>
            </w:r>
          </w:p>
        </w:tc>
        <w:tc>
          <w:tcPr>
            <w:tcW w:w="1219" w:type="dxa"/>
          </w:tcPr>
          <w:p w14:paraId="47D77A4B" w14:textId="77777777" w:rsidR="00887AED" w:rsidRPr="00E16FA6" w:rsidRDefault="00887AED"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Disagree somewhat</w:t>
            </w:r>
          </w:p>
        </w:tc>
        <w:tc>
          <w:tcPr>
            <w:tcW w:w="1220" w:type="dxa"/>
          </w:tcPr>
          <w:p w14:paraId="307B5767" w14:textId="77777777" w:rsidR="00887AED" w:rsidRPr="00E16FA6" w:rsidRDefault="00887AED" w:rsidP="00012E42">
            <w:pPr>
              <w:keepNext/>
              <w:spacing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Disagree completely</w:t>
            </w:r>
          </w:p>
        </w:tc>
      </w:tr>
      <w:tr w:rsidR="00887AED" w:rsidRPr="00E16FA6" w14:paraId="25E166C2" w14:textId="77777777" w:rsidTr="00040F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2FCFAEF4" w14:textId="77777777" w:rsidR="00887AED" w:rsidRDefault="00887AED" w:rsidP="00012E42">
            <w:pPr>
              <w:keepNext/>
              <w:spacing w:line="240" w:lineRule="auto"/>
              <w:rPr>
                <w:b w:val="0"/>
                <w:sz w:val="20"/>
                <w:szCs w:val="20"/>
              </w:rPr>
            </w:pPr>
            <w:r>
              <w:rPr>
                <w:b w:val="0"/>
                <w:sz w:val="20"/>
                <w:szCs w:val="20"/>
              </w:rPr>
              <w:t>I have all the resources I need to do my job</w:t>
            </w:r>
          </w:p>
        </w:tc>
        <w:tc>
          <w:tcPr>
            <w:tcW w:w="1219" w:type="dxa"/>
          </w:tcPr>
          <w:p w14:paraId="4D77892D"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7DD66893"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2576B874"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568F0717"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480FEC19"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887AED" w:rsidRPr="00E16FA6" w14:paraId="0FCC5CDF" w14:textId="77777777" w:rsidTr="00040FC5">
        <w:tc>
          <w:tcPr>
            <w:cnfStyle w:val="001000000000" w:firstRow="0" w:lastRow="0" w:firstColumn="1" w:lastColumn="0" w:oddVBand="0" w:evenVBand="0" w:oddHBand="0" w:evenHBand="0" w:firstRowFirstColumn="0" w:firstRowLastColumn="0" w:lastRowFirstColumn="0" w:lastRowLastColumn="0"/>
            <w:tcW w:w="2268" w:type="dxa"/>
          </w:tcPr>
          <w:p w14:paraId="532FD4A0" w14:textId="77777777" w:rsidR="00887AED" w:rsidRDefault="00887AED" w:rsidP="00012E42">
            <w:pPr>
              <w:keepNext/>
              <w:spacing w:line="240" w:lineRule="auto"/>
              <w:rPr>
                <w:b w:val="0"/>
                <w:sz w:val="20"/>
                <w:szCs w:val="20"/>
              </w:rPr>
            </w:pPr>
            <w:r w:rsidRPr="00887AED">
              <w:rPr>
                <w:b w:val="0"/>
                <w:sz w:val="20"/>
                <w:szCs w:val="20"/>
              </w:rPr>
              <w:t>The amount of work I am required to do seems to be increasing</w:t>
            </w:r>
          </w:p>
        </w:tc>
        <w:tc>
          <w:tcPr>
            <w:tcW w:w="1219" w:type="dxa"/>
          </w:tcPr>
          <w:p w14:paraId="6CFCE825"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3D62D478"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37DD158"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5CD4D6F6"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6C478BD5"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887AED" w:rsidRPr="00E16FA6" w14:paraId="39E449B4" w14:textId="77777777" w:rsidTr="00040F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2E139F78" w14:textId="77777777" w:rsidR="00887AED" w:rsidRPr="00E16FA6" w:rsidRDefault="00887AED" w:rsidP="00012E42">
            <w:pPr>
              <w:keepNext/>
              <w:spacing w:line="240" w:lineRule="auto"/>
              <w:rPr>
                <w:b w:val="0"/>
                <w:sz w:val="20"/>
                <w:szCs w:val="20"/>
              </w:rPr>
            </w:pPr>
            <w:r>
              <w:rPr>
                <w:b w:val="0"/>
                <w:sz w:val="20"/>
                <w:szCs w:val="20"/>
              </w:rPr>
              <w:t>I feel a sense of accomplishment from my work</w:t>
            </w:r>
          </w:p>
        </w:tc>
        <w:tc>
          <w:tcPr>
            <w:tcW w:w="1219" w:type="dxa"/>
          </w:tcPr>
          <w:p w14:paraId="41D98ADF"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51B16367"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1D3F50D2"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210C3912"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6CF62487"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887AED" w:rsidRPr="00E16FA6" w14:paraId="0D2BE26C" w14:textId="77777777" w:rsidTr="00040FC5">
        <w:tc>
          <w:tcPr>
            <w:cnfStyle w:val="001000000000" w:firstRow="0" w:lastRow="0" w:firstColumn="1" w:lastColumn="0" w:oddVBand="0" w:evenVBand="0" w:oddHBand="0" w:evenHBand="0" w:firstRowFirstColumn="0" w:firstRowLastColumn="0" w:lastRowFirstColumn="0" w:lastRowLastColumn="0"/>
            <w:tcW w:w="2268" w:type="dxa"/>
          </w:tcPr>
          <w:p w14:paraId="05EC3F35" w14:textId="77777777" w:rsidR="00887AED" w:rsidRPr="00E16FA6" w:rsidRDefault="00887AED" w:rsidP="00012E42">
            <w:pPr>
              <w:keepNext/>
              <w:spacing w:line="240" w:lineRule="auto"/>
              <w:rPr>
                <w:b w:val="0"/>
                <w:sz w:val="20"/>
                <w:szCs w:val="20"/>
              </w:rPr>
            </w:pPr>
            <w:r w:rsidRPr="00887AED">
              <w:rPr>
                <w:b w:val="0"/>
                <w:sz w:val="20"/>
                <w:szCs w:val="20"/>
              </w:rPr>
              <w:t>I never seem to have enough time to get everything done on my job</w:t>
            </w:r>
          </w:p>
        </w:tc>
        <w:tc>
          <w:tcPr>
            <w:tcW w:w="1219" w:type="dxa"/>
          </w:tcPr>
          <w:p w14:paraId="53418C4D"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4B03AB8"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47C96907"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4CF16A0"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67A3ACDF" w14:textId="77777777" w:rsidR="00887AED" w:rsidRPr="00E16FA6" w:rsidRDefault="00887AED" w:rsidP="00012E42">
            <w:pPr>
              <w:keepNext/>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887AED" w:rsidRPr="00E16FA6" w14:paraId="2178E2D7" w14:textId="77777777" w:rsidTr="00040F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679A02ED" w14:textId="77777777" w:rsidR="00887AED" w:rsidRDefault="00887AED" w:rsidP="00012E42">
            <w:pPr>
              <w:keepNext/>
              <w:spacing w:line="240" w:lineRule="auto"/>
              <w:rPr>
                <w:b w:val="0"/>
                <w:sz w:val="20"/>
                <w:szCs w:val="20"/>
              </w:rPr>
            </w:pPr>
            <w:r>
              <w:rPr>
                <w:b w:val="0"/>
                <w:sz w:val="20"/>
                <w:szCs w:val="20"/>
              </w:rPr>
              <w:t>I can easily switch off from work at the end of the day</w:t>
            </w:r>
          </w:p>
        </w:tc>
        <w:tc>
          <w:tcPr>
            <w:tcW w:w="1219" w:type="dxa"/>
          </w:tcPr>
          <w:p w14:paraId="1A6F390F"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37ECAAB3"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0D5D5BFD"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9" w:type="dxa"/>
          </w:tcPr>
          <w:p w14:paraId="519EACE9"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20" w:type="dxa"/>
          </w:tcPr>
          <w:p w14:paraId="4F5C42BB" w14:textId="77777777" w:rsidR="00887AED" w:rsidRPr="00E16FA6" w:rsidRDefault="00887AED" w:rsidP="00012E42">
            <w:pPr>
              <w:keepNext/>
              <w:spacing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887AED" w:rsidRPr="00E16FA6" w14:paraId="7776E057" w14:textId="77777777" w:rsidTr="00040FC5">
        <w:tc>
          <w:tcPr>
            <w:cnfStyle w:val="001000000000" w:firstRow="0" w:lastRow="0" w:firstColumn="1" w:lastColumn="0" w:oddVBand="0" w:evenVBand="0" w:oddHBand="0" w:evenHBand="0" w:firstRowFirstColumn="0" w:firstRowLastColumn="0" w:lastRowFirstColumn="0" w:lastRowLastColumn="0"/>
            <w:tcW w:w="2268" w:type="dxa"/>
          </w:tcPr>
          <w:p w14:paraId="35A322F4" w14:textId="77777777" w:rsidR="00887AED" w:rsidRDefault="00887AED" w:rsidP="00040FC5">
            <w:pPr>
              <w:spacing w:line="240" w:lineRule="auto"/>
              <w:rPr>
                <w:b w:val="0"/>
                <w:sz w:val="20"/>
                <w:szCs w:val="20"/>
              </w:rPr>
            </w:pPr>
            <w:r>
              <w:rPr>
                <w:b w:val="0"/>
                <w:sz w:val="20"/>
                <w:szCs w:val="20"/>
              </w:rPr>
              <w:t>I hope to be working for the same employer in two years’ time</w:t>
            </w:r>
          </w:p>
        </w:tc>
        <w:tc>
          <w:tcPr>
            <w:tcW w:w="1219" w:type="dxa"/>
          </w:tcPr>
          <w:p w14:paraId="4E80C41B" w14:textId="77777777" w:rsidR="00887AED" w:rsidRPr="00E16FA6" w:rsidRDefault="00887AED" w:rsidP="00040FC5">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3CF01501" w14:textId="77777777" w:rsidR="00887AED" w:rsidRPr="00E16FA6" w:rsidRDefault="00887AED" w:rsidP="00040FC5">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61628EFE" w14:textId="77777777" w:rsidR="00887AED" w:rsidRPr="00E16FA6" w:rsidRDefault="00887AED" w:rsidP="00040FC5">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19" w:type="dxa"/>
          </w:tcPr>
          <w:p w14:paraId="1D1498FE" w14:textId="77777777" w:rsidR="00887AED" w:rsidRPr="00E16FA6" w:rsidRDefault="00887AED" w:rsidP="00040FC5">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c>
          <w:tcPr>
            <w:tcW w:w="1220" w:type="dxa"/>
          </w:tcPr>
          <w:p w14:paraId="3A3DFF46" w14:textId="77777777" w:rsidR="00887AED" w:rsidRPr="00E16FA6" w:rsidRDefault="00887AED" w:rsidP="00040FC5">
            <w:pPr>
              <w:spacing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bl>
    <w:p w14:paraId="2689677D" w14:textId="77777777" w:rsidR="00887AED" w:rsidRDefault="00887AED">
      <w:pPr>
        <w:spacing w:line="276" w:lineRule="auto"/>
        <w:rPr>
          <w:b/>
        </w:rPr>
      </w:pPr>
    </w:p>
    <w:p w14:paraId="0053DFE2" w14:textId="77777777" w:rsidR="00887AED" w:rsidRDefault="00887AED">
      <w:pPr>
        <w:spacing w:line="276" w:lineRule="auto"/>
        <w:rPr>
          <w:b/>
        </w:rPr>
      </w:pPr>
    </w:p>
    <w:p w14:paraId="2CC0A0CB" w14:textId="77777777" w:rsidR="00813EAE" w:rsidRDefault="00813EAE">
      <w:pPr>
        <w:spacing w:line="276" w:lineRule="auto"/>
        <w:rPr>
          <w:b/>
        </w:rPr>
      </w:pPr>
      <w:r w:rsidRPr="00813EAE">
        <w:rPr>
          <w:b/>
          <w:color w:val="2F5496" w:themeColor="accent5" w:themeShade="BF"/>
        </w:rPr>
        <w:t xml:space="preserve">Q38. </w:t>
      </w:r>
      <w:r>
        <w:rPr>
          <w:b/>
        </w:rPr>
        <w:t>Approximately how long do you spend commuting to work?</w:t>
      </w:r>
    </w:p>
    <w:p w14:paraId="74E54E5B" w14:textId="77777777" w:rsidR="00813EAE" w:rsidRDefault="00813EAE">
      <w:pPr>
        <w:spacing w:line="276" w:lineRule="auto"/>
        <w:rPr>
          <w:i/>
        </w:rPr>
      </w:pPr>
      <w:r>
        <w:rPr>
          <w:i/>
        </w:rPr>
        <w:t>Please provide the total amount of time you would spend travelling to and from work on an average day</w:t>
      </w:r>
    </w:p>
    <w:p w14:paraId="1BFBF3A5" w14:textId="77777777" w:rsidR="00813EAE" w:rsidRDefault="00813EAE">
      <w:pPr>
        <w:spacing w:line="276" w:lineRule="auto"/>
        <w:rPr>
          <w:i/>
        </w:rPr>
      </w:pPr>
    </w:p>
    <w:p w14:paraId="2BBEBAB6" w14:textId="77777777" w:rsidR="00813EAE" w:rsidRPr="00813EAE" w:rsidRDefault="00813EAE">
      <w:pPr>
        <w:spacing w:line="276" w:lineRule="auto"/>
      </w:pPr>
      <w:r>
        <w:t xml:space="preserve">___ </w:t>
      </w:r>
      <w:proofErr w:type="gramStart"/>
      <w:r>
        <w:t>hours</w:t>
      </w:r>
      <w:proofErr w:type="gramEnd"/>
      <w:r>
        <w:t xml:space="preserve"> and ___ minutes</w:t>
      </w:r>
    </w:p>
    <w:p w14:paraId="4F0DB3AE" w14:textId="77777777" w:rsidR="00813EAE" w:rsidRDefault="00813EAE">
      <w:pPr>
        <w:spacing w:line="276" w:lineRule="auto"/>
        <w:rPr>
          <w:b/>
        </w:rPr>
      </w:pPr>
    </w:p>
    <w:p w14:paraId="5BB2F2B3" w14:textId="77777777" w:rsidR="00813EAE" w:rsidRDefault="00813EAE">
      <w:pPr>
        <w:spacing w:line="276" w:lineRule="auto"/>
        <w:rPr>
          <w:b/>
        </w:rPr>
      </w:pPr>
    </w:p>
    <w:p w14:paraId="7B15AAB8" w14:textId="77777777" w:rsidR="00850E30" w:rsidRPr="00850E30" w:rsidRDefault="00813EAE" w:rsidP="00012E42">
      <w:pPr>
        <w:keepNext/>
        <w:spacing w:line="276" w:lineRule="auto"/>
        <w:rPr>
          <w:b/>
        </w:rPr>
      </w:pPr>
      <w:r>
        <w:rPr>
          <w:b/>
          <w:color w:val="2F5496" w:themeColor="accent5" w:themeShade="BF"/>
        </w:rPr>
        <w:lastRenderedPageBreak/>
        <w:t>Q39</w:t>
      </w:r>
      <w:r w:rsidR="00850E30" w:rsidRPr="00850E30">
        <w:rPr>
          <w:b/>
          <w:color w:val="2F5496" w:themeColor="accent5" w:themeShade="BF"/>
        </w:rPr>
        <w:t xml:space="preserve">. </w:t>
      </w:r>
      <w:r w:rsidR="00850E30" w:rsidRPr="00850E30">
        <w:rPr>
          <w:b/>
        </w:rPr>
        <w:t>Thinking about your career plans over the next one to two years, do you plan to:</w:t>
      </w:r>
    </w:p>
    <w:p w14:paraId="0943520D" w14:textId="77777777" w:rsidR="00850E30" w:rsidRPr="00850E30" w:rsidRDefault="00850E30" w:rsidP="00012E42">
      <w:pPr>
        <w:keepNext/>
        <w:spacing w:line="276" w:lineRule="auto"/>
        <w:rPr>
          <w:b/>
        </w:rPr>
      </w:pPr>
    </w:p>
    <w:p w14:paraId="76AF8447"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Stay in your current job</w:t>
      </w:r>
    </w:p>
    <w:p w14:paraId="4672838A"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Stay in educational psychology but in a different job</w:t>
      </w:r>
    </w:p>
    <w:p w14:paraId="322D26C4"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 xml:space="preserve">Stay in your current location but </w:t>
      </w:r>
      <w:r>
        <w:t>leave educational psychology</w:t>
      </w:r>
    </w:p>
    <w:p w14:paraId="0934FAAF" w14:textId="77777777" w:rsid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Leave both educational psychology and your current location</w:t>
      </w:r>
    </w:p>
    <w:p w14:paraId="5081B802" w14:textId="77777777" w:rsidR="00FF5B60" w:rsidRPr="00850E30" w:rsidRDefault="00FF5B60" w:rsidP="00012E42">
      <w:pPr>
        <w:keepNext/>
        <w:spacing w:line="276" w:lineRule="auto"/>
      </w:pPr>
      <w:r w:rsidRPr="008504E8">
        <w:rPr>
          <w:color w:val="2F5496" w:themeColor="accent5" w:themeShade="BF"/>
        </w:rPr>
        <w:sym w:font="Wingdings" w:char="F0A1"/>
      </w:r>
      <w:r>
        <w:rPr>
          <w:color w:val="2F5496" w:themeColor="accent5" w:themeShade="BF"/>
        </w:rPr>
        <w:t xml:space="preserve"> </w:t>
      </w:r>
      <w:r>
        <w:t>Not sure</w:t>
      </w:r>
    </w:p>
    <w:p w14:paraId="1B7CF38E" w14:textId="77777777" w:rsidR="00887AED" w:rsidRDefault="00850E30" w:rsidP="00850E30">
      <w:pPr>
        <w:spacing w:line="276" w:lineRule="auto"/>
      </w:pPr>
      <w:r w:rsidRPr="008504E8">
        <w:rPr>
          <w:color w:val="2F5496" w:themeColor="accent5" w:themeShade="BF"/>
        </w:rPr>
        <w:sym w:font="Wingdings" w:char="F0A1"/>
      </w:r>
      <w:r>
        <w:rPr>
          <w:color w:val="2F5496" w:themeColor="accent5" w:themeShade="BF"/>
        </w:rPr>
        <w:t xml:space="preserve"> </w:t>
      </w:r>
      <w:r w:rsidRPr="00850E30">
        <w:t>Other</w:t>
      </w:r>
    </w:p>
    <w:p w14:paraId="2398455C" w14:textId="77777777" w:rsidR="00850E30" w:rsidRDefault="00850E30" w:rsidP="00850E30">
      <w:pPr>
        <w:spacing w:line="276" w:lineRule="auto"/>
      </w:pPr>
    </w:p>
    <w:p w14:paraId="23A9ABCC" w14:textId="77777777" w:rsidR="00850E30" w:rsidRPr="00141DAB" w:rsidRDefault="00850E30" w:rsidP="00012E42">
      <w:pPr>
        <w:keepNext/>
        <w:spacing w:line="276" w:lineRule="auto"/>
        <w:rPr>
          <w:i/>
          <w:color w:val="BFBFBF" w:themeColor="background1" w:themeShade="BF"/>
        </w:rPr>
      </w:pPr>
      <w:r>
        <w:rPr>
          <w:i/>
          <w:color w:val="BFBFBF" w:themeColor="background1" w:themeShade="BF"/>
        </w:rPr>
        <w:t>[Show if Q3</w:t>
      </w:r>
      <w:r w:rsidR="00813EAE">
        <w:rPr>
          <w:i/>
          <w:color w:val="BFBFBF" w:themeColor="background1" w:themeShade="BF"/>
        </w:rPr>
        <w:t>9</w:t>
      </w:r>
      <w:r>
        <w:rPr>
          <w:i/>
          <w:color w:val="BFBFBF" w:themeColor="background1" w:themeShade="BF"/>
        </w:rPr>
        <w:t xml:space="preserve"> = 3, 4]</w:t>
      </w:r>
    </w:p>
    <w:p w14:paraId="3F306EA0" w14:textId="272C9B39" w:rsidR="00850E30" w:rsidRDefault="00813EAE" w:rsidP="00012E42">
      <w:pPr>
        <w:keepNext/>
        <w:spacing w:line="276" w:lineRule="auto"/>
        <w:rPr>
          <w:b/>
        </w:rPr>
      </w:pPr>
      <w:r>
        <w:rPr>
          <w:b/>
          <w:color w:val="2F5496" w:themeColor="accent5" w:themeShade="BF"/>
        </w:rPr>
        <w:t>Q40</w:t>
      </w:r>
      <w:r w:rsidR="00970211">
        <w:rPr>
          <w:b/>
          <w:color w:val="2F5496" w:themeColor="accent5" w:themeShade="BF"/>
        </w:rPr>
        <w:t>i</w:t>
      </w:r>
      <w:r w:rsidR="00850E30" w:rsidRPr="00850E30">
        <w:rPr>
          <w:b/>
          <w:color w:val="2F5496" w:themeColor="accent5" w:themeShade="BF"/>
        </w:rPr>
        <w:t xml:space="preserve">. </w:t>
      </w:r>
      <w:r w:rsidR="00850E30" w:rsidRPr="00850E30">
        <w:rPr>
          <w:b/>
        </w:rPr>
        <w:t>Why do you plan to leave educational psychology?</w:t>
      </w:r>
    </w:p>
    <w:p w14:paraId="4010CED6" w14:textId="77777777" w:rsidR="00850E30" w:rsidRDefault="00850E30"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5FDBB1FF" w14:textId="77777777" w:rsidR="00850E30" w:rsidRDefault="00850E30" w:rsidP="00850E30">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A485DB4" w14:textId="77777777" w:rsidR="00850E30" w:rsidRDefault="00850E30" w:rsidP="00850E30">
      <w:pPr>
        <w:spacing w:line="276" w:lineRule="auto"/>
        <w:rPr>
          <w:b/>
        </w:rPr>
      </w:pPr>
    </w:p>
    <w:p w14:paraId="153F829B" w14:textId="77777777" w:rsidR="00850E30" w:rsidRDefault="00850E30" w:rsidP="00850E30">
      <w:pPr>
        <w:spacing w:line="276" w:lineRule="auto"/>
        <w:rPr>
          <w:i/>
          <w:color w:val="BFBFBF" w:themeColor="background1" w:themeShade="BF"/>
        </w:rPr>
      </w:pPr>
    </w:p>
    <w:p w14:paraId="0060BF90" w14:textId="616CD4CD" w:rsidR="00970211" w:rsidRPr="00141DAB" w:rsidRDefault="00970211" w:rsidP="00970211">
      <w:pPr>
        <w:keepNext/>
        <w:spacing w:line="276" w:lineRule="auto"/>
        <w:rPr>
          <w:i/>
          <w:color w:val="BFBFBF" w:themeColor="background1" w:themeShade="BF"/>
        </w:rPr>
      </w:pPr>
      <w:r>
        <w:rPr>
          <w:i/>
          <w:color w:val="BFBFBF" w:themeColor="background1" w:themeShade="BF"/>
        </w:rPr>
        <w:t>[Show if Q39 = 2]</w:t>
      </w:r>
    </w:p>
    <w:p w14:paraId="1AA19D3B" w14:textId="2EAFB518" w:rsidR="00970211" w:rsidRDefault="00970211" w:rsidP="00970211">
      <w:pPr>
        <w:keepNext/>
        <w:spacing w:line="276" w:lineRule="auto"/>
        <w:rPr>
          <w:b/>
        </w:rPr>
      </w:pPr>
      <w:r>
        <w:rPr>
          <w:b/>
          <w:color w:val="2F5496" w:themeColor="accent5" w:themeShade="BF"/>
        </w:rPr>
        <w:t>Q40ii.</w:t>
      </w:r>
      <w:r w:rsidRPr="00850E30">
        <w:rPr>
          <w:b/>
          <w:color w:val="2F5496" w:themeColor="accent5" w:themeShade="BF"/>
        </w:rPr>
        <w:t xml:space="preserve"> </w:t>
      </w:r>
      <w:r w:rsidRPr="00850E30">
        <w:rPr>
          <w:b/>
        </w:rPr>
        <w:t xml:space="preserve">Why do you plan to leave </w:t>
      </w:r>
      <w:r>
        <w:rPr>
          <w:b/>
        </w:rPr>
        <w:t>your current job</w:t>
      </w:r>
      <w:r w:rsidRPr="00850E30">
        <w:rPr>
          <w:b/>
        </w:rPr>
        <w:t>?</w:t>
      </w:r>
    </w:p>
    <w:p w14:paraId="45199077" w14:textId="77777777" w:rsidR="00970211" w:rsidRDefault="00970211" w:rsidP="00970211">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0C7F7A3" w14:textId="77777777" w:rsidR="00970211" w:rsidRDefault="00970211" w:rsidP="00970211">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6C7CF9C5" w14:textId="77777777" w:rsidR="00970211" w:rsidRDefault="00970211" w:rsidP="00850E30">
      <w:pPr>
        <w:spacing w:line="276" w:lineRule="auto"/>
        <w:rPr>
          <w:i/>
          <w:color w:val="BFBFBF" w:themeColor="background1" w:themeShade="BF"/>
        </w:rPr>
      </w:pPr>
    </w:p>
    <w:p w14:paraId="1186EDE2" w14:textId="77777777" w:rsidR="00970211" w:rsidRDefault="00970211" w:rsidP="00850E30">
      <w:pPr>
        <w:spacing w:line="276" w:lineRule="auto"/>
        <w:rPr>
          <w:i/>
          <w:color w:val="BFBFBF" w:themeColor="background1" w:themeShade="BF"/>
        </w:rPr>
      </w:pPr>
    </w:p>
    <w:p w14:paraId="40824156" w14:textId="05803076" w:rsidR="00850E30" w:rsidRPr="00141DAB" w:rsidRDefault="00850E30" w:rsidP="00012E42">
      <w:pPr>
        <w:keepNext/>
        <w:spacing w:line="276" w:lineRule="auto"/>
        <w:rPr>
          <w:i/>
          <w:color w:val="BFBFBF" w:themeColor="background1" w:themeShade="BF"/>
        </w:rPr>
      </w:pPr>
      <w:r>
        <w:rPr>
          <w:i/>
          <w:color w:val="BFBFBF" w:themeColor="background1" w:themeShade="BF"/>
        </w:rPr>
        <w:t>[Show if Q3</w:t>
      </w:r>
      <w:r w:rsidR="00813EAE">
        <w:rPr>
          <w:i/>
          <w:color w:val="BFBFBF" w:themeColor="background1" w:themeShade="BF"/>
        </w:rPr>
        <w:t>9</w:t>
      </w:r>
      <w:r>
        <w:rPr>
          <w:i/>
          <w:color w:val="BFBFBF" w:themeColor="background1" w:themeShade="BF"/>
        </w:rPr>
        <w:t xml:space="preserve"> = 1]</w:t>
      </w:r>
    </w:p>
    <w:p w14:paraId="60114F97" w14:textId="77777777" w:rsidR="00850E30" w:rsidRPr="00850E30" w:rsidRDefault="00850E30" w:rsidP="00012E42">
      <w:pPr>
        <w:keepNext/>
        <w:spacing w:line="276" w:lineRule="auto"/>
        <w:rPr>
          <w:b/>
        </w:rPr>
      </w:pPr>
      <w:r w:rsidRPr="00850E30">
        <w:rPr>
          <w:b/>
          <w:color w:val="2F5496" w:themeColor="accent5" w:themeShade="BF"/>
        </w:rPr>
        <w:t>Q</w:t>
      </w:r>
      <w:r w:rsidR="00813EAE">
        <w:rPr>
          <w:b/>
          <w:color w:val="2F5496" w:themeColor="accent5" w:themeShade="BF"/>
        </w:rPr>
        <w:t>41</w:t>
      </w:r>
      <w:r w:rsidRPr="00850E30">
        <w:rPr>
          <w:b/>
          <w:color w:val="2F5496" w:themeColor="accent5" w:themeShade="BF"/>
        </w:rPr>
        <w:t xml:space="preserve">. </w:t>
      </w:r>
      <w:r w:rsidRPr="00850E30">
        <w:rPr>
          <w:b/>
        </w:rPr>
        <w:t>And thinking about your longer term career plans, do you plan to:</w:t>
      </w:r>
    </w:p>
    <w:p w14:paraId="13273B69" w14:textId="77777777" w:rsidR="00850E30" w:rsidRPr="00850E30" w:rsidRDefault="00850E30" w:rsidP="00012E42">
      <w:pPr>
        <w:keepNext/>
        <w:spacing w:line="276" w:lineRule="auto"/>
        <w:rPr>
          <w:b/>
        </w:rPr>
      </w:pPr>
    </w:p>
    <w:p w14:paraId="631EDFAB"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Stay in your current job</w:t>
      </w:r>
    </w:p>
    <w:p w14:paraId="327789A0"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Stay in educational psychology but in a different job</w:t>
      </w:r>
    </w:p>
    <w:p w14:paraId="2EE7852F"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 xml:space="preserve">Stay in your current location but </w:t>
      </w:r>
      <w:r>
        <w:t>leave educational psychology</w:t>
      </w:r>
    </w:p>
    <w:p w14:paraId="02ED2F8C" w14:textId="77777777" w:rsidR="00850E30" w:rsidRPr="00850E30" w:rsidRDefault="00850E30" w:rsidP="00012E42">
      <w:pPr>
        <w:keepNext/>
        <w:spacing w:line="276" w:lineRule="auto"/>
      </w:pPr>
      <w:r w:rsidRPr="008504E8">
        <w:rPr>
          <w:color w:val="2F5496" w:themeColor="accent5" w:themeShade="BF"/>
        </w:rPr>
        <w:sym w:font="Wingdings" w:char="F0A1"/>
      </w:r>
      <w:r>
        <w:rPr>
          <w:color w:val="2F5496" w:themeColor="accent5" w:themeShade="BF"/>
        </w:rPr>
        <w:t xml:space="preserve"> </w:t>
      </w:r>
      <w:r w:rsidRPr="00850E30">
        <w:t>Leave both educational psychology and your current location</w:t>
      </w:r>
    </w:p>
    <w:p w14:paraId="6045CEAC" w14:textId="77777777" w:rsidR="00FF5B60" w:rsidRDefault="00FF5B60" w:rsidP="00012E42">
      <w:pPr>
        <w:keepNext/>
        <w:spacing w:line="276" w:lineRule="auto"/>
        <w:rPr>
          <w:color w:val="2F5496" w:themeColor="accent5" w:themeShade="BF"/>
        </w:rPr>
      </w:pPr>
      <w:r w:rsidRPr="008504E8">
        <w:rPr>
          <w:color w:val="2F5496" w:themeColor="accent5" w:themeShade="BF"/>
        </w:rPr>
        <w:sym w:font="Wingdings" w:char="F0A1"/>
      </w:r>
      <w:r>
        <w:rPr>
          <w:color w:val="2F5496" w:themeColor="accent5" w:themeShade="BF"/>
        </w:rPr>
        <w:t xml:space="preserve"> </w:t>
      </w:r>
      <w:r w:rsidRPr="00FF5B60">
        <w:t>Not sure</w:t>
      </w:r>
    </w:p>
    <w:p w14:paraId="71167AE5" w14:textId="77777777" w:rsidR="00850E30" w:rsidRDefault="00850E30" w:rsidP="00850E30">
      <w:pPr>
        <w:spacing w:line="276" w:lineRule="auto"/>
      </w:pPr>
      <w:r w:rsidRPr="008504E8">
        <w:rPr>
          <w:color w:val="2F5496" w:themeColor="accent5" w:themeShade="BF"/>
        </w:rPr>
        <w:sym w:font="Wingdings" w:char="F0A1"/>
      </w:r>
      <w:r>
        <w:rPr>
          <w:color w:val="2F5496" w:themeColor="accent5" w:themeShade="BF"/>
        </w:rPr>
        <w:t xml:space="preserve"> </w:t>
      </w:r>
      <w:r w:rsidRPr="00850E30">
        <w:t>Other</w:t>
      </w:r>
    </w:p>
    <w:p w14:paraId="06758EF1" w14:textId="77777777" w:rsidR="00850E30" w:rsidRDefault="00850E30" w:rsidP="00850E30">
      <w:pPr>
        <w:spacing w:line="276" w:lineRule="auto"/>
      </w:pPr>
    </w:p>
    <w:p w14:paraId="66F96ED1" w14:textId="77777777" w:rsidR="00850E30" w:rsidRPr="00141DAB" w:rsidRDefault="00850E30" w:rsidP="00012E42">
      <w:pPr>
        <w:keepNext/>
        <w:spacing w:line="276" w:lineRule="auto"/>
        <w:rPr>
          <w:i/>
          <w:color w:val="BFBFBF" w:themeColor="background1" w:themeShade="BF"/>
        </w:rPr>
      </w:pPr>
      <w:r>
        <w:rPr>
          <w:i/>
          <w:color w:val="BFBFBF" w:themeColor="background1" w:themeShade="BF"/>
        </w:rPr>
        <w:t>[Show if Q3</w:t>
      </w:r>
      <w:r w:rsidR="00813EAE">
        <w:rPr>
          <w:i/>
          <w:color w:val="BFBFBF" w:themeColor="background1" w:themeShade="BF"/>
        </w:rPr>
        <w:t>9</w:t>
      </w:r>
      <w:r>
        <w:rPr>
          <w:i/>
          <w:color w:val="BFBFBF" w:themeColor="background1" w:themeShade="BF"/>
        </w:rPr>
        <w:t xml:space="preserve"> = </w:t>
      </w:r>
      <w:r w:rsidR="00FF5B60">
        <w:rPr>
          <w:i/>
          <w:color w:val="BFBFBF" w:themeColor="background1" w:themeShade="BF"/>
        </w:rPr>
        <w:t>1, 2 AND Q4</w:t>
      </w:r>
      <w:r w:rsidR="00813EAE">
        <w:rPr>
          <w:i/>
          <w:color w:val="BFBFBF" w:themeColor="background1" w:themeShade="BF"/>
        </w:rPr>
        <w:t>1</w:t>
      </w:r>
      <w:r w:rsidR="00FF5B60">
        <w:rPr>
          <w:i/>
          <w:color w:val="BFBFBF" w:themeColor="background1" w:themeShade="BF"/>
        </w:rPr>
        <w:t xml:space="preserve"> = 3, 4</w:t>
      </w:r>
      <w:r>
        <w:rPr>
          <w:i/>
          <w:color w:val="BFBFBF" w:themeColor="background1" w:themeShade="BF"/>
        </w:rPr>
        <w:t>]</w:t>
      </w:r>
    </w:p>
    <w:p w14:paraId="0A1D3BC5" w14:textId="77777777" w:rsidR="00850E30" w:rsidRDefault="00850E30" w:rsidP="00012E42">
      <w:pPr>
        <w:keepNext/>
        <w:spacing w:line="276" w:lineRule="auto"/>
        <w:rPr>
          <w:b/>
        </w:rPr>
      </w:pPr>
      <w:r w:rsidRPr="00850E30">
        <w:rPr>
          <w:b/>
          <w:color w:val="2F5496" w:themeColor="accent5" w:themeShade="BF"/>
        </w:rPr>
        <w:t>Q</w:t>
      </w:r>
      <w:r w:rsidR="00813EAE">
        <w:rPr>
          <w:b/>
          <w:color w:val="2F5496" w:themeColor="accent5" w:themeShade="BF"/>
        </w:rPr>
        <w:t>42</w:t>
      </w:r>
      <w:r w:rsidRPr="00850E30">
        <w:rPr>
          <w:b/>
          <w:color w:val="2F5496" w:themeColor="accent5" w:themeShade="BF"/>
        </w:rPr>
        <w:t xml:space="preserve">. </w:t>
      </w:r>
      <w:r w:rsidRPr="00850E30">
        <w:rPr>
          <w:b/>
        </w:rPr>
        <w:t>Why do you plan to leave educational psychology?</w:t>
      </w:r>
    </w:p>
    <w:p w14:paraId="1E8AA100" w14:textId="77777777" w:rsidR="00850E30" w:rsidRDefault="00850E30" w:rsidP="00012E42">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74F4BD3" w14:textId="77777777" w:rsidR="00850E30" w:rsidRDefault="00850E30" w:rsidP="00850E30">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481CBACA" w14:textId="77777777" w:rsidR="00850E30" w:rsidRDefault="00850E30" w:rsidP="00850E30">
      <w:pPr>
        <w:spacing w:line="276" w:lineRule="auto"/>
        <w:rPr>
          <w:b/>
        </w:rPr>
      </w:pPr>
    </w:p>
    <w:p w14:paraId="1136A8C2" w14:textId="77777777" w:rsidR="00FF5B60" w:rsidRDefault="00FF5B60" w:rsidP="00850E30">
      <w:pPr>
        <w:spacing w:line="276" w:lineRule="auto"/>
        <w:rPr>
          <w:b/>
        </w:rPr>
      </w:pPr>
    </w:p>
    <w:p w14:paraId="78F4D7FD" w14:textId="77777777" w:rsidR="003469DB" w:rsidRDefault="003469DB" w:rsidP="00850E30">
      <w:pPr>
        <w:spacing w:line="276" w:lineRule="auto"/>
        <w:rPr>
          <w:b/>
        </w:rPr>
      </w:pPr>
      <w:r w:rsidRPr="00040FC5">
        <w:rPr>
          <w:b/>
          <w:color w:val="2F5496" w:themeColor="accent5" w:themeShade="BF"/>
        </w:rPr>
        <w:t>Q4</w:t>
      </w:r>
      <w:r w:rsidR="00813EAE">
        <w:rPr>
          <w:b/>
          <w:color w:val="2F5496" w:themeColor="accent5" w:themeShade="BF"/>
        </w:rPr>
        <w:t>3</w:t>
      </w:r>
      <w:r w:rsidRPr="00040FC5">
        <w:rPr>
          <w:b/>
        </w:rPr>
        <w:t>. Are there any</w:t>
      </w:r>
      <w:r w:rsidR="003B7BFE">
        <w:rPr>
          <w:b/>
        </w:rPr>
        <w:t xml:space="preserve"> further</w:t>
      </w:r>
      <w:r w:rsidRPr="00040FC5">
        <w:rPr>
          <w:b/>
        </w:rPr>
        <w:t xml:space="preserve"> comments you would like to make about your training, job or Educational Psychology as a profession?</w:t>
      </w:r>
    </w:p>
    <w:p w14:paraId="640F09FB" w14:textId="77777777" w:rsidR="00040FC5" w:rsidRDefault="00040FC5" w:rsidP="00040FC5">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2FFED2CD" w14:textId="77777777" w:rsidR="00040FC5" w:rsidRDefault="00040FC5" w:rsidP="00040FC5">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5DE9DC89" w14:textId="77777777" w:rsidR="003469DB" w:rsidRDefault="003469DB" w:rsidP="00850E30">
      <w:pPr>
        <w:spacing w:line="276" w:lineRule="auto"/>
        <w:rPr>
          <w:b/>
        </w:rPr>
      </w:pPr>
    </w:p>
    <w:p w14:paraId="6FBE5A58" w14:textId="77777777" w:rsidR="003469DB" w:rsidRDefault="003469DB" w:rsidP="00850E30">
      <w:pPr>
        <w:spacing w:line="276" w:lineRule="auto"/>
        <w:rPr>
          <w:b/>
        </w:rPr>
      </w:pPr>
    </w:p>
    <w:p w14:paraId="749CD55B" w14:textId="77777777" w:rsidR="003469DB" w:rsidRDefault="003469DB" w:rsidP="003469DB">
      <w:pPr>
        <w:spacing w:line="276" w:lineRule="auto"/>
        <w:jc w:val="center"/>
        <w:rPr>
          <w:b/>
          <w:color w:val="2F5496" w:themeColor="accent5" w:themeShade="BF"/>
          <w:sz w:val="24"/>
          <w:szCs w:val="24"/>
        </w:rPr>
      </w:pPr>
      <w:r w:rsidRPr="003469DB">
        <w:rPr>
          <w:b/>
          <w:color w:val="2F5496" w:themeColor="accent5" w:themeShade="BF"/>
          <w:sz w:val="24"/>
          <w:szCs w:val="24"/>
        </w:rPr>
        <w:t>Section D: About you</w:t>
      </w:r>
    </w:p>
    <w:p w14:paraId="3FB1F9C5" w14:textId="77777777" w:rsidR="003469DB" w:rsidRPr="003469DB" w:rsidRDefault="003469DB" w:rsidP="003469DB">
      <w:pPr>
        <w:spacing w:line="276" w:lineRule="auto"/>
        <w:rPr>
          <w:b/>
          <w:color w:val="2F5496" w:themeColor="accent5" w:themeShade="BF"/>
        </w:rPr>
      </w:pPr>
    </w:p>
    <w:p w14:paraId="29C7E232" w14:textId="77777777" w:rsidR="003469DB" w:rsidRPr="003469DB" w:rsidRDefault="003469DB" w:rsidP="003469DB">
      <w:pPr>
        <w:spacing w:line="276" w:lineRule="auto"/>
        <w:rPr>
          <w:b/>
          <w:color w:val="2F5496" w:themeColor="accent5" w:themeShade="BF"/>
        </w:rPr>
      </w:pPr>
      <w:r w:rsidRPr="003469DB">
        <w:rPr>
          <w:b/>
          <w:color w:val="2F5496" w:themeColor="accent5" w:themeShade="BF"/>
        </w:rPr>
        <w:t xml:space="preserve">In this final section, we would like to ask some questions about you     </w:t>
      </w:r>
    </w:p>
    <w:p w14:paraId="743D53A7" w14:textId="77777777" w:rsidR="003469DB" w:rsidRPr="003469DB" w:rsidRDefault="003469DB" w:rsidP="003469DB">
      <w:pPr>
        <w:spacing w:line="276" w:lineRule="auto"/>
        <w:rPr>
          <w:b/>
          <w:color w:val="2F5496" w:themeColor="accent5" w:themeShade="BF"/>
        </w:rPr>
      </w:pPr>
    </w:p>
    <w:p w14:paraId="6FBF3669" w14:textId="77777777" w:rsidR="003469DB" w:rsidRDefault="003469DB" w:rsidP="003469DB">
      <w:pPr>
        <w:spacing w:line="276" w:lineRule="auto"/>
        <w:rPr>
          <w:b/>
          <w:color w:val="2F5496" w:themeColor="accent5" w:themeShade="BF"/>
        </w:rPr>
      </w:pPr>
      <w:r w:rsidRPr="003469DB">
        <w:rPr>
          <w:b/>
          <w:color w:val="2F5496" w:themeColor="accent5" w:themeShade="BF"/>
        </w:rPr>
        <w:t>We are asking this information to learn more about the characteristics of the Educational Psychologist workforce</w:t>
      </w:r>
    </w:p>
    <w:p w14:paraId="15974705" w14:textId="77777777" w:rsidR="003469DB" w:rsidRDefault="003469DB" w:rsidP="003469DB">
      <w:pPr>
        <w:spacing w:line="276" w:lineRule="auto"/>
        <w:rPr>
          <w:b/>
          <w:color w:val="2F5496" w:themeColor="accent5" w:themeShade="BF"/>
        </w:rPr>
      </w:pPr>
    </w:p>
    <w:p w14:paraId="678C3B71" w14:textId="77777777" w:rsidR="003469DB" w:rsidRDefault="00813EAE" w:rsidP="003469DB">
      <w:pPr>
        <w:spacing w:line="276" w:lineRule="auto"/>
        <w:rPr>
          <w:b/>
        </w:rPr>
      </w:pPr>
      <w:r>
        <w:rPr>
          <w:b/>
          <w:color w:val="2F5496" w:themeColor="accent5" w:themeShade="BF"/>
        </w:rPr>
        <w:t>Q44</w:t>
      </w:r>
      <w:r w:rsidR="003469DB">
        <w:rPr>
          <w:b/>
          <w:color w:val="2F5496" w:themeColor="accent5" w:themeShade="BF"/>
        </w:rPr>
        <w:t>.</w:t>
      </w:r>
      <w:r w:rsidR="003469DB" w:rsidRPr="003469DB">
        <w:rPr>
          <w:b/>
          <w:color w:val="2F5496" w:themeColor="accent5" w:themeShade="BF"/>
        </w:rPr>
        <w:t xml:space="preserve"> </w:t>
      </w:r>
      <w:r w:rsidR="003469DB" w:rsidRPr="003469DB">
        <w:rPr>
          <w:b/>
        </w:rPr>
        <w:t>Which of the following describes how you would describe your gender identity?</w:t>
      </w:r>
    </w:p>
    <w:p w14:paraId="09D159D6" w14:textId="77777777" w:rsidR="00040FC5" w:rsidRPr="003469DB" w:rsidRDefault="00040FC5" w:rsidP="003469DB">
      <w:pPr>
        <w:spacing w:line="276" w:lineRule="auto"/>
        <w:rPr>
          <w:b/>
          <w:color w:val="2F5496" w:themeColor="accent5" w:themeShade="BF"/>
        </w:rPr>
      </w:pPr>
    </w:p>
    <w:p w14:paraId="3F701CEA"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Female   </w:t>
      </w:r>
    </w:p>
    <w:p w14:paraId="4B12235C"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Male   </w:t>
      </w:r>
    </w:p>
    <w:p w14:paraId="11E35EE9"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Another identity   </w:t>
      </w:r>
    </w:p>
    <w:p w14:paraId="5ABCC5FE"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Prefer not to answer   </w:t>
      </w:r>
    </w:p>
    <w:p w14:paraId="170487B4" w14:textId="77777777" w:rsidR="003469DB" w:rsidRDefault="003469DB" w:rsidP="003469DB">
      <w:pPr>
        <w:spacing w:line="276" w:lineRule="auto"/>
        <w:rPr>
          <w:b/>
          <w:color w:val="2F5496" w:themeColor="accent5" w:themeShade="BF"/>
        </w:rPr>
      </w:pPr>
    </w:p>
    <w:p w14:paraId="23D6C37B" w14:textId="77777777" w:rsidR="00813EAE" w:rsidRPr="003469DB" w:rsidRDefault="00813EAE" w:rsidP="003469DB">
      <w:pPr>
        <w:spacing w:line="276" w:lineRule="auto"/>
        <w:rPr>
          <w:b/>
          <w:color w:val="2F5496" w:themeColor="accent5" w:themeShade="BF"/>
        </w:rPr>
      </w:pPr>
    </w:p>
    <w:p w14:paraId="01161D47" w14:textId="77777777" w:rsidR="003469DB" w:rsidRDefault="00813EAE" w:rsidP="003469DB">
      <w:pPr>
        <w:spacing w:line="276" w:lineRule="auto"/>
        <w:rPr>
          <w:b/>
        </w:rPr>
      </w:pPr>
      <w:r>
        <w:rPr>
          <w:b/>
          <w:color w:val="2F5496" w:themeColor="accent5" w:themeShade="BF"/>
        </w:rPr>
        <w:t>Q45</w:t>
      </w:r>
      <w:r w:rsidR="003469DB">
        <w:rPr>
          <w:b/>
          <w:color w:val="2F5496" w:themeColor="accent5" w:themeShade="BF"/>
        </w:rPr>
        <w:t xml:space="preserve">. </w:t>
      </w:r>
      <w:r w:rsidR="003469DB" w:rsidRPr="003469DB">
        <w:rPr>
          <w:b/>
          <w:color w:val="2F5496" w:themeColor="accent5" w:themeShade="BF"/>
        </w:rPr>
        <w:t xml:space="preserve"> </w:t>
      </w:r>
      <w:r w:rsidR="003469DB" w:rsidRPr="003469DB">
        <w:rPr>
          <w:b/>
        </w:rPr>
        <w:t>What is your age?</w:t>
      </w:r>
    </w:p>
    <w:p w14:paraId="486DED3B" w14:textId="77777777" w:rsidR="00040FC5" w:rsidRPr="003469DB" w:rsidRDefault="00040FC5" w:rsidP="003469DB">
      <w:pPr>
        <w:spacing w:line="276" w:lineRule="auto"/>
        <w:rPr>
          <w:b/>
          <w:color w:val="2F5496" w:themeColor="accent5" w:themeShade="BF"/>
        </w:rPr>
      </w:pPr>
    </w:p>
    <w:p w14:paraId="3C32D25E"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29 or under   </w:t>
      </w:r>
    </w:p>
    <w:p w14:paraId="04BD2E9A"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30 to 34   </w:t>
      </w:r>
    </w:p>
    <w:p w14:paraId="68B1843D"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35 to 39   </w:t>
      </w:r>
    </w:p>
    <w:p w14:paraId="7D2AFE22"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40 to 44   </w:t>
      </w:r>
    </w:p>
    <w:p w14:paraId="756466B8"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45 to 49   </w:t>
      </w:r>
    </w:p>
    <w:p w14:paraId="27C5912A"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50 to 54   </w:t>
      </w:r>
    </w:p>
    <w:p w14:paraId="615EB686"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55 to 59   </w:t>
      </w:r>
    </w:p>
    <w:p w14:paraId="098D0A59"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60 to 64   </w:t>
      </w:r>
    </w:p>
    <w:p w14:paraId="02D2BFBE" w14:textId="77777777" w:rsidR="003469DB" w:rsidRP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65 or over   </w:t>
      </w:r>
    </w:p>
    <w:p w14:paraId="6A129378" w14:textId="77777777" w:rsidR="003469DB" w:rsidRDefault="003469DB" w:rsidP="003469DB">
      <w:pPr>
        <w:spacing w:line="276" w:lineRule="auto"/>
      </w:pPr>
      <w:r w:rsidRPr="008504E8">
        <w:rPr>
          <w:color w:val="2F5496" w:themeColor="accent5" w:themeShade="BF"/>
        </w:rPr>
        <w:sym w:font="Wingdings" w:char="F0A1"/>
      </w:r>
      <w:r>
        <w:rPr>
          <w:color w:val="2F5496" w:themeColor="accent5" w:themeShade="BF"/>
        </w:rPr>
        <w:t xml:space="preserve"> </w:t>
      </w:r>
      <w:r w:rsidRPr="003469DB">
        <w:t xml:space="preserve">Prefer not to answer   </w:t>
      </w:r>
    </w:p>
    <w:p w14:paraId="65B04C51" w14:textId="77777777" w:rsidR="003469DB" w:rsidRDefault="003469DB" w:rsidP="003469DB">
      <w:pPr>
        <w:spacing w:line="276" w:lineRule="auto"/>
      </w:pPr>
    </w:p>
    <w:p w14:paraId="376CBB95" w14:textId="77777777" w:rsidR="00040FC5" w:rsidRDefault="00040FC5" w:rsidP="003469DB">
      <w:pPr>
        <w:spacing w:line="276" w:lineRule="auto"/>
      </w:pPr>
    </w:p>
    <w:p w14:paraId="61651C24" w14:textId="77777777" w:rsidR="00040FC5" w:rsidRPr="00040FC5" w:rsidRDefault="00813EAE" w:rsidP="003469DB">
      <w:pPr>
        <w:spacing w:line="276" w:lineRule="auto"/>
        <w:rPr>
          <w:b/>
        </w:rPr>
      </w:pPr>
      <w:r>
        <w:rPr>
          <w:b/>
          <w:color w:val="2F5496" w:themeColor="accent5" w:themeShade="BF"/>
        </w:rPr>
        <w:t>Q46</w:t>
      </w:r>
      <w:r w:rsidR="00040FC5" w:rsidRPr="00040FC5">
        <w:rPr>
          <w:b/>
          <w:color w:val="2F5496" w:themeColor="accent5" w:themeShade="BF"/>
        </w:rPr>
        <w:t xml:space="preserve">. </w:t>
      </w:r>
      <w:r w:rsidR="00040FC5" w:rsidRPr="00040FC5">
        <w:rPr>
          <w:b/>
        </w:rPr>
        <w:t>What is your ethnicity?</w:t>
      </w:r>
    </w:p>
    <w:p w14:paraId="7EF5892F" w14:textId="77777777" w:rsidR="00813EAE"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Asian</w:t>
      </w:r>
    </w:p>
    <w:p w14:paraId="2C9CD6CC" w14:textId="77777777" w:rsidR="00040FC5"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Black</w:t>
      </w:r>
    </w:p>
    <w:p w14:paraId="17E91A5E" w14:textId="77777777" w:rsidR="00813EAE"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White</w:t>
      </w:r>
    </w:p>
    <w:p w14:paraId="64A53BD9" w14:textId="77777777" w:rsidR="00813EAE"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Mixed</w:t>
      </w:r>
    </w:p>
    <w:p w14:paraId="31F5DA69" w14:textId="77777777" w:rsidR="00813EAE"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Other</w:t>
      </w:r>
    </w:p>
    <w:p w14:paraId="3FC8BB2C" w14:textId="77777777" w:rsidR="00813EAE" w:rsidRDefault="00813EAE" w:rsidP="003469DB">
      <w:pPr>
        <w:spacing w:line="276" w:lineRule="auto"/>
      </w:pPr>
      <w:r w:rsidRPr="008504E8">
        <w:rPr>
          <w:color w:val="2F5496" w:themeColor="accent5" w:themeShade="BF"/>
        </w:rPr>
        <w:sym w:font="Wingdings" w:char="F0A1"/>
      </w:r>
      <w:r>
        <w:rPr>
          <w:color w:val="2F5496" w:themeColor="accent5" w:themeShade="BF"/>
        </w:rPr>
        <w:t xml:space="preserve"> </w:t>
      </w:r>
      <w:r>
        <w:t>Prefer not to answer</w:t>
      </w:r>
    </w:p>
    <w:p w14:paraId="12C15656" w14:textId="77777777" w:rsidR="00813EAE" w:rsidRDefault="00813EAE" w:rsidP="003469DB">
      <w:pPr>
        <w:spacing w:line="276" w:lineRule="auto"/>
      </w:pPr>
    </w:p>
    <w:p w14:paraId="1E19E26F" w14:textId="77777777" w:rsidR="00040FC5" w:rsidRDefault="00040FC5" w:rsidP="003469DB">
      <w:pPr>
        <w:spacing w:line="276" w:lineRule="auto"/>
      </w:pPr>
    </w:p>
    <w:p w14:paraId="621070D9" w14:textId="77777777" w:rsidR="003469DB" w:rsidRPr="003469DB" w:rsidRDefault="003469DB" w:rsidP="003469DB">
      <w:pPr>
        <w:spacing w:line="276" w:lineRule="auto"/>
        <w:rPr>
          <w:b/>
          <w:color w:val="2F5496" w:themeColor="accent5" w:themeShade="BF"/>
        </w:rPr>
      </w:pPr>
      <w:r w:rsidRPr="003469DB">
        <w:rPr>
          <w:b/>
          <w:color w:val="2F5496" w:themeColor="accent5" w:themeShade="BF"/>
        </w:rPr>
        <w:t xml:space="preserve">Finally, we would like to ask you for some contact details     </w:t>
      </w:r>
    </w:p>
    <w:p w14:paraId="2BC61B56" w14:textId="77777777" w:rsidR="003469DB" w:rsidRPr="003469DB" w:rsidRDefault="003469DB" w:rsidP="003469DB">
      <w:pPr>
        <w:spacing w:line="276" w:lineRule="auto"/>
        <w:rPr>
          <w:b/>
        </w:rPr>
      </w:pPr>
    </w:p>
    <w:p w14:paraId="6A13784C" w14:textId="77777777" w:rsidR="003469DB" w:rsidRPr="003469DB" w:rsidRDefault="003469DB" w:rsidP="003469DB">
      <w:pPr>
        <w:spacing w:line="276" w:lineRule="auto"/>
        <w:rPr>
          <w:b/>
        </w:rPr>
      </w:pPr>
      <w:r w:rsidRPr="003469DB">
        <w:rPr>
          <w:b/>
        </w:rPr>
        <w:t xml:space="preserve">Unless you indicate otherwise, these details will only be used if we need to contact you to clarify anything you have said in this survey </w:t>
      </w:r>
    </w:p>
    <w:p w14:paraId="07FAF572" w14:textId="77777777" w:rsidR="003469DB" w:rsidRPr="003469DB" w:rsidRDefault="003469DB" w:rsidP="003469DB">
      <w:pPr>
        <w:spacing w:line="276" w:lineRule="auto"/>
        <w:rPr>
          <w:b/>
        </w:rPr>
      </w:pPr>
      <w:r w:rsidRPr="003469DB">
        <w:rPr>
          <w:b/>
        </w:rPr>
        <w:t xml:space="preserve"> </w:t>
      </w:r>
    </w:p>
    <w:p w14:paraId="41A6D73A" w14:textId="77777777" w:rsidR="003469DB" w:rsidRPr="003469DB" w:rsidRDefault="003469DB" w:rsidP="003469DB">
      <w:pPr>
        <w:spacing w:line="276" w:lineRule="auto"/>
        <w:rPr>
          <w:b/>
        </w:rPr>
      </w:pPr>
      <w:r w:rsidRPr="003469DB">
        <w:rPr>
          <w:b/>
        </w:rPr>
        <w:t xml:space="preserve"> This is to ensure we are reporting our findings accurately</w:t>
      </w:r>
    </w:p>
    <w:p w14:paraId="389BAA7B" w14:textId="77777777" w:rsidR="003469DB" w:rsidRPr="003469DB" w:rsidRDefault="003469DB" w:rsidP="003469DB">
      <w:pPr>
        <w:spacing w:line="276" w:lineRule="auto"/>
        <w:rPr>
          <w:b/>
        </w:rPr>
      </w:pPr>
      <w:r w:rsidRPr="003469DB">
        <w:rPr>
          <w:b/>
        </w:rPr>
        <w:t xml:space="preserve"> </w:t>
      </w:r>
    </w:p>
    <w:p w14:paraId="46E8056D" w14:textId="5C98846E" w:rsidR="00040FC5" w:rsidRDefault="003469DB" w:rsidP="003469DB">
      <w:pPr>
        <w:spacing w:line="276" w:lineRule="auto"/>
        <w:rPr>
          <w:b/>
        </w:rPr>
      </w:pPr>
      <w:r w:rsidRPr="003469DB">
        <w:rPr>
          <w:b/>
        </w:rPr>
        <w:t xml:space="preserve"> They will </w:t>
      </w:r>
      <w:r w:rsidR="00970211">
        <w:rPr>
          <w:b/>
        </w:rPr>
        <w:t xml:space="preserve">be removed from your </w:t>
      </w:r>
      <w:r w:rsidRPr="003469DB">
        <w:rPr>
          <w:b/>
        </w:rPr>
        <w:t>survey response and stored separately</w:t>
      </w:r>
      <w:r w:rsidR="00040FC5">
        <w:rPr>
          <w:b/>
        </w:rPr>
        <w:t xml:space="preserve">. </w:t>
      </w:r>
    </w:p>
    <w:p w14:paraId="4E251125" w14:textId="77777777" w:rsidR="00040FC5" w:rsidRDefault="00040FC5" w:rsidP="003469DB">
      <w:pPr>
        <w:spacing w:line="276" w:lineRule="auto"/>
        <w:rPr>
          <w:b/>
        </w:rPr>
      </w:pPr>
    </w:p>
    <w:p w14:paraId="7F0F9D84" w14:textId="77777777" w:rsidR="003469DB" w:rsidRPr="00040FC5" w:rsidRDefault="00040FC5" w:rsidP="003469DB">
      <w:pPr>
        <w:spacing w:line="276" w:lineRule="auto"/>
      </w:pPr>
      <w:r w:rsidRPr="00040FC5">
        <w:t xml:space="preserve">If you prefer not to enter your contact details, you may skip these questions, but it </w:t>
      </w:r>
      <w:r>
        <w:t xml:space="preserve">would be very </w:t>
      </w:r>
      <w:r w:rsidRPr="00040FC5">
        <w:t>helpful to us if you would provide us with some way of checking with you if necessary.</w:t>
      </w:r>
    </w:p>
    <w:p w14:paraId="151AD26F" w14:textId="77777777" w:rsidR="003469DB" w:rsidRDefault="003469DB" w:rsidP="003469DB">
      <w:pPr>
        <w:spacing w:line="276" w:lineRule="auto"/>
      </w:pPr>
    </w:p>
    <w:p w14:paraId="41079B01" w14:textId="77777777" w:rsidR="003469DB" w:rsidRPr="003469DB" w:rsidRDefault="00813EAE" w:rsidP="003469DB">
      <w:pPr>
        <w:spacing w:line="276" w:lineRule="auto"/>
        <w:rPr>
          <w:b/>
        </w:rPr>
      </w:pPr>
      <w:r>
        <w:rPr>
          <w:b/>
          <w:color w:val="2F5496" w:themeColor="accent5" w:themeShade="BF"/>
        </w:rPr>
        <w:t>Q47</w:t>
      </w:r>
      <w:r w:rsidR="003469DB" w:rsidRPr="003469DB">
        <w:rPr>
          <w:b/>
          <w:color w:val="2F5496" w:themeColor="accent5" w:themeShade="BF"/>
        </w:rPr>
        <w:t xml:space="preserve">.  </w:t>
      </w:r>
      <w:r w:rsidR="003469DB" w:rsidRPr="003469DB">
        <w:rPr>
          <w:b/>
        </w:rPr>
        <w:t>What is your name?</w:t>
      </w:r>
    </w:p>
    <w:p w14:paraId="5BD2556C" w14:textId="77777777" w:rsidR="003469DB" w:rsidRDefault="003469DB" w:rsidP="003469DB">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2F23E4D4" w14:textId="77777777" w:rsidR="003469DB" w:rsidRDefault="003469DB" w:rsidP="003469D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F0E75A1" w14:textId="77777777" w:rsidR="003469DB" w:rsidRDefault="003469DB" w:rsidP="003469DB">
      <w:pPr>
        <w:spacing w:line="276" w:lineRule="auto"/>
      </w:pPr>
    </w:p>
    <w:p w14:paraId="38C36872" w14:textId="77777777" w:rsidR="003469DB" w:rsidRPr="003469DB" w:rsidRDefault="00813EAE" w:rsidP="003469DB">
      <w:pPr>
        <w:spacing w:line="276" w:lineRule="auto"/>
        <w:rPr>
          <w:b/>
        </w:rPr>
      </w:pPr>
      <w:r>
        <w:rPr>
          <w:b/>
          <w:color w:val="2F5496" w:themeColor="accent5" w:themeShade="BF"/>
        </w:rPr>
        <w:t>Q48</w:t>
      </w:r>
      <w:r w:rsidR="003469DB" w:rsidRPr="003469DB">
        <w:rPr>
          <w:b/>
          <w:color w:val="2F5496" w:themeColor="accent5" w:themeShade="BF"/>
        </w:rPr>
        <w:t xml:space="preserve">. </w:t>
      </w:r>
      <w:r w:rsidR="003469DB" w:rsidRPr="003469DB">
        <w:rPr>
          <w:b/>
        </w:rPr>
        <w:t>What is your email address?</w:t>
      </w:r>
    </w:p>
    <w:p w14:paraId="3B8AB7C7" w14:textId="77777777" w:rsidR="003469DB" w:rsidRDefault="003469DB" w:rsidP="003469DB">
      <w:pPr>
        <w:keepNext/>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53B92961" w14:textId="77777777" w:rsidR="003469DB" w:rsidRDefault="003469DB" w:rsidP="003469DB">
      <w:pPr>
        <w:pBdr>
          <w:top w:val="single" w:sz="4" w:space="1" w:color="2F5496" w:themeColor="accent5" w:themeShade="BF"/>
          <w:left w:val="single" w:sz="4" w:space="4" w:color="2F5496" w:themeColor="accent5" w:themeShade="BF"/>
          <w:bottom w:val="single" w:sz="4" w:space="1" w:color="2F5496" w:themeColor="accent5" w:themeShade="BF"/>
          <w:right w:val="single" w:sz="4" w:space="4" w:color="2F5496" w:themeColor="accent5" w:themeShade="BF"/>
        </w:pBdr>
        <w:spacing w:line="276" w:lineRule="auto"/>
        <w:rPr>
          <w:b/>
        </w:rPr>
      </w:pPr>
    </w:p>
    <w:p w14:paraId="01755126" w14:textId="77777777" w:rsidR="003469DB" w:rsidRDefault="003469DB" w:rsidP="003469DB">
      <w:pPr>
        <w:spacing w:line="276" w:lineRule="auto"/>
      </w:pPr>
    </w:p>
    <w:p w14:paraId="0CB6C94B" w14:textId="77777777" w:rsidR="003469DB" w:rsidRPr="003469DB" w:rsidRDefault="003469DB" w:rsidP="003469DB">
      <w:pPr>
        <w:spacing w:line="276" w:lineRule="auto"/>
        <w:rPr>
          <w:b/>
        </w:rPr>
      </w:pPr>
      <w:r w:rsidRPr="003469DB">
        <w:rPr>
          <w:b/>
        </w:rPr>
        <w:t>Please read the following statements and indicate whether you would be happy for the Institute for Employment Research (IER) at the University of Warwick to use the contact details you have provided to contact you for the reasons given</w:t>
      </w:r>
    </w:p>
    <w:p w14:paraId="5B54F559" w14:textId="77777777" w:rsidR="003469DB" w:rsidRDefault="003469DB" w:rsidP="003469DB">
      <w:pPr>
        <w:spacing w:line="276" w:lineRule="auto"/>
      </w:pPr>
    </w:p>
    <w:p w14:paraId="65553806" w14:textId="77777777" w:rsidR="003469DB" w:rsidRPr="003469DB" w:rsidRDefault="00040FC5" w:rsidP="003469DB">
      <w:pPr>
        <w:spacing w:line="276" w:lineRule="auto"/>
        <w:rPr>
          <w:b/>
          <w:color w:val="2F5496" w:themeColor="accent5" w:themeShade="BF"/>
        </w:rPr>
      </w:pPr>
      <w:r>
        <w:rPr>
          <w:b/>
          <w:color w:val="2F5496" w:themeColor="accent5" w:themeShade="BF"/>
        </w:rPr>
        <w:t xml:space="preserve">AQ98i. </w:t>
      </w:r>
      <w:r w:rsidR="003469DB" w:rsidRPr="003469DB">
        <w:rPr>
          <w:b/>
          <w:color w:val="2F5496" w:themeColor="accent5" w:themeShade="BF"/>
        </w:rPr>
        <w:t xml:space="preserve">I give permission for the Institute for Employment Research at the University of Warwick to use the contact details I have provided to contact me to clarify my responses to this survey, if necessary </w:t>
      </w:r>
    </w:p>
    <w:p w14:paraId="11533ADD" w14:textId="77777777" w:rsidR="00040FC5" w:rsidRDefault="00040FC5" w:rsidP="003469DB">
      <w:pPr>
        <w:spacing w:line="276" w:lineRule="auto"/>
        <w:rPr>
          <w:color w:val="2F5496" w:themeColor="accent5" w:themeShade="BF"/>
        </w:rPr>
      </w:pPr>
    </w:p>
    <w:p w14:paraId="4105ED5A"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Yes   </w:t>
      </w:r>
    </w:p>
    <w:p w14:paraId="1B6F70F6"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No   </w:t>
      </w:r>
    </w:p>
    <w:p w14:paraId="1D4D49FD" w14:textId="77777777" w:rsidR="003469DB" w:rsidRDefault="003469DB" w:rsidP="003469DB">
      <w:pPr>
        <w:spacing w:line="276" w:lineRule="auto"/>
      </w:pPr>
    </w:p>
    <w:p w14:paraId="391C205D" w14:textId="77777777" w:rsidR="003469DB" w:rsidRPr="00040FC5" w:rsidRDefault="003469DB" w:rsidP="003469DB">
      <w:pPr>
        <w:spacing w:line="276" w:lineRule="auto"/>
        <w:rPr>
          <w:b/>
        </w:rPr>
      </w:pPr>
      <w:r w:rsidRPr="00040FC5">
        <w:rPr>
          <w:b/>
        </w:rPr>
        <w:t xml:space="preserve">We are holding some interviews and online focus groups to explore the issues raised in this survey in more detail. May we use the details you have provided to send you information about this part of the research so you can consider participating?     </w:t>
      </w:r>
    </w:p>
    <w:p w14:paraId="07126522" w14:textId="77777777" w:rsidR="003469DB" w:rsidRDefault="003469DB" w:rsidP="003469DB">
      <w:pPr>
        <w:spacing w:line="276" w:lineRule="auto"/>
      </w:pPr>
    </w:p>
    <w:p w14:paraId="67BE788E" w14:textId="77777777" w:rsidR="003469DB" w:rsidRPr="00040FC5" w:rsidRDefault="00040FC5" w:rsidP="003469DB">
      <w:pPr>
        <w:spacing w:line="276" w:lineRule="auto"/>
        <w:rPr>
          <w:b/>
          <w:color w:val="2F5496" w:themeColor="accent5" w:themeShade="BF"/>
        </w:rPr>
      </w:pPr>
      <w:r>
        <w:rPr>
          <w:b/>
          <w:color w:val="2F5496" w:themeColor="accent5" w:themeShade="BF"/>
        </w:rPr>
        <w:t xml:space="preserve">AQ98ii. </w:t>
      </w:r>
      <w:r w:rsidR="003469DB" w:rsidRPr="00040FC5">
        <w:rPr>
          <w:b/>
          <w:color w:val="2F5496" w:themeColor="accent5" w:themeShade="BF"/>
        </w:rPr>
        <w:t xml:space="preserve">I give permission for the Institute for Employment Research at the University of Warwick to use the contact details I have provided to contact me about other parts of this research project </w:t>
      </w:r>
    </w:p>
    <w:p w14:paraId="1123CA10" w14:textId="77777777" w:rsidR="00040FC5" w:rsidRDefault="00040FC5" w:rsidP="003469DB">
      <w:pPr>
        <w:spacing w:line="276" w:lineRule="auto"/>
      </w:pPr>
    </w:p>
    <w:p w14:paraId="250B7F90"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Yes   </w:t>
      </w:r>
    </w:p>
    <w:p w14:paraId="4529702F"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No   </w:t>
      </w:r>
    </w:p>
    <w:p w14:paraId="61C18FBE" w14:textId="77777777" w:rsidR="00040FC5" w:rsidRDefault="00040FC5" w:rsidP="003469DB">
      <w:pPr>
        <w:spacing w:line="276" w:lineRule="auto"/>
      </w:pPr>
    </w:p>
    <w:p w14:paraId="52D84F1C" w14:textId="26837E29" w:rsidR="003469DB" w:rsidRDefault="003469DB" w:rsidP="003469DB">
      <w:pPr>
        <w:spacing w:line="276" w:lineRule="auto"/>
      </w:pPr>
    </w:p>
    <w:p w14:paraId="4F5FC2E8" w14:textId="77777777" w:rsidR="003469DB" w:rsidRPr="00040FC5" w:rsidRDefault="003469DB" w:rsidP="003469DB">
      <w:pPr>
        <w:spacing w:line="276" w:lineRule="auto"/>
        <w:rPr>
          <w:b/>
        </w:rPr>
      </w:pPr>
      <w:r w:rsidRPr="00040FC5">
        <w:rPr>
          <w:b/>
        </w:rPr>
        <w:t xml:space="preserve">Would you like us to use the contact details you have provided to inform you when the report from this research is available?    </w:t>
      </w:r>
    </w:p>
    <w:p w14:paraId="27C5210A" w14:textId="77777777" w:rsidR="003469DB" w:rsidRDefault="003469DB" w:rsidP="003469DB">
      <w:pPr>
        <w:spacing w:line="276" w:lineRule="auto"/>
      </w:pPr>
    </w:p>
    <w:p w14:paraId="50913F8B" w14:textId="77777777" w:rsidR="003469DB" w:rsidRPr="00040FC5" w:rsidRDefault="00040FC5" w:rsidP="003469DB">
      <w:pPr>
        <w:spacing w:line="276" w:lineRule="auto"/>
        <w:rPr>
          <w:b/>
          <w:color w:val="2F5496" w:themeColor="accent5" w:themeShade="BF"/>
        </w:rPr>
      </w:pPr>
      <w:r>
        <w:rPr>
          <w:b/>
          <w:color w:val="2F5496" w:themeColor="accent5" w:themeShade="BF"/>
        </w:rPr>
        <w:t xml:space="preserve">AQ98iv. </w:t>
      </w:r>
      <w:r w:rsidR="003469DB" w:rsidRPr="00040FC5">
        <w:rPr>
          <w:b/>
          <w:color w:val="2F5496" w:themeColor="accent5" w:themeShade="BF"/>
        </w:rPr>
        <w:t xml:space="preserve">I would like the Institute for Employment Research at the University of Warwick to use the contact details I have provided to inform me when the report from this research is available </w:t>
      </w:r>
    </w:p>
    <w:p w14:paraId="6F3F9933" w14:textId="77777777" w:rsidR="00040FC5" w:rsidRDefault="00040FC5" w:rsidP="003469DB">
      <w:pPr>
        <w:spacing w:line="276" w:lineRule="auto"/>
      </w:pPr>
    </w:p>
    <w:p w14:paraId="75E53455"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Yes   </w:t>
      </w:r>
    </w:p>
    <w:p w14:paraId="751595FD" w14:textId="77777777" w:rsidR="003469DB" w:rsidRDefault="00040FC5" w:rsidP="003469DB">
      <w:pPr>
        <w:spacing w:line="276" w:lineRule="auto"/>
      </w:pPr>
      <w:r w:rsidRPr="008504E8">
        <w:rPr>
          <w:color w:val="2F5496" w:themeColor="accent5" w:themeShade="BF"/>
        </w:rPr>
        <w:sym w:font="Wingdings" w:char="F0A1"/>
      </w:r>
      <w:r>
        <w:rPr>
          <w:color w:val="2F5496" w:themeColor="accent5" w:themeShade="BF"/>
        </w:rPr>
        <w:t xml:space="preserve"> </w:t>
      </w:r>
      <w:r w:rsidR="003469DB">
        <w:t xml:space="preserve">No   </w:t>
      </w:r>
    </w:p>
    <w:p w14:paraId="58280784" w14:textId="77777777" w:rsidR="00040FC5" w:rsidRDefault="00040FC5" w:rsidP="003469DB">
      <w:pPr>
        <w:spacing w:line="276" w:lineRule="auto"/>
      </w:pPr>
    </w:p>
    <w:p w14:paraId="12B52F7E" w14:textId="77777777" w:rsidR="00040FC5" w:rsidRDefault="00040FC5" w:rsidP="003469DB">
      <w:pPr>
        <w:spacing w:line="276" w:lineRule="auto"/>
      </w:pPr>
    </w:p>
    <w:p w14:paraId="4BEBB4C3" w14:textId="77777777" w:rsidR="00040FC5" w:rsidRPr="00040FC5" w:rsidRDefault="00040FC5" w:rsidP="003469DB">
      <w:pPr>
        <w:spacing w:line="276" w:lineRule="auto"/>
        <w:rPr>
          <w:b/>
          <w:color w:val="2E74B5" w:themeColor="accent1" w:themeShade="BF"/>
        </w:rPr>
      </w:pPr>
      <w:r>
        <w:rPr>
          <w:b/>
          <w:color w:val="2E74B5" w:themeColor="accent1" w:themeShade="BF"/>
        </w:rPr>
        <w:t xml:space="preserve">AQ97. </w:t>
      </w:r>
      <w:r w:rsidRPr="00040FC5">
        <w:rPr>
          <w:b/>
          <w:color w:val="2E74B5" w:themeColor="accent1" w:themeShade="BF"/>
        </w:rPr>
        <w:t>To thank you for your participation, we are holding a prize draw to win one of three £50 Amazon vouchers. Would you like to be entered into this prize draw?</w:t>
      </w:r>
    </w:p>
    <w:p w14:paraId="2C827B53" w14:textId="77777777" w:rsidR="00040FC5" w:rsidRDefault="00040FC5" w:rsidP="003469DB">
      <w:pPr>
        <w:spacing w:line="276" w:lineRule="auto"/>
      </w:pPr>
    </w:p>
    <w:p w14:paraId="24C1FADE" w14:textId="77777777" w:rsidR="00040FC5" w:rsidRDefault="00040FC5" w:rsidP="003469DB">
      <w:pPr>
        <w:spacing w:line="276" w:lineRule="auto"/>
        <w:rPr>
          <w:color w:val="2F5496" w:themeColor="accent5" w:themeShade="BF"/>
        </w:rPr>
      </w:pPr>
      <w:r w:rsidRPr="00040FC5">
        <w:rPr>
          <w:color w:val="2E74B5" w:themeColor="accent1" w:themeShade="BF"/>
        </w:rPr>
        <w:sym w:font="Wingdings" w:char="F0A1"/>
      </w:r>
      <w:r>
        <w:rPr>
          <w:color w:val="2F5496" w:themeColor="accent5" w:themeShade="BF"/>
        </w:rPr>
        <w:t xml:space="preserve"> </w:t>
      </w:r>
      <w:r w:rsidRPr="00040FC5">
        <w:t>Yes</w:t>
      </w:r>
    </w:p>
    <w:p w14:paraId="40C1D6B6" w14:textId="77777777" w:rsidR="00040FC5" w:rsidRDefault="00040FC5" w:rsidP="003469DB">
      <w:pPr>
        <w:spacing w:line="276" w:lineRule="auto"/>
        <w:rPr>
          <w:color w:val="2F5496" w:themeColor="accent5" w:themeShade="BF"/>
        </w:rPr>
      </w:pPr>
      <w:r w:rsidRPr="00040FC5">
        <w:rPr>
          <w:color w:val="2E74B5" w:themeColor="accent1" w:themeShade="BF"/>
        </w:rPr>
        <w:sym w:font="Wingdings" w:char="F0A1"/>
      </w:r>
      <w:r>
        <w:rPr>
          <w:color w:val="2F5496" w:themeColor="accent5" w:themeShade="BF"/>
        </w:rPr>
        <w:t xml:space="preserve"> </w:t>
      </w:r>
      <w:r w:rsidRPr="00040FC5">
        <w:t>No</w:t>
      </w:r>
    </w:p>
    <w:p w14:paraId="6756E991" w14:textId="77777777" w:rsidR="00040FC5" w:rsidRDefault="00040FC5" w:rsidP="003469DB">
      <w:pPr>
        <w:spacing w:line="276" w:lineRule="auto"/>
      </w:pPr>
      <w:r w:rsidRPr="00040FC5">
        <w:rPr>
          <w:color w:val="2E74B5" w:themeColor="accent1" w:themeShade="BF"/>
        </w:rPr>
        <w:sym w:font="Wingdings" w:char="F0A1"/>
      </w:r>
      <w:r>
        <w:rPr>
          <w:color w:val="2F5496" w:themeColor="accent5" w:themeShade="BF"/>
        </w:rPr>
        <w:t xml:space="preserve"> </w:t>
      </w:r>
      <w:r w:rsidRPr="00040FC5">
        <w:t>I would like to be entered in the draw but if I win I would like my prize to be donated to a charity of my choosing</w:t>
      </w:r>
    </w:p>
    <w:p w14:paraId="0C4B5DA2" w14:textId="77777777" w:rsidR="00040FC5" w:rsidRDefault="00040FC5" w:rsidP="003469DB">
      <w:pPr>
        <w:spacing w:line="276" w:lineRule="auto"/>
      </w:pPr>
    </w:p>
    <w:p w14:paraId="4253D04A" w14:textId="77777777" w:rsidR="00040FC5" w:rsidRDefault="00040FC5" w:rsidP="003469DB">
      <w:pPr>
        <w:spacing w:line="276" w:lineRule="auto"/>
      </w:pPr>
    </w:p>
    <w:p w14:paraId="246A88D1" w14:textId="77777777" w:rsidR="00040FC5" w:rsidRPr="005504B7" w:rsidRDefault="00040FC5" w:rsidP="00040FC5">
      <w:pPr>
        <w:spacing w:line="240" w:lineRule="auto"/>
        <w:rPr>
          <w:rFonts w:cs="Arial"/>
        </w:rPr>
      </w:pPr>
      <w:r>
        <w:rPr>
          <w:rFonts w:cs="Arial"/>
          <w:b/>
          <w:color w:val="2F5496" w:themeColor="accent5" w:themeShade="BF"/>
        </w:rPr>
        <w:t>Q4</w:t>
      </w:r>
      <w:r w:rsidR="00813EAE">
        <w:rPr>
          <w:rFonts w:cs="Arial"/>
          <w:b/>
          <w:color w:val="2F5496" w:themeColor="accent5" w:themeShade="BF"/>
        </w:rPr>
        <w:t>9</w:t>
      </w:r>
      <w:r w:rsidRPr="00040FC5">
        <w:rPr>
          <w:rFonts w:cs="Arial"/>
          <w:b/>
          <w:color w:val="2F5496" w:themeColor="accent5" w:themeShade="BF"/>
        </w:rPr>
        <w:t xml:space="preserve">.  </w:t>
      </w:r>
      <w:r w:rsidRPr="005504B7">
        <w:rPr>
          <w:rFonts w:cs="Arial"/>
          <w:b/>
        </w:rPr>
        <w:t>Do you have any comments you would like to make about this survey or the issues raised within it?</w:t>
      </w:r>
    </w:p>
    <w:p w14:paraId="260F7CEA" w14:textId="77777777" w:rsidR="00040FC5" w:rsidRDefault="00040FC5" w:rsidP="00040FC5">
      <w:pPr>
        <w:spacing w:line="240" w:lineRule="auto"/>
        <w:rPr>
          <w:rFonts w:cs="Arial"/>
          <w:b/>
        </w:rPr>
      </w:pPr>
    </w:p>
    <w:p w14:paraId="3B37DF52" w14:textId="77777777" w:rsidR="00040FC5" w:rsidRPr="00040FC5" w:rsidRDefault="00040FC5" w:rsidP="00040FC5">
      <w:pPr>
        <w:spacing w:line="240" w:lineRule="auto"/>
        <w:rPr>
          <w:rFonts w:cs="Arial"/>
          <w:color w:val="2F5496" w:themeColor="accent5" w:themeShade="BF"/>
          <w:sz w:val="24"/>
          <w:szCs w:val="24"/>
        </w:rPr>
      </w:pPr>
      <w:r w:rsidRPr="00040FC5">
        <w:rPr>
          <w:rFonts w:cs="Arial"/>
          <w:b/>
          <w:color w:val="2F5496" w:themeColor="accent5" w:themeShade="BF"/>
          <w:sz w:val="24"/>
          <w:szCs w:val="24"/>
        </w:rPr>
        <w:t>Thank you for taking part in the survey</w:t>
      </w:r>
      <w:r w:rsidRPr="00040FC5">
        <w:rPr>
          <w:rFonts w:cs="Arial"/>
          <w:color w:val="2F5496" w:themeColor="accent5" w:themeShade="BF"/>
          <w:sz w:val="24"/>
          <w:szCs w:val="24"/>
        </w:rPr>
        <w:t xml:space="preserve">     </w:t>
      </w:r>
      <w:r w:rsidRPr="00040FC5">
        <w:rPr>
          <w:rFonts w:cs="Arial"/>
          <w:b/>
          <w:color w:val="2F5496" w:themeColor="accent5" w:themeShade="BF"/>
          <w:sz w:val="24"/>
          <w:szCs w:val="24"/>
        </w:rPr>
        <w:t>Please click the 'next' arrow to submit your answers</w:t>
      </w:r>
    </w:p>
    <w:p w14:paraId="697F1D1C" w14:textId="77777777" w:rsidR="00040FC5" w:rsidRDefault="00040FC5" w:rsidP="003469DB">
      <w:pPr>
        <w:spacing w:line="276" w:lineRule="auto"/>
      </w:pPr>
    </w:p>
    <w:sectPr w:rsidR="00040FC5">
      <w:footerReference w:type="default" r:id="rId11"/>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514725" w14:textId="77777777" w:rsidR="008440D9" w:rsidRDefault="008440D9" w:rsidP="00813EAE">
      <w:pPr>
        <w:spacing w:line="240" w:lineRule="auto"/>
      </w:pPr>
      <w:r>
        <w:separator/>
      </w:r>
    </w:p>
  </w:endnote>
  <w:endnote w:type="continuationSeparator" w:id="0">
    <w:p w14:paraId="1201BB35" w14:textId="77777777" w:rsidR="008440D9" w:rsidRDefault="008440D9" w:rsidP="00813E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6438936"/>
      <w:docPartObj>
        <w:docPartGallery w:val="Page Numbers (Bottom of Page)"/>
        <w:docPartUnique/>
      </w:docPartObj>
    </w:sdtPr>
    <w:sdtEndPr>
      <w:rPr>
        <w:noProof/>
      </w:rPr>
    </w:sdtEndPr>
    <w:sdtContent>
      <w:p w14:paraId="442B4DA4" w14:textId="77777777" w:rsidR="008440D9" w:rsidRDefault="008440D9">
        <w:pPr>
          <w:pStyle w:val="Footer"/>
          <w:jc w:val="center"/>
        </w:pPr>
        <w:r>
          <w:fldChar w:fldCharType="begin"/>
        </w:r>
        <w:r>
          <w:instrText xml:space="preserve"> PAGE   \* MERGEFORMAT </w:instrText>
        </w:r>
        <w:r>
          <w:fldChar w:fldCharType="separate"/>
        </w:r>
        <w:r w:rsidR="0085338E">
          <w:rPr>
            <w:noProof/>
          </w:rPr>
          <w:t>1</w:t>
        </w:r>
        <w:r>
          <w:rPr>
            <w:noProof/>
          </w:rPr>
          <w:fldChar w:fldCharType="end"/>
        </w:r>
      </w:p>
    </w:sdtContent>
  </w:sdt>
  <w:p w14:paraId="4C4E5A81" w14:textId="77777777" w:rsidR="008440D9" w:rsidRDefault="008440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E5EE1C" w14:textId="77777777" w:rsidR="008440D9" w:rsidRDefault="008440D9" w:rsidP="00813EAE">
      <w:pPr>
        <w:spacing w:line="240" w:lineRule="auto"/>
      </w:pPr>
      <w:r>
        <w:separator/>
      </w:r>
    </w:p>
  </w:footnote>
  <w:footnote w:type="continuationSeparator" w:id="0">
    <w:p w14:paraId="3F512ED1" w14:textId="77777777" w:rsidR="008440D9" w:rsidRDefault="008440D9" w:rsidP="00813EA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A0BF6"/>
    <w:multiLevelType w:val="multilevel"/>
    <w:tmpl w:val="0409001D"/>
    <w:numStyleLink w:val="Singlepunch"/>
  </w:abstractNum>
  <w:abstractNum w:abstractNumId="1"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
  </w:num>
  <w:num w:numId="2">
    <w:abstractNumId w:val="0"/>
    <w:lvlOverride w:ilvl="0">
      <w:lvl w:ilvl="0">
        <w:start w:val="1"/>
        <w:numFmt w:val="bullet"/>
        <w:lvlText w:val="o"/>
        <w:lvlJc w:val="left"/>
        <w:pPr>
          <w:spacing w:before="120"/>
          <w:ind w:left="426"/>
        </w:pPr>
        <w:rPr>
          <w:rFonts w:ascii="Courier New" w:eastAsia="Courier New" w:hAnsi="Courier New" w:cs="Courier New"/>
          <w:color w:val="2F5496" w:themeColor="accent5" w:themeShade="BF"/>
          <w:sz w:val="32"/>
          <w:szCs w:val="32"/>
        </w:rPr>
      </w:lvl>
    </w:lvlOverride>
  </w:num>
  <w:num w:numId="3">
    <w:abstractNumId w:val="0"/>
    <w:lvlOverride w:ilvl="0">
      <w:lvl w:ilvl="0">
        <w:start w:val="1"/>
        <w:numFmt w:val="bullet"/>
        <w:lvlText w:val="o"/>
        <w:lvlJc w:val="left"/>
        <w:pPr>
          <w:spacing w:before="120"/>
          <w:ind w:left="360"/>
        </w:pPr>
        <w:rPr>
          <w:rFonts w:ascii="Courier New" w:eastAsia="Courier New" w:hAnsi="Courier New" w:cs="Courier New"/>
          <w:color w:val="2F5496" w:themeColor="accent5" w:themeShade="BF"/>
          <w:sz w:val="32"/>
          <w:szCs w:val="3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4E8"/>
    <w:rsid w:val="00004270"/>
    <w:rsid w:val="00004748"/>
    <w:rsid w:val="00004C27"/>
    <w:rsid w:val="00004C6D"/>
    <w:rsid w:val="000110A9"/>
    <w:rsid w:val="00012E42"/>
    <w:rsid w:val="0001383C"/>
    <w:rsid w:val="00014D71"/>
    <w:rsid w:val="000151BB"/>
    <w:rsid w:val="000205FC"/>
    <w:rsid w:val="000216DF"/>
    <w:rsid w:val="00023408"/>
    <w:rsid w:val="000241D7"/>
    <w:rsid w:val="00024FA6"/>
    <w:rsid w:val="00032E95"/>
    <w:rsid w:val="000344EB"/>
    <w:rsid w:val="00035940"/>
    <w:rsid w:val="00040FC5"/>
    <w:rsid w:val="000446C4"/>
    <w:rsid w:val="00050D7F"/>
    <w:rsid w:val="00052D87"/>
    <w:rsid w:val="00065BE8"/>
    <w:rsid w:val="00073169"/>
    <w:rsid w:val="00082A56"/>
    <w:rsid w:val="00083535"/>
    <w:rsid w:val="00086F18"/>
    <w:rsid w:val="0009044C"/>
    <w:rsid w:val="000930E4"/>
    <w:rsid w:val="000946B1"/>
    <w:rsid w:val="0009570A"/>
    <w:rsid w:val="00097053"/>
    <w:rsid w:val="000A7BDE"/>
    <w:rsid w:val="000B3891"/>
    <w:rsid w:val="000B53D2"/>
    <w:rsid w:val="000B5EF5"/>
    <w:rsid w:val="000B7398"/>
    <w:rsid w:val="000C2AD9"/>
    <w:rsid w:val="000C4167"/>
    <w:rsid w:val="000C57DF"/>
    <w:rsid w:val="000C74C9"/>
    <w:rsid w:val="000C7CA7"/>
    <w:rsid w:val="000D2FF2"/>
    <w:rsid w:val="000E193E"/>
    <w:rsid w:val="000E2715"/>
    <w:rsid w:val="000E2D7E"/>
    <w:rsid w:val="000E495F"/>
    <w:rsid w:val="000E7730"/>
    <w:rsid w:val="000F0B53"/>
    <w:rsid w:val="000F35D3"/>
    <w:rsid w:val="000F3880"/>
    <w:rsid w:val="000F5705"/>
    <w:rsid w:val="000F676E"/>
    <w:rsid w:val="000F7BBE"/>
    <w:rsid w:val="00103A58"/>
    <w:rsid w:val="00104177"/>
    <w:rsid w:val="001046F0"/>
    <w:rsid w:val="00107133"/>
    <w:rsid w:val="00110A4B"/>
    <w:rsid w:val="00114950"/>
    <w:rsid w:val="00116E73"/>
    <w:rsid w:val="00120D58"/>
    <w:rsid w:val="001239AB"/>
    <w:rsid w:val="00123DE1"/>
    <w:rsid w:val="0012621F"/>
    <w:rsid w:val="00131A89"/>
    <w:rsid w:val="001339EC"/>
    <w:rsid w:val="001342AF"/>
    <w:rsid w:val="001350B6"/>
    <w:rsid w:val="0014180E"/>
    <w:rsid w:val="0014183E"/>
    <w:rsid w:val="00141DAB"/>
    <w:rsid w:val="00144EB1"/>
    <w:rsid w:val="00147814"/>
    <w:rsid w:val="00156DDC"/>
    <w:rsid w:val="00160630"/>
    <w:rsid w:val="00164902"/>
    <w:rsid w:val="00165C1D"/>
    <w:rsid w:val="00167C20"/>
    <w:rsid w:val="00171329"/>
    <w:rsid w:val="00171EBA"/>
    <w:rsid w:val="0017576E"/>
    <w:rsid w:val="00175BC0"/>
    <w:rsid w:val="001775A4"/>
    <w:rsid w:val="001831E6"/>
    <w:rsid w:val="00186E78"/>
    <w:rsid w:val="001926E6"/>
    <w:rsid w:val="00192D4E"/>
    <w:rsid w:val="00195471"/>
    <w:rsid w:val="00195721"/>
    <w:rsid w:val="00197C6A"/>
    <w:rsid w:val="001A06D9"/>
    <w:rsid w:val="001A4392"/>
    <w:rsid w:val="001A6BE6"/>
    <w:rsid w:val="001B09CC"/>
    <w:rsid w:val="001B1E76"/>
    <w:rsid w:val="001B3455"/>
    <w:rsid w:val="001B7C9D"/>
    <w:rsid w:val="001C236D"/>
    <w:rsid w:val="001C3149"/>
    <w:rsid w:val="001C3BB6"/>
    <w:rsid w:val="001D1AC5"/>
    <w:rsid w:val="001D20D6"/>
    <w:rsid w:val="001D444D"/>
    <w:rsid w:val="001D455B"/>
    <w:rsid w:val="001D4886"/>
    <w:rsid w:val="001D529C"/>
    <w:rsid w:val="001E2C94"/>
    <w:rsid w:val="001E309E"/>
    <w:rsid w:val="001E71C2"/>
    <w:rsid w:val="001F2D7D"/>
    <w:rsid w:val="00201040"/>
    <w:rsid w:val="00204077"/>
    <w:rsid w:val="00207D05"/>
    <w:rsid w:val="00210029"/>
    <w:rsid w:val="00210AAF"/>
    <w:rsid w:val="00211860"/>
    <w:rsid w:val="00214C04"/>
    <w:rsid w:val="002264FF"/>
    <w:rsid w:val="00227598"/>
    <w:rsid w:val="0023087C"/>
    <w:rsid w:val="002358A6"/>
    <w:rsid w:val="00235F8E"/>
    <w:rsid w:val="00236696"/>
    <w:rsid w:val="002408B4"/>
    <w:rsid w:val="00243198"/>
    <w:rsid w:val="002435C6"/>
    <w:rsid w:val="002442B6"/>
    <w:rsid w:val="0025110B"/>
    <w:rsid w:val="0025533A"/>
    <w:rsid w:val="002570B2"/>
    <w:rsid w:val="00260EFF"/>
    <w:rsid w:val="0026153C"/>
    <w:rsid w:val="00265879"/>
    <w:rsid w:val="0026656F"/>
    <w:rsid w:val="00266736"/>
    <w:rsid w:val="002673C8"/>
    <w:rsid w:val="002703A9"/>
    <w:rsid w:val="0027162C"/>
    <w:rsid w:val="00275327"/>
    <w:rsid w:val="00280AE4"/>
    <w:rsid w:val="002822CD"/>
    <w:rsid w:val="0028315F"/>
    <w:rsid w:val="00283468"/>
    <w:rsid w:val="00286663"/>
    <w:rsid w:val="00286E63"/>
    <w:rsid w:val="00290271"/>
    <w:rsid w:val="002911CD"/>
    <w:rsid w:val="00291228"/>
    <w:rsid w:val="002966DC"/>
    <w:rsid w:val="0029676C"/>
    <w:rsid w:val="00296C49"/>
    <w:rsid w:val="00297BE1"/>
    <w:rsid w:val="002A46E9"/>
    <w:rsid w:val="002A50C7"/>
    <w:rsid w:val="002A5F86"/>
    <w:rsid w:val="002A6ED9"/>
    <w:rsid w:val="002A6EF0"/>
    <w:rsid w:val="002B2BEE"/>
    <w:rsid w:val="002B524A"/>
    <w:rsid w:val="002C2904"/>
    <w:rsid w:val="002C6989"/>
    <w:rsid w:val="002D0EB9"/>
    <w:rsid w:val="002E5709"/>
    <w:rsid w:val="002E5B75"/>
    <w:rsid w:val="002F6BA9"/>
    <w:rsid w:val="002F723B"/>
    <w:rsid w:val="00302213"/>
    <w:rsid w:val="0030343E"/>
    <w:rsid w:val="00311A3A"/>
    <w:rsid w:val="00317970"/>
    <w:rsid w:val="00317CFD"/>
    <w:rsid w:val="003202F5"/>
    <w:rsid w:val="003209E2"/>
    <w:rsid w:val="003253E9"/>
    <w:rsid w:val="003277C8"/>
    <w:rsid w:val="00327933"/>
    <w:rsid w:val="003302BB"/>
    <w:rsid w:val="00331E95"/>
    <w:rsid w:val="00337A83"/>
    <w:rsid w:val="0034080C"/>
    <w:rsid w:val="00342245"/>
    <w:rsid w:val="0034509A"/>
    <w:rsid w:val="00345ED7"/>
    <w:rsid w:val="003469DB"/>
    <w:rsid w:val="0035177F"/>
    <w:rsid w:val="0035476D"/>
    <w:rsid w:val="00360E6C"/>
    <w:rsid w:val="00360EB9"/>
    <w:rsid w:val="003625FE"/>
    <w:rsid w:val="0036291C"/>
    <w:rsid w:val="00364D75"/>
    <w:rsid w:val="00365E8C"/>
    <w:rsid w:val="00366EC7"/>
    <w:rsid w:val="003678DC"/>
    <w:rsid w:val="003802C2"/>
    <w:rsid w:val="00380B7E"/>
    <w:rsid w:val="00382433"/>
    <w:rsid w:val="003824B6"/>
    <w:rsid w:val="00382C8E"/>
    <w:rsid w:val="00382C96"/>
    <w:rsid w:val="00385327"/>
    <w:rsid w:val="00385942"/>
    <w:rsid w:val="003877A8"/>
    <w:rsid w:val="003915AD"/>
    <w:rsid w:val="00393EFA"/>
    <w:rsid w:val="00397675"/>
    <w:rsid w:val="003A245E"/>
    <w:rsid w:val="003A2B6C"/>
    <w:rsid w:val="003A2D89"/>
    <w:rsid w:val="003B3AD9"/>
    <w:rsid w:val="003B7BFE"/>
    <w:rsid w:val="003C2D71"/>
    <w:rsid w:val="003D538B"/>
    <w:rsid w:val="003D54F6"/>
    <w:rsid w:val="003D5CDC"/>
    <w:rsid w:val="003D6A98"/>
    <w:rsid w:val="003E2FBE"/>
    <w:rsid w:val="003E56C3"/>
    <w:rsid w:val="003E656C"/>
    <w:rsid w:val="003E6A92"/>
    <w:rsid w:val="003F32D2"/>
    <w:rsid w:val="0040046F"/>
    <w:rsid w:val="00404CC6"/>
    <w:rsid w:val="00407587"/>
    <w:rsid w:val="004177F3"/>
    <w:rsid w:val="00417F26"/>
    <w:rsid w:val="00420A51"/>
    <w:rsid w:val="0042262F"/>
    <w:rsid w:val="004253D9"/>
    <w:rsid w:val="00431CCD"/>
    <w:rsid w:val="0043267D"/>
    <w:rsid w:val="00432957"/>
    <w:rsid w:val="0043572A"/>
    <w:rsid w:val="0043681C"/>
    <w:rsid w:val="0044024F"/>
    <w:rsid w:val="00450FB8"/>
    <w:rsid w:val="00453BA2"/>
    <w:rsid w:val="004622A7"/>
    <w:rsid w:val="00462A4C"/>
    <w:rsid w:val="00467282"/>
    <w:rsid w:val="00472A00"/>
    <w:rsid w:val="00476BE5"/>
    <w:rsid w:val="00477B4F"/>
    <w:rsid w:val="00484610"/>
    <w:rsid w:val="00490BF0"/>
    <w:rsid w:val="00491B08"/>
    <w:rsid w:val="00492CB1"/>
    <w:rsid w:val="00493129"/>
    <w:rsid w:val="004A0980"/>
    <w:rsid w:val="004A0A6C"/>
    <w:rsid w:val="004A0C9A"/>
    <w:rsid w:val="004A5C32"/>
    <w:rsid w:val="004B28EB"/>
    <w:rsid w:val="004B7D56"/>
    <w:rsid w:val="004B7E7C"/>
    <w:rsid w:val="004C017F"/>
    <w:rsid w:val="004C741A"/>
    <w:rsid w:val="004C799A"/>
    <w:rsid w:val="004D2D35"/>
    <w:rsid w:val="004E0821"/>
    <w:rsid w:val="004E148A"/>
    <w:rsid w:val="004E1AE6"/>
    <w:rsid w:val="004E3028"/>
    <w:rsid w:val="004E503E"/>
    <w:rsid w:val="004E6516"/>
    <w:rsid w:val="004E7945"/>
    <w:rsid w:val="004E7F0B"/>
    <w:rsid w:val="004F0D7B"/>
    <w:rsid w:val="004F12C4"/>
    <w:rsid w:val="00500523"/>
    <w:rsid w:val="005019E3"/>
    <w:rsid w:val="0050576E"/>
    <w:rsid w:val="00510E3D"/>
    <w:rsid w:val="00513A52"/>
    <w:rsid w:val="005265DA"/>
    <w:rsid w:val="005311CF"/>
    <w:rsid w:val="00531EE3"/>
    <w:rsid w:val="005362A0"/>
    <w:rsid w:val="00537E00"/>
    <w:rsid w:val="00542909"/>
    <w:rsid w:val="005450CB"/>
    <w:rsid w:val="00546F0C"/>
    <w:rsid w:val="00551706"/>
    <w:rsid w:val="00551B1B"/>
    <w:rsid w:val="005530EA"/>
    <w:rsid w:val="00553979"/>
    <w:rsid w:val="0055445E"/>
    <w:rsid w:val="00555AED"/>
    <w:rsid w:val="00557A34"/>
    <w:rsid w:val="00562D4E"/>
    <w:rsid w:val="00563F74"/>
    <w:rsid w:val="005641B3"/>
    <w:rsid w:val="0056614F"/>
    <w:rsid w:val="005675D4"/>
    <w:rsid w:val="00571A60"/>
    <w:rsid w:val="00575D8C"/>
    <w:rsid w:val="00577BCE"/>
    <w:rsid w:val="005802CD"/>
    <w:rsid w:val="005846D6"/>
    <w:rsid w:val="00586946"/>
    <w:rsid w:val="0059056C"/>
    <w:rsid w:val="005920CF"/>
    <w:rsid w:val="00592A6F"/>
    <w:rsid w:val="005A006F"/>
    <w:rsid w:val="005A3785"/>
    <w:rsid w:val="005A507B"/>
    <w:rsid w:val="005A66E6"/>
    <w:rsid w:val="005A6864"/>
    <w:rsid w:val="005A7827"/>
    <w:rsid w:val="005C1EEE"/>
    <w:rsid w:val="005C2C22"/>
    <w:rsid w:val="005C528C"/>
    <w:rsid w:val="005C68FB"/>
    <w:rsid w:val="005D1E2F"/>
    <w:rsid w:val="005E10A5"/>
    <w:rsid w:val="005E1D4E"/>
    <w:rsid w:val="005F12B3"/>
    <w:rsid w:val="005F1962"/>
    <w:rsid w:val="005F322E"/>
    <w:rsid w:val="005F38F6"/>
    <w:rsid w:val="005F4EE4"/>
    <w:rsid w:val="005F5BAB"/>
    <w:rsid w:val="005F6E41"/>
    <w:rsid w:val="006006A2"/>
    <w:rsid w:val="0060485C"/>
    <w:rsid w:val="006077B7"/>
    <w:rsid w:val="00611397"/>
    <w:rsid w:val="006168D7"/>
    <w:rsid w:val="00621D19"/>
    <w:rsid w:val="00624F64"/>
    <w:rsid w:val="00626C4E"/>
    <w:rsid w:val="006271D2"/>
    <w:rsid w:val="00630925"/>
    <w:rsid w:val="00632836"/>
    <w:rsid w:val="00632B09"/>
    <w:rsid w:val="006341FD"/>
    <w:rsid w:val="00634442"/>
    <w:rsid w:val="00636767"/>
    <w:rsid w:val="006374F6"/>
    <w:rsid w:val="00640C4D"/>
    <w:rsid w:val="00644372"/>
    <w:rsid w:val="00650D1F"/>
    <w:rsid w:val="006525CC"/>
    <w:rsid w:val="00654580"/>
    <w:rsid w:val="00657433"/>
    <w:rsid w:val="00660A11"/>
    <w:rsid w:val="00663251"/>
    <w:rsid w:val="006652B8"/>
    <w:rsid w:val="006703DB"/>
    <w:rsid w:val="00671CF7"/>
    <w:rsid w:val="00673603"/>
    <w:rsid w:val="0067427F"/>
    <w:rsid w:val="00683BA2"/>
    <w:rsid w:val="0068446D"/>
    <w:rsid w:val="00687BA3"/>
    <w:rsid w:val="00696E83"/>
    <w:rsid w:val="006A0402"/>
    <w:rsid w:val="006A06D9"/>
    <w:rsid w:val="006A2B6B"/>
    <w:rsid w:val="006A3D6D"/>
    <w:rsid w:val="006A44DC"/>
    <w:rsid w:val="006A782A"/>
    <w:rsid w:val="006B02BD"/>
    <w:rsid w:val="006B04E5"/>
    <w:rsid w:val="006B08D5"/>
    <w:rsid w:val="006B0938"/>
    <w:rsid w:val="006B0FD6"/>
    <w:rsid w:val="006B1F2A"/>
    <w:rsid w:val="006B40DE"/>
    <w:rsid w:val="006B67AD"/>
    <w:rsid w:val="006C2A12"/>
    <w:rsid w:val="006C3D9B"/>
    <w:rsid w:val="006D0A24"/>
    <w:rsid w:val="006D211C"/>
    <w:rsid w:val="006D448A"/>
    <w:rsid w:val="006D792C"/>
    <w:rsid w:val="006E155D"/>
    <w:rsid w:val="006E1FDD"/>
    <w:rsid w:val="006F1DD5"/>
    <w:rsid w:val="006F1F8D"/>
    <w:rsid w:val="006F36BA"/>
    <w:rsid w:val="0070371D"/>
    <w:rsid w:val="00710E25"/>
    <w:rsid w:val="00711076"/>
    <w:rsid w:val="00714D42"/>
    <w:rsid w:val="00716D96"/>
    <w:rsid w:val="00717771"/>
    <w:rsid w:val="00717F1A"/>
    <w:rsid w:val="00720794"/>
    <w:rsid w:val="0072602E"/>
    <w:rsid w:val="007376DE"/>
    <w:rsid w:val="007400F9"/>
    <w:rsid w:val="00745365"/>
    <w:rsid w:val="007464FB"/>
    <w:rsid w:val="00747A91"/>
    <w:rsid w:val="00747E17"/>
    <w:rsid w:val="0075147D"/>
    <w:rsid w:val="00752A97"/>
    <w:rsid w:val="00753537"/>
    <w:rsid w:val="00755B47"/>
    <w:rsid w:val="00762865"/>
    <w:rsid w:val="00763F6B"/>
    <w:rsid w:val="0076522C"/>
    <w:rsid w:val="00767842"/>
    <w:rsid w:val="00774E4E"/>
    <w:rsid w:val="00775EB7"/>
    <w:rsid w:val="00781362"/>
    <w:rsid w:val="007822E1"/>
    <w:rsid w:val="007839D2"/>
    <w:rsid w:val="00791644"/>
    <w:rsid w:val="007938F8"/>
    <w:rsid w:val="007953C0"/>
    <w:rsid w:val="007975D4"/>
    <w:rsid w:val="007A1042"/>
    <w:rsid w:val="007A1D67"/>
    <w:rsid w:val="007A4256"/>
    <w:rsid w:val="007A5B0C"/>
    <w:rsid w:val="007B0D4C"/>
    <w:rsid w:val="007B2B22"/>
    <w:rsid w:val="007B7BAF"/>
    <w:rsid w:val="007C32CF"/>
    <w:rsid w:val="007C3A9A"/>
    <w:rsid w:val="007C5107"/>
    <w:rsid w:val="007C75CE"/>
    <w:rsid w:val="007D0D8B"/>
    <w:rsid w:val="007D2B85"/>
    <w:rsid w:val="007D514C"/>
    <w:rsid w:val="007D5F8D"/>
    <w:rsid w:val="007D742C"/>
    <w:rsid w:val="007D7446"/>
    <w:rsid w:val="007D7948"/>
    <w:rsid w:val="007E02AE"/>
    <w:rsid w:val="007E225A"/>
    <w:rsid w:val="007E3A5D"/>
    <w:rsid w:val="007F0AA0"/>
    <w:rsid w:val="007F169A"/>
    <w:rsid w:val="007F5948"/>
    <w:rsid w:val="007F5F50"/>
    <w:rsid w:val="007F6B4A"/>
    <w:rsid w:val="00800F7A"/>
    <w:rsid w:val="00801D65"/>
    <w:rsid w:val="0080203B"/>
    <w:rsid w:val="0080212C"/>
    <w:rsid w:val="008029A7"/>
    <w:rsid w:val="00803775"/>
    <w:rsid w:val="008038F9"/>
    <w:rsid w:val="008043DF"/>
    <w:rsid w:val="00805A62"/>
    <w:rsid w:val="00807D75"/>
    <w:rsid w:val="0081007A"/>
    <w:rsid w:val="00813EAE"/>
    <w:rsid w:val="00813F0C"/>
    <w:rsid w:val="008147C4"/>
    <w:rsid w:val="00815C56"/>
    <w:rsid w:val="00820606"/>
    <w:rsid w:val="00821DAD"/>
    <w:rsid w:val="008235C9"/>
    <w:rsid w:val="00823B79"/>
    <w:rsid w:val="00824322"/>
    <w:rsid w:val="008339EA"/>
    <w:rsid w:val="00833C7B"/>
    <w:rsid w:val="008440D9"/>
    <w:rsid w:val="00845F00"/>
    <w:rsid w:val="008460A0"/>
    <w:rsid w:val="00847BC1"/>
    <w:rsid w:val="008504E8"/>
    <w:rsid w:val="00850E30"/>
    <w:rsid w:val="0085338E"/>
    <w:rsid w:val="00853E22"/>
    <w:rsid w:val="00862FEA"/>
    <w:rsid w:val="00864FF1"/>
    <w:rsid w:val="00865CC8"/>
    <w:rsid w:val="008674D5"/>
    <w:rsid w:val="00873605"/>
    <w:rsid w:val="00875243"/>
    <w:rsid w:val="00875617"/>
    <w:rsid w:val="00882DDD"/>
    <w:rsid w:val="00884F69"/>
    <w:rsid w:val="008857D8"/>
    <w:rsid w:val="00887AED"/>
    <w:rsid w:val="00892500"/>
    <w:rsid w:val="00892DBE"/>
    <w:rsid w:val="0089415E"/>
    <w:rsid w:val="008957EB"/>
    <w:rsid w:val="008974A4"/>
    <w:rsid w:val="008A04DB"/>
    <w:rsid w:val="008A0B97"/>
    <w:rsid w:val="008A1580"/>
    <w:rsid w:val="008A3E07"/>
    <w:rsid w:val="008B2247"/>
    <w:rsid w:val="008C344F"/>
    <w:rsid w:val="008D3337"/>
    <w:rsid w:val="008D33D8"/>
    <w:rsid w:val="008D35FB"/>
    <w:rsid w:val="008D7011"/>
    <w:rsid w:val="008D7173"/>
    <w:rsid w:val="008D7D40"/>
    <w:rsid w:val="008E02CD"/>
    <w:rsid w:val="008E07E2"/>
    <w:rsid w:val="008E22DF"/>
    <w:rsid w:val="008E27C1"/>
    <w:rsid w:val="008E355D"/>
    <w:rsid w:val="008E673C"/>
    <w:rsid w:val="008F1D33"/>
    <w:rsid w:val="008F2CB7"/>
    <w:rsid w:val="008F555C"/>
    <w:rsid w:val="008F5C71"/>
    <w:rsid w:val="008F5C94"/>
    <w:rsid w:val="008F713B"/>
    <w:rsid w:val="00900466"/>
    <w:rsid w:val="00902979"/>
    <w:rsid w:val="00902F85"/>
    <w:rsid w:val="00904BD4"/>
    <w:rsid w:val="00910F0D"/>
    <w:rsid w:val="009153A6"/>
    <w:rsid w:val="0091727B"/>
    <w:rsid w:val="00920F20"/>
    <w:rsid w:val="009261B5"/>
    <w:rsid w:val="0092785F"/>
    <w:rsid w:val="009309BA"/>
    <w:rsid w:val="00931A5D"/>
    <w:rsid w:val="009426AE"/>
    <w:rsid w:val="00944C32"/>
    <w:rsid w:val="0094588C"/>
    <w:rsid w:val="00947B4B"/>
    <w:rsid w:val="0095314E"/>
    <w:rsid w:val="00960E7B"/>
    <w:rsid w:val="00965F3D"/>
    <w:rsid w:val="00967F83"/>
    <w:rsid w:val="00970211"/>
    <w:rsid w:val="00970563"/>
    <w:rsid w:val="0097280E"/>
    <w:rsid w:val="00975A55"/>
    <w:rsid w:val="009811D3"/>
    <w:rsid w:val="00981D84"/>
    <w:rsid w:val="009905E1"/>
    <w:rsid w:val="00992D17"/>
    <w:rsid w:val="009935DB"/>
    <w:rsid w:val="00995853"/>
    <w:rsid w:val="00995B7E"/>
    <w:rsid w:val="009B051A"/>
    <w:rsid w:val="009B3D38"/>
    <w:rsid w:val="009C353E"/>
    <w:rsid w:val="009D2475"/>
    <w:rsid w:val="009D325F"/>
    <w:rsid w:val="009D33E2"/>
    <w:rsid w:val="009D540A"/>
    <w:rsid w:val="009E0E09"/>
    <w:rsid w:val="009E3B02"/>
    <w:rsid w:val="009E59F4"/>
    <w:rsid w:val="009E6D79"/>
    <w:rsid w:val="009F1394"/>
    <w:rsid w:val="009F146B"/>
    <w:rsid w:val="009F4037"/>
    <w:rsid w:val="009F5ECC"/>
    <w:rsid w:val="009F7462"/>
    <w:rsid w:val="00A00165"/>
    <w:rsid w:val="00A1116B"/>
    <w:rsid w:val="00A138E9"/>
    <w:rsid w:val="00A13BB6"/>
    <w:rsid w:val="00A147DD"/>
    <w:rsid w:val="00A14CDB"/>
    <w:rsid w:val="00A17AC8"/>
    <w:rsid w:val="00A17AD3"/>
    <w:rsid w:val="00A22748"/>
    <w:rsid w:val="00A23764"/>
    <w:rsid w:val="00A24BC1"/>
    <w:rsid w:val="00A25064"/>
    <w:rsid w:val="00A25905"/>
    <w:rsid w:val="00A25EDD"/>
    <w:rsid w:val="00A30038"/>
    <w:rsid w:val="00A31019"/>
    <w:rsid w:val="00A3323D"/>
    <w:rsid w:val="00A339EB"/>
    <w:rsid w:val="00A36BB1"/>
    <w:rsid w:val="00A37247"/>
    <w:rsid w:val="00A41176"/>
    <w:rsid w:val="00A414CF"/>
    <w:rsid w:val="00A464A5"/>
    <w:rsid w:val="00A4786A"/>
    <w:rsid w:val="00A52DEE"/>
    <w:rsid w:val="00A60644"/>
    <w:rsid w:val="00A63D64"/>
    <w:rsid w:val="00A64B78"/>
    <w:rsid w:val="00A71B06"/>
    <w:rsid w:val="00A750D9"/>
    <w:rsid w:val="00A8056A"/>
    <w:rsid w:val="00A8166D"/>
    <w:rsid w:val="00A8533A"/>
    <w:rsid w:val="00A8568B"/>
    <w:rsid w:val="00A859AF"/>
    <w:rsid w:val="00A932B1"/>
    <w:rsid w:val="00A97E58"/>
    <w:rsid w:val="00AA6AA0"/>
    <w:rsid w:val="00AB0651"/>
    <w:rsid w:val="00AB31FB"/>
    <w:rsid w:val="00AB3606"/>
    <w:rsid w:val="00AB4761"/>
    <w:rsid w:val="00AB6BBD"/>
    <w:rsid w:val="00AB6DAF"/>
    <w:rsid w:val="00AB797B"/>
    <w:rsid w:val="00AC299E"/>
    <w:rsid w:val="00AD07E8"/>
    <w:rsid w:val="00AD2BE4"/>
    <w:rsid w:val="00AD5C97"/>
    <w:rsid w:val="00AE14DC"/>
    <w:rsid w:val="00AE28D6"/>
    <w:rsid w:val="00AE3E51"/>
    <w:rsid w:val="00AE4BC3"/>
    <w:rsid w:val="00AE4D61"/>
    <w:rsid w:val="00AE5018"/>
    <w:rsid w:val="00AF0B4A"/>
    <w:rsid w:val="00AF2B43"/>
    <w:rsid w:val="00AF50FB"/>
    <w:rsid w:val="00AF5EDD"/>
    <w:rsid w:val="00AF7D7F"/>
    <w:rsid w:val="00B01DA8"/>
    <w:rsid w:val="00B024F4"/>
    <w:rsid w:val="00B0464A"/>
    <w:rsid w:val="00B1094A"/>
    <w:rsid w:val="00B136E5"/>
    <w:rsid w:val="00B13B94"/>
    <w:rsid w:val="00B17143"/>
    <w:rsid w:val="00B23907"/>
    <w:rsid w:val="00B243BA"/>
    <w:rsid w:val="00B27DAA"/>
    <w:rsid w:val="00B324FD"/>
    <w:rsid w:val="00B33443"/>
    <w:rsid w:val="00B3644A"/>
    <w:rsid w:val="00B366D3"/>
    <w:rsid w:val="00B47E97"/>
    <w:rsid w:val="00B52918"/>
    <w:rsid w:val="00B539B2"/>
    <w:rsid w:val="00B56AD1"/>
    <w:rsid w:val="00B61DE1"/>
    <w:rsid w:val="00B6235B"/>
    <w:rsid w:val="00B71CC1"/>
    <w:rsid w:val="00B739B8"/>
    <w:rsid w:val="00B76927"/>
    <w:rsid w:val="00B769E8"/>
    <w:rsid w:val="00B80F5A"/>
    <w:rsid w:val="00B82F80"/>
    <w:rsid w:val="00B83D20"/>
    <w:rsid w:val="00B91D4A"/>
    <w:rsid w:val="00B95814"/>
    <w:rsid w:val="00BA059C"/>
    <w:rsid w:val="00BA3450"/>
    <w:rsid w:val="00BA61B7"/>
    <w:rsid w:val="00BA793D"/>
    <w:rsid w:val="00BB514C"/>
    <w:rsid w:val="00BB55E0"/>
    <w:rsid w:val="00BB636E"/>
    <w:rsid w:val="00BC3780"/>
    <w:rsid w:val="00BC3CD6"/>
    <w:rsid w:val="00BC64C5"/>
    <w:rsid w:val="00BD3FD1"/>
    <w:rsid w:val="00BD5B41"/>
    <w:rsid w:val="00BE1B21"/>
    <w:rsid w:val="00BE4FB5"/>
    <w:rsid w:val="00BE5A3D"/>
    <w:rsid w:val="00BF0F77"/>
    <w:rsid w:val="00BF1E08"/>
    <w:rsid w:val="00BF2622"/>
    <w:rsid w:val="00BF449F"/>
    <w:rsid w:val="00BF63E1"/>
    <w:rsid w:val="00C00402"/>
    <w:rsid w:val="00C01B37"/>
    <w:rsid w:val="00C05227"/>
    <w:rsid w:val="00C14525"/>
    <w:rsid w:val="00C148E0"/>
    <w:rsid w:val="00C15EB2"/>
    <w:rsid w:val="00C20683"/>
    <w:rsid w:val="00C23ABA"/>
    <w:rsid w:val="00C25DB8"/>
    <w:rsid w:val="00C26CE1"/>
    <w:rsid w:val="00C50263"/>
    <w:rsid w:val="00C52C09"/>
    <w:rsid w:val="00C56636"/>
    <w:rsid w:val="00C569CB"/>
    <w:rsid w:val="00C56CD5"/>
    <w:rsid w:val="00C63389"/>
    <w:rsid w:val="00C65213"/>
    <w:rsid w:val="00C653EB"/>
    <w:rsid w:val="00C6730F"/>
    <w:rsid w:val="00C67EF6"/>
    <w:rsid w:val="00C706AA"/>
    <w:rsid w:val="00C725B0"/>
    <w:rsid w:val="00C7554F"/>
    <w:rsid w:val="00C8409C"/>
    <w:rsid w:val="00C848AF"/>
    <w:rsid w:val="00C85D1A"/>
    <w:rsid w:val="00CA50BB"/>
    <w:rsid w:val="00CA6A95"/>
    <w:rsid w:val="00CB254E"/>
    <w:rsid w:val="00CB2EBC"/>
    <w:rsid w:val="00CB4311"/>
    <w:rsid w:val="00CB5B8B"/>
    <w:rsid w:val="00CB69A5"/>
    <w:rsid w:val="00CC18D6"/>
    <w:rsid w:val="00CC22AF"/>
    <w:rsid w:val="00CC3881"/>
    <w:rsid w:val="00CC504B"/>
    <w:rsid w:val="00CC5489"/>
    <w:rsid w:val="00CC5906"/>
    <w:rsid w:val="00CD304A"/>
    <w:rsid w:val="00CE6FCD"/>
    <w:rsid w:val="00D075D0"/>
    <w:rsid w:val="00D104D4"/>
    <w:rsid w:val="00D15681"/>
    <w:rsid w:val="00D15A53"/>
    <w:rsid w:val="00D16A65"/>
    <w:rsid w:val="00D2015F"/>
    <w:rsid w:val="00D22745"/>
    <w:rsid w:val="00D23A15"/>
    <w:rsid w:val="00D242CE"/>
    <w:rsid w:val="00D26B93"/>
    <w:rsid w:val="00D30B89"/>
    <w:rsid w:val="00D3360F"/>
    <w:rsid w:val="00D356CE"/>
    <w:rsid w:val="00D35846"/>
    <w:rsid w:val="00D35E0B"/>
    <w:rsid w:val="00D36ABD"/>
    <w:rsid w:val="00D40A76"/>
    <w:rsid w:val="00D423A9"/>
    <w:rsid w:val="00D46D5B"/>
    <w:rsid w:val="00D500ED"/>
    <w:rsid w:val="00D532EA"/>
    <w:rsid w:val="00D556A3"/>
    <w:rsid w:val="00D569BA"/>
    <w:rsid w:val="00D6296C"/>
    <w:rsid w:val="00D64019"/>
    <w:rsid w:val="00D80CE6"/>
    <w:rsid w:val="00D84769"/>
    <w:rsid w:val="00D9352C"/>
    <w:rsid w:val="00D94870"/>
    <w:rsid w:val="00DA0AD7"/>
    <w:rsid w:val="00DA0C22"/>
    <w:rsid w:val="00DA587C"/>
    <w:rsid w:val="00DA5F19"/>
    <w:rsid w:val="00DA72BA"/>
    <w:rsid w:val="00DB2644"/>
    <w:rsid w:val="00DB3C69"/>
    <w:rsid w:val="00DB549F"/>
    <w:rsid w:val="00DB6B9B"/>
    <w:rsid w:val="00DC1765"/>
    <w:rsid w:val="00DD5AF4"/>
    <w:rsid w:val="00DE3D1D"/>
    <w:rsid w:val="00DE518D"/>
    <w:rsid w:val="00DE5F42"/>
    <w:rsid w:val="00DE678D"/>
    <w:rsid w:val="00DF1F9D"/>
    <w:rsid w:val="00DF7281"/>
    <w:rsid w:val="00E02CE8"/>
    <w:rsid w:val="00E06A85"/>
    <w:rsid w:val="00E106E9"/>
    <w:rsid w:val="00E10AF4"/>
    <w:rsid w:val="00E13983"/>
    <w:rsid w:val="00E1466A"/>
    <w:rsid w:val="00E1485C"/>
    <w:rsid w:val="00E16FA6"/>
    <w:rsid w:val="00E20093"/>
    <w:rsid w:val="00E20F47"/>
    <w:rsid w:val="00E2337C"/>
    <w:rsid w:val="00E25DDC"/>
    <w:rsid w:val="00E315D5"/>
    <w:rsid w:val="00E3225D"/>
    <w:rsid w:val="00E34ED7"/>
    <w:rsid w:val="00E36986"/>
    <w:rsid w:val="00E45DBF"/>
    <w:rsid w:val="00E45DC0"/>
    <w:rsid w:val="00E4728A"/>
    <w:rsid w:val="00E51FB2"/>
    <w:rsid w:val="00E52909"/>
    <w:rsid w:val="00E52F10"/>
    <w:rsid w:val="00E53EE8"/>
    <w:rsid w:val="00E636CB"/>
    <w:rsid w:val="00E64EE7"/>
    <w:rsid w:val="00E66821"/>
    <w:rsid w:val="00E7165D"/>
    <w:rsid w:val="00E74AC1"/>
    <w:rsid w:val="00E80369"/>
    <w:rsid w:val="00E81C8F"/>
    <w:rsid w:val="00E81D9E"/>
    <w:rsid w:val="00E82260"/>
    <w:rsid w:val="00E82E59"/>
    <w:rsid w:val="00E85FB5"/>
    <w:rsid w:val="00E944F4"/>
    <w:rsid w:val="00E95E35"/>
    <w:rsid w:val="00E96F9F"/>
    <w:rsid w:val="00EA01D2"/>
    <w:rsid w:val="00EA67BA"/>
    <w:rsid w:val="00EB18ED"/>
    <w:rsid w:val="00EB1920"/>
    <w:rsid w:val="00EB26D3"/>
    <w:rsid w:val="00EB7A17"/>
    <w:rsid w:val="00EC0D25"/>
    <w:rsid w:val="00EC621D"/>
    <w:rsid w:val="00ED13D8"/>
    <w:rsid w:val="00ED5BA3"/>
    <w:rsid w:val="00EE0053"/>
    <w:rsid w:val="00EF0496"/>
    <w:rsid w:val="00EF1DDD"/>
    <w:rsid w:val="00EF3139"/>
    <w:rsid w:val="00EF41F9"/>
    <w:rsid w:val="00EF4449"/>
    <w:rsid w:val="00EF4D11"/>
    <w:rsid w:val="00EF5C2F"/>
    <w:rsid w:val="00F0316F"/>
    <w:rsid w:val="00F048F9"/>
    <w:rsid w:val="00F123CD"/>
    <w:rsid w:val="00F12BA3"/>
    <w:rsid w:val="00F13079"/>
    <w:rsid w:val="00F155CA"/>
    <w:rsid w:val="00F259FB"/>
    <w:rsid w:val="00F26A8A"/>
    <w:rsid w:val="00F36757"/>
    <w:rsid w:val="00F401CB"/>
    <w:rsid w:val="00F4031A"/>
    <w:rsid w:val="00F4382A"/>
    <w:rsid w:val="00F45985"/>
    <w:rsid w:val="00F50510"/>
    <w:rsid w:val="00F53596"/>
    <w:rsid w:val="00F60CF7"/>
    <w:rsid w:val="00F6482E"/>
    <w:rsid w:val="00F726E7"/>
    <w:rsid w:val="00F72CDE"/>
    <w:rsid w:val="00F743B2"/>
    <w:rsid w:val="00F75054"/>
    <w:rsid w:val="00F75790"/>
    <w:rsid w:val="00F82EC3"/>
    <w:rsid w:val="00F93D61"/>
    <w:rsid w:val="00F946D8"/>
    <w:rsid w:val="00FA1EBC"/>
    <w:rsid w:val="00FA6118"/>
    <w:rsid w:val="00FB28E3"/>
    <w:rsid w:val="00FC2064"/>
    <w:rsid w:val="00FC2495"/>
    <w:rsid w:val="00FC2F43"/>
    <w:rsid w:val="00FC2FFB"/>
    <w:rsid w:val="00FC3A84"/>
    <w:rsid w:val="00FC4574"/>
    <w:rsid w:val="00FC46E6"/>
    <w:rsid w:val="00FC702E"/>
    <w:rsid w:val="00FC752B"/>
    <w:rsid w:val="00FD244D"/>
    <w:rsid w:val="00FD24C4"/>
    <w:rsid w:val="00FD357A"/>
    <w:rsid w:val="00FE17C1"/>
    <w:rsid w:val="00FE4C7B"/>
    <w:rsid w:val="00FE545C"/>
    <w:rsid w:val="00FF5A96"/>
    <w:rsid w:val="00FF5B60"/>
    <w:rsid w:val="00FF634A"/>
    <w:rsid w:val="00FF6404"/>
    <w:rsid w:val="00FF7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A8E215"/>
  <w15:chartTrackingRefBased/>
  <w15:docId w15:val="{BC245694-8FBE-408E-9044-424B09A9E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imes New Roman" w:hAnsi="Arial" w:cs="Arial"/>
        <w:sz w:val="22"/>
        <w:szCs w:val="22"/>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4E8"/>
    <w:pPr>
      <w:spacing w:line="360" w:lineRule="auto"/>
    </w:pPr>
    <w:rPr>
      <w:rFonts w:eastAsiaTheme="minorHAnsi" w:cstheme="minorBid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Elegant">
    <w:name w:val="Table Elegant"/>
    <w:aliases w:val="Table Elegant Yellow"/>
    <w:basedOn w:val="TableNormal"/>
    <w:rsid w:val="00845F0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shd w:val="clear" w:color="auto" w:fill="FFFF99"/>
      </w:tcPr>
    </w:tblStylePr>
  </w:style>
  <w:style w:type="paragraph" w:styleId="ListParagraph">
    <w:name w:val="List Paragraph"/>
    <w:basedOn w:val="Normal"/>
    <w:uiPriority w:val="34"/>
    <w:qFormat/>
    <w:rsid w:val="008504E8"/>
    <w:pPr>
      <w:spacing w:line="240" w:lineRule="auto"/>
      <w:ind w:left="720"/>
      <w:contextualSpacing/>
    </w:pPr>
    <w:rPr>
      <w:rFonts w:eastAsia="Times New Roman" w:cs="Times New Roman"/>
      <w:szCs w:val="24"/>
      <w:lang w:eastAsia="en-GB"/>
    </w:rPr>
  </w:style>
  <w:style w:type="table" w:customStyle="1" w:styleId="QQuestionIconTable">
    <w:name w:val="QQuestionIconTable"/>
    <w:uiPriority w:val="99"/>
    <w:qFormat/>
    <w:rsid w:val="008504E8"/>
    <w:pPr>
      <w:jc w:val="center"/>
    </w:pPr>
    <w:rPr>
      <w:rFonts w:asciiTheme="minorHAnsi" w:eastAsiaTheme="minorEastAsia" w:hAnsiTheme="minorHAnsi" w:cstheme="minorBidi"/>
      <w:lang w:val="en-US" w:eastAsia="en-US"/>
    </w:rPr>
    <w:tblPr>
      <w:tblInd w:w="0" w:type="dxa"/>
      <w:tblCellMar>
        <w:top w:w="0" w:type="dxa"/>
        <w:left w:w="10" w:type="dxa"/>
        <w:bottom w:w="0" w:type="dxa"/>
        <w:right w:w="10" w:type="dxa"/>
      </w:tblCellMar>
    </w:tblPr>
    <w:tcPr>
      <w:shd w:val="clear" w:color="auto" w:fill="auto"/>
      <w:vAlign w:val="center"/>
    </w:tcPr>
  </w:style>
  <w:style w:type="numbering" w:customStyle="1" w:styleId="Singlepunch">
    <w:name w:val="Single punch"/>
    <w:rsid w:val="008504E8"/>
    <w:pPr>
      <w:numPr>
        <w:numId w:val="1"/>
      </w:numPr>
    </w:pPr>
  </w:style>
  <w:style w:type="character" w:styleId="Hyperlink">
    <w:name w:val="Hyperlink"/>
    <w:basedOn w:val="DefaultParagraphFont"/>
    <w:uiPriority w:val="99"/>
    <w:unhideWhenUsed/>
    <w:rsid w:val="008504E8"/>
    <w:rPr>
      <w:color w:val="0563C1" w:themeColor="hyperlink"/>
      <w:u w:val="single"/>
    </w:rPr>
  </w:style>
  <w:style w:type="table" w:styleId="TableGrid">
    <w:name w:val="Table Grid"/>
    <w:basedOn w:val="TableNormal"/>
    <w:uiPriority w:val="39"/>
    <w:rsid w:val="008504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5">
    <w:name w:val="Grid Table 1 Light Accent 5"/>
    <w:basedOn w:val="TableNormal"/>
    <w:uiPriority w:val="46"/>
    <w:rsid w:val="008504E8"/>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2-Accent5">
    <w:name w:val="Grid Table 2 Accent 5"/>
    <w:basedOn w:val="TableNormal"/>
    <w:uiPriority w:val="47"/>
    <w:rsid w:val="008504E8"/>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2">
    <w:name w:val="Grid Table 2 Accent 2"/>
    <w:basedOn w:val="TableNormal"/>
    <w:uiPriority w:val="47"/>
    <w:rsid w:val="00FF5B60"/>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Header">
    <w:name w:val="header"/>
    <w:basedOn w:val="Normal"/>
    <w:link w:val="HeaderChar"/>
    <w:uiPriority w:val="99"/>
    <w:unhideWhenUsed/>
    <w:rsid w:val="00813EAE"/>
    <w:pPr>
      <w:tabs>
        <w:tab w:val="center" w:pos="4513"/>
        <w:tab w:val="right" w:pos="9026"/>
      </w:tabs>
      <w:spacing w:line="240" w:lineRule="auto"/>
    </w:pPr>
  </w:style>
  <w:style w:type="character" w:customStyle="1" w:styleId="HeaderChar">
    <w:name w:val="Header Char"/>
    <w:basedOn w:val="DefaultParagraphFont"/>
    <w:link w:val="Header"/>
    <w:uiPriority w:val="99"/>
    <w:rsid w:val="00813EAE"/>
    <w:rPr>
      <w:rFonts w:eastAsiaTheme="minorHAnsi" w:cstheme="minorBidi"/>
      <w:lang w:eastAsia="en-US"/>
    </w:rPr>
  </w:style>
  <w:style w:type="paragraph" w:styleId="Footer">
    <w:name w:val="footer"/>
    <w:basedOn w:val="Normal"/>
    <w:link w:val="FooterChar"/>
    <w:uiPriority w:val="99"/>
    <w:unhideWhenUsed/>
    <w:rsid w:val="00813EAE"/>
    <w:pPr>
      <w:tabs>
        <w:tab w:val="center" w:pos="4513"/>
        <w:tab w:val="right" w:pos="9026"/>
      </w:tabs>
      <w:spacing w:line="240" w:lineRule="auto"/>
    </w:pPr>
  </w:style>
  <w:style w:type="character" w:customStyle="1" w:styleId="FooterChar">
    <w:name w:val="Footer Char"/>
    <w:basedOn w:val="DefaultParagraphFont"/>
    <w:link w:val="Footer"/>
    <w:uiPriority w:val="99"/>
    <w:rsid w:val="00813EAE"/>
    <w:rPr>
      <w:rFonts w:eastAsiaTheme="minorHAnsi" w:cstheme="minorBidi"/>
      <w:lang w:eastAsia="en-US"/>
    </w:rPr>
  </w:style>
  <w:style w:type="character" w:styleId="CommentReference">
    <w:name w:val="annotation reference"/>
    <w:basedOn w:val="DefaultParagraphFont"/>
    <w:uiPriority w:val="99"/>
    <w:semiHidden/>
    <w:unhideWhenUsed/>
    <w:rsid w:val="00660A11"/>
    <w:rPr>
      <w:sz w:val="16"/>
      <w:szCs w:val="16"/>
    </w:rPr>
  </w:style>
  <w:style w:type="paragraph" w:styleId="CommentText">
    <w:name w:val="annotation text"/>
    <w:basedOn w:val="Normal"/>
    <w:link w:val="CommentTextChar"/>
    <w:uiPriority w:val="99"/>
    <w:unhideWhenUsed/>
    <w:rsid w:val="00660A11"/>
    <w:pPr>
      <w:spacing w:line="240" w:lineRule="auto"/>
    </w:pPr>
    <w:rPr>
      <w:sz w:val="20"/>
      <w:szCs w:val="20"/>
    </w:rPr>
  </w:style>
  <w:style w:type="character" w:customStyle="1" w:styleId="CommentTextChar">
    <w:name w:val="Comment Text Char"/>
    <w:basedOn w:val="DefaultParagraphFont"/>
    <w:link w:val="CommentText"/>
    <w:uiPriority w:val="99"/>
    <w:rsid w:val="00660A11"/>
    <w:rPr>
      <w:rFonts w:eastAsiaTheme="minorHAnsi" w:cstheme="minorBidi"/>
      <w:sz w:val="20"/>
      <w:szCs w:val="20"/>
      <w:lang w:eastAsia="en-US"/>
    </w:rPr>
  </w:style>
  <w:style w:type="paragraph" w:styleId="CommentSubject">
    <w:name w:val="annotation subject"/>
    <w:basedOn w:val="CommentText"/>
    <w:next w:val="CommentText"/>
    <w:link w:val="CommentSubjectChar"/>
    <w:uiPriority w:val="99"/>
    <w:semiHidden/>
    <w:unhideWhenUsed/>
    <w:rsid w:val="00660A11"/>
    <w:rPr>
      <w:b/>
      <w:bCs/>
    </w:rPr>
  </w:style>
  <w:style w:type="character" w:customStyle="1" w:styleId="CommentSubjectChar">
    <w:name w:val="Comment Subject Char"/>
    <w:basedOn w:val="CommentTextChar"/>
    <w:link w:val="CommentSubject"/>
    <w:uiPriority w:val="99"/>
    <w:semiHidden/>
    <w:rsid w:val="00660A11"/>
    <w:rPr>
      <w:rFonts w:eastAsiaTheme="minorHAnsi" w:cstheme="minorBidi"/>
      <w:b/>
      <w:bCs/>
      <w:sz w:val="20"/>
      <w:szCs w:val="20"/>
      <w:lang w:eastAsia="en-US"/>
    </w:rPr>
  </w:style>
  <w:style w:type="paragraph" w:styleId="BalloonText">
    <w:name w:val="Balloon Text"/>
    <w:basedOn w:val="Normal"/>
    <w:link w:val="BalloonTextChar"/>
    <w:uiPriority w:val="99"/>
    <w:semiHidden/>
    <w:unhideWhenUsed/>
    <w:rsid w:val="00660A1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0A11"/>
    <w:rPr>
      <w:rFonts w:ascii="Segoe UI" w:eastAsiaTheme="minorHAns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ier/research/educationalpsychology/educationalpsychologistssurvey"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Kelly.WALKER@education.gov.uk" TargetMode="External"/><Relationship Id="rId4" Type="http://schemas.openxmlformats.org/officeDocument/2006/relationships/settings" Target="settings.xml"/><Relationship Id="rId9" Type="http://schemas.openxmlformats.org/officeDocument/2006/relationships/hyperlink" Target="mailto:g.j.atfield@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50A958-E3AA-4E8A-A93E-4FBDA40DB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F88A830B</Template>
  <TotalTime>220</TotalTime>
  <Pages>19</Pages>
  <Words>3734</Words>
  <Characters>18396</Characters>
  <Application>Microsoft Office Word</Application>
  <DocSecurity>0</DocSecurity>
  <Lines>153</Lines>
  <Paragraphs>44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Atfield, Gabriel</dc:creator>
  <cp:keywords/>
  <dc:description/>
  <cp:lastModifiedBy>Atfield, Gabriel</cp:lastModifiedBy>
  <cp:revision>3</cp:revision>
  <cp:lastPrinted>2018-09-14T10:48:00Z</cp:lastPrinted>
  <dcterms:created xsi:type="dcterms:W3CDTF">2018-09-14T12:42:00Z</dcterms:created>
  <dcterms:modified xsi:type="dcterms:W3CDTF">2018-09-14T12:43:00Z</dcterms:modified>
</cp:coreProperties>
</file>