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0E3921" w14:textId="77777777" w:rsidR="008D0133" w:rsidRPr="00CC5E83" w:rsidRDefault="00816D8F" w:rsidP="005408ED">
      <w:pPr>
        <w:pStyle w:val="Title"/>
        <w:jc w:val="left"/>
        <w:rPr>
          <w:rFonts w:asciiTheme="minorHAnsi" w:hAnsiTheme="minorHAnsi" w:cstheme="minorHAnsi"/>
          <w:sz w:val="20"/>
          <w:szCs w:val="20"/>
        </w:rPr>
      </w:pPr>
      <w:r w:rsidRPr="00CC5E83">
        <w:rPr>
          <w:rFonts w:asciiTheme="minorHAnsi" w:hAnsiTheme="minorHAnsi" w:cstheme="minorHAnsi"/>
          <w:sz w:val="20"/>
          <w:szCs w:val="20"/>
        </w:rPr>
        <w:t xml:space="preserve">CPS West Midlands </w:t>
      </w:r>
      <w:r w:rsidR="00C6340A" w:rsidRPr="00CC5E83">
        <w:rPr>
          <w:rFonts w:asciiTheme="minorHAnsi" w:hAnsiTheme="minorHAnsi" w:cstheme="minorHAnsi"/>
          <w:sz w:val="20"/>
          <w:szCs w:val="20"/>
        </w:rPr>
        <w:t>Work Experience</w:t>
      </w:r>
      <w:r w:rsidRPr="00CC5E83">
        <w:rPr>
          <w:rFonts w:asciiTheme="minorHAnsi" w:hAnsiTheme="minorHAnsi" w:cstheme="minorHAnsi"/>
          <w:sz w:val="20"/>
          <w:szCs w:val="20"/>
        </w:rPr>
        <w:t xml:space="preserve"> Application </w:t>
      </w:r>
      <w:r w:rsidR="00EB4889" w:rsidRPr="00CC5E83">
        <w:rPr>
          <w:rFonts w:asciiTheme="minorHAnsi" w:hAnsiTheme="minorHAnsi" w:cstheme="minorHAnsi"/>
          <w:sz w:val="20"/>
          <w:szCs w:val="20"/>
        </w:rPr>
        <w:t xml:space="preserve">Form </w:t>
      </w:r>
      <w:r w:rsidR="005408ED" w:rsidRPr="00CC5E83">
        <w:rPr>
          <w:rFonts w:asciiTheme="minorHAnsi" w:hAnsiTheme="minorHAnsi" w:cstheme="minorHAnsi"/>
          <w:sz w:val="20"/>
          <w:szCs w:val="20"/>
        </w:rPr>
        <w:t xml:space="preserve">                </w:t>
      </w:r>
    </w:p>
    <w:p w14:paraId="51B25585" w14:textId="77777777" w:rsidR="008D0133" w:rsidRPr="00CC5E83" w:rsidRDefault="008D0133">
      <w:pPr>
        <w:rPr>
          <w:rFonts w:asciiTheme="minorHAnsi" w:hAnsiTheme="minorHAnsi" w:cstheme="minorHAnsi"/>
          <w:sz w:val="20"/>
          <w:szCs w:val="20"/>
        </w:rPr>
      </w:pPr>
    </w:p>
    <w:tbl>
      <w:tblPr>
        <w:tblStyle w:val="TableGrid"/>
        <w:tblW w:w="9360" w:type="dxa"/>
        <w:jc w:val="center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ook w:val="01E0" w:firstRow="1" w:lastRow="1" w:firstColumn="1" w:lastColumn="1" w:noHBand="0" w:noVBand="0"/>
      </w:tblPr>
      <w:tblGrid>
        <w:gridCol w:w="1843"/>
        <w:gridCol w:w="7517"/>
      </w:tblGrid>
      <w:tr w:rsidR="00AB398A" w:rsidRPr="00CC5E83" w14:paraId="0B492287" w14:textId="77777777" w:rsidTr="00EB4889">
        <w:trPr>
          <w:jc w:val="center"/>
        </w:trPr>
        <w:tc>
          <w:tcPr>
            <w:tcW w:w="9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B0F0"/>
            <w:vAlign w:val="center"/>
          </w:tcPr>
          <w:p w14:paraId="4187A170" w14:textId="77777777" w:rsidR="008D0133" w:rsidRPr="00CC5E83" w:rsidRDefault="008D0133">
            <w:pPr>
              <w:pStyle w:val="Heading2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CC5E8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Contact Information</w:t>
            </w:r>
          </w:p>
        </w:tc>
      </w:tr>
      <w:tr w:rsidR="008D0133" w:rsidRPr="00CC5E83" w14:paraId="123E8480" w14:textId="77777777">
        <w:trPr>
          <w:trHeight w:hRule="exact" w:val="216"/>
          <w:jc w:val="center"/>
        </w:trPr>
        <w:tc>
          <w:tcPr>
            <w:tcW w:w="9360" w:type="dxa"/>
            <w:gridSpan w:val="2"/>
            <w:tcBorders>
              <w:top w:val="nil"/>
              <w:left w:val="nil"/>
              <w:bottom w:val="single" w:sz="4" w:space="0" w:color="B4C3AF"/>
              <w:right w:val="nil"/>
            </w:tcBorders>
          </w:tcPr>
          <w:p w14:paraId="0FBE4A8C" w14:textId="77777777" w:rsidR="008D0133" w:rsidRPr="00CC5E83" w:rsidRDefault="008D0133">
            <w:pPr>
              <w:pStyle w:val="Body"/>
              <w:rPr>
                <w:rFonts w:asciiTheme="minorHAnsi" w:hAnsiTheme="minorHAnsi" w:cstheme="minorHAnsi"/>
              </w:rPr>
            </w:pPr>
          </w:p>
        </w:tc>
      </w:tr>
      <w:tr w:rsidR="008D0133" w:rsidRPr="00CC5E83" w14:paraId="07F1BD3F" w14:textId="77777777" w:rsidTr="005408ED">
        <w:trPr>
          <w:jc w:val="center"/>
        </w:trPr>
        <w:tc>
          <w:tcPr>
            <w:tcW w:w="1843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036DD95A" w14:textId="77777777" w:rsidR="008D0133" w:rsidRPr="00CC5E83" w:rsidRDefault="008D0133">
            <w:pPr>
              <w:pStyle w:val="Body"/>
              <w:rPr>
                <w:rFonts w:asciiTheme="minorHAnsi" w:hAnsiTheme="minorHAnsi" w:cstheme="minorHAnsi"/>
              </w:rPr>
            </w:pPr>
            <w:r w:rsidRPr="00CC5E83">
              <w:rPr>
                <w:rFonts w:asciiTheme="minorHAnsi" w:hAnsiTheme="minorHAnsi" w:cstheme="minorHAnsi"/>
              </w:rPr>
              <w:t>Name</w:t>
            </w:r>
          </w:p>
        </w:tc>
        <w:tc>
          <w:tcPr>
            <w:tcW w:w="7517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283803AD" w14:textId="77777777" w:rsidR="005408ED" w:rsidRPr="00CC5E83" w:rsidRDefault="005408ED">
            <w:pPr>
              <w:pStyle w:val="Body"/>
              <w:rPr>
                <w:rFonts w:asciiTheme="minorHAnsi" w:hAnsiTheme="minorHAnsi" w:cstheme="minorHAnsi"/>
              </w:rPr>
            </w:pPr>
          </w:p>
        </w:tc>
      </w:tr>
      <w:tr w:rsidR="008D0133" w:rsidRPr="00CC5E83" w14:paraId="5714683D" w14:textId="77777777" w:rsidTr="005408ED">
        <w:trPr>
          <w:trHeight w:val="1276"/>
          <w:jc w:val="center"/>
        </w:trPr>
        <w:tc>
          <w:tcPr>
            <w:tcW w:w="1843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</w:tcPr>
          <w:p w14:paraId="5FF5D29B" w14:textId="77777777" w:rsidR="008D0133" w:rsidRPr="00CC5E83" w:rsidRDefault="008D0133" w:rsidP="005408ED">
            <w:pPr>
              <w:pStyle w:val="Body"/>
              <w:rPr>
                <w:rFonts w:asciiTheme="minorHAnsi" w:hAnsiTheme="minorHAnsi" w:cstheme="minorHAnsi"/>
              </w:rPr>
            </w:pPr>
            <w:r w:rsidRPr="00CC5E83">
              <w:rPr>
                <w:rFonts w:asciiTheme="minorHAnsi" w:hAnsiTheme="minorHAnsi" w:cstheme="minorHAnsi"/>
              </w:rPr>
              <w:t>Address</w:t>
            </w:r>
          </w:p>
        </w:tc>
        <w:tc>
          <w:tcPr>
            <w:tcW w:w="7517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</w:tcPr>
          <w:p w14:paraId="749D7167" w14:textId="77777777" w:rsidR="008D0133" w:rsidRPr="00CC5E83" w:rsidRDefault="008D0133" w:rsidP="005408ED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8D0133" w:rsidRPr="00CC5E83" w14:paraId="232E1572" w14:textId="77777777" w:rsidTr="005408ED">
        <w:trPr>
          <w:jc w:val="center"/>
        </w:trPr>
        <w:tc>
          <w:tcPr>
            <w:tcW w:w="1843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44EFD4AF" w14:textId="77777777" w:rsidR="008D0133" w:rsidRPr="00CC5E83" w:rsidRDefault="005408ED">
            <w:pPr>
              <w:pStyle w:val="Body"/>
              <w:rPr>
                <w:rFonts w:asciiTheme="minorHAnsi" w:hAnsiTheme="minorHAnsi" w:cstheme="minorHAnsi"/>
              </w:rPr>
            </w:pPr>
            <w:r w:rsidRPr="00CC5E83">
              <w:rPr>
                <w:rFonts w:asciiTheme="minorHAnsi" w:hAnsiTheme="minorHAnsi" w:cstheme="minorHAnsi"/>
              </w:rPr>
              <w:t>Postcode</w:t>
            </w:r>
          </w:p>
        </w:tc>
        <w:tc>
          <w:tcPr>
            <w:tcW w:w="7517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3FBF2653" w14:textId="77777777" w:rsidR="008D0133" w:rsidRPr="00CC5E83" w:rsidRDefault="008D0133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8D0133" w:rsidRPr="00CC5E83" w14:paraId="47097CAB" w14:textId="77777777" w:rsidTr="005408ED">
        <w:trPr>
          <w:jc w:val="center"/>
        </w:trPr>
        <w:tc>
          <w:tcPr>
            <w:tcW w:w="1843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39F98158" w14:textId="77777777" w:rsidR="008D0133" w:rsidRPr="00CC5E83" w:rsidRDefault="008D0133">
            <w:pPr>
              <w:pStyle w:val="Body"/>
              <w:rPr>
                <w:rFonts w:asciiTheme="minorHAnsi" w:hAnsiTheme="minorHAnsi" w:cstheme="minorHAnsi"/>
              </w:rPr>
            </w:pPr>
            <w:r w:rsidRPr="00CC5E83">
              <w:rPr>
                <w:rFonts w:asciiTheme="minorHAnsi" w:hAnsiTheme="minorHAnsi" w:cstheme="minorHAnsi"/>
              </w:rPr>
              <w:t>Home Phone</w:t>
            </w:r>
          </w:p>
        </w:tc>
        <w:tc>
          <w:tcPr>
            <w:tcW w:w="7517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33E3D906" w14:textId="77777777" w:rsidR="008D0133" w:rsidRPr="00CC5E83" w:rsidRDefault="008D0133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8D0133" w:rsidRPr="00CC5E83" w14:paraId="15063ACD" w14:textId="77777777" w:rsidTr="005408ED">
        <w:trPr>
          <w:jc w:val="center"/>
        </w:trPr>
        <w:tc>
          <w:tcPr>
            <w:tcW w:w="1843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52007C85" w14:textId="77777777" w:rsidR="008D0133" w:rsidRPr="00CC5E83" w:rsidRDefault="005408ED">
            <w:pPr>
              <w:pStyle w:val="Body"/>
              <w:rPr>
                <w:rFonts w:asciiTheme="minorHAnsi" w:hAnsiTheme="minorHAnsi" w:cstheme="minorHAnsi"/>
              </w:rPr>
            </w:pPr>
            <w:r w:rsidRPr="00CC5E83">
              <w:rPr>
                <w:rFonts w:asciiTheme="minorHAnsi" w:hAnsiTheme="minorHAnsi" w:cstheme="minorHAnsi"/>
              </w:rPr>
              <w:t>Mobile</w:t>
            </w:r>
            <w:r w:rsidR="008D0133" w:rsidRPr="00CC5E83">
              <w:rPr>
                <w:rFonts w:asciiTheme="minorHAnsi" w:hAnsiTheme="minorHAnsi" w:cstheme="minorHAnsi"/>
              </w:rPr>
              <w:t xml:space="preserve"> Phone</w:t>
            </w:r>
          </w:p>
        </w:tc>
        <w:tc>
          <w:tcPr>
            <w:tcW w:w="7517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77B5D055" w14:textId="77777777" w:rsidR="008D0133" w:rsidRPr="00CC5E83" w:rsidRDefault="008D0133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8D0133" w:rsidRPr="00CC5E83" w14:paraId="795E1D6C" w14:textId="77777777" w:rsidTr="005408ED">
        <w:trPr>
          <w:jc w:val="center"/>
        </w:trPr>
        <w:tc>
          <w:tcPr>
            <w:tcW w:w="1843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2B0A8FEF" w14:textId="77777777" w:rsidR="008D0133" w:rsidRPr="00CC5E83" w:rsidRDefault="008D0133">
            <w:pPr>
              <w:pStyle w:val="Body"/>
              <w:rPr>
                <w:rFonts w:asciiTheme="minorHAnsi" w:hAnsiTheme="minorHAnsi" w:cstheme="minorHAnsi"/>
              </w:rPr>
            </w:pPr>
            <w:r w:rsidRPr="00CC5E83">
              <w:rPr>
                <w:rFonts w:asciiTheme="minorHAnsi" w:hAnsiTheme="minorHAnsi" w:cstheme="minorHAnsi"/>
              </w:rPr>
              <w:t>E-</w:t>
            </w:r>
            <w:r w:rsidR="005408ED" w:rsidRPr="00CC5E83">
              <w:rPr>
                <w:rFonts w:asciiTheme="minorHAnsi" w:hAnsiTheme="minorHAnsi" w:cstheme="minorHAnsi"/>
              </w:rPr>
              <w:t>m</w:t>
            </w:r>
            <w:r w:rsidRPr="00CC5E83">
              <w:rPr>
                <w:rFonts w:asciiTheme="minorHAnsi" w:hAnsiTheme="minorHAnsi" w:cstheme="minorHAnsi"/>
              </w:rPr>
              <w:t>ail Address</w:t>
            </w:r>
          </w:p>
        </w:tc>
        <w:tc>
          <w:tcPr>
            <w:tcW w:w="7517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4F4085E9" w14:textId="77777777" w:rsidR="008D0133" w:rsidRPr="00CC5E83" w:rsidRDefault="008D0133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8B37A8" w:rsidRPr="00CC5E83" w14:paraId="1899BC85" w14:textId="77777777" w:rsidTr="005408ED">
        <w:trPr>
          <w:jc w:val="center"/>
        </w:trPr>
        <w:tc>
          <w:tcPr>
            <w:tcW w:w="1843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2A9BBA03" w14:textId="77777777" w:rsidR="008B37A8" w:rsidRPr="00CC5E83" w:rsidRDefault="008B37A8">
            <w:pPr>
              <w:pStyle w:val="Body"/>
              <w:rPr>
                <w:rFonts w:asciiTheme="minorHAnsi" w:hAnsiTheme="minorHAnsi" w:cstheme="minorHAnsi"/>
              </w:rPr>
            </w:pPr>
            <w:r w:rsidRPr="00CC5E83">
              <w:rPr>
                <w:rFonts w:asciiTheme="minorHAnsi" w:hAnsiTheme="minorHAnsi" w:cstheme="minorHAnsi"/>
              </w:rPr>
              <w:t>Date of Birth</w:t>
            </w:r>
          </w:p>
        </w:tc>
        <w:tc>
          <w:tcPr>
            <w:tcW w:w="7517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333BCFA5" w14:textId="77777777" w:rsidR="008B37A8" w:rsidRPr="00CC5E83" w:rsidRDefault="008B37A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14:paraId="5CE1EA0B" w14:textId="77777777" w:rsidR="005408ED" w:rsidRPr="00CC5E83" w:rsidRDefault="005408ED" w:rsidP="005408ED">
      <w:pPr>
        <w:rPr>
          <w:rFonts w:asciiTheme="minorHAnsi" w:hAnsiTheme="minorHAnsi" w:cstheme="minorHAnsi"/>
          <w:sz w:val="20"/>
          <w:szCs w:val="20"/>
        </w:rPr>
      </w:pPr>
    </w:p>
    <w:p w14:paraId="61DC9CE2" w14:textId="77777777" w:rsidR="00EB4889" w:rsidRPr="00CC5E83" w:rsidRDefault="00EB4889" w:rsidP="005408ED">
      <w:pPr>
        <w:rPr>
          <w:rFonts w:asciiTheme="minorHAnsi" w:hAnsiTheme="minorHAnsi" w:cstheme="minorHAnsi"/>
          <w:sz w:val="20"/>
          <w:szCs w:val="20"/>
        </w:rPr>
      </w:pPr>
    </w:p>
    <w:tbl>
      <w:tblPr>
        <w:tblStyle w:val="TableGrid"/>
        <w:tblW w:w="9360" w:type="dxa"/>
        <w:jc w:val="center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ook w:val="01E0" w:firstRow="1" w:lastRow="1" w:firstColumn="1" w:lastColumn="1" w:noHBand="0" w:noVBand="0"/>
      </w:tblPr>
      <w:tblGrid>
        <w:gridCol w:w="9360"/>
      </w:tblGrid>
      <w:tr w:rsidR="00AB398A" w:rsidRPr="00CC5E83" w14:paraId="05C6CE6E" w14:textId="77777777" w:rsidTr="00EB4889">
        <w:trPr>
          <w:jc w:val="center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00B0F0"/>
            <w:vAlign w:val="center"/>
          </w:tcPr>
          <w:p w14:paraId="677B71BA" w14:textId="772A7856" w:rsidR="008D0133" w:rsidRPr="00CC5E83" w:rsidRDefault="001D6187" w:rsidP="00D803BF">
            <w:pPr>
              <w:pStyle w:val="Heading2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Becoming a barrister</w:t>
            </w:r>
            <w:r w:rsidR="008D0133" w:rsidRPr="00CC5E8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 xml:space="preserve"> </w:t>
            </w:r>
          </w:p>
        </w:tc>
      </w:tr>
      <w:tr w:rsidR="008D0133" w:rsidRPr="00CC5E83" w14:paraId="4C271C9E" w14:textId="77777777">
        <w:trPr>
          <w:jc w:val="center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EA0DFB" w14:textId="5E077359" w:rsidR="008D0133" w:rsidRPr="00CC5E83" w:rsidRDefault="001D6187" w:rsidP="00E4343C">
            <w:pPr>
              <w:pStyle w:val="Body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Why do you wish to become a barrister? </w:t>
            </w:r>
          </w:p>
        </w:tc>
      </w:tr>
      <w:tr w:rsidR="008D0133" w:rsidRPr="00CC5E83" w14:paraId="704A8DE6" w14:textId="77777777">
        <w:trPr>
          <w:trHeight w:hRule="exact" w:val="216"/>
          <w:jc w:val="center"/>
        </w:trPr>
        <w:tc>
          <w:tcPr>
            <w:tcW w:w="9360" w:type="dxa"/>
            <w:tcBorders>
              <w:top w:val="nil"/>
              <w:left w:val="nil"/>
              <w:bottom w:val="single" w:sz="4" w:space="0" w:color="C0C0C0"/>
              <w:right w:val="nil"/>
            </w:tcBorders>
          </w:tcPr>
          <w:p w14:paraId="1381A95A" w14:textId="77777777" w:rsidR="008D0133" w:rsidRPr="00CC5E83" w:rsidRDefault="008D0133">
            <w:pPr>
              <w:pStyle w:val="Body"/>
              <w:rPr>
                <w:rFonts w:asciiTheme="minorHAnsi" w:hAnsiTheme="minorHAnsi" w:cstheme="minorHAnsi"/>
              </w:rPr>
            </w:pPr>
          </w:p>
        </w:tc>
      </w:tr>
      <w:tr w:rsidR="008D0133" w:rsidRPr="00CC5E83" w14:paraId="6FAB0919" w14:textId="77777777">
        <w:trPr>
          <w:trHeight w:hRule="exact" w:val="1944"/>
          <w:jc w:val="center"/>
        </w:trPr>
        <w:tc>
          <w:tcPr>
            <w:tcW w:w="9360" w:type="dxa"/>
          </w:tcPr>
          <w:p w14:paraId="7732B733" w14:textId="77777777" w:rsidR="008D0133" w:rsidRPr="00CC5E83" w:rsidRDefault="008D0133">
            <w:pPr>
              <w:pStyle w:val="Body"/>
              <w:rPr>
                <w:rFonts w:asciiTheme="minorHAnsi" w:hAnsiTheme="minorHAnsi" w:cstheme="minorHAnsi"/>
              </w:rPr>
            </w:pPr>
          </w:p>
        </w:tc>
      </w:tr>
    </w:tbl>
    <w:p w14:paraId="0F8901BD" w14:textId="77777777" w:rsidR="008D0133" w:rsidRPr="00CC5E83" w:rsidRDefault="008D0133">
      <w:pPr>
        <w:pStyle w:val="Heading2"/>
        <w:rPr>
          <w:rFonts w:asciiTheme="minorHAnsi" w:hAnsiTheme="minorHAnsi" w:cstheme="minorHAnsi"/>
          <w:sz w:val="20"/>
          <w:szCs w:val="20"/>
        </w:rPr>
      </w:pPr>
    </w:p>
    <w:tbl>
      <w:tblPr>
        <w:tblStyle w:val="TableGrid"/>
        <w:tblW w:w="9360" w:type="dxa"/>
        <w:jc w:val="center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ook w:val="01E0" w:firstRow="1" w:lastRow="1" w:firstColumn="1" w:lastColumn="1" w:noHBand="0" w:noVBand="0"/>
      </w:tblPr>
      <w:tblGrid>
        <w:gridCol w:w="9360"/>
      </w:tblGrid>
      <w:tr w:rsidR="00AB398A" w:rsidRPr="00CC5E83" w14:paraId="2AB29EC8" w14:textId="77777777" w:rsidTr="00EB4889">
        <w:trPr>
          <w:jc w:val="center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00B0F0"/>
            <w:vAlign w:val="center"/>
          </w:tcPr>
          <w:p w14:paraId="16147AAB" w14:textId="20D08A4E" w:rsidR="008D0133" w:rsidRPr="00CC5E83" w:rsidRDefault="00542A60" w:rsidP="009E1AA6">
            <w:pPr>
              <w:pStyle w:val="Heading2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 xml:space="preserve">Criminal Law </w:t>
            </w:r>
          </w:p>
        </w:tc>
      </w:tr>
      <w:tr w:rsidR="008D0133" w:rsidRPr="00CC5E83" w14:paraId="1779E2F5" w14:textId="77777777">
        <w:trPr>
          <w:jc w:val="center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821C06" w14:textId="29336082" w:rsidR="00D74138" w:rsidRPr="00CC5E83" w:rsidRDefault="00D74138" w:rsidP="00D74138">
            <w:pPr>
              <w:pStyle w:val="Body"/>
              <w:rPr>
                <w:rFonts w:asciiTheme="minorHAnsi" w:hAnsiTheme="minorHAnsi" w:cstheme="minorHAnsi"/>
              </w:rPr>
            </w:pPr>
            <w:r w:rsidRPr="00CC5E83">
              <w:rPr>
                <w:rFonts w:asciiTheme="minorHAnsi" w:hAnsiTheme="minorHAnsi" w:cstheme="minorHAnsi"/>
              </w:rPr>
              <w:t>Wh</w:t>
            </w:r>
            <w:r w:rsidR="00542A60">
              <w:rPr>
                <w:rFonts w:asciiTheme="minorHAnsi" w:hAnsiTheme="minorHAnsi" w:cstheme="minorHAnsi"/>
              </w:rPr>
              <w:t>y are you interested in criminal law</w:t>
            </w:r>
            <w:r w:rsidRPr="00CC5E83">
              <w:rPr>
                <w:rFonts w:asciiTheme="minorHAnsi" w:hAnsiTheme="minorHAnsi" w:cstheme="minorHAnsi"/>
              </w:rPr>
              <w:t>? (200 words)</w:t>
            </w:r>
          </w:p>
        </w:tc>
      </w:tr>
      <w:tr w:rsidR="008D0133" w:rsidRPr="00CC5E83" w14:paraId="59418107" w14:textId="77777777">
        <w:trPr>
          <w:trHeight w:hRule="exact" w:val="216"/>
          <w:jc w:val="center"/>
        </w:trPr>
        <w:tc>
          <w:tcPr>
            <w:tcW w:w="9360" w:type="dxa"/>
            <w:tcBorders>
              <w:top w:val="nil"/>
              <w:left w:val="nil"/>
              <w:bottom w:val="single" w:sz="4" w:space="0" w:color="C0C0C0"/>
              <w:right w:val="nil"/>
            </w:tcBorders>
          </w:tcPr>
          <w:p w14:paraId="3A047D23" w14:textId="77777777" w:rsidR="008D0133" w:rsidRPr="00CC5E83" w:rsidRDefault="008D0133">
            <w:pPr>
              <w:pStyle w:val="Body"/>
              <w:rPr>
                <w:rFonts w:asciiTheme="minorHAnsi" w:hAnsiTheme="minorHAnsi" w:cstheme="minorHAnsi"/>
              </w:rPr>
            </w:pPr>
          </w:p>
        </w:tc>
      </w:tr>
      <w:tr w:rsidR="008D0133" w:rsidRPr="00CC5E83" w14:paraId="31EE3622" w14:textId="77777777" w:rsidTr="00A2156B">
        <w:trPr>
          <w:trHeight w:hRule="exact" w:val="2174"/>
          <w:jc w:val="center"/>
        </w:trPr>
        <w:tc>
          <w:tcPr>
            <w:tcW w:w="9360" w:type="dxa"/>
          </w:tcPr>
          <w:p w14:paraId="40FFD72A" w14:textId="77777777" w:rsidR="008D0133" w:rsidRPr="00CC5E83" w:rsidRDefault="008D0133">
            <w:pPr>
              <w:pStyle w:val="Body"/>
              <w:rPr>
                <w:rFonts w:asciiTheme="minorHAnsi" w:hAnsiTheme="minorHAnsi" w:cstheme="minorHAnsi"/>
              </w:rPr>
            </w:pPr>
          </w:p>
        </w:tc>
      </w:tr>
      <w:tr w:rsidR="00D74138" w:rsidRPr="00CC5E83" w14:paraId="7449520B" w14:textId="77777777" w:rsidTr="00D74138">
        <w:trPr>
          <w:jc w:val="center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A9F81F5" w14:textId="77777777" w:rsidR="00D74138" w:rsidRPr="00CC5E83" w:rsidRDefault="00D74138" w:rsidP="00E94188">
            <w:pPr>
              <w:pStyle w:val="Heading2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</w:p>
        </w:tc>
      </w:tr>
    </w:tbl>
    <w:p w14:paraId="41EB18B8" w14:textId="32635681" w:rsidR="0072730E" w:rsidRDefault="0072730E" w:rsidP="0072730E">
      <w:pPr>
        <w:rPr>
          <w:rFonts w:asciiTheme="minorHAnsi" w:hAnsiTheme="minorHAnsi"/>
          <w:sz w:val="20"/>
          <w:szCs w:val="20"/>
        </w:rPr>
      </w:pPr>
    </w:p>
    <w:tbl>
      <w:tblPr>
        <w:tblStyle w:val="TableGrid"/>
        <w:tblW w:w="9360" w:type="dxa"/>
        <w:jc w:val="center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ook w:val="01E0" w:firstRow="1" w:lastRow="1" w:firstColumn="1" w:lastColumn="1" w:noHBand="0" w:noVBand="0"/>
      </w:tblPr>
      <w:tblGrid>
        <w:gridCol w:w="9360"/>
      </w:tblGrid>
      <w:tr w:rsidR="00817C91" w:rsidRPr="00CC5E83" w14:paraId="38ABDCF4" w14:textId="77777777" w:rsidTr="00087A68">
        <w:trPr>
          <w:jc w:val="center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00B0F0"/>
            <w:vAlign w:val="center"/>
          </w:tcPr>
          <w:p w14:paraId="018A7B61" w14:textId="17422977" w:rsidR="00817C91" w:rsidRPr="00CC5E83" w:rsidRDefault="00817C91" w:rsidP="00087A68">
            <w:pPr>
              <w:pStyle w:val="Heading2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auto"/>
                <w:sz w:val="20"/>
                <w:szCs w:val="20"/>
              </w:rPr>
              <w:lastRenderedPageBreak/>
              <w:t>Please indicate your preferred Crown Court</w:t>
            </w:r>
          </w:p>
        </w:tc>
      </w:tr>
      <w:tr w:rsidR="00817C91" w:rsidRPr="00CC5E83" w14:paraId="5630498F" w14:textId="77777777" w:rsidTr="00087A68">
        <w:trPr>
          <w:jc w:val="center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6BF148" w14:textId="77777777" w:rsidR="00817C91" w:rsidRDefault="00817C91" w:rsidP="00087A68">
            <w:pPr>
              <w:pStyle w:val="Body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Please indicate </w:t>
            </w:r>
            <w:r w:rsidR="00C53027">
              <w:rPr>
                <w:rFonts w:asciiTheme="minorHAnsi" w:hAnsiTheme="minorHAnsi" w:cstheme="minorHAnsi"/>
              </w:rPr>
              <w:t>your three preferred Crown Courts within the West Midlands</w:t>
            </w:r>
            <w:r w:rsidR="00FF715C">
              <w:rPr>
                <w:rFonts w:asciiTheme="minorHAnsi" w:hAnsiTheme="minorHAnsi" w:cstheme="minorHAnsi"/>
              </w:rPr>
              <w:t>.</w:t>
            </w:r>
          </w:p>
          <w:p w14:paraId="344856A2" w14:textId="386FA17B" w:rsidR="00FF715C" w:rsidRPr="00817C91" w:rsidRDefault="00FF715C" w:rsidP="00087A68">
            <w:pPr>
              <w:pStyle w:val="Body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(These include, </w:t>
            </w:r>
            <w:r w:rsidRPr="00FF715C">
              <w:rPr>
                <w:rFonts w:asciiTheme="minorHAnsi" w:hAnsiTheme="minorHAnsi" w:cstheme="minorHAnsi"/>
              </w:rPr>
              <w:t>Stoke, Stafford, Worcester, Shrewsbury, Birmingham, Wolverhampton</w:t>
            </w:r>
            <w:r w:rsidR="00AA3740">
              <w:rPr>
                <w:rFonts w:asciiTheme="minorHAnsi" w:hAnsiTheme="minorHAnsi" w:cstheme="minorHAnsi"/>
              </w:rPr>
              <w:t>, Coventry</w:t>
            </w:r>
            <w:r w:rsidRPr="00FF715C">
              <w:rPr>
                <w:rFonts w:asciiTheme="minorHAnsi" w:hAnsiTheme="minorHAnsi" w:cstheme="minorHAnsi"/>
              </w:rPr>
              <w:t xml:space="preserve"> and </w:t>
            </w:r>
            <w:r w:rsidR="00AA3740">
              <w:rPr>
                <w:rFonts w:asciiTheme="minorHAnsi" w:hAnsiTheme="minorHAnsi" w:cstheme="minorHAnsi"/>
              </w:rPr>
              <w:t>Leamington Spa</w:t>
            </w:r>
            <w:r>
              <w:rPr>
                <w:rFonts w:asciiTheme="minorHAnsi" w:hAnsiTheme="minorHAnsi" w:cstheme="minorHAnsi"/>
              </w:rPr>
              <w:t>)</w:t>
            </w:r>
          </w:p>
        </w:tc>
      </w:tr>
      <w:tr w:rsidR="00817C91" w:rsidRPr="00CC5E83" w14:paraId="5935EDAE" w14:textId="77777777" w:rsidTr="00087A68">
        <w:trPr>
          <w:trHeight w:hRule="exact" w:val="216"/>
          <w:jc w:val="center"/>
        </w:trPr>
        <w:tc>
          <w:tcPr>
            <w:tcW w:w="9360" w:type="dxa"/>
            <w:tcBorders>
              <w:top w:val="nil"/>
              <w:left w:val="nil"/>
              <w:bottom w:val="single" w:sz="4" w:space="0" w:color="C0C0C0"/>
              <w:right w:val="nil"/>
            </w:tcBorders>
          </w:tcPr>
          <w:p w14:paraId="1582E272" w14:textId="77777777" w:rsidR="00817C91" w:rsidRPr="00CC5E83" w:rsidRDefault="00817C91" w:rsidP="00087A68">
            <w:pPr>
              <w:pStyle w:val="Body"/>
              <w:rPr>
                <w:rFonts w:asciiTheme="minorHAnsi" w:hAnsiTheme="minorHAnsi" w:cstheme="minorHAnsi"/>
              </w:rPr>
            </w:pPr>
          </w:p>
        </w:tc>
      </w:tr>
      <w:tr w:rsidR="00817C91" w:rsidRPr="00CC5E83" w14:paraId="6D5D9624" w14:textId="77777777" w:rsidTr="00087A68">
        <w:trPr>
          <w:trHeight w:hRule="exact" w:val="1916"/>
          <w:jc w:val="center"/>
        </w:trPr>
        <w:tc>
          <w:tcPr>
            <w:tcW w:w="9360" w:type="dxa"/>
          </w:tcPr>
          <w:p w14:paraId="04EC03E2" w14:textId="77777777" w:rsidR="00817C91" w:rsidRPr="00CC5E83" w:rsidRDefault="00817C91" w:rsidP="00087A68">
            <w:pPr>
              <w:pStyle w:val="Body"/>
              <w:rPr>
                <w:rFonts w:asciiTheme="minorHAnsi" w:hAnsiTheme="minorHAnsi" w:cstheme="minorHAnsi"/>
              </w:rPr>
            </w:pPr>
          </w:p>
        </w:tc>
      </w:tr>
    </w:tbl>
    <w:p w14:paraId="7202F421" w14:textId="77777777" w:rsidR="00817C91" w:rsidRDefault="00817C91" w:rsidP="0072730E">
      <w:pPr>
        <w:rPr>
          <w:rFonts w:asciiTheme="minorHAnsi" w:hAnsiTheme="minorHAnsi"/>
          <w:sz w:val="20"/>
          <w:szCs w:val="20"/>
        </w:rPr>
      </w:pPr>
    </w:p>
    <w:p w14:paraId="58AD0AF7" w14:textId="77777777" w:rsidR="00817C91" w:rsidRPr="00CC5E83" w:rsidRDefault="00817C91" w:rsidP="0072730E">
      <w:pPr>
        <w:rPr>
          <w:rFonts w:asciiTheme="minorHAnsi" w:hAnsiTheme="minorHAnsi"/>
          <w:sz w:val="20"/>
          <w:szCs w:val="20"/>
        </w:rPr>
      </w:pPr>
    </w:p>
    <w:tbl>
      <w:tblPr>
        <w:tblStyle w:val="TableGrid"/>
        <w:tblW w:w="9360" w:type="dxa"/>
        <w:jc w:val="center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ook w:val="01E0" w:firstRow="1" w:lastRow="1" w:firstColumn="1" w:lastColumn="1" w:noHBand="0" w:noVBand="0"/>
      </w:tblPr>
      <w:tblGrid>
        <w:gridCol w:w="1843"/>
        <w:gridCol w:w="7517"/>
      </w:tblGrid>
      <w:tr w:rsidR="00AB398A" w:rsidRPr="00CC5E83" w14:paraId="309F9C9B" w14:textId="77777777" w:rsidTr="00EB4889">
        <w:trPr>
          <w:jc w:val="center"/>
        </w:trPr>
        <w:tc>
          <w:tcPr>
            <w:tcW w:w="9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B0F0"/>
            <w:vAlign w:val="center"/>
          </w:tcPr>
          <w:p w14:paraId="732013AC" w14:textId="77777777" w:rsidR="008D0133" w:rsidRPr="00CC5E83" w:rsidRDefault="008D0133">
            <w:pPr>
              <w:pStyle w:val="Heading2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CC5E8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Person to Notify in Case of Emergency</w:t>
            </w:r>
          </w:p>
        </w:tc>
      </w:tr>
      <w:tr w:rsidR="008D0133" w:rsidRPr="00CC5E83" w14:paraId="360B6CDD" w14:textId="77777777">
        <w:trPr>
          <w:trHeight w:hRule="exact" w:val="216"/>
          <w:jc w:val="center"/>
        </w:trPr>
        <w:tc>
          <w:tcPr>
            <w:tcW w:w="9360" w:type="dxa"/>
            <w:gridSpan w:val="2"/>
            <w:tcBorders>
              <w:top w:val="nil"/>
              <w:left w:val="nil"/>
              <w:bottom w:val="single" w:sz="4" w:space="0" w:color="C0C0C0"/>
              <w:right w:val="nil"/>
            </w:tcBorders>
          </w:tcPr>
          <w:p w14:paraId="7647A82B" w14:textId="77777777" w:rsidR="008D0133" w:rsidRPr="00CC5E83" w:rsidRDefault="008D0133">
            <w:pPr>
              <w:pStyle w:val="Body"/>
              <w:rPr>
                <w:rFonts w:asciiTheme="minorHAnsi" w:hAnsiTheme="minorHAnsi" w:cstheme="minorHAnsi"/>
              </w:rPr>
            </w:pPr>
          </w:p>
        </w:tc>
      </w:tr>
      <w:tr w:rsidR="009E1AA6" w:rsidRPr="00CC5E83" w14:paraId="4A771593" w14:textId="77777777" w:rsidTr="00E94188">
        <w:trPr>
          <w:jc w:val="center"/>
        </w:trPr>
        <w:tc>
          <w:tcPr>
            <w:tcW w:w="1843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6F5C1BD8" w14:textId="77777777" w:rsidR="009E1AA6" w:rsidRPr="00CC5E83" w:rsidRDefault="009E1AA6" w:rsidP="00E94188">
            <w:pPr>
              <w:pStyle w:val="Body"/>
              <w:rPr>
                <w:rFonts w:asciiTheme="minorHAnsi" w:hAnsiTheme="minorHAnsi" w:cstheme="minorHAnsi"/>
              </w:rPr>
            </w:pPr>
            <w:r w:rsidRPr="00CC5E83">
              <w:rPr>
                <w:rFonts w:asciiTheme="minorHAnsi" w:hAnsiTheme="minorHAnsi" w:cstheme="minorHAnsi"/>
              </w:rPr>
              <w:t>Name</w:t>
            </w:r>
          </w:p>
        </w:tc>
        <w:tc>
          <w:tcPr>
            <w:tcW w:w="7517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3BA52B33" w14:textId="77777777" w:rsidR="009E1AA6" w:rsidRPr="00CC5E83" w:rsidRDefault="009E1AA6" w:rsidP="00E94188">
            <w:pPr>
              <w:pStyle w:val="Body"/>
              <w:rPr>
                <w:rFonts w:asciiTheme="minorHAnsi" w:hAnsiTheme="minorHAnsi" w:cstheme="minorHAnsi"/>
              </w:rPr>
            </w:pPr>
          </w:p>
        </w:tc>
      </w:tr>
      <w:tr w:rsidR="009E1AA6" w:rsidRPr="00CC5E83" w14:paraId="1EEBA95A" w14:textId="77777777" w:rsidTr="00E94188">
        <w:trPr>
          <w:trHeight w:val="1276"/>
          <w:jc w:val="center"/>
        </w:trPr>
        <w:tc>
          <w:tcPr>
            <w:tcW w:w="1843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</w:tcPr>
          <w:p w14:paraId="55837E45" w14:textId="77777777" w:rsidR="009E1AA6" w:rsidRPr="00CC5E83" w:rsidRDefault="009E1AA6" w:rsidP="00E94188">
            <w:pPr>
              <w:pStyle w:val="Body"/>
              <w:rPr>
                <w:rFonts w:asciiTheme="minorHAnsi" w:hAnsiTheme="minorHAnsi" w:cstheme="minorHAnsi"/>
              </w:rPr>
            </w:pPr>
            <w:r w:rsidRPr="00CC5E83">
              <w:rPr>
                <w:rFonts w:asciiTheme="minorHAnsi" w:hAnsiTheme="minorHAnsi" w:cstheme="minorHAnsi"/>
              </w:rPr>
              <w:t>Address</w:t>
            </w:r>
          </w:p>
        </w:tc>
        <w:tc>
          <w:tcPr>
            <w:tcW w:w="7517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</w:tcPr>
          <w:p w14:paraId="308FFD0D" w14:textId="77777777" w:rsidR="009E1AA6" w:rsidRPr="00CC5E83" w:rsidRDefault="009E1AA6" w:rsidP="00E9418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9E1AA6" w:rsidRPr="00CC5E83" w14:paraId="62B9365C" w14:textId="77777777" w:rsidTr="00E94188">
        <w:trPr>
          <w:jc w:val="center"/>
        </w:trPr>
        <w:tc>
          <w:tcPr>
            <w:tcW w:w="1843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51CC9C10" w14:textId="77777777" w:rsidR="009E1AA6" w:rsidRPr="00CC5E83" w:rsidRDefault="009E1AA6" w:rsidP="00E94188">
            <w:pPr>
              <w:pStyle w:val="Body"/>
              <w:rPr>
                <w:rFonts w:asciiTheme="minorHAnsi" w:hAnsiTheme="minorHAnsi" w:cstheme="minorHAnsi"/>
              </w:rPr>
            </w:pPr>
            <w:r w:rsidRPr="00CC5E83">
              <w:rPr>
                <w:rFonts w:asciiTheme="minorHAnsi" w:hAnsiTheme="minorHAnsi" w:cstheme="minorHAnsi"/>
              </w:rPr>
              <w:t>Postcode</w:t>
            </w:r>
          </w:p>
        </w:tc>
        <w:tc>
          <w:tcPr>
            <w:tcW w:w="7517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318BFEC2" w14:textId="77777777" w:rsidR="009E1AA6" w:rsidRPr="00CC5E83" w:rsidRDefault="009E1AA6" w:rsidP="00E9418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9E1AA6" w:rsidRPr="00CC5E83" w14:paraId="69F66A34" w14:textId="77777777" w:rsidTr="00E94188">
        <w:trPr>
          <w:jc w:val="center"/>
        </w:trPr>
        <w:tc>
          <w:tcPr>
            <w:tcW w:w="1843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7667581C" w14:textId="77777777" w:rsidR="009E1AA6" w:rsidRPr="00CC5E83" w:rsidRDefault="009E1AA6" w:rsidP="00E94188">
            <w:pPr>
              <w:pStyle w:val="Body"/>
              <w:rPr>
                <w:rFonts w:asciiTheme="minorHAnsi" w:hAnsiTheme="minorHAnsi" w:cstheme="minorHAnsi"/>
              </w:rPr>
            </w:pPr>
            <w:r w:rsidRPr="00CC5E83">
              <w:rPr>
                <w:rFonts w:asciiTheme="minorHAnsi" w:hAnsiTheme="minorHAnsi" w:cstheme="minorHAnsi"/>
              </w:rPr>
              <w:t>Home Phone</w:t>
            </w:r>
          </w:p>
        </w:tc>
        <w:tc>
          <w:tcPr>
            <w:tcW w:w="7517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75AC3190" w14:textId="77777777" w:rsidR="009E1AA6" w:rsidRPr="00CC5E83" w:rsidRDefault="009E1AA6" w:rsidP="00E9418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9E1AA6" w:rsidRPr="00CC5E83" w14:paraId="60D30497" w14:textId="77777777" w:rsidTr="00E94188">
        <w:trPr>
          <w:jc w:val="center"/>
        </w:trPr>
        <w:tc>
          <w:tcPr>
            <w:tcW w:w="1843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2D5547B3" w14:textId="77777777" w:rsidR="009E1AA6" w:rsidRPr="00CC5E83" w:rsidRDefault="009E1AA6" w:rsidP="00E94188">
            <w:pPr>
              <w:pStyle w:val="Body"/>
              <w:rPr>
                <w:rFonts w:asciiTheme="minorHAnsi" w:hAnsiTheme="minorHAnsi" w:cstheme="minorHAnsi"/>
              </w:rPr>
            </w:pPr>
            <w:r w:rsidRPr="00CC5E83">
              <w:rPr>
                <w:rFonts w:asciiTheme="minorHAnsi" w:hAnsiTheme="minorHAnsi" w:cstheme="minorHAnsi"/>
              </w:rPr>
              <w:t>Mobile Phone</w:t>
            </w:r>
          </w:p>
        </w:tc>
        <w:tc>
          <w:tcPr>
            <w:tcW w:w="7517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3BAC6CB4" w14:textId="77777777" w:rsidR="009E1AA6" w:rsidRPr="00CC5E83" w:rsidRDefault="009E1AA6" w:rsidP="00E9418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9E1AA6" w:rsidRPr="00CC5E83" w14:paraId="1B7F22F6" w14:textId="77777777" w:rsidTr="00A2156B">
        <w:trPr>
          <w:trHeight w:val="409"/>
          <w:jc w:val="center"/>
        </w:trPr>
        <w:tc>
          <w:tcPr>
            <w:tcW w:w="1843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1A63EE79" w14:textId="77777777" w:rsidR="009E1AA6" w:rsidRPr="00CC5E83" w:rsidRDefault="009E1AA6" w:rsidP="00E94188">
            <w:pPr>
              <w:pStyle w:val="Body"/>
              <w:rPr>
                <w:rFonts w:asciiTheme="minorHAnsi" w:hAnsiTheme="minorHAnsi" w:cstheme="minorHAnsi"/>
              </w:rPr>
            </w:pPr>
            <w:r w:rsidRPr="00CC5E83">
              <w:rPr>
                <w:rFonts w:asciiTheme="minorHAnsi" w:hAnsiTheme="minorHAnsi" w:cstheme="minorHAnsi"/>
              </w:rPr>
              <w:t>E-mail Address</w:t>
            </w:r>
          </w:p>
        </w:tc>
        <w:tc>
          <w:tcPr>
            <w:tcW w:w="7517" w:type="dxa"/>
            <w:tcBorders>
              <w:top w:val="single" w:sz="4" w:space="0" w:color="B4C3AF"/>
              <w:left w:val="single" w:sz="4" w:space="0" w:color="B4C3AF"/>
              <w:bottom w:val="single" w:sz="4" w:space="0" w:color="B4C3AF"/>
              <w:right w:val="single" w:sz="4" w:space="0" w:color="B4C3AF"/>
            </w:tcBorders>
            <w:vAlign w:val="center"/>
          </w:tcPr>
          <w:p w14:paraId="06C054BA" w14:textId="77777777" w:rsidR="009E1AA6" w:rsidRPr="00CC5E83" w:rsidRDefault="009E1AA6" w:rsidP="00E94188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A2156B" w:rsidRPr="00CC5E83" w14:paraId="2C5145EA" w14:textId="77777777" w:rsidTr="00A2156B">
        <w:trPr>
          <w:jc w:val="center"/>
        </w:trPr>
        <w:tc>
          <w:tcPr>
            <w:tcW w:w="9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76D0477" w14:textId="77777777" w:rsidR="007E7CCC" w:rsidRPr="007E7CCC" w:rsidRDefault="007E7CCC" w:rsidP="007E7CCC"/>
        </w:tc>
      </w:tr>
      <w:tr w:rsidR="00AB398A" w:rsidRPr="00CC5E83" w14:paraId="5AC1B72A" w14:textId="77777777" w:rsidTr="00EB4889">
        <w:trPr>
          <w:jc w:val="center"/>
        </w:trPr>
        <w:tc>
          <w:tcPr>
            <w:tcW w:w="9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B0F0"/>
            <w:vAlign w:val="center"/>
          </w:tcPr>
          <w:p w14:paraId="44F3DF13" w14:textId="691C72E6" w:rsidR="00A2156B" w:rsidRPr="00CC5E83" w:rsidRDefault="00397A12" w:rsidP="00EA43EA">
            <w:pPr>
              <w:pStyle w:val="Heading2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CC5E8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 xml:space="preserve">If you have a disability </w:t>
            </w:r>
            <w:r w:rsidR="0072730E" w:rsidRPr="00CC5E8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 xml:space="preserve">or require reasonable adjustments </w:t>
            </w:r>
            <w:r w:rsidRPr="00CC5E8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 xml:space="preserve">which means you cannot fill in this form, please email </w:t>
            </w:r>
            <w:r w:rsidR="00F35EB1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Lucy Hutton</w:t>
            </w:r>
            <w:r w:rsidRPr="00CC5E8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 xml:space="preserve"> so that we can make alternative arrangements</w:t>
            </w:r>
            <w:r w:rsidR="00EA43EA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 xml:space="preserve"> </w:t>
            </w:r>
            <w:r w:rsidR="00F35EB1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–</w:t>
            </w:r>
            <w:r w:rsidR="00F35EB1">
              <w:t xml:space="preserve"> </w:t>
            </w:r>
            <w:hyperlink r:id="rId7" w:history="1">
              <w:r w:rsidR="00A249A6" w:rsidRPr="008E71EF">
                <w:rPr>
                  <w:rStyle w:val="Hyperlink"/>
                  <w:rFonts w:asciiTheme="minorHAnsi" w:hAnsiTheme="minorHAnsi"/>
                </w:rPr>
                <w:t>Laura.Brian@cps.gov.uk</w:t>
              </w:r>
            </w:hyperlink>
            <w:r w:rsidR="00F35EB1">
              <w:rPr>
                <w:rFonts w:asciiTheme="minorHAnsi" w:hAnsiTheme="minorHAnsi"/>
                <w:color w:val="000000" w:themeColor="text1"/>
              </w:rPr>
              <w:t xml:space="preserve"> </w:t>
            </w:r>
            <w:r w:rsidR="006C725E" w:rsidRPr="00F35EB1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 </w:t>
            </w:r>
            <w:r w:rsidR="006B5878" w:rsidRPr="00F35EB1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 </w:t>
            </w:r>
            <w:r w:rsidR="00EB4889" w:rsidRPr="00F35EB1">
              <w:rPr>
                <w:rFonts w:asciiTheme="minorHAnsi" w:hAnsiTheme="minorHAnsi" w:cstheme="minorHAnsi"/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A2156B" w:rsidRPr="00CC5E83" w14:paraId="191560FB" w14:textId="77777777" w:rsidTr="00E94188">
        <w:trPr>
          <w:jc w:val="center"/>
        </w:trPr>
        <w:tc>
          <w:tcPr>
            <w:tcW w:w="9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9CA93D" w14:textId="77777777" w:rsidR="006A55E5" w:rsidRPr="00CC5E83" w:rsidRDefault="006A55E5" w:rsidP="00397A12">
            <w:pPr>
              <w:pStyle w:val="Body"/>
              <w:rPr>
                <w:rFonts w:asciiTheme="minorHAnsi" w:hAnsiTheme="minorHAnsi" w:cstheme="minorHAnsi"/>
              </w:rPr>
            </w:pPr>
          </w:p>
        </w:tc>
      </w:tr>
      <w:tr w:rsidR="00A2156B" w:rsidRPr="00CC5E83" w14:paraId="0D491CD4" w14:textId="77777777" w:rsidTr="00E94188">
        <w:trPr>
          <w:trHeight w:hRule="exact" w:val="216"/>
          <w:jc w:val="center"/>
        </w:trPr>
        <w:tc>
          <w:tcPr>
            <w:tcW w:w="9360" w:type="dxa"/>
            <w:gridSpan w:val="2"/>
            <w:tcBorders>
              <w:top w:val="nil"/>
              <w:left w:val="nil"/>
              <w:bottom w:val="single" w:sz="4" w:space="0" w:color="C0C0C0"/>
              <w:right w:val="nil"/>
            </w:tcBorders>
          </w:tcPr>
          <w:p w14:paraId="64362C29" w14:textId="77777777" w:rsidR="00A2156B" w:rsidRPr="00CC5E83" w:rsidRDefault="00A2156B" w:rsidP="00E94188">
            <w:pPr>
              <w:pStyle w:val="Body"/>
              <w:rPr>
                <w:rFonts w:asciiTheme="minorHAnsi" w:hAnsiTheme="minorHAnsi" w:cstheme="minorHAnsi"/>
              </w:rPr>
            </w:pPr>
          </w:p>
        </w:tc>
      </w:tr>
    </w:tbl>
    <w:p w14:paraId="48E3B520" w14:textId="77777777" w:rsidR="00EA43EA" w:rsidRPr="00EA43EA" w:rsidRDefault="00EA43EA" w:rsidP="00EA43EA"/>
    <w:p w14:paraId="35B8CE7E" w14:textId="77777777" w:rsidR="00EA43EA" w:rsidRPr="00EA43EA" w:rsidRDefault="00EA43EA" w:rsidP="00EA43EA"/>
    <w:tbl>
      <w:tblPr>
        <w:tblStyle w:val="TableGrid"/>
        <w:tblW w:w="9360" w:type="dxa"/>
        <w:jc w:val="center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ook w:val="01E0" w:firstRow="1" w:lastRow="1" w:firstColumn="1" w:lastColumn="1" w:noHBand="0" w:noVBand="0"/>
      </w:tblPr>
      <w:tblGrid>
        <w:gridCol w:w="2663"/>
        <w:gridCol w:w="6697"/>
      </w:tblGrid>
      <w:tr w:rsidR="00AB398A" w:rsidRPr="00CC5E83" w14:paraId="7AEACDB9" w14:textId="77777777" w:rsidTr="00EB4889">
        <w:trPr>
          <w:jc w:val="center"/>
        </w:trPr>
        <w:tc>
          <w:tcPr>
            <w:tcW w:w="9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B0F0"/>
            <w:vAlign w:val="center"/>
          </w:tcPr>
          <w:p w14:paraId="0DD68CF8" w14:textId="77777777" w:rsidR="008D0133" w:rsidRPr="00CC5E83" w:rsidRDefault="008D0133">
            <w:pPr>
              <w:pStyle w:val="Heading2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CC5E83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Agreement and Signature</w:t>
            </w:r>
          </w:p>
        </w:tc>
      </w:tr>
      <w:tr w:rsidR="008D0133" w:rsidRPr="00CC5E83" w14:paraId="7B28450A" w14:textId="77777777">
        <w:trPr>
          <w:jc w:val="center"/>
        </w:trPr>
        <w:tc>
          <w:tcPr>
            <w:tcW w:w="9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E324ED" w14:textId="77777777" w:rsidR="009E1AA6" w:rsidRPr="00CC5E83" w:rsidRDefault="009E1AA6" w:rsidP="009E1AA6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510C4F2B" w14:textId="77777777" w:rsidR="009E1AA6" w:rsidRPr="00CC5E83" w:rsidRDefault="009E1AA6" w:rsidP="009E1AA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C5E83">
              <w:rPr>
                <w:rFonts w:asciiTheme="minorHAnsi" w:hAnsiTheme="minorHAnsi" w:cstheme="minorHAnsi"/>
                <w:sz w:val="20"/>
                <w:szCs w:val="20"/>
              </w:rPr>
              <w:t xml:space="preserve">I agree that all of the information included in this application is accurate. </w:t>
            </w:r>
          </w:p>
          <w:p w14:paraId="604611DD" w14:textId="77777777" w:rsidR="008D0133" w:rsidRPr="00CC5E83" w:rsidRDefault="008D0133">
            <w:pPr>
              <w:pStyle w:val="Body"/>
              <w:rPr>
                <w:rFonts w:asciiTheme="minorHAnsi" w:hAnsiTheme="minorHAnsi" w:cstheme="minorHAnsi"/>
              </w:rPr>
            </w:pPr>
          </w:p>
        </w:tc>
      </w:tr>
      <w:tr w:rsidR="008D0133" w:rsidRPr="00CC5E83" w14:paraId="7FCE886B" w14:textId="77777777">
        <w:trPr>
          <w:trHeight w:hRule="exact" w:val="216"/>
          <w:jc w:val="center"/>
        </w:trPr>
        <w:tc>
          <w:tcPr>
            <w:tcW w:w="9360" w:type="dxa"/>
            <w:gridSpan w:val="2"/>
            <w:tcBorders>
              <w:top w:val="nil"/>
              <w:left w:val="nil"/>
              <w:bottom w:val="single" w:sz="4" w:space="0" w:color="C0C0C0"/>
              <w:right w:val="nil"/>
            </w:tcBorders>
          </w:tcPr>
          <w:p w14:paraId="52ED9734" w14:textId="77777777" w:rsidR="008D0133" w:rsidRPr="00CC5E83" w:rsidRDefault="008D0133">
            <w:pPr>
              <w:pStyle w:val="Body"/>
              <w:rPr>
                <w:rFonts w:asciiTheme="minorHAnsi" w:hAnsiTheme="minorHAnsi" w:cstheme="minorHAnsi"/>
              </w:rPr>
            </w:pPr>
          </w:p>
        </w:tc>
      </w:tr>
      <w:tr w:rsidR="008D0133" w:rsidRPr="00CC5E83" w14:paraId="32BAE984" w14:textId="77777777">
        <w:trPr>
          <w:jc w:val="center"/>
        </w:trPr>
        <w:tc>
          <w:tcPr>
            <w:tcW w:w="2663" w:type="dxa"/>
            <w:vAlign w:val="center"/>
          </w:tcPr>
          <w:p w14:paraId="31546B9B" w14:textId="77777777" w:rsidR="008D0133" w:rsidRPr="00CC5E83" w:rsidRDefault="008D0133">
            <w:pPr>
              <w:pStyle w:val="Body"/>
              <w:rPr>
                <w:rFonts w:asciiTheme="minorHAnsi" w:hAnsiTheme="minorHAnsi" w:cstheme="minorHAnsi"/>
              </w:rPr>
            </w:pPr>
            <w:r w:rsidRPr="00CC5E83">
              <w:rPr>
                <w:rFonts w:asciiTheme="minorHAnsi" w:hAnsiTheme="minorHAnsi" w:cstheme="minorHAnsi"/>
              </w:rPr>
              <w:t>Name (printed)</w:t>
            </w:r>
          </w:p>
        </w:tc>
        <w:tc>
          <w:tcPr>
            <w:tcW w:w="6697" w:type="dxa"/>
            <w:vAlign w:val="center"/>
          </w:tcPr>
          <w:p w14:paraId="0EB0E12B" w14:textId="77777777" w:rsidR="008D0133" w:rsidRPr="00CC5E83" w:rsidRDefault="008D0133">
            <w:pPr>
              <w:pStyle w:val="Body"/>
              <w:rPr>
                <w:rFonts w:asciiTheme="minorHAnsi" w:hAnsiTheme="minorHAnsi" w:cstheme="minorHAnsi"/>
              </w:rPr>
            </w:pPr>
          </w:p>
        </w:tc>
      </w:tr>
      <w:tr w:rsidR="008D0133" w:rsidRPr="00CC5E83" w14:paraId="2195322A" w14:textId="77777777">
        <w:trPr>
          <w:jc w:val="center"/>
        </w:trPr>
        <w:tc>
          <w:tcPr>
            <w:tcW w:w="2663" w:type="dxa"/>
            <w:vAlign w:val="center"/>
          </w:tcPr>
          <w:p w14:paraId="479D3DF3" w14:textId="77777777" w:rsidR="008D0133" w:rsidRPr="00CC5E83" w:rsidRDefault="008D0133">
            <w:pPr>
              <w:pStyle w:val="Body"/>
              <w:rPr>
                <w:rFonts w:asciiTheme="minorHAnsi" w:hAnsiTheme="minorHAnsi" w:cstheme="minorHAnsi"/>
              </w:rPr>
            </w:pPr>
            <w:r w:rsidRPr="00CC5E83">
              <w:rPr>
                <w:rFonts w:asciiTheme="minorHAnsi" w:hAnsiTheme="minorHAnsi" w:cstheme="minorHAnsi"/>
              </w:rPr>
              <w:t>Signature</w:t>
            </w:r>
          </w:p>
        </w:tc>
        <w:tc>
          <w:tcPr>
            <w:tcW w:w="6697" w:type="dxa"/>
            <w:vAlign w:val="center"/>
          </w:tcPr>
          <w:p w14:paraId="765E7AAD" w14:textId="77777777" w:rsidR="008D0133" w:rsidRPr="00CC5E83" w:rsidRDefault="008D0133">
            <w:pPr>
              <w:pStyle w:val="Body"/>
              <w:rPr>
                <w:rFonts w:asciiTheme="minorHAnsi" w:hAnsiTheme="minorHAnsi" w:cstheme="minorHAnsi"/>
              </w:rPr>
            </w:pPr>
          </w:p>
        </w:tc>
      </w:tr>
      <w:tr w:rsidR="008D0133" w:rsidRPr="00CC5E83" w14:paraId="62112604" w14:textId="77777777">
        <w:trPr>
          <w:jc w:val="center"/>
        </w:trPr>
        <w:tc>
          <w:tcPr>
            <w:tcW w:w="2663" w:type="dxa"/>
            <w:vAlign w:val="center"/>
          </w:tcPr>
          <w:p w14:paraId="73B23DB6" w14:textId="77777777" w:rsidR="008D0133" w:rsidRPr="00CC5E83" w:rsidRDefault="008D0133">
            <w:pPr>
              <w:pStyle w:val="Body"/>
              <w:rPr>
                <w:rFonts w:asciiTheme="minorHAnsi" w:hAnsiTheme="minorHAnsi" w:cstheme="minorHAnsi"/>
              </w:rPr>
            </w:pPr>
            <w:r w:rsidRPr="00CC5E83">
              <w:rPr>
                <w:rFonts w:asciiTheme="minorHAnsi" w:hAnsiTheme="minorHAnsi" w:cstheme="minorHAnsi"/>
              </w:rPr>
              <w:t>Date</w:t>
            </w:r>
          </w:p>
        </w:tc>
        <w:tc>
          <w:tcPr>
            <w:tcW w:w="6697" w:type="dxa"/>
            <w:vAlign w:val="center"/>
          </w:tcPr>
          <w:p w14:paraId="17F661C3" w14:textId="77777777" w:rsidR="008D0133" w:rsidRPr="00CC5E83" w:rsidRDefault="008D0133">
            <w:pPr>
              <w:pStyle w:val="Body"/>
              <w:rPr>
                <w:rFonts w:asciiTheme="minorHAnsi" w:hAnsiTheme="minorHAnsi" w:cstheme="minorHAnsi"/>
              </w:rPr>
            </w:pPr>
          </w:p>
        </w:tc>
      </w:tr>
    </w:tbl>
    <w:p w14:paraId="46EC5FCA" w14:textId="77777777" w:rsidR="008D0133" w:rsidRPr="00CC5E83" w:rsidRDefault="008D0133">
      <w:pPr>
        <w:pStyle w:val="Heading2"/>
        <w:rPr>
          <w:rFonts w:asciiTheme="minorHAnsi" w:hAnsiTheme="minorHAnsi" w:cstheme="minorHAnsi"/>
          <w:sz w:val="20"/>
          <w:szCs w:val="20"/>
        </w:rPr>
      </w:pPr>
    </w:p>
    <w:tbl>
      <w:tblPr>
        <w:tblStyle w:val="TableGrid"/>
        <w:tblW w:w="9375" w:type="dxa"/>
        <w:jc w:val="center"/>
        <w:tblBorders>
          <w:top w:val="single" w:sz="4" w:space="0" w:color="C0C0C0"/>
          <w:left w:val="single" w:sz="4" w:space="0" w:color="C0C0C0"/>
          <w:bottom w:val="single" w:sz="4" w:space="0" w:color="C0C0C0"/>
          <w:right w:val="single" w:sz="4" w:space="0" w:color="C0C0C0"/>
          <w:insideH w:val="single" w:sz="4" w:space="0" w:color="C0C0C0"/>
          <w:insideV w:val="single" w:sz="4" w:space="0" w:color="C0C0C0"/>
        </w:tblBorders>
        <w:tblLook w:val="01E0" w:firstRow="1" w:lastRow="1" w:firstColumn="1" w:lastColumn="1" w:noHBand="0" w:noVBand="0"/>
      </w:tblPr>
      <w:tblGrid>
        <w:gridCol w:w="9375"/>
      </w:tblGrid>
      <w:tr w:rsidR="008D0133" w:rsidRPr="00CC5E83" w14:paraId="27510707" w14:textId="77777777" w:rsidTr="005A7FEA">
        <w:trPr>
          <w:trHeight w:val="3125"/>
          <w:jc w:val="center"/>
        </w:trPr>
        <w:tc>
          <w:tcPr>
            <w:tcW w:w="9375" w:type="dxa"/>
            <w:tcBorders>
              <w:top w:val="nil"/>
              <w:left w:val="nil"/>
              <w:bottom w:val="nil"/>
              <w:right w:val="nil"/>
            </w:tcBorders>
          </w:tcPr>
          <w:p w14:paraId="75239748" w14:textId="57335F6B" w:rsidR="00CC5E83" w:rsidRPr="00CC5E83" w:rsidRDefault="00CC5E83" w:rsidP="00CC5E83">
            <w:pPr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b/>
                <w:sz w:val="20"/>
                <w:szCs w:val="20"/>
              </w:rPr>
              <w:t>The CPS is committed to offering</w:t>
            </w:r>
            <w:r w:rsidR="00D41695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Pr="00CC5E83">
              <w:rPr>
                <w:rFonts w:asciiTheme="minorHAnsi" w:hAnsiTheme="minorHAnsi"/>
                <w:b/>
                <w:sz w:val="20"/>
                <w:szCs w:val="20"/>
              </w:rPr>
              <w:t xml:space="preserve">placements to those </w:t>
            </w:r>
            <w:r w:rsidRPr="00CC5E83"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  <w:t xml:space="preserve">from lower socio-economic groups and those with protected characteristics to ensure that they have the same opportunity as those from other backgrounds. </w:t>
            </w:r>
            <w:r w:rsidRPr="00CC5E83">
              <w:rPr>
                <w:rFonts w:asciiTheme="minorHAnsi" w:hAnsiTheme="minorHAnsi"/>
                <w:b/>
                <w:sz w:val="20"/>
                <w:szCs w:val="20"/>
              </w:rPr>
              <w:t xml:space="preserve">To assist us in achieving this aim, you are invited to complete the following questions. The information you provide will be treated as confidential.  </w:t>
            </w:r>
          </w:p>
          <w:p w14:paraId="716F8942" w14:textId="77777777" w:rsidR="00CC5E83" w:rsidRPr="00CC5E83" w:rsidRDefault="00CC5E83" w:rsidP="00CC5E83">
            <w:pPr>
              <w:rPr>
                <w:rFonts w:asciiTheme="minorHAnsi" w:hAnsiTheme="minorHAnsi"/>
                <w:b/>
                <w:sz w:val="20"/>
                <w:szCs w:val="20"/>
              </w:rPr>
            </w:pPr>
          </w:p>
          <w:p w14:paraId="5EF19C97" w14:textId="77777777" w:rsidR="00CC5E83" w:rsidRPr="00CC5E83" w:rsidRDefault="00CC5E83" w:rsidP="00CC5E83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CC5E83">
              <w:rPr>
                <w:rFonts w:asciiTheme="minorHAnsi" w:hAnsiTheme="minorHAnsi"/>
                <w:b/>
                <w:sz w:val="20"/>
                <w:szCs w:val="20"/>
              </w:rPr>
              <w:t>Did any of your parent(s) or guardian(s) complete a university degree course or</w:t>
            </w:r>
            <w:r w:rsidR="007E7CCC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Pr="00CC5E83">
              <w:rPr>
                <w:rFonts w:asciiTheme="minorHAnsi" w:hAnsiTheme="minorHAnsi"/>
                <w:b/>
                <w:sz w:val="20"/>
                <w:szCs w:val="20"/>
              </w:rPr>
              <w:t>equivalent (for example BA, BSc or higher)?</w:t>
            </w:r>
          </w:p>
          <w:p w14:paraId="7611312E" w14:textId="77777777" w:rsidR="00CC5E83" w:rsidRPr="00CC5E83" w:rsidRDefault="00CC5E83" w:rsidP="00CC5E83">
            <w:pPr>
              <w:rPr>
                <w:rFonts w:asciiTheme="minorHAnsi" w:hAnsiTheme="minorHAnsi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4F5E5C9" wp14:editId="487D3C71">
                      <wp:simplePos x="0" y="0"/>
                      <wp:positionH relativeFrom="column">
                        <wp:posOffset>1164590</wp:posOffset>
                      </wp:positionH>
                      <wp:positionV relativeFrom="paragraph">
                        <wp:posOffset>144780</wp:posOffset>
                      </wp:positionV>
                      <wp:extent cx="144780" cy="152400"/>
                      <wp:effectExtent l="0" t="0" r="26670" b="19050"/>
                      <wp:wrapNone/>
                      <wp:docPr id="28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CE019B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4F5E5C9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margin-left:91.7pt;margin-top:11.4pt;width:11.4pt;height:1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">
                      <v:textbox>
                        <w:txbxContent>
                          <w:p w14:paraId="26CE019B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</w:p>
          <w:p w14:paraId="0C98BA3C" w14:textId="77777777" w:rsidR="00CC5E83" w:rsidRPr="00CC5E83" w:rsidRDefault="00CC5E83" w:rsidP="00CC5E83">
            <w:pPr>
              <w:rPr>
                <w:rFonts w:asciiTheme="minorHAnsi" w:hAnsiTheme="minorHAnsi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sz w:val="20"/>
                <w:szCs w:val="20"/>
              </w:rPr>
              <w:t xml:space="preserve">Yes </w:t>
            </w:r>
          </w:p>
          <w:p w14:paraId="5A2D4179" w14:textId="77777777" w:rsidR="00CC5E83" w:rsidRPr="00CC5E83" w:rsidRDefault="00CC5E83" w:rsidP="00CC5E83">
            <w:pPr>
              <w:rPr>
                <w:rFonts w:asciiTheme="minorHAnsi" w:hAnsiTheme="minorHAnsi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7848E86" wp14:editId="035C6B7F">
                      <wp:simplePos x="0" y="0"/>
                      <wp:positionH relativeFrom="column">
                        <wp:posOffset>1164590</wp:posOffset>
                      </wp:positionH>
                      <wp:positionV relativeFrom="paragraph">
                        <wp:posOffset>0</wp:posOffset>
                      </wp:positionV>
                      <wp:extent cx="144780" cy="152400"/>
                      <wp:effectExtent l="0" t="0" r="26670" b="19050"/>
                      <wp:wrapNone/>
                      <wp:docPr id="28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4642A8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848E86" id="_x0000_s1027" type="#_x0000_t202" style="position:absolute;margin-left:91.7pt;margin-top:0;width:11.4pt;height:1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">
                      <v:textbox>
                        <w:txbxContent>
                          <w:p w14:paraId="1B4642A8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/>
                <w:sz w:val="20"/>
                <w:szCs w:val="20"/>
              </w:rPr>
              <w:t>No</w:t>
            </w:r>
          </w:p>
          <w:p w14:paraId="1535A935" w14:textId="77777777" w:rsidR="00CC5E83" w:rsidRPr="00CC5E83" w:rsidRDefault="00CC5E83" w:rsidP="00CC5E83">
            <w:pPr>
              <w:rPr>
                <w:rFonts w:asciiTheme="minorHAnsi" w:hAnsiTheme="minorHAnsi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B949F30" wp14:editId="5FABA2D1">
                      <wp:simplePos x="0" y="0"/>
                      <wp:positionH relativeFrom="column">
                        <wp:posOffset>1164590</wp:posOffset>
                      </wp:positionH>
                      <wp:positionV relativeFrom="paragraph">
                        <wp:posOffset>15240</wp:posOffset>
                      </wp:positionV>
                      <wp:extent cx="144780" cy="152400"/>
                      <wp:effectExtent l="0" t="0" r="26670" b="19050"/>
                      <wp:wrapNone/>
                      <wp:docPr id="29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DD92AC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B949F30" id="_x0000_s1028" type="#_x0000_t202" style="position:absolute;margin-left:91.7pt;margin-top:1.2pt;width:11.4pt;height:1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">
                      <v:textbox>
                        <w:txbxContent>
                          <w:p w14:paraId="21DD92AC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/>
                <w:sz w:val="20"/>
                <w:szCs w:val="20"/>
              </w:rPr>
              <w:t>Prefer not to say</w:t>
            </w:r>
          </w:p>
          <w:p w14:paraId="46A91F75" w14:textId="77777777" w:rsidR="00CC5E83" w:rsidRPr="00CC5E83" w:rsidRDefault="00CC5E83" w:rsidP="00CC5E83">
            <w:pPr>
              <w:rPr>
                <w:rFonts w:asciiTheme="minorHAnsi" w:hAnsiTheme="minorHAnsi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6921679" wp14:editId="3D750509">
                      <wp:simplePos x="0" y="0"/>
                      <wp:positionH relativeFrom="column">
                        <wp:posOffset>1164590</wp:posOffset>
                      </wp:positionH>
                      <wp:positionV relativeFrom="paragraph">
                        <wp:posOffset>30480</wp:posOffset>
                      </wp:positionV>
                      <wp:extent cx="144780" cy="152400"/>
                      <wp:effectExtent l="0" t="0" r="26670" b="19050"/>
                      <wp:wrapNone/>
                      <wp:docPr id="29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53357C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921679" id="_x0000_s1029" type="#_x0000_t202" style="position:absolute;margin-left:91.7pt;margin-top:2.4pt;width:11.4pt;height:1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">
                      <v:textbox>
                        <w:txbxContent>
                          <w:p w14:paraId="4953357C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/>
                <w:sz w:val="20"/>
                <w:szCs w:val="20"/>
              </w:rPr>
              <w:t>Don’t know</w:t>
            </w:r>
          </w:p>
          <w:p w14:paraId="6128B719" w14:textId="77777777" w:rsidR="00CC5E83" w:rsidRPr="00CC5E83" w:rsidRDefault="00CC5E83" w:rsidP="00CC5E83">
            <w:pPr>
              <w:rPr>
                <w:rFonts w:asciiTheme="minorHAnsi" w:hAnsiTheme="minorHAnsi"/>
                <w:b/>
                <w:sz w:val="20"/>
                <w:szCs w:val="20"/>
              </w:rPr>
            </w:pPr>
          </w:p>
          <w:p w14:paraId="720533FD" w14:textId="77777777" w:rsidR="00CC5E83" w:rsidRPr="00CC5E83" w:rsidRDefault="00CC5E83" w:rsidP="00CC5E83">
            <w:pPr>
              <w:rPr>
                <w:rFonts w:asciiTheme="minorHAnsi" w:hAnsiTheme="minorHAnsi"/>
                <w:b/>
                <w:sz w:val="20"/>
                <w:szCs w:val="20"/>
              </w:rPr>
            </w:pPr>
          </w:p>
          <w:p w14:paraId="4CA85F0E" w14:textId="77777777" w:rsidR="00CC5E83" w:rsidRPr="00CC5E83" w:rsidRDefault="00CC5E83" w:rsidP="00CC5E83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CC5E83">
              <w:rPr>
                <w:rFonts w:asciiTheme="minorHAnsi" w:hAnsiTheme="minorHAnsi"/>
                <w:b/>
                <w:sz w:val="20"/>
                <w:szCs w:val="20"/>
              </w:rPr>
              <w:t>What type of school are you attending or did you attend?</w:t>
            </w:r>
            <w:r w:rsidRPr="00CC5E83">
              <w:rPr>
                <w:rFonts w:asciiTheme="minorHAnsi" w:hAnsiTheme="minorHAnsi"/>
                <w:b/>
                <w:noProof/>
                <w:sz w:val="20"/>
                <w:szCs w:val="20"/>
              </w:rPr>
              <w:t xml:space="preserve"> </w:t>
            </w:r>
          </w:p>
          <w:p w14:paraId="72537686" w14:textId="77777777" w:rsidR="00CC5E83" w:rsidRPr="00CC5E83" w:rsidRDefault="00CC5E83" w:rsidP="00CC5E83">
            <w:pPr>
              <w:rPr>
                <w:rFonts w:asciiTheme="minorHAnsi" w:hAnsiTheme="minorHAnsi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4D4F0562" wp14:editId="6B8E55A5">
                      <wp:simplePos x="0" y="0"/>
                      <wp:positionH relativeFrom="column">
                        <wp:posOffset>5553710</wp:posOffset>
                      </wp:positionH>
                      <wp:positionV relativeFrom="paragraph">
                        <wp:posOffset>144780</wp:posOffset>
                      </wp:positionV>
                      <wp:extent cx="144780" cy="152400"/>
                      <wp:effectExtent l="0" t="0" r="26670" b="19050"/>
                      <wp:wrapNone/>
                      <wp:docPr id="29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C2195C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4F0562" id="_x0000_s1030" type="#_x0000_t202" style="position:absolute;margin-left:437.3pt;margin-top:11.4pt;width:11.4pt;height:12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">
                      <v:textbox>
                        <w:txbxContent>
                          <w:p w14:paraId="2CC2195C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</w:p>
          <w:p w14:paraId="06F6D5BD" w14:textId="77777777" w:rsidR="00CC5E83" w:rsidRPr="00CC5E83" w:rsidRDefault="00CC5E83" w:rsidP="00CC5E83">
            <w:pPr>
              <w:autoSpaceDE w:val="0"/>
              <w:autoSpaceDN w:val="0"/>
              <w:adjustRightInd w:val="0"/>
              <w:rPr>
                <w:rFonts w:asciiTheme="minorHAnsi" w:hAnsiTheme="minorHAnsi" w:cs="Arial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E787B00" wp14:editId="7F1383BE">
                      <wp:simplePos x="0" y="0"/>
                      <wp:positionH relativeFrom="column">
                        <wp:posOffset>5553710</wp:posOffset>
                      </wp:positionH>
                      <wp:positionV relativeFrom="paragraph">
                        <wp:posOffset>160020</wp:posOffset>
                      </wp:positionV>
                      <wp:extent cx="144780" cy="152400"/>
                      <wp:effectExtent l="0" t="0" r="26670" b="19050"/>
                      <wp:wrapNone/>
                      <wp:docPr id="29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243BC5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787B00" id="_x0000_s1031" type="#_x0000_t202" style="position:absolute;margin-left:437.3pt;margin-top:12.6pt;width:11.4pt;height:12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">
                      <v:textbox>
                        <w:txbxContent>
                          <w:p w14:paraId="7F243BC5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sz w:val="20"/>
                <w:szCs w:val="20"/>
              </w:rPr>
              <w:t>A state run or state funded school – non selective</w:t>
            </w:r>
          </w:p>
          <w:p w14:paraId="46726C3B" w14:textId="77777777" w:rsidR="00CC5E83" w:rsidRPr="00CC5E83" w:rsidRDefault="00CC5E83" w:rsidP="00CC5E83">
            <w:pPr>
              <w:autoSpaceDE w:val="0"/>
              <w:autoSpaceDN w:val="0"/>
              <w:adjustRightInd w:val="0"/>
              <w:rPr>
                <w:rFonts w:asciiTheme="minorHAnsi" w:hAnsiTheme="minorHAnsi" w:cs="Arial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sz w:val="20"/>
                <w:szCs w:val="20"/>
              </w:rPr>
              <w:t>Independent or fee paying school</w:t>
            </w:r>
          </w:p>
          <w:p w14:paraId="2EAEF298" w14:textId="77777777" w:rsidR="00CC5E83" w:rsidRPr="00CC5E83" w:rsidRDefault="00CC5E83" w:rsidP="00CC5E83">
            <w:pPr>
              <w:autoSpaceDE w:val="0"/>
              <w:autoSpaceDN w:val="0"/>
              <w:adjustRightInd w:val="0"/>
              <w:rPr>
                <w:rFonts w:asciiTheme="minorHAnsi" w:hAnsiTheme="minorHAnsi" w:cs="Arial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AB1FA93" wp14:editId="08E69845">
                      <wp:simplePos x="0" y="0"/>
                      <wp:positionH relativeFrom="column">
                        <wp:posOffset>5553710</wp:posOffset>
                      </wp:positionH>
                      <wp:positionV relativeFrom="paragraph">
                        <wp:posOffset>0</wp:posOffset>
                      </wp:positionV>
                      <wp:extent cx="144780" cy="152400"/>
                      <wp:effectExtent l="0" t="0" r="26670" b="19050"/>
                      <wp:wrapNone/>
                      <wp:docPr id="29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1A60D1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AB1FA93" id="_x0000_s1032" type="#_x0000_t202" style="position:absolute;margin-left:437.3pt;margin-top:0;width:11.4pt;height:12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">
                      <v:textbox>
                        <w:txbxContent>
                          <w:p w14:paraId="5E1A60D1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sz w:val="20"/>
                <w:szCs w:val="20"/>
              </w:rPr>
              <w:t>A state run or state funded school – selective on academic, faith or other grounds</w:t>
            </w:r>
          </w:p>
          <w:p w14:paraId="089D7EEC" w14:textId="77777777" w:rsidR="00CC5E83" w:rsidRPr="00CC5E83" w:rsidRDefault="00CC5E83" w:rsidP="00CC5E83">
            <w:pPr>
              <w:rPr>
                <w:rFonts w:asciiTheme="minorHAnsi" w:hAnsiTheme="minorHAnsi" w:cs="Arial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16C51C1" wp14:editId="038925EB">
                      <wp:simplePos x="0" y="0"/>
                      <wp:positionH relativeFrom="column">
                        <wp:posOffset>5553710</wp:posOffset>
                      </wp:positionH>
                      <wp:positionV relativeFrom="paragraph">
                        <wp:posOffset>30480</wp:posOffset>
                      </wp:positionV>
                      <wp:extent cx="144780" cy="152400"/>
                      <wp:effectExtent l="0" t="0" r="26670" b="19050"/>
                      <wp:wrapNone/>
                      <wp:docPr id="29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077A8A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16C51C1" id="_x0000_s1033" type="#_x0000_t202" style="position:absolute;margin-left:437.3pt;margin-top:2.4pt;width:11.4pt;height:12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">
                      <v:textbox>
                        <w:txbxContent>
                          <w:p w14:paraId="06077A8A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sz w:val="20"/>
                <w:szCs w:val="20"/>
              </w:rPr>
              <w:t>Prefer not to say</w:t>
            </w:r>
          </w:p>
          <w:p w14:paraId="1D1AE513" w14:textId="77777777" w:rsidR="00CC5E83" w:rsidRPr="00CC5E83" w:rsidRDefault="00CC5E83" w:rsidP="00CC5E83">
            <w:pPr>
              <w:rPr>
                <w:rFonts w:asciiTheme="minorHAnsi" w:hAnsiTheme="minorHAnsi" w:cs="Arial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3F8062D1" wp14:editId="3B5BB97A">
                      <wp:simplePos x="0" y="0"/>
                      <wp:positionH relativeFrom="column">
                        <wp:posOffset>5553710</wp:posOffset>
                      </wp:positionH>
                      <wp:positionV relativeFrom="paragraph">
                        <wp:posOffset>50165</wp:posOffset>
                      </wp:positionV>
                      <wp:extent cx="144780" cy="152400"/>
                      <wp:effectExtent l="0" t="0" r="26670" b="19050"/>
                      <wp:wrapNone/>
                      <wp:docPr id="29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1F47E3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F8062D1" id="_x0000_s1034" type="#_x0000_t202" style="position:absolute;margin-left:437.3pt;margin-top:3.95pt;width:11.4pt;height:1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">
                      <v:textbox>
                        <w:txbxContent>
                          <w:p w14:paraId="331F47E3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sz w:val="20"/>
                <w:szCs w:val="20"/>
              </w:rPr>
              <w:t>Don’t know</w:t>
            </w:r>
          </w:p>
          <w:p w14:paraId="2BD2CC5E" w14:textId="77777777" w:rsidR="00CC5E83" w:rsidRPr="00CC5E83" w:rsidRDefault="00CC5E83" w:rsidP="00CC5E83">
            <w:pPr>
              <w:rPr>
                <w:rFonts w:asciiTheme="minorHAnsi" w:hAnsiTheme="minorHAnsi" w:cs="Arial"/>
                <w:sz w:val="20"/>
                <w:szCs w:val="20"/>
              </w:rPr>
            </w:pPr>
          </w:p>
          <w:p w14:paraId="50F6EA0B" w14:textId="77777777" w:rsidR="00CC5E83" w:rsidRPr="00CC5E83" w:rsidRDefault="00CC5E83" w:rsidP="00CC5E83">
            <w:pPr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b/>
                <w:sz w:val="20"/>
                <w:szCs w:val="20"/>
              </w:rPr>
              <w:t>Does your household receive income support?</w:t>
            </w:r>
            <w:r w:rsidRPr="00CC5E83">
              <w:rPr>
                <w:rFonts w:asciiTheme="minorHAnsi" w:hAnsiTheme="minorHAnsi"/>
                <w:b/>
                <w:noProof/>
                <w:sz w:val="20"/>
                <w:szCs w:val="20"/>
              </w:rPr>
              <w:t xml:space="preserve"> </w:t>
            </w:r>
          </w:p>
          <w:p w14:paraId="2B7D952B" w14:textId="77777777" w:rsidR="00CC5E83" w:rsidRPr="00CC5E83" w:rsidRDefault="00CC5E83" w:rsidP="00CC5E83">
            <w:pPr>
              <w:rPr>
                <w:rFonts w:asciiTheme="minorHAnsi" w:hAnsiTheme="minorHAnsi" w:cs="Arial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48E75716" wp14:editId="6E04B1B1">
                      <wp:simplePos x="0" y="0"/>
                      <wp:positionH relativeFrom="column">
                        <wp:posOffset>1103630</wp:posOffset>
                      </wp:positionH>
                      <wp:positionV relativeFrom="paragraph">
                        <wp:posOffset>168275</wp:posOffset>
                      </wp:positionV>
                      <wp:extent cx="144780" cy="152400"/>
                      <wp:effectExtent l="0" t="0" r="26670" b="19050"/>
                      <wp:wrapNone/>
                      <wp:docPr id="29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18E906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E75716" id="_x0000_s1035" type="#_x0000_t202" style="position:absolute;margin-left:86.9pt;margin-top:13.25pt;width:11.4pt;height:12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">
                      <v:textbox>
                        <w:txbxContent>
                          <w:p w14:paraId="2118E906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</w:p>
          <w:p w14:paraId="0BD05F0D" w14:textId="77777777" w:rsidR="00CC5E83" w:rsidRPr="00CC5E83" w:rsidRDefault="00CC5E83" w:rsidP="00CC5E83">
            <w:pPr>
              <w:rPr>
                <w:rFonts w:asciiTheme="minorHAnsi" w:hAnsiTheme="minorHAnsi" w:cs="Bliss2"/>
                <w:sz w:val="20"/>
                <w:szCs w:val="20"/>
              </w:rPr>
            </w:pPr>
            <w:r w:rsidRPr="00CC5E83">
              <w:rPr>
                <w:rFonts w:asciiTheme="minorHAnsi" w:hAnsiTheme="minorHAnsi" w:cs="Bliss2"/>
                <w:sz w:val="20"/>
                <w:szCs w:val="20"/>
              </w:rPr>
              <w:t xml:space="preserve">Yes </w:t>
            </w:r>
          </w:p>
          <w:p w14:paraId="53DB33B0" w14:textId="77777777" w:rsidR="00CC5E83" w:rsidRPr="00CC5E83" w:rsidRDefault="00CC5E83" w:rsidP="00CC5E83">
            <w:pPr>
              <w:rPr>
                <w:rFonts w:asciiTheme="minorHAnsi" w:hAnsiTheme="minorHAnsi" w:cs="Bliss2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4521D72D" wp14:editId="3E48A733">
                      <wp:simplePos x="0" y="0"/>
                      <wp:positionH relativeFrom="column">
                        <wp:posOffset>1103630</wp:posOffset>
                      </wp:positionH>
                      <wp:positionV relativeFrom="paragraph">
                        <wp:posOffset>9525</wp:posOffset>
                      </wp:positionV>
                      <wp:extent cx="144780" cy="152400"/>
                      <wp:effectExtent l="0" t="0" r="26670" b="19050"/>
                      <wp:wrapNone/>
                      <wp:docPr id="29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C214CC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21D72D" id="_x0000_s1036" type="#_x0000_t202" style="position:absolute;margin-left:86.9pt;margin-top:.75pt;width:11.4pt;height:12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">
                      <v:textbox>
                        <w:txbxContent>
                          <w:p w14:paraId="2CC214CC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Bliss2"/>
                <w:sz w:val="20"/>
                <w:szCs w:val="20"/>
              </w:rPr>
              <w:t>No</w:t>
            </w:r>
          </w:p>
          <w:p w14:paraId="1B5AC919" w14:textId="77777777" w:rsidR="00CC5E83" w:rsidRPr="00CC5E83" w:rsidRDefault="00CC5E83" w:rsidP="00CC5E83">
            <w:pPr>
              <w:rPr>
                <w:rFonts w:asciiTheme="minorHAnsi" w:hAnsiTheme="minorHAnsi" w:cs="Bliss2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4431ECE" wp14:editId="1E017F0F">
                      <wp:simplePos x="0" y="0"/>
                      <wp:positionH relativeFrom="column">
                        <wp:posOffset>1103630</wp:posOffset>
                      </wp:positionH>
                      <wp:positionV relativeFrom="paragraph">
                        <wp:posOffset>36830</wp:posOffset>
                      </wp:positionV>
                      <wp:extent cx="144780" cy="152400"/>
                      <wp:effectExtent l="0" t="0" r="26670" b="19050"/>
                      <wp:wrapNone/>
                      <wp:docPr id="29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B43DD2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431ECE" id="_x0000_s1037" type="#_x0000_t202" style="position:absolute;margin-left:86.9pt;margin-top:2.9pt;width:11.4pt;height:12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">
                      <v:textbox>
                        <w:txbxContent>
                          <w:p w14:paraId="43B43DD2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Bliss2"/>
                <w:sz w:val="20"/>
                <w:szCs w:val="20"/>
              </w:rPr>
              <w:t xml:space="preserve">Prefer not to say </w:t>
            </w:r>
          </w:p>
          <w:p w14:paraId="04E1759D" w14:textId="77777777" w:rsidR="00CC5E83" w:rsidRPr="00CC5E83" w:rsidRDefault="00CC5E83" w:rsidP="00CC5E83">
            <w:pPr>
              <w:rPr>
                <w:rFonts w:asciiTheme="minorHAnsi" w:hAnsiTheme="minorHAnsi" w:cs="Bliss2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3A741B18" wp14:editId="13404DD9">
                      <wp:simplePos x="0" y="0"/>
                      <wp:positionH relativeFrom="column">
                        <wp:posOffset>1103630</wp:posOffset>
                      </wp:positionH>
                      <wp:positionV relativeFrom="paragraph">
                        <wp:posOffset>41275</wp:posOffset>
                      </wp:positionV>
                      <wp:extent cx="144780" cy="152400"/>
                      <wp:effectExtent l="0" t="0" r="26670" b="19050"/>
                      <wp:wrapNone/>
                      <wp:docPr id="30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DB7C07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741B18" id="_x0000_s1038" type="#_x0000_t202" style="position:absolute;margin-left:86.9pt;margin-top:3.25pt;width:11.4pt;height:12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">
                      <v:textbox>
                        <w:txbxContent>
                          <w:p w14:paraId="4CDB7C07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Bliss2"/>
                <w:sz w:val="20"/>
                <w:szCs w:val="20"/>
              </w:rPr>
              <w:t>Don’t know</w:t>
            </w:r>
          </w:p>
          <w:p w14:paraId="5869BDFB" w14:textId="77777777" w:rsidR="00CC5E83" w:rsidRDefault="00CC5E83" w:rsidP="00CC5E83">
            <w:pPr>
              <w:rPr>
                <w:rFonts w:asciiTheme="minorHAnsi" w:hAnsiTheme="minorHAnsi" w:cs="Bliss2"/>
                <w:sz w:val="20"/>
                <w:szCs w:val="20"/>
              </w:rPr>
            </w:pPr>
          </w:p>
          <w:p w14:paraId="6BAA3DFE" w14:textId="77777777" w:rsidR="007E7CCC" w:rsidRDefault="007E7CCC" w:rsidP="00CC5E83">
            <w:pPr>
              <w:rPr>
                <w:rFonts w:asciiTheme="minorHAnsi" w:hAnsiTheme="minorHAnsi" w:cs="Arial"/>
                <w:b/>
                <w:sz w:val="20"/>
                <w:szCs w:val="20"/>
              </w:rPr>
            </w:pPr>
          </w:p>
          <w:p w14:paraId="7D19241E" w14:textId="77777777" w:rsidR="007E7CCC" w:rsidRDefault="007E7CCC" w:rsidP="00CC5E83">
            <w:pPr>
              <w:rPr>
                <w:rFonts w:asciiTheme="minorHAnsi" w:hAnsiTheme="minorHAnsi" w:cs="Arial"/>
                <w:b/>
                <w:sz w:val="20"/>
                <w:szCs w:val="20"/>
              </w:rPr>
            </w:pPr>
          </w:p>
          <w:p w14:paraId="488B9400" w14:textId="77777777" w:rsidR="007E7CCC" w:rsidRDefault="007E7CCC" w:rsidP="00CC5E83">
            <w:pPr>
              <w:rPr>
                <w:rFonts w:asciiTheme="minorHAnsi" w:hAnsiTheme="minorHAnsi" w:cs="Arial"/>
                <w:b/>
                <w:sz w:val="20"/>
                <w:szCs w:val="20"/>
              </w:rPr>
            </w:pPr>
          </w:p>
          <w:p w14:paraId="2DB99CA4" w14:textId="77777777" w:rsidR="00CC5E83" w:rsidRPr="00CC5E83" w:rsidRDefault="00CC5E83" w:rsidP="00CC5E83">
            <w:pPr>
              <w:rPr>
                <w:rFonts w:asciiTheme="minorHAnsi" w:hAnsiTheme="minorHAnsi" w:cs="Arial"/>
                <w:b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b/>
                <w:sz w:val="20"/>
                <w:szCs w:val="20"/>
              </w:rPr>
              <w:t>At any point during your school years, have you received free school meals?</w:t>
            </w:r>
          </w:p>
          <w:p w14:paraId="44BB14D9" w14:textId="77777777" w:rsidR="00CC5E83" w:rsidRPr="00CC5E83" w:rsidRDefault="00CC5E83" w:rsidP="00CC5E83">
            <w:pPr>
              <w:rPr>
                <w:rFonts w:asciiTheme="minorHAnsi" w:hAnsiTheme="minorHAnsi" w:cs="Arial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24F7476A" wp14:editId="3D7B6F38">
                      <wp:simplePos x="0" y="0"/>
                      <wp:positionH relativeFrom="column">
                        <wp:posOffset>1065530</wp:posOffset>
                      </wp:positionH>
                      <wp:positionV relativeFrom="paragraph">
                        <wp:posOffset>184785</wp:posOffset>
                      </wp:positionV>
                      <wp:extent cx="144780" cy="152400"/>
                      <wp:effectExtent l="0" t="0" r="26670" b="19050"/>
                      <wp:wrapNone/>
                      <wp:docPr id="30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461E99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4F7476A" id="_x0000_s1039" type="#_x0000_t202" style="position:absolute;margin-left:83.9pt;margin-top:14.55pt;width:11.4pt;height:12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">
                      <v:textbox>
                        <w:txbxContent>
                          <w:p w14:paraId="67461E99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</w:p>
          <w:p w14:paraId="581B976E" w14:textId="77777777" w:rsidR="00CC5E83" w:rsidRPr="00CC5E83" w:rsidRDefault="00CC5E83" w:rsidP="00CC5E83">
            <w:pPr>
              <w:rPr>
                <w:rFonts w:asciiTheme="minorHAnsi" w:hAnsiTheme="minorHAnsi" w:cs="Bliss2"/>
                <w:sz w:val="20"/>
                <w:szCs w:val="20"/>
              </w:rPr>
            </w:pPr>
            <w:r w:rsidRPr="00CC5E83">
              <w:rPr>
                <w:rFonts w:asciiTheme="minorHAnsi" w:hAnsiTheme="minorHAnsi" w:cs="Bliss2"/>
                <w:sz w:val="20"/>
                <w:szCs w:val="20"/>
              </w:rPr>
              <w:t xml:space="preserve">Yes </w:t>
            </w:r>
          </w:p>
          <w:p w14:paraId="358D458E" w14:textId="77777777" w:rsidR="00CC5E83" w:rsidRPr="00CC5E83" w:rsidRDefault="00CC5E83" w:rsidP="00CC5E83">
            <w:pPr>
              <w:rPr>
                <w:rFonts w:asciiTheme="minorHAnsi" w:hAnsiTheme="minorHAnsi" w:cs="Bliss2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3669CA6" wp14:editId="529455F5">
                      <wp:simplePos x="0" y="0"/>
                      <wp:positionH relativeFrom="column">
                        <wp:posOffset>1065530</wp:posOffset>
                      </wp:positionH>
                      <wp:positionV relativeFrom="paragraph">
                        <wp:posOffset>18415</wp:posOffset>
                      </wp:positionV>
                      <wp:extent cx="144780" cy="152400"/>
                      <wp:effectExtent l="0" t="0" r="26670" b="19050"/>
                      <wp:wrapNone/>
                      <wp:docPr id="30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803B64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669CA6" id="_x0000_s1040" type="#_x0000_t202" style="position:absolute;margin-left:83.9pt;margin-top:1.45pt;width:11.4pt;height:12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">
                      <v:textbox>
                        <w:txbxContent>
                          <w:p w14:paraId="05803B64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Bliss2"/>
                <w:sz w:val="20"/>
                <w:szCs w:val="20"/>
              </w:rPr>
              <w:t>No</w:t>
            </w:r>
          </w:p>
          <w:p w14:paraId="07B23653" w14:textId="77777777" w:rsidR="00CC5E83" w:rsidRPr="00CC5E83" w:rsidRDefault="00CC5E83" w:rsidP="00CC5E83">
            <w:pPr>
              <w:rPr>
                <w:rFonts w:asciiTheme="minorHAnsi" w:hAnsiTheme="minorHAnsi" w:cs="Bliss2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1FB2870D" wp14:editId="1EF3B88B">
                      <wp:simplePos x="0" y="0"/>
                      <wp:positionH relativeFrom="column">
                        <wp:posOffset>1065530</wp:posOffset>
                      </wp:positionH>
                      <wp:positionV relativeFrom="paragraph">
                        <wp:posOffset>22860</wp:posOffset>
                      </wp:positionV>
                      <wp:extent cx="144780" cy="152400"/>
                      <wp:effectExtent l="0" t="0" r="26670" b="19050"/>
                      <wp:wrapNone/>
                      <wp:docPr id="30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5AEE91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B2870D" id="_x0000_s1041" type="#_x0000_t202" style="position:absolute;margin-left:83.9pt;margin-top:1.8pt;width:11.4pt;height:12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">
                      <v:textbox>
                        <w:txbxContent>
                          <w:p w14:paraId="105AEE91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Bliss2"/>
                <w:sz w:val="20"/>
                <w:szCs w:val="20"/>
              </w:rPr>
              <w:t xml:space="preserve">Prefer not to say </w:t>
            </w:r>
          </w:p>
          <w:p w14:paraId="5ADACA8B" w14:textId="77777777" w:rsidR="00CC5E83" w:rsidRPr="00CC5E83" w:rsidRDefault="00CC5E83" w:rsidP="00CC5E83">
            <w:pPr>
              <w:rPr>
                <w:rFonts w:asciiTheme="minorHAnsi" w:hAnsiTheme="minorHAnsi" w:cs="Bliss2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06FB7687" wp14:editId="77FEDE33">
                      <wp:simplePos x="0" y="0"/>
                      <wp:positionH relativeFrom="column">
                        <wp:posOffset>1065530</wp:posOffset>
                      </wp:positionH>
                      <wp:positionV relativeFrom="paragraph">
                        <wp:posOffset>34925</wp:posOffset>
                      </wp:positionV>
                      <wp:extent cx="144780" cy="152400"/>
                      <wp:effectExtent l="0" t="0" r="26670" b="19050"/>
                      <wp:wrapNone/>
                      <wp:docPr id="30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D57FE9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FB7687" id="_x0000_s1042" type="#_x0000_t202" style="position:absolute;margin-left:83.9pt;margin-top:2.75pt;width:11.4pt;height:12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">
                      <v:textbox>
                        <w:txbxContent>
                          <w:p w14:paraId="1DD57FE9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Bliss2"/>
                <w:sz w:val="20"/>
                <w:szCs w:val="20"/>
              </w:rPr>
              <w:t>Don’t know</w:t>
            </w:r>
          </w:p>
          <w:p w14:paraId="16991FC6" w14:textId="77777777" w:rsidR="00CC5E83" w:rsidRPr="00CC5E83" w:rsidRDefault="00CC5E83" w:rsidP="00CC5E83">
            <w:pPr>
              <w:rPr>
                <w:rFonts w:asciiTheme="minorHAnsi" w:hAnsiTheme="minorHAnsi" w:cs="Arial"/>
                <w:sz w:val="20"/>
                <w:szCs w:val="20"/>
              </w:rPr>
            </w:pPr>
          </w:p>
          <w:p w14:paraId="0B64AA47" w14:textId="77777777" w:rsidR="00CC5E83" w:rsidRPr="00CC5E83" w:rsidRDefault="00CC5E83" w:rsidP="00CC5E83">
            <w:pPr>
              <w:rPr>
                <w:rFonts w:asciiTheme="minorHAnsi" w:hAnsiTheme="minorHAnsi"/>
                <w:b/>
                <w:sz w:val="20"/>
                <w:szCs w:val="20"/>
              </w:rPr>
            </w:pPr>
          </w:p>
          <w:p w14:paraId="2FE513E0" w14:textId="77777777" w:rsidR="00CC5E83" w:rsidRPr="00CC5E83" w:rsidRDefault="00CC5E83" w:rsidP="00CC5E83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CC5E83">
              <w:rPr>
                <w:rFonts w:asciiTheme="minorHAnsi" w:hAnsiTheme="minorHAnsi"/>
                <w:b/>
                <w:sz w:val="20"/>
                <w:szCs w:val="20"/>
              </w:rPr>
              <w:t xml:space="preserve">You are invited to complete the following questions. The information you provide will be treated as confidential and will be used for statistical purposes only.  </w:t>
            </w:r>
          </w:p>
          <w:p w14:paraId="0238470E" w14:textId="77777777" w:rsidR="00CC5E83" w:rsidRPr="00CC5E83" w:rsidRDefault="00CC5E83" w:rsidP="00CC5E83">
            <w:pPr>
              <w:rPr>
                <w:rFonts w:asciiTheme="minorHAnsi" w:hAnsiTheme="minorHAnsi"/>
                <w:b/>
                <w:sz w:val="20"/>
                <w:szCs w:val="20"/>
              </w:rPr>
            </w:pPr>
          </w:p>
          <w:p w14:paraId="440A8CEC" w14:textId="77777777" w:rsidR="00CC5E83" w:rsidRPr="00CC5E83" w:rsidRDefault="00CC5E83" w:rsidP="00CC5E83">
            <w:pPr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  <w:t>Nationality and ethnic background</w:t>
            </w:r>
          </w:p>
          <w:p w14:paraId="63CD1359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</w:p>
          <w:p w14:paraId="4D6C3777" w14:textId="77777777" w:rsidR="00CC5E83" w:rsidRPr="00CC5E83" w:rsidRDefault="00CC5E83" w:rsidP="00CC5E83">
            <w:pPr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  <w:t>Which group do you most identify with? (Please tick only ONE box in Section A and ONE box in Section B)</w:t>
            </w:r>
          </w:p>
          <w:p w14:paraId="4B98ACEB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</w:p>
          <w:p w14:paraId="3B2E814C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>Section A: Nationality</w:t>
            </w:r>
          </w:p>
          <w:p w14:paraId="022316DB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 wp14:anchorId="079F3D79" wp14:editId="0305F0A6">
                      <wp:simplePos x="0" y="0"/>
                      <wp:positionH relativeFrom="column">
                        <wp:posOffset>5195570</wp:posOffset>
                      </wp:positionH>
                      <wp:positionV relativeFrom="paragraph">
                        <wp:posOffset>184785</wp:posOffset>
                      </wp:positionV>
                      <wp:extent cx="144780" cy="152400"/>
                      <wp:effectExtent l="0" t="0" r="26670" b="19050"/>
                      <wp:wrapNone/>
                      <wp:docPr id="30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46251E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9F3D79" id="_x0000_s1043" type="#_x0000_t202" style="position:absolute;margin-left:409.1pt;margin-top:14.55pt;width:11.4pt;height:12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">
                      <v:textbox>
                        <w:txbxContent>
                          <w:p w14:paraId="5D46251E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</w:p>
          <w:p w14:paraId="173085A9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(A)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British or Mixed British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3B845D6B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5EDD1CB" wp14:editId="5F962925">
                      <wp:simplePos x="0" y="0"/>
                      <wp:positionH relativeFrom="column">
                        <wp:posOffset>5195570</wp:posOffset>
                      </wp:positionH>
                      <wp:positionV relativeFrom="paragraph">
                        <wp:posOffset>26035</wp:posOffset>
                      </wp:positionV>
                      <wp:extent cx="144780" cy="152400"/>
                      <wp:effectExtent l="0" t="0" r="26670" b="19050"/>
                      <wp:wrapNone/>
                      <wp:docPr id="30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7FA29C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EDD1CB" id="_x0000_s1044" type="#_x0000_t202" style="position:absolute;margin-left:409.1pt;margin-top:2.05pt;width:11.4pt;height:12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">
                      <v:textbox>
                        <w:txbxContent>
                          <w:p w14:paraId="247FA29C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(B)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English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6000A51D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1EB55D77" wp14:editId="2ECF5CB9">
                      <wp:simplePos x="0" y="0"/>
                      <wp:positionH relativeFrom="column">
                        <wp:posOffset>5195570</wp:posOffset>
                      </wp:positionH>
                      <wp:positionV relativeFrom="paragraph">
                        <wp:posOffset>30480</wp:posOffset>
                      </wp:positionV>
                      <wp:extent cx="144780" cy="152400"/>
                      <wp:effectExtent l="0" t="0" r="26670" b="19050"/>
                      <wp:wrapNone/>
                      <wp:docPr id="30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461ED7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B55D77" id="_x0000_s1045" type="#_x0000_t202" style="position:absolute;margin-left:409.1pt;margin-top:2.4pt;width:11.4pt;height:12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">
                      <v:textbox>
                        <w:txbxContent>
                          <w:p w14:paraId="15461ED7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(C)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Irish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13CB422C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424EB6A" wp14:editId="776822E9">
                      <wp:simplePos x="0" y="0"/>
                      <wp:positionH relativeFrom="column">
                        <wp:posOffset>5195570</wp:posOffset>
                      </wp:positionH>
                      <wp:positionV relativeFrom="paragraph">
                        <wp:posOffset>34925</wp:posOffset>
                      </wp:positionV>
                      <wp:extent cx="144780" cy="152400"/>
                      <wp:effectExtent l="0" t="0" r="26670" b="19050"/>
                      <wp:wrapNone/>
                      <wp:docPr id="30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BB1C1C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24EB6A" id="_x0000_s1046" type="#_x0000_t202" style="position:absolute;margin-left:409.1pt;margin-top:2.75pt;width:11.4pt;height:12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">
                      <v:textbox>
                        <w:txbxContent>
                          <w:p w14:paraId="7EBB1C1C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(D)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Scottish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77B65664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711049F0" wp14:editId="18F181CA">
                      <wp:simplePos x="0" y="0"/>
                      <wp:positionH relativeFrom="column">
                        <wp:posOffset>5195570</wp:posOffset>
                      </wp:positionH>
                      <wp:positionV relativeFrom="paragraph">
                        <wp:posOffset>77470</wp:posOffset>
                      </wp:positionV>
                      <wp:extent cx="144780" cy="152400"/>
                      <wp:effectExtent l="0" t="0" r="26670" b="19050"/>
                      <wp:wrapNone/>
                      <wp:docPr id="3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C32CFD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1049F0" id="_x0000_s1047" type="#_x0000_t202" style="position:absolute;margin-left:409.1pt;margin-top:6.1pt;width:11.4pt;height:12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">
                      <v:textbox>
                        <w:txbxContent>
                          <w:p w14:paraId="04C32CFD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(E)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Welsh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291D3450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(F)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Or any other (specify)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606CAFCF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40CD0C4" wp14:editId="7AB1B362">
                      <wp:simplePos x="0" y="0"/>
                      <wp:positionH relativeFrom="column">
                        <wp:posOffset>5195570</wp:posOffset>
                      </wp:positionH>
                      <wp:positionV relativeFrom="paragraph">
                        <wp:posOffset>55880</wp:posOffset>
                      </wp:positionV>
                      <wp:extent cx="144780" cy="152400"/>
                      <wp:effectExtent l="0" t="0" r="26670" b="19050"/>
                      <wp:wrapNone/>
                      <wp:docPr id="3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F8E072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0CD0C4" id="_x0000_s1048" type="#_x0000_t202" style="position:absolute;margin-left:409.1pt;margin-top:4.4pt;width:11.4pt;height:12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">
                      <v:textbox>
                        <w:txbxContent>
                          <w:p w14:paraId="2AF8E072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(X)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I do not wish to disclose my nationality</w:t>
            </w:r>
          </w:p>
          <w:p w14:paraId="44A194BB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05D39F6E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>Section B: Ethnic background</w:t>
            </w:r>
          </w:p>
          <w:p w14:paraId="2297FC1B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</w:p>
          <w:p w14:paraId="3BAF53AD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83840" behindDoc="0" locked="0" layoutInCell="1" allowOverlap="1" wp14:anchorId="0E3BC20C" wp14:editId="258FFB30">
                      <wp:simplePos x="0" y="0"/>
                      <wp:positionH relativeFrom="column">
                        <wp:posOffset>5195570</wp:posOffset>
                      </wp:positionH>
                      <wp:positionV relativeFrom="paragraph">
                        <wp:posOffset>5080</wp:posOffset>
                      </wp:positionV>
                      <wp:extent cx="144780" cy="152400"/>
                      <wp:effectExtent l="0" t="0" r="26670" b="19050"/>
                      <wp:wrapNone/>
                      <wp:docPr id="3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BFDEBC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3BC20C" id="_x0000_s1049" type="#_x0000_t202" style="position:absolute;margin-left:409.1pt;margin-top:.4pt;width:11.4pt;height:12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">
                      <v:textbox>
                        <w:txbxContent>
                          <w:p w14:paraId="7EBFDEBC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>Asian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(A)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Bangladeshi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5029F2B5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1FA41617" wp14:editId="74F025ED">
                      <wp:simplePos x="0" y="0"/>
                      <wp:positionH relativeFrom="column">
                        <wp:posOffset>5195570</wp:posOffset>
                      </wp:positionH>
                      <wp:positionV relativeFrom="paragraph">
                        <wp:posOffset>24765</wp:posOffset>
                      </wp:positionV>
                      <wp:extent cx="144780" cy="152400"/>
                      <wp:effectExtent l="0" t="0" r="26670" b="19050"/>
                      <wp:wrapNone/>
                      <wp:docPr id="3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FAA356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A41617" id="_x0000_s1050" type="#_x0000_t202" style="position:absolute;margin-left:409.1pt;margin-top:1.95pt;width:11.4pt;height:12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">
                      <v:textbox>
                        <w:txbxContent>
                          <w:p w14:paraId="60FAA356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(B)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Indian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7450E1F1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85888" behindDoc="0" locked="0" layoutInCell="1" allowOverlap="1" wp14:anchorId="3BEBF06E" wp14:editId="65738533">
                      <wp:simplePos x="0" y="0"/>
                      <wp:positionH relativeFrom="column">
                        <wp:posOffset>5195570</wp:posOffset>
                      </wp:positionH>
                      <wp:positionV relativeFrom="paragraph">
                        <wp:posOffset>36830</wp:posOffset>
                      </wp:positionV>
                      <wp:extent cx="144780" cy="152400"/>
                      <wp:effectExtent l="0" t="0" r="26670" b="19050"/>
                      <wp:wrapNone/>
                      <wp:docPr id="3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A6FAA8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BEBF06E" id="_x0000_s1051" type="#_x0000_t202" style="position:absolute;margin-left:409.1pt;margin-top:2.9pt;width:11.4pt;height:12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">
                      <v:textbox>
                        <w:txbxContent>
                          <w:p w14:paraId="11A6FAA8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(C)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Pakistani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5DF8D2BC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(D)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Any other Asian Background (specify)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2DB95DA0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86912" behindDoc="0" locked="0" layoutInCell="1" allowOverlap="1" wp14:anchorId="1BC9DC2E" wp14:editId="2A10A4B5">
                      <wp:simplePos x="0" y="0"/>
                      <wp:positionH relativeFrom="column">
                        <wp:posOffset>5195570</wp:posOffset>
                      </wp:positionH>
                      <wp:positionV relativeFrom="paragraph">
                        <wp:posOffset>38100</wp:posOffset>
                      </wp:positionV>
                      <wp:extent cx="144780" cy="152400"/>
                      <wp:effectExtent l="0" t="0" r="26670" b="19050"/>
                      <wp:wrapNone/>
                      <wp:docPr id="3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66F906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C9DC2E" id="_x0000_s1052" type="#_x0000_t202" style="position:absolute;margin-left:409.1pt;margin-top:3pt;width:11.4pt;height:12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">
                      <v:textbox>
                        <w:txbxContent>
                          <w:p w14:paraId="4266F906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>Black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(E)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African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3B49891C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87936" behindDoc="0" locked="0" layoutInCell="1" allowOverlap="1" wp14:anchorId="5B8B7EFB" wp14:editId="11934B1D">
                      <wp:simplePos x="0" y="0"/>
                      <wp:positionH relativeFrom="column">
                        <wp:posOffset>5195570</wp:posOffset>
                      </wp:positionH>
                      <wp:positionV relativeFrom="paragraph">
                        <wp:posOffset>57785</wp:posOffset>
                      </wp:positionV>
                      <wp:extent cx="144780" cy="152400"/>
                      <wp:effectExtent l="0" t="0" r="26670" b="19050"/>
                      <wp:wrapNone/>
                      <wp:docPr id="3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3AA6FA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8B7EFB" id="_x0000_s1053" type="#_x0000_t202" style="position:absolute;margin-left:409.1pt;margin-top:4.55pt;width:11.4pt;height:12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">
                      <v:textbox>
                        <w:txbxContent>
                          <w:p w14:paraId="6A3AA6FA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(F)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Caribbean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0F1DC3AD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(G)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Any other Black Background (specify)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03E888C9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>Chinese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(H)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Any Chinese Background (specify)</w:t>
            </w:r>
          </w:p>
          <w:p w14:paraId="0AD43EB2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5AB54889" wp14:editId="77ACA807">
                      <wp:simplePos x="0" y="0"/>
                      <wp:positionH relativeFrom="column">
                        <wp:posOffset>5251450</wp:posOffset>
                      </wp:positionH>
                      <wp:positionV relativeFrom="paragraph">
                        <wp:posOffset>142240</wp:posOffset>
                      </wp:positionV>
                      <wp:extent cx="144780" cy="152400"/>
                      <wp:effectExtent l="0" t="0" r="26670" b="19050"/>
                      <wp:wrapNone/>
                      <wp:docPr id="3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5D0EBF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B54889" id="_x0000_s1054" type="#_x0000_t202" style="position:absolute;margin-left:413.5pt;margin-top:11.2pt;width:11.4pt;height:12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">
                      <v:textbox>
                        <w:txbxContent>
                          <w:p w14:paraId="055D0EBF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0B75E492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>Mixed Ethnic Background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(I)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Asian and White</w:t>
            </w:r>
          </w:p>
          <w:p w14:paraId="44CE6777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91008" behindDoc="0" locked="0" layoutInCell="1" allowOverlap="1" wp14:anchorId="35B702D7" wp14:editId="48F4B3F8">
                      <wp:simplePos x="0" y="0"/>
                      <wp:positionH relativeFrom="column">
                        <wp:posOffset>5248910</wp:posOffset>
                      </wp:positionH>
                      <wp:positionV relativeFrom="paragraph">
                        <wp:posOffset>-3810</wp:posOffset>
                      </wp:positionV>
                      <wp:extent cx="144780" cy="152400"/>
                      <wp:effectExtent l="0" t="0" r="26670" b="19050"/>
                      <wp:wrapNone/>
                      <wp:docPr id="3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6BF94E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B702D7" id="_x0000_s1055" type="#_x0000_t202" style="position:absolute;margin-left:413.3pt;margin-top:-.3pt;width:11.4pt;height:12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">
                      <v:textbox>
                        <w:txbxContent>
                          <w:p w14:paraId="796BF94E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(J)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Black African and White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3D642370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89984" behindDoc="0" locked="0" layoutInCell="1" allowOverlap="1" wp14:anchorId="6EA8FDF8" wp14:editId="6423FADE">
                      <wp:simplePos x="0" y="0"/>
                      <wp:positionH relativeFrom="column">
                        <wp:posOffset>5248910</wp:posOffset>
                      </wp:positionH>
                      <wp:positionV relativeFrom="paragraph">
                        <wp:posOffset>25189</wp:posOffset>
                      </wp:positionV>
                      <wp:extent cx="144780" cy="152400"/>
                      <wp:effectExtent l="0" t="0" r="26670" b="19050"/>
                      <wp:wrapNone/>
                      <wp:docPr id="3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20301F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A8FDF8" id="_x0000_s1056" type="#_x0000_t202" style="position:absolute;margin-left:413.3pt;margin-top:2pt;width:11.4pt;height:12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">
                      <v:textbox>
                        <w:txbxContent>
                          <w:p w14:paraId="6E20301F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(K)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Black Caribbean and White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45B0460C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(L)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Any other Mixed Ethnic Background (specify)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167C0358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>White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(M)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Any other White background (specify)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2E98F74D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>Any other Ethnic Background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(N)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Any other Ethnic Background (specify)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3D53FE85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88960" behindDoc="0" locked="0" layoutInCell="1" allowOverlap="1" wp14:anchorId="535C0684" wp14:editId="0C72D710">
                      <wp:simplePos x="0" y="0"/>
                      <wp:positionH relativeFrom="column">
                        <wp:posOffset>5248910</wp:posOffset>
                      </wp:positionH>
                      <wp:positionV relativeFrom="paragraph">
                        <wp:posOffset>17780</wp:posOffset>
                      </wp:positionV>
                      <wp:extent cx="144780" cy="152400"/>
                      <wp:effectExtent l="0" t="0" r="26670" b="19050"/>
                      <wp:wrapNone/>
                      <wp:docPr id="3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5D1A5D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5C0684" id="_x0000_s1057" type="#_x0000_t202" style="position:absolute;margin-left:413.3pt;margin-top:1.4pt;width:11.4pt;height:12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">
                      <v:textbox>
                        <w:txbxContent>
                          <w:p w14:paraId="155D1A5D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(X)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I do not wish to disclose my ethnic background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5A57FAF9" w14:textId="77777777" w:rsidR="007E7CCC" w:rsidRDefault="007E7CCC" w:rsidP="00CC5E83">
            <w:pPr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</w:pPr>
          </w:p>
          <w:p w14:paraId="7C44074F" w14:textId="77777777" w:rsidR="007E7CCC" w:rsidRDefault="007E7CCC" w:rsidP="00CC5E83">
            <w:pPr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</w:pPr>
          </w:p>
          <w:p w14:paraId="58D94E45" w14:textId="77777777" w:rsidR="007E7CCC" w:rsidRDefault="007E7CCC" w:rsidP="00CC5E83">
            <w:pPr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</w:pPr>
          </w:p>
          <w:p w14:paraId="239C8E8D" w14:textId="77777777" w:rsidR="007E7CCC" w:rsidRDefault="007E7CCC" w:rsidP="00CC5E83">
            <w:pPr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</w:pPr>
          </w:p>
          <w:p w14:paraId="481576C3" w14:textId="77777777" w:rsidR="007E7CCC" w:rsidRDefault="007E7CCC" w:rsidP="00CC5E83">
            <w:pPr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</w:pPr>
          </w:p>
          <w:p w14:paraId="7A79F1E0" w14:textId="77777777" w:rsidR="007E7CCC" w:rsidRDefault="007E7CCC" w:rsidP="00CC5E83">
            <w:pPr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</w:pPr>
          </w:p>
          <w:p w14:paraId="334112D1" w14:textId="77777777" w:rsidR="007E7CCC" w:rsidRDefault="007E7CCC" w:rsidP="00CC5E83">
            <w:pPr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</w:pPr>
          </w:p>
          <w:p w14:paraId="627B99E4" w14:textId="77777777" w:rsidR="00CC5E83" w:rsidRPr="00CC5E83" w:rsidRDefault="00CC5E83" w:rsidP="00CC5E83">
            <w:pPr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  <w:t>Disability</w:t>
            </w:r>
          </w:p>
          <w:p w14:paraId="3ACBA1FC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31121870" w14:textId="77777777" w:rsidR="00CC5E83" w:rsidRPr="00CC5E83" w:rsidRDefault="00CC5E83" w:rsidP="00CC5E83">
            <w:pPr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  <w:t>The Disability Discrimination Act 1995 (DDA) defines a disabled person as someone with a physical or mental impairment which has a substantial and long-term adverse effect on their ability to carry out normal day-to-day activities.</w:t>
            </w:r>
          </w:p>
          <w:p w14:paraId="1E405D00" w14:textId="77777777" w:rsidR="00CC5E83" w:rsidRPr="00CC5E83" w:rsidRDefault="00CC5E83" w:rsidP="00CC5E83">
            <w:pPr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  <w:tab/>
            </w:r>
          </w:p>
          <w:p w14:paraId="263C9A73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  <w:t>Do you consider yourself to be disabled as defined in the DDA?</w:t>
            </w:r>
            <w:r w:rsidRPr="00CC5E83"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7DFDF242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</w:p>
          <w:p w14:paraId="1243CEEE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92032" behindDoc="0" locked="0" layoutInCell="1" allowOverlap="1" wp14:anchorId="2CB143E0" wp14:editId="2785B1A8">
                      <wp:simplePos x="0" y="0"/>
                      <wp:positionH relativeFrom="column">
                        <wp:posOffset>1088390</wp:posOffset>
                      </wp:positionH>
                      <wp:positionV relativeFrom="paragraph">
                        <wp:posOffset>27305</wp:posOffset>
                      </wp:positionV>
                      <wp:extent cx="144780" cy="152400"/>
                      <wp:effectExtent l="0" t="0" r="26670" b="19050"/>
                      <wp:wrapNone/>
                      <wp:docPr id="3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0D93D4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B143E0" id="_x0000_s1058" type="#_x0000_t202" style="position:absolute;margin-left:85.7pt;margin-top:2.15pt;width:11.4pt;height:12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">
                      <v:textbox>
                        <w:txbxContent>
                          <w:p w14:paraId="510D93D4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>Yes</w:t>
            </w:r>
          </w:p>
          <w:p w14:paraId="4E664B2A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08416" behindDoc="0" locked="0" layoutInCell="1" allowOverlap="1" wp14:anchorId="4EFD463C" wp14:editId="657C3B38">
                      <wp:simplePos x="0" y="0"/>
                      <wp:positionH relativeFrom="column">
                        <wp:posOffset>1088390</wp:posOffset>
                      </wp:positionH>
                      <wp:positionV relativeFrom="paragraph">
                        <wp:posOffset>31750</wp:posOffset>
                      </wp:positionV>
                      <wp:extent cx="144780" cy="152400"/>
                      <wp:effectExtent l="0" t="0" r="26670" b="19050"/>
                      <wp:wrapNone/>
                      <wp:docPr id="322" name="Text Box 32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1A3C4D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D463C" id="Text Box 322" o:spid="_x0000_s1059" type="#_x0000_t202" style="position:absolute;margin-left:85.7pt;margin-top:2.5pt;width:11.4pt;height:12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">
                      <v:textbox>
                        <w:txbxContent>
                          <w:p w14:paraId="721A3C4D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>No</w:t>
            </w:r>
          </w:p>
          <w:p w14:paraId="455E67C5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93056" behindDoc="0" locked="0" layoutInCell="1" allowOverlap="1" wp14:anchorId="69F8C1DC" wp14:editId="0732120E">
                      <wp:simplePos x="0" y="0"/>
                      <wp:positionH relativeFrom="column">
                        <wp:posOffset>1088390</wp:posOffset>
                      </wp:positionH>
                      <wp:positionV relativeFrom="paragraph">
                        <wp:posOffset>36195</wp:posOffset>
                      </wp:positionV>
                      <wp:extent cx="144780" cy="152400"/>
                      <wp:effectExtent l="0" t="0" r="26670" b="19050"/>
                      <wp:wrapNone/>
                      <wp:docPr id="3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08668A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9F8C1DC" id="_x0000_s1060" type="#_x0000_t202" style="position:absolute;margin-left:85.7pt;margin-top:2.85pt;width:11.4pt;height:12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">
                      <v:textbox>
                        <w:txbxContent>
                          <w:p w14:paraId="5108668A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>Prefer not to say</w:t>
            </w:r>
          </w:p>
          <w:p w14:paraId="51BFBE6B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43F8DE25" w14:textId="77777777" w:rsidR="00CC5E83" w:rsidRPr="00CC5E83" w:rsidRDefault="00CC5E83" w:rsidP="00CC5E83">
            <w:pPr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</w:pPr>
          </w:p>
          <w:p w14:paraId="3D6F1206" w14:textId="77777777" w:rsidR="00CC5E83" w:rsidRPr="00CC5E83" w:rsidRDefault="00CC5E83" w:rsidP="00CC5E83">
            <w:pPr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  <w:t xml:space="preserve">If you are disabled, as defined by the Act above, please give details of any reasonable adjustments which would be required to enable you to undertake the role </w:t>
            </w:r>
          </w:p>
          <w:p w14:paraId="69134F30" w14:textId="77777777" w:rsidR="00CC5E83" w:rsidRPr="00CC5E83" w:rsidRDefault="00CC5E83" w:rsidP="00CC5E83">
            <w:pPr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 xml:space="preserve">     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cr/>
            </w:r>
            <w:r w:rsidRPr="00CC5E83"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  <w:t>Gender</w:t>
            </w:r>
          </w:p>
          <w:p w14:paraId="24D1CA91" w14:textId="77777777" w:rsidR="00CC5E83" w:rsidRPr="00CC5E83" w:rsidRDefault="00CC5E83" w:rsidP="00CC5E83">
            <w:pPr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  <w:tab/>
            </w:r>
          </w:p>
          <w:p w14:paraId="1F54E642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  <w:t>What do you consider your gender to be?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171233B1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94080" behindDoc="0" locked="0" layoutInCell="1" allowOverlap="1" wp14:anchorId="26EB639A" wp14:editId="2F58CD7C">
                      <wp:simplePos x="0" y="0"/>
                      <wp:positionH relativeFrom="column">
                        <wp:posOffset>1088390</wp:posOffset>
                      </wp:positionH>
                      <wp:positionV relativeFrom="paragraph">
                        <wp:posOffset>182245</wp:posOffset>
                      </wp:positionV>
                      <wp:extent cx="144780" cy="152400"/>
                      <wp:effectExtent l="0" t="0" r="26670" b="19050"/>
                      <wp:wrapNone/>
                      <wp:docPr id="3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674218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EB639A" id="_x0000_s1061" type="#_x0000_t202" style="position:absolute;margin-left:85.7pt;margin-top:14.35pt;width:11.4pt;height:12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">
                      <v:textbox>
                        <w:txbxContent>
                          <w:p w14:paraId="5D674218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</w:p>
          <w:p w14:paraId="3055CC3E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>Male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6689302D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95104" behindDoc="0" locked="0" layoutInCell="1" allowOverlap="1" wp14:anchorId="7CCFCCE9" wp14:editId="4AF4EFB2">
                      <wp:simplePos x="0" y="0"/>
                      <wp:positionH relativeFrom="column">
                        <wp:posOffset>1088390</wp:posOffset>
                      </wp:positionH>
                      <wp:positionV relativeFrom="paragraph">
                        <wp:posOffset>8255</wp:posOffset>
                      </wp:positionV>
                      <wp:extent cx="144780" cy="152400"/>
                      <wp:effectExtent l="0" t="0" r="26670" b="19050"/>
                      <wp:wrapNone/>
                      <wp:docPr id="32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923316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CFCCE9" id="_x0000_s1062" type="#_x0000_t202" style="position:absolute;margin-left:85.7pt;margin-top:.65pt;width:11.4pt;height:12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">
                      <v:textbox>
                        <w:txbxContent>
                          <w:p w14:paraId="31923316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09440" behindDoc="0" locked="0" layoutInCell="1" allowOverlap="1" wp14:anchorId="319C4C9E" wp14:editId="543411C7">
                      <wp:simplePos x="0" y="0"/>
                      <wp:positionH relativeFrom="column">
                        <wp:posOffset>1088390</wp:posOffset>
                      </wp:positionH>
                      <wp:positionV relativeFrom="paragraph">
                        <wp:posOffset>234315</wp:posOffset>
                      </wp:positionV>
                      <wp:extent cx="144780" cy="152400"/>
                      <wp:effectExtent l="0" t="0" r="26670" b="19050"/>
                      <wp:wrapNone/>
                      <wp:docPr id="3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63BFC7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19C4C9E" id="_x0000_s1063" type="#_x0000_t202" style="position:absolute;margin-left:85.7pt;margin-top:18.45pt;width:11.4pt;height:12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">
                      <v:textbox>
                        <w:txbxContent>
                          <w:p w14:paraId="3D63BFC7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 xml:space="preserve">Female </w:t>
            </w:r>
          </w:p>
          <w:p w14:paraId="380A1D64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>Prefer not to say</w:t>
            </w:r>
          </w:p>
          <w:p w14:paraId="77166682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3167799F" w14:textId="77777777" w:rsidR="00CC5E83" w:rsidRPr="00CC5E83" w:rsidRDefault="00CC5E83" w:rsidP="00CC5E83">
            <w:pPr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  <w:t>Religious Beliefs</w:t>
            </w:r>
          </w:p>
          <w:p w14:paraId="69B18DEB" w14:textId="77777777" w:rsidR="00CC5E83" w:rsidRPr="00CC5E83" w:rsidRDefault="00CC5E83" w:rsidP="00CC5E83">
            <w:pPr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</w:pPr>
          </w:p>
          <w:p w14:paraId="5B9E634F" w14:textId="77777777" w:rsidR="00CC5E83" w:rsidRPr="00CC5E83" w:rsidRDefault="00CC5E83" w:rsidP="00CC5E83">
            <w:pPr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b/>
                <w:color w:val="000000" w:themeColor="text1"/>
                <w:sz w:val="20"/>
                <w:szCs w:val="20"/>
              </w:rPr>
              <w:t>Which of the following best describes you?</w:t>
            </w:r>
            <w:r w:rsidRPr="00CC5E83">
              <w:rPr>
                <w:rFonts w:asciiTheme="minorHAnsi" w:hAnsiTheme="minorHAnsi"/>
                <w:noProof/>
                <w:sz w:val="20"/>
                <w:szCs w:val="20"/>
              </w:rPr>
              <w:t xml:space="preserve"> </w:t>
            </w:r>
          </w:p>
          <w:p w14:paraId="6654BFF6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07392" behindDoc="0" locked="0" layoutInCell="1" allowOverlap="1" wp14:anchorId="6C9AEAF6" wp14:editId="0E34E03F">
                      <wp:simplePos x="0" y="0"/>
                      <wp:positionH relativeFrom="column">
                        <wp:posOffset>3244850</wp:posOffset>
                      </wp:positionH>
                      <wp:positionV relativeFrom="paragraph">
                        <wp:posOffset>129540</wp:posOffset>
                      </wp:positionV>
                      <wp:extent cx="144780" cy="152400"/>
                      <wp:effectExtent l="0" t="0" r="26670" b="19050"/>
                      <wp:wrapNone/>
                      <wp:docPr id="3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FBB938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9AEAF6" id="_x0000_s1064" type="#_x0000_t202" style="position:absolute;margin-left:255.5pt;margin-top:10.2pt;width:11.4pt;height:12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">
                      <v:textbox>
                        <w:txbxContent>
                          <w:p w14:paraId="24FBB938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</w:p>
          <w:p w14:paraId="5C5540A5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06368" behindDoc="0" locked="0" layoutInCell="1" allowOverlap="1" wp14:anchorId="1D8B948D" wp14:editId="0ECE9987">
                      <wp:simplePos x="0" y="0"/>
                      <wp:positionH relativeFrom="column">
                        <wp:posOffset>3244850</wp:posOffset>
                      </wp:positionH>
                      <wp:positionV relativeFrom="paragraph">
                        <wp:posOffset>133985</wp:posOffset>
                      </wp:positionV>
                      <wp:extent cx="144780" cy="152400"/>
                      <wp:effectExtent l="0" t="0" r="26670" b="19050"/>
                      <wp:wrapNone/>
                      <wp:docPr id="32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CECB0F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8B948D" id="_x0000_s1065" type="#_x0000_t202" style="position:absolute;margin-left:255.5pt;margin-top:10.55pt;width:11.4pt;height:12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">
                      <v:textbox>
                        <w:txbxContent>
                          <w:p w14:paraId="7DCECB0F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>(A)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Agnostic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4D9DD295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05344" behindDoc="0" locked="0" layoutInCell="1" allowOverlap="1" wp14:anchorId="26E47B47" wp14:editId="265A2537">
                      <wp:simplePos x="0" y="0"/>
                      <wp:positionH relativeFrom="column">
                        <wp:posOffset>3244850</wp:posOffset>
                      </wp:positionH>
                      <wp:positionV relativeFrom="paragraph">
                        <wp:posOffset>176530</wp:posOffset>
                      </wp:positionV>
                      <wp:extent cx="144780" cy="152400"/>
                      <wp:effectExtent l="0" t="0" r="26670" b="19050"/>
                      <wp:wrapNone/>
                      <wp:docPr id="32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3AF5F4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E47B47" id="_x0000_s1066" type="#_x0000_t202" style="position:absolute;margin-left:255.5pt;margin-top:13.9pt;width:11.4pt;height:12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">
                      <v:textbox>
                        <w:txbxContent>
                          <w:p w14:paraId="193AF5F4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>(B)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Atheist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3AA47366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>(C)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Bahai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51EBDEA7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04320" behindDoc="0" locked="0" layoutInCell="1" allowOverlap="1" wp14:anchorId="6B528153" wp14:editId="57383EE4">
                      <wp:simplePos x="0" y="0"/>
                      <wp:positionH relativeFrom="column">
                        <wp:posOffset>3244850</wp:posOffset>
                      </wp:positionH>
                      <wp:positionV relativeFrom="paragraph">
                        <wp:posOffset>10160</wp:posOffset>
                      </wp:positionV>
                      <wp:extent cx="144780" cy="152400"/>
                      <wp:effectExtent l="0" t="0" r="26670" b="19050"/>
                      <wp:wrapNone/>
                      <wp:docPr id="33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5F1D59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B528153" id="_x0000_s1067" type="#_x0000_t202" style="position:absolute;margin-left:255.5pt;margin-top:.8pt;width:11.4pt;height:12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">
                      <v:textbox>
                        <w:txbxContent>
                          <w:p w14:paraId="715F1D59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>(D)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Buddhist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60C99B43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03296" behindDoc="0" locked="0" layoutInCell="1" allowOverlap="1" wp14:anchorId="23D1A6D8" wp14:editId="3CFA632B">
                      <wp:simplePos x="0" y="0"/>
                      <wp:positionH relativeFrom="column">
                        <wp:posOffset>3244850</wp:posOffset>
                      </wp:positionH>
                      <wp:positionV relativeFrom="paragraph">
                        <wp:posOffset>29845</wp:posOffset>
                      </wp:positionV>
                      <wp:extent cx="144780" cy="152400"/>
                      <wp:effectExtent l="0" t="0" r="26670" b="19050"/>
                      <wp:wrapNone/>
                      <wp:docPr id="33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021E43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3D1A6D8" id="_x0000_s1068" type="#_x0000_t202" style="position:absolute;margin-left:255.5pt;margin-top:2.35pt;width:11.4pt;height:12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">
                      <v:textbox>
                        <w:txbxContent>
                          <w:p w14:paraId="3A021E43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>(E)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Christian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31563714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02272" behindDoc="0" locked="0" layoutInCell="1" allowOverlap="1" wp14:anchorId="6CBB3306" wp14:editId="64A1552E">
                      <wp:simplePos x="0" y="0"/>
                      <wp:positionH relativeFrom="column">
                        <wp:posOffset>3244850</wp:posOffset>
                      </wp:positionH>
                      <wp:positionV relativeFrom="paragraph">
                        <wp:posOffset>49530</wp:posOffset>
                      </wp:positionV>
                      <wp:extent cx="144780" cy="152400"/>
                      <wp:effectExtent l="0" t="0" r="26670" b="19050"/>
                      <wp:wrapNone/>
                      <wp:docPr id="33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2EC257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BB3306" id="_x0000_s1069" type="#_x0000_t202" style="position:absolute;margin-left:255.5pt;margin-top:3.9pt;width:11.4pt;height:12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">
                      <v:textbox>
                        <w:txbxContent>
                          <w:p w14:paraId="552EC257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>(F)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Hindu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538BB6A8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01248" behindDoc="0" locked="0" layoutInCell="1" allowOverlap="1" wp14:anchorId="1C4DA40C" wp14:editId="699B2E22">
                      <wp:simplePos x="0" y="0"/>
                      <wp:positionH relativeFrom="column">
                        <wp:posOffset>3244850</wp:posOffset>
                      </wp:positionH>
                      <wp:positionV relativeFrom="paragraph">
                        <wp:posOffset>61595</wp:posOffset>
                      </wp:positionV>
                      <wp:extent cx="144780" cy="152400"/>
                      <wp:effectExtent l="0" t="0" r="26670" b="19050"/>
                      <wp:wrapNone/>
                      <wp:docPr id="33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A8DEC1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4DA40C" id="_x0000_s1070" type="#_x0000_t202" style="position:absolute;margin-left:255.5pt;margin-top:4.85pt;width:11.4pt;height:12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">
                      <v:textbox>
                        <w:txbxContent>
                          <w:p w14:paraId="71A8DEC1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>(G)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Jewish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31EB344F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00224" behindDoc="0" locked="0" layoutInCell="1" allowOverlap="1" wp14:anchorId="0145BD06" wp14:editId="6B714D85">
                      <wp:simplePos x="0" y="0"/>
                      <wp:positionH relativeFrom="column">
                        <wp:posOffset>3244850</wp:posOffset>
                      </wp:positionH>
                      <wp:positionV relativeFrom="paragraph">
                        <wp:posOffset>73660</wp:posOffset>
                      </wp:positionV>
                      <wp:extent cx="144780" cy="152400"/>
                      <wp:effectExtent l="0" t="0" r="26670" b="19050"/>
                      <wp:wrapNone/>
                      <wp:docPr id="33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821A13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45BD06" id="_x0000_s1071" type="#_x0000_t202" style="position:absolute;margin-left:255.5pt;margin-top:5.8pt;width:11.4pt;height:12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">
                      <v:textbox>
                        <w:txbxContent>
                          <w:p w14:paraId="3B821A13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>(H)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Muslim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2742760B" w14:textId="77777777" w:rsidR="00CC5E83" w:rsidRPr="00CC5E83" w:rsidRDefault="00CC5E83" w:rsidP="00CC5E83">
            <w:pPr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99200" behindDoc="0" locked="0" layoutInCell="1" allowOverlap="1" wp14:anchorId="74B7C5F3" wp14:editId="4931F08A">
                      <wp:simplePos x="0" y="0"/>
                      <wp:positionH relativeFrom="column">
                        <wp:posOffset>3244850</wp:posOffset>
                      </wp:positionH>
                      <wp:positionV relativeFrom="paragraph">
                        <wp:posOffset>78105</wp:posOffset>
                      </wp:positionV>
                      <wp:extent cx="144780" cy="152400"/>
                      <wp:effectExtent l="0" t="0" r="26670" b="19050"/>
                      <wp:wrapNone/>
                      <wp:docPr id="33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D87EC4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B7C5F3" id="_x0000_s1072" type="#_x0000_t202" style="position:absolute;margin-left:255.5pt;margin-top:6.15pt;width:11.4pt;height:12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">
                      <v:textbox>
                        <w:txbxContent>
                          <w:p w14:paraId="6DD87EC4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>(I)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Not Religious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3BB75871" w14:textId="77777777" w:rsidR="00CC5E83" w:rsidRPr="00CC5E83" w:rsidRDefault="00CC5E83" w:rsidP="00CC5E83">
            <w:pPr>
              <w:ind w:left="720" w:hanging="720"/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>(J)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Other (please specify)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 xml:space="preserve">     </w:t>
            </w:r>
          </w:p>
          <w:p w14:paraId="03C8B5BB" w14:textId="77777777" w:rsidR="00CC5E83" w:rsidRPr="00CC5E83" w:rsidRDefault="00CC5E83" w:rsidP="00CC5E83">
            <w:pPr>
              <w:ind w:left="720" w:hanging="720"/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</w:pPr>
            <w:r w:rsidRPr="00CC5E83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98176" behindDoc="0" locked="0" layoutInCell="1" allowOverlap="1" wp14:anchorId="1BE5C251" wp14:editId="585C4B48">
                      <wp:simplePos x="0" y="0"/>
                      <wp:positionH relativeFrom="column">
                        <wp:posOffset>3244850</wp:posOffset>
                      </wp:positionH>
                      <wp:positionV relativeFrom="paragraph">
                        <wp:posOffset>64135</wp:posOffset>
                      </wp:positionV>
                      <wp:extent cx="144780" cy="152400"/>
                      <wp:effectExtent l="0" t="0" r="26670" b="19050"/>
                      <wp:wrapNone/>
                      <wp:docPr id="33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79B119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E5C251" id="_x0000_s1073" type="#_x0000_t202" style="position:absolute;left:0;text-align:left;margin-left:255.5pt;margin-top:5.05pt;width:11.4pt;height:12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">
                      <v:textbox>
                        <w:txbxContent>
                          <w:p w14:paraId="5779B119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>(K)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  <w:t>Pagan</w:t>
            </w:r>
            <w:r w:rsidRPr="00CC5E83">
              <w:rPr>
                <w:rFonts w:asciiTheme="minorHAnsi" w:hAnsiTheme="minorHAnsi" w:cs="Arial"/>
                <w:color w:val="000000" w:themeColor="text1"/>
                <w:sz w:val="20"/>
                <w:szCs w:val="20"/>
              </w:rPr>
              <w:tab/>
            </w:r>
          </w:p>
          <w:p w14:paraId="45F06FC5" w14:textId="77777777" w:rsidR="008D0133" w:rsidRPr="00CC5E83" w:rsidRDefault="00CC5E83" w:rsidP="00CC5E83">
            <w:pPr>
              <w:pStyle w:val="Body"/>
              <w:rPr>
                <w:rFonts w:asciiTheme="minorHAnsi" w:hAnsiTheme="minorHAnsi" w:cstheme="minorHAnsi"/>
              </w:rPr>
            </w:pPr>
            <w:r w:rsidRPr="00CC5E83">
              <w:rPr>
                <w:rFonts w:asciiTheme="minorHAnsi" w:hAnsiTheme="minorHAnsi"/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97152" behindDoc="0" locked="0" layoutInCell="1" allowOverlap="1" wp14:anchorId="67C0E94A" wp14:editId="6EC29771">
                      <wp:simplePos x="0" y="0"/>
                      <wp:positionH relativeFrom="column">
                        <wp:posOffset>3244850</wp:posOffset>
                      </wp:positionH>
                      <wp:positionV relativeFrom="paragraph">
                        <wp:posOffset>68580</wp:posOffset>
                      </wp:positionV>
                      <wp:extent cx="144780" cy="152400"/>
                      <wp:effectExtent l="0" t="0" r="26670" b="19050"/>
                      <wp:wrapNone/>
                      <wp:docPr id="33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5619FE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C0E94A" id="_x0000_s1074" type="#_x0000_t202" style="position:absolute;margin-left:255.5pt;margin-top:5.4pt;width:11.4pt;height:12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">
                      <v:textbox>
                        <w:txbxContent>
                          <w:p w14:paraId="7F5619FE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/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96128" behindDoc="0" locked="0" layoutInCell="1" allowOverlap="1" wp14:anchorId="3A38C8E8" wp14:editId="2F8033B0">
                      <wp:simplePos x="0" y="0"/>
                      <wp:positionH relativeFrom="column">
                        <wp:posOffset>3244850</wp:posOffset>
                      </wp:positionH>
                      <wp:positionV relativeFrom="paragraph">
                        <wp:posOffset>259080</wp:posOffset>
                      </wp:positionV>
                      <wp:extent cx="144780" cy="152400"/>
                      <wp:effectExtent l="0" t="0" r="26670" b="19050"/>
                      <wp:wrapNone/>
                      <wp:docPr id="33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80" cy="152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990560" w14:textId="77777777" w:rsidR="00CC5E83" w:rsidRDefault="00CC5E83" w:rsidP="00CC5E83"/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38C8E8" id="_x0000_s1075" type="#_x0000_t202" style="position:absolute;margin-left:255.5pt;margin-top:20.4pt;width:11.4pt;height:12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">
                      <v:textbox>
                        <w:txbxContent>
                          <w:p w14:paraId="43990560" w14:textId="77777777" w:rsidR="00CC5E83" w:rsidRDefault="00CC5E83" w:rsidP="00CC5E83"/>
                        </w:txbxContent>
                      </v:textbox>
                    </v:shape>
                  </w:pict>
                </mc:Fallback>
              </mc:AlternateContent>
            </w:r>
            <w:r w:rsidRPr="00CC5E83">
              <w:rPr>
                <w:rFonts w:asciiTheme="minorHAnsi" w:hAnsiTheme="minorHAnsi" w:cs="Arial"/>
                <w:color w:val="000000" w:themeColor="text1"/>
              </w:rPr>
              <w:t>(L)</w:t>
            </w:r>
            <w:r w:rsidRPr="00CC5E83">
              <w:rPr>
                <w:rFonts w:asciiTheme="minorHAnsi" w:hAnsiTheme="minorHAnsi" w:cs="Arial"/>
                <w:color w:val="000000" w:themeColor="text1"/>
              </w:rPr>
              <w:tab/>
              <w:t>Sikh</w:t>
            </w:r>
            <w:r w:rsidRPr="00CC5E83">
              <w:rPr>
                <w:rFonts w:asciiTheme="minorHAnsi" w:hAnsiTheme="minorHAnsi" w:cs="Arial"/>
                <w:color w:val="000000" w:themeColor="text1"/>
              </w:rPr>
              <w:cr/>
              <w:t>(X)</w:t>
            </w:r>
            <w:r w:rsidRPr="00CC5E83">
              <w:rPr>
                <w:rFonts w:asciiTheme="minorHAnsi" w:hAnsiTheme="minorHAnsi" w:cs="Arial"/>
                <w:color w:val="000000" w:themeColor="text1"/>
              </w:rPr>
              <w:tab/>
              <w:t>I do not wish to disclose my religious beliefs</w:t>
            </w:r>
            <w:r w:rsidRPr="00CC5E83">
              <w:rPr>
                <w:rFonts w:asciiTheme="minorHAnsi" w:hAnsiTheme="minorHAnsi" w:cs="Arial"/>
                <w:color w:val="000000" w:themeColor="text1"/>
              </w:rPr>
              <w:tab/>
            </w:r>
            <w:r w:rsidRPr="00CC5E83">
              <w:rPr>
                <w:rFonts w:asciiTheme="minorHAnsi" w:hAnsiTheme="minorHAnsi" w:cs="Arial"/>
                <w:color w:val="000000" w:themeColor="text1"/>
              </w:rPr>
              <w:cr/>
            </w:r>
          </w:p>
          <w:p w14:paraId="33FCB22F" w14:textId="4FCBE761" w:rsidR="00814097" w:rsidRDefault="00814097" w:rsidP="00EB4889">
            <w:pPr>
              <w:pStyle w:val="Body"/>
              <w:rPr>
                <w:rFonts w:asciiTheme="minorHAnsi" w:hAnsiTheme="minorHAnsi" w:cstheme="minorHAnsi"/>
                <w:b/>
              </w:rPr>
            </w:pPr>
            <w:r w:rsidRPr="007E7CCC">
              <w:rPr>
                <w:rFonts w:asciiTheme="minorHAnsi" w:hAnsiTheme="minorHAnsi" w:cstheme="minorHAnsi"/>
                <w:b/>
              </w:rPr>
              <w:t xml:space="preserve">Please return this application </w:t>
            </w:r>
            <w:r w:rsidR="00B75D3F" w:rsidRPr="007E7CCC">
              <w:rPr>
                <w:rFonts w:asciiTheme="minorHAnsi" w:hAnsiTheme="minorHAnsi" w:cstheme="minorHAnsi"/>
                <w:b/>
              </w:rPr>
              <w:t>and an up-to-date CV</w:t>
            </w:r>
            <w:r w:rsidR="007E7CCC" w:rsidRPr="007E7CCC">
              <w:rPr>
                <w:rFonts w:asciiTheme="minorHAnsi" w:hAnsiTheme="minorHAnsi" w:cstheme="minorHAnsi"/>
                <w:b/>
              </w:rPr>
              <w:t xml:space="preserve"> by email</w:t>
            </w:r>
            <w:r w:rsidRPr="007E7CCC">
              <w:rPr>
                <w:rFonts w:asciiTheme="minorHAnsi" w:hAnsiTheme="minorHAnsi" w:cstheme="minorHAnsi"/>
                <w:b/>
              </w:rPr>
              <w:t xml:space="preserve"> </w:t>
            </w:r>
            <w:r w:rsidR="007233B0" w:rsidRPr="007E7CCC">
              <w:rPr>
                <w:rFonts w:asciiTheme="minorHAnsi" w:hAnsiTheme="minorHAnsi" w:cstheme="minorHAnsi"/>
                <w:b/>
              </w:rPr>
              <w:t>to</w:t>
            </w:r>
            <w:r w:rsidR="00CA35DF">
              <w:rPr>
                <w:rFonts w:asciiTheme="minorHAnsi" w:hAnsiTheme="minorHAnsi" w:cstheme="minorHAnsi"/>
                <w:b/>
              </w:rPr>
              <w:t xml:space="preserve"> </w:t>
            </w:r>
            <w:hyperlink r:id="rId8" w:history="1">
              <w:r w:rsidR="00A249A6" w:rsidRPr="008E71EF">
                <w:rPr>
                  <w:rStyle w:val="Hyperlink"/>
                  <w:rFonts w:asciiTheme="minorHAnsi" w:hAnsiTheme="minorHAnsi" w:cstheme="minorHAnsi"/>
                  <w:b/>
                </w:rPr>
                <w:t>Laura.brian@cps.gov.uk</w:t>
              </w:r>
            </w:hyperlink>
            <w:r w:rsidR="00CA35DF">
              <w:rPr>
                <w:rFonts w:asciiTheme="minorHAnsi" w:hAnsiTheme="minorHAnsi" w:cstheme="minorHAnsi"/>
                <w:b/>
              </w:rPr>
              <w:t xml:space="preserve"> </w:t>
            </w:r>
          </w:p>
          <w:p w14:paraId="004C71D8" w14:textId="77777777" w:rsidR="00EB4889" w:rsidRPr="00CC5E83" w:rsidRDefault="00EB4889" w:rsidP="00EB4889">
            <w:pPr>
              <w:pStyle w:val="Body"/>
              <w:rPr>
                <w:rFonts w:asciiTheme="minorHAnsi" w:hAnsiTheme="minorHAnsi"/>
              </w:rPr>
            </w:pPr>
          </w:p>
          <w:p w14:paraId="0FB82ADD" w14:textId="77777777" w:rsidR="00EB4889" w:rsidRPr="00CC5E83" w:rsidRDefault="00EB4889" w:rsidP="007E7CCC">
            <w:pPr>
              <w:pStyle w:val="Body"/>
              <w:rPr>
                <w:rFonts w:asciiTheme="minorHAnsi" w:hAnsiTheme="minorHAnsi" w:cstheme="minorHAnsi"/>
                <w:b/>
              </w:rPr>
            </w:pPr>
          </w:p>
        </w:tc>
      </w:tr>
    </w:tbl>
    <w:p w14:paraId="6A8755DD" w14:textId="77777777" w:rsidR="008D0133" w:rsidRPr="00CC5E83" w:rsidRDefault="008D0133">
      <w:pPr>
        <w:pStyle w:val="Heading2"/>
        <w:rPr>
          <w:rFonts w:asciiTheme="minorHAnsi" w:hAnsiTheme="minorHAnsi"/>
          <w:sz w:val="20"/>
          <w:szCs w:val="20"/>
        </w:rPr>
      </w:pPr>
    </w:p>
    <w:sectPr w:rsidR="008D0133" w:rsidRPr="00CC5E83" w:rsidSect="000C23BC">
      <w:headerReference w:type="default" r:id="rId9"/>
      <w:pgSz w:w="12240" w:h="15840"/>
      <w:pgMar w:top="851" w:right="1440" w:bottom="1276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33B1C4" w14:textId="77777777" w:rsidR="003B3C12" w:rsidRDefault="003B3C12" w:rsidP="005408ED">
      <w:r>
        <w:separator/>
      </w:r>
    </w:p>
  </w:endnote>
  <w:endnote w:type="continuationSeparator" w:id="0">
    <w:p w14:paraId="12F22E23" w14:textId="77777777" w:rsidR="003B3C12" w:rsidRDefault="003B3C12" w:rsidP="005408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liss2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04D347" w14:textId="77777777" w:rsidR="003B3C12" w:rsidRDefault="003B3C12" w:rsidP="005408ED">
      <w:r>
        <w:separator/>
      </w:r>
    </w:p>
  </w:footnote>
  <w:footnote w:type="continuationSeparator" w:id="0">
    <w:p w14:paraId="32A0E2F4" w14:textId="77777777" w:rsidR="003B3C12" w:rsidRDefault="003B3C12" w:rsidP="005408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E96409" w14:textId="77777777" w:rsidR="00AB398A" w:rsidRDefault="00EB4889" w:rsidP="00AB398A">
    <w:pPr>
      <w:pStyle w:val="Header"/>
      <w:jc w:val="right"/>
    </w:pPr>
    <w:r w:rsidRPr="00EB4889">
      <w:rPr>
        <w:noProof/>
        <w:lang w:val="en-GB" w:eastAsia="en-GB"/>
      </w:rPr>
      <w:drawing>
        <wp:inline distT="0" distB="0" distL="0" distR="0" wp14:anchorId="42E6CFC6" wp14:editId="2BBDAE21">
          <wp:extent cx="819150" cy="83820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9150" cy="8382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6FAF5E0C" w14:textId="77777777" w:rsidR="00AB398A" w:rsidRDefault="00AB398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8"/>
    <w:multiLevelType w:val="singleLevel"/>
    <w:tmpl w:val="98EE7B94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num w:numId="1" w16cid:durableId="6270140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08ED"/>
    <w:rsid w:val="000C23BC"/>
    <w:rsid w:val="000D769E"/>
    <w:rsid w:val="00104CAB"/>
    <w:rsid w:val="00156150"/>
    <w:rsid w:val="001D6187"/>
    <w:rsid w:val="00281973"/>
    <w:rsid w:val="0028507E"/>
    <w:rsid w:val="00286B5F"/>
    <w:rsid w:val="00305C35"/>
    <w:rsid w:val="003307C7"/>
    <w:rsid w:val="00373588"/>
    <w:rsid w:val="00397A12"/>
    <w:rsid w:val="003A3B00"/>
    <w:rsid w:val="003B3C12"/>
    <w:rsid w:val="004015AC"/>
    <w:rsid w:val="00483DB6"/>
    <w:rsid w:val="004D4064"/>
    <w:rsid w:val="005408ED"/>
    <w:rsid w:val="00542A60"/>
    <w:rsid w:val="005A7FEA"/>
    <w:rsid w:val="00671002"/>
    <w:rsid w:val="006A55E5"/>
    <w:rsid w:val="006B5878"/>
    <w:rsid w:val="006C725E"/>
    <w:rsid w:val="007233B0"/>
    <w:rsid w:val="0072730E"/>
    <w:rsid w:val="00765FF0"/>
    <w:rsid w:val="007A1D89"/>
    <w:rsid w:val="007E5E5D"/>
    <w:rsid w:val="007E7CCC"/>
    <w:rsid w:val="00801217"/>
    <w:rsid w:val="00814097"/>
    <w:rsid w:val="00816D8F"/>
    <w:rsid w:val="00817C91"/>
    <w:rsid w:val="008B36BF"/>
    <w:rsid w:val="008B37A8"/>
    <w:rsid w:val="008D0133"/>
    <w:rsid w:val="008E10A0"/>
    <w:rsid w:val="00932F51"/>
    <w:rsid w:val="00974F66"/>
    <w:rsid w:val="00993B1C"/>
    <w:rsid w:val="009B09F4"/>
    <w:rsid w:val="009E1AA6"/>
    <w:rsid w:val="00A2156B"/>
    <w:rsid w:val="00A249A6"/>
    <w:rsid w:val="00A577D8"/>
    <w:rsid w:val="00AA3740"/>
    <w:rsid w:val="00AB398A"/>
    <w:rsid w:val="00AE3923"/>
    <w:rsid w:val="00B278C9"/>
    <w:rsid w:val="00B75D3F"/>
    <w:rsid w:val="00BA46E5"/>
    <w:rsid w:val="00BB4572"/>
    <w:rsid w:val="00BE633A"/>
    <w:rsid w:val="00C32199"/>
    <w:rsid w:val="00C53027"/>
    <w:rsid w:val="00C6340A"/>
    <w:rsid w:val="00C76FAA"/>
    <w:rsid w:val="00CA35DF"/>
    <w:rsid w:val="00CC5E83"/>
    <w:rsid w:val="00D04BA5"/>
    <w:rsid w:val="00D41695"/>
    <w:rsid w:val="00D56896"/>
    <w:rsid w:val="00D74138"/>
    <w:rsid w:val="00D803BF"/>
    <w:rsid w:val="00E066FE"/>
    <w:rsid w:val="00E4343C"/>
    <w:rsid w:val="00E87FCC"/>
    <w:rsid w:val="00EA43EA"/>
    <w:rsid w:val="00EB1BC7"/>
    <w:rsid w:val="00EB4889"/>
    <w:rsid w:val="00EE533D"/>
    <w:rsid w:val="00F35EB1"/>
    <w:rsid w:val="00F37487"/>
    <w:rsid w:val="00F51A81"/>
    <w:rsid w:val="00F703A8"/>
    <w:rsid w:val="00FF71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1949635"/>
  <w15:docId w15:val="{65251E62-B834-490D-9B61-252326022C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74F66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974F66"/>
    <w:pPr>
      <w:keepNext/>
      <w:pBdr>
        <w:bottom w:val="single" w:sz="8" w:space="1" w:color="BED2A5"/>
      </w:pBdr>
      <w:spacing w:before="240" w:after="60"/>
      <w:outlineLvl w:val="0"/>
    </w:pPr>
    <w:rPr>
      <w:rFonts w:ascii="Tahoma" w:hAnsi="Tahoma" w:cs="Arial"/>
      <w:b/>
      <w:bCs/>
      <w:color w:val="78916E"/>
      <w:kern w:val="32"/>
      <w:sz w:val="36"/>
      <w:szCs w:val="32"/>
    </w:rPr>
  </w:style>
  <w:style w:type="paragraph" w:styleId="Heading2">
    <w:name w:val="heading 2"/>
    <w:basedOn w:val="Normal"/>
    <w:next w:val="Normal"/>
    <w:qFormat/>
    <w:rsid w:val="00974F66"/>
    <w:pPr>
      <w:keepNext/>
      <w:spacing w:before="60" w:after="60"/>
      <w:outlineLvl w:val="1"/>
    </w:pPr>
    <w:rPr>
      <w:rFonts w:ascii="Tahoma" w:hAnsi="Tahoma" w:cs="Arial"/>
      <w:b/>
      <w:bCs/>
      <w:iCs/>
      <w:color w:val="78916E"/>
      <w:sz w:val="22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974F66"/>
    <w:rPr>
      <w:rFonts w:ascii="Arial" w:hAnsi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ody">
    <w:name w:val="Body"/>
    <w:basedOn w:val="Normal"/>
    <w:rsid w:val="00974F66"/>
    <w:pPr>
      <w:spacing w:before="40" w:after="40"/>
    </w:pPr>
    <w:rPr>
      <w:rFonts w:ascii="Tahoma" w:hAnsi="Tahoma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5408E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408ED"/>
    <w:rPr>
      <w:sz w:val="24"/>
      <w:szCs w:val="24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5408E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408ED"/>
    <w:rPr>
      <w:sz w:val="24"/>
      <w:szCs w:val="24"/>
      <w:lang w:val="en-US" w:eastAsia="en-US"/>
    </w:rPr>
  </w:style>
  <w:style w:type="paragraph" w:styleId="Title">
    <w:name w:val="Title"/>
    <w:basedOn w:val="Normal"/>
    <w:next w:val="Normal"/>
    <w:link w:val="TitleChar"/>
    <w:uiPriority w:val="10"/>
    <w:qFormat/>
    <w:rsid w:val="005408ED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5408ED"/>
    <w:rPr>
      <w:rFonts w:asciiTheme="majorHAnsi" w:eastAsiaTheme="majorEastAsia" w:hAnsiTheme="majorHAnsi" w:cstheme="majorBidi"/>
      <w:b/>
      <w:bCs/>
      <w:kern w:val="28"/>
      <w:sz w:val="32"/>
      <w:szCs w:val="32"/>
      <w:lang w:val="en-US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A55E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55E5"/>
    <w:rPr>
      <w:rFonts w:ascii="Tahoma" w:hAnsi="Tahoma" w:cs="Tahoma"/>
      <w:sz w:val="16"/>
      <w:szCs w:val="16"/>
      <w:lang w:val="en-US" w:eastAsia="en-US"/>
    </w:rPr>
  </w:style>
  <w:style w:type="character" w:styleId="Hyperlink">
    <w:name w:val="Hyperlink"/>
    <w:basedOn w:val="DefaultParagraphFont"/>
    <w:uiPriority w:val="99"/>
    <w:unhideWhenUsed/>
    <w:rsid w:val="00814097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28507E"/>
    <w:rPr>
      <w:color w:val="800080" w:themeColor="followedHyperlink"/>
      <w:u w:val="single"/>
    </w:rPr>
  </w:style>
  <w:style w:type="paragraph" w:styleId="ListNumber">
    <w:name w:val="List Number"/>
    <w:basedOn w:val="Normal"/>
    <w:uiPriority w:val="99"/>
    <w:unhideWhenUsed/>
    <w:rsid w:val="00CC5E83"/>
    <w:pPr>
      <w:numPr>
        <w:numId w:val="1"/>
      </w:numPr>
      <w:contextualSpacing/>
    </w:pPr>
    <w:rPr>
      <w:rFonts w:asciiTheme="minorHAnsi" w:eastAsiaTheme="minorHAnsi" w:hAnsiTheme="minorHAnsi" w:cstheme="minorBidi"/>
      <w:sz w:val="22"/>
      <w:szCs w:val="22"/>
      <w:lang w:val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BB457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aura.brian@cps.gov.uk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Laura.Brian@cps.gov.u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immy\Downloads\TS001019651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TS001019651</Template>
  <TotalTime>5</TotalTime>
  <Pages>5</Pages>
  <Words>638</Words>
  <Characters>3637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 Corporation</Company>
  <LinksUpToDate>false</LinksUpToDate>
  <CharactersWithSpaces>4267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Jimmy</dc:creator>
  <cp:lastModifiedBy>Peter Grieves-Smith</cp:lastModifiedBy>
  <cp:revision>7</cp:revision>
  <cp:lastPrinted>2003-07-23T10:40:00Z</cp:lastPrinted>
  <dcterms:created xsi:type="dcterms:W3CDTF">2026-04-20T10:40:00Z</dcterms:created>
  <dcterms:modified xsi:type="dcterms:W3CDTF">2026-04-20T10:45:00Z</dcterms:modified>
</cp:coreProperties>
</file>