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0E3921" w14:textId="77777777" w:rsidR="008D0133" w:rsidRPr="00CC5E83" w:rsidRDefault="00816D8F" w:rsidP="005408ED">
      <w:pPr>
        <w:pStyle w:val="Title"/>
        <w:jc w:val="left"/>
        <w:rPr>
          <w:rFonts w:asciiTheme="minorHAnsi" w:hAnsiTheme="minorHAnsi" w:cstheme="minorHAnsi"/>
          <w:sz w:val="20"/>
          <w:szCs w:val="20"/>
        </w:rPr>
      </w:pPr>
      <w:r w:rsidRPr="00CC5E83">
        <w:rPr>
          <w:rFonts w:asciiTheme="minorHAnsi" w:hAnsiTheme="minorHAnsi" w:cstheme="minorHAnsi"/>
          <w:sz w:val="20"/>
          <w:szCs w:val="20"/>
        </w:rPr>
        <w:t xml:space="preserve">CPS West Midlands </w:t>
      </w:r>
      <w:r w:rsidR="00C6340A" w:rsidRPr="00CC5E83">
        <w:rPr>
          <w:rFonts w:asciiTheme="minorHAnsi" w:hAnsiTheme="minorHAnsi" w:cstheme="minorHAnsi"/>
          <w:sz w:val="20"/>
          <w:szCs w:val="20"/>
        </w:rPr>
        <w:t>Work Experience</w:t>
      </w:r>
      <w:r w:rsidRPr="00CC5E83">
        <w:rPr>
          <w:rFonts w:asciiTheme="minorHAnsi" w:hAnsiTheme="minorHAnsi" w:cstheme="minorHAnsi"/>
          <w:sz w:val="20"/>
          <w:szCs w:val="20"/>
        </w:rPr>
        <w:t xml:space="preserve"> Application </w:t>
      </w:r>
      <w:r w:rsidR="00EB4889" w:rsidRPr="00CC5E83">
        <w:rPr>
          <w:rFonts w:asciiTheme="minorHAnsi" w:hAnsiTheme="minorHAnsi" w:cstheme="minorHAnsi"/>
          <w:sz w:val="20"/>
          <w:szCs w:val="20"/>
        </w:rPr>
        <w:t xml:space="preserve">Form </w:t>
      </w:r>
      <w:r w:rsidR="005408ED" w:rsidRPr="00CC5E83">
        <w:rPr>
          <w:rFonts w:asciiTheme="minorHAnsi" w:hAnsiTheme="minorHAnsi" w:cstheme="minorHAnsi"/>
          <w:sz w:val="20"/>
          <w:szCs w:val="20"/>
        </w:rPr>
        <w:t xml:space="preserve">                </w:t>
      </w:r>
    </w:p>
    <w:p w14:paraId="51B25585" w14:textId="77777777" w:rsidR="008D0133" w:rsidRPr="00CC5E83" w:rsidRDefault="008D0133">
      <w:pPr>
        <w:rPr>
          <w:rFonts w:asciiTheme="minorHAnsi" w:hAnsiTheme="minorHAnsi" w:cstheme="minorHAnsi"/>
          <w:sz w:val="20"/>
          <w:szCs w:val="20"/>
        </w:rPr>
      </w:pPr>
    </w:p>
    <w:tbl>
      <w:tblPr>
        <w:tblStyle w:val="TableGrid"/>
        <w:tblW w:w="9360" w:type="dxa"/>
        <w:jc w:val="center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ook w:val="01E0" w:firstRow="1" w:lastRow="1" w:firstColumn="1" w:lastColumn="1" w:noHBand="0" w:noVBand="0"/>
      </w:tblPr>
      <w:tblGrid>
        <w:gridCol w:w="1843"/>
        <w:gridCol w:w="7517"/>
      </w:tblGrid>
      <w:tr w:rsidR="00AB398A" w:rsidRPr="00CC5E83" w14:paraId="0B492287" w14:textId="77777777" w:rsidTr="00EB4889">
        <w:trPr>
          <w:jc w:val="center"/>
        </w:trPr>
        <w:tc>
          <w:tcPr>
            <w:tcW w:w="93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00B0F0"/>
            <w:vAlign w:val="center"/>
          </w:tcPr>
          <w:p w14:paraId="4187A170" w14:textId="77777777" w:rsidR="008D0133" w:rsidRPr="00CC5E83" w:rsidRDefault="008D0133">
            <w:pPr>
              <w:pStyle w:val="Heading2"/>
              <w:outlineLvl w:val="1"/>
              <w:rPr>
                <w:rFonts w:asciiTheme="minorHAnsi" w:hAnsiTheme="minorHAnsi" w:cstheme="minorHAnsi"/>
                <w:color w:val="auto"/>
                <w:sz w:val="20"/>
                <w:szCs w:val="20"/>
              </w:rPr>
            </w:pPr>
            <w:r w:rsidRPr="00CC5E83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>Contact Information</w:t>
            </w:r>
          </w:p>
        </w:tc>
      </w:tr>
      <w:tr w:rsidR="008D0133" w:rsidRPr="00CC5E83" w14:paraId="123E8480" w14:textId="77777777">
        <w:trPr>
          <w:trHeight w:hRule="exact" w:val="216"/>
          <w:jc w:val="center"/>
        </w:trPr>
        <w:tc>
          <w:tcPr>
            <w:tcW w:w="9360" w:type="dxa"/>
            <w:gridSpan w:val="2"/>
            <w:tcBorders>
              <w:top w:val="nil"/>
              <w:left w:val="nil"/>
              <w:bottom w:val="single" w:sz="4" w:space="0" w:color="B4C3AF"/>
              <w:right w:val="nil"/>
            </w:tcBorders>
          </w:tcPr>
          <w:p w14:paraId="0FBE4A8C" w14:textId="77777777" w:rsidR="008D0133" w:rsidRPr="00CC5E83" w:rsidRDefault="008D0133">
            <w:pPr>
              <w:pStyle w:val="Body"/>
              <w:rPr>
                <w:rFonts w:asciiTheme="minorHAnsi" w:hAnsiTheme="minorHAnsi" w:cstheme="minorHAnsi"/>
              </w:rPr>
            </w:pPr>
          </w:p>
        </w:tc>
      </w:tr>
      <w:tr w:rsidR="008D0133" w:rsidRPr="00CC5E83" w14:paraId="07F1BD3F" w14:textId="77777777" w:rsidTr="005408ED">
        <w:trPr>
          <w:jc w:val="center"/>
        </w:trPr>
        <w:tc>
          <w:tcPr>
            <w:tcW w:w="1843" w:type="dxa"/>
            <w:tcBorders>
              <w:top w:val="single" w:sz="4" w:space="0" w:color="B4C3AF"/>
              <w:left w:val="single" w:sz="4" w:space="0" w:color="B4C3AF"/>
              <w:bottom w:val="single" w:sz="4" w:space="0" w:color="B4C3AF"/>
              <w:right w:val="single" w:sz="4" w:space="0" w:color="B4C3AF"/>
            </w:tcBorders>
            <w:vAlign w:val="center"/>
          </w:tcPr>
          <w:p w14:paraId="036DD95A" w14:textId="77777777" w:rsidR="008D0133" w:rsidRPr="00CC5E83" w:rsidRDefault="008D0133">
            <w:pPr>
              <w:pStyle w:val="Body"/>
              <w:rPr>
                <w:rFonts w:asciiTheme="minorHAnsi" w:hAnsiTheme="minorHAnsi" w:cstheme="minorHAnsi"/>
              </w:rPr>
            </w:pPr>
            <w:r w:rsidRPr="00CC5E83">
              <w:rPr>
                <w:rFonts w:asciiTheme="minorHAnsi" w:hAnsiTheme="minorHAnsi" w:cstheme="minorHAnsi"/>
              </w:rPr>
              <w:t>Name</w:t>
            </w:r>
          </w:p>
        </w:tc>
        <w:tc>
          <w:tcPr>
            <w:tcW w:w="7517" w:type="dxa"/>
            <w:tcBorders>
              <w:top w:val="single" w:sz="4" w:space="0" w:color="B4C3AF"/>
              <w:left w:val="single" w:sz="4" w:space="0" w:color="B4C3AF"/>
              <w:bottom w:val="single" w:sz="4" w:space="0" w:color="B4C3AF"/>
              <w:right w:val="single" w:sz="4" w:space="0" w:color="B4C3AF"/>
            </w:tcBorders>
            <w:vAlign w:val="center"/>
          </w:tcPr>
          <w:p w14:paraId="283803AD" w14:textId="77777777" w:rsidR="005408ED" w:rsidRPr="00CC5E83" w:rsidRDefault="005408ED">
            <w:pPr>
              <w:pStyle w:val="Body"/>
              <w:rPr>
                <w:rFonts w:asciiTheme="minorHAnsi" w:hAnsiTheme="minorHAnsi" w:cstheme="minorHAnsi"/>
              </w:rPr>
            </w:pPr>
          </w:p>
        </w:tc>
      </w:tr>
      <w:tr w:rsidR="008D0133" w:rsidRPr="00CC5E83" w14:paraId="5714683D" w14:textId="77777777" w:rsidTr="005408ED">
        <w:trPr>
          <w:trHeight w:val="1276"/>
          <w:jc w:val="center"/>
        </w:trPr>
        <w:tc>
          <w:tcPr>
            <w:tcW w:w="1843" w:type="dxa"/>
            <w:tcBorders>
              <w:top w:val="single" w:sz="4" w:space="0" w:color="B4C3AF"/>
              <w:left w:val="single" w:sz="4" w:space="0" w:color="B4C3AF"/>
              <w:bottom w:val="single" w:sz="4" w:space="0" w:color="B4C3AF"/>
              <w:right w:val="single" w:sz="4" w:space="0" w:color="B4C3AF"/>
            </w:tcBorders>
          </w:tcPr>
          <w:p w14:paraId="5FF5D29B" w14:textId="77777777" w:rsidR="008D0133" w:rsidRPr="00CC5E83" w:rsidRDefault="008D0133" w:rsidP="005408ED">
            <w:pPr>
              <w:pStyle w:val="Body"/>
              <w:rPr>
                <w:rFonts w:asciiTheme="minorHAnsi" w:hAnsiTheme="minorHAnsi" w:cstheme="minorHAnsi"/>
              </w:rPr>
            </w:pPr>
            <w:r w:rsidRPr="00CC5E83">
              <w:rPr>
                <w:rFonts w:asciiTheme="minorHAnsi" w:hAnsiTheme="minorHAnsi" w:cstheme="minorHAnsi"/>
              </w:rPr>
              <w:t>Address</w:t>
            </w:r>
          </w:p>
        </w:tc>
        <w:tc>
          <w:tcPr>
            <w:tcW w:w="7517" w:type="dxa"/>
            <w:tcBorders>
              <w:top w:val="single" w:sz="4" w:space="0" w:color="B4C3AF"/>
              <w:left w:val="single" w:sz="4" w:space="0" w:color="B4C3AF"/>
              <w:bottom w:val="single" w:sz="4" w:space="0" w:color="B4C3AF"/>
              <w:right w:val="single" w:sz="4" w:space="0" w:color="B4C3AF"/>
            </w:tcBorders>
          </w:tcPr>
          <w:p w14:paraId="749D7167" w14:textId="77777777" w:rsidR="008D0133" w:rsidRPr="00CC5E83" w:rsidRDefault="008D0133" w:rsidP="005408ED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8D0133" w:rsidRPr="00CC5E83" w14:paraId="232E1572" w14:textId="77777777" w:rsidTr="005408ED">
        <w:trPr>
          <w:jc w:val="center"/>
        </w:trPr>
        <w:tc>
          <w:tcPr>
            <w:tcW w:w="1843" w:type="dxa"/>
            <w:tcBorders>
              <w:top w:val="single" w:sz="4" w:space="0" w:color="B4C3AF"/>
              <w:left w:val="single" w:sz="4" w:space="0" w:color="B4C3AF"/>
              <w:bottom w:val="single" w:sz="4" w:space="0" w:color="B4C3AF"/>
              <w:right w:val="single" w:sz="4" w:space="0" w:color="B4C3AF"/>
            </w:tcBorders>
            <w:vAlign w:val="center"/>
          </w:tcPr>
          <w:p w14:paraId="44EFD4AF" w14:textId="77777777" w:rsidR="008D0133" w:rsidRPr="00CC5E83" w:rsidRDefault="005408ED">
            <w:pPr>
              <w:pStyle w:val="Body"/>
              <w:rPr>
                <w:rFonts w:asciiTheme="minorHAnsi" w:hAnsiTheme="minorHAnsi" w:cstheme="minorHAnsi"/>
              </w:rPr>
            </w:pPr>
            <w:r w:rsidRPr="00CC5E83">
              <w:rPr>
                <w:rFonts w:asciiTheme="minorHAnsi" w:hAnsiTheme="minorHAnsi" w:cstheme="minorHAnsi"/>
              </w:rPr>
              <w:t>Postcode</w:t>
            </w:r>
          </w:p>
        </w:tc>
        <w:tc>
          <w:tcPr>
            <w:tcW w:w="7517" w:type="dxa"/>
            <w:tcBorders>
              <w:top w:val="single" w:sz="4" w:space="0" w:color="B4C3AF"/>
              <w:left w:val="single" w:sz="4" w:space="0" w:color="B4C3AF"/>
              <w:bottom w:val="single" w:sz="4" w:space="0" w:color="B4C3AF"/>
              <w:right w:val="single" w:sz="4" w:space="0" w:color="B4C3AF"/>
            </w:tcBorders>
            <w:vAlign w:val="center"/>
          </w:tcPr>
          <w:p w14:paraId="3FBF2653" w14:textId="77777777" w:rsidR="008D0133" w:rsidRPr="00CC5E83" w:rsidRDefault="008D0133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8D0133" w:rsidRPr="00CC5E83" w14:paraId="47097CAB" w14:textId="77777777" w:rsidTr="005408ED">
        <w:trPr>
          <w:jc w:val="center"/>
        </w:trPr>
        <w:tc>
          <w:tcPr>
            <w:tcW w:w="1843" w:type="dxa"/>
            <w:tcBorders>
              <w:top w:val="single" w:sz="4" w:space="0" w:color="B4C3AF"/>
              <w:left w:val="single" w:sz="4" w:space="0" w:color="B4C3AF"/>
              <w:bottom w:val="single" w:sz="4" w:space="0" w:color="B4C3AF"/>
              <w:right w:val="single" w:sz="4" w:space="0" w:color="B4C3AF"/>
            </w:tcBorders>
            <w:vAlign w:val="center"/>
          </w:tcPr>
          <w:p w14:paraId="39F98158" w14:textId="77777777" w:rsidR="008D0133" w:rsidRPr="00CC5E83" w:rsidRDefault="008D0133">
            <w:pPr>
              <w:pStyle w:val="Body"/>
              <w:rPr>
                <w:rFonts w:asciiTheme="minorHAnsi" w:hAnsiTheme="minorHAnsi" w:cstheme="minorHAnsi"/>
              </w:rPr>
            </w:pPr>
            <w:r w:rsidRPr="00CC5E83">
              <w:rPr>
                <w:rFonts w:asciiTheme="minorHAnsi" w:hAnsiTheme="minorHAnsi" w:cstheme="minorHAnsi"/>
              </w:rPr>
              <w:t>Home Phone</w:t>
            </w:r>
          </w:p>
        </w:tc>
        <w:tc>
          <w:tcPr>
            <w:tcW w:w="7517" w:type="dxa"/>
            <w:tcBorders>
              <w:top w:val="single" w:sz="4" w:space="0" w:color="B4C3AF"/>
              <w:left w:val="single" w:sz="4" w:space="0" w:color="B4C3AF"/>
              <w:bottom w:val="single" w:sz="4" w:space="0" w:color="B4C3AF"/>
              <w:right w:val="single" w:sz="4" w:space="0" w:color="B4C3AF"/>
            </w:tcBorders>
            <w:vAlign w:val="center"/>
          </w:tcPr>
          <w:p w14:paraId="33E3D906" w14:textId="77777777" w:rsidR="008D0133" w:rsidRPr="00CC5E83" w:rsidRDefault="008D0133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8D0133" w:rsidRPr="00CC5E83" w14:paraId="15063ACD" w14:textId="77777777" w:rsidTr="005408ED">
        <w:trPr>
          <w:jc w:val="center"/>
        </w:trPr>
        <w:tc>
          <w:tcPr>
            <w:tcW w:w="1843" w:type="dxa"/>
            <w:tcBorders>
              <w:top w:val="single" w:sz="4" w:space="0" w:color="B4C3AF"/>
              <w:left w:val="single" w:sz="4" w:space="0" w:color="B4C3AF"/>
              <w:bottom w:val="single" w:sz="4" w:space="0" w:color="B4C3AF"/>
              <w:right w:val="single" w:sz="4" w:space="0" w:color="B4C3AF"/>
            </w:tcBorders>
            <w:vAlign w:val="center"/>
          </w:tcPr>
          <w:p w14:paraId="52007C85" w14:textId="77777777" w:rsidR="008D0133" w:rsidRPr="00CC5E83" w:rsidRDefault="005408ED">
            <w:pPr>
              <w:pStyle w:val="Body"/>
              <w:rPr>
                <w:rFonts w:asciiTheme="minorHAnsi" w:hAnsiTheme="minorHAnsi" w:cstheme="minorHAnsi"/>
              </w:rPr>
            </w:pPr>
            <w:r w:rsidRPr="00CC5E83">
              <w:rPr>
                <w:rFonts w:asciiTheme="minorHAnsi" w:hAnsiTheme="minorHAnsi" w:cstheme="minorHAnsi"/>
              </w:rPr>
              <w:t>Mobile</w:t>
            </w:r>
            <w:r w:rsidR="008D0133" w:rsidRPr="00CC5E83">
              <w:rPr>
                <w:rFonts w:asciiTheme="minorHAnsi" w:hAnsiTheme="minorHAnsi" w:cstheme="minorHAnsi"/>
              </w:rPr>
              <w:t xml:space="preserve"> Phone</w:t>
            </w:r>
          </w:p>
        </w:tc>
        <w:tc>
          <w:tcPr>
            <w:tcW w:w="7517" w:type="dxa"/>
            <w:tcBorders>
              <w:top w:val="single" w:sz="4" w:space="0" w:color="B4C3AF"/>
              <w:left w:val="single" w:sz="4" w:space="0" w:color="B4C3AF"/>
              <w:bottom w:val="single" w:sz="4" w:space="0" w:color="B4C3AF"/>
              <w:right w:val="single" w:sz="4" w:space="0" w:color="B4C3AF"/>
            </w:tcBorders>
            <w:vAlign w:val="center"/>
          </w:tcPr>
          <w:p w14:paraId="77B5D055" w14:textId="77777777" w:rsidR="008D0133" w:rsidRPr="00CC5E83" w:rsidRDefault="008D0133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8D0133" w:rsidRPr="00CC5E83" w14:paraId="795E1D6C" w14:textId="77777777" w:rsidTr="005408ED">
        <w:trPr>
          <w:jc w:val="center"/>
        </w:trPr>
        <w:tc>
          <w:tcPr>
            <w:tcW w:w="1843" w:type="dxa"/>
            <w:tcBorders>
              <w:top w:val="single" w:sz="4" w:space="0" w:color="B4C3AF"/>
              <w:left w:val="single" w:sz="4" w:space="0" w:color="B4C3AF"/>
              <w:bottom w:val="single" w:sz="4" w:space="0" w:color="B4C3AF"/>
              <w:right w:val="single" w:sz="4" w:space="0" w:color="B4C3AF"/>
            </w:tcBorders>
            <w:vAlign w:val="center"/>
          </w:tcPr>
          <w:p w14:paraId="2B0A8FEF" w14:textId="77777777" w:rsidR="008D0133" w:rsidRPr="00CC5E83" w:rsidRDefault="008D0133">
            <w:pPr>
              <w:pStyle w:val="Body"/>
              <w:rPr>
                <w:rFonts w:asciiTheme="minorHAnsi" w:hAnsiTheme="minorHAnsi" w:cstheme="minorHAnsi"/>
              </w:rPr>
            </w:pPr>
            <w:r w:rsidRPr="00CC5E83">
              <w:rPr>
                <w:rFonts w:asciiTheme="minorHAnsi" w:hAnsiTheme="minorHAnsi" w:cstheme="minorHAnsi"/>
              </w:rPr>
              <w:t>E-</w:t>
            </w:r>
            <w:r w:rsidR="005408ED" w:rsidRPr="00CC5E83">
              <w:rPr>
                <w:rFonts w:asciiTheme="minorHAnsi" w:hAnsiTheme="minorHAnsi" w:cstheme="minorHAnsi"/>
              </w:rPr>
              <w:t>m</w:t>
            </w:r>
            <w:r w:rsidRPr="00CC5E83">
              <w:rPr>
                <w:rFonts w:asciiTheme="minorHAnsi" w:hAnsiTheme="minorHAnsi" w:cstheme="minorHAnsi"/>
              </w:rPr>
              <w:t>ail Address</w:t>
            </w:r>
          </w:p>
        </w:tc>
        <w:tc>
          <w:tcPr>
            <w:tcW w:w="7517" w:type="dxa"/>
            <w:tcBorders>
              <w:top w:val="single" w:sz="4" w:space="0" w:color="B4C3AF"/>
              <w:left w:val="single" w:sz="4" w:space="0" w:color="B4C3AF"/>
              <w:bottom w:val="single" w:sz="4" w:space="0" w:color="B4C3AF"/>
              <w:right w:val="single" w:sz="4" w:space="0" w:color="B4C3AF"/>
            </w:tcBorders>
            <w:vAlign w:val="center"/>
          </w:tcPr>
          <w:p w14:paraId="4F4085E9" w14:textId="77777777" w:rsidR="008D0133" w:rsidRPr="00CC5E83" w:rsidRDefault="008D0133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8B37A8" w:rsidRPr="00CC5E83" w14:paraId="1899BC85" w14:textId="77777777" w:rsidTr="005408ED">
        <w:trPr>
          <w:jc w:val="center"/>
        </w:trPr>
        <w:tc>
          <w:tcPr>
            <w:tcW w:w="1843" w:type="dxa"/>
            <w:tcBorders>
              <w:top w:val="single" w:sz="4" w:space="0" w:color="B4C3AF"/>
              <w:left w:val="single" w:sz="4" w:space="0" w:color="B4C3AF"/>
              <w:bottom w:val="single" w:sz="4" w:space="0" w:color="B4C3AF"/>
              <w:right w:val="single" w:sz="4" w:space="0" w:color="B4C3AF"/>
            </w:tcBorders>
            <w:vAlign w:val="center"/>
          </w:tcPr>
          <w:p w14:paraId="2A9BBA03" w14:textId="77777777" w:rsidR="008B37A8" w:rsidRPr="00CC5E83" w:rsidRDefault="008B37A8">
            <w:pPr>
              <w:pStyle w:val="Body"/>
              <w:rPr>
                <w:rFonts w:asciiTheme="minorHAnsi" w:hAnsiTheme="minorHAnsi" w:cstheme="minorHAnsi"/>
              </w:rPr>
            </w:pPr>
            <w:r w:rsidRPr="00CC5E83">
              <w:rPr>
                <w:rFonts w:asciiTheme="minorHAnsi" w:hAnsiTheme="minorHAnsi" w:cstheme="minorHAnsi"/>
              </w:rPr>
              <w:t>Date of Birth</w:t>
            </w:r>
          </w:p>
        </w:tc>
        <w:tc>
          <w:tcPr>
            <w:tcW w:w="7517" w:type="dxa"/>
            <w:tcBorders>
              <w:top w:val="single" w:sz="4" w:space="0" w:color="B4C3AF"/>
              <w:left w:val="single" w:sz="4" w:space="0" w:color="B4C3AF"/>
              <w:bottom w:val="single" w:sz="4" w:space="0" w:color="B4C3AF"/>
              <w:right w:val="single" w:sz="4" w:space="0" w:color="B4C3AF"/>
            </w:tcBorders>
            <w:vAlign w:val="center"/>
          </w:tcPr>
          <w:p w14:paraId="333BCFA5" w14:textId="77777777" w:rsidR="008B37A8" w:rsidRPr="00CC5E83" w:rsidRDefault="008B37A8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</w:tbl>
    <w:p w14:paraId="5CE1EA0B" w14:textId="77777777" w:rsidR="005408ED" w:rsidRPr="00CC5E83" w:rsidRDefault="005408ED" w:rsidP="005408ED">
      <w:pPr>
        <w:rPr>
          <w:rFonts w:asciiTheme="minorHAnsi" w:hAnsiTheme="minorHAnsi" w:cstheme="minorHAnsi"/>
          <w:sz w:val="20"/>
          <w:szCs w:val="20"/>
        </w:rPr>
      </w:pPr>
    </w:p>
    <w:p w14:paraId="61DC9CE2" w14:textId="77777777" w:rsidR="00EB4889" w:rsidRPr="00CC5E83" w:rsidRDefault="00EB4889" w:rsidP="005408ED">
      <w:pPr>
        <w:rPr>
          <w:rFonts w:asciiTheme="minorHAnsi" w:hAnsiTheme="minorHAnsi" w:cstheme="minorHAnsi"/>
          <w:sz w:val="20"/>
          <w:szCs w:val="20"/>
        </w:rPr>
      </w:pPr>
    </w:p>
    <w:tbl>
      <w:tblPr>
        <w:tblStyle w:val="TableGrid"/>
        <w:tblW w:w="9360" w:type="dxa"/>
        <w:jc w:val="center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ook w:val="01E0" w:firstRow="1" w:lastRow="1" w:firstColumn="1" w:lastColumn="1" w:noHBand="0" w:noVBand="0"/>
      </w:tblPr>
      <w:tblGrid>
        <w:gridCol w:w="9360"/>
      </w:tblGrid>
      <w:tr w:rsidR="00AB398A" w:rsidRPr="00CC5E83" w14:paraId="05C6CE6E" w14:textId="77777777" w:rsidTr="00EB4889">
        <w:trPr>
          <w:jc w:val="center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00B0F0"/>
            <w:vAlign w:val="center"/>
          </w:tcPr>
          <w:p w14:paraId="677B71BA" w14:textId="77777777" w:rsidR="008D0133" w:rsidRPr="00CC5E83" w:rsidRDefault="005408ED" w:rsidP="00D803BF">
            <w:pPr>
              <w:pStyle w:val="Heading2"/>
              <w:outlineLvl w:val="1"/>
              <w:rPr>
                <w:rFonts w:asciiTheme="minorHAnsi" w:hAnsiTheme="minorHAnsi" w:cstheme="minorHAnsi"/>
                <w:color w:val="auto"/>
                <w:sz w:val="20"/>
                <w:szCs w:val="20"/>
              </w:rPr>
            </w:pPr>
            <w:r w:rsidRPr="00CC5E83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 xml:space="preserve">Why are you interested in </w:t>
            </w:r>
            <w:r w:rsidR="00D803BF" w:rsidRPr="00CC5E83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>this position?</w:t>
            </w:r>
            <w:r w:rsidR="008D0133" w:rsidRPr="00CC5E83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 xml:space="preserve"> </w:t>
            </w:r>
          </w:p>
        </w:tc>
      </w:tr>
      <w:tr w:rsidR="008D0133" w:rsidRPr="00CC5E83" w14:paraId="4C271C9E" w14:textId="77777777">
        <w:trPr>
          <w:jc w:val="center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6EA0DFB" w14:textId="77777777" w:rsidR="008D0133" w:rsidRPr="00CC5E83" w:rsidRDefault="009E1AA6" w:rsidP="00E4343C">
            <w:pPr>
              <w:pStyle w:val="Body"/>
              <w:rPr>
                <w:rFonts w:asciiTheme="minorHAnsi" w:hAnsiTheme="minorHAnsi" w:cstheme="minorHAnsi"/>
              </w:rPr>
            </w:pPr>
            <w:r w:rsidRPr="00CC5E83">
              <w:rPr>
                <w:rFonts w:asciiTheme="minorHAnsi" w:hAnsiTheme="minorHAnsi" w:cstheme="minorHAnsi"/>
              </w:rPr>
              <w:t>Explain</w:t>
            </w:r>
            <w:r w:rsidR="005408ED" w:rsidRPr="00CC5E83">
              <w:rPr>
                <w:rFonts w:asciiTheme="minorHAnsi" w:hAnsiTheme="minorHAnsi" w:cstheme="minorHAnsi"/>
              </w:rPr>
              <w:t xml:space="preserve"> why you </w:t>
            </w:r>
            <w:r w:rsidR="00C6340A" w:rsidRPr="00CC5E83">
              <w:rPr>
                <w:rFonts w:asciiTheme="minorHAnsi" w:hAnsiTheme="minorHAnsi" w:cstheme="minorHAnsi"/>
              </w:rPr>
              <w:t>have applied for this work experience</w:t>
            </w:r>
            <w:r w:rsidR="00E4343C" w:rsidRPr="00CC5E83">
              <w:rPr>
                <w:rFonts w:asciiTheme="minorHAnsi" w:hAnsiTheme="minorHAnsi" w:cstheme="minorHAnsi"/>
              </w:rPr>
              <w:t xml:space="preserve"> (300 words max)</w:t>
            </w:r>
          </w:p>
        </w:tc>
      </w:tr>
      <w:tr w:rsidR="008D0133" w:rsidRPr="00CC5E83" w14:paraId="704A8DE6" w14:textId="77777777">
        <w:trPr>
          <w:trHeight w:hRule="exact" w:val="216"/>
          <w:jc w:val="center"/>
        </w:trPr>
        <w:tc>
          <w:tcPr>
            <w:tcW w:w="9360" w:type="dxa"/>
            <w:tcBorders>
              <w:top w:val="nil"/>
              <w:left w:val="nil"/>
              <w:bottom w:val="single" w:sz="4" w:space="0" w:color="C0C0C0"/>
              <w:right w:val="nil"/>
            </w:tcBorders>
          </w:tcPr>
          <w:p w14:paraId="1381A95A" w14:textId="77777777" w:rsidR="008D0133" w:rsidRPr="00CC5E83" w:rsidRDefault="008D0133">
            <w:pPr>
              <w:pStyle w:val="Body"/>
              <w:rPr>
                <w:rFonts w:asciiTheme="minorHAnsi" w:hAnsiTheme="minorHAnsi" w:cstheme="minorHAnsi"/>
              </w:rPr>
            </w:pPr>
          </w:p>
        </w:tc>
      </w:tr>
      <w:tr w:rsidR="008D0133" w:rsidRPr="00CC5E83" w14:paraId="6FAB0919" w14:textId="77777777">
        <w:trPr>
          <w:trHeight w:hRule="exact" w:val="1944"/>
          <w:jc w:val="center"/>
        </w:trPr>
        <w:tc>
          <w:tcPr>
            <w:tcW w:w="9360" w:type="dxa"/>
          </w:tcPr>
          <w:p w14:paraId="7732B733" w14:textId="77777777" w:rsidR="008D0133" w:rsidRPr="00CC5E83" w:rsidRDefault="008D0133">
            <w:pPr>
              <w:pStyle w:val="Body"/>
              <w:rPr>
                <w:rFonts w:asciiTheme="minorHAnsi" w:hAnsiTheme="minorHAnsi" w:cstheme="minorHAnsi"/>
              </w:rPr>
            </w:pPr>
          </w:p>
        </w:tc>
      </w:tr>
    </w:tbl>
    <w:p w14:paraId="0F8901BD" w14:textId="77777777" w:rsidR="008D0133" w:rsidRPr="00CC5E83" w:rsidRDefault="008D0133">
      <w:pPr>
        <w:pStyle w:val="Heading2"/>
        <w:rPr>
          <w:rFonts w:asciiTheme="minorHAnsi" w:hAnsiTheme="minorHAnsi" w:cstheme="minorHAnsi"/>
          <w:sz w:val="20"/>
          <w:szCs w:val="20"/>
        </w:rPr>
      </w:pPr>
    </w:p>
    <w:tbl>
      <w:tblPr>
        <w:tblStyle w:val="TableGrid"/>
        <w:tblW w:w="9360" w:type="dxa"/>
        <w:jc w:val="center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ook w:val="01E0" w:firstRow="1" w:lastRow="1" w:firstColumn="1" w:lastColumn="1" w:noHBand="0" w:noVBand="0"/>
      </w:tblPr>
      <w:tblGrid>
        <w:gridCol w:w="9360"/>
      </w:tblGrid>
      <w:tr w:rsidR="00AB398A" w:rsidRPr="00CC5E83" w14:paraId="2AB29EC8" w14:textId="77777777" w:rsidTr="00EB4889">
        <w:trPr>
          <w:jc w:val="center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00B0F0"/>
            <w:vAlign w:val="center"/>
          </w:tcPr>
          <w:p w14:paraId="16147AAB" w14:textId="77777777" w:rsidR="008D0133" w:rsidRPr="00CC5E83" w:rsidRDefault="00D74138" w:rsidP="009E1AA6">
            <w:pPr>
              <w:pStyle w:val="Heading2"/>
              <w:outlineLvl w:val="1"/>
              <w:rPr>
                <w:rFonts w:asciiTheme="minorHAnsi" w:hAnsiTheme="minorHAnsi" w:cstheme="minorHAnsi"/>
                <w:color w:val="auto"/>
                <w:sz w:val="20"/>
                <w:szCs w:val="20"/>
              </w:rPr>
            </w:pPr>
            <w:r w:rsidRPr="00CC5E83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>Suitability</w:t>
            </w:r>
          </w:p>
        </w:tc>
      </w:tr>
      <w:tr w:rsidR="008D0133" w:rsidRPr="00CC5E83" w14:paraId="1779E2F5" w14:textId="77777777">
        <w:trPr>
          <w:jc w:val="center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1821C06" w14:textId="77777777" w:rsidR="00D74138" w:rsidRPr="00CC5E83" w:rsidRDefault="00D74138" w:rsidP="00D74138">
            <w:pPr>
              <w:pStyle w:val="Body"/>
              <w:rPr>
                <w:rFonts w:asciiTheme="minorHAnsi" w:hAnsiTheme="minorHAnsi" w:cstheme="minorHAnsi"/>
              </w:rPr>
            </w:pPr>
            <w:r w:rsidRPr="00CC5E83">
              <w:rPr>
                <w:rFonts w:asciiTheme="minorHAnsi" w:hAnsiTheme="minorHAnsi" w:cstheme="minorHAnsi"/>
              </w:rPr>
              <w:t>Why do you thin</w:t>
            </w:r>
            <w:r w:rsidR="00C6340A" w:rsidRPr="00CC5E83">
              <w:rPr>
                <w:rFonts w:asciiTheme="minorHAnsi" w:hAnsiTheme="minorHAnsi" w:cstheme="minorHAnsi"/>
              </w:rPr>
              <w:t>k you are suitable for this post</w:t>
            </w:r>
            <w:r w:rsidRPr="00CC5E83">
              <w:rPr>
                <w:rFonts w:asciiTheme="minorHAnsi" w:hAnsiTheme="minorHAnsi" w:cstheme="minorHAnsi"/>
              </w:rPr>
              <w:t>? (200 words)</w:t>
            </w:r>
          </w:p>
        </w:tc>
      </w:tr>
      <w:tr w:rsidR="008D0133" w:rsidRPr="00CC5E83" w14:paraId="59418107" w14:textId="77777777">
        <w:trPr>
          <w:trHeight w:hRule="exact" w:val="216"/>
          <w:jc w:val="center"/>
        </w:trPr>
        <w:tc>
          <w:tcPr>
            <w:tcW w:w="9360" w:type="dxa"/>
            <w:tcBorders>
              <w:top w:val="nil"/>
              <w:left w:val="nil"/>
              <w:bottom w:val="single" w:sz="4" w:space="0" w:color="C0C0C0"/>
              <w:right w:val="nil"/>
            </w:tcBorders>
          </w:tcPr>
          <w:p w14:paraId="3A047D23" w14:textId="77777777" w:rsidR="008D0133" w:rsidRPr="00CC5E83" w:rsidRDefault="008D0133">
            <w:pPr>
              <w:pStyle w:val="Body"/>
              <w:rPr>
                <w:rFonts w:asciiTheme="minorHAnsi" w:hAnsiTheme="minorHAnsi" w:cstheme="minorHAnsi"/>
              </w:rPr>
            </w:pPr>
          </w:p>
        </w:tc>
      </w:tr>
      <w:tr w:rsidR="008D0133" w:rsidRPr="00CC5E83" w14:paraId="31EE3622" w14:textId="77777777" w:rsidTr="00A2156B">
        <w:trPr>
          <w:trHeight w:hRule="exact" w:val="2174"/>
          <w:jc w:val="center"/>
        </w:trPr>
        <w:tc>
          <w:tcPr>
            <w:tcW w:w="9360" w:type="dxa"/>
          </w:tcPr>
          <w:p w14:paraId="40FFD72A" w14:textId="77777777" w:rsidR="008D0133" w:rsidRPr="00CC5E83" w:rsidRDefault="008D0133">
            <w:pPr>
              <w:pStyle w:val="Body"/>
              <w:rPr>
                <w:rFonts w:asciiTheme="minorHAnsi" w:hAnsiTheme="minorHAnsi" w:cstheme="minorHAnsi"/>
              </w:rPr>
            </w:pPr>
          </w:p>
        </w:tc>
      </w:tr>
      <w:tr w:rsidR="00D74138" w:rsidRPr="00CC5E83" w14:paraId="7449520B" w14:textId="77777777" w:rsidTr="00D74138">
        <w:trPr>
          <w:jc w:val="center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1A9F81F5" w14:textId="77777777" w:rsidR="00D74138" w:rsidRPr="00CC5E83" w:rsidRDefault="00D74138" w:rsidP="00E94188">
            <w:pPr>
              <w:pStyle w:val="Heading2"/>
              <w:outlineLvl w:val="1"/>
              <w:rPr>
                <w:rFonts w:asciiTheme="minorHAnsi" w:hAnsiTheme="minorHAnsi" w:cstheme="minorHAnsi"/>
                <w:color w:val="auto"/>
                <w:sz w:val="20"/>
                <w:szCs w:val="20"/>
              </w:rPr>
            </w:pPr>
          </w:p>
        </w:tc>
      </w:tr>
      <w:tr w:rsidR="00AB398A" w:rsidRPr="00CC5E83" w14:paraId="35B0CE1C" w14:textId="77777777" w:rsidTr="00EB4889">
        <w:trPr>
          <w:jc w:val="center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00B0F0"/>
            <w:vAlign w:val="center"/>
          </w:tcPr>
          <w:p w14:paraId="3BDD591F" w14:textId="77777777" w:rsidR="00A2156B" w:rsidRPr="00CC5E83" w:rsidRDefault="00D74138" w:rsidP="00E94188">
            <w:pPr>
              <w:pStyle w:val="Heading2"/>
              <w:outlineLvl w:val="1"/>
              <w:rPr>
                <w:rFonts w:asciiTheme="minorHAnsi" w:hAnsiTheme="minorHAnsi" w:cstheme="minorHAnsi"/>
                <w:color w:val="auto"/>
                <w:sz w:val="20"/>
                <w:szCs w:val="20"/>
              </w:rPr>
            </w:pPr>
            <w:r w:rsidRPr="00CC5E83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>Other Skills/Experience</w:t>
            </w:r>
          </w:p>
        </w:tc>
      </w:tr>
      <w:tr w:rsidR="00A2156B" w:rsidRPr="00CC5E83" w14:paraId="55A73009" w14:textId="77777777" w:rsidTr="00E94188">
        <w:trPr>
          <w:jc w:val="center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ADFC576" w14:textId="77777777" w:rsidR="00A2156B" w:rsidRPr="00CC5E83" w:rsidRDefault="00D74138" w:rsidP="00A2156B">
            <w:pPr>
              <w:pStyle w:val="Body"/>
              <w:rPr>
                <w:rFonts w:asciiTheme="minorHAnsi" w:hAnsiTheme="minorHAnsi" w:cstheme="minorHAnsi"/>
              </w:rPr>
            </w:pPr>
            <w:r w:rsidRPr="00CC5E83">
              <w:rPr>
                <w:rFonts w:asciiTheme="minorHAnsi" w:hAnsiTheme="minorHAnsi" w:cstheme="minorHAnsi"/>
              </w:rPr>
              <w:t>Please give details of any other skills, knowledge and experience you possess which</w:t>
            </w:r>
            <w:r w:rsidR="00C6340A" w:rsidRPr="00CC5E83">
              <w:rPr>
                <w:rFonts w:asciiTheme="minorHAnsi" w:hAnsiTheme="minorHAnsi" w:cstheme="minorHAnsi"/>
              </w:rPr>
              <w:t xml:space="preserve"> are relevant to this placement</w:t>
            </w:r>
            <w:r w:rsidRPr="00CC5E83">
              <w:rPr>
                <w:rFonts w:asciiTheme="minorHAnsi" w:hAnsiTheme="minorHAnsi" w:cstheme="minorHAnsi"/>
              </w:rPr>
              <w:t xml:space="preserve"> (300 words max)</w:t>
            </w:r>
          </w:p>
        </w:tc>
      </w:tr>
      <w:tr w:rsidR="00A2156B" w:rsidRPr="00CC5E83" w14:paraId="0904A069" w14:textId="77777777" w:rsidTr="00E94188">
        <w:trPr>
          <w:trHeight w:hRule="exact" w:val="216"/>
          <w:jc w:val="center"/>
        </w:trPr>
        <w:tc>
          <w:tcPr>
            <w:tcW w:w="9360" w:type="dxa"/>
            <w:tcBorders>
              <w:top w:val="nil"/>
              <w:left w:val="nil"/>
              <w:bottom w:val="single" w:sz="4" w:space="0" w:color="C0C0C0"/>
              <w:right w:val="nil"/>
            </w:tcBorders>
          </w:tcPr>
          <w:p w14:paraId="09EA9FE4" w14:textId="77777777" w:rsidR="00A2156B" w:rsidRPr="00CC5E83" w:rsidRDefault="00A2156B" w:rsidP="00E94188">
            <w:pPr>
              <w:pStyle w:val="Body"/>
              <w:rPr>
                <w:rFonts w:asciiTheme="minorHAnsi" w:hAnsiTheme="minorHAnsi" w:cstheme="minorHAnsi"/>
              </w:rPr>
            </w:pPr>
          </w:p>
        </w:tc>
      </w:tr>
      <w:tr w:rsidR="00A2156B" w:rsidRPr="00CC5E83" w14:paraId="0972D26F" w14:textId="77777777" w:rsidTr="00D803BF">
        <w:trPr>
          <w:trHeight w:hRule="exact" w:val="1916"/>
          <w:jc w:val="center"/>
        </w:trPr>
        <w:tc>
          <w:tcPr>
            <w:tcW w:w="9360" w:type="dxa"/>
          </w:tcPr>
          <w:p w14:paraId="118A8090" w14:textId="77777777" w:rsidR="00A2156B" w:rsidRPr="00CC5E83" w:rsidRDefault="00A2156B" w:rsidP="00E94188">
            <w:pPr>
              <w:pStyle w:val="Body"/>
              <w:rPr>
                <w:rFonts w:asciiTheme="minorHAnsi" w:hAnsiTheme="minorHAnsi" w:cstheme="minorHAnsi"/>
              </w:rPr>
            </w:pPr>
          </w:p>
        </w:tc>
      </w:tr>
    </w:tbl>
    <w:p w14:paraId="14FF8FB1" w14:textId="77777777" w:rsidR="00A2156B" w:rsidRPr="00CC5E83" w:rsidRDefault="00A2156B" w:rsidP="00A2156B">
      <w:pPr>
        <w:pStyle w:val="Heading2"/>
        <w:rPr>
          <w:rFonts w:asciiTheme="minorHAnsi" w:hAnsiTheme="minorHAnsi" w:cstheme="minorHAnsi"/>
          <w:sz w:val="20"/>
          <w:szCs w:val="20"/>
        </w:rPr>
      </w:pPr>
    </w:p>
    <w:tbl>
      <w:tblPr>
        <w:tblStyle w:val="TableGrid"/>
        <w:tblW w:w="9360" w:type="dxa"/>
        <w:jc w:val="center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ook w:val="01E0" w:firstRow="1" w:lastRow="1" w:firstColumn="1" w:lastColumn="1" w:noHBand="0" w:noVBand="0"/>
      </w:tblPr>
      <w:tblGrid>
        <w:gridCol w:w="4536"/>
        <w:gridCol w:w="4824"/>
      </w:tblGrid>
      <w:tr w:rsidR="00AB398A" w:rsidRPr="00CC5E83" w14:paraId="29536F57" w14:textId="77777777" w:rsidTr="00EB4889">
        <w:trPr>
          <w:jc w:val="center"/>
        </w:trPr>
        <w:tc>
          <w:tcPr>
            <w:tcW w:w="93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00B0F0"/>
            <w:vAlign w:val="center"/>
          </w:tcPr>
          <w:p w14:paraId="2B3848F3" w14:textId="77777777" w:rsidR="00A2156B" w:rsidRPr="00CC5E83" w:rsidRDefault="00A2156B" w:rsidP="00E94188">
            <w:pPr>
              <w:pStyle w:val="Heading2"/>
              <w:outlineLvl w:val="1"/>
              <w:rPr>
                <w:rFonts w:asciiTheme="minorHAnsi" w:hAnsiTheme="minorHAnsi" w:cstheme="minorHAnsi"/>
                <w:color w:val="auto"/>
                <w:sz w:val="20"/>
                <w:szCs w:val="20"/>
              </w:rPr>
            </w:pPr>
            <w:r w:rsidRPr="00CC5E83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 xml:space="preserve">References  </w:t>
            </w:r>
          </w:p>
        </w:tc>
      </w:tr>
      <w:tr w:rsidR="00A2156B" w:rsidRPr="00CC5E83" w14:paraId="255C5FBB" w14:textId="77777777" w:rsidTr="00E94188">
        <w:trPr>
          <w:jc w:val="center"/>
        </w:trPr>
        <w:tc>
          <w:tcPr>
            <w:tcW w:w="9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0E32703" w14:textId="77777777" w:rsidR="00A2156B" w:rsidRPr="00CC5E83" w:rsidRDefault="00A2156B" w:rsidP="00E4343C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CC5E83">
              <w:rPr>
                <w:rFonts w:asciiTheme="minorHAnsi" w:hAnsiTheme="minorHAnsi" w:cstheme="minorHAnsi"/>
                <w:sz w:val="20"/>
                <w:szCs w:val="20"/>
              </w:rPr>
              <w:t xml:space="preserve">Please give the names and addresses of two people (not related to you) who </w:t>
            </w:r>
            <w:r w:rsidR="00E4343C" w:rsidRPr="00CC5E83">
              <w:rPr>
                <w:rFonts w:asciiTheme="minorHAnsi" w:hAnsiTheme="minorHAnsi" w:cstheme="minorHAnsi"/>
                <w:sz w:val="20"/>
                <w:szCs w:val="20"/>
              </w:rPr>
              <w:t xml:space="preserve">can provide a written reference </w:t>
            </w:r>
            <w:r w:rsidRPr="00CC5E83">
              <w:rPr>
                <w:rFonts w:asciiTheme="minorHAnsi" w:hAnsiTheme="minorHAnsi" w:cstheme="minorHAnsi"/>
                <w:sz w:val="20"/>
                <w:szCs w:val="20"/>
              </w:rPr>
              <w:t xml:space="preserve">for you. </w:t>
            </w:r>
            <w:r w:rsidR="00483DB6" w:rsidRPr="00CC5E83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</w:tc>
      </w:tr>
      <w:tr w:rsidR="00A2156B" w:rsidRPr="00CC5E83" w14:paraId="6DB3DD8E" w14:textId="77777777" w:rsidTr="00E94188">
        <w:trPr>
          <w:trHeight w:hRule="exact" w:val="216"/>
          <w:jc w:val="center"/>
        </w:trPr>
        <w:tc>
          <w:tcPr>
            <w:tcW w:w="9360" w:type="dxa"/>
            <w:gridSpan w:val="2"/>
            <w:tcBorders>
              <w:top w:val="nil"/>
              <w:left w:val="nil"/>
              <w:bottom w:val="single" w:sz="4" w:space="0" w:color="C0C0C0"/>
              <w:right w:val="nil"/>
            </w:tcBorders>
          </w:tcPr>
          <w:p w14:paraId="63D140E8" w14:textId="77777777" w:rsidR="00A2156B" w:rsidRPr="00CC5E83" w:rsidRDefault="00A2156B" w:rsidP="00E94188">
            <w:pPr>
              <w:pStyle w:val="Body"/>
              <w:rPr>
                <w:rFonts w:asciiTheme="minorHAnsi" w:hAnsiTheme="minorHAnsi" w:cstheme="minorHAnsi"/>
              </w:rPr>
            </w:pPr>
          </w:p>
        </w:tc>
      </w:tr>
      <w:tr w:rsidR="00A2156B" w:rsidRPr="00CC5E83" w14:paraId="77E63BBD" w14:textId="77777777" w:rsidTr="00E4343C">
        <w:trPr>
          <w:trHeight w:hRule="exact" w:val="301"/>
          <w:jc w:val="center"/>
        </w:trPr>
        <w:tc>
          <w:tcPr>
            <w:tcW w:w="4536" w:type="dxa"/>
          </w:tcPr>
          <w:p w14:paraId="28478DDE" w14:textId="77777777" w:rsidR="00A2156B" w:rsidRPr="00CC5E83" w:rsidRDefault="00A2156B" w:rsidP="00E94188">
            <w:pPr>
              <w:pStyle w:val="Body"/>
              <w:rPr>
                <w:rFonts w:asciiTheme="minorHAnsi" w:hAnsiTheme="minorHAnsi" w:cstheme="minorHAnsi"/>
              </w:rPr>
            </w:pPr>
            <w:r w:rsidRPr="00CC5E83">
              <w:rPr>
                <w:rFonts w:asciiTheme="minorHAnsi" w:hAnsiTheme="minorHAnsi" w:cstheme="minorHAnsi"/>
              </w:rPr>
              <w:t>First referee</w:t>
            </w:r>
          </w:p>
        </w:tc>
        <w:tc>
          <w:tcPr>
            <w:tcW w:w="4824" w:type="dxa"/>
          </w:tcPr>
          <w:p w14:paraId="5C1A4C19" w14:textId="77777777" w:rsidR="00A2156B" w:rsidRPr="00CC5E83" w:rsidRDefault="00A2156B" w:rsidP="00E94188">
            <w:pPr>
              <w:pStyle w:val="Body"/>
              <w:rPr>
                <w:rFonts w:asciiTheme="minorHAnsi" w:hAnsiTheme="minorHAnsi" w:cstheme="minorHAnsi"/>
              </w:rPr>
            </w:pPr>
            <w:r w:rsidRPr="00CC5E83">
              <w:rPr>
                <w:rFonts w:asciiTheme="minorHAnsi" w:hAnsiTheme="minorHAnsi" w:cstheme="minorHAnsi"/>
              </w:rPr>
              <w:t>Second Referee</w:t>
            </w:r>
          </w:p>
        </w:tc>
      </w:tr>
      <w:tr w:rsidR="00A2156B" w:rsidRPr="00CC5E83" w14:paraId="61AC0688" w14:textId="77777777" w:rsidTr="00E4343C">
        <w:trPr>
          <w:trHeight w:hRule="exact" w:val="1944"/>
          <w:jc w:val="center"/>
        </w:trPr>
        <w:tc>
          <w:tcPr>
            <w:tcW w:w="4536" w:type="dxa"/>
          </w:tcPr>
          <w:p w14:paraId="568EA7A3" w14:textId="77777777" w:rsidR="00A2156B" w:rsidRPr="00CC5E83" w:rsidRDefault="00A2156B" w:rsidP="00E94188">
            <w:pPr>
              <w:pStyle w:val="Body"/>
              <w:rPr>
                <w:rFonts w:asciiTheme="minorHAnsi" w:hAnsiTheme="minorHAnsi" w:cstheme="minorHAnsi"/>
              </w:rPr>
            </w:pPr>
          </w:p>
        </w:tc>
        <w:tc>
          <w:tcPr>
            <w:tcW w:w="4824" w:type="dxa"/>
          </w:tcPr>
          <w:p w14:paraId="39C1FA4C" w14:textId="77777777" w:rsidR="00A2156B" w:rsidRPr="00CC5E83" w:rsidRDefault="00A2156B" w:rsidP="00E94188">
            <w:pPr>
              <w:pStyle w:val="Body"/>
              <w:rPr>
                <w:rFonts w:asciiTheme="minorHAnsi" w:hAnsiTheme="minorHAnsi" w:cstheme="minorHAnsi"/>
              </w:rPr>
            </w:pPr>
          </w:p>
        </w:tc>
      </w:tr>
    </w:tbl>
    <w:p w14:paraId="1F836FD7" w14:textId="77777777" w:rsidR="008D0133" w:rsidRPr="00CC5E83" w:rsidRDefault="008D0133">
      <w:pPr>
        <w:pStyle w:val="Heading2"/>
        <w:rPr>
          <w:rFonts w:asciiTheme="minorHAnsi" w:hAnsiTheme="minorHAnsi" w:cstheme="minorHAnsi"/>
          <w:sz w:val="20"/>
          <w:szCs w:val="20"/>
        </w:rPr>
      </w:pPr>
    </w:p>
    <w:p w14:paraId="10665C2E" w14:textId="77777777" w:rsidR="0072730E" w:rsidRPr="00CC5E83" w:rsidRDefault="0072730E" w:rsidP="0072730E">
      <w:pPr>
        <w:rPr>
          <w:rFonts w:asciiTheme="minorHAnsi" w:hAnsiTheme="minorHAnsi"/>
          <w:sz w:val="20"/>
          <w:szCs w:val="20"/>
        </w:rPr>
      </w:pPr>
      <w:r w:rsidRPr="00CC5E83">
        <w:rPr>
          <w:rFonts w:asciiTheme="minorHAnsi" w:hAnsiTheme="minorHAnsi"/>
          <w:sz w:val="20"/>
          <w:szCs w:val="20"/>
        </w:rPr>
        <w:t xml:space="preserve">*For School pupil placements- we only require one reference. </w:t>
      </w:r>
    </w:p>
    <w:p w14:paraId="41EB18B8" w14:textId="77777777" w:rsidR="0072730E" w:rsidRPr="00CC5E83" w:rsidRDefault="0072730E" w:rsidP="0072730E">
      <w:pPr>
        <w:rPr>
          <w:rFonts w:asciiTheme="minorHAnsi" w:hAnsiTheme="minorHAnsi"/>
          <w:sz w:val="20"/>
          <w:szCs w:val="20"/>
        </w:rPr>
      </w:pPr>
    </w:p>
    <w:tbl>
      <w:tblPr>
        <w:tblStyle w:val="TableGrid"/>
        <w:tblW w:w="9360" w:type="dxa"/>
        <w:jc w:val="center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ook w:val="01E0" w:firstRow="1" w:lastRow="1" w:firstColumn="1" w:lastColumn="1" w:noHBand="0" w:noVBand="0"/>
      </w:tblPr>
      <w:tblGrid>
        <w:gridCol w:w="1843"/>
        <w:gridCol w:w="7517"/>
      </w:tblGrid>
      <w:tr w:rsidR="00AB398A" w:rsidRPr="00CC5E83" w14:paraId="309F9C9B" w14:textId="77777777" w:rsidTr="00EB4889">
        <w:trPr>
          <w:jc w:val="center"/>
        </w:trPr>
        <w:tc>
          <w:tcPr>
            <w:tcW w:w="93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00B0F0"/>
            <w:vAlign w:val="center"/>
          </w:tcPr>
          <w:p w14:paraId="732013AC" w14:textId="77777777" w:rsidR="008D0133" w:rsidRPr="00CC5E83" w:rsidRDefault="008D0133">
            <w:pPr>
              <w:pStyle w:val="Heading2"/>
              <w:outlineLvl w:val="1"/>
              <w:rPr>
                <w:rFonts w:asciiTheme="minorHAnsi" w:hAnsiTheme="minorHAnsi" w:cstheme="minorHAnsi"/>
                <w:color w:val="auto"/>
                <w:sz w:val="20"/>
                <w:szCs w:val="20"/>
              </w:rPr>
            </w:pPr>
            <w:r w:rsidRPr="00CC5E83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>Person to Notify in Case of Emergency</w:t>
            </w:r>
          </w:p>
        </w:tc>
      </w:tr>
      <w:tr w:rsidR="008D0133" w:rsidRPr="00CC5E83" w14:paraId="360B6CDD" w14:textId="77777777">
        <w:trPr>
          <w:trHeight w:hRule="exact" w:val="216"/>
          <w:jc w:val="center"/>
        </w:trPr>
        <w:tc>
          <w:tcPr>
            <w:tcW w:w="9360" w:type="dxa"/>
            <w:gridSpan w:val="2"/>
            <w:tcBorders>
              <w:top w:val="nil"/>
              <w:left w:val="nil"/>
              <w:bottom w:val="single" w:sz="4" w:space="0" w:color="C0C0C0"/>
              <w:right w:val="nil"/>
            </w:tcBorders>
          </w:tcPr>
          <w:p w14:paraId="7647A82B" w14:textId="77777777" w:rsidR="008D0133" w:rsidRPr="00CC5E83" w:rsidRDefault="008D0133">
            <w:pPr>
              <w:pStyle w:val="Body"/>
              <w:rPr>
                <w:rFonts w:asciiTheme="minorHAnsi" w:hAnsiTheme="minorHAnsi" w:cstheme="minorHAnsi"/>
              </w:rPr>
            </w:pPr>
          </w:p>
        </w:tc>
      </w:tr>
      <w:tr w:rsidR="009E1AA6" w:rsidRPr="00CC5E83" w14:paraId="4A771593" w14:textId="77777777" w:rsidTr="00E94188">
        <w:trPr>
          <w:jc w:val="center"/>
        </w:trPr>
        <w:tc>
          <w:tcPr>
            <w:tcW w:w="1843" w:type="dxa"/>
            <w:tcBorders>
              <w:top w:val="single" w:sz="4" w:space="0" w:color="B4C3AF"/>
              <w:left w:val="single" w:sz="4" w:space="0" w:color="B4C3AF"/>
              <w:bottom w:val="single" w:sz="4" w:space="0" w:color="B4C3AF"/>
              <w:right w:val="single" w:sz="4" w:space="0" w:color="B4C3AF"/>
            </w:tcBorders>
            <w:vAlign w:val="center"/>
          </w:tcPr>
          <w:p w14:paraId="6F5C1BD8" w14:textId="77777777" w:rsidR="009E1AA6" w:rsidRPr="00CC5E83" w:rsidRDefault="009E1AA6" w:rsidP="00E94188">
            <w:pPr>
              <w:pStyle w:val="Body"/>
              <w:rPr>
                <w:rFonts w:asciiTheme="minorHAnsi" w:hAnsiTheme="minorHAnsi" w:cstheme="minorHAnsi"/>
              </w:rPr>
            </w:pPr>
            <w:r w:rsidRPr="00CC5E83">
              <w:rPr>
                <w:rFonts w:asciiTheme="minorHAnsi" w:hAnsiTheme="minorHAnsi" w:cstheme="minorHAnsi"/>
              </w:rPr>
              <w:t>Name</w:t>
            </w:r>
          </w:p>
        </w:tc>
        <w:tc>
          <w:tcPr>
            <w:tcW w:w="7517" w:type="dxa"/>
            <w:tcBorders>
              <w:top w:val="single" w:sz="4" w:space="0" w:color="B4C3AF"/>
              <w:left w:val="single" w:sz="4" w:space="0" w:color="B4C3AF"/>
              <w:bottom w:val="single" w:sz="4" w:space="0" w:color="B4C3AF"/>
              <w:right w:val="single" w:sz="4" w:space="0" w:color="B4C3AF"/>
            </w:tcBorders>
            <w:vAlign w:val="center"/>
          </w:tcPr>
          <w:p w14:paraId="3BA52B33" w14:textId="77777777" w:rsidR="009E1AA6" w:rsidRPr="00CC5E83" w:rsidRDefault="009E1AA6" w:rsidP="00E94188">
            <w:pPr>
              <w:pStyle w:val="Body"/>
              <w:rPr>
                <w:rFonts w:asciiTheme="minorHAnsi" w:hAnsiTheme="minorHAnsi" w:cstheme="minorHAnsi"/>
              </w:rPr>
            </w:pPr>
          </w:p>
        </w:tc>
      </w:tr>
      <w:tr w:rsidR="009E1AA6" w:rsidRPr="00CC5E83" w14:paraId="1EEBA95A" w14:textId="77777777" w:rsidTr="00E94188">
        <w:trPr>
          <w:trHeight w:val="1276"/>
          <w:jc w:val="center"/>
        </w:trPr>
        <w:tc>
          <w:tcPr>
            <w:tcW w:w="1843" w:type="dxa"/>
            <w:tcBorders>
              <w:top w:val="single" w:sz="4" w:space="0" w:color="B4C3AF"/>
              <w:left w:val="single" w:sz="4" w:space="0" w:color="B4C3AF"/>
              <w:bottom w:val="single" w:sz="4" w:space="0" w:color="B4C3AF"/>
              <w:right w:val="single" w:sz="4" w:space="0" w:color="B4C3AF"/>
            </w:tcBorders>
          </w:tcPr>
          <w:p w14:paraId="55837E45" w14:textId="77777777" w:rsidR="009E1AA6" w:rsidRPr="00CC5E83" w:rsidRDefault="009E1AA6" w:rsidP="00E94188">
            <w:pPr>
              <w:pStyle w:val="Body"/>
              <w:rPr>
                <w:rFonts w:asciiTheme="minorHAnsi" w:hAnsiTheme="minorHAnsi" w:cstheme="minorHAnsi"/>
              </w:rPr>
            </w:pPr>
            <w:r w:rsidRPr="00CC5E83">
              <w:rPr>
                <w:rFonts w:asciiTheme="minorHAnsi" w:hAnsiTheme="minorHAnsi" w:cstheme="minorHAnsi"/>
              </w:rPr>
              <w:t>Address</w:t>
            </w:r>
          </w:p>
        </w:tc>
        <w:tc>
          <w:tcPr>
            <w:tcW w:w="7517" w:type="dxa"/>
            <w:tcBorders>
              <w:top w:val="single" w:sz="4" w:space="0" w:color="B4C3AF"/>
              <w:left w:val="single" w:sz="4" w:space="0" w:color="B4C3AF"/>
              <w:bottom w:val="single" w:sz="4" w:space="0" w:color="B4C3AF"/>
              <w:right w:val="single" w:sz="4" w:space="0" w:color="B4C3AF"/>
            </w:tcBorders>
          </w:tcPr>
          <w:p w14:paraId="308FFD0D" w14:textId="77777777" w:rsidR="009E1AA6" w:rsidRPr="00CC5E83" w:rsidRDefault="009E1AA6" w:rsidP="00E94188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9E1AA6" w:rsidRPr="00CC5E83" w14:paraId="62B9365C" w14:textId="77777777" w:rsidTr="00E94188">
        <w:trPr>
          <w:jc w:val="center"/>
        </w:trPr>
        <w:tc>
          <w:tcPr>
            <w:tcW w:w="1843" w:type="dxa"/>
            <w:tcBorders>
              <w:top w:val="single" w:sz="4" w:space="0" w:color="B4C3AF"/>
              <w:left w:val="single" w:sz="4" w:space="0" w:color="B4C3AF"/>
              <w:bottom w:val="single" w:sz="4" w:space="0" w:color="B4C3AF"/>
              <w:right w:val="single" w:sz="4" w:space="0" w:color="B4C3AF"/>
            </w:tcBorders>
            <w:vAlign w:val="center"/>
          </w:tcPr>
          <w:p w14:paraId="51CC9C10" w14:textId="77777777" w:rsidR="009E1AA6" w:rsidRPr="00CC5E83" w:rsidRDefault="009E1AA6" w:rsidP="00E94188">
            <w:pPr>
              <w:pStyle w:val="Body"/>
              <w:rPr>
                <w:rFonts w:asciiTheme="minorHAnsi" w:hAnsiTheme="minorHAnsi" w:cstheme="minorHAnsi"/>
              </w:rPr>
            </w:pPr>
            <w:r w:rsidRPr="00CC5E83">
              <w:rPr>
                <w:rFonts w:asciiTheme="minorHAnsi" w:hAnsiTheme="minorHAnsi" w:cstheme="minorHAnsi"/>
              </w:rPr>
              <w:t>Postcode</w:t>
            </w:r>
          </w:p>
        </w:tc>
        <w:tc>
          <w:tcPr>
            <w:tcW w:w="7517" w:type="dxa"/>
            <w:tcBorders>
              <w:top w:val="single" w:sz="4" w:space="0" w:color="B4C3AF"/>
              <w:left w:val="single" w:sz="4" w:space="0" w:color="B4C3AF"/>
              <w:bottom w:val="single" w:sz="4" w:space="0" w:color="B4C3AF"/>
              <w:right w:val="single" w:sz="4" w:space="0" w:color="B4C3AF"/>
            </w:tcBorders>
            <w:vAlign w:val="center"/>
          </w:tcPr>
          <w:p w14:paraId="318BFEC2" w14:textId="77777777" w:rsidR="009E1AA6" w:rsidRPr="00CC5E83" w:rsidRDefault="009E1AA6" w:rsidP="00E94188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9E1AA6" w:rsidRPr="00CC5E83" w14:paraId="69F66A34" w14:textId="77777777" w:rsidTr="00E94188">
        <w:trPr>
          <w:jc w:val="center"/>
        </w:trPr>
        <w:tc>
          <w:tcPr>
            <w:tcW w:w="1843" w:type="dxa"/>
            <w:tcBorders>
              <w:top w:val="single" w:sz="4" w:space="0" w:color="B4C3AF"/>
              <w:left w:val="single" w:sz="4" w:space="0" w:color="B4C3AF"/>
              <w:bottom w:val="single" w:sz="4" w:space="0" w:color="B4C3AF"/>
              <w:right w:val="single" w:sz="4" w:space="0" w:color="B4C3AF"/>
            </w:tcBorders>
            <w:vAlign w:val="center"/>
          </w:tcPr>
          <w:p w14:paraId="7667581C" w14:textId="77777777" w:rsidR="009E1AA6" w:rsidRPr="00CC5E83" w:rsidRDefault="009E1AA6" w:rsidP="00E94188">
            <w:pPr>
              <w:pStyle w:val="Body"/>
              <w:rPr>
                <w:rFonts w:asciiTheme="minorHAnsi" w:hAnsiTheme="minorHAnsi" w:cstheme="minorHAnsi"/>
              </w:rPr>
            </w:pPr>
            <w:r w:rsidRPr="00CC5E83">
              <w:rPr>
                <w:rFonts w:asciiTheme="minorHAnsi" w:hAnsiTheme="minorHAnsi" w:cstheme="minorHAnsi"/>
              </w:rPr>
              <w:t>Home Phone</w:t>
            </w:r>
          </w:p>
        </w:tc>
        <w:tc>
          <w:tcPr>
            <w:tcW w:w="7517" w:type="dxa"/>
            <w:tcBorders>
              <w:top w:val="single" w:sz="4" w:space="0" w:color="B4C3AF"/>
              <w:left w:val="single" w:sz="4" w:space="0" w:color="B4C3AF"/>
              <w:bottom w:val="single" w:sz="4" w:space="0" w:color="B4C3AF"/>
              <w:right w:val="single" w:sz="4" w:space="0" w:color="B4C3AF"/>
            </w:tcBorders>
            <w:vAlign w:val="center"/>
          </w:tcPr>
          <w:p w14:paraId="75AC3190" w14:textId="77777777" w:rsidR="009E1AA6" w:rsidRPr="00CC5E83" w:rsidRDefault="009E1AA6" w:rsidP="00E94188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9E1AA6" w:rsidRPr="00CC5E83" w14:paraId="60D30497" w14:textId="77777777" w:rsidTr="00E94188">
        <w:trPr>
          <w:jc w:val="center"/>
        </w:trPr>
        <w:tc>
          <w:tcPr>
            <w:tcW w:w="1843" w:type="dxa"/>
            <w:tcBorders>
              <w:top w:val="single" w:sz="4" w:space="0" w:color="B4C3AF"/>
              <w:left w:val="single" w:sz="4" w:space="0" w:color="B4C3AF"/>
              <w:bottom w:val="single" w:sz="4" w:space="0" w:color="B4C3AF"/>
              <w:right w:val="single" w:sz="4" w:space="0" w:color="B4C3AF"/>
            </w:tcBorders>
            <w:vAlign w:val="center"/>
          </w:tcPr>
          <w:p w14:paraId="2D5547B3" w14:textId="77777777" w:rsidR="009E1AA6" w:rsidRPr="00CC5E83" w:rsidRDefault="009E1AA6" w:rsidP="00E94188">
            <w:pPr>
              <w:pStyle w:val="Body"/>
              <w:rPr>
                <w:rFonts w:asciiTheme="minorHAnsi" w:hAnsiTheme="minorHAnsi" w:cstheme="minorHAnsi"/>
              </w:rPr>
            </w:pPr>
            <w:r w:rsidRPr="00CC5E83">
              <w:rPr>
                <w:rFonts w:asciiTheme="minorHAnsi" w:hAnsiTheme="minorHAnsi" w:cstheme="minorHAnsi"/>
              </w:rPr>
              <w:t>Mobile Phone</w:t>
            </w:r>
          </w:p>
        </w:tc>
        <w:tc>
          <w:tcPr>
            <w:tcW w:w="7517" w:type="dxa"/>
            <w:tcBorders>
              <w:top w:val="single" w:sz="4" w:space="0" w:color="B4C3AF"/>
              <w:left w:val="single" w:sz="4" w:space="0" w:color="B4C3AF"/>
              <w:bottom w:val="single" w:sz="4" w:space="0" w:color="B4C3AF"/>
              <w:right w:val="single" w:sz="4" w:space="0" w:color="B4C3AF"/>
            </w:tcBorders>
            <w:vAlign w:val="center"/>
          </w:tcPr>
          <w:p w14:paraId="3BAC6CB4" w14:textId="77777777" w:rsidR="009E1AA6" w:rsidRPr="00CC5E83" w:rsidRDefault="009E1AA6" w:rsidP="00E94188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9E1AA6" w:rsidRPr="00CC5E83" w14:paraId="1B7F22F6" w14:textId="77777777" w:rsidTr="00A2156B">
        <w:trPr>
          <w:trHeight w:val="409"/>
          <w:jc w:val="center"/>
        </w:trPr>
        <w:tc>
          <w:tcPr>
            <w:tcW w:w="1843" w:type="dxa"/>
            <w:tcBorders>
              <w:top w:val="single" w:sz="4" w:space="0" w:color="B4C3AF"/>
              <w:left w:val="single" w:sz="4" w:space="0" w:color="B4C3AF"/>
              <w:bottom w:val="single" w:sz="4" w:space="0" w:color="B4C3AF"/>
              <w:right w:val="single" w:sz="4" w:space="0" w:color="B4C3AF"/>
            </w:tcBorders>
            <w:vAlign w:val="center"/>
          </w:tcPr>
          <w:p w14:paraId="1A63EE79" w14:textId="77777777" w:rsidR="009E1AA6" w:rsidRPr="00CC5E83" w:rsidRDefault="009E1AA6" w:rsidP="00E94188">
            <w:pPr>
              <w:pStyle w:val="Body"/>
              <w:rPr>
                <w:rFonts w:asciiTheme="minorHAnsi" w:hAnsiTheme="minorHAnsi" w:cstheme="minorHAnsi"/>
              </w:rPr>
            </w:pPr>
            <w:r w:rsidRPr="00CC5E83">
              <w:rPr>
                <w:rFonts w:asciiTheme="minorHAnsi" w:hAnsiTheme="minorHAnsi" w:cstheme="minorHAnsi"/>
              </w:rPr>
              <w:t>E-mail Address</w:t>
            </w:r>
          </w:p>
        </w:tc>
        <w:tc>
          <w:tcPr>
            <w:tcW w:w="7517" w:type="dxa"/>
            <w:tcBorders>
              <w:top w:val="single" w:sz="4" w:space="0" w:color="B4C3AF"/>
              <w:left w:val="single" w:sz="4" w:space="0" w:color="B4C3AF"/>
              <w:bottom w:val="single" w:sz="4" w:space="0" w:color="B4C3AF"/>
              <w:right w:val="single" w:sz="4" w:space="0" w:color="B4C3AF"/>
            </w:tcBorders>
            <w:vAlign w:val="center"/>
          </w:tcPr>
          <w:p w14:paraId="06C054BA" w14:textId="77777777" w:rsidR="009E1AA6" w:rsidRPr="00CC5E83" w:rsidRDefault="009E1AA6" w:rsidP="00E94188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A2156B" w:rsidRPr="00CC5E83" w14:paraId="2C5145EA" w14:textId="77777777" w:rsidTr="00A2156B">
        <w:trPr>
          <w:jc w:val="center"/>
        </w:trPr>
        <w:tc>
          <w:tcPr>
            <w:tcW w:w="93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76D0477" w14:textId="77777777" w:rsidR="007E7CCC" w:rsidRPr="007E7CCC" w:rsidRDefault="007E7CCC" w:rsidP="007E7CCC"/>
        </w:tc>
      </w:tr>
      <w:tr w:rsidR="00AB398A" w:rsidRPr="00CC5E83" w14:paraId="5AC1B72A" w14:textId="77777777" w:rsidTr="00EB4889">
        <w:trPr>
          <w:jc w:val="center"/>
        </w:trPr>
        <w:tc>
          <w:tcPr>
            <w:tcW w:w="93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00B0F0"/>
            <w:vAlign w:val="center"/>
          </w:tcPr>
          <w:p w14:paraId="44F3DF13" w14:textId="2722E0C4" w:rsidR="00A2156B" w:rsidRPr="00CC5E83" w:rsidRDefault="00397A12" w:rsidP="00EA43EA">
            <w:pPr>
              <w:pStyle w:val="Heading2"/>
              <w:outlineLvl w:val="1"/>
              <w:rPr>
                <w:rFonts w:asciiTheme="minorHAnsi" w:hAnsiTheme="minorHAnsi" w:cstheme="minorHAnsi"/>
                <w:color w:val="auto"/>
                <w:sz w:val="20"/>
                <w:szCs w:val="20"/>
              </w:rPr>
            </w:pPr>
            <w:r w:rsidRPr="00CC5E83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lastRenderedPageBreak/>
              <w:t xml:space="preserve">If you have a disability </w:t>
            </w:r>
            <w:r w:rsidR="0072730E" w:rsidRPr="00CC5E83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 xml:space="preserve">or require reasonable adjustments </w:t>
            </w:r>
            <w:r w:rsidRPr="00CC5E83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 xml:space="preserve">which means you cannot fill in this form, please email </w:t>
            </w:r>
            <w:r w:rsidR="00F35EB1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>Lucy Hutton</w:t>
            </w:r>
            <w:r w:rsidRPr="00CC5E83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 xml:space="preserve"> so that we can make alternative arrangements</w:t>
            </w:r>
            <w:r w:rsidR="00EA43EA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 xml:space="preserve"> </w:t>
            </w:r>
            <w:r w:rsidR="00F35EB1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>–</w:t>
            </w:r>
            <w:r w:rsidR="00F35EB1">
              <w:t xml:space="preserve"> </w:t>
            </w:r>
            <w:hyperlink r:id="rId7" w:history="1">
              <w:r w:rsidR="00F35EB1" w:rsidRPr="00D91EC7">
                <w:rPr>
                  <w:rStyle w:val="Hyperlink"/>
                  <w:rFonts w:asciiTheme="minorHAnsi" w:hAnsiTheme="minorHAnsi"/>
                </w:rPr>
                <w:t>Lucy.Hutton@cps.gov.uk</w:t>
              </w:r>
            </w:hyperlink>
            <w:r w:rsidR="00F35EB1">
              <w:rPr>
                <w:rFonts w:asciiTheme="minorHAnsi" w:hAnsiTheme="minorHAnsi"/>
                <w:color w:val="000000" w:themeColor="text1"/>
              </w:rPr>
              <w:t xml:space="preserve"> </w:t>
            </w:r>
            <w:r w:rsidR="006C725E" w:rsidRPr="00F35EB1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 xml:space="preserve"> </w:t>
            </w:r>
            <w:r w:rsidR="006B5878" w:rsidRPr="00F35EB1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 xml:space="preserve"> </w:t>
            </w:r>
            <w:r w:rsidR="00EB4889" w:rsidRPr="00F35EB1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 xml:space="preserve"> </w:t>
            </w:r>
          </w:p>
        </w:tc>
      </w:tr>
      <w:tr w:rsidR="00A2156B" w:rsidRPr="00CC5E83" w14:paraId="191560FB" w14:textId="77777777" w:rsidTr="00E94188">
        <w:trPr>
          <w:jc w:val="center"/>
        </w:trPr>
        <w:tc>
          <w:tcPr>
            <w:tcW w:w="9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49CA93D" w14:textId="77777777" w:rsidR="006A55E5" w:rsidRPr="00CC5E83" w:rsidRDefault="006A55E5" w:rsidP="00397A12">
            <w:pPr>
              <w:pStyle w:val="Body"/>
              <w:rPr>
                <w:rFonts w:asciiTheme="minorHAnsi" w:hAnsiTheme="minorHAnsi" w:cstheme="minorHAnsi"/>
              </w:rPr>
            </w:pPr>
          </w:p>
        </w:tc>
      </w:tr>
      <w:tr w:rsidR="00A2156B" w:rsidRPr="00CC5E83" w14:paraId="0D491CD4" w14:textId="77777777" w:rsidTr="00E94188">
        <w:trPr>
          <w:trHeight w:hRule="exact" w:val="216"/>
          <w:jc w:val="center"/>
        </w:trPr>
        <w:tc>
          <w:tcPr>
            <w:tcW w:w="9360" w:type="dxa"/>
            <w:gridSpan w:val="2"/>
            <w:tcBorders>
              <w:top w:val="nil"/>
              <w:left w:val="nil"/>
              <w:bottom w:val="single" w:sz="4" w:space="0" w:color="C0C0C0"/>
              <w:right w:val="nil"/>
            </w:tcBorders>
          </w:tcPr>
          <w:p w14:paraId="64362C29" w14:textId="77777777" w:rsidR="00A2156B" w:rsidRPr="00CC5E83" w:rsidRDefault="00A2156B" w:rsidP="00E94188">
            <w:pPr>
              <w:pStyle w:val="Body"/>
              <w:rPr>
                <w:rFonts w:asciiTheme="minorHAnsi" w:hAnsiTheme="minorHAnsi" w:cstheme="minorHAnsi"/>
              </w:rPr>
            </w:pPr>
          </w:p>
        </w:tc>
      </w:tr>
    </w:tbl>
    <w:p w14:paraId="48E3B520" w14:textId="77777777" w:rsidR="00EA43EA" w:rsidRPr="00EA43EA" w:rsidRDefault="00EA43EA" w:rsidP="00EA43EA"/>
    <w:tbl>
      <w:tblPr>
        <w:tblStyle w:val="TableGrid"/>
        <w:tblW w:w="9360" w:type="dxa"/>
        <w:jc w:val="center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ook w:val="01E0" w:firstRow="1" w:lastRow="1" w:firstColumn="1" w:lastColumn="1" w:noHBand="0" w:noVBand="0"/>
      </w:tblPr>
      <w:tblGrid>
        <w:gridCol w:w="9360"/>
      </w:tblGrid>
      <w:tr w:rsidR="00EA43EA" w:rsidRPr="00CC5E83" w14:paraId="72138D87" w14:textId="77777777" w:rsidTr="001D74B0">
        <w:trPr>
          <w:jc w:val="center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00B0F0"/>
            <w:vAlign w:val="center"/>
          </w:tcPr>
          <w:p w14:paraId="62A86ABC" w14:textId="77777777" w:rsidR="00EA43EA" w:rsidRPr="00CC5E83" w:rsidRDefault="00EA43EA" w:rsidP="001D74B0">
            <w:pPr>
              <w:pStyle w:val="Heading2"/>
              <w:outlineLvl w:val="1"/>
              <w:rPr>
                <w:rFonts w:asciiTheme="minorHAnsi" w:hAnsiTheme="minorHAnsi" w:cstheme="minorHAnsi"/>
                <w:color w:val="auto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>How did you hear about our Work Experience Programme?</w:t>
            </w:r>
          </w:p>
        </w:tc>
      </w:tr>
    </w:tbl>
    <w:p w14:paraId="73296F13" w14:textId="77777777" w:rsidR="00EA43EA" w:rsidRDefault="00EA43EA" w:rsidP="00EA43EA"/>
    <w:tbl>
      <w:tblPr>
        <w:tblStyle w:val="TableGrid"/>
        <w:tblW w:w="9360" w:type="dxa"/>
        <w:jc w:val="center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ook w:val="01E0" w:firstRow="1" w:lastRow="1" w:firstColumn="1" w:lastColumn="1" w:noHBand="0" w:noVBand="0"/>
      </w:tblPr>
      <w:tblGrid>
        <w:gridCol w:w="9360"/>
      </w:tblGrid>
      <w:tr w:rsidR="00EA43EA" w:rsidRPr="00CC5E83" w14:paraId="193F8AB4" w14:textId="77777777" w:rsidTr="001D74B0">
        <w:trPr>
          <w:trHeight w:hRule="exact" w:val="1916"/>
          <w:jc w:val="center"/>
        </w:trPr>
        <w:tc>
          <w:tcPr>
            <w:tcW w:w="9360" w:type="dxa"/>
          </w:tcPr>
          <w:p w14:paraId="17970FA2" w14:textId="77777777" w:rsidR="00EA43EA" w:rsidRPr="00CC5E83" w:rsidRDefault="00EA43EA" w:rsidP="001D74B0">
            <w:pPr>
              <w:pStyle w:val="Body"/>
              <w:rPr>
                <w:rFonts w:asciiTheme="minorHAnsi" w:hAnsiTheme="minorHAnsi" w:cstheme="minorHAnsi"/>
              </w:rPr>
            </w:pPr>
          </w:p>
        </w:tc>
      </w:tr>
    </w:tbl>
    <w:p w14:paraId="35B8CE7E" w14:textId="77777777" w:rsidR="00EA43EA" w:rsidRPr="00EA43EA" w:rsidRDefault="00EA43EA" w:rsidP="00EA43EA"/>
    <w:tbl>
      <w:tblPr>
        <w:tblStyle w:val="TableGrid"/>
        <w:tblW w:w="9360" w:type="dxa"/>
        <w:jc w:val="center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ook w:val="01E0" w:firstRow="1" w:lastRow="1" w:firstColumn="1" w:lastColumn="1" w:noHBand="0" w:noVBand="0"/>
      </w:tblPr>
      <w:tblGrid>
        <w:gridCol w:w="2663"/>
        <w:gridCol w:w="6697"/>
      </w:tblGrid>
      <w:tr w:rsidR="00AB398A" w:rsidRPr="00CC5E83" w14:paraId="7AEACDB9" w14:textId="77777777" w:rsidTr="00EB4889">
        <w:trPr>
          <w:jc w:val="center"/>
        </w:trPr>
        <w:tc>
          <w:tcPr>
            <w:tcW w:w="93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00B0F0"/>
            <w:vAlign w:val="center"/>
          </w:tcPr>
          <w:p w14:paraId="0DD68CF8" w14:textId="77777777" w:rsidR="008D0133" w:rsidRPr="00CC5E83" w:rsidRDefault="008D0133">
            <w:pPr>
              <w:pStyle w:val="Heading2"/>
              <w:outlineLvl w:val="1"/>
              <w:rPr>
                <w:rFonts w:asciiTheme="minorHAnsi" w:hAnsiTheme="minorHAnsi" w:cstheme="minorHAnsi"/>
                <w:color w:val="auto"/>
                <w:sz w:val="20"/>
                <w:szCs w:val="20"/>
              </w:rPr>
            </w:pPr>
            <w:r w:rsidRPr="00CC5E83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>Agreement and Signature</w:t>
            </w:r>
          </w:p>
        </w:tc>
      </w:tr>
      <w:tr w:rsidR="008D0133" w:rsidRPr="00CC5E83" w14:paraId="7B28450A" w14:textId="77777777">
        <w:trPr>
          <w:jc w:val="center"/>
        </w:trPr>
        <w:tc>
          <w:tcPr>
            <w:tcW w:w="9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CE324ED" w14:textId="77777777" w:rsidR="009E1AA6" w:rsidRPr="00CC5E83" w:rsidRDefault="009E1AA6" w:rsidP="009E1AA6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510C4F2B" w14:textId="77777777" w:rsidR="009E1AA6" w:rsidRPr="00CC5E83" w:rsidRDefault="009E1AA6" w:rsidP="009E1AA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CC5E83">
              <w:rPr>
                <w:rFonts w:asciiTheme="minorHAnsi" w:hAnsiTheme="minorHAnsi" w:cstheme="minorHAnsi"/>
                <w:sz w:val="20"/>
                <w:szCs w:val="20"/>
              </w:rPr>
              <w:t xml:space="preserve">I agree that all of the information included in this application is accurate. </w:t>
            </w:r>
          </w:p>
          <w:p w14:paraId="604611DD" w14:textId="77777777" w:rsidR="008D0133" w:rsidRPr="00CC5E83" w:rsidRDefault="008D0133">
            <w:pPr>
              <w:pStyle w:val="Body"/>
              <w:rPr>
                <w:rFonts w:asciiTheme="minorHAnsi" w:hAnsiTheme="minorHAnsi" w:cstheme="minorHAnsi"/>
              </w:rPr>
            </w:pPr>
          </w:p>
        </w:tc>
      </w:tr>
      <w:tr w:rsidR="008D0133" w:rsidRPr="00CC5E83" w14:paraId="7FCE886B" w14:textId="77777777">
        <w:trPr>
          <w:trHeight w:hRule="exact" w:val="216"/>
          <w:jc w:val="center"/>
        </w:trPr>
        <w:tc>
          <w:tcPr>
            <w:tcW w:w="9360" w:type="dxa"/>
            <w:gridSpan w:val="2"/>
            <w:tcBorders>
              <w:top w:val="nil"/>
              <w:left w:val="nil"/>
              <w:bottom w:val="single" w:sz="4" w:space="0" w:color="C0C0C0"/>
              <w:right w:val="nil"/>
            </w:tcBorders>
          </w:tcPr>
          <w:p w14:paraId="52ED9734" w14:textId="77777777" w:rsidR="008D0133" w:rsidRPr="00CC5E83" w:rsidRDefault="008D0133">
            <w:pPr>
              <w:pStyle w:val="Body"/>
              <w:rPr>
                <w:rFonts w:asciiTheme="minorHAnsi" w:hAnsiTheme="minorHAnsi" w:cstheme="minorHAnsi"/>
              </w:rPr>
            </w:pPr>
          </w:p>
        </w:tc>
      </w:tr>
      <w:tr w:rsidR="008D0133" w:rsidRPr="00CC5E83" w14:paraId="32BAE984" w14:textId="77777777">
        <w:trPr>
          <w:jc w:val="center"/>
        </w:trPr>
        <w:tc>
          <w:tcPr>
            <w:tcW w:w="2663" w:type="dxa"/>
            <w:vAlign w:val="center"/>
          </w:tcPr>
          <w:p w14:paraId="31546B9B" w14:textId="77777777" w:rsidR="008D0133" w:rsidRPr="00CC5E83" w:rsidRDefault="008D0133">
            <w:pPr>
              <w:pStyle w:val="Body"/>
              <w:rPr>
                <w:rFonts w:asciiTheme="minorHAnsi" w:hAnsiTheme="minorHAnsi" w:cstheme="minorHAnsi"/>
              </w:rPr>
            </w:pPr>
            <w:r w:rsidRPr="00CC5E83">
              <w:rPr>
                <w:rFonts w:asciiTheme="minorHAnsi" w:hAnsiTheme="minorHAnsi" w:cstheme="minorHAnsi"/>
              </w:rPr>
              <w:t>Name (printed)</w:t>
            </w:r>
          </w:p>
        </w:tc>
        <w:tc>
          <w:tcPr>
            <w:tcW w:w="6697" w:type="dxa"/>
            <w:vAlign w:val="center"/>
          </w:tcPr>
          <w:p w14:paraId="0EB0E12B" w14:textId="77777777" w:rsidR="008D0133" w:rsidRPr="00CC5E83" w:rsidRDefault="008D0133">
            <w:pPr>
              <w:pStyle w:val="Body"/>
              <w:rPr>
                <w:rFonts w:asciiTheme="minorHAnsi" w:hAnsiTheme="minorHAnsi" w:cstheme="minorHAnsi"/>
              </w:rPr>
            </w:pPr>
          </w:p>
        </w:tc>
      </w:tr>
      <w:tr w:rsidR="008D0133" w:rsidRPr="00CC5E83" w14:paraId="2195322A" w14:textId="77777777">
        <w:trPr>
          <w:jc w:val="center"/>
        </w:trPr>
        <w:tc>
          <w:tcPr>
            <w:tcW w:w="2663" w:type="dxa"/>
            <w:vAlign w:val="center"/>
          </w:tcPr>
          <w:p w14:paraId="479D3DF3" w14:textId="77777777" w:rsidR="008D0133" w:rsidRPr="00CC5E83" w:rsidRDefault="008D0133">
            <w:pPr>
              <w:pStyle w:val="Body"/>
              <w:rPr>
                <w:rFonts w:asciiTheme="minorHAnsi" w:hAnsiTheme="minorHAnsi" w:cstheme="minorHAnsi"/>
              </w:rPr>
            </w:pPr>
            <w:r w:rsidRPr="00CC5E83">
              <w:rPr>
                <w:rFonts w:asciiTheme="minorHAnsi" w:hAnsiTheme="minorHAnsi" w:cstheme="minorHAnsi"/>
              </w:rPr>
              <w:t>Signature</w:t>
            </w:r>
          </w:p>
        </w:tc>
        <w:tc>
          <w:tcPr>
            <w:tcW w:w="6697" w:type="dxa"/>
            <w:vAlign w:val="center"/>
          </w:tcPr>
          <w:p w14:paraId="765E7AAD" w14:textId="77777777" w:rsidR="008D0133" w:rsidRPr="00CC5E83" w:rsidRDefault="008D0133">
            <w:pPr>
              <w:pStyle w:val="Body"/>
              <w:rPr>
                <w:rFonts w:asciiTheme="minorHAnsi" w:hAnsiTheme="minorHAnsi" w:cstheme="minorHAnsi"/>
              </w:rPr>
            </w:pPr>
          </w:p>
        </w:tc>
      </w:tr>
      <w:tr w:rsidR="008D0133" w:rsidRPr="00CC5E83" w14:paraId="62112604" w14:textId="77777777">
        <w:trPr>
          <w:jc w:val="center"/>
        </w:trPr>
        <w:tc>
          <w:tcPr>
            <w:tcW w:w="2663" w:type="dxa"/>
            <w:vAlign w:val="center"/>
          </w:tcPr>
          <w:p w14:paraId="73B23DB6" w14:textId="77777777" w:rsidR="008D0133" w:rsidRPr="00CC5E83" w:rsidRDefault="008D0133">
            <w:pPr>
              <w:pStyle w:val="Body"/>
              <w:rPr>
                <w:rFonts w:asciiTheme="minorHAnsi" w:hAnsiTheme="minorHAnsi" w:cstheme="minorHAnsi"/>
              </w:rPr>
            </w:pPr>
            <w:r w:rsidRPr="00CC5E83">
              <w:rPr>
                <w:rFonts w:asciiTheme="minorHAnsi" w:hAnsiTheme="minorHAnsi" w:cstheme="minorHAnsi"/>
              </w:rPr>
              <w:t>Date</w:t>
            </w:r>
          </w:p>
        </w:tc>
        <w:tc>
          <w:tcPr>
            <w:tcW w:w="6697" w:type="dxa"/>
            <w:vAlign w:val="center"/>
          </w:tcPr>
          <w:p w14:paraId="17F661C3" w14:textId="77777777" w:rsidR="008D0133" w:rsidRPr="00CC5E83" w:rsidRDefault="008D0133">
            <w:pPr>
              <w:pStyle w:val="Body"/>
              <w:rPr>
                <w:rFonts w:asciiTheme="minorHAnsi" w:hAnsiTheme="minorHAnsi" w:cstheme="minorHAnsi"/>
              </w:rPr>
            </w:pPr>
          </w:p>
        </w:tc>
      </w:tr>
    </w:tbl>
    <w:p w14:paraId="46EC5FCA" w14:textId="77777777" w:rsidR="008D0133" w:rsidRPr="00CC5E83" w:rsidRDefault="008D0133">
      <w:pPr>
        <w:pStyle w:val="Heading2"/>
        <w:rPr>
          <w:rFonts w:asciiTheme="minorHAnsi" w:hAnsiTheme="minorHAnsi" w:cstheme="minorHAnsi"/>
          <w:sz w:val="20"/>
          <w:szCs w:val="20"/>
        </w:rPr>
      </w:pPr>
    </w:p>
    <w:tbl>
      <w:tblPr>
        <w:tblStyle w:val="TableGrid"/>
        <w:tblW w:w="9375" w:type="dxa"/>
        <w:jc w:val="center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ook w:val="01E0" w:firstRow="1" w:lastRow="1" w:firstColumn="1" w:lastColumn="1" w:noHBand="0" w:noVBand="0"/>
      </w:tblPr>
      <w:tblGrid>
        <w:gridCol w:w="9375"/>
      </w:tblGrid>
      <w:tr w:rsidR="008D0133" w:rsidRPr="00CC5E83" w14:paraId="27510707" w14:textId="77777777" w:rsidTr="005A7FEA">
        <w:trPr>
          <w:trHeight w:val="3125"/>
          <w:jc w:val="center"/>
        </w:trPr>
        <w:tc>
          <w:tcPr>
            <w:tcW w:w="9375" w:type="dxa"/>
            <w:tcBorders>
              <w:top w:val="nil"/>
              <w:left w:val="nil"/>
              <w:bottom w:val="nil"/>
              <w:right w:val="nil"/>
            </w:tcBorders>
          </w:tcPr>
          <w:p w14:paraId="75239748" w14:textId="77777777" w:rsidR="00CC5E83" w:rsidRPr="00CC5E83" w:rsidRDefault="00CC5E83" w:rsidP="00CC5E83">
            <w:pPr>
              <w:rPr>
                <w:rFonts w:asciiTheme="minorHAnsi" w:hAnsiTheme="minorHAnsi" w:cs="Arial"/>
                <w:b/>
                <w:color w:val="000000" w:themeColor="text1"/>
                <w:sz w:val="20"/>
                <w:szCs w:val="20"/>
              </w:rPr>
            </w:pPr>
            <w:r w:rsidRPr="00CC5E83">
              <w:rPr>
                <w:rFonts w:asciiTheme="minorHAnsi" w:hAnsiTheme="minorHAnsi"/>
                <w:b/>
                <w:sz w:val="20"/>
                <w:szCs w:val="20"/>
              </w:rPr>
              <w:t xml:space="preserve">The CPS is committed to offering work experience placements to those </w:t>
            </w:r>
            <w:r w:rsidRPr="00CC5E83">
              <w:rPr>
                <w:rFonts w:asciiTheme="minorHAnsi" w:hAnsiTheme="minorHAnsi" w:cs="Arial"/>
                <w:b/>
                <w:color w:val="000000" w:themeColor="text1"/>
                <w:sz w:val="20"/>
                <w:szCs w:val="20"/>
              </w:rPr>
              <w:t xml:space="preserve">from lower socio-economic groups and those with protected characteristics to ensure that they have the same opportunity as those from other backgrounds. </w:t>
            </w:r>
            <w:r w:rsidRPr="00CC5E83">
              <w:rPr>
                <w:rFonts w:asciiTheme="minorHAnsi" w:hAnsiTheme="minorHAnsi"/>
                <w:b/>
                <w:sz w:val="20"/>
                <w:szCs w:val="20"/>
              </w:rPr>
              <w:t xml:space="preserve">To assist us in achieving this aim, you are invited to complete the following questions. The information you provide will be treated as confidential.  </w:t>
            </w:r>
          </w:p>
          <w:p w14:paraId="716F8942" w14:textId="77777777" w:rsidR="00CC5E83" w:rsidRPr="00CC5E83" w:rsidRDefault="00CC5E83" w:rsidP="00CC5E83">
            <w:pPr>
              <w:rPr>
                <w:rFonts w:asciiTheme="minorHAnsi" w:hAnsiTheme="minorHAnsi"/>
                <w:b/>
                <w:sz w:val="20"/>
                <w:szCs w:val="20"/>
              </w:rPr>
            </w:pPr>
          </w:p>
          <w:p w14:paraId="5EF19C97" w14:textId="77777777" w:rsidR="00CC5E83" w:rsidRPr="00CC5E83" w:rsidRDefault="00CC5E83" w:rsidP="00CC5E83">
            <w:pPr>
              <w:rPr>
                <w:rFonts w:asciiTheme="minorHAnsi" w:hAnsiTheme="minorHAnsi"/>
                <w:b/>
                <w:sz w:val="20"/>
                <w:szCs w:val="20"/>
              </w:rPr>
            </w:pPr>
            <w:r w:rsidRPr="00CC5E83">
              <w:rPr>
                <w:rFonts w:asciiTheme="minorHAnsi" w:hAnsiTheme="minorHAnsi"/>
                <w:b/>
                <w:sz w:val="20"/>
                <w:szCs w:val="20"/>
              </w:rPr>
              <w:t>Did any of your parent(s) or guardian(s) complete a university degree course or</w:t>
            </w:r>
            <w:r w:rsidR="007E7CCC">
              <w:rPr>
                <w:rFonts w:asciiTheme="minorHAnsi" w:hAnsiTheme="minorHAnsi"/>
                <w:b/>
                <w:sz w:val="20"/>
                <w:szCs w:val="20"/>
              </w:rPr>
              <w:t xml:space="preserve"> </w:t>
            </w:r>
            <w:r w:rsidRPr="00CC5E83">
              <w:rPr>
                <w:rFonts w:asciiTheme="minorHAnsi" w:hAnsiTheme="minorHAnsi"/>
                <w:b/>
                <w:sz w:val="20"/>
                <w:szCs w:val="20"/>
              </w:rPr>
              <w:t>equivalent (for example BA, BSc or higher)?</w:t>
            </w:r>
          </w:p>
          <w:p w14:paraId="7611312E" w14:textId="77777777" w:rsidR="00CC5E83" w:rsidRPr="00CC5E83" w:rsidRDefault="00CC5E83" w:rsidP="00CC5E83">
            <w:pPr>
              <w:rPr>
                <w:rFonts w:asciiTheme="minorHAnsi" w:hAnsiTheme="minorHAnsi"/>
                <w:sz w:val="20"/>
                <w:szCs w:val="20"/>
              </w:rPr>
            </w:pPr>
            <w:r w:rsidRPr="00CC5E83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64F5E5C9" wp14:editId="487D3C71">
                      <wp:simplePos x="0" y="0"/>
                      <wp:positionH relativeFrom="column">
                        <wp:posOffset>1164590</wp:posOffset>
                      </wp:positionH>
                      <wp:positionV relativeFrom="paragraph">
                        <wp:posOffset>144780</wp:posOffset>
                      </wp:positionV>
                      <wp:extent cx="144780" cy="152400"/>
                      <wp:effectExtent l="0" t="0" r="26670" b="19050"/>
                      <wp:wrapNone/>
                      <wp:docPr id="28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478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6CE019B" w14:textId="77777777" w:rsidR="00CC5E83" w:rsidRDefault="00CC5E83" w:rsidP="00CC5E83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4F5E5C9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margin-left:91.7pt;margin-top:11.4pt;width:11.4pt;height:12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">
                      <v:textbox>
                        <w:txbxContent>
                          <w:p w14:paraId="26CE019B" w14:textId="77777777" w:rsidR="00CC5E83" w:rsidRDefault="00CC5E83" w:rsidP="00CC5E83"/>
                        </w:txbxContent>
                      </v:textbox>
                    </v:shape>
                  </w:pict>
                </mc:Fallback>
              </mc:AlternateContent>
            </w:r>
          </w:p>
          <w:p w14:paraId="0C98BA3C" w14:textId="77777777" w:rsidR="00CC5E83" w:rsidRPr="00CC5E83" w:rsidRDefault="00CC5E83" w:rsidP="00CC5E83">
            <w:pPr>
              <w:rPr>
                <w:rFonts w:asciiTheme="minorHAnsi" w:hAnsiTheme="minorHAnsi"/>
                <w:sz w:val="20"/>
                <w:szCs w:val="20"/>
              </w:rPr>
            </w:pPr>
            <w:r w:rsidRPr="00CC5E83">
              <w:rPr>
                <w:rFonts w:asciiTheme="minorHAnsi" w:hAnsiTheme="minorHAnsi"/>
                <w:sz w:val="20"/>
                <w:szCs w:val="20"/>
              </w:rPr>
              <w:t xml:space="preserve">Yes </w:t>
            </w:r>
          </w:p>
          <w:p w14:paraId="5A2D4179" w14:textId="77777777" w:rsidR="00CC5E83" w:rsidRPr="00CC5E83" w:rsidRDefault="00CC5E83" w:rsidP="00CC5E83">
            <w:pPr>
              <w:rPr>
                <w:rFonts w:asciiTheme="minorHAnsi" w:hAnsiTheme="minorHAnsi"/>
                <w:sz w:val="20"/>
                <w:szCs w:val="20"/>
              </w:rPr>
            </w:pPr>
            <w:r w:rsidRPr="00CC5E83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07848E86" wp14:editId="035C6B7F">
                      <wp:simplePos x="0" y="0"/>
                      <wp:positionH relativeFrom="column">
                        <wp:posOffset>1164590</wp:posOffset>
                      </wp:positionH>
                      <wp:positionV relativeFrom="paragraph">
                        <wp:posOffset>0</wp:posOffset>
                      </wp:positionV>
                      <wp:extent cx="144780" cy="152400"/>
                      <wp:effectExtent l="0" t="0" r="26670" b="19050"/>
                      <wp:wrapNone/>
                      <wp:docPr id="28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478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B4642A8" w14:textId="77777777" w:rsidR="00CC5E83" w:rsidRDefault="00CC5E83" w:rsidP="00CC5E83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7848E86" id="_x0000_s1027" type="#_x0000_t202" style="position:absolute;margin-left:91.7pt;margin-top:0;width:11.4pt;height:12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">
                      <v:textbox>
                        <w:txbxContent>
                          <w:p w14:paraId="1B4642A8" w14:textId="77777777" w:rsidR="00CC5E83" w:rsidRDefault="00CC5E83" w:rsidP="00CC5E83"/>
                        </w:txbxContent>
                      </v:textbox>
                    </v:shape>
                  </w:pict>
                </mc:Fallback>
              </mc:AlternateContent>
            </w:r>
            <w:r w:rsidRPr="00CC5E83">
              <w:rPr>
                <w:rFonts w:asciiTheme="minorHAnsi" w:hAnsiTheme="minorHAnsi"/>
                <w:sz w:val="20"/>
                <w:szCs w:val="20"/>
              </w:rPr>
              <w:t>No</w:t>
            </w:r>
          </w:p>
          <w:p w14:paraId="1535A935" w14:textId="77777777" w:rsidR="00CC5E83" w:rsidRPr="00CC5E83" w:rsidRDefault="00CC5E83" w:rsidP="00CC5E83">
            <w:pPr>
              <w:rPr>
                <w:rFonts w:asciiTheme="minorHAnsi" w:hAnsiTheme="minorHAnsi"/>
                <w:sz w:val="20"/>
                <w:szCs w:val="20"/>
              </w:rPr>
            </w:pPr>
            <w:r w:rsidRPr="00CC5E83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0B949F30" wp14:editId="5FABA2D1">
                      <wp:simplePos x="0" y="0"/>
                      <wp:positionH relativeFrom="column">
                        <wp:posOffset>1164590</wp:posOffset>
                      </wp:positionH>
                      <wp:positionV relativeFrom="paragraph">
                        <wp:posOffset>15240</wp:posOffset>
                      </wp:positionV>
                      <wp:extent cx="144780" cy="152400"/>
                      <wp:effectExtent l="0" t="0" r="26670" b="19050"/>
                      <wp:wrapNone/>
                      <wp:docPr id="29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478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1DD92AC" w14:textId="77777777" w:rsidR="00CC5E83" w:rsidRDefault="00CC5E83" w:rsidP="00CC5E83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B949F30" id="_x0000_s1028" type="#_x0000_t202" style="position:absolute;margin-left:91.7pt;margin-top:1.2pt;width:11.4pt;height:12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">
                      <v:textbox>
                        <w:txbxContent>
                          <w:p w14:paraId="21DD92AC" w14:textId="77777777" w:rsidR="00CC5E83" w:rsidRDefault="00CC5E83" w:rsidP="00CC5E83"/>
                        </w:txbxContent>
                      </v:textbox>
                    </v:shape>
                  </w:pict>
                </mc:Fallback>
              </mc:AlternateContent>
            </w:r>
            <w:r w:rsidRPr="00CC5E83">
              <w:rPr>
                <w:rFonts w:asciiTheme="minorHAnsi" w:hAnsiTheme="minorHAnsi"/>
                <w:sz w:val="20"/>
                <w:szCs w:val="20"/>
              </w:rPr>
              <w:t>Prefer not to say</w:t>
            </w:r>
          </w:p>
          <w:p w14:paraId="46A91F75" w14:textId="77777777" w:rsidR="00CC5E83" w:rsidRPr="00CC5E83" w:rsidRDefault="00CC5E83" w:rsidP="00CC5E83">
            <w:pPr>
              <w:rPr>
                <w:rFonts w:asciiTheme="minorHAnsi" w:hAnsiTheme="minorHAnsi"/>
                <w:sz w:val="20"/>
                <w:szCs w:val="20"/>
              </w:rPr>
            </w:pPr>
            <w:r w:rsidRPr="00CC5E83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56921679" wp14:editId="3D750509">
                      <wp:simplePos x="0" y="0"/>
                      <wp:positionH relativeFrom="column">
                        <wp:posOffset>1164590</wp:posOffset>
                      </wp:positionH>
                      <wp:positionV relativeFrom="paragraph">
                        <wp:posOffset>30480</wp:posOffset>
                      </wp:positionV>
                      <wp:extent cx="144780" cy="152400"/>
                      <wp:effectExtent l="0" t="0" r="26670" b="19050"/>
                      <wp:wrapNone/>
                      <wp:docPr id="29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478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953357C" w14:textId="77777777" w:rsidR="00CC5E83" w:rsidRDefault="00CC5E83" w:rsidP="00CC5E83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6921679" id="_x0000_s1029" type="#_x0000_t202" style="position:absolute;margin-left:91.7pt;margin-top:2.4pt;width:11.4pt;height:1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">
                      <v:textbox>
                        <w:txbxContent>
                          <w:p w14:paraId="4953357C" w14:textId="77777777" w:rsidR="00CC5E83" w:rsidRDefault="00CC5E83" w:rsidP="00CC5E83"/>
                        </w:txbxContent>
                      </v:textbox>
                    </v:shape>
                  </w:pict>
                </mc:Fallback>
              </mc:AlternateContent>
            </w:r>
            <w:r w:rsidRPr="00CC5E83">
              <w:rPr>
                <w:rFonts w:asciiTheme="minorHAnsi" w:hAnsiTheme="minorHAnsi"/>
                <w:sz w:val="20"/>
                <w:szCs w:val="20"/>
              </w:rPr>
              <w:t>Don’t know</w:t>
            </w:r>
          </w:p>
          <w:p w14:paraId="6128B719" w14:textId="77777777" w:rsidR="00CC5E83" w:rsidRPr="00CC5E83" w:rsidRDefault="00CC5E83" w:rsidP="00CC5E83">
            <w:pPr>
              <w:rPr>
                <w:rFonts w:asciiTheme="minorHAnsi" w:hAnsiTheme="minorHAnsi"/>
                <w:b/>
                <w:sz w:val="20"/>
                <w:szCs w:val="20"/>
              </w:rPr>
            </w:pPr>
          </w:p>
          <w:p w14:paraId="720533FD" w14:textId="77777777" w:rsidR="00CC5E83" w:rsidRPr="00CC5E83" w:rsidRDefault="00CC5E83" w:rsidP="00CC5E83">
            <w:pPr>
              <w:rPr>
                <w:rFonts w:asciiTheme="minorHAnsi" w:hAnsiTheme="minorHAnsi"/>
                <w:b/>
                <w:sz w:val="20"/>
                <w:szCs w:val="20"/>
              </w:rPr>
            </w:pPr>
          </w:p>
          <w:p w14:paraId="4CA85F0E" w14:textId="77777777" w:rsidR="00CC5E83" w:rsidRPr="00CC5E83" w:rsidRDefault="00CC5E83" w:rsidP="00CC5E83">
            <w:pPr>
              <w:rPr>
                <w:rFonts w:asciiTheme="minorHAnsi" w:hAnsiTheme="minorHAnsi"/>
                <w:b/>
                <w:sz w:val="20"/>
                <w:szCs w:val="20"/>
              </w:rPr>
            </w:pPr>
            <w:r w:rsidRPr="00CC5E83">
              <w:rPr>
                <w:rFonts w:asciiTheme="minorHAnsi" w:hAnsiTheme="minorHAnsi"/>
                <w:b/>
                <w:sz w:val="20"/>
                <w:szCs w:val="20"/>
              </w:rPr>
              <w:t>What type of school are you attending or did you attend?</w:t>
            </w:r>
            <w:r w:rsidRPr="00CC5E83">
              <w:rPr>
                <w:rFonts w:asciiTheme="minorHAnsi" w:hAnsiTheme="minorHAnsi"/>
                <w:b/>
                <w:noProof/>
                <w:sz w:val="20"/>
                <w:szCs w:val="20"/>
              </w:rPr>
              <w:t xml:space="preserve"> </w:t>
            </w:r>
          </w:p>
          <w:p w14:paraId="72537686" w14:textId="77777777" w:rsidR="00CC5E83" w:rsidRPr="00CC5E83" w:rsidRDefault="00CC5E83" w:rsidP="00CC5E83">
            <w:pPr>
              <w:rPr>
                <w:rFonts w:asciiTheme="minorHAnsi" w:hAnsiTheme="minorHAnsi"/>
                <w:sz w:val="20"/>
                <w:szCs w:val="20"/>
              </w:rPr>
            </w:pPr>
            <w:r w:rsidRPr="00CC5E83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4D4F0562" wp14:editId="6B8E55A5">
                      <wp:simplePos x="0" y="0"/>
                      <wp:positionH relativeFrom="column">
                        <wp:posOffset>5553710</wp:posOffset>
                      </wp:positionH>
                      <wp:positionV relativeFrom="paragraph">
                        <wp:posOffset>144780</wp:posOffset>
                      </wp:positionV>
                      <wp:extent cx="144780" cy="152400"/>
                      <wp:effectExtent l="0" t="0" r="26670" b="19050"/>
                      <wp:wrapNone/>
                      <wp:docPr id="29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478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C2195C" w14:textId="77777777" w:rsidR="00CC5E83" w:rsidRDefault="00CC5E83" w:rsidP="00CC5E83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D4F0562" id="_x0000_s1030" type="#_x0000_t202" style="position:absolute;margin-left:437.3pt;margin-top:11.4pt;width:11.4pt;height:12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">
                      <v:textbox>
                        <w:txbxContent>
                          <w:p w14:paraId="2CC2195C" w14:textId="77777777" w:rsidR="00CC5E83" w:rsidRDefault="00CC5E83" w:rsidP="00CC5E83"/>
                        </w:txbxContent>
                      </v:textbox>
                    </v:shape>
                  </w:pict>
                </mc:Fallback>
              </mc:AlternateContent>
            </w:r>
          </w:p>
          <w:p w14:paraId="06F6D5BD" w14:textId="77777777" w:rsidR="00CC5E83" w:rsidRPr="00CC5E83" w:rsidRDefault="00CC5E83" w:rsidP="00CC5E83">
            <w:pPr>
              <w:autoSpaceDE w:val="0"/>
              <w:autoSpaceDN w:val="0"/>
              <w:adjustRightInd w:val="0"/>
              <w:rPr>
                <w:rFonts w:asciiTheme="minorHAnsi" w:hAnsiTheme="minorHAnsi" w:cs="Arial"/>
                <w:sz w:val="20"/>
                <w:szCs w:val="20"/>
              </w:rPr>
            </w:pPr>
            <w:r w:rsidRPr="00CC5E83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4E787B00" wp14:editId="7F1383BE">
                      <wp:simplePos x="0" y="0"/>
                      <wp:positionH relativeFrom="column">
                        <wp:posOffset>5553710</wp:posOffset>
                      </wp:positionH>
                      <wp:positionV relativeFrom="paragraph">
                        <wp:posOffset>160020</wp:posOffset>
                      </wp:positionV>
                      <wp:extent cx="144780" cy="152400"/>
                      <wp:effectExtent l="0" t="0" r="26670" b="19050"/>
                      <wp:wrapNone/>
                      <wp:docPr id="29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478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F243BC5" w14:textId="77777777" w:rsidR="00CC5E83" w:rsidRDefault="00CC5E83" w:rsidP="00CC5E83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787B00" id="_x0000_s1031" type="#_x0000_t202" style="position:absolute;margin-left:437.3pt;margin-top:12.6pt;width:11.4pt;height:12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">
                      <v:textbox>
                        <w:txbxContent>
                          <w:p w14:paraId="7F243BC5" w14:textId="77777777" w:rsidR="00CC5E83" w:rsidRDefault="00CC5E83" w:rsidP="00CC5E83"/>
                        </w:txbxContent>
                      </v:textbox>
                    </v:shape>
                  </w:pict>
                </mc:Fallback>
              </mc:AlternateContent>
            </w:r>
            <w:r w:rsidRPr="00CC5E83">
              <w:rPr>
                <w:rFonts w:asciiTheme="minorHAnsi" w:hAnsiTheme="minorHAnsi" w:cs="Arial"/>
                <w:sz w:val="20"/>
                <w:szCs w:val="20"/>
              </w:rPr>
              <w:t>A state run or state funded school – non selective</w:t>
            </w:r>
          </w:p>
          <w:p w14:paraId="46726C3B" w14:textId="77777777" w:rsidR="00CC5E83" w:rsidRPr="00CC5E83" w:rsidRDefault="00CC5E83" w:rsidP="00CC5E83">
            <w:pPr>
              <w:autoSpaceDE w:val="0"/>
              <w:autoSpaceDN w:val="0"/>
              <w:adjustRightInd w:val="0"/>
              <w:rPr>
                <w:rFonts w:asciiTheme="minorHAnsi" w:hAnsiTheme="minorHAnsi" w:cs="Arial"/>
                <w:sz w:val="20"/>
                <w:szCs w:val="20"/>
              </w:rPr>
            </w:pPr>
            <w:r w:rsidRPr="00CC5E83">
              <w:rPr>
                <w:rFonts w:asciiTheme="minorHAnsi" w:hAnsiTheme="minorHAnsi" w:cs="Arial"/>
                <w:sz w:val="20"/>
                <w:szCs w:val="20"/>
              </w:rPr>
              <w:t>Independent or fee paying school</w:t>
            </w:r>
          </w:p>
          <w:p w14:paraId="2EAEF298" w14:textId="77777777" w:rsidR="00CC5E83" w:rsidRPr="00CC5E83" w:rsidRDefault="00CC5E83" w:rsidP="00CC5E83">
            <w:pPr>
              <w:autoSpaceDE w:val="0"/>
              <w:autoSpaceDN w:val="0"/>
              <w:adjustRightInd w:val="0"/>
              <w:rPr>
                <w:rFonts w:asciiTheme="minorHAnsi" w:hAnsiTheme="minorHAnsi" w:cs="Arial"/>
                <w:sz w:val="20"/>
                <w:szCs w:val="20"/>
              </w:rPr>
            </w:pPr>
            <w:r w:rsidRPr="00CC5E83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2AB1FA93" wp14:editId="08E69845">
                      <wp:simplePos x="0" y="0"/>
                      <wp:positionH relativeFrom="column">
                        <wp:posOffset>5553710</wp:posOffset>
                      </wp:positionH>
                      <wp:positionV relativeFrom="paragraph">
                        <wp:posOffset>0</wp:posOffset>
                      </wp:positionV>
                      <wp:extent cx="144780" cy="152400"/>
                      <wp:effectExtent l="0" t="0" r="26670" b="19050"/>
                      <wp:wrapNone/>
                      <wp:docPr id="29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478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E1A60D1" w14:textId="77777777" w:rsidR="00CC5E83" w:rsidRDefault="00CC5E83" w:rsidP="00CC5E83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AB1FA93" id="_x0000_s1032" type="#_x0000_t202" style="position:absolute;margin-left:437.3pt;margin-top:0;width:11.4pt;height:12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">
                      <v:textbox>
                        <w:txbxContent>
                          <w:p w14:paraId="5E1A60D1" w14:textId="77777777" w:rsidR="00CC5E83" w:rsidRDefault="00CC5E83" w:rsidP="00CC5E83"/>
                        </w:txbxContent>
                      </v:textbox>
                    </v:shape>
                  </w:pict>
                </mc:Fallback>
              </mc:AlternateContent>
            </w:r>
            <w:r w:rsidRPr="00CC5E83">
              <w:rPr>
                <w:rFonts w:asciiTheme="minorHAnsi" w:hAnsiTheme="minorHAnsi" w:cs="Arial"/>
                <w:sz w:val="20"/>
                <w:szCs w:val="20"/>
              </w:rPr>
              <w:t>A state run or state funded school – selective on academic, faith or other grounds</w:t>
            </w:r>
          </w:p>
          <w:p w14:paraId="089D7EEC" w14:textId="77777777" w:rsidR="00CC5E83" w:rsidRPr="00CC5E83" w:rsidRDefault="00CC5E83" w:rsidP="00CC5E83">
            <w:pPr>
              <w:rPr>
                <w:rFonts w:asciiTheme="minorHAnsi" w:hAnsiTheme="minorHAnsi" w:cs="Arial"/>
                <w:sz w:val="20"/>
                <w:szCs w:val="20"/>
              </w:rPr>
            </w:pPr>
            <w:r w:rsidRPr="00CC5E83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116C51C1" wp14:editId="038925EB">
                      <wp:simplePos x="0" y="0"/>
                      <wp:positionH relativeFrom="column">
                        <wp:posOffset>5553710</wp:posOffset>
                      </wp:positionH>
                      <wp:positionV relativeFrom="paragraph">
                        <wp:posOffset>30480</wp:posOffset>
                      </wp:positionV>
                      <wp:extent cx="144780" cy="152400"/>
                      <wp:effectExtent l="0" t="0" r="26670" b="19050"/>
                      <wp:wrapNone/>
                      <wp:docPr id="29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478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077A8A" w14:textId="77777777" w:rsidR="00CC5E83" w:rsidRDefault="00CC5E83" w:rsidP="00CC5E83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16C51C1" id="_x0000_s1033" type="#_x0000_t202" style="position:absolute;margin-left:437.3pt;margin-top:2.4pt;width:11.4pt;height:12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">
                      <v:textbox>
                        <w:txbxContent>
                          <w:p w14:paraId="06077A8A" w14:textId="77777777" w:rsidR="00CC5E83" w:rsidRDefault="00CC5E83" w:rsidP="00CC5E83"/>
                        </w:txbxContent>
                      </v:textbox>
                    </v:shape>
                  </w:pict>
                </mc:Fallback>
              </mc:AlternateContent>
            </w:r>
            <w:r w:rsidRPr="00CC5E83">
              <w:rPr>
                <w:rFonts w:asciiTheme="minorHAnsi" w:hAnsiTheme="minorHAnsi" w:cs="Arial"/>
                <w:sz w:val="20"/>
                <w:szCs w:val="20"/>
              </w:rPr>
              <w:t>Prefer not to say</w:t>
            </w:r>
          </w:p>
          <w:p w14:paraId="1D1AE513" w14:textId="77777777" w:rsidR="00CC5E83" w:rsidRPr="00CC5E83" w:rsidRDefault="00CC5E83" w:rsidP="00CC5E83">
            <w:pPr>
              <w:rPr>
                <w:rFonts w:asciiTheme="minorHAnsi" w:hAnsiTheme="minorHAnsi" w:cs="Arial"/>
                <w:sz w:val="20"/>
                <w:szCs w:val="20"/>
              </w:rPr>
            </w:pPr>
            <w:r w:rsidRPr="00CC5E83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3F8062D1" wp14:editId="3B5BB97A">
                      <wp:simplePos x="0" y="0"/>
                      <wp:positionH relativeFrom="column">
                        <wp:posOffset>5553710</wp:posOffset>
                      </wp:positionH>
                      <wp:positionV relativeFrom="paragraph">
                        <wp:posOffset>50165</wp:posOffset>
                      </wp:positionV>
                      <wp:extent cx="144780" cy="152400"/>
                      <wp:effectExtent l="0" t="0" r="26670" b="19050"/>
                      <wp:wrapNone/>
                      <wp:docPr id="29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478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31F47E3" w14:textId="77777777" w:rsidR="00CC5E83" w:rsidRDefault="00CC5E83" w:rsidP="00CC5E83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F8062D1" id="_x0000_s1034" type="#_x0000_t202" style="position:absolute;margin-left:437.3pt;margin-top:3.95pt;width:11.4pt;height:1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">
                      <v:textbox>
                        <w:txbxContent>
                          <w:p w14:paraId="331F47E3" w14:textId="77777777" w:rsidR="00CC5E83" w:rsidRDefault="00CC5E83" w:rsidP="00CC5E83"/>
                        </w:txbxContent>
                      </v:textbox>
                    </v:shape>
                  </w:pict>
                </mc:Fallback>
              </mc:AlternateContent>
            </w:r>
            <w:r w:rsidRPr="00CC5E83">
              <w:rPr>
                <w:rFonts w:asciiTheme="minorHAnsi" w:hAnsiTheme="minorHAnsi" w:cs="Arial"/>
                <w:sz w:val="20"/>
                <w:szCs w:val="20"/>
              </w:rPr>
              <w:t>Don’t know</w:t>
            </w:r>
          </w:p>
          <w:p w14:paraId="2BD2CC5E" w14:textId="77777777" w:rsidR="00CC5E83" w:rsidRPr="00CC5E83" w:rsidRDefault="00CC5E83" w:rsidP="00CC5E83">
            <w:pPr>
              <w:rPr>
                <w:rFonts w:asciiTheme="minorHAnsi" w:hAnsiTheme="minorHAnsi" w:cs="Arial"/>
                <w:sz w:val="20"/>
                <w:szCs w:val="20"/>
              </w:rPr>
            </w:pPr>
          </w:p>
          <w:p w14:paraId="50F6EA0B" w14:textId="77777777" w:rsidR="00CC5E83" w:rsidRPr="00CC5E83" w:rsidRDefault="00CC5E83" w:rsidP="00CC5E83">
            <w:pPr>
              <w:rPr>
                <w:rFonts w:asciiTheme="minorHAnsi" w:hAnsiTheme="minorHAnsi" w:cs="Arial"/>
                <w:b/>
                <w:sz w:val="20"/>
                <w:szCs w:val="20"/>
              </w:rPr>
            </w:pPr>
            <w:r w:rsidRPr="00CC5E83">
              <w:rPr>
                <w:rFonts w:asciiTheme="minorHAnsi" w:hAnsiTheme="minorHAnsi" w:cs="Arial"/>
                <w:b/>
                <w:sz w:val="20"/>
                <w:szCs w:val="20"/>
              </w:rPr>
              <w:t>Does your household receive income support?</w:t>
            </w:r>
            <w:r w:rsidRPr="00CC5E83">
              <w:rPr>
                <w:rFonts w:asciiTheme="minorHAnsi" w:hAnsiTheme="minorHAnsi"/>
                <w:b/>
                <w:noProof/>
                <w:sz w:val="20"/>
                <w:szCs w:val="20"/>
              </w:rPr>
              <w:t xml:space="preserve"> </w:t>
            </w:r>
          </w:p>
          <w:p w14:paraId="2B7D952B" w14:textId="77777777" w:rsidR="00CC5E83" w:rsidRPr="00CC5E83" w:rsidRDefault="00CC5E83" w:rsidP="00CC5E83">
            <w:pPr>
              <w:rPr>
                <w:rFonts w:asciiTheme="minorHAnsi" w:hAnsiTheme="minorHAnsi" w:cs="Arial"/>
                <w:sz w:val="20"/>
                <w:szCs w:val="20"/>
              </w:rPr>
            </w:pPr>
            <w:r w:rsidRPr="00CC5E83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48E75716" wp14:editId="6E04B1B1">
                      <wp:simplePos x="0" y="0"/>
                      <wp:positionH relativeFrom="column">
                        <wp:posOffset>1103630</wp:posOffset>
                      </wp:positionH>
                      <wp:positionV relativeFrom="paragraph">
                        <wp:posOffset>168275</wp:posOffset>
                      </wp:positionV>
                      <wp:extent cx="144780" cy="152400"/>
                      <wp:effectExtent l="0" t="0" r="26670" b="19050"/>
                      <wp:wrapNone/>
                      <wp:docPr id="29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478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118E906" w14:textId="77777777" w:rsidR="00CC5E83" w:rsidRDefault="00CC5E83" w:rsidP="00CC5E83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8E75716" id="_x0000_s1035" type="#_x0000_t202" style="position:absolute;margin-left:86.9pt;margin-top:13.25pt;width:11.4pt;height:12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">
                      <v:textbox>
                        <w:txbxContent>
                          <w:p w14:paraId="2118E906" w14:textId="77777777" w:rsidR="00CC5E83" w:rsidRDefault="00CC5E83" w:rsidP="00CC5E83"/>
                        </w:txbxContent>
                      </v:textbox>
                    </v:shape>
                  </w:pict>
                </mc:Fallback>
              </mc:AlternateContent>
            </w:r>
          </w:p>
          <w:p w14:paraId="0BD05F0D" w14:textId="77777777" w:rsidR="00CC5E83" w:rsidRPr="00CC5E83" w:rsidRDefault="00CC5E83" w:rsidP="00CC5E83">
            <w:pPr>
              <w:rPr>
                <w:rFonts w:asciiTheme="minorHAnsi" w:hAnsiTheme="minorHAnsi" w:cs="Bliss2"/>
                <w:sz w:val="20"/>
                <w:szCs w:val="20"/>
              </w:rPr>
            </w:pPr>
            <w:r w:rsidRPr="00CC5E83">
              <w:rPr>
                <w:rFonts w:asciiTheme="minorHAnsi" w:hAnsiTheme="minorHAnsi" w:cs="Bliss2"/>
                <w:sz w:val="20"/>
                <w:szCs w:val="20"/>
              </w:rPr>
              <w:t xml:space="preserve">Yes </w:t>
            </w:r>
          </w:p>
          <w:p w14:paraId="53DB33B0" w14:textId="77777777" w:rsidR="00CC5E83" w:rsidRPr="00CC5E83" w:rsidRDefault="00CC5E83" w:rsidP="00CC5E83">
            <w:pPr>
              <w:rPr>
                <w:rFonts w:asciiTheme="minorHAnsi" w:hAnsiTheme="minorHAnsi" w:cs="Bliss2"/>
                <w:sz w:val="20"/>
                <w:szCs w:val="20"/>
              </w:rPr>
            </w:pPr>
            <w:r w:rsidRPr="00CC5E83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 wp14:anchorId="4521D72D" wp14:editId="3E48A733">
                      <wp:simplePos x="0" y="0"/>
                      <wp:positionH relativeFrom="column">
                        <wp:posOffset>1103630</wp:posOffset>
                      </wp:positionH>
                      <wp:positionV relativeFrom="paragraph">
                        <wp:posOffset>9525</wp:posOffset>
                      </wp:positionV>
                      <wp:extent cx="144780" cy="152400"/>
                      <wp:effectExtent l="0" t="0" r="26670" b="19050"/>
                      <wp:wrapNone/>
                      <wp:docPr id="29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478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C214CC" w14:textId="77777777" w:rsidR="00CC5E83" w:rsidRDefault="00CC5E83" w:rsidP="00CC5E83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521D72D" id="_x0000_s1036" type="#_x0000_t202" style="position:absolute;margin-left:86.9pt;margin-top:.75pt;width:11.4pt;height:12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">
                      <v:textbox>
                        <w:txbxContent>
                          <w:p w14:paraId="2CC214CC" w14:textId="77777777" w:rsidR="00CC5E83" w:rsidRDefault="00CC5E83" w:rsidP="00CC5E83"/>
                        </w:txbxContent>
                      </v:textbox>
                    </v:shape>
                  </w:pict>
                </mc:Fallback>
              </mc:AlternateContent>
            </w:r>
            <w:r w:rsidRPr="00CC5E83">
              <w:rPr>
                <w:rFonts w:asciiTheme="minorHAnsi" w:hAnsiTheme="minorHAnsi" w:cs="Bliss2"/>
                <w:sz w:val="20"/>
                <w:szCs w:val="20"/>
              </w:rPr>
              <w:t>No</w:t>
            </w:r>
          </w:p>
          <w:p w14:paraId="1B5AC919" w14:textId="77777777" w:rsidR="00CC5E83" w:rsidRPr="00CC5E83" w:rsidRDefault="00CC5E83" w:rsidP="00CC5E83">
            <w:pPr>
              <w:rPr>
                <w:rFonts w:asciiTheme="minorHAnsi" w:hAnsiTheme="minorHAnsi" w:cs="Bliss2"/>
                <w:sz w:val="20"/>
                <w:szCs w:val="20"/>
              </w:rPr>
            </w:pPr>
            <w:r w:rsidRPr="00CC5E83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04431ECE" wp14:editId="1E017F0F">
                      <wp:simplePos x="0" y="0"/>
                      <wp:positionH relativeFrom="column">
                        <wp:posOffset>1103630</wp:posOffset>
                      </wp:positionH>
                      <wp:positionV relativeFrom="paragraph">
                        <wp:posOffset>36830</wp:posOffset>
                      </wp:positionV>
                      <wp:extent cx="144780" cy="152400"/>
                      <wp:effectExtent l="0" t="0" r="26670" b="19050"/>
                      <wp:wrapNone/>
                      <wp:docPr id="29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478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3B43DD2" w14:textId="77777777" w:rsidR="00CC5E83" w:rsidRDefault="00CC5E83" w:rsidP="00CC5E83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431ECE" id="_x0000_s1037" type="#_x0000_t202" style="position:absolute;margin-left:86.9pt;margin-top:2.9pt;width:11.4pt;height:12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">
                      <v:textbox>
                        <w:txbxContent>
                          <w:p w14:paraId="43B43DD2" w14:textId="77777777" w:rsidR="00CC5E83" w:rsidRDefault="00CC5E83" w:rsidP="00CC5E83"/>
                        </w:txbxContent>
                      </v:textbox>
                    </v:shape>
                  </w:pict>
                </mc:Fallback>
              </mc:AlternateContent>
            </w:r>
            <w:r w:rsidRPr="00CC5E83">
              <w:rPr>
                <w:rFonts w:asciiTheme="minorHAnsi" w:hAnsiTheme="minorHAnsi" w:cs="Bliss2"/>
                <w:sz w:val="20"/>
                <w:szCs w:val="20"/>
              </w:rPr>
              <w:t xml:space="preserve">Prefer not to say </w:t>
            </w:r>
          </w:p>
          <w:p w14:paraId="04E1759D" w14:textId="77777777" w:rsidR="00CC5E83" w:rsidRPr="00CC5E83" w:rsidRDefault="00CC5E83" w:rsidP="00CC5E83">
            <w:pPr>
              <w:rPr>
                <w:rFonts w:asciiTheme="minorHAnsi" w:hAnsiTheme="minorHAnsi" w:cs="Bliss2"/>
                <w:sz w:val="20"/>
                <w:szCs w:val="20"/>
              </w:rPr>
            </w:pPr>
            <w:r w:rsidRPr="00CC5E83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allowOverlap="1" wp14:anchorId="3A741B18" wp14:editId="13404DD9">
                      <wp:simplePos x="0" y="0"/>
                      <wp:positionH relativeFrom="column">
                        <wp:posOffset>1103630</wp:posOffset>
                      </wp:positionH>
                      <wp:positionV relativeFrom="paragraph">
                        <wp:posOffset>41275</wp:posOffset>
                      </wp:positionV>
                      <wp:extent cx="144780" cy="152400"/>
                      <wp:effectExtent l="0" t="0" r="26670" b="19050"/>
                      <wp:wrapNone/>
                      <wp:docPr id="30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478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CDB7C07" w14:textId="77777777" w:rsidR="00CC5E83" w:rsidRDefault="00CC5E83" w:rsidP="00CC5E83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741B18" id="_x0000_s1038" type="#_x0000_t202" style="position:absolute;margin-left:86.9pt;margin-top:3.25pt;width:11.4pt;height:12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">
                      <v:textbox>
                        <w:txbxContent>
                          <w:p w14:paraId="4CDB7C07" w14:textId="77777777" w:rsidR="00CC5E83" w:rsidRDefault="00CC5E83" w:rsidP="00CC5E83"/>
                        </w:txbxContent>
                      </v:textbox>
                    </v:shape>
                  </w:pict>
                </mc:Fallback>
              </mc:AlternateContent>
            </w:r>
            <w:r w:rsidRPr="00CC5E83">
              <w:rPr>
                <w:rFonts w:asciiTheme="minorHAnsi" w:hAnsiTheme="minorHAnsi" w:cs="Bliss2"/>
                <w:sz w:val="20"/>
                <w:szCs w:val="20"/>
              </w:rPr>
              <w:t>Don’t know</w:t>
            </w:r>
          </w:p>
          <w:p w14:paraId="5869BDFB" w14:textId="77777777" w:rsidR="00CC5E83" w:rsidRDefault="00CC5E83" w:rsidP="00CC5E83">
            <w:pPr>
              <w:rPr>
                <w:rFonts w:asciiTheme="minorHAnsi" w:hAnsiTheme="minorHAnsi" w:cs="Bliss2"/>
                <w:sz w:val="20"/>
                <w:szCs w:val="20"/>
              </w:rPr>
            </w:pPr>
          </w:p>
          <w:p w14:paraId="6BAA3DFE" w14:textId="77777777" w:rsidR="007E7CCC" w:rsidRDefault="007E7CCC" w:rsidP="00CC5E83">
            <w:pPr>
              <w:rPr>
                <w:rFonts w:asciiTheme="minorHAnsi" w:hAnsiTheme="minorHAnsi" w:cs="Arial"/>
                <w:b/>
                <w:sz w:val="20"/>
                <w:szCs w:val="20"/>
              </w:rPr>
            </w:pPr>
          </w:p>
          <w:p w14:paraId="7D19241E" w14:textId="77777777" w:rsidR="007E7CCC" w:rsidRDefault="007E7CCC" w:rsidP="00CC5E83">
            <w:pPr>
              <w:rPr>
                <w:rFonts w:asciiTheme="minorHAnsi" w:hAnsiTheme="minorHAnsi" w:cs="Arial"/>
                <w:b/>
                <w:sz w:val="20"/>
                <w:szCs w:val="20"/>
              </w:rPr>
            </w:pPr>
          </w:p>
          <w:p w14:paraId="488B9400" w14:textId="77777777" w:rsidR="007E7CCC" w:rsidRDefault="007E7CCC" w:rsidP="00CC5E83">
            <w:pPr>
              <w:rPr>
                <w:rFonts w:asciiTheme="minorHAnsi" w:hAnsiTheme="minorHAnsi" w:cs="Arial"/>
                <w:b/>
                <w:sz w:val="20"/>
                <w:szCs w:val="20"/>
              </w:rPr>
            </w:pPr>
          </w:p>
          <w:p w14:paraId="2DB99CA4" w14:textId="77777777" w:rsidR="00CC5E83" w:rsidRPr="00CC5E83" w:rsidRDefault="00CC5E83" w:rsidP="00CC5E83">
            <w:pPr>
              <w:rPr>
                <w:rFonts w:asciiTheme="minorHAnsi" w:hAnsiTheme="minorHAnsi" w:cs="Arial"/>
                <w:b/>
                <w:sz w:val="20"/>
                <w:szCs w:val="20"/>
              </w:rPr>
            </w:pPr>
            <w:r w:rsidRPr="00CC5E83">
              <w:rPr>
                <w:rFonts w:asciiTheme="minorHAnsi" w:hAnsiTheme="minorHAnsi" w:cs="Arial"/>
                <w:b/>
                <w:sz w:val="20"/>
                <w:szCs w:val="20"/>
              </w:rPr>
              <w:t>At any point during your school years, have you received free school meals?</w:t>
            </w:r>
          </w:p>
          <w:p w14:paraId="44BB14D9" w14:textId="77777777" w:rsidR="00CC5E83" w:rsidRPr="00CC5E83" w:rsidRDefault="00CC5E83" w:rsidP="00CC5E83">
            <w:pPr>
              <w:rPr>
                <w:rFonts w:asciiTheme="minorHAnsi" w:hAnsiTheme="minorHAnsi" w:cs="Arial"/>
                <w:sz w:val="20"/>
                <w:szCs w:val="20"/>
              </w:rPr>
            </w:pPr>
            <w:r w:rsidRPr="00CC5E83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75648" behindDoc="0" locked="0" layoutInCell="1" allowOverlap="1" wp14:anchorId="24F7476A" wp14:editId="3D7B6F38">
                      <wp:simplePos x="0" y="0"/>
                      <wp:positionH relativeFrom="column">
                        <wp:posOffset>1065530</wp:posOffset>
                      </wp:positionH>
                      <wp:positionV relativeFrom="paragraph">
                        <wp:posOffset>184785</wp:posOffset>
                      </wp:positionV>
                      <wp:extent cx="144780" cy="152400"/>
                      <wp:effectExtent l="0" t="0" r="26670" b="19050"/>
                      <wp:wrapNone/>
                      <wp:docPr id="30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478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7461E99" w14:textId="77777777" w:rsidR="00CC5E83" w:rsidRDefault="00CC5E83" w:rsidP="00CC5E83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4F7476A" id="_x0000_s1039" type="#_x0000_t202" style="position:absolute;margin-left:83.9pt;margin-top:14.55pt;width:11.4pt;height:12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">
                      <v:textbox>
                        <w:txbxContent>
                          <w:p w14:paraId="67461E99" w14:textId="77777777" w:rsidR="00CC5E83" w:rsidRDefault="00CC5E83" w:rsidP="00CC5E83"/>
                        </w:txbxContent>
                      </v:textbox>
                    </v:shape>
                  </w:pict>
                </mc:Fallback>
              </mc:AlternateContent>
            </w:r>
          </w:p>
          <w:p w14:paraId="581B976E" w14:textId="77777777" w:rsidR="00CC5E83" w:rsidRPr="00CC5E83" w:rsidRDefault="00CC5E83" w:rsidP="00CC5E83">
            <w:pPr>
              <w:rPr>
                <w:rFonts w:asciiTheme="minorHAnsi" w:hAnsiTheme="minorHAnsi" w:cs="Bliss2"/>
                <w:sz w:val="20"/>
                <w:szCs w:val="20"/>
              </w:rPr>
            </w:pPr>
            <w:r w:rsidRPr="00CC5E83">
              <w:rPr>
                <w:rFonts w:asciiTheme="minorHAnsi" w:hAnsiTheme="minorHAnsi" w:cs="Bliss2"/>
                <w:sz w:val="20"/>
                <w:szCs w:val="20"/>
              </w:rPr>
              <w:t xml:space="preserve">Yes </w:t>
            </w:r>
          </w:p>
          <w:p w14:paraId="358D458E" w14:textId="77777777" w:rsidR="00CC5E83" w:rsidRPr="00CC5E83" w:rsidRDefault="00CC5E83" w:rsidP="00CC5E83">
            <w:pPr>
              <w:rPr>
                <w:rFonts w:asciiTheme="minorHAnsi" w:hAnsiTheme="minorHAnsi" w:cs="Bliss2"/>
                <w:sz w:val="20"/>
                <w:szCs w:val="20"/>
              </w:rPr>
            </w:pPr>
            <w:r w:rsidRPr="00CC5E83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3669CA6" wp14:editId="529455F5">
                      <wp:simplePos x="0" y="0"/>
                      <wp:positionH relativeFrom="column">
                        <wp:posOffset>1065530</wp:posOffset>
                      </wp:positionH>
                      <wp:positionV relativeFrom="paragraph">
                        <wp:posOffset>18415</wp:posOffset>
                      </wp:positionV>
                      <wp:extent cx="144780" cy="152400"/>
                      <wp:effectExtent l="0" t="0" r="26670" b="19050"/>
                      <wp:wrapNone/>
                      <wp:docPr id="30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478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803B64" w14:textId="77777777" w:rsidR="00CC5E83" w:rsidRDefault="00CC5E83" w:rsidP="00CC5E83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3669CA6" id="_x0000_s1040" type="#_x0000_t202" style="position:absolute;margin-left:83.9pt;margin-top:1.45pt;width:11.4pt;height:12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">
                      <v:textbox>
                        <w:txbxContent>
                          <w:p w14:paraId="05803B64" w14:textId="77777777" w:rsidR="00CC5E83" w:rsidRDefault="00CC5E83" w:rsidP="00CC5E83"/>
                        </w:txbxContent>
                      </v:textbox>
                    </v:shape>
                  </w:pict>
                </mc:Fallback>
              </mc:AlternateContent>
            </w:r>
            <w:r w:rsidRPr="00CC5E83">
              <w:rPr>
                <w:rFonts w:asciiTheme="minorHAnsi" w:hAnsiTheme="minorHAnsi" w:cs="Bliss2"/>
                <w:sz w:val="20"/>
                <w:szCs w:val="20"/>
              </w:rPr>
              <w:t>No</w:t>
            </w:r>
          </w:p>
          <w:p w14:paraId="07B23653" w14:textId="77777777" w:rsidR="00CC5E83" w:rsidRPr="00CC5E83" w:rsidRDefault="00CC5E83" w:rsidP="00CC5E83">
            <w:pPr>
              <w:rPr>
                <w:rFonts w:asciiTheme="minorHAnsi" w:hAnsiTheme="minorHAnsi" w:cs="Bliss2"/>
                <w:sz w:val="20"/>
                <w:szCs w:val="20"/>
              </w:rPr>
            </w:pPr>
            <w:r w:rsidRPr="00CC5E83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73600" behindDoc="0" locked="0" layoutInCell="1" allowOverlap="1" wp14:anchorId="1FB2870D" wp14:editId="1EF3B88B">
                      <wp:simplePos x="0" y="0"/>
                      <wp:positionH relativeFrom="column">
                        <wp:posOffset>1065530</wp:posOffset>
                      </wp:positionH>
                      <wp:positionV relativeFrom="paragraph">
                        <wp:posOffset>22860</wp:posOffset>
                      </wp:positionV>
                      <wp:extent cx="144780" cy="152400"/>
                      <wp:effectExtent l="0" t="0" r="26670" b="19050"/>
                      <wp:wrapNone/>
                      <wp:docPr id="30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478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05AEE91" w14:textId="77777777" w:rsidR="00CC5E83" w:rsidRDefault="00CC5E83" w:rsidP="00CC5E83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B2870D" id="_x0000_s1041" type="#_x0000_t202" style="position:absolute;margin-left:83.9pt;margin-top:1.8pt;width:11.4pt;height:12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">
                      <v:textbox>
                        <w:txbxContent>
                          <w:p w14:paraId="105AEE91" w14:textId="77777777" w:rsidR="00CC5E83" w:rsidRDefault="00CC5E83" w:rsidP="00CC5E83"/>
                        </w:txbxContent>
                      </v:textbox>
                    </v:shape>
                  </w:pict>
                </mc:Fallback>
              </mc:AlternateContent>
            </w:r>
            <w:r w:rsidRPr="00CC5E83">
              <w:rPr>
                <w:rFonts w:asciiTheme="minorHAnsi" w:hAnsiTheme="minorHAnsi" w:cs="Bliss2"/>
                <w:sz w:val="20"/>
                <w:szCs w:val="20"/>
              </w:rPr>
              <w:t xml:space="preserve">Prefer not to say </w:t>
            </w:r>
          </w:p>
          <w:p w14:paraId="5ADACA8B" w14:textId="77777777" w:rsidR="00CC5E83" w:rsidRPr="00CC5E83" w:rsidRDefault="00CC5E83" w:rsidP="00CC5E83">
            <w:pPr>
              <w:rPr>
                <w:rFonts w:asciiTheme="minorHAnsi" w:hAnsiTheme="minorHAnsi" w:cs="Bliss2"/>
                <w:sz w:val="20"/>
                <w:szCs w:val="20"/>
              </w:rPr>
            </w:pPr>
            <w:r w:rsidRPr="00CC5E83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06FB7687" wp14:editId="77FEDE33">
                      <wp:simplePos x="0" y="0"/>
                      <wp:positionH relativeFrom="column">
                        <wp:posOffset>1065530</wp:posOffset>
                      </wp:positionH>
                      <wp:positionV relativeFrom="paragraph">
                        <wp:posOffset>34925</wp:posOffset>
                      </wp:positionV>
                      <wp:extent cx="144780" cy="152400"/>
                      <wp:effectExtent l="0" t="0" r="26670" b="19050"/>
                      <wp:wrapNone/>
                      <wp:docPr id="30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478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DD57FE9" w14:textId="77777777" w:rsidR="00CC5E83" w:rsidRDefault="00CC5E83" w:rsidP="00CC5E83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6FB7687" id="_x0000_s1042" type="#_x0000_t202" style="position:absolute;margin-left:83.9pt;margin-top:2.75pt;width:11.4pt;height:12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">
                      <v:textbox>
                        <w:txbxContent>
                          <w:p w14:paraId="1DD57FE9" w14:textId="77777777" w:rsidR="00CC5E83" w:rsidRDefault="00CC5E83" w:rsidP="00CC5E83"/>
                        </w:txbxContent>
                      </v:textbox>
                    </v:shape>
                  </w:pict>
                </mc:Fallback>
              </mc:AlternateContent>
            </w:r>
            <w:r w:rsidRPr="00CC5E83">
              <w:rPr>
                <w:rFonts w:asciiTheme="minorHAnsi" w:hAnsiTheme="minorHAnsi" w:cs="Bliss2"/>
                <w:sz w:val="20"/>
                <w:szCs w:val="20"/>
              </w:rPr>
              <w:t>Don’t know</w:t>
            </w:r>
          </w:p>
          <w:p w14:paraId="16991FC6" w14:textId="77777777" w:rsidR="00CC5E83" w:rsidRPr="00CC5E83" w:rsidRDefault="00CC5E83" w:rsidP="00CC5E83">
            <w:pPr>
              <w:rPr>
                <w:rFonts w:asciiTheme="minorHAnsi" w:hAnsiTheme="minorHAnsi" w:cs="Arial"/>
                <w:sz w:val="20"/>
                <w:szCs w:val="20"/>
              </w:rPr>
            </w:pPr>
          </w:p>
          <w:p w14:paraId="0B64AA47" w14:textId="77777777" w:rsidR="00CC5E83" w:rsidRPr="00CC5E83" w:rsidRDefault="00CC5E83" w:rsidP="00CC5E83">
            <w:pPr>
              <w:rPr>
                <w:rFonts w:asciiTheme="minorHAnsi" w:hAnsiTheme="minorHAnsi"/>
                <w:b/>
                <w:sz w:val="20"/>
                <w:szCs w:val="20"/>
              </w:rPr>
            </w:pPr>
          </w:p>
          <w:p w14:paraId="2FE513E0" w14:textId="77777777" w:rsidR="00CC5E83" w:rsidRPr="00CC5E83" w:rsidRDefault="00CC5E83" w:rsidP="00CC5E83">
            <w:pPr>
              <w:rPr>
                <w:rFonts w:asciiTheme="minorHAnsi" w:hAnsiTheme="minorHAnsi"/>
                <w:b/>
                <w:sz w:val="20"/>
                <w:szCs w:val="20"/>
              </w:rPr>
            </w:pPr>
            <w:r w:rsidRPr="00CC5E83">
              <w:rPr>
                <w:rFonts w:asciiTheme="minorHAnsi" w:hAnsiTheme="minorHAnsi"/>
                <w:b/>
                <w:sz w:val="20"/>
                <w:szCs w:val="20"/>
              </w:rPr>
              <w:t xml:space="preserve">You are invited to complete the following questions. The information you provide will be treated as confidential and will be used for statistical purposes only.  </w:t>
            </w:r>
          </w:p>
          <w:p w14:paraId="0238470E" w14:textId="77777777" w:rsidR="00CC5E83" w:rsidRPr="00CC5E83" w:rsidRDefault="00CC5E83" w:rsidP="00CC5E83">
            <w:pPr>
              <w:rPr>
                <w:rFonts w:asciiTheme="minorHAnsi" w:hAnsiTheme="minorHAnsi"/>
                <w:b/>
                <w:sz w:val="20"/>
                <w:szCs w:val="20"/>
              </w:rPr>
            </w:pPr>
          </w:p>
          <w:p w14:paraId="440A8CEC" w14:textId="77777777" w:rsidR="00CC5E83" w:rsidRPr="00CC5E83" w:rsidRDefault="00CC5E83" w:rsidP="00CC5E83">
            <w:pPr>
              <w:rPr>
                <w:rFonts w:asciiTheme="minorHAnsi" w:hAnsiTheme="minorHAnsi" w:cs="Arial"/>
                <w:b/>
                <w:color w:val="000000" w:themeColor="text1"/>
                <w:sz w:val="20"/>
                <w:szCs w:val="20"/>
              </w:rPr>
            </w:pPr>
            <w:r w:rsidRPr="00CC5E83">
              <w:rPr>
                <w:rFonts w:asciiTheme="minorHAnsi" w:hAnsiTheme="minorHAnsi" w:cs="Arial"/>
                <w:b/>
                <w:color w:val="000000" w:themeColor="text1"/>
                <w:sz w:val="20"/>
                <w:szCs w:val="20"/>
              </w:rPr>
              <w:t>Nationality and ethnic background</w:t>
            </w:r>
          </w:p>
          <w:p w14:paraId="63CD1359" w14:textId="77777777" w:rsidR="00CC5E83" w:rsidRPr="00CC5E83" w:rsidRDefault="00CC5E83" w:rsidP="00CC5E83">
            <w:pPr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</w:pPr>
          </w:p>
          <w:p w14:paraId="4D6C3777" w14:textId="77777777" w:rsidR="00CC5E83" w:rsidRPr="00CC5E83" w:rsidRDefault="00CC5E83" w:rsidP="00CC5E83">
            <w:pPr>
              <w:rPr>
                <w:rFonts w:asciiTheme="minorHAnsi" w:hAnsiTheme="minorHAnsi" w:cs="Arial"/>
                <w:b/>
                <w:color w:val="000000" w:themeColor="text1"/>
                <w:sz w:val="20"/>
                <w:szCs w:val="20"/>
              </w:rPr>
            </w:pPr>
            <w:r w:rsidRPr="00CC5E83">
              <w:rPr>
                <w:rFonts w:asciiTheme="minorHAnsi" w:hAnsiTheme="minorHAnsi" w:cs="Arial"/>
                <w:b/>
                <w:color w:val="000000" w:themeColor="text1"/>
                <w:sz w:val="20"/>
                <w:szCs w:val="20"/>
              </w:rPr>
              <w:t>Which group do you most identify with? (Please tick only ONE box in Section A and ONE box in Section B)</w:t>
            </w:r>
          </w:p>
          <w:p w14:paraId="4B98ACEB" w14:textId="77777777" w:rsidR="00CC5E83" w:rsidRPr="00CC5E83" w:rsidRDefault="00CC5E83" w:rsidP="00CC5E83">
            <w:pPr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</w:pPr>
          </w:p>
          <w:p w14:paraId="3B2E814C" w14:textId="77777777" w:rsidR="00CC5E83" w:rsidRPr="00CC5E83" w:rsidRDefault="00CC5E83" w:rsidP="00CC5E83">
            <w:pPr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</w:pP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>Section A: Nationality</w:t>
            </w:r>
          </w:p>
          <w:p w14:paraId="022316DB" w14:textId="77777777" w:rsidR="00CC5E83" w:rsidRPr="00CC5E83" w:rsidRDefault="00CC5E83" w:rsidP="00CC5E83">
            <w:pPr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</w:pPr>
            <w:r w:rsidRPr="00CC5E83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81792" behindDoc="0" locked="0" layoutInCell="1" allowOverlap="1" wp14:anchorId="079F3D79" wp14:editId="0305F0A6">
                      <wp:simplePos x="0" y="0"/>
                      <wp:positionH relativeFrom="column">
                        <wp:posOffset>5195570</wp:posOffset>
                      </wp:positionH>
                      <wp:positionV relativeFrom="paragraph">
                        <wp:posOffset>184785</wp:posOffset>
                      </wp:positionV>
                      <wp:extent cx="144780" cy="152400"/>
                      <wp:effectExtent l="0" t="0" r="26670" b="19050"/>
                      <wp:wrapNone/>
                      <wp:docPr id="30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478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D46251E" w14:textId="77777777" w:rsidR="00CC5E83" w:rsidRDefault="00CC5E83" w:rsidP="00CC5E83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79F3D79" id="_x0000_s1043" type="#_x0000_t202" style="position:absolute;margin-left:409.1pt;margin-top:14.55pt;width:11.4pt;height:12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">
                      <v:textbox>
                        <w:txbxContent>
                          <w:p w14:paraId="5D46251E" w14:textId="77777777" w:rsidR="00CC5E83" w:rsidRDefault="00CC5E83" w:rsidP="00CC5E83"/>
                        </w:txbxContent>
                      </v:textbox>
                    </v:shape>
                  </w:pict>
                </mc:Fallback>
              </mc:AlternateContent>
            </w:r>
          </w:p>
          <w:p w14:paraId="173085A9" w14:textId="77777777" w:rsidR="00CC5E83" w:rsidRPr="00CC5E83" w:rsidRDefault="00CC5E83" w:rsidP="00CC5E83">
            <w:pPr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</w:pP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  <w:t>(A)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  <w:t>British or Mixed British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</w:p>
          <w:p w14:paraId="3B845D6B" w14:textId="77777777" w:rsidR="00CC5E83" w:rsidRPr="00CC5E83" w:rsidRDefault="00CC5E83" w:rsidP="00CC5E83">
            <w:pPr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</w:pPr>
            <w:r w:rsidRPr="00CC5E83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15EDD1CB" wp14:editId="5F962925">
                      <wp:simplePos x="0" y="0"/>
                      <wp:positionH relativeFrom="column">
                        <wp:posOffset>5195570</wp:posOffset>
                      </wp:positionH>
                      <wp:positionV relativeFrom="paragraph">
                        <wp:posOffset>26035</wp:posOffset>
                      </wp:positionV>
                      <wp:extent cx="144780" cy="152400"/>
                      <wp:effectExtent l="0" t="0" r="26670" b="19050"/>
                      <wp:wrapNone/>
                      <wp:docPr id="30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478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47FA29C" w14:textId="77777777" w:rsidR="00CC5E83" w:rsidRDefault="00CC5E83" w:rsidP="00CC5E83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5EDD1CB" id="_x0000_s1044" type="#_x0000_t202" style="position:absolute;margin-left:409.1pt;margin-top:2.05pt;width:11.4pt;height:12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">
                      <v:textbox>
                        <w:txbxContent>
                          <w:p w14:paraId="247FA29C" w14:textId="77777777" w:rsidR="00CC5E83" w:rsidRDefault="00CC5E83" w:rsidP="00CC5E83"/>
                        </w:txbxContent>
                      </v:textbox>
                    </v:shape>
                  </w:pict>
                </mc:Fallback>
              </mc:AlternateConten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  <w:t>(B)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  <w:t>English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</w:p>
          <w:p w14:paraId="6000A51D" w14:textId="77777777" w:rsidR="00CC5E83" w:rsidRPr="00CC5E83" w:rsidRDefault="00CC5E83" w:rsidP="00CC5E83">
            <w:pPr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</w:pPr>
            <w:r w:rsidRPr="00CC5E83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79744" behindDoc="0" locked="0" layoutInCell="1" allowOverlap="1" wp14:anchorId="1EB55D77" wp14:editId="2ECF5CB9">
                      <wp:simplePos x="0" y="0"/>
                      <wp:positionH relativeFrom="column">
                        <wp:posOffset>5195570</wp:posOffset>
                      </wp:positionH>
                      <wp:positionV relativeFrom="paragraph">
                        <wp:posOffset>30480</wp:posOffset>
                      </wp:positionV>
                      <wp:extent cx="144780" cy="152400"/>
                      <wp:effectExtent l="0" t="0" r="26670" b="19050"/>
                      <wp:wrapNone/>
                      <wp:docPr id="30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478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5461ED7" w14:textId="77777777" w:rsidR="00CC5E83" w:rsidRDefault="00CC5E83" w:rsidP="00CC5E83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EB55D77" id="_x0000_s1045" type="#_x0000_t202" style="position:absolute;margin-left:409.1pt;margin-top:2.4pt;width:11.4pt;height:12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">
                      <v:textbox>
                        <w:txbxContent>
                          <w:p w14:paraId="15461ED7" w14:textId="77777777" w:rsidR="00CC5E83" w:rsidRDefault="00CC5E83" w:rsidP="00CC5E83"/>
                        </w:txbxContent>
                      </v:textbox>
                    </v:shape>
                  </w:pict>
                </mc:Fallback>
              </mc:AlternateConten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  <w:t>(C)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  <w:t>Irish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</w:p>
          <w:p w14:paraId="13CB422C" w14:textId="77777777" w:rsidR="00CC5E83" w:rsidRPr="00CC5E83" w:rsidRDefault="00CC5E83" w:rsidP="00CC5E83">
            <w:pPr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</w:pPr>
            <w:r w:rsidRPr="00CC5E83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6424EB6A" wp14:editId="776822E9">
                      <wp:simplePos x="0" y="0"/>
                      <wp:positionH relativeFrom="column">
                        <wp:posOffset>5195570</wp:posOffset>
                      </wp:positionH>
                      <wp:positionV relativeFrom="paragraph">
                        <wp:posOffset>34925</wp:posOffset>
                      </wp:positionV>
                      <wp:extent cx="144780" cy="152400"/>
                      <wp:effectExtent l="0" t="0" r="26670" b="19050"/>
                      <wp:wrapNone/>
                      <wp:docPr id="30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478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EBB1C1C" w14:textId="77777777" w:rsidR="00CC5E83" w:rsidRDefault="00CC5E83" w:rsidP="00CC5E83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424EB6A" id="_x0000_s1046" type="#_x0000_t202" style="position:absolute;margin-left:409.1pt;margin-top:2.75pt;width:11.4pt;height:12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">
                      <v:textbox>
                        <w:txbxContent>
                          <w:p w14:paraId="7EBB1C1C" w14:textId="77777777" w:rsidR="00CC5E83" w:rsidRDefault="00CC5E83" w:rsidP="00CC5E83"/>
                        </w:txbxContent>
                      </v:textbox>
                    </v:shape>
                  </w:pict>
                </mc:Fallback>
              </mc:AlternateConten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  <w:t>(D)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  <w:t>Scottish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</w:p>
          <w:p w14:paraId="77B65664" w14:textId="77777777" w:rsidR="00CC5E83" w:rsidRPr="00CC5E83" w:rsidRDefault="00CC5E83" w:rsidP="00CC5E83">
            <w:pPr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</w:pPr>
            <w:r w:rsidRPr="00CC5E83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77696" behindDoc="0" locked="0" layoutInCell="1" allowOverlap="1" wp14:anchorId="711049F0" wp14:editId="18F181CA">
                      <wp:simplePos x="0" y="0"/>
                      <wp:positionH relativeFrom="column">
                        <wp:posOffset>5195570</wp:posOffset>
                      </wp:positionH>
                      <wp:positionV relativeFrom="paragraph">
                        <wp:posOffset>77470</wp:posOffset>
                      </wp:positionV>
                      <wp:extent cx="144780" cy="152400"/>
                      <wp:effectExtent l="0" t="0" r="26670" b="19050"/>
                      <wp:wrapNone/>
                      <wp:docPr id="3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478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C32CFD" w14:textId="77777777" w:rsidR="00CC5E83" w:rsidRDefault="00CC5E83" w:rsidP="00CC5E83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1049F0" id="_x0000_s1047" type="#_x0000_t202" style="position:absolute;margin-left:409.1pt;margin-top:6.1pt;width:11.4pt;height:12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">
                      <v:textbox>
                        <w:txbxContent>
                          <w:p w14:paraId="04C32CFD" w14:textId="77777777" w:rsidR="00CC5E83" w:rsidRDefault="00CC5E83" w:rsidP="00CC5E83"/>
                        </w:txbxContent>
                      </v:textbox>
                    </v:shape>
                  </w:pict>
                </mc:Fallback>
              </mc:AlternateConten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  <w:t>(E)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  <w:t>Welsh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</w:p>
          <w:p w14:paraId="291D3450" w14:textId="77777777" w:rsidR="00CC5E83" w:rsidRPr="00CC5E83" w:rsidRDefault="00CC5E83" w:rsidP="00CC5E83">
            <w:pPr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</w:pP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  <w:t>(F)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  <w:t>Or any other (specify)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</w:p>
          <w:p w14:paraId="606CAFCF" w14:textId="77777777" w:rsidR="00CC5E83" w:rsidRPr="00CC5E83" w:rsidRDefault="00CC5E83" w:rsidP="00CC5E83">
            <w:pPr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</w:pPr>
            <w:r w:rsidRPr="00CC5E83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040CD0C4" wp14:editId="7AB1B362">
                      <wp:simplePos x="0" y="0"/>
                      <wp:positionH relativeFrom="column">
                        <wp:posOffset>5195570</wp:posOffset>
                      </wp:positionH>
                      <wp:positionV relativeFrom="paragraph">
                        <wp:posOffset>55880</wp:posOffset>
                      </wp:positionV>
                      <wp:extent cx="144780" cy="152400"/>
                      <wp:effectExtent l="0" t="0" r="26670" b="19050"/>
                      <wp:wrapNone/>
                      <wp:docPr id="3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478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F8E072" w14:textId="77777777" w:rsidR="00CC5E83" w:rsidRDefault="00CC5E83" w:rsidP="00CC5E83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0CD0C4" id="_x0000_s1048" type="#_x0000_t202" style="position:absolute;margin-left:409.1pt;margin-top:4.4pt;width:11.4pt;height:12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">
                      <v:textbox>
                        <w:txbxContent>
                          <w:p w14:paraId="2AF8E072" w14:textId="77777777" w:rsidR="00CC5E83" w:rsidRDefault="00CC5E83" w:rsidP="00CC5E83"/>
                        </w:txbxContent>
                      </v:textbox>
                    </v:shape>
                  </w:pict>
                </mc:Fallback>
              </mc:AlternateConten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  <w:t>(X)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  <w:t>I do not wish to disclose my nationality</w:t>
            </w:r>
          </w:p>
          <w:p w14:paraId="44A194BB" w14:textId="77777777" w:rsidR="00CC5E83" w:rsidRPr="00CC5E83" w:rsidRDefault="00CC5E83" w:rsidP="00CC5E83">
            <w:pPr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</w:pP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</w:p>
          <w:p w14:paraId="05D39F6E" w14:textId="77777777" w:rsidR="00CC5E83" w:rsidRPr="00CC5E83" w:rsidRDefault="00CC5E83" w:rsidP="00CC5E83">
            <w:pPr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</w:pP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>Section B: Ethnic background</w:t>
            </w:r>
          </w:p>
          <w:p w14:paraId="2297FC1B" w14:textId="77777777" w:rsidR="00CC5E83" w:rsidRPr="00CC5E83" w:rsidRDefault="00CC5E83" w:rsidP="00CC5E83">
            <w:pPr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</w:pPr>
          </w:p>
          <w:p w14:paraId="3BAF53AD" w14:textId="77777777" w:rsidR="00CC5E83" w:rsidRPr="00CC5E83" w:rsidRDefault="00CC5E83" w:rsidP="00CC5E83">
            <w:pPr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</w:pPr>
            <w:r w:rsidRPr="00CC5E83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83840" behindDoc="0" locked="0" layoutInCell="1" allowOverlap="1" wp14:anchorId="0E3BC20C" wp14:editId="258FFB30">
                      <wp:simplePos x="0" y="0"/>
                      <wp:positionH relativeFrom="column">
                        <wp:posOffset>5195570</wp:posOffset>
                      </wp:positionH>
                      <wp:positionV relativeFrom="paragraph">
                        <wp:posOffset>5080</wp:posOffset>
                      </wp:positionV>
                      <wp:extent cx="144780" cy="152400"/>
                      <wp:effectExtent l="0" t="0" r="26670" b="19050"/>
                      <wp:wrapNone/>
                      <wp:docPr id="3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478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EBFDEBC" w14:textId="77777777" w:rsidR="00CC5E83" w:rsidRDefault="00CC5E83" w:rsidP="00CC5E83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E3BC20C" id="_x0000_s1049" type="#_x0000_t202" style="position:absolute;margin-left:409.1pt;margin-top:.4pt;width:11.4pt;height:12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">
                      <v:textbox>
                        <w:txbxContent>
                          <w:p w14:paraId="7EBFDEBC" w14:textId="77777777" w:rsidR="00CC5E83" w:rsidRDefault="00CC5E83" w:rsidP="00CC5E83"/>
                        </w:txbxContent>
                      </v:textbox>
                    </v:shape>
                  </w:pict>
                </mc:Fallback>
              </mc:AlternateConten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>Asian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  <w:t>(A)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  <w:t>Bangladeshi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</w:p>
          <w:p w14:paraId="5029F2B5" w14:textId="77777777" w:rsidR="00CC5E83" w:rsidRPr="00CC5E83" w:rsidRDefault="00CC5E83" w:rsidP="00CC5E83">
            <w:pPr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</w:pPr>
            <w:r w:rsidRPr="00CC5E83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1FA41617" wp14:editId="74F025ED">
                      <wp:simplePos x="0" y="0"/>
                      <wp:positionH relativeFrom="column">
                        <wp:posOffset>5195570</wp:posOffset>
                      </wp:positionH>
                      <wp:positionV relativeFrom="paragraph">
                        <wp:posOffset>24765</wp:posOffset>
                      </wp:positionV>
                      <wp:extent cx="144780" cy="152400"/>
                      <wp:effectExtent l="0" t="0" r="26670" b="19050"/>
                      <wp:wrapNone/>
                      <wp:docPr id="3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478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0FAA356" w14:textId="77777777" w:rsidR="00CC5E83" w:rsidRDefault="00CC5E83" w:rsidP="00CC5E83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A41617" id="_x0000_s1050" type="#_x0000_t202" style="position:absolute;margin-left:409.1pt;margin-top:1.95pt;width:11.4pt;height:12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">
                      <v:textbox>
                        <w:txbxContent>
                          <w:p w14:paraId="60FAA356" w14:textId="77777777" w:rsidR="00CC5E83" w:rsidRDefault="00CC5E83" w:rsidP="00CC5E83"/>
                        </w:txbxContent>
                      </v:textbox>
                    </v:shape>
                  </w:pict>
                </mc:Fallback>
              </mc:AlternateConten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  <w:t>(B)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  <w:t>Indian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</w:p>
          <w:p w14:paraId="7450E1F1" w14:textId="77777777" w:rsidR="00CC5E83" w:rsidRPr="00CC5E83" w:rsidRDefault="00CC5E83" w:rsidP="00CC5E83">
            <w:pPr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</w:pPr>
            <w:r w:rsidRPr="00CC5E83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85888" behindDoc="0" locked="0" layoutInCell="1" allowOverlap="1" wp14:anchorId="3BEBF06E" wp14:editId="65738533">
                      <wp:simplePos x="0" y="0"/>
                      <wp:positionH relativeFrom="column">
                        <wp:posOffset>5195570</wp:posOffset>
                      </wp:positionH>
                      <wp:positionV relativeFrom="paragraph">
                        <wp:posOffset>36830</wp:posOffset>
                      </wp:positionV>
                      <wp:extent cx="144780" cy="152400"/>
                      <wp:effectExtent l="0" t="0" r="26670" b="19050"/>
                      <wp:wrapNone/>
                      <wp:docPr id="3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478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1A6FAA8" w14:textId="77777777" w:rsidR="00CC5E83" w:rsidRDefault="00CC5E83" w:rsidP="00CC5E83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BEBF06E" id="_x0000_s1051" type="#_x0000_t202" style="position:absolute;margin-left:409.1pt;margin-top:2.9pt;width:11.4pt;height:12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">
                      <v:textbox>
                        <w:txbxContent>
                          <w:p w14:paraId="11A6FAA8" w14:textId="77777777" w:rsidR="00CC5E83" w:rsidRDefault="00CC5E83" w:rsidP="00CC5E83"/>
                        </w:txbxContent>
                      </v:textbox>
                    </v:shape>
                  </w:pict>
                </mc:Fallback>
              </mc:AlternateConten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  <w:t>(C)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  <w:t>Pakistani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</w:p>
          <w:p w14:paraId="5DF8D2BC" w14:textId="77777777" w:rsidR="00CC5E83" w:rsidRPr="00CC5E83" w:rsidRDefault="00CC5E83" w:rsidP="00CC5E83">
            <w:pPr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</w:pP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  <w:t>(D)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  <w:t>Any other Asian Background (specify)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</w:p>
          <w:p w14:paraId="2DB95DA0" w14:textId="77777777" w:rsidR="00CC5E83" w:rsidRPr="00CC5E83" w:rsidRDefault="00CC5E83" w:rsidP="00CC5E83">
            <w:pPr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</w:pPr>
            <w:r w:rsidRPr="00CC5E83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86912" behindDoc="0" locked="0" layoutInCell="1" allowOverlap="1" wp14:anchorId="1BC9DC2E" wp14:editId="2A10A4B5">
                      <wp:simplePos x="0" y="0"/>
                      <wp:positionH relativeFrom="column">
                        <wp:posOffset>5195570</wp:posOffset>
                      </wp:positionH>
                      <wp:positionV relativeFrom="paragraph">
                        <wp:posOffset>38100</wp:posOffset>
                      </wp:positionV>
                      <wp:extent cx="144780" cy="152400"/>
                      <wp:effectExtent l="0" t="0" r="26670" b="19050"/>
                      <wp:wrapNone/>
                      <wp:docPr id="3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478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266F906" w14:textId="77777777" w:rsidR="00CC5E83" w:rsidRDefault="00CC5E83" w:rsidP="00CC5E83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BC9DC2E" id="_x0000_s1052" type="#_x0000_t202" style="position:absolute;margin-left:409.1pt;margin-top:3pt;width:11.4pt;height:12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">
                      <v:textbox>
                        <w:txbxContent>
                          <w:p w14:paraId="4266F906" w14:textId="77777777" w:rsidR="00CC5E83" w:rsidRDefault="00CC5E83" w:rsidP="00CC5E83"/>
                        </w:txbxContent>
                      </v:textbox>
                    </v:shape>
                  </w:pict>
                </mc:Fallback>
              </mc:AlternateConten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>Black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  <w:t>(E)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  <w:t>African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</w:p>
          <w:p w14:paraId="3B49891C" w14:textId="77777777" w:rsidR="00CC5E83" w:rsidRPr="00CC5E83" w:rsidRDefault="00CC5E83" w:rsidP="00CC5E83">
            <w:pPr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</w:pPr>
            <w:r w:rsidRPr="00CC5E83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87936" behindDoc="0" locked="0" layoutInCell="1" allowOverlap="1" wp14:anchorId="5B8B7EFB" wp14:editId="11934B1D">
                      <wp:simplePos x="0" y="0"/>
                      <wp:positionH relativeFrom="column">
                        <wp:posOffset>5195570</wp:posOffset>
                      </wp:positionH>
                      <wp:positionV relativeFrom="paragraph">
                        <wp:posOffset>57785</wp:posOffset>
                      </wp:positionV>
                      <wp:extent cx="144780" cy="152400"/>
                      <wp:effectExtent l="0" t="0" r="26670" b="19050"/>
                      <wp:wrapNone/>
                      <wp:docPr id="3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478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A3AA6FA" w14:textId="77777777" w:rsidR="00CC5E83" w:rsidRDefault="00CC5E83" w:rsidP="00CC5E83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B8B7EFB" id="_x0000_s1053" type="#_x0000_t202" style="position:absolute;margin-left:409.1pt;margin-top:4.55pt;width:11.4pt;height:12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">
                      <v:textbox>
                        <w:txbxContent>
                          <w:p w14:paraId="6A3AA6FA" w14:textId="77777777" w:rsidR="00CC5E83" w:rsidRDefault="00CC5E83" w:rsidP="00CC5E83"/>
                        </w:txbxContent>
                      </v:textbox>
                    </v:shape>
                  </w:pict>
                </mc:Fallback>
              </mc:AlternateConten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  <w:t>(F)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  <w:t>Caribbean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</w:p>
          <w:p w14:paraId="0F1DC3AD" w14:textId="77777777" w:rsidR="00CC5E83" w:rsidRPr="00CC5E83" w:rsidRDefault="00CC5E83" w:rsidP="00CC5E83">
            <w:pPr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</w:pP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  <w:t>(G)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  <w:t>Any other Black Background (specify)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</w:p>
          <w:p w14:paraId="03E888C9" w14:textId="77777777" w:rsidR="00CC5E83" w:rsidRPr="00CC5E83" w:rsidRDefault="00CC5E83" w:rsidP="00CC5E83">
            <w:pPr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</w:pP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>Chinese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  <w:t>(H)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  <w:t>Any Chinese Background (specify)</w:t>
            </w:r>
          </w:p>
          <w:p w14:paraId="0AD43EB2" w14:textId="77777777" w:rsidR="00CC5E83" w:rsidRPr="00CC5E83" w:rsidRDefault="00CC5E83" w:rsidP="00CC5E83">
            <w:pPr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</w:pPr>
            <w:r w:rsidRPr="00CC5E83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5AB54889" wp14:editId="77ACA807">
                      <wp:simplePos x="0" y="0"/>
                      <wp:positionH relativeFrom="column">
                        <wp:posOffset>5251450</wp:posOffset>
                      </wp:positionH>
                      <wp:positionV relativeFrom="paragraph">
                        <wp:posOffset>142240</wp:posOffset>
                      </wp:positionV>
                      <wp:extent cx="144780" cy="152400"/>
                      <wp:effectExtent l="0" t="0" r="26670" b="19050"/>
                      <wp:wrapNone/>
                      <wp:docPr id="3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478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5D0EBF" w14:textId="77777777" w:rsidR="00CC5E83" w:rsidRDefault="00CC5E83" w:rsidP="00CC5E83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AB54889" id="_x0000_s1054" type="#_x0000_t202" style="position:absolute;margin-left:413.5pt;margin-top:11.2pt;width:11.4pt;height:12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">
                      <v:textbox>
                        <w:txbxContent>
                          <w:p w14:paraId="055D0EBF" w14:textId="77777777" w:rsidR="00CC5E83" w:rsidRDefault="00CC5E83" w:rsidP="00CC5E83"/>
                        </w:txbxContent>
                      </v:textbox>
                    </v:shape>
                  </w:pict>
                </mc:Fallback>
              </mc:AlternateConten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</w:p>
          <w:p w14:paraId="0B75E492" w14:textId="77777777" w:rsidR="00CC5E83" w:rsidRPr="00CC5E83" w:rsidRDefault="00CC5E83" w:rsidP="00CC5E83">
            <w:pPr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</w:pP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>Mixed Ethnic Background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  <w:t>(I)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  <w:t>Asian and White</w:t>
            </w:r>
          </w:p>
          <w:p w14:paraId="44CE6777" w14:textId="77777777" w:rsidR="00CC5E83" w:rsidRPr="00CC5E83" w:rsidRDefault="00CC5E83" w:rsidP="00CC5E83">
            <w:pPr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</w:pPr>
            <w:r w:rsidRPr="00CC5E83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91008" behindDoc="0" locked="0" layoutInCell="1" allowOverlap="1" wp14:anchorId="35B702D7" wp14:editId="48F4B3F8">
                      <wp:simplePos x="0" y="0"/>
                      <wp:positionH relativeFrom="column">
                        <wp:posOffset>5248910</wp:posOffset>
                      </wp:positionH>
                      <wp:positionV relativeFrom="paragraph">
                        <wp:posOffset>-3810</wp:posOffset>
                      </wp:positionV>
                      <wp:extent cx="144780" cy="152400"/>
                      <wp:effectExtent l="0" t="0" r="26670" b="19050"/>
                      <wp:wrapNone/>
                      <wp:docPr id="3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478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96BF94E" w14:textId="77777777" w:rsidR="00CC5E83" w:rsidRDefault="00CC5E83" w:rsidP="00CC5E83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5B702D7" id="_x0000_s1055" type="#_x0000_t202" style="position:absolute;margin-left:413.3pt;margin-top:-.3pt;width:11.4pt;height:12pt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">
                      <v:textbox>
                        <w:txbxContent>
                          <w:p w14:paraId="796BF94E" w14:textId="77777777" w:rsidR="00CC5E83" w:rsidRDefault="00CC5E83" w:rsidP="00CC5E83"/>
                        </w:txbxContent>
                      </v:textbox>
                    </v:shape>
                  </w:pict>
                </mc:Fallback>
              </mc:AlternateConten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  <w:t>(J)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  <w:t>Black African and White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</w:p>
          <w:p w14:paraId="3D642370" w14:textId="77777777" w:rsidR="00CC5E83" w:rsidRPr="00CC5E83" w:rsidRDefault="00CC5E83" w:rsidP="00CC5E83">
            <w:pPr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</w:pPr>
            <w:r w:rsidRPr="00CC5E83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89984" behindDoc="0" locked="0" layoutInCell="1" allowOverlap="1" wp14:anchorId="6EA8FDF8" wp14:editId="6423FADE">
                      <wp:simplePos x="0" y="0"/>
                      <wp:positionH relativeFrom="column">
                        <wp:posOffset>5248910</wp:posOffset>
                      </wp:positionH>
                      <wp:positionV relativeFrom="paragraph">
                        <wp:posOffset>25189</wp:posOffset>
                      </wp:positionV>
                      <wp:extent cx="144780" cy="152400"/>
                      <wp:effectExtent l="0" t="0" r="26670" b="19050"/>
                      <wp:wrapNone/>
                      <wp:docPr id="3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478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E20301F" w14:textId="77777777" w:rsidR="00CC5E83" w:rsidRDefault="00CC5E83" w:rsidP="00CC5E83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A8FDF8" id="_x0000_s1056" type="#_x0000_t202" style="position:absolute;margin-left:413.3pt;margin-top:2pt;width:11.4pt;height:12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">
                      <v:textbox>
                        <w:txbxContent>
                          <w:p w14:paraId="6E20301F" w14:textId="77777777" w:rsidR="00CC5E83" w:rsidRDefault="00CC5E83" w:rsidP="00CC5E83"/>
                        </w:txbxContent>
                      </v:textbox>
                    </v:shape>
                  </w:pict>
                </mc:Fallback>
              </mc:AlternateConten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  <w:t>(K)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  <w:t>Black Caribbean and White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</w:p>
          <w:p w14:paraId="45B0460C" w14:textId="77777777" w:rsidR="00CC5E83" w:rsidRPr="00CC5E83" w:rsidRDefault="00CC5E83" w:rsidP="00CC5E83">
            <w:pPr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</w:pP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  <w:t>(L)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  <w:t>Any other Mixed Ethnic Background (specify)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</w:p>
          <w:p w14:paraId="167C0358" w14:textId="77777777" w:rsidR="00CC5E83" w:rsidRPr="00CC5E83" w:rsidRDefault="00CC5E83" w:rsidP="00CC5E83">
            <w:pPr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</w:pP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>White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  <w:t>(M)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  <w:t>Any other White background (specify)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</w:p>
          <w:p w14:paraId="2E98F74D" w14:textId="77777777" w:rsidR="00CC5E83" w:rsidRPr="00CC5E83" w:rsidRDefault="00CC5E83" w:rsidP="00CC5E83">
            <w:pPr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</w:pP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>Any other Ethnic Background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  <w:t>(N)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  <w:t>Any other Ethnic Background (specify)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</w:p>
          <w:p w14:paraId="3D53FE85" w14:textId="77777777" w:rsidR="00CC5E83" w:rsidRPr="00CC5E83" w:rsidRDefault="00CC5E83" w:rsidP="00CC5E83">
            <w:pPr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</w:pPr>
            <w:r w:rsidRPr="00CC5E83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88960" behindDoc="0" locked="0" layoutInCell="1" allowOverlap="1" wp14:anchorId="535C0684" wp14:editId="0C72D710">
                      <wp:simplePos x="0" y="0"/>
                      <wp:positionH relativeFrom="column">
                        <wp:posOffset>5248910</wp:posOffset>
                      </wp:positionH>
                      <wp:positionV relativeFrom="paragraph">
                        <wp:posOffset>17780</wp:posOffset>
                      </wp:positionV>
                      <wp:extent cx="144780" cy="152400"/>
                      <wp:effectExtent l="0" t="0" r="26670" b="19050"/>
                      <wp:wrapNone/>
                      <wp:docPr id="3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478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55D1A5D" w14:textId="77777777" w:rsidR="00CC5E83" w:rsidRDefault="00CC5E83" w:rsidP="00CC5E83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35C0684" id="_x0000_s1057" type="#_x0000_t202" style="position:absolute;margin-left:413.3pt;margin-top:1.4pt;width:11.4pt;height:12pt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">
                      <v:textbox>
                        <w:txbxContent>
                          <w:p w14:paraId="155D1A5D" w14:textId="77777777" w:rsidR="00CC5E83" w:rsidRDefault="00CC5E83" w:rsidP="00CC5E83"/>
                        </w:txbxContent>
                      </v:textbox>
                    </v:shape>
                  </w:pict>
                </mc:Fallback>
              </mc:AlternateConten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  <w:t>(X)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  <w:t>I do not wish to disclose my ethnic background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</w:p>
          <w:p w14:paraId="5A57FAF9" w14:textId="77777777" w:rsidR="007E7CCC" w:rsidRDefault="007E7CCC" w:rsidP="00CC5E83">
            <w:pPr>
              <w:rPr>
                <w:rFonts w:asciiTheme="minorHAnsi" w:hAnsiTheme="minorHAnsi" w:cs="Arial"/>
                <w:b/>
                <w:color w:val="000000" w:themeColor="text1"/>
                <w:sz w:val="20"/>
                <w:szCs w:val="20"/>
              </w:rPr>
            </w:pPr>
          </w:p>
          <w:p w14:paraId="7C44074F" w14:textId="77777777" w:rsidR="007E7CCC" w:rsidRDefault="007E7CCC" w:rsidP="00CC5E83">
            <w:pPr>
              <w:rPr>
                <w:rFonts w:asciiTheme="minorHAnsi" w:hAnsiTheme="minorHAnsi" w:cs="Arial"/>
                <w:b/>
                <w:color w:val="000000" w:themeColor="text1"/>
                <w:sz w:val="20"/>
                <w:szCs w:val="20"/>
              </w:rPr>
            </w:pPr>
          </w:p>
          <w:p w14:paraId="58D94E45" w14:textId="77777777" w:rsidR="007E7CCC" w:rsidRDefault="007E7CCC" w:rsidP="00CC5E83">
            <w:pPr>
              <w:rPr>
                <w:rFonts w:asciiTheme="minorHAnsi" w:hAnsiTheme="minorHAnsi" w:cs="Arial"/>
                <w:b/>
                <w:color w:val="000000" w:themeColor="text1"/>
                <w:sz w:val="20"/>
                <w:szCs w:val="20"/>
              </w:rPr>
            </w:pPr>
          </w:p>
          <w:p w14:paraId="239C8E8D" w14:textId="77777777" w:rsidR="007E7CCC" w:rsidRDefault="007E7CCC" w:rsidP="00CC5E83">
            <w:pPr>
              <w:rPr>
                <w:rFonts w:asciiTheme="minorHAnsi" w:hAnsiTheme="minorHAnsi" w:cs="Arial"/>
                <w:b/>
                <w:color w:val="000000" w:themeColor="text1"/>
                <w:sz w:val="20"/>
                <w:szCs w:val="20"/>
              </w:rPr>
            </w:pPr>
          </w:p>
          <w:p w14:paraId="481576C3" w14:textId="77777777" w:rsidR="007E7CCC" w:rsidRDefault="007E7CCC" w:rsidP="00CC5E83">
            <w:pPr>
              <w:rPr>
                <w:rFonts w:asciiTheme="minorHAnsi" w:hAnsiTheme="minorHAnsi" w:cs="Arial"/>
                <w:b/>
                <w:color w:val="000000" w:themeColor="text1"/>
                <w:sz w:val="20"/>
                <w:szCs w:val="20"/>
              </w:rPr>
            </w:pPr>
          </w:p>
          <w:p w14:paraId="7A79F1E0" w14:textId="77777777" w:rsidR="007E7CCC" w:rsidRDefault="007E7CCC" w:rsidP="00CC5E83">
            <w:pPr>
              <w:rPr>
                <w:rFonts w:asciiTheme="minorHAnsi" w:hAnsiTheme="minorHAnsi" w:cs="Arial"/>
                <w:b/>
                <w:color w:val="000000" w:themeColor="text1"/>
                <w:sz w:val="20"/>
                <w:szCs w:val="20"/>
              </w:rPr>
            </w:pPr>
          </w:p>
          <w:p w14:paraId="334112D1" w14:textId="77777777" w:rsidR="007E7CCC" w:rsidRDefault="007E7CCC" w:rsidP="00CC5E83">
            <w:pPr>
              <w:rPr>
                <w:rFonts w:asciiTheme="minorHAnsi" w:hAnsiTheme="minorHAnsi" w:cs="Arial"/>
                <w:b/>
                <w:color w:val="000000" w:themeColor="text1"/>
                <w:sz w:val="20"/>
                <w:szCs w:val="20"/>
              </w:rPr>
            </w:pPr>
          </w:p>
          <w:p w14:paraId="627B99E4" w14:textId="77777777" w:rsidR="00CC5E83" w:rsidRPr="00CC5E83" w:rsidRDefault="00CC5E83" w:rsidP="00CC5E83">
            <w:pPr>
              <w:rPr>
                <w:rFonts w:asciiTheme="minorHAnsi" w:hAnsiTheme="minorHAnsi" w:cs="Arial"/>
                <w:b/>
                <w:color w:val="000000" w:themeColor="text1"/>
                <w:sz w:val="20"/>
                <w:szCs w:val="20"/>
              </w:rPr>
            </w:pPr>
            <w:r w:rsidRPr="00CC5E83">
              <w:rPr>
                <w:rFonts w:asciiTheme="minorHAnsi" w:hAnsiTheme="minorHAnsi" w:cs="Arial"/>
                <w:b/>
                <w:color w:val="000000" w:themeColor="text1"/>
                <w:sz w:val="20"/>
                <w:szCs w:val="20"/>
              </w:rPr>
              <w:t>Disability</w:t>
            </w:r>
          </w:p>
          <w:p w14:paraId="3ACBA1FC" w14:textId="77777777" w:rsidR="00CC5E83" w:rsidRPr="00CC5E83" w:rsidRDefault="00CC5E83" w:rsidP="00CC5E83">
            <w:pPr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</w:pP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</w:p>
          <w:p w14:paraId="31121870" w14:textId="77777777" w:rsidR="00CC5E83" w:rsidRPr="00CC5E83" w:rsidRDefault="00CC5E83" w:rsidP="00CC5E83">
            <w:pPr>
              <w:rPr>
                <w:rFonts w:asciiTheme="minorHAnsi" w:hAnsiTheme="minorHAnsi" w:cs="Arial"/>
                <w:b/>
                <w:color w:val="000000" w:themeColor="text1"/>
                <w:sz w:val="20"/>
                <w:szCs w:val="20"/>
              </w:rPr>
            </w:pPr>
            <w:r w:rsidRPr="00CC5E83">
              <w:rPr>
                <w:rFonts w:asciiTheme="minorHAnsi" w:hAnsiTheme="minorHAnsi" w:cs="Arial"/>
                <w:b/>
                <w:color w:val="000000" w:themeColor="text1"/>
                <w:sz w:val="20"/>
                <w:szCs w:val="20"/>
              </w:rPr>
              <w:t>The Disability Discrimination Act 1995 (DDA) defines a disabled person as someone with a physical or mental impairment which has a substantial and long-term adverse effect on their ability to carry out normal day-to-day activities.</w:t>
            </w:r>
          </w:p>
          <w:p w14:paraId="1E405D00" w14:textId="77777777" w:rsidR="00CC5E83" w:rsidRPr="00CC5E83" w:rsidRDefault="00CC5E83" w:rsidP="00CC5E83">
            <w:pPr>
              <w:rPr>
                <w:rFonts w:asciiTheme="minorHAnsi" w:hAnsiTheme="minorHAnsi" w:cs="Arial"/>
                <w:b/>
                <w:color w:val="000000" w:themeColor="text1"/>
                <w:sz w:val="20"/>
                <w:szCs w:val="20"/>
              </w:rPr>
            </w:pPr>
            <w:r w:rsidRPr="00CC5E83">
              <w:rPr>
                <w:rFonts w:asciiTheme="minorHAnsi" w:hAnsiTheme="minorHAnsi" w:cs="Arial"/>
                <w:b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b/>
                <w:color w:val="000000" w:themeColor="text1"/>
                <w:sz w:val="20"/>
                <w:szCs w:val="20"/>
              </w:rPr>
              <w:tab/>
            </w:r>
          </w:p>
          <w:p w14:paraId="263C9A73" w14:textId="77777777" w:rsidR="00CC5E83" w:rsidRPr="00CC5E83" w:rsidRDefault="00CC5E83" w:rsidP="00CC5E83">
            <w:pPr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</w:pPr>
            <w:r w:rsidRPr="00CC5E83">
              <w:rPr>
                <w:rFonts w:asciiTheme="minorHAnsi" w:hAnsiTheme="minorHAnsi" w:cs="Arial"/>
                <w:b/>
                <w:color w:val="000000" w:themeColor="text1"/>
                <w:sz w:val="20"/>
                <w:szCs w:val="20"/>
              </w:rPr>
              <w:t>Do you consider yourself to be disabled as defined in the DDA?</w:t>
            </w:r>
            <w:r w:rsidRPr="00CC5E83">
              <w:rPr>
                <w:rFonts w:asciiTheme="minorHAnsi" w:hAnsiTheme="minorHAnsi" w:cs="Arial"/>
                <w:b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</w:p>
          <w:p w14:paraId="7DFDF242" w14:textId="77777777" w:rsidR="00CC5E83" w:rsidRPr="00CC5E83" w:rsidRDefault="00CC5E83" w:rsidP="00CC5E83">
            <w:pPr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</w:pPr>
          </w:p>
          <w:p w14:paraId="1243CEEE" w14:textId="77777777" w:rsidR="00CC5E83" w:rsidRPr="00CC5E83" w:rsidRDefault="00CC5E83" w:rsidP="00CC5E83">
            <w:pPr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</w:pPr>
            <w:r w:rsidRPr="00CC5E83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92032" behindDoc="0" locked="0" layoutInCell="1" allowOverlap="1" wp14:anchorId="2CB143E0" wp14:editId="2785B1A8">
                      <wp:simplePos x="0" y="0"/>
                      <wp:positionH relativeFrom="column">
                        <wp:posOffset>1088390</wp:posOffset>
                      </wp:positionH>
                      <wp:positionV relativeFrom="paragraph">
                        <wp:posOffset>27305</wp:posOffset>
                      </wp:positionV>
                      <wp:extent cx="144780" cy="152400"/>
                      <wp:effectExtent l="0" t="0" r="26670" b="19050"/>
                      <wp:wrapNone/>
                      <wp:docPr id="3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478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0D93D4" w14:textId="77777777" w:rsidR="00CC5E83" w:rsidRDefault="00CC5E83" w:rsidP="00CC5E83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CB143E0" id="_x0000_s1058" type="#_x0000_t202" style="position:absolute;margin-left:85.7pt;margin-top:2.15pt;width:11.4pt;height:12pt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">
                      <v:textbox>
                        <w:txbxContent>
                          <w:p w14:paraId="510D93D4" w14:textId="77777777" w:rsidR="00CC5E83" w:rsidRDefault="00CC5E83" w:rsidP="00CC5E83"/>
                        </w:txbxContent>
                      </v:textbox>
                    </v:shape>
                  </w:pict>
                </mc:Fallback>
              </mc:AlternateConten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>Yes</w:t>
            </w:r>
          </w:p>
          <w:p w14:paraId="4E664B2A" w14:textId="77777777" w:rsidR="00CC5E83" w:rsidRPr="00CC5E83" w:rsidRDefault="00CC5E83" w:rsidP="00CC5E83">
            <w:pPr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</w:pPr>
            <w:r w:rsidRPr="00CC5E83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08416" behindDoc="0" locked="0" layoutInCell="1" allowOverlap="1" wp14:anchorId="4EFD463C" wp14:editId="657C3B38">
                      <wp:simplePos x="0" y="0"/>
                      <wp:positionH relativeFrom="column">
                        <wp:posOffset>1088390</wp:posOffset>
                      </wp:positionH>
                      <wp:positionV relativeFrom="paragraph">
                        <wp:posOffset>31750</wp:posOffset>
                      </wp:positionV>
                      <wp:extent cx="144780" cy="152400"/>
                      <wp:effectExtent l="0" t="0" r="26670" b="19050"/>
                      <wp:wrapNone/>
                      <wp:docPr id="322" name="Text Box 32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478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21A3C4D" w14:textId="77777777" w:rsidR="00CC5E83" w:rsidRDefault="00CC5E83" w:rsidP="00CC5E83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D463C" id="Text Box 322" o:spid="_x0000_s1059" type="#_x0000_t202" style="position:absolute;margin-left:85.7pt;margin-top:2.5pt;width:11.4pt;height:12pt;z-index:251708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">
                      <v:textbox>
                        <w:txbxContent>
                          <w:p w14:paraId="721A3C4D" w14:textId="77777777" w:rsidR="00CC5E83" w:rsidRDefault="00CC5E83" w:rsidP="00CC5E83"/>
                        </w:txbxContent>
                      </v:textbox>
                    </v:shape>
                  </w:pict>
                </mc:Fallback>
              </mc:AlternateConten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>No</w:t>
            </w:r>
          </w:p>
          <w:p w14:paraId="455E67C5" w14:textId="77777777" w:rsidR="00CC5E83" w:rsidRPr="00CC5E83" w:rsidRDefault="00CC5E83" w:rsidP="00CC5E83">
            <w:pPr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</w:pPr>
            <w:r w:rsidRPr="00CC5E83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93056" behindDoc="0" locked="0" layoutInCell="1" allowOverlap="1" wp14:anchorId="69F8C1DC" wp14:editId="0732120E">
                      <wp:simplePos x="0" y="0"/>
                      <wp:positionH relativeFrom="column">
                        <wp:posOffset>1088390</wp:posOffset>
                      </wp:positionH>
                      <wp:positionV relativeFrom="paragraph">
                        <wp:posOffset>36195</wp:posOffset>
                      </wp:positionV>
                      <wp:extent cx="144780" cy="152400"/>
                      <wp:effectExtent l="0" t="0" r="26670" b="19050"/>
                      <wp:wrapNone/>
                      <wp:docPr id="3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478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08668A" w14:textId="77777777" w:rsidR="00CC5E83" w:rsidRDefault="00CC5E83" w:rsidP="00CC5E83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9F8C1DC" id="_x0000_s1060" type="#_x0000_t202" style="position:absolute;margin-left:85.7pt;margin-top:2.85pt;width:11.4pt;height:12pt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">
                      <v:textbox>
                        <w:txbxContent>
                          <w:p w14:paraId="5108668A" w14:textId="77777777" w:rsidR="00CC5E83" w:rsidRDefault="00CC5E83" w:rsidP="00CC5E83"/>
                        </w:txbxContent>
                      </v:textbox>
                    </v:shape>
                  </w:pict>
                </mc:Fallback>
              </mc:AlternateConten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>Prefer not to say</w:t>
            </w:r>
          </w:p>
          <w:p w14:paraId="51BFBE6B" w14:textId="77777777" w:rsidR="00CC5E83" w:rsidRPr="00CC5E83" w:rsidRDefault="00CC5E83" w:rsidP="00CC5E83">
            <w:pPr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</w:pP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</w:p>
          <w:p w14:paraId="43F8DE25" w14:textId="77777777" w:rsidR="00CC5E83" w:rsidRPr="00CC5E83" w:rsidRDefault="00CC5E83" w:rsidP="00CC5E83">
            <w:pPr>
              <w:rPr>
                <w:rFonts w:asciiTheme="minorHAnsi" w:hAnsiTheme="minorHAnsi" w:cs="Arial"/>
                <w:b/>
                <w:color w:val="000000" w:themeColor="text1"/>
                <w:sz w:val="20"/>
                <w:szCs w:val="20"/>
              </w:rPr>
            </w:pPr>
          </w:p>
          <w:p w14:paraId="3D6F1206" w14:textId="77777777" w:rsidR="00CC5E83" w:rsidRPr="00CC5E83" w:rsidRDefault="00CC5E83" w:rsidP="00CC5E83">
            <w:pPr>
              <w:rPr>
                <w:rFonts w:asciiTheme="minorHAnsi" w:hAnsiTheme="minorHAnsi" w:cs="Arial"/>
                <w:b/>
                <w:color w:val="000000" w:themeColor="text1"/>
                <w:sz w:val="20"/>
                <w:szCs w:val="20"/>
              </w:rPr>
            </w:pPr>
            <w:r w:rsidRPr="00CC5E83">
              <w:rPr>
                <w:rFonts w:asciiTheme="minorHAnsi" w:hAnsiTheme="minorHAnsi" w:cs="Arial"/>
                <w:b/>
                <w:color w:val="000000" w:themeColor="text1"/>
                <w:sz w:val="20"/>
                <w:szCs w:val="20"/>
              </w:rPr>
              <w:t xml:space="preserve">If you are disabled, as defined by the Act above, please give details of any reasonable adjustments which would be required to enable you to undertake the role </w:t>
            </w:r>
          </w:p>
          <w:p w14:paraId="69134F30" w14:textId="77777777" w:rsidR="00CC5E83" w:rsidRPr="00CC5E83" w:rsidRDefault="00CC5E83" w:rsidP="00CC5E83">
            <w:pPr>
              <w:rPr>
                <w:rFonts w:asciiTheme="minorHAnsi" w:hAnsiTheme="minorHAnsi" w:cs="Arial"/>
                <w:b/>
                <w:color w:val="000000" w:themeColor="text1"/>
                <w:sz w:val="20"/>
                <w:szCs w:val="20"/>
              </w:rPr>
            </w:pP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 xml:space="preserve">     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cr/>
            </w:r>
            <w:r w:rsidRPr="00CC5E83">
              <w:rPr>
                <w:rFonts w:asciiTheme="minorHAnsi" w:hAnsiTheme="minorHAnsi" w:cs="Arial"/>
                <w:b/>
                <w:color w:val="000000" w:themeColor="text1"/>
                <w:sz w:val="20"/>
                <w:szCs w:val="20"/>
              </w:rPr>
              <w:t>Gender</w:t>
            </w:r>
          </w:p>
          <w:p w14:paraId="24D1CA91" w14:textId="77777777" w:rsidR="00CC5E83" w:rsidRPr="00CC5E83" w:rsidRDefault="00CC5E83" w:rsidP="00CC5E83">
            <w:pPr>
              <w:rPr>
                <w:rFonts w:asciiTheme="minorHAnsi" w:hAnsiTheme="minorHAnsi" w:cs="Arial"/>
                <w:b/>
                <w:color w:val="000000" w:themeColor="text1"/>
                <w:sz w:val="20"/>
                <w:szCs w:val="20"/>
              </w:rPr>
            </w:pPr>
            <w:r w:rsidRPr="00CC5E83">
              <w:rPr>
                <w:rFonts w:asciiTheme="minorHAnsi" w:hAnsiTheme="minorHAnsi" w:cs="Arial"/>
                <w:b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b/>
                <w:color w:val="000000" w:themeColor="text1"/>
                <w:sz w:val="20"/>
                <w:szCs w:val="20"/>
              </w:rPr>
              <w:tab/>
            </w:r>
          </w:p>
          <w:p w14:paraId="1F54E642" w14:textId="77777777" w:rsidR="00CC5E83" w:rsidRPr="00CC5E83" w:rsidRDefault="00CC5E83" w:rsidP="00CC5E83">
            <w:pPr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</w:pPr>
            <w:r w:rsidRPr="00CC5E83">
              <w:rPr>
                <w:rFonts w:asciiTheme="minorHAnsi" w:hAnsiTheme="minorHAnsi" w:cs="Arial"/>
                <w:b/>
                <w:color w:val="000000" w:themeColor="text1"/>
                <w:sz w:val="20"/>
                <w:szCs w:val="20"/>
              </w:rPr>
              <w:t>What do you consider your gender to be?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</w:p>
          <w:p w14:paraId="171233B1" w14:textId="77777777" w:rsidR="00CC5E83" w:rsidRPr="00CC5E83" w:rsidRDefault="00CC5E83" w:rsidP="00CC5E83">
            <w:pPr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</w:pPr>
            <w:r w:rsidRPr="00CC5E83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94080" behindDoc="0" locked="0" layoutInCell="1" allowOverlap="1" wp14:anchorId="26EB639A" wp14:editId="2F58CD7C">
                      <wp:simplePos x="0" y="0"/>
                      <wp:positionH relativeFrom="column">
                        <wp:posOffset>1088390</wp:posOffset>
                      </wp:positionH>
                      <wp:positionV relativeFrom="paragraph">
                        <wp:posOffset>182245</wp:posOffset>
                      </wp:positionV>
                      <wp:extent cx="144780" cy="152400"/>
                      <wp:effectExtent l="0" t="0" r="26670" b="19050"/>
                      <wp:wrapNone/>
                      <wp:docPr id="3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478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D674218" w14:textId="77777777" w:rsidR="00CC5E83" w:rsidRDefault="00CC5E83" w:rsidP="00CC5E83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EB639A" id="_x0000_s1061" type="#_x0000_t202" style="position:absolute;margin-left:85.7pt;margin-top:14.35pt;width:11.4pt;height:12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">
                      <v:textbox>
                        <w:txbxContent>
                          <w:p w14:paraId="5D674218" w14:textId="77777777" w:rsidR="00CC5E83" w:rsidRDefault="00CC5E83" w:rsidP="00CC5E83"/>
                        </w:txbxContent>
                      </v:textbox>
                    </v:shape>
                  </w:pict>
                </mc:Fallback>
              </mc:AlternateContent>
            </w:r>
          </w:p>
          <w:p w14:paraId="3055CC3E" w14:textId="77777777" w:rsidR="00CC5E83" w:rsidRPr="00CC5E83" w:rsidRDefault="00CC5E83" w:rsidP="00CC5E83">
            <w:pPr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</w:pP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>Male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</w:p>
          <w:p w14:paraId="6689302D" w14:textId="77777777" w:rsidR="00CC5E83" w:rsidRPr="00CC5E83" w:rsidRDefault="00CC5E83" w:rsidP="00CC5E83">
            <w:pPr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</w:pPr>
            <w:r w:rsidRPr="00CC5E83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95104" behindDoc="0" locked="0" layoutInCell="1" allowOverlap="1" wp14:anchorId="7CCFCCE9" wp14:editId="4AF4EFB2">
                      <wp:simplePos x="0" y="0"/>
                      <wp:positionH relativeFrom="column">
                        <wp:posOffset>1088390</wp:posOffset>
                      </wp:positionH>
                      <wp:positionV relativeFrom="paragraph">
                        <wp:posOffset>8255</wp:posOffset>
                      </wp:positionV>
                      <wp:extent cx="144780" cy="152400"/>
                      <wp:effectExtent l="0" t="0" r="26670" b="19050"/>
                      <wp:wrapNone/>
                      <wp:docPr id="32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478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1923316" w14:textId="77777777" w:rsidR="00CC5E83" w:rsidRDefault="00CC5E83" w:rsidP="00CC5E83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CCFCCE9" id="_x0000_s1062" type="#_x0000_t202" style="position:absolute;margin-left:85.7pt;margin-top:.65pt;width:11.4pt;height:12pt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">
                      <v:textbox>
                        <w:txbxContent>
                          <w:p w14:paraId="31923316" w14:textId="77777777" w:rsidR="00CC5E83" w:rsidRDefault="00CC5E83" w:rsidP="00CC5E83"/>
                        </w:txbxContent>
                      </v:textbox>
                    </v:shape>
                  </w:pict>
                </mc:Fallback>
              </mc:AlternateContent>
            </w:r>
            <w:r w:rsidRPr="00CC5E83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09440" behindDoc="0" locked="0" layoutInCell="1" allowOverlap="1" wp14:anchorId="319C4C9E" wp14:editId="543411C7">
                      <wp:simplePos x="0" y="0"/>
                      <wp:positionH relativeFrom="column">
                        <wp:posOffset>1088390</wp:posOffset>
                      </wp:positionH>
                      <wp:positionV relativeFrom="paragraph">
                        <wp:posOffset>234315</wp:posOffset>
                      </wp:positionV>
                      <wp:extent cx="144780" cy="152400"/>
                      <wp:effectExtent l="0" t="0" r="26670" b="19050"/>
                      <wp:wrapNone/>
                      <wp:docPr id="3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478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D63BFC7" w14:textId="77777777" w:rsidR="00CC5E83" w:rsidRDefault="00CC5E83" w:rsidP="00CC5E83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19C4C9E" id="_x0000_s1063" type="#_x0000_t202" style="position:absolute;margin-left:85.7pt;margin-top:18.45pt;width:11.4pt;height:12pt;z-index:251709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">
                      <v:textbox>
                        <w:txbxContent>
                          <w:p w14:paraId="3D63BFC7" w14:textId="77777777" w:rsidR="00CC5E83" w:rsidRDefault="00CC5E83" w:rsidP="00CC5E83"/>
                        </w:txbxContent>
                      </v:textbox>
                    </v:shape>
                  </w:pict>
                </mc:Fallback>
              </mc:AlternateConten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 xml:space="preserve">Female </w:t>
            </w:r>
          </w:p>
          <w:p w14:paraId="380A1D64" w14:textId="77777777" w:rsidR="00CC5E83" w:rsidRPr="00CC5E83" w:rsidRDefault="00CC5E83" w:rsidP="00CC5E83">
            <w:pPr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</w:pP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>Prefer not to say</w:t>
            </w:r>
          </w:p>
          <w:p w14:paraId="77166682" w14:textId="77777777" w:rsidR="00CC5E83" w:rsidRPr="00CC5E83" w:rsidRDefault="00CC5E83" w:rsidP="00CC5E83">
            <w:pPr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</w:pP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</w:p>
          <w:p w14:paraId="3167799F" w14:textId="77777777" w:rsidR="00CC5E83" w:rsidRPr="00CC5E83" w:rsidRDefault="00CC5E83" w:rsidP="00CC5E83">
            <w:pPr>
              <w:rPr>
                <w:rFonts w:asciiTheme="minorHAnsi" w:hAnsiTheme="minorHAnsi" w:cs="Arial"/>
                <w:b/>
                <w:color w:val="000000" w:themeColor="text1"/>
                <w:sz w:val="20"/>
                <w:szCs w:val="20"/>
              </w:rPr>
            </w:pPr>
            <w:r w:rsidRPr="00CC5E83">
              <w:rPr>
                <w:rFonts w:asciiTheme="minorHAnsi" w:hAnsiTheme="minorHAnsi" w:cs="Arial"/>
                <w:b/>
                <w:color w:val="000000" w:themeColor="text1"/>
                <w:sz w:val="20"/>
                <w:szCs w:val="20"/>
              </w:rPr>
              <w:t>Religious Beliefs</w:t>
            </w:r>
          </w:p>
          <w:p w14:paraId="69B18DEB" w14:textId="77777777" w:rsidR="00CC5E83" w:rsidRPr="00CC5E83" w:rsidRDefault="00CC5E83" w:rsidP="00CC5E83">
            <w:pPr>
              <w:rPr>
                <w:rFonts w:asciiTheme="minorHAnsi" w:hAnsiTheme="minorHAnsi" w:cs="Arial"/>
                <w:b/>
                <w:color w:val="000000" w:themeColor="text1"/>
                <w:sz w:val="20"/>
                <w:szCs w:val="20"/>
              </w:rPr>
            </w:pPr>
          </w:p>
          <w:p w14:paraId="5B9E634F" w14:textId="77777777" w:rsidR="00CC5E83" w:rsidRPr="00CC5E83" w:rsidRDefault="00CC5E83" w:rsidP="00CC5E83">
            <w:pPr>
              <w:rPr>
                <w:rFonts w:asciiTheme="minorHAnsi" w:hAnsiTheme="minorHAnsi" w:cs="Arial"/>
                <w:b/>
                <w:color w:val="000000" w:themeColor="text1"/>
                <w:sz w:val="20"/>
                <w:szCs w:val="20"/>
              </w:rPr>
            </w:pPr>
            <w:r w:rsidRPr="00CC5E83">
              <w:rPr>
                <w:rFonts w:asciiTheme="minorHAnsi" w:hAnsiTheme="minorHAnsi" w:cs="Arial"/>
                <w:b/>
                <w:color w:val="000000" w:themeColor="text1"/>
                <w:sz w:val="20"/>
                <w:szCs w:val="20"/>
              </w:rPr>
              <w:t>Which of the following best describes you?</w:t>
            </w:r>
            <w:r w:rsidRPr="00CC5E83">
              <w:rPr>
                <w:rFonts w:asciiTheme="minorHAnsi" w:hAnsiTheme="minorHAnsi"/>
                <w:noProof/>
                <w:sz w:val="20"/>
                <w:szCs w:val="20"/>
              </w:rPr>
              <w:t xml:space="preserve"> </w:t>
            </w:r>
          </w:p>
          <w:p w14:paraId="6654BFF6" w14:textId="77777777" w:rsidR="00CC5E83" w:rsidRPr="00CC5E83" w:rsidRDefault="00CC5E83" w:rsidP="00CC5E83">
            <w:pPr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</w:pPr>
            <w:r w:rsidRPr="00CC5E83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07392" behindDoc="0" locked="0" layoutInCell="1" allowOverlap="1" wp14:anchorId="6C9AEAF6" wp14:editId="0E34E03F">
                      <wp:simplePos x="0" y="0"/>
                      <wp:positionH relativeFrom="column">
                        <wp:posOffset>3244850</wp:posOffset>
                      </wp:positionH>
                      <wp:positionV relativeFrom="paragraph">
                        <wp:posOffset>129540</wp:posOffset>
                      </wp:positionV>
                      <wp:extent cx="144780" cy="152400"/>
                      <wp:effectExtent l="0" t="0" r="26670" b="19050"/>
                      <wp:wrapNone/>
                      <wp:docPr id="3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478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4FBB938" w14:textId="77777777" w:rsidR="00CC5E83" w:rsidRDefault="00CC5E83" w:rsidP="00CC5E83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C9AEAF6" id="_x0000_s1064" type="#_x0000_t202" style="position:absolute;margin-left:255.5pt;margin-top:10.2pt;width:11.4pt;height:12pt;z-index:251707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">
                      <v:textbox>
                        <w:txbxContent>
                          <w:p w14:paraId="24FBB938" w14:textId="77777777" w:rsidR="00CC5E83" w:rsidRDefault="00CC5E83" w:rsidP="00CC5E83"/>
                        </w:txbxContent>
                      </v:textbox>
                    </v:shape>
                  </w:pict>
                </mc:Fallback>
              </mc:AlternateContent>
            </w:r>
          </w:p>
          <w:p w14:paraId="5C5540A5" w14:textId="77777777" w:rsidR="00CC5E83" w:rsidRPr="00CC5E83" w:rsidRDefault="00CC5E83" w:rsidP="00CC5E83">
            <w:pPr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</w:pPr>
            <w:r w:rsidRPr="00CC5E83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06368" behindDoc="0" locked="0" layoutInCell="1" allowOverlap="1" wp14:anchorId="1D8B948D" wp14:editId="0ECE9987">
                      <wp:simplePos x="0" y="0"/>
                      <wp:positionH relativeFrom="column">
                        <wp:posOffset>3244850</wp:posOffset>
                      </wp:positionH>
                      <wp:positionV relativeFrom="paragraph">
                        <wp:posOffset>133985</wp:posOffset>
                      </wp:positionV>
                      <wp:extent cx="144780" cy="152400"/>
                      <wp:effectExtent l="0" t="0" r="26670" b="19050"/>
                      <wp:wrapNone/>
                      <wp:docPr id="32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478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CECB0F" w14:textId="77777777" w:rsidR="00CC5E83" w:rsidRDefault="00CC5E83" w:rsidP="00CC5E83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D8B948D" id="_x0000_s1065" type="#_x0000_t202" style="position:absolute;margin-left:255.5pt;margin-top:10.55pt;width:11.4pt;height:12pt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">
                      <v:textbox>
                        <w:txbxContent>
                          <w:p w14:paraId="7DCECB0F" w14:textId="77777777" w:rsidR="00CC5E83" w:rsidRDefault="00CC5E83" w:rsidP="00CC5E83"/>
                        </w:txbxContent>
                      </v:textbox>
                    </v:shape>
                  </w:pict>
                </mc:Fallback>
              </mc:AlternateConten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>(A)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  <w:t>Agnostic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</w:p>
          <w:p w14:paraId="4D9DD295" w14:textId="77777777" w:rsidR="00CC5E83" w:rsidRPr="00CC5E83" w:rsidRDefault="00CC5E83" w:rsidP="00CC5E83">
            <w:pPr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</w:pPr>
            <w:r w:rsidRPr="00CC5E83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05344" behindDoc="0" locked="0" layoutInCell="1" allowOverlap="1" wp14:anchorId="26E47B47" wp14:editId="265A2537">
                      <wp:simplePos x="0" y="0"/>
                      <wp:positionH relativeFrom="column">
                        <wp:posOffset>3244850</wp:posOffset>
                      </wp:positionH>
                      <wp:positionV relativeFrom="paragraph">
                        <wp:posOffset>176530</wp:posOffset>
                      </wp:positionV>
                      <wp:extent cx="144780" cy="152400"/>
                      <wp:effectExtent l="0" t="0" r="26670" b="19050"/>
                      <wp:wrapNone/>
                      <wp:docPr id="32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478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93AF5F4" w14:textId="77777777" w:rsidR="00CC5E83" w:rsidRDefault="00CC5E83" w:rsidP="00CC5E83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E47B47" id="_x0000_s1066" type="#_x0000_t202" style="position:absolute;margin-left:255.5pt;margin-top:13.9pt;width:11.4pt;height:12pt;z-index:25170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">
                      <v:textbox>
                        <w:txbxContent>
                          <w:p w14:paraId="193AF5F4" w14:textId="77777777" w:rsidR="00CC5E83" w:rsidRDefault="00CC5E83" w:rsidP="00CC5E83"/>
                        </w:txbxContent>
                      </v:textbox>
                    </v:shape>
                  </w:pict>
                </mc:Fallback>
              </mc:AlternateConten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>(B)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  <w:t>Atheist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</w:p>
          <w:p w14:paraId="3AA47366" w14:textId="77777777" w:rsidR="00CC5E83" w:rsidRPr="00CC5E83" w:rsidRDefault="00CC5E83" w:rsidP="00CC5E83">
            <w:pPr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</w:pP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>(C)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  <w:t>Bahai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</w:p>
          <w:p w14:paraId="51EBDEA7" w14:textId="77777777" w:rsidR="00CC5E83" w:rsidRPr="00CC5E83" w:rsidRDefault="00CC5E83" w:rsidP="00CC5E83">
            <w:pPr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</w:pPr>
            <w:r w:rsidRPr="00CC5E83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04320" behindDoc="0" locked="0" layoutInCell="1" allowOverlap="1" wp14:anchorId="6B528153" wp14:editId="57383EE4">
                      <wp:simplePos x="0" y="0"/>
                      <wp:positionH relativeFrom="column">
                        <wp:posOffset>3244850</wp:posOffset>
                      </wp:positionH>
                      <wp:positionV relativeFrom="paragraph">
                        <wp:posOffset>10160</wp:posOffset>
                      </wp:positionV>
                      <wp:extent cx="144780" cy="152400"/>
                      <wp:effectExtent l="0" t="0" r="26670" b="19050"/>
                      <wp:wrapNone/>
                      <wp:docPr id="33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478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15F1D59" w14:textId="77777777" w:rsidR="00CC5E83" w:rsidRDefault="00CC5E83" w:rsidP="00CC5E83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B528153" id="_x0000_s1067" type="#_x0000_t202" style="position:absolute;margin-left:255.5pt;margin-top:.8pt;width:11.4pt;height:12pt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">
                      <v:textbox>
                        <w:txbxContent>
                          <w:p w14:paraId="715F1D59" w14:textId="77777777" w:rsidR="00CC5E83" w:rsidRDefault="00CC5E83" w:rsidP="00CC5E83"/>
                        </w:txbxContent>
                      </v:textbox>
                    </v:shape>
                  </w:pict>
                </mc:Fallback>
              </mc:AlternateConten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>(D)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  <w:t>Buddhist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</w:p>
          <w:p w14:paraId="60C99B43" w14:textId="77777777" w:rsidR="00CC5E83" w:rsidRPr="00CC5E83" w:rsidRDefault="00CC5E83" w:rsidP="00CC5E83">
            <w:pPr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</w:pPr>
            <w:r w:rsidRPr="00CC5E83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03296" behindDoc="0" locked="0" layoutInCell="1" allowOverlap="1" wp14:anchorId="23D1A6D8" wp14:editId="3CFA632B">
                      <wp:simplePos x="0" y="0"/>
                      <wp:positionH relativeFrom="column">
                        <wp:posOffset>3244850</wp:posOffset>
                      </wp:positionH>
                      <wp:positionV relativeFrom="paragraph">
                        <wp:posOffset>29845</wp:posOffset>
                      </wp:positionV>
                      <wp:extent cx="144780" cy="152400"/>
                      <wp:effectExtent l="0" t="0" r="26670" b="19050"/>
                      <wp:wrapNone/>
                      <wp:docPr id="33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478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A021E43" w14:textId="77777777" w:rsidR="00CC5E83" w:rsidRDefault="00CC5E83" w:rsidP="00CC5E83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3D1A6D8" id="_x0000_s1068" type="#_x0000_t202" style="position:absolute;margin-left:255.5pt;margin-top:2.35pt;width:11.4pt;height:12pt;z-index:25170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">
                      <v:textbox>
                        <w:txbxContent>
                          <w:p w14:paraId="3A021E43" w14:textId="77777777" w:rsidR="00CC5E83" w:rsidRDefault="00CC5E83" w:rsidP="00CC5E83"/>
                        </w:txbxContent>
                      </v:textbox>
                    </v:shape>
                  </w:pict>
                </mc:Fallback>
              </mc:AlternateConten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>(E)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  <w:t>Christian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</w:p>
          <w:p w14:paraId="31563714" w14:textId="77777777" w:rsidR="00CC5E83" w:rsidRPr="00CC5E83" w:rsidRDefault="00CC5E83" w:rsidP="00CC5E83">
            <w:pPr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</w:pPr>
            <w:r w:rsidRPr="00CC5E83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02272" behindDoc="0" locked="0" layoutInCell="1" allowOverlap="1" wp14:anchorId="6CBB3306" wp14:editId="64A1552E">
                      <wp:simplePos x="0" y="0"/>
                      <wp:positionH relativeFrom="column">
                        <wp:posOffset>3244850</wp:posOffset>
                      </wp:positionH>
                      <wp:positionV relativeFrom="paragraph">
                        <wp:posOffset>49530</wp:posOffset>
                      </wp:positionV>
                      <wp:extent cx="144780" cy="152400"/>
                      <wp:effectExtent l="0" t="0" r="26670" b="19050"/>
                      <wp:wrapNone/>
                      <wp:docPr id="33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478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52EC257" w14:textId="77777777" w:rsidR="00CC5E83" w:rsidRDefault="00CC5E83" w:rsidP="00CC5E83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CBB3306" id="_x0000_s1069" type="#_x0000_t202" style="position:absolute;margin-left:255.5pt;margin-top:3.9pt;width:11.4pt;height:12pt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">
                      <v:textbox>
                        <w:txbxContent>
                          <w:p w14:paraId="552EC257" w14:textId="77777777" w:rsidR="00CC5E83" w:rsidRDefault="00CC5E83" w:rsidP="00CC5E83"/>
                        </w:txbxContent>
                      </v:textbox>
                    </v:shape>
                  </w:pict>
                </mc:Fallback>
              </mc:AlternateConten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>(F)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  <w:t>Hindu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</w:p>
          <w:p w14:paraId="538BB6A8" w14:textId="77777777" w:rsidR="00CC5E83" w:rsidRPr="00CC5E83" w:rsidRDefault="00CC5E83" w:rsidP="00CC5E83">
            <w:pPr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</w:pPr>
            <w:r w:rsidRPr="00CC5E83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01248" behindDoc="0" locked="0" layoutInCell="1" allowOverlap="1" wp14:anchorId="1C4DA40C" wp14:editId="699B2E22">
                      <wp:simplePos x="0" y="0"/>
                      <wp:positionH relativeFrom="column">
                        <wp:posOffset>3244850</wp:posOffset>
                      </wp:positionH>
                      <wp:positionV relativeFrom="paragraph">
                        <wp:posOffset>61595</wp:posOffset>
                      </wp:positionV>
                      <wp:extent cx="144780" cy="152400"/>
                      <wp:effectExtent l="0" t="0" r="26670" b="19050"/>
                      <wp:wrapNone/>
                      <wp:docPr id="33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478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1A8DEC1" w14:textId="77777777" w:rsidR="00CC5E83" w:rsidRDefault="00CC5E83" w:rsidP="00CC5E83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C4DA40C" id="_x0000_s1070" type="#_x0000_t202" style="position:absolute;margin-left:255.5pt;margin-top:4.85pt;width:11.4pt;height:12pt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">
                      <v:textbox>
                        <w:txbxContent>
                          <w:p w14:paraId="71A8DEC1" w14:textId="77777777" w:rsidR="00CC5E83" w:rsidRDefault="00CC5E83" w:rsidP="00CC5E83"/>
                        </w:txbxContent>
                      </v:textbox>
                    </v:shape>
                  </w:pict>
                </mc:Fallback>
              </mc:AlternateConten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>(G)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  <w:t>Jewish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</w:p>
          <w:p w14:paraId="31EB344F" w14:textId="77777777" w:rsidR="00CC5E83" w:rsidRPr="00CC5E83" w:rsidRDefault="00CC5E83" w:rsidP="00CC5E83">
            <w:pPr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</w:pPr>
            <w:r w:rsidRPr="00CC5E83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00224" behindDoc="0" locked="0" layoutInCell="1" allowOverlap="1" wp14:anchorId="0145BD06" wp14:editId="6B714D85">
                      <wp:simplePos x="0" y="0"/>
                      <wp:positionH relativeFrom="column">
                        <wp:posOffset>3244850</wp:posOffset>
                      </wp:positionH>
                      <wp:positionV relativeFrom="paragraph">
                        <wp:posOffset>73660</wp:posOffset>
                      </wp:positionV>
                      <wp:extent cx="144780" cy="152400"/>
                      <wp:effectExtent l="0" t="0" r="26670" b="19050"/>
                      <wp:wrapNone/>
                      <wp:docPr id="33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478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821A13" w14:textId="77777777" w:rsidR="00CC5E83" w:rsidRDefault="00CC5E83" w:rsidP="00CC5E83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145BD06" id="_x0000_s1071" type="#_x0000_t202" style="position:absolute;margin-left:255.5pt;margin-top:5.8pt;width:11.4pt;height:12pt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">
                      <v:textbox>
                        <w:txbxContent>
                          <w:p w14:paraId="3B821A13" w14:textId="77777777" w:rsidR="00CC5E83" w:rsidRDefault="00CC5E83" w:rsidP="00CC5E83"/>
                        </w:txbxContent>
                      </v:textbox>
                    </v:shape>
                  </w:pict>
                </mc:Fallback>
              </mc:AlternateConten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>(H)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  <w:t>Muslim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</w:p>
          <w:p w14:paraId="2742760B" w14:textId="77777777" w:rsidR="00CC5E83" w:rsidRPr="00CC5E83" w:rsidRDefault="00CC5E83" w:rsidP="00CC5E83">
            <w:pPr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</w:pPr>
            <w:r w:rsidRPr="00CC5E83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99200" behindDoc="0" locked="0" layoutInCell="1" allowOverlap="1" wp14:anchorId="74B7C5F3" wp14:editId="4931F08A">
                      <wp:simplePos x="0" y="0"/>
                      <wp:positionH relativeFrom="column">
                        <wp:posOffset>3244850</wp:posOffset>
                      </wp:positionH>
                      <wp:positionV relativeFrom="paragraph">
                        <wp:posOffset>78105</wp:posOffset>
                      </wp:positionV>
                      <wp:extent cx="144780" cy="152400"/>
                      <wp:effectExtent l="0" t="0" r="26670" b="19050"/>
                      <wp:wrapNone/>
                      <wp:docPr id="33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478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DD87EC4" w14:textId="77777777" w:rsidR="00CC5E83" w:rsidRDefault="00CC5E83" w:rsidP="00CC5E83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B7C5F3" id="_x0000_s1072" type="#_x0000_t202" style="position:absolute;margin-left:255.5pt;margin-top:6.15pt;width:11.4pt;height:12pt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">
                      <v:textbox>
                        <w:txbxContent>
                          <w:p w14:paraId="6DD87EC4" w14:textId="77777777" w:rsidR="00CC5E83" w:rsidRDefault="00CC5E83" w:rsidP="00CC5E83"/>
                        </w:txbxContent>
                      </v:textbox>
                    </v:shape>
                  </w:pict>
                </mc:Fallback>
              </mc:AlternateConten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>(I)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  <w:t>Not Religious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</w:p>
          <w:p w14:paraId="3BB75871" w14:textId="77777777" w:rsidR="00CC5E83" w:rsidRPr="00CC5E83" w:rsidRDefault="00CC5E83" w:rsidP="00CC5E83">
            <w:pPr>
              <w:ind w:left="720" w:hanging="720"/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</w:pP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>(J)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  <w:t>Other (please specify)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  <w:t xml:space="preserve">     </w:t>
            </w:r>
          </w:p>
          <w:p w14:paraId="03C8B5BB" w14:textId="77777777" w:rsidR="00CC5E83" w:rsidRPr="00CC5E83" w:rsidRDefault="00CC5E83" w:rsidP="00CC5E83">
            <w:pPr>
              <w:ind w:left="720" w:hanging="720"/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</w:pPr>
            <w:r w:rsidRPr="00CC5E83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98176" behindDoc="0" locked="0" layoutInCell="1" allowOverlap="1" wp14:anchorId="1BE5C251" wp14:editId="585C4B48">
                      <wp:simplePos x="0" y="0"/>
                      <wp:positionH relativeFrom="column">
                        <wp:posOffset>3244850</wp:posOffset>
                      </wp:positionH>
                      <wp:positionV relativeFrom="paragraph">
                        <wp:posOffset>64135</wp:posOffset>
                      </wp:positionV>
                      <wp:extent cx="144780" cy="152400"/>
                      <wp:effectExtent l="0" t="0" r="26670" b="19050"/>
                      <wp:wrapNone/>
                      <wp:docPr id="33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478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779B119" w14:textId="77777777" w:rsidR="00CC5E83" w:rsidRDefault="00CC5E83" w:rsidP="00CC5E83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BE5C251" id="_x0000_s1073" type="#_x0000_t202" style="position:absolute;left:0;text-align:left;margin-left:255.5pt;margin-top:5.05pt;width:11.4pt;height:12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">
                      <v:textbox>
                        <w:txbxContent>
                          <w:p w14:paraId="5779B119" w14:textId="77777777" w:rsidR="00CC5E83" w:rsidRDefault="00CC5E83" w:rsidP="00CC5E83"/>
                        </w:txbxContent>
                      </v:textbox>
                    </v:shape>
                  </w:pict>
                </mc:Fallback>
              </mc:AlternateConten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>(K)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  <w:t>Pagan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</w:p>
          <w:p w14:paraId="45F06FC5" w14:textId="77777777" w:rsidR="008D0133" w:rsidRPr="00CC5E83" w:rsidRDefault="00CC5E83" w:rsidP="00CC5E83">
            <w:pPr>
              <w:pStyle w:val="Body"/>
              <w:rPr>
                <w:rFonts w:asciiTheme="minorHAnsi" w:hAnsiTheme="minorHAnsi" w:cstheme="minorHAnsi"/>
              </w:rPr>
            </w:pPr>
            <w:r w:rsidRPr="00CC5E83">
              <w:rPr>
                <w:rFonts w:asciiTheme="minorHAnsi" w:hAnsiTheme="minorHAnsi"/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97152" behindDoc="0" locked="0" layoutInCell="1" allowOverlap="1" wp14:anchorId="67C0E94A" wp14:editId="6EC29771">
                      <wp:simplePos x="0" y="0"/>
                      <wp:positionH relativeFrom="column">
                        <wp:posOffset>3244850</wp:posOffset>
                      </wp:positionH>
                      <wp:positionV relativeFrom="paragraph">
                        <wp:posOffset>68580</wp:posOffset>
                      </wp:positionV>
                      <wp:extent cx="144780" cy="152400"/>
                      <wp:effectExtent l="0" t="0" r="26670" b="19050"/>
                      <wp:wrapNone/>
                      <wp:docPr id="33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478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F5619FE" w14:textId="77777777" w:rsidR="00CC5E83" w:rsidRDefault="00CC5E83" w:rsidP="00CC5E83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7C0E94A" id="_x0000_s1074" type="#_x0000_t202" style="position:absolute;margin-left:255.5pt;margin-top:5.4pt;width:11.4pt;height:12pt;z-index:251697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">
                      <v:textbox>
                        <w:txbxContent>
                          <w:p w14:paraId="7F5619FE" w14:textId="77777777" w:rsidR="00CC5E83" w:rsidRDefault="00CC5E83" w:rsidP="00CC5E83"/>
                        </w:txbxContent>
                      </v:textbox>
                    </v:shape>
                  </w:pict>
                </mc:Fallback>
              </mc:AlternateContent>
            </w:r>
            <w:r w:rsidRPr="00CC5E83">
              <w:rPr>
                <w:rFonts w:asciiTheme="minorHAnsi" w:hAnsiTheme="minorHAnsi"/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96128" behindDoc="0" locked="0" layoutInCell="1" allowOverlap="1" wp14:anchorId="3A38C8E8" wp14:editId="2F8033B0">
                      <wp:simplePos x="0" y="0"/>
                      <wp:positionH relativeFrom="column">
                        <wp:posOffset>3244850</wp:posOffset>
                      </wp:positionH>
                      <wp:positionV relativeFrom="paragraph">
                        <wp:posOffset>259080</wp:posOffset>
                      </wp:positionV>
                      <wp:extent cx="144780" cy="152400"/>
                      <wp:effectExtent l="0" t="0" r="26670" b="19050"/>
                      <wp:wrapNone/>
                      <wp:docPr id="33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478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3990560" w14:textId="77777777" w:rsidR="00CC5E83" w:rsidRDefault="00CC5E83" w:rsidP="00CC5E83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38C8E8" id="_x0000_s1075" type="#_x0000_t202" style="position:absolute;margin-left:255.5pt;margin-top:20.4pt;width:11.4pt;height:12pt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">
                      <v:textbox>
                        <w:txbxContent>
                          <w:p w14:paraId="43990560" w14:textId="77777777" w:rsidR="00CC5E83" w:rsidRDefault="00CC5E83" w:rsidP="00CC5E83"/>
                        </w:txbxContent>
                      </v:textbox>
                    </v:shape>
                  </w:pict>
                </mc:Fallback>
              </mc:AlternateContent>
            </w:r>
            <w:r w:rsidRPr="00CC5E83">
              <w:rPr>
                <w:rFonts w:asciiTheme="minorHAnsi" w:hAnsiTheme="minorHAnsi" w:cs="Arial"/>
                <w:color w:val="000000" w:themeColor="text1"/>
              </w:rPr>
              <w:t>(L)</w:t>
            </w:r>
            <w:r w:rsidRPr="00CC5E83">
              <w:rPr>
                <w:rFonts w:asciiTheme="minorHAnsi" w:hAnsiTheme="minorHAnsi" w:cs="Arial"/>
                <w:color w:val="000000" w:themeColor="text1"/>
              </w:rPr>
              <w:tab/>
              <w:t>Sikh</w:t>
            </w:r>
            <w:r w:rsidRPr="00CC5E83">
              <w:rPr>
                <w:rFonts w:asciiTheme="minorHAnsi" w:hAnsiTheme="minorHAnsi" w:cs="Arial"/>
                <w:color w:val="000000" w:themeColor="text1"/>
              </w:rPr>
              <w:cr/>
              <w:t>(X)</w:t>
            </w:r>
            <w:r w:rsidRPr="00CC5E83">
              <w:rPr>
                <w:rFonts w:asciiTheme="minorHAnsi" w:hAnsiTheme="minorHAnsi" w:cs="Arial"/>
                <w:color w:val="000000" w:themeColor="text1"/>
              </w:rPr>
              <w:tab/>
              <w:t>I do not wish to disclose my religious beliefs</w:t>
            </w:r>
            <w:r w:rsidRPr="00CC5E83">
              <w:rPr>
                <w:rFonts w:asciiTheme="minorHAnsi" w:hAnsiTheme="minorHAnsi" w:cs="Arial"/>
                <w:color w:val="000000" w:themeColor="text1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</w:rPr>
              <w:cr/>
            </w:r>
          </w:p>
          <w:p w14:paraId="33FCB22F" w14:textId="728F60AA" w:rsidR="00814097" w:rsidRDefault="00814097" w:rsidP="00EB4889">
            <w:pPr>
              <w:pStyle w:val="Body"/>
              <w:rPr>
                <w:rFonts w:asciiTheme="minorHAnsi" w:hAnsiTheme="minorHAnsi" w:cstheme="minorHAnsi"/>
                <w:b/>
              </w:rPr>
            </w:pPr>
            <w:r w:rsidRPr="007E7CCC">
              <w:rPr>
                <w:rFonts w:asciiTheme="minorHAnsi" w:hAnsiTheme="minorHAnsi" w:cstheme="minorHAnsi"/>
                <w:b/>
              </w:rPr>
              <w:t xml:space="preserve">Please return this application </w:t>
            </w:r>
            <w:r w:rsidR="00B75D3F" w:rsidRPr="007E7CCC">
              <w:rPr>
                <w:rFonts w:asciiTheme="minorHAnsi" w:hAnsiTheme="minorHAnsi" w:cstheme="minorHAnsi"/>
                <w:b/>
              </w:rPr>
              <w:t>and an up-to-date CV</w:t>
            </w:r>
            <w:r w:rsidR="007E7CCC" w:rsidRPr="007E7CCC">
              <w:rPr>
                <w:rFonts w:asciiTheme="minorHAnsi" w:hAnsiTheme="minorHAnsi" w:cstheme="minorHAnsi"/>
                <w:b/>
              </w:rPr>
              <w:t xml:space="preserve"> by email</w:t>
            </w:r>
            <w:r w:rsidRPr="007E7CCC">
              <w:rPr>
                <w:rFonts w:asciiTheme="minorHAnsi" w:hAnsiTheme="minorHAnsi" w:cstheme="minorHAnsi"/>
                <w:b/>
              </w:rPr>
              <w:t xml:space="preserve"> </w:t>
            </w:r>
            <w:r w:rsidR="007233B0" w:rsidRPr="007E7CCC">
              <w:rPr>
                <w:rFonts w:asciiTheme="minorHAnsi" w:hAnsiTheme="minorHAnsi" w:cstheme="minorHAnsi"/>
                <w:b/>
              </w:rPr>
              <w:t>to</w:t>
            </w:r>
            <w:r w:rsidR="00CA35DF">
              <w:rPr>
                <w:rFonts w:asciiTheme="minorHAnsi" w:hAnsiTheme="minorHAnsi" w:cstheme="minorHAnsi"/>
                <w:b/>
              </w:rPr>
              <w:t xml:space="preserve"> </w:t>
            </w:r>
            <w:hyperlink r:id="rId8" w:history="1">
              <w:r w:rsidR="00CA35DF" w:rsidRPr="003717E4">
                <w:rPr>
                  <w:rStyle w:val="Hyperlink"/>
                  <w:rFonts w:asciiTheme="minorHAnsi" w:hAnsiTheme="minorHAnsi" w:cstheme="minorHAnsi"/>
                  <w:b/>
                </w:rPr>
                <w:t>Lucy.Hutton@cps.gov.uk</w:t>
              </w:r>
            </w:hyperlink>
            <w:r w:rsidR="00CA35DF">
              <w:rPr>
                <w:rFonts w:asciiTheme="minorHAnsi" w:hAnsiTheme="minorHAnsi" w:cstheme="minorHAnsi"/>
                <w:b/>
              </w:rPr>
              <w:t xml:space="preserve"> </w:t>
            </w:r>
          </w:p>
          <w:p w14:paraId="004C71D8" w14:textId="77777777" w:rsidR="00EB4889" w:rsidRPr="00CC5E83" w:rsidRDefault="00EB4889" w:rsidP="00EB4889">
            <w:pPr>
              <w:pStyle w:val="Body"/>
              <w:rPr>
                <w:rFonts w:asciiTheme="minorHAnsi" w:hAnsiTheme="minorHAnsi"/>
              </w:rPr>
            </w:pPr>
          </w:p>
          <w:p w14:paraId="0FB82ADD" w14:textId="77777777" w:rsidR="00EB4889" w:rsidRPr="00CC5E83" w:rsidRDefault="00EB4889" w:rsidP="007E7CCC">
            <w:pPr>
              <w:pStyle w:val="Body"/>
              <w:rPr>
                <w:rFonts w:asciiTheme="minorHAnsi" w:hAnsiTheme="minorHAnsi" w:cstheme="minorHAnsi"/>
                <w:b/>
              </w:rPr>
            </w:pPr>
          </w:p>
        </w:tc>
      </w:tr>
    </w:tbl>
    <w:p w14:paraId="6A8755DD" w14:textId="77777777" w:rsidR="008D0133" w:rsidRPr="00CC5E83" w:rsidRDefault="008D0133">
      <w:pPr>
        <w:pStyle w:val="Heading2"/>
        <w:rPr>
          <w:rFonts w:asciiTheme="minorHAnsi" w:hAnsiTheme="minorHAnsi"/>
          <w:sz w:val="20"/>
          <w:szCs w:val="20"/>
        </w:rPr>
      </w:pPr>
    </w:p>
    <w:sectPr w:rsidR="008D0133" w:rsidRPr="00CC5E83" w:rsidSect="008B37A8">
      <w:headerReference w:type="default" r:id="rId9"/>
      <w:pgSz w:w="12240" w:h="15840"/>
      <w:pgMar w:top="851" w:right="1440" w:bottom="1276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6958B9" w14:textId="77777777" w:rsidR="005408ED" w:rsidRDefault="005408ED" w:rsidP="005408ED">
      <w:r>
        <w:separator/>
      </w:r>
    </w:p>
  </w:endnote>
  <w:endnote w:type="continuationSeparator" w:id="0">
    <w:p w14:paraId="3A8953DE" w14:textId="77777777" w:rsidR="005408ED" w:rsidRDefault="005408ED" w:rsidP="005408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liss2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4BC4BF" w14:textId="77777777" w:rsidR="005408ED" w:rsidRDefault="005408ED" w:rsidP="005408ED">
      <w:r>
        <w:separator/>
      </w:r>
    </w:p>
  </w:footnote>
  <w:footnote w:type="continuationSeparator" w:id="0">
    <w:p w14:paraId="0EAEC054" w14:textId="77777777" w:rsidR="005408ED" w:rsidRDefault="005408ED" w:rsidP="005408E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E96409" w14:textId="77777777" w:rsidR="00AB398A" w:rsidRDefault="00EB4889" w:rsidP="00AB398A">
    <w:pPr>
      <w:pStyle w:val="Header"/>
      <w:jc w:val="right"/>
    </w:pPr>
    <w:r w:rsidRPr="00EB4889">
      <w:rPr>
        <w:noProof/>
        <w:lang w:val="en-GB" w:eastAsia="en-GB"/>
      </w:rPr>
      <w:drawing>
        <wp:inline distT="0" distB="0" distL="0" distR="0" wp14:anchorId="42E6CFC6" wp14:editId="2BBDAE21">
          <wp:extent cx="819150" cy="838200"/>
          <wp:effectExtent l="0" t="0" r="0" b="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19150" cy="8382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6FAF5E0C" w14:textId="77777777" w:rsidR="00AB398A" w:rsidRDefault="00AB398A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8"/>
    <w:multiLevelType w:val="singleLevel"/>
    <w:tmpl w:val="98EE7B94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08ED"/>
    <w:rsid w:val="000A6CC5"/>
    <w:rsid w:val="000D769E"/>
    <w:rsid w:val="00156150"/>
    <w:rsid w:val="00281973"/>
    <w:rsid w:val="0028507E"/>
    <w:rsid w:val="00286B5F"/>
    <w:rsid w:val="00305C35"/>
    <w:rsid w:val="00397A12"/>
    <w:rsid w:val="003A3B00"/>
    <w:rsid w:val="004015AC"/>
    <w:rsid w:val="00483DB6"/>
    <w:rsid w:val="004D4064"/>
    <w:rsid w:val="005408ED"/>
    <w:rsid w:val="005A7FEA"/>
    <w:rsid w:val="006A55E5"/>
    <w:rsid w:val="006B5878"/>
    <w:rsid w:val="006C725E"/>
    <w:rsid w:val="007233B0"/>
    <w:rsid w:val="0072730E"/>
    <w:rsid w:val="00765FF0"/>
    <w:rsid w:val="007A1D89"/>
    <w:rsid w:val="007E5E5D"/>
    <w:rsid w:val="007E7CCC"/>
    <w:rsid w:val="00801217"/>
    <w:rsid w:val="00814097"/>
    <w:rsid w:val="00816D8F"/>
    <w:rsid w:val="008B37A8"/>
    <w:rsid w:val="008D0133"/>
    <w:rsid w:val="008E10A0"/>
    <w:rsid w:val="00974F66"/>
    <w:rsid w:val="00993B1C"/>
    <w:rsid w:val="009B09F4"/>
    <w:rsid w:val="009E1AA6"/>
    <w:rsid w:val="00A2156B"/>
    <w:rsid w:val="00A577D8"/>
    <w:rsid w:val="00AB398A"/>
    <w:rsid w:val="00AE3923"/>
    <w:rsid w:val="00B278C9"/>
    <w:rsid w:val="00B75D3F"/>
    <w:rsid w:val="00BA46E5"/>
    <w:rsid w:val="00BB4572"/>
    <w:rsid w:val="00BE633A"/>
    <w:rsid w:val="00C32199"/>
    <w:rsid w:val="00C6340A"/>
    <w:rsid w:val="00C76FAA"/>
    <w:rsid w:val="00CA35DF"/>
    <w:rsid w:val="00CC5E83"/>
    <w:rsid w:val="00D04BA5"/>
    <w:rsid w:val="00D56896"/>
    <w:rsid w:val="00D74138"/>
    <w:rsid w:val="00D803BF"/>
    <w:rsid w:val="00E066FE"/>
    <w:rsid w:val="00E4343C"/>
    <w:rsid w:val="00EA43EA"/>
    <w:rsid w:val="00EB1BC7"/>
    <w:rsid w:val="00EB4889"/>
    <w:rsid w:val="00EE533D"/>
    <w:rsid w:val="00F35EB1"/>
    <w:rsid w:val="00F37487"/>
    <w:rsid w:val="00F51A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8673"/>
    <o:shapelayout v:ext="edit">
      <o:idmap v:ext="edit" data="1"/>
    </o:shapelayout>
  </w:shapeDefaults>
  <w:decimalSymbol w:val="."/>
  <w:listSeparator w:val=","/>
  <w14:docId w14:val="11949635"/>
  <w15:docId w15:val="{65251E62-B834-490D-9B61-252326022C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74F66"/>
    <w:rPr>
      <w:sz w:val="24"/>
      <w:szCs w:val="24"/>
      <w:lang w:val="en-US" w:eastAsia="en-US"/>
    </w:rPr>
  </w:style>
  <w:style w:type="paragraph" w:styleId="Heading1">
    <w:name w:val="heading 1"/>
    <w:basedOn w:val="Normal"/>
    <w:next w:val="Normal"/>
    <w:qFormat/>
    <w:rsid w:val="00974F66"/>
    <w:pPr>
      <w:keepNext/>
      <w:pBdr>
        <w:bottom w:val="single" w:sz="8" w:space="1" w:color="BED2A5"/>
      </w:pBdr>
      <w:spacing w:before="240" w:after="60"/>
      <w:outlineLvl w:val="0"/>
    </w:pPr>
    <w:rPr>
      <w:rFonts w:ascii="Tahoma" w:hAnsi="Tahoma" w:cs="Arial"/>
      <w:b/>
      <w:bCs/>
      <w:color w:val="78916E"/>
      <w:kern w:val="32"/>
      <w:sz w:val="36"/>
      <w:szCs w:val="32"/>
    </w:rPr>
  </w:style>
  <w:style w:type="paragraph" w:styleId="Heading2">
    <w:name w:val="heading 2"/>
    <w:basedOn w:val="Normal"/>
    <w:next w:val="Normal"/>
    <w:qFormat/>
    <w:rsid w:val="00974F66"/>
    <w:pPr>
      <w:keepNext/>
      <w:spacing w:before="60" w:after="60"/>
      <w:outlineLvl w:val="1"/>
    </w:pPr>
    <w:rPr>
      <w:rFonts w:ascii="Tahoma" w:hAnsi="Tahoma" w:cs="Arial"/>
      <w:b/>
      <w:bCs/>
      <w:iCs/>
      <w:color w:val="78916E"/>
      <w:sz w:val="22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974F66"/>
    <w:rPr>
      <w:rFonts w:ascii="Arial" w:hAnsi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ody">
    <w:name w:val="Body"/>
    <w:basedOn w:val="Normal"/>
    <w:rsid w:val="00974F66"/>
    <w:pPr>
      <w:spacing w:before="40" w:after="40"/>
    </w:pPr>
    <w:rPr>
      <w:rFonts w:ascii="Tahoma" w:hAnsi="Tahoma"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5408E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408ED"/>
    <w:rPr>
      <w:sz w:val="24"/>
      <w:szCs w:val="24"/>
      <w:lang w:val="en-US" w:eastAsia="en-US"/>
    </w:rPr>
  </w:style>
  <w:style w:type="paragraph" w:styleId="Footer">
    <w:name w:val="footer"/>
    <w:basedOn w:val="Normal"/>
    <w:link w:val="FooterChar"/>
    <w:uiPriority w:val="99"/>
    <w:unhideWhenUsed/>
    <w:rsid w:val="005408E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408ED"/>
    <w:rPr>
      <w:sz w:val="24"/>
      <w:szCs w:val="24"/>
      <w:lang w:val="en-US" w:eastAsia="en-US"/>
    </w:rPr>
  </w:style>
  <w:style w:type="paragraph" w:styleId="Title">
    <w:name w:val="Title"/>
    <w:basedOn w:val="Normal"/>
    <w:next w:val="Normal"/>
    <w:link w:val="TitleChar"/>
    <w:uiPriority w:val="10"/>
    <w:qFormat/>
    <w:rsid w:val="005408ED"/>
    <w:pPr>
      <w:spacing w:before="240" w:after="60"/>
      <w:jc w:val="center"/>
      <w:outlineLvl w:val="0"/>
    </w:pPr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TitleChar">
    <w:name w:val="Title Char"/>
    <w:basedOn w:val="DefaultParagraphFont"/>
    <w:link w:val="Title"/>
    <w:uiPriority w:val="10"/>
    <w:rsid w:val="005408ED"/>
    <w:rPr>
      <w:rFonts w:asciiTheme="majorHAnsi" w:eastAsiaTheme="majorEastAsia" w:hAnsiTheme="majorHAnsi" w:cstheme="majorBidi"/>
      <w:b/>
      <w:bCs/>
      <w:kern w:val="28"/>
      <w:sz w:val="32"/>
      <w:szCs w:val="32"/>
      <w:lang w:val="en-US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A55E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A55E5"/>
    <w:rPr>
      <w:rFonts w:ascii="Tahoma" w:hAnsi="Tahoma" w:cs="Tahoma"/>
      <w:sz w:val="16"/>
      <w:szCs w:val="16"/>
      <w:lang w:val="en-US" w:eastAsia="en-US"/>
    </w:rPr>
  </w:style>
  <w:style w:type="character" w:styleId="Hyperlink">
    <w:name w:val="Hyperlink"/>
    <w:basedOn w:val="DefaultParagraphFont"/>
    <w:uiPriority w:val="99"/>
    <w:unhideWhenUsed/>
    <w:rsid w:val="00814097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28507E"/>
    <w:rPr>
      <w:color w:val="800080" w:themeColor="followedHyperlink"/>
      <w:u w:val="single"/>
    </w:rPr>
  </w:style>
  <w:style w:type="paragraph" w:styleId="ListNumber">
    <w:name w:val="List Number"/>
    <w:basedOn w:val="Normal"/>
    <w:uiPriority w:val="99"/>
    <w:unhideWhenUsed/>
    <w:rsid w:val="00CC5E83"/>
    <w:pPr>
      <w:numPr>
        <w:numId w:val="1"/>
      </w:numPr>
      <w:contextualSpacing/>
    </w:pPr>
    <w:rPr>
      <w:rFonts w:asciiTheme="minorHAnsi" w:eastAsiaTheme="minorHAnsi" w:hAnsiTheme="minorHAnsi" w:cstheme="minorBidi"/>
      <w:sz w:val="22"/>
      <w:szCs w:val="22"/>
      <w:lang w:val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BB457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ucy.Hutton@cps.gov.uk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Lucy.Hutton@cps.gov.uk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immy\Downloads\TS001019651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TS001019651</Template>
  <TotalTime>1</TotalTime>
  <Pages>3</Pages>
  <Words>680</Words>
  <Characters>3882</Characters>
  <Application>Microsoft Office Word</Application>
  <DocSecurity>4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 Corporation</Company>
  <LinksUpToDate>false</LinksUpToDate>
  <CharactersWithSpaces>4553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Jimmy</dc:creator>
  <cp:lastModifiedBy>Matthews-Lane, Valerie</cp:lastModifiedBy>
  <cp:revision>2</cp:revision>
  <cp:lastPrinted>2003-07-23T10:40:00Z</cp:lastPrinted>
  <dcterms:created xsi:type="dcterms:W3CDTF">2021-12-09T11:31:00Z</dcterms:created>
  <dcterms:modified xsi:type="dcterms:W3CDTF">2021-12-09T11:31:00Z</dcterms:modified>
</cp:coreProperties>
</file>