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DA6A13" w14:textId="77777777" w:rsidR="00556EBE" w:rsidRPr="00DC1468" w:rsidRDefault="00C532E4" w:rsidP="0027108F">
      <w:pPr>
        <w:autoSpaceDE w:val="0"/>
        <w:autoSpaceDN w:val="0"/>
        <w:adjustRightInd w:val="0"/>
        <w:snapToGrid w:val="0"/>
        <w:jc w:val="center"/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</w:pPr>
      <w:r w:rsidRPr="00DC1468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Faculty</w:t>
      </w:r>
      <w:r w:rsidR="00913557" w:rsidRPr="00DC1468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 xml:space="preserve"> of Arts PGT Induction Evening</w:t>
      </w:r>
      <w:r w:rsidR="008F5979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,</w:t>
      </w:r>
      <w:r w:rsidR="00913557" w:rsidRPr="00DC1468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 xml:space="preserve"> </w:t>
      </w:r>
      <w:r w:rsidR="007C249A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1</w:t>
      </w:r>
      <w:r w:rsidR="00913557" w:rsidRPr="00DC1468">
        <w:rPr>
          <w:rFonts w:asciiTheme="minorHAnsi" w:hAnsiTheme="minorHAnsi" w:cstheme="minorHAnsi"/>
          <w:b/>
          <w:color w:val="000000"/>
          <w:sz w:val="36"/>
          <w:szCs w:val="36"/>
          <w:u w:val="single"/>
          <w:vertAlign w:val="superscript"/>
        </w:rPr>
        <w:t xml:space="preserve"> </w:t>
      </w:r>
      <w:r w:rsidR="00913557" w:rsidRPr="00DC1468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October 201</w:t>
      </w:r>
      <w:r w:rsidR="007C249A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8</w:t>
      </w:r>
      <w:r w:rsidR="008F5979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 xml:space="preserve"> H0.5</w:t>
      </w:r>
      <w:r w:rsidR="007C249A">
        <w:rPr>
          <w:rFonts w:asciiTheme="minorHAnsi" w:hAnsiTheme="minorHAnsi" w:cstheme="minorHAnsi"/>
          <w:b/>
          <w:color w:val="000000"/>
          <w:sz w:val="36"/>
          <w:szCs w:val="36"/>
          <w:u w:val="single"/>
        </w:rPr>
        <w:t>1</w:t>
      </w:r>
    </w:p>
    <w:p w14:paraId="1624271B" w14:textId="77777777" w:rsidR="00556EBE" w:rsidRPr="00DC1468" w:rsidRDefault="00556EBE" w:rsidP="00556EBE">
      <w:pPr>
        <w:autoSpaceDE w:val="0"/>
        <w:autoSpaceDN w:val="0"/>
        <w:adjustRightInd w:val="0"/>
        <w:snapToGrid w:val="0"/>
        <w:rPr>
          <w:rFonts w:asciiTheme="minorHAnsi" w:hAnsiTheme="minorHAnsi" w:cstheme="minorHAnsi"/>
          <w:b/>
          <w:color w:val="000000"/>
          <w:sz w:val="26"/>
          <w:szCs w:val="26"/>
          <w:lang w:val="x-none"/>
        </w:rPr>
      </w:pPr>
    </w:p>
    <w:tbl>
      <w:tblPr>
        <w:tblStyle w:val="TableGrid"/>
        <w:tblW w:w="87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63"/>
        <w:gridCol w:w="6907"/>
      </w:tblGrid>
      <w:tr w:rsidR="0027108F" w:rsidRPr="00DC1468" w14:paraId="166FAE69" w14:textId="77777777" w:rsidTr="00AF073C">
        <w:trPr>
          <w:trHeight w:val="354"/>
        </w:trPr>
        <w:tc>
          <w:tcPr>
            <w:tcW w:w="1863" w:type="dxa"/>
          </w:tcPr>
          <w:p w14:paraId="03FD063D" w14:textId="77777777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</w:p>
        </w:tc>
        <w:tc>
          <w:tcPr>
            <w:tcW w:w="6907" w:type="dxa"/>
          </w:tcPr>
          <w:p w14:paraId="1CE4F3F5" w14:textId="77777777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  <w:lang w:val="x-none"/>
              </w:rPr>
            </w:pPr>
          </w:p>
        </w:tc>
      </w:tr>
      <w:tr w:rsidR="0027108F" w:rsidRPr="00DC1468" w14:paraId="6D52E0B6" w14:textId="77777777" w:rsidTr="00B766F4">
        <w:trPr>
          <w:trHeight w:val="1306"/>
        </w:trPr>
        <w:tc>
          <w:tcPr>
            <w:tcW w:w="1863" w:type="dxa"/>
          </w:tcPr>
          <w:p w14:paraId="5582B2A8" w14:textId="77777777" w:rsidR="0027108F" w:rsidRPr="00DC1468" w:rsidRDefault="00DC1468" w:rsidP="00DC1468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5pm</w:t>
            </w:r>
          </w:p>
        </w:tc>
        <w:tc>
          <w:tcPr>
            <w:tcW w:w="6907" w:type="dxa"/>
          </w:tcPr>
          <w:p w14:paraId="120CBFEF" w14:textId="476F69DA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Networking and refreshments</w:t>
            </w:r>
          </w:p>
          <w:p w14:paraId="470A32FD" w14:textId="25CFF0AC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Meet other PGT students from the Faculty and find out </w:t>
            </w:r>
            <w:r w:rsidR="00B766F4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about our vibrant PG community.</w:t>
            </w:r>
          </w:p>
        </w:tc>
      </w:tr>
      <w:tr w:rsidR="0027108F" w:rsidRPr="00DC1468" w14:paraId="1CB9961D" w14:textId="77777777" w:rsidTr="00AF073C">
        <w:trPr>
          <w:trHeight w:val="1026"/>
        </w:trPr>
        <w:tc>
          <w:tcPr>
            <w:tcW w:w="1863" w:type="dxa"/>
          </w:tcPr>
          <w:p w14:paraId="1F8386ED" w14:textId="77777777" w:rsidR="0027108F" w:rsidRPr="00DC1468" w:rsidRDefault="00DC1468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5.30pm</w:t>
            </w:r>
          </w:p>
        </w:tc>
        <w:tc>
          <w:tcPr>
            <w:tcW w:w="6907" w:type="dxa"/>
          </w:tcPr>
          <w:p w14:paraId="13DBFFA7" w14:textId="77777777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Welcome (H0.5</w:t>
            </w:r>
            <w:r w:rsidR="007C249A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1</w:t>
            </w: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)</w:t>
            </w:r>
          </w:p>
          <w:p w14:paraId="79EB5D11" w14:textId="77777777" w:rsidR="0027108F" w:rsidRPr="00DC1468" w:rsidRDefault="0027108F" w:rsidP="00C532E4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proofErr w:type="spellStart"/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Prof.</w:t>
            </w:r>
            <w:proofErr w:type="spellEnd"/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Penny Roberts (</w:t>
            </w:r>
            <w:r w:rsidR="007C249A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Chair of Faculty of Arts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)</w:t>
            </w:r>
          </w:p>
          <w:p w14:paraId="555E463E" w14:textId="77777777" w:rsidR="0027108F" w:rsidRPr="00DC1468" w:rsidRDefault="0027108F" w:rsidP="00C532E4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</w:p>
        </w:tc>
      </w:tr>
      <w:tr w:rsidR="00FB069C" w:rsidRPr="00DC1468" w14:paraId="78D9922A" w14:textId="77777777" w:rsidTr="00AF073C">
        <w:trPr>
          <w:trHeight w:val="1121"/>
        </w:trPr>
        <w:tc>
          <w:tcPr>
            <w:tcW w:w="1863" w:type="dxa"/>
          </w:tcPr>
          <w:p w14:paraId="16C084FE" w14:textId="77777777" w:rsidR="00FB069C" w:rsidRPr="00DC1468" w:rsidRDefault="00FB069C" w:rsidP="0027108F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5.35pm</w:t>
            </w:r>
          </w:p>
        </w:tc>
        <w:tc>
          <w:tcPr>
            <w:tcW w:w="6907" w:type="dxa"/>
          </w:tcPr>
          <w:p w14:paraId="72BACF6C" w14:textId="77777777" w:rsidR="00AB1A55" w:rsidRDefault="00AB1A55" w:rsidP="00FB069C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Masters Skills Programme</w:t>
            </w:r>
          </w:p>
          <w:p w14:paraId="03B4698F" w14:textId="72B62C3D" w:rsidR="00AB1A55" w:rsidRDefault="00AB1A55" w:rsidP="00FB069C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F</w:t>
            </w:r>
            <w:r w:rsidRPr="00DC1468">
              <w:rPr>
                <w:rFonts w:asciiTheme="minorHAnsi" w:hAnsiTheme="minorHAnsi" w:cstheme="minorHAnsi"/>
                <w:bCs/>
                <w:color w:val="000000"/>
                <w:sz w:val="26"/>
                <w:szCs w:val="26"/>
              </w:rPr>
              <w:t xml:space="preserve">ind out </w:t>
            </w:r>
            <w:r>
              <w:rPr>
                <w:rFonts w:asciiTheme="minorHAnsi" w:hAnsiTheme="minorHAnsi" w:cstheme="minorHAnsi"/>
                <w:bCs/>
                <w:color w:val="000000"/>
                <w:sz w:val="26"/>
                <w:szCs w:val="26"/>
              </w:rPr>
              <w:t>from Erika Hawkes, a Skills Development Manager from Skills &amp; Student Development</w:t>
            </w:r>
            <w:r w:rsidR="00B766F4">
              <w:rPr>
                <w:rFonts w:asciiTheme="minorHAnsi" w:hAnsiTheme="minorHAnsi" w:cstheme="minorHAnsi"/>
                <w:bCs/>
                <w:color w:val="000000"/>
                <w:sz w:val="26"/>
                <w:szCs w:val="26"/>
              </w:rPr>
              <w:t>,</w:t>
            </w:r>
            <w:r>
              <w:rPr>
                <w:rFonts w:asciiTheme="minorHAnsi" w:hAnsiTheme="minorHAnsi" w:cstheme="minorHAnsi"/>
                <w:bCs/>
                <w:color w:val="000000"/>
                <w:sz w:val="26"/>
                <w:szCs w:val="26"/>
              </w:rPr>
              <w:t xml:space="preserve"> </w:t>
            </w:r>
            <w:r w:rsidRPr="00DC1468">
              <w:rPr>
                <w:rFonts w:asciiTheme="minorHAnsi" w:hAnsiTheme="minorHAnsi" w:cstheme="minorHAnsi"/>
                <w:bCs/>
                <w:color w:val="000000"/>
                <w:sz w:val="26"/>
                <w:szCs w:val="26"/>
              </w:rPr>
              <w:t>how to use the Masters Skills Programme to develop your academic, personal and professional skills whilst at Warwick.</w:t>
            </w:r>
            <w:bookmarkStart w:id="0" w:name="_GoBack"/>
            <w:bookmarkEnd w:id="0"/>
          </w:p>
          <w:p w14:paraId="3B424839" w14:textId="77777777" w:rsidR="00FB069C" w:rsidRPr="00DC1468" w:rsidRDefault="00FB069C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</w:p>
        </w:tc>
      </w:tr>
      <w:tr w:rsidR="00AF073C" w:rsidRPr="00DC1468" w14:paraId="2861E390" w14:textId="77777777" w:rsidTr="00AF073C">
        <w:trPr>
          <w:trHeight w:val="1578"/>
        </w:trPr>
        <w:tc>
          <w:tcPr>
            <w:tcW w:w="1863" w:type="dxa"/>
          </w:tcPr>
          <w:p w14:paraId="4DC93ED5" w14:textId="77777777" w:rsidR="00AF073C" w:rsidRPr="00DC1468" w:rsidRDefault="00AF073C" w:rsidP="00AF073C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5.</w:t>
            </w: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4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5pm</w:t>
            </w:r>
          </w:p>
        </w:tc>
        <w:tc>
          <w:tcPr>
            <w:tcW w:w="6907" w:type="dxa"/>
          </w:tcPr>
          <w:p w14:paraId="3C7C48AC" w14:textId="77777777" w:rsidR="00AF073C" w:rsidRPr="00DC1468" w:rsidRDefault="00AF073C" w:rsidP="005956BA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>Careers</w:t>
            </w:r>
          </w:p>
          <w:p w14:paraId="06FCB96B" w14:textId="77777777" w:rsidR="00AF073C" w:rsidRPr="00DC1468" w:rsidRDefault="00AF073C" w:rsidP="005956BA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Hear from </w:t>
            </w: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Clare Halldron 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(Senior Careers </w:t>
            </w: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Consultant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), about how to utilise your time at Warwick to get </w:t>
            </w: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your career on the right track.</w:t>
            </w:r>
          </w:p>
        </w:tc>
      </w:tr>
      <w:tr w:rsidR="0027108F" w:rsidRPr="00DC1468" w14:paraId="4743A99D" w14:textId="77777777" w:rsidTr="00AF073C">
        <w:trPr>
          <w:trHeight w:val="1121"/>
        </w:trPr>
        <w:tc>
          <w:tcPr>
            <w:tcW w:w="1863" w:type="dxa"/>
          </w:tcPr>
          <w:p w14:paraId="4E63CCCD" w14:textId="77777777" w:rsidR="0027108F" w:rsidRPr="00DC1468" w:rsidRDefault="00FB069C" w:rsidP="00AF073C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5.</w:t>
            </w:r>
            <w:r w:rsidR="00AF073C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5pm</w:t>
            </w:r>
          </w:p>
        </w:tc>
        <w:tc>
          <w:tcPr>
            <w:tcW w:w="6907" w:type="dxa"/>
          </w:tcPr>
          <w:p w14:paraId="65B4A4DE" w14:textId="77777777" w:rsidR="00AB1A55" w:rsidRPr="00DC1468" w:rsidRDefault="00AB1A55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sz w:val="26"/>
                <w:szCs w:val="26"/>
              </w:rPr>
              <w:t xml:space="preserve">Student Union </w:t>
            </w:r>
          </w:p>
          <w:p w14:paraId="5E25D507" w14:textId="77777777" w:rsidR="00AB1A55" w:rsidRPr="00DC1468" w:rsidRDefault="00AF073C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The PG Officer for the SU</w:t>
            </w:r>
            <w:r w:rsidR="00AB1A55"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will explain the role of the Students Union in giving you a voice across the University. </w:t>
            </w:r>
          </w:p>
          <w:p w14:paraId="6C6A5B76" w14:textId="77777777" w:rsidR="00F51A57" w:rsidRPr="00C74C5B" w:rsidRDefault="00F51A57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</w:p>
        </w:tc>
      </w:tr>
      <w:tr w:rsidR="0027108F" w:rsidRPr="00DC1468" w14:paraId="311878F3" w14:textId="77777777" w:rsidTr="00AF073C">
        <w:trPr>
          <w:trHeight w:val="1363"/>
        </w:trPr>
        <w:tc>
          <w:tcPr>
            <w:tcW w:w="1863" w:type="dxa"/>
          </w:tcPr>
          <w:p w14:paraId="09CECDAC" w14:textId="77777777" w:rsidR="0027108F" w:rsidRPr="00DC1468" w:rsidRDefault="00DC1468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6.</w:t>
            </w:r>
            <w:r w:rsidR="00AB1A55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0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5pm</w:t>
            </w:r>
          </w:p>
        </w:tc>
        <w:tc>
          <w:tcPr>
            <w:tcW w:w="6907" w:type="dxa"/>
          </w:tcPr>
          <w:p w14:paraId="5DB4E698" w14:textId="77777777" w:rsidR="00AB1A55" w:rsidRPr="00DC1468" w:rsidRDefault="00AB1A55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  <w:lang w:val="x-none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  <w:lang w:val="x-none"/>
              </w:rPr>
              <w:t>Overview of Support Services</w:t>
            </w:r>
          </w:p>
          <w:p w14:paraId="7FFF4E60" w14:textId="77777777" w:rsidR="00AB1A55" w:rsidRPr="00DC1468" w:rsidRDefault="00AF073C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Beki </w:t>
            </w:r>
            <w:proofErr w:type="spellStart"/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Habberley</w:t>
            </w:r>
            <w:proofErr w:type="spellEnd"/>
            <w:r w:rsidR="00AB1A55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(</w:t>
            </w: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Wellbeing Advisor</w:t>
            </w:r>
            <w:r w:rsidR="00AB1A55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)</w:t>
            </w:r>
            <w:r w:rsidR="00AB1A55"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will explain how to find a range of support whilst studying at Warwick. </w:t>
            </w:r>
          </w:p>
          <w:p w14:paraId="006EAE11" w14:textId="77777777" w:rsidR="0027108F" w:rsidRPr="00AB1A55" w:rsidRDefault="0027108F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</w:p>
        </w:tc>
      </w:tr>
      <w:tr w:rsidR="00AB1A55" w:rsidRPr="00DC1468" w14:paraId="51C08B8D" w14:textId="77777777" w:rsidTr="00AF073C">
        <w:trPr>
          <w:trHeight w:val="1363"/>
        </w:trPr>
        <w:tc>
          <w:tcPr>
            <w:tcW w:w="1863" w:type="dxa"/>
          </w:tcPr>
          <w:p w14:paraId="12E4D3A7" w14:textId="77777777" w:rsidR="00AB1A55" w:rsidRPr="00DC1468" w:rsidRDefault="00AF073C" w:rsidP="0027108F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6.15pm</w:t>
            </w:r>
          </w:p>
        </w:tc>
        <w:tc>
          <w:tcPr>
            <w:tcW w:w="6907" w:type="dxa"/>
          </w:tcPr>
          <w:p w14:paraId="6F9876AF" w14:textId="77777777" w:rsidR="00AB1A55" w:rsidRDefault="00AB1A55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 xml:space="preserve">Faculty from the Postgraduate perspective. </w:t>
            </w:r>
          </w:p>
          <w:p w14:paraId="470E04EF" w14:textId="77777777" w:rsidR="00AB1A55" w:rsidRDefault="005E5504" w:rsidP="00AB1A55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MA Student of 17/18 will give</w:t>
            </w:r>
            <w:r w:rsidR="00AB1A55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their perspective on being a taught Master’s student in the Faculty of Arts</w:t>
            </w:r>
          </w:p>
          <w:p w14:paraId="7FE00F86" w14:textId="77777777" w:rsidR="00AB1A55" w:rsidRPr="00DC1468" w:rsidRDefault="00AB1A55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sz w:val="26"/>
                <w:szCs w:val="26"/>
              </w:rPr>
            </w:pPr>
          </w:p>
        </w:tc>
      </w:tr>
      <w:tr w:rsidR="0027108F" w:rsidRPr="00DC1468" w14:paraId="3738654A" w14:textId="77777777" w:rsidTr="00AF073C">
        <w:trPr>
          <w:trHeight w:val="1044"/>
        </w:trPr>
        <w:tc>
          <w:tcPr>
            <w:tcW w:w="1863" w:type="dxa"/>
          </w:tcPr>
          <w:p w14:paraId="62B6946F" w14:textId="77777777" w:rsidR="0027108F" w:rsidRPr="00DC1468" w:rsidRDefault="0027108F" w:rsidP="00DC1468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6.</w:t>
            </w:r>
            <w:r w:rsidR="00DC1468"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2</w:t>
            </w:r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5pm </w:t>
            </w:r>
          </w:p>
        </w:tc>
        <w:tc>
          <w:tcPr>
            <w:tcW w:w="6907" w:type="dxa"/>
          </w:tcPr>
          <w:p w14:paraId="11695BF7" w14:textId="77777777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</w:pPr>
            <w:r w:rsidRPr="00DC1468">
              <w:rPr>
                <w:rFonts w:asciiTheme="minorHAnsi" w:hAnsiTheme="minorHAnsi" w:cstheme="minorHAnsi"/>
                <w:b/>
                <w:color w:val="000000"/>
                <w:sz w:val="26"/>
                <w:szCs w:val="26"/>
              </w:rPr>
              <w:t xml:space="preserve">Close </w:t>
            </w:r>
          </w:p>
          <w:p w14:paraId="11F9CCF4" w14:textId="77777777" w:rsidR="0027108F" w:rsidRPr="00DC1468" w:rsidRDefault="0027108F" w:rsidP="00556EBE">
            <w:pPr>
              <w:autoSpaceDE w:val="0"/>
              <w:autoSpaceDN w:val="0"/>
              <w:adjustRightInd w:val="0"/>
              <w:snapToGrid w:val="0"/>
              <w:rPr>
                <w:rFonts w:asciiTheme="minorHAnsi" w:hAnsiTheme="minorHAnsi" w:cstheme="minorHAnsi"/>
                <w:color w:val="000000"/>
                <w:sz w:val="26"/>
                <w:szCs w:val="26"/>
                <w:lang w:val="x-none"/>
              </w:rPr>
            </w:pPr>
            <w:proofErr w:type="spellStart"/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>Prof.</w:t>
            </w:r>
            <w:proofErr w:type="spellEnd"/>
            <w:r w:rsidRPr="00DC1468">
              <w:rPr>
                <w:rFonts w:asciiTheme="minorHAnsi" w:hAnsiTheme="minorHAnsi" w:cstheme="minorHAnsi"/>
                <w:color w:val="000000"/>
                <w:sz w:val="26"/>
                <w:szCs w:val="26"/>
              </w:rPr>
              <w:t xml:space="preserve"> Penny Roberts</w:t>
            </w:r>
          </w:p>
        </w:tc>
      </w:tr>
    </w:tbl>
    <w:p w14:paraId="099287A7" w14:textId="77777777" w:rsidR="007A20FB" w:rsidRPr="00DC1468" w:rsidRDefault="007A20FB" w:rsidP="0027108F">
      <w:pPr>
        <w:rPr>
          <w:rFonts w:asciiTheme="minorHAnsi" w:hAnsiTheme="minorHAnsi" w:cstheme="minorHAnsi"/>
          <w:sz w:val="26"/>
          <w:szCs w:val="26"/>
        </w:rPr>
      </w:pPr>
    </w:p>
    <w:sectPr w:rsidR="007A20FB" w:rsidRPr="00DC1468" w:rsidSect="00AF073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72ED8F" w14:textId="77777777" w:rsidR="00913557" w:rsidRDefault="00913557" w:rsidP="00913557">
      <w:r>
        <w:separator/>
      </w:r>
    </w:p>
  </w:endnote>
  <w:endnote w:type="continuationSeparator" w:id="0">
    <w:p w14:paraId="2DBF3021" w14:textId="77777777" w:rsidR="00913557" w:rsidRDefault="00913557" w:rsidP="00913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94C5D5" w14:textId="77777777" w:rsidR="00913557" w:rsidRDefault="009135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5D247" w14:textId="77777777" w:rsidR="00913557" w:rsidRDefault="0091355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1D5BE" w14:textId="77777777" w:rsidR="00913557" w:rsidRDefault="009135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AA2A2C" w14:textId="77777777" w:rsidR="00913557" w:rsidRDefault="00913557" w:rsidP="00913557">
      <w:r>
        <w:separator/>
      </w:r>
    </w:p>
  </w:footnote>
  <w:footnote w:type="continuationSeparator" w:id="0">
    <w:p w14:paraId="59170152" w14:textId="77777777" w:rsidR="00913557" w:rsidRDefault="00913557" w:rsidP="00913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53C93" w14:textId="77777777" w:rsidR="00913557" w:rsidRDefault="0091355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292DA" w14:textId="77777777" w:rsidR="00913557" w:rsidRDefault="0091355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3F5B3F" w14:textId="77777777" w:rsidR="00913557" w:rsidRDefault="0091355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EBE"/>
    <w:rsid w:val="002002E7"/>
    <w:rsid w:val="0027108F"/>
    <w:rsid w:val="00386828"/>
    <w:rsid w:val="00512A9D"/>
    <w:rsid w:val="0053106C"/>
    <w:rsid w:val="00541130"/>
    <w:rsid w:val="00556EBE"/>
    <w:rsid w:val="00595354"/>
    <w:rsid w:val="005E5504"/>
    <w:rsid w:val="007A20FB"/>
    <w:rsid w:val="007C249A"/>
    <w:rsid w:val="008F5979"/>
    <w:rsid w:val="00913557"/>
    <w:rsid w:val="00AB1A55"/>
    <w:rsid w:val="00AF073C"/>
    <w:rsid w:val="00B766F4"/>
    <w:rsid w:val="00C532E4"/>
    <w:rsid w:val="00C74C5B"/>
    <w:rsid w:val="00CC47A6"/>
    <w:rsid w:val="00D10B60"/>
    <w:rsid w:val="00D968A6"/>
    <w:rsid w:val="00DC1468"/>
    <w:rsid w:val="00DC3185"/>
    <w:rsid w:val="00ED7B3A"/>
    <w:rsid w:val="00F51A57"/>
    <w:rsid w:val="00FB069C"/>
    <w:rsid w:val="00FC621C"/>
    <w:rsid w:val="00FE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405E0D6"/>
  <w15:docId w15:val="{8A1D1432-F746-4268-8304-E6F3BE72A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6EBE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56E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C47A6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D10B6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91355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3557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1355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355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5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5053528F</Template>
  <TotalTime>166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 Henrywood</dc:creator>
  <cp:lastModifiedBy>Wilson, Sharron</cp:lastModifiedBy>
  <cp:revision>6</cp:revision>
  <dcterms:created xsi:type="dcterms:W3CDTF">2018-07-19T12:40:00Z</dcterms:created>
  <dcterms:modified xsi:type="dcterms:W3CDTF">2018-09-04T10:05:00Z</dcterms:modified>
</cp:coreProperties>
</file>