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F47" w:rsidRDefault="00F95F47" w:rsidP="00F95F47">
      <w:pPr>
        <w:jc w:val="center"/>
        <w:rPr>
          <w:u w:val="single"/>
        </w:rPr>
      </w:pPr>
      <w:r>
        <w:rPr>
          <w:u w:val="single"/>
        </w:rPr>
        <w:t xml:space="preserve">CONFERENCE </w:t>
      </w:r>
      <w:smartTag w:uri="urn:schemas-microsoft-com:office:smarttags" w:element="date">
        <w:smartTagPr>
          <w:attr w:name="Year" w:val="2012"/>
          <w:attr w:name="Day" w:val="23"/>
          <w:attr w:name="Month" w:val="3"/>
        </w:smartTagPr>
        <w:r>
          <w:rPr>
            <w:u w:val="single"/>
          </w:rPr>
          <w:t>March 23, 2012</w:t>
        </w:r>
      </w:smartTag>
    </w:p>
    <w:p w:rsidR="00F95F47" w:rsidRDefault="00F95F47" w:rsidP="00F95F47">
      <w:pPr>
        <w:jc w:val="center"/>
        <w:rPr>
          <w:u w:val="single"/>
        </w:rPr>
      </w:pPr>
    </w:p>
    <w:p w:rsidR="00F95F47" w:rsidRDefault="00F95F47" w:rsidP="00F95F47">
      <w:pPr>
        <w:jc w:val="center"/>
        <w:rPr>
          <w:u w:val="single"/>
        </w:rPr>
      </w:pPr>
      <w:r>
        <w:rPr>
          <w:u w:val="single"/>
        </w:rPr>
        <w:t>Location: MS (</w:t>
      </w:r>
      <w:smartTag w:uri="urn:schemas-microsoft-com:office:smarttags" w:element="place">
        <w:smartTag w:uri="urn:schemas-microsoft-com:office:smarttags" w:element="PlaceName">
          <w:r>
            <w:rPr>
              <w:u w:val="single"/>
            </w:rPr>
            <w:t>Maths</w:t>
          </w:r>
        </w:smartTag>
        <w:r>
          <w:rPr>
            <w:u w:val="single"/>
          </w:rPr>
          <w:t xml:space="preserve"> </w:t>
        </w:r>
        <w:smartTag w:uri="urn:schemas-microsoft-com:office:smarttags" w:element="PlaceType">
          <w:r>
            <w:rPr>
              <w:u w:val="single"/>
            </w:rPr>
            <w:t>Building</w:t>
          </w:r>
        </w:smartTag>
      </w:smartTag>
      <w:r>
        <w:rPr>
          <w:u w:val="single"/>
        </w:rPr>
        <w:t>): 04</w:t>
      </w:r>
    </w:p>
    <w:p w:rsidR="00F95F47" w:rsidRDefault="00F95F47" w:rsidP="00F95F47">
      <w:pPr>
        <w:rPr>
          <w:u w:val="single"/>
        </w:rPr>
      </w:pPr>
    </w:p>
    <w:p w:rsidR="00F95F47" w:rsidRDefault="00F95F47" w:rsidP="00F95F47">
      <w:pPr>
        <w:rPr>
          <w:u w:val="single"/>
        </w:rPr>
      </w:pPr>
    </w:p>
    <w:p w:rsidR="00F95F47" w:rsidRDefault="00F95F47" w:rsidP="00F95F47">
      <w:r>
        <w:t>9.00 meet in the Philosophy Department Common Room (2</w:t>
      </w:r>
      <w:r w:rsidRPr="00733892">
        <w:rPr>
          <w:vertAlign w:val="superscript"/>
        </w:rPr>
        <w:t>nd</w:t>
      </w:r>
      <w:r>
        <w:t xml:space="preserve"> floor Social Studies) to walk to MS.04 (</w:t>
      </w:r>
      <w:smartTag w:uri="urn:schemas-microsoft-com:office:smarttags" w:element="place">
        <w:smartTag w:uri="urn:schemas-microsoft-com:office:smarttags" w:element="PlaceName">
          <w:r>
            <w:t>Maths</w:t>
          </w:r>
        </w:smartTag>
        <w:r>
          <w:t xml:space="preserve"> </w:t>
        </w:r>
        <w:smartTag w:uri="urn:schemas-microsoft-com:office:smarttags" w:element="PlaceType">
          <w:r>
            <w:t>Building</w:t>
          </w:r>
        </w:smartTag>
      </w:smartTag>
      <w:r>
        <w:t>) for those that are not familiar with the campus.</w:t>
      </w:r>
    </w:p>
    <w:p w:rsidR="00F95F47" w:rsidRDefault="00F95F47" w:rsidP="00F95F47"/>
    <w:p w:rsidR="00F95F47" w:rsidRPr="00E61003" w:rsidRDefault="00F95F47" w:rsidP="00F95F47"/>
    <w:p w:rsidR="00F95F47" w:rsidRDefault="00F95F47" w:rsidP="00F95F47">
      <w:r>
        <w:t>9.30 – 10.30</w:t>
      </w:r>
    </w:p>
    <w:p w:rsidR="00F95F47" w:rsidRDefault="00F95F47" w:rsidP="00F95F47"/>
    <w:p w:rsidR="00F95F47" w:rsidRDefault="00F95F47" w:rsidP="00F95F47">
      <w:r>
        <w:t xml:space="preserve">Joe Ward (UCD), “Nietzsche and </w:t>
      </w:r>
      <w:r w:rsidRPr="00F948FA">
        <w:rPr>
          <w:i/>
          <w:iCs/>
        </w:rPr>
        <w:t xml:space="preserve">Amor </w:t>
      </w:r>
      <w:proofErr w:type="spellStart"/>
      <w:r w:rsidRPr="00F948FA">
        <w:rPr>
          <w:i/>
          <w:iCs/>
        </w:rPr>
        <w:t>Fati</w:t>
      </w:r>
      <w:proofErr w:type="spellEnd"/>
      <w:r>
        <w:t xml:space="preserve">: Fate, Freedom, and Agency”. </w:t>
      </w:r>
    </w:p>
    <w:p w:rsidR="00F95F47" w:rsidRDefault="00F95F47" w:rsidP="00F95F47"/>
    <w:p w:rsidR="00F95F47" w:rsidRDefault="00F95F47" w:rsidP="00F95F47">
      <w:r>
        <w:t>10.30 - 11.30</w:t>
      </w:r>
    </w:p>
    <w:p w:rsidR="00F95F47" w:rsidRDefault="00F95F47" w:rsidP="00F95F47"/>
    <w:p w:rsidR="00F95F47" w:rsidRDefault="00F95F47" w:rsidP="00F95F47">
      <w:proofErr w:type="gramStart"/>
      <w:r>
        <w:t>Duncan Large (</w:t>
      </w:r>
      <w:smartTag w:uri="urn:schemas-microsoft-com:office:smarttags" w:element="City">
        <w:smartTag w:uri="urn:schemas-microsoft-com:office:smarttags" w:element="place">
          <w:r>
            <w:t>Swansea</w:t>
          </w:r>
        </w:smartTag>
      </w:smartTag>
      <w:r>
        <w:t>), “The Free Spirit and Aesthetic Self-Re-education”.</w:t>
      </w:r>
      <w:proofErr w:type="gramEnd"/>
    </w:p>
    <w:p w:rsidR="00F95F47" w:rsidRDefault="00F95F47" w:rsidP="00F95F47"/>
    <w:p w:rsidR="00F95F47" w:rsidRPr="00F948FA" w:rsidRDefault="00F95F47" w:rsidP="00F95F47">
      <w:pPr>
        <w:rPr>
          <w:i/>
          <w:iCs/>
        </w:rPr>
      </w:pPr>
      <w:r w:rsidRPr="00F948FA">
        <w:rPr>
          <w:i/>
          <w:iCs/>
        </w:rPr>
        <w:t>Coffee Break</w:t>
      </w:r>
    </w:p>
    <w:p w:rsidR="00F95F47" w:rsidRDefault="00F95F47" w:rsidP="00F95F47"/>
    <w:p w:rsidR="00F95F47" w:rsidRDefault="00F95F47" w:rsidP="00F95F47">
      <w:r>
        <w:t>12.00 – 1.00</w:t>
      </w:r>
    </w:p>
    <w:p w:rsidR="00F95F47" w:rsidRDefault="00F95F47" w:rsidP="00F95F47"/>
    <w:p w:rsidR="00F95F47" w:rsidRDefault="00F95F47" w:rsidP="00F95F47">
      <w:r>
        <w:t>Rebecca Bamford (</w:t>
      </w:r>
      <w:smartTag w:uri="urn:schemas-microsoft-com:office:smarttags" w:element="place">
        <w:smartTag w:uri="urn:schemas-microsoft-com:office:smarttags" w:element="City">
          <w:r>
            <w:t>Rochester</w:t>
          </w:r>
        </w:smartTag>
        <w:r>
          <w:t xml:space="preserve"> </w:t>
        </w:r>
        <w:smartTag w:uri="urn:schemas-microsoft-com:office:smarttags" w:element="State">
          <w:r>
            <w:t>MN</w:t>
          </w:r>
        </w:smartTag>
      </w:smartTag>
      <w:r>
        <w:t xml:space="preserve">), “Educating Free Spirits: Knowledge, Education, and Experimentalism”. </w:t>
      </w:r>
    </w:p>
    <w:p w:rsidR="00F95F47" w:rsidRDefault="00F95F47" w:rsidP="00F95F47"/>
    <w:p w:rsidR="00F95F47" w:rsidRDefault="00F95F47" w:rsidP="00F95F47"/>
    <w:p w:rsidR="00F95F47" w:rsidRDefault="00F95F47" w:rsidP="00F95F47">
      <w:r>
        <w:t xml:space="preserve">1.00 – 2.00 LUNCH (not provided) </w:t>
      </w:r>
    </w:p>
    <w:p w:rsidR="00F95F47" w:rsidRDefault="00F95F47" w:rsidP="00F95F47"/>
    <w:p w:rsidR="00F95F47" w:rsidRDefault="00F95F47" w:rsidP="00F95F47"/>
    <w:p w:rsidR="00F95F47" w:rsidRDefault="00F95F47" w:rsidP="00F95F47">
      <w:r>
        <w:t>2.00 – 3.00</w:t>
      </w:r>
    </w:p>
    <w:p w:rsidR="00F95F47" w:rsidRDefault="00F95F47" w:rsidP="00F95F47"/>
    <w:p w:rsidR="00F95F47" w:rsidRDefault="00F95F47" w:rsidP="00F95F47">
      <w:r>
        <w:t xml:space="preserve">Katrina </w:t>
      </w:r>
      <w:proofErr w:type="spellStart"/>
      <w:r>
        <w:t>Mitcheson</w:t>
      </w:r>
      <w:proofErr w:type="spellEnd"/>
      <w:r>
        <w:t xml:space="preserve"> (MMU), “The Experiment of Incorporating Unbounded Truth”. </w:t>
      </w:r>
    </w:p>
    <w:p w:rsidR="00F95F47" w:rsidRDefault="00F95F47" w:rsidP="00F95F47"/>
    <w:p w:rsidR="00F95F47" w:rsidRDefault="00F95F47" w:rsidP="00F95F47">
      <w:r>
        <w:t>3.00 – 4.00</w:t>
      </w:r>
    </w:p>
    <w:p w:rsidR="00F95F47" w:rsidRDefault="00F95F47" w:rsidP="00F95F47"/>
    <w:p w:rsidR="00F95F47" w:rsidRDefault="00F95F47" w:rsidP="00F95F47">
      <w:r>
        <w:t xml:space="preserve">Christa Davis </w:t>
      </w:r>
      <w:proofErr w:type="spellStart"/>
      <w:r>
        <w:t>Acampora</w:t>
      </w:r>
      <w:proofErr w:type="spellEnd"/>
      <w:r>
        <w:t xml:space="preserve"> (</w:t>
      </w:r>
      <w:smartTag w:uri="urn:schemas-microsoft-com:office:smarttags" w:element="place">
        <w:smartTag w:uri="urn:schemas-microsoft-com:office:smarttags" w:element="PlaceName">
          <w:r>
            <w:t>Hunter</w:t>
          </w:r>
        </w:smartTag>
        <w:r>
          <w:t xml:space="preserve"> </w:t>
        </w:r>
        <w:smartTag w:uri="urn:schemas-microsoft-com:office:smarttags" w:element="PlaceName">
          <w:r>
            <w:t>College</w:t>
          </w:r>
        </w:smartTag>
      </w:smartTag>
      <w:r>
        <w:t xml:space="preserve"> and CUNY), “In what sense (s) is the free spirit free?”</w:t>
      </w:r>
    </w:p>
    <w:p w:rsidR="00F95F47" w:rsidRDefault="00F95F47" w:rsidP="00F95F47"/>
    <w:p w:rsidR="00F95F47" w:rsidRPr="00F948FA" w:rsidRDefault="00F95F47" w:rsidP="00F95F47">
      <w:pPr>
        <w:rPr>
          <w:i/>
          <w:iCs/>
        </w:rPr>
      </w:pPr>
      <w:r w:rsidRPr="00F948FA">
        <w:rPr>
          <w:i/>
          <w:iCs/>
        </w:rPr>
        <w:t xml:space="preserve">Coffee Break </w:t>
      </w:r>
    </w:p>
    <w:p w:rsidR="00F95F47" w:rsidRDefault="00F95F47" w:rsidP="00F95F47"/>
    <w:p w:rsidR="00F95F47" w:rsidRDefault="00F95F47" w:rsidP="00F95F47">
      <w:r>
        <w:t>4.30 – 5.30</w:t>
      </w:r>
    </w:p>
    <w:p w:rsidR="00F95F47" w:rsidRDefault="00F95F47" w:rsidP="00F95F47"/>
    <w:p w:rsidR="00F95F47" w:rsidRDefault="00F95F47" w:rsidP="00F95F47">
      <w:r>
        <w:t xml:space="preserve">Andreas </w:t>
      </w:r>
      <w:proofErr w:type="spellStart"/>
      <w:r>
        <w:t>Urs</w:t>
      </w:r>
      <w:proofErr w:type="spellEnd"/>
      <w:r>
        <w:t xml:space="preserve"> </w:t>
      </w:r>
      <w:proofErr w:type="spellStart"/>
      <w:r>
        <w:t>Sommer</w:t>
      </w:r>
      <w:proofErr w:type="spellEnd"/>
      <w:r>
        <w:t xml:space="preserve"> (</w:t>
      </w:r>
      <w:smartTag w:uri="urn:schemas-microsoft-com:office:smarttags" w:element="place">
        <w:r>
          <w:t>Freiburg</w:t>
        </w:r>
      </w:smartTag>
      <w:r>
        <w:t xml:space="preserve">), “Is there a Free Spirit in Nietzsche’s Late Writings?” </w:t>
      </w:r>
    </w:p>
    <w:p w:rsidR="00F95F47" w:rsidRDefault="00F95F47" w:rsidP="00F95F47"/>
    <w:p w:rsidR="00F95F47" w:rsidRDefault="00F95F47" w:rsidP="00F95F47">
      <w:r>
        <w:t>5.30 – 6.30</w:t>
      </w:r>
    </w:p>
    <w:p w:rsidR="00F95F47" w:rsidRDefault="00F95F47" w:rsidP="00F95F47"/>
    <w:p w:rsidR="00505831" w:rsidRDefault="00F95F47" w:rsidP="00F95F47">
      <w:proofErr w:type="gramStart"/>
      <w:r>
        <w:t>Marcus Born (Freiburg), “</w:t>
      </w:r>
      <w:proofErr w:type="spellStart"/>
      <w:r>
        <w:t>Rhetorics</w:t>
      </w:r>
      <w:proofErr w:type="spellEnd"/>
      <w:r>
        <w:t xml:space="preserve"> of the Free Spirit in </w:t>
      </w:r>
      <w:r w:rsidRPr="001970BE">
        <w:rPr>
          <w:i/>
          <w:iCs/>
        </w:rPr>
        <w:t>Beyond Good and Evil</w:t>
      </w:r>
      <w:r>
        <w:t>”.</w:t>
      </w:r>
      <w:proofErr w:type="gramEnd"/>
      <w:r>
        <w:t xml:space="preserve"> </w:t>
      </w:r>
      <w:bookmarkStart w:id="0" w:name="_GoBack"/>
      <w:bookmarkEnd w:id="0"/>
    </w:p>
    <w:sectPr w:rsidR="005058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F47"/>
    <w:rsid w:val="00505831"/>
    <w:rsid w:val="00F95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martTagType w:namespaceuri="urn:schemas-microsoft-com:office:smarttags" w:name="Stat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5F47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5F47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50E95D77.dotm</Template>
  <TotalTime>0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absyab</dc:creator>
  <cp:keywords/>
  <dc:description/>
  <cp:lastModifiedBy>absyab</cp:lastModifiedBy>
  <cp:revision>1</cp:revision>
  <dcterms:created xsi:type="dcterms:W3CDTF">2012-02-02T16:05:00Z</dcterms:created>
  <dcterms:modified xsi:type="dcterms:W3CDTF">2012-02-02T16:05:00Z</dcterms:modified>
</cp:coreProperties>
</file>