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50B95" w:rsidRDefault="00950B95" w:rsidP="00950B95"/>
    <w:p w:rsidR="00950B95" w:rsidRPr="00950B95" w:rsidRDefault="00950B95" w:rsidP="00950B95">
      <w:pPr>
        <w:rPr>
          <w:b/>
        </w:rPr>
      </w:pPr>
    </w:p>
    <w:p w:rsidR="00950B95" w:rsidRDefault="00950B95" w:rsidP="00950B95">
      <w:pPr>
        <w:rPr>
          <w:b/>
        </w:rPr>
      </w:pPr>
      <w:r w:rsidRPr="00950B95">
        <w:rPr>
          <w:b/>
        </w:rPr>
        <w:t>Centre for Research in Phil</w:t>
      </w:r>
      <w:r>
        <w:rPr>
          <w:b/>
        </w:rPr>
        <w:t xml:space="preserve">osophy, Literature and the Arts </w:t>
      </w:r>
      <w:r w:rsidRPr="00950B95">
        <w:rPr>
          <w:b/>
        </w:rPr>
        <w:t>Programme of Events</w:t>
      </w:r>
      <w:r>
        <w:rPr>
          <w:b/>
        </w:rPr>
        <w:t xml:space="preserve"> </w:t>
      </w:r>
      <w:r w:rsidRPr="00950B95">
        <w:rPr>
          <w:b/>
        </w:rPr>
        <w:t>2012-2013</w:t>
      </w:r>
    </w:p>
    <w:p w:rsidR="00950B95" w:rsidRDefault="00950B95" w:rsidP="00950B95">
      <w:pPr>
        <w:rPr>
          <w:b/>
        </w:rPr>
      </w:pPr>
      <w:r w:rsidRPr="00950B95">
        <w:rPr>
          <w:b/>
        </w:rPr>
        <w:t>Unless otherwise stated below, all CRPLA events take place on Tuesdays, 5.30-7.00pm in room S0.11 (Ground Floor, Social Studies). All are welcome.</w:t>
      </w:r>
    </w:p>
    <w:p w:rsidR="00950B95" w:rsidRDefault="00950B95" w:rsidP="00950B95">
      <w:pPr>
        <w:rPr>
          <w:b/>
        </w:rPr>
      </w:pPr>
    </w:p>
    <w:p w:rsidR="00950B95" w:rsidRPr="00950B95" w:rsidRDefault="00950B95" w:rsidP="00950B95">
      <w:pPr>
        <w:rPr>
          <w:u w:val="single"/>
        </w:rPr>
      </w:pPr>
      <w:r w:rsidRPr="00950B95">
        <w:rPr>
          <w:u w:val="single"/>
        </w:rPr>
        <w:t>Autumn Term (Term 1)</w:t>
      </w:r>
    </w:p>
    <w:p w:rsidR="00950B95" w:rsidRPr="00950B95" w:rsidRDefault="00950B95" w:rsidP="00950B95">
      <w:r w:rsidRPr="00950B95">
        <w:rPr>
          <w:b/>
        </w:rPr>
        <w:t>Tuesday 9 October 2012</w:t>
      </w:r>
      <w:r>
        <w:t xml:space="preserve"> (Week 2): </w:t>
      </w:r>
      <w:r w:rsidRPr="00950B95">
        <w:t>Dr Brian Haman (Warwick IAS Early Career Fellow), 'Ludwig Tieck and the Romantic Sublime'</w:t>
      </w:r>
    </w:p>
    <w:p w:rsidR="00950B95" w:rsidRPr="00950B95" w:rsidRDefault="00950B95" w:rsidP="00950B95">
      <w:r w:rsidRPr="00950B95">
        <w:rPr>
          <w:b/>
        </w:rPr>
        <w:t>Tuesday 20 November 2012</w:t>
      </w:r>
      <w:r>
        <w:t xml:space="preserve"> (Week 8): </w:t>
      </w:r>
      <w:r w:rsidRPr="00950B95">
        <w:t xml:space="preserve">Workshop (5.30-7.30): 'The Art of Metaphor', with </w:t>
      </w:r>
      <w:proofErr w:type="spellStart"/>
      <w:r w:rsidRPr="00950B95">
        <w:t>Prof.</w:t>
      </w:r>
      <w:proofErr w:type="spellEnd"/>
      <w:r w:rsidRPr="00950B95">
        <w:t xml:space="preserve"> Miguel Beistegui, Dr Paul Davies (Sussex) and </w:t>
      </w:r>
      <w:proofErr w:type="spellStart"/>
      <w:r w:rsidRPr="00950B95">
        <w:t>Prof.</w:t>
      </w:r>
      <w:proofErr w:type="spellEnd"/>
      <w:r w:rsidRPr="00950B95">
        <w:t xml:space="preserve"> Duncan Large (Swansea).</w:t>
      </w:r>
    </w:p>
    <w:p w:rsidR="00950B95" w:rsidRDefault="00950B95" w:rsidP="00950B95">
      <w:r w:rsidRPr="00950B95">
        <w:rPr>
          <w:b/>
        </w:rPr>
        <w:t>Tu</w:t>
      </w:r>
      <w:r w:rsidRPr="00950B95">
        <w:rPr>
          <w:b/>
        </w:rPr>
        <w:t>esday 27 November 2012</w:t>
      </w:r>
      <w:r>
        <w:t xml:space="preserve"> (Week 9): </w:t>
      </w:r>
      <w:r w:rsidRPr="00950B95">
        <w:t>Dr Nick Lawrence (Warwick), 'Nothing doing: Adorno and post-capitalist aesthetics'</w:t>
      </w:r>
    </w:p>
    <w:p w:rsidR="00950B95" w:rsidRPr="00950B95" w:rsidRDefault="00950B95" w:rsidP="00950B95"/>
    <w:p w:rsidR="00950B95" w:rsidRPr="00950B95" w:rsidRDefault="00950B95" w:rsidP="00950B95">
      <w:pPr>
        <w:rPr>
          <w:u w:val="single"/>
        </w:rPr>
      </w:pPr>
      <w:r w:rsidRPr="00950B95">
        <w:rPr>
          <w:u w:val="single"/>
        </w:rPr>
        <w:t>Spring Term (Term 2)</w:t>
      </w:r>
    </w:p>
    <w:p w:rsidR="00950B95" w:rsidRDefault="00950B95" w:rsidP="00950B95">
      <w:r w:rsidRPr="00950B95">
        <w:rPr>
          <w:b/>
        </w:rPr>
        <w:t>Tuesday 29 January 2013</w:t>
      </w:r>
      <w:r>
        <w:t xml:space="preserve"> (Week 4)</w:t>
      </w:r>
    </w:p>
    <w:p w:rsidR="00950B95" w:rsidRDefault="00950B95" w:rsidP="00950B95">
      <w:r>
        <w:t xml:space="preserve">3pm: Lecture by Bernard </w:t>
      </w:r>
      <w:proofErr w:type="spellStart"/>
      <w:r>
        <w:t>Stiegler</w:t>
      </w:r>
      <w:proofErr w:type="spellEnd"/>
      <w:r>
        <w:t xml:space="preserve">, </w:t>
      </w:r>
    </w:p>
    <w:p w:rsidR="00950B95" w:rsidRDefault="00950B95" w:rsidP="00950B95">
      <w:r>
        <w:t>‘General Organology, Digital Studies and the Neurosciences’</w:t>
      </w:r>
    </w:p>
    <w:p w:rsidR="00950B95" w:rsidRDefault="00950B95" w:rsidP="00950B95">
      <w:r>
        <w:t xml:space="preserve">Followed by a workshop (5-8pm) on and with </w:t>
      </w:r>
      <w:proofErr w:type="spellStart"/>
      <w:r>
        <w:t>Stiegler</w:t>
      </w:r>
      <w:proofErr w:type="spellEnd"/>
      <w:r>
        <w:t xml:space="preserve"> and </w:t>
      </w:r>
      <w:proofErr w:type="spellStart"/>
      <w:r>
        <w:t>Prof.</w:t>
      </w:r>
      <w:proofErr w:type="spellEnd"/>
      <w:r>
        <w:t xml:space="preserve"> Christina Howells (Oxford), Dr Gerald Moore (Durham), </w:t>
      </w:r>
      <w:proofErr w:type="spellStart"/>
      <w:r>
        <w:t>Prof.</w:t>
      </w:r>
      <w:proofErr w:type="spellEnd"/>
      <w:r>
        <w:t xml:space="preserve"> </w:t>
      </w:r>
      <w:proofErr w:type="spellStart"/>
      <w:r>
        <w:t>Seán</w:t>
      </w:r>
      <w:proofErr w:type="spellEnd"/>
      <w:r>
        <w:t xml:space="preserve"> Hand (Warwick) and </w:t>
      </w:r>
      <w:proofErr w:type="spellStart"/>
      <w:r>
        <w:t>Prof.</w:t>
      </w:r>
      <w:proofErr w:type="spellEnd"/>
      <w:r>
        <w:t xml:space="preserve"> Miguel Beistegui (Warwick)). </w:t>
      </w:r>
    </w:p>
    <w:p w:rsidR="00950B95" w:rsidRDefault="00950B95" w:rsidP="00950B95">
      <w:r>
        <w:t xml:space="preserve">Both the lecture and the workshop will take place in the Auditorium of the International Digital Laboratory. </w:t>
      </w:r>
    </w:p>
    <w:p w:rsidR="00950B95" w:rsidRDefault="00950B95" w:rsidP="00950B95">
      <w:r w:rsidRPr="00950B95">
        <w:rPr>
          <w:b/>
        </w:rPr>
        <w:t>Tu</w:t>
      </w:r>
      <w:r w:rsidRPr="00950B95">
        <w:rPr>
          <w:b/>
        </w:rPr>
        <w:t>esday 26 February 2013</w:t>
      </w:r>
      <w:r>
        <w:t xml:space="preserve"> (</w:t>
      </w:r>
      <w:bookmarkStart w:id="0" w:name="_GoBack"/>
      <w:r>
        <w:t>W</w:t>
      </w:r>
      <w:bookmarkEnd w:id="0"/>
      <w:r>
        <w:t xml:space="preserve">eek 8): </w:t>
      </w:r>
      <w:r>
        <w:t>Dr Tina Lupton (Warwick), ‘The Thing Fallacy: Liter</w:t>
      </w:r>
      <w:r>
        <w:t>ature and the New Materialisms’</w:t>
      </w:r>
    </w:p>
    <w:p w:rsidR="00950B95" w:rsidRDefault="00950B95" w:rsidP="00950B95">
      <w:r w:rsidRPr="00950B95">
        <w:rPr>
          <w:b/>
        </w:rPr>
        <w:t>Tuesday 12 March 2013</w:t>
      </w:r>
      <w:r>
        <w:t xml:space="preserve"> (Week 10): </w:t>
      </w:r>
      <w:r>
        <w:t>Dr Stacie Friend (</w:t>
      </w:r>
      <w:proofErr w:type="spellStart"/>
      <w:r>
        <w:t>Heythrop</w:t>
      </w:r>
      <w:proofErr w:type="spellEnd"/>
      <w:r>
        <w:t xml:space="preserve"> College), 'Fiction, Non-fiction and Counterfactual History'</w:t>
      </w:r>
    </w:p>
    <w:p w:rsidR="00950B95" w:rsidRDefault="00950B95" w:rsidP="00950B95"/>
    <w:p w:rsidR="00950B95" w:rsidRPr="00950B95" w:rsidRDefault="00950B95" w:rsidP="00950B95">
      <w:pPr>
        <w:rPr>
          <w:u w:val="single"/>
        </w:rPr>
      </w:pPr>
      <w:r w:rsidRPr="00950B95">
        <w:rPr>
          <w:u w:val="single"/>
        </w:rPr>
        <w:t>Summer Term (Term 3)</w:t>
      </w:r>
    </w:p>
    <w:p w:rsidR="00950B95" w:rsidRDefault="00950B95" w:rsidP="00950B95">
      <w:r w:rsidRPr="00950B95">
        <w:rPr>
          <w:b/>
        </w:rPr>
        <w:t xml:space="preserve">Friday 26 April </w:t>
      </w:r>
      <w:r>
        <w:t xml:space="preserve">(time and venue TBC) Workshop: 'Philosophy in and of Short Stories', with Dr Aaron </w:t>
      </w:r>
      <w:proofErr w:type="spellStart"/>
      <w:r>
        <w:t>Meskin</w:t>
      </w:r>
      <w:proofErr w:type="spellEnd"/>
      <w:r>
        <w:t xml:space="preserve"> (Leeds) and Dr Eileen John (Warwick)</w:t>
      </w:r>
    </w:p>
    <w:p w:rsidR="00950B95" w:rsidRPr="00950B95" w:rsidRDefault="00950B95" w:rsidP="00950B95">
      <w:pPr>
        <w:rPr>
          <w:b/>
        </w:rPr>
      </w:pPr>
      <w:r w:rsidRPr="00950B95">
        <w:rPr>
          <w:b/>
        </w:rPr>
        <w:t>Wednesday 8 May 2013 (Week 3)</w:t>
      </w:r>
    </w:p>
    <w:p w:rsidR="00950B95" w:rsidRDefault="00950B95" w:rsidP="00950B95">
      <w:r>
        <w:t xml:space="preserve">4pm-5.30, H0.42, </w:t>
      </w:r>
      <w:proofErr w:type="spellStart"/>
      <w:r>
        <w:t>Prof.</w:t>
      </w:r>
      <w:proofErr w:type="spellEnd"/>
      <w:r>
        <w:t xml:space="preserve"> Peter </w:t>
      </w:r>
      <w:proofErr w:type="spellStart"/>
      <w:r>
        <w:t>Hallward</w:t>
      </w:r>
      <w:proofErr w:type="spellEnd"/>
      <w:r>
        <w:t xml:space="preserve"> (Kingston), title TBC. </w:t>
      </w:r>
    </w:p>
    <w:p w:rsidR="00950B95" w:rsidRDefault="00950B95" w:rsidP="00950B95">
      <w:r>
        <w:t xml:space="preserve">An event co-sponsored with French Studies. </w:t>
      </w:r>
    </w:p>
    <w:p w:rsidR="00950B95" w:rsidRPr="00950B95" w:rsidRDefault="00950B95" w:rsidP="00950B95">
      <w:pPr>
        <w:jc w:val="center"/>
      </w:pPr>
    </w:p>
    <w:sectPr w:rsidR="00950B95" w:rsidRPr="00950B9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0B95"/>
    <w:rsid w:val="003C03E2"/>
    <w:rsid w:val="00950B95"/>
    <w:rsid w:val="00FB0A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64F22D3-1CB8-422E-AC99-6870EEE3CC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2666DA05</Template>
  <TotalTime>5</TotalTime>
  <Pages>1</Pages>
  <Words>246</Words>
  <Characters>1404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1647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Taylor, Sarah</dc:creator>
  <cp:keywords/>
  <dc:description/>
  <cp:lastModifiedBy>Taylor, Sarah</cp:lastModifiedBy>
  <cp:revision>1</cp:revision>
  <dcterms:created xsi:type="dcterms:W3CDTF">2016-10-25T09:06:00Z</dcterms:created>
  <dcterms:modified xsi:type="dcterms:W3CDTF">2016-10-25T09:11:00Z</dcterms:modified>
</cp:coreProperties>
</file>