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6854" w:rsidRDefault="00C86854" w:rsidP="00C86854">
      <w:pPr>
        <w:jc w:val="right"/>
        <w:rPr>
          <w:b/>
          <w:color w:val="7030A0"/>
          <w:sz w:val="36"/>
          <w:szCs w:val="36"/>
        </w:rPr>
      </w:pPr>
      <w:bookmarkStart w:id="0" w:name="_GoBack"/>
      <w:bookmarkEnd w:id="0"/>
      <w:proofErr w:type="gramStart"/>
      <w:r>
        <w:rPr>
          <w:b/>
          <w:color w:val="7030A0"/>
          <w:sz w:val="36"/>
          <w:szCs w:val="36"/>
        </w:rPr>
        <w:t>department</w:t>
      </w:r>
      <w:proofErr w:type="gramEnd"/>
      <w:r>
        <w:rPr>
          <w:b/>
          <w:color w:val="7030A0"/>
          <w:sz w:val="36"/>
          <w:szCs w:val="36"/>
        </w:rPr>
        <w:t xml:space="preserve"> of </w:t>
      </w:r>
    </w:p>
    <w:p w:rsidR="00C86854" w:rsidRDefault="00C86854" w:rsidP="00C86854">
      <w:pPr>
        <w:jc w:val="right"/>
        <w:rPr>
          <w:b/>
          <w:color w:val="7030A0"/>
          <w:sz w:val="48"/>
          <w:szCs w:val="48"/>
        </w:rPr>
      </w:pPr>
      <w:r>
        <w:rPr>
          <w:b/>
          <w:color w:val="7030A0"/>
          <w:sz w:val="48"/>
          <w:szCs w:val="48"/>
        </w:rPr>
        <w:t>SOCIOLOGY</w:t>
      </w:r>
    </w:p>
    <w:p w:rsidR="00C86854" w:rsidRPr="006376E8" w:rsidRDefault="00CE1E13" w:rsidP="00CE1E13">
      <w:pPr>
        <w:jc w:val="center"/>
        <w:rPr>
          <w:b/>
          <w:sz w:val="36"/>
          <w:szCs w:val="36"/>
          <w:u w:val="single"/>
        </w:rPr>
      </w:pPr>
      <w:r w:rsidRPr="006376E8">
        <w:rPr>
          <w:b/>
          <w:sz w:val="36"/>
          <w:szCs w:val="36"/>
          <w:u w:val="single"/>
        </w:rPr>
        <w:t xml:space="preserve">2014/2015 </w:t>
      </w:r>
    </w:p>
    <w:p w:rsidR="00E14B28" w:rsidRPr="006376E8" w:rsidRDefault="00C86854" w:rsidP="00CE1E13">
      <w:pPr>
        <w:jc w:val="center"/>
        <w:rPr>
          <w:b/>
          <w:sz w:val="36"/>
          <w:szCs w:val="36"/>
          <w:u w:val="single"/>
        </w:rPr>
      </w:pPr>
      <w:r w:rsidRPr="006376E8">
        <w:rPr>
          <w:b/>
          <w:sz w:val="36"/>
          <w:szCs w:val="36"/>
          <w:u w:val="single"/>
        </w:rPr>
        <w:t xml:space="preserve">UNDERGRADUATE </w:t>
      </w:r>
      <w:r w:rsidR="00CE1E13" w:rsidRPr="006376E8">
        <w:rPr>
          <w:b/>
          <w:sz w:val="36"/>
          <w:szCs w:val="36"/>
          <w:u w:val="single"/>
        </w:rPr>
        <w:t>OPTION TALKS</w:t>
      </w:r>
    </w:p>
    <w:p w:rsidR="00CE1E13" w:rsidRPr="006376E8" w:rsidRDefault="00C86854" w:rsidP="00CE1E13">
      <w:pPr>
        <w:jc w:val="center"/>
        <w:rPr>
          <w:b/>
          <w:sz w:val="36"/>
          <w:szCs w:val="36"/>
          <w:u w:val="single"/>
        </w:rPr>
      </w:pPr>
      <w:r w:rsidRPr="006376E8">
        <w:rPr>
          <w:b/>
          <w:sz w:val="36"/>
          <w:szCs w:val="36"/>
          <w:u w:val="single"/>
        </w:rPr>
        <w:t>W</w:t>
      </w:r>
      <w:r w:rsidR="00CE1E13" w:rsidRPr="006376E8">
        <w:rPr>
          <w:b/>
          <w:sz w:val="36"/>
          <w:szCs w:val="36"/>
          <w:u w:val="single"/>
        </w:rPr>
        <w:t>EDNESDAY 30</w:t>
      </w:r>
      <w:r w:rsidR="00CE1E13" w:rsidRPr="006376E8">
        <w:rPr>
          <w:b/>
          <w:sz w:val="36"/>
          <w:szCs w:val="36"/>
          <w:u w:val="single"/>
          <w:vertAlign w:val="superscript"/>
        </w:rPr>
        <w:t>TH</w:t>
      </w:r>
      <w:r w:rsidR="00CE1E13" w:rsidRPr="006376E8">
        <w:rPr>
          <w:b/>
          <w:sz w:val="36"/>
          <w:szCs w:val="36"/>
          <w:u w:val="single"/>
        </w:rPr>
        <w:t xml:space="preserve"> APRIL</w:t>
      </w:r>
    </w:p>
    <w:p w:rsidR="00CE1E13" w:rsidRDefault="00CE1E13" w:rsidP="00CE1E13">
      <w:pPr>
        <w:jc w:val="center"/>
        <w:rPr>
          <w:b/>
          <w:sz w:val="36"/>
          <w:szCs w:val="36"/>
        </w:rPr>
      </w:pPr>
    </w:p>
    <w:tbl>
      <w:tblPr>
        <w:tblStyle w:val="TableGrid"/>
        <w:tblW w:w="14000" w:type="dxa"/>
        <w:tblLayout w:type="fixed"/>
        <w:tblLook w:val="04A0" w:firstRow="1" w:lastRow="0" w:firstColumn="1" w:lastColumn="0" w:noHBand="0" w:noVBand="1"/>
      </w:tblPr>
      <w:tblGrid>
        <w:gridCol w:w="1242"/>
        <w:gridCol w:w="993"/>
        <w:gridCol w:w="3260"/>
        <w:gridCol w:w="142"/>
        <w:gridCol w:w="2126"/>
        <w:gridCol w:w="1276"/>
        <w:gridCol w:w="850"/>
        <w:gridCol w:w="851"/>
        <w:gridCol w:w="1559"/>
        <w:gridCol w:w="1701"/>
      </w:tblGrid>
      <w:tr w:rsidR="0034591B" w:rsidRPr="00CE1E13" w:rsidTr="00BA3C5B">
        <w:trPr>
          <w:trHeight w:val="1099"/>
        </w:trPr>
        <w:tc>
          <w:tcPr>
            <w:tcW w:w="1242" w:type="dxa"/>
          </w:tcPr>
          <w:p w:rsidR="0034591B" w:rsidRDefault="0034591B" w:rsidP="00CE1E13">
            <w:pPr>
              <w:jc w:val="center"/>
              <w:rPr>
                <w:b/>
              </w:rPr>
            </w:pPr>
            <w:r>
              <w:rPr>
                <w:b/>
              </w:rPr>
              <w:t>TIME</w:t>
            </w:r>
          </w:p>
        </w:tc>
        <w:tc>
          <w:tcPr>
            <w:tcW w:w="993" w:type="dxa"/>
          </w:tcPr>
          <w:p w:rsidR="0034591B" w:rsidRDefault="0034591B" w:rsidP="00CE1E13">
            <w:pPr>
              <w:jc w:val="center"/>
              <w:rPr>
                <w:b/>
              </w:rPr>
            </w:pPr>
            <w:r>
              <w:rPr>
                <w:b/>
              </w:rPr>
              <w:t xml:space="preserve">MOD. </w:t>
            </w:r>
          </w:p>
          <w:p w:rsidR="0034591B" w:rsidRDefault="0034591B" w:rsidP="00CE1E13">
            <w:pPr>
              <w:jc w:val="center"/>
              <w:rPr>
                <w:b/>
              </w:rPr>
            </w:pPr>
            <w:r>
              <w:rPr>
                <w:b/>
              </w:rPr>
              <w:t>CODE</w:t>
            </w:r>
          </w:p>
        </w:tc>
        <w:tc>
          <w:tcPr>
            <w:tcW w:w="3260" w:type="dxa"/>
          </w:tcPr>
          <w:p w:rsidR="0034591B" w:rsidRPr="00CE1E13" w:rsidRDefault="0034591B" w:rsidP="00CE1E13">
            <w:pPr>
              <w:jc w:val="center"/>
              <w:rPr>
                <w:b/>
              </w:rPr>
            </w:pPr>
            <w:r>
              <w:rPr>
                <w:b/>
              </w:rPr>
              <w:t>MODULE TITLE</w:t>
            </w:r>
          </w:p>
        </w:tc>
        <w:tc>
          <w:tcPr>
            <w:tcW w:w="2268" w:type="dxa"/>
            <w:gridSpan w:val="2"/>
          </w:tcPr>
          <w:p w:rsidR="0034591B" w:rsidRDefault="0034591B" w:rsidP="00CE1E13">
            <w:pPr>
              <w:rPr>
                <w:b/>
              </w:rPr>
            </w:pPr>
            <w:r>
              <w:rPr>
                <w:b/>
              </w:rPr>
              <w:t>CONVENOR</w:t>
            </w:r>
          </w:p>
        </w:tc>
        <w:tc>
          <w:tcPr>
            <w:tcW w:w="1276" w:type="dxa"/>
          </w:tcPr>
          <w:p w:rsidR="0034591B" w:rsidRPr="00CE1E13" w:rsidRDefault="004E0049" w:rsidP="00CE1E13">
            <w:pPr>
              <w:rPr>
                <w:b/>
              </w:rPr>
            </w:pPr>
            <w:r>
              <w:rPr>
                <w:b/>
              </w:rPr>
              <w:t>TO BE TAKEN IN YEAR</w:t>
            </w:r>
          </w:p>
        </w:tc>
        <w:tc>
          <w:tcPr>
            <w:tcW w:w="1701" w:type="dxa"/>
            <w:gridSpan w:val="2"/>
          </w:tcPr>
          <w:p w:rsidR="0034591B" w:rsidRPr="00CE1E13" w:rsidRDefault="0034591B" w:rsidP="00CE1E13">
            <w:pPr>
              <w:jc w:val="center"/>
              <w:rPr>
                <w:b/>
              </w:rPr>
            </w:pPr>
            <w:r>
              <w:rPr>
                <w:b/>
              </w:rPr>
              <w:t>TALK VENUE</w:t>
            </w:r>
          </w:p>
        </w:tc>
        <w:tc>
          <w:tcPr>
            <w:tcW w:w="1559" w:type="dxa"/>
          </w:tcPr>
          <w:p w:rsidR="0034591B" w:rsidRDefault="0034591B" w:rsidP="00CE1E13">
            <w:pPr>
              <w:jc w:val="center"/>
              <w:rPr>
                <w:b/>
              </w:rPr>
            </w:pPr>
            <w:r>
              <w:rPr>
                <w:b/>
              </w:rPr>
              <w:t>FULL OR HALF YEAR MODULE</w:t>
            </w:r>
          </w:p>
        </w:tc>
        <w:tc>
          <w:tcPr>
            <w:tcW w:w="1701" w:type="dxa"/>
          </w:tcPr>
          <w:p w:rsidR="0034591B" w:rsidRDefault="0034591B" w:rsidP="00CE1E13">
            <w:pPr>
              <w:jc w:val="center"/>
              <w:rPr>
                <w:b/>
              </w:rPr>
            </w:pPr>
            <w:r>
              <w:rPr>
                <w:b/>
              </w:rPr>
              <w:t>IF HALF TERM AVAILABLE</w:t>
            </w:r>
          </w:p>
        </w:tc>
      </w:tr>
      <w:tr w:rsidR="0034591B" w:rsidRPr="00CE1E13" w:rsidTr="00BA3C5B">
        <w:trPr>
          <w:trHeight w:val="271"/>
        </w:trPr>
        <w:tc>
          <w:tcPr>
            <w:tcW w:w="9039" w:type="dxa"/>
            <w:gridSpan w:val="6"/>
          </w:tcPr>
          <w:p w:rsidR="0034591B" w:rsidRPr="00CE1E13" w:rsidRDefault="0034591B" w:rsidP="005170B6">
            <w:pPr>
              <w:jc w:val="center"/>
              <w:rPr>
                <w:b/>
              </w:rPr>
            </w:pPr>
          </w:p>
        </w:tc>
        <w:tc>
          <w:tcPr>
            <w:tcW w:w="850" w:type="dxa"/>
          </w:tcPr>
          <w:p w:rsidR="0034591B" w:rsidRPr="00CE1E13" w:rsidRDefault="0034591B" w:rsidP="005170B6">
            <w:pPr>
              <w:jc w:val="center"/>
              <w:rPr>
                <w:b/>
              </w:rPr>
            </w:pPr>
            <w:r>
              <w:rPr>
                <w:b/>
              </w:rPr>
              <w:t>SO.13</w:t>
            </w:r>
          </w:p>
        </w:tc>
        <w:tc>
          <w:tcPr>
            <w:tcW w:w="851" w:type="dxa"/>
          </w:tcPr>
          <w:p w:rsidR="0034591B" w:rsidRPr="00CE1E13" w:rsidRDefault="0034591B" w:rsidP="005170B6">
            <w:pPr>
              <w:jc w:val="center"/>
              <w:rPr>
                <w:b/>
              </w:rPr>
            </w:pPr>
            <w:r>
              <w:rPr>
                <w:b/>
              </w:rPr>
              <w:t>SO.20</w:t>
            </w:r>
          </w:p>
        </w:tc>
        <w:tc>
          <w:tcPr>
            <w:tcW w:w="1559" w:type="dxa"/>
          </w:tcPr>
          <w:p w:rsidR="0034591B" w:rsidRDefault="0034591B" w:rsidP="005170B6">
            <w:pPr>
              <w:jc w:val="center"/>
              <w:rPr>
                <w:b/>
              </w:rPr>
            </w:pPr>
          </w:p>
        </w:tc>
        <w:tc>
          <w:tcPr>
            <w:tcW w:w="1701" w:type="dxa"/>
          </w:tcPr>
          <w:p w:rsidR="0034591B" w:rsidRDefault="0034591B" w:rsidP="005170B6">
            <w:pPr>
              <w:jc w:val="center"/>
              <w:rPr>
                <w:b/>
              </w:rPr>
            </w:pPr>
          </w:p>
        </w:tc>
      </w:tr>
      <w:tr w:rsidR="0034591B" w:rsidRPr="00BA3C5B" w:rsidTr="00BA3C5B">
        <w:trPr>
          <w:trHeight w:val="271"/>
        </w:trPr>
        <w:tc>
          <w:tcPr>
            <w:tcW w:w="1242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12.15PM</w:t>
            </w:r>
          </w:p>
          <w:p w:rsidR="00155455" w:rsidRPr="00BA3C5B" w:rsidRDefault="00155455" w:rsidP="00CE1E13">
            <w:pPr>
              <w:jc w:val="center"/>
            </w:pPr>
          </w:p>
        </w:tc>
        <w:tc>
          <w:tcPr>
            <w:tcW w:w="7797" w:type="dxa"/>
            <w:gridSpan w:val="5"/>
          </w:tcPr>
          <w:p w:rsidR="00155455" w:rsidRPr="00BA3C5B" w:rsidRDefault="00155455" w:rsidP="00CE1E13">
            <w:pPr>
              <w:jc w:val="center"/>
            </w:pPr>
          </w:p>
          <w:p w:rsidR="0034591B" w:rsidRDefault="0034591B" w:rsidP="008C0312">
            <w:pPr>
              <w:pStyle w:val="NormalWeb"/>
              <w:shd w:val="clear" w:color="auto" w:fill="FFFFFF"/>
              <w:rPr>
                <w:rFonts w:ascii="Calibri" w:hAnsi="Calibri" w:cs="Calibri"/>
                <w:color w:val="000000"/>
              </w:rPr>
            </w:pPr>
            <w:r w:rsidRPr="00BA3C5B">
              <w:t>Talk by Director of U/G Studies</w:t>
            </w:r>
            <w:r w:rsidR="008C0312">
              <w:t xml:space="preserve"> (Dr </w:t>
            </w:r>
            <w:proofErr w:type="spellStart"/>
            <w:r w:rsidR="008C0312">
              <w:t>Cath</w:t>
            </w:r>
            <w:proofErr w:type="spellEnd"/>
            <w:r w:rsidR="008C0312">
              <w:t xml:space="preserve"> Lambert</w:t>
            </w:r>
            <w:proofErr w:type="gramStart"/>
            <w:r w:rsidR="008C0312">
              <w:t xml:space="preserve">)  </w:t>
            </w:r>
            <w:r w:rsidRPr="00BA3C5B">
              <w:t>–</w:t>
            </w:r>
            <w:proofErr w:type="gramEnd"/>
            <w:r w:rsidRPr="00BA3C5B">
              <w:t xml:space="preserve"> </w:t>
            </w:r>
            <w:r w:rsidR="008C0312">
              <w:rPr>
                <w:rFonts w:ascii="Calibri" w:hAnsi="Calibri" w:cs="Calibri"/>
                <w:color w:val="000000"/>
              </w:rPr>
              <w:t>Choosing your modules, Specialisms and Interdisciplinary module options.</w:t>
            </w:r>
          </w:p>
          <w:p w:rsidR="008C0312" w:rsidRPr="00BA3C5B" w:rsidRDefault="008C0312" w:rsidP="008C0312">
            <w:pPr>
              <w:pStyle w:val="NormalWeb"/>
              <w:shd w:val="clear" w:color="auto" w:fill="FFFFFF"/>
            </w:pPr>
          </w:p>
        </w:tc>
        <w:tc>
          <w:tcPr>
            <w:tcW w:w="850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√</w:t>
            </w:r>
          </w:p>
        </w:tc>
        <w:tc>
          <w:tcPr>
            <w:tcW w:w="851" w:type="dxa"/>
          </w:tcPr>
          <w:p w:rsidR="0034591B" w:rsidRPr="00BA3C5B" w:rsidRDefault="0034591B" w:rsidP="00CE1E13">
            <w:pPr>
              <w:jc w:val="center"/>
            </w:pPr>
          </w:p>
        </w:tc>
        <w:tc>
          <w:tcPr>
            <w:tcW w:w="1559" w:type="dxa"/>
          </w:tcPr>
          <w:p w:rsidR="0034591B" w:rsidRPr="00BA3C5B" w:rsidRDefault="0034591B" w:rsidP="00CE1E13">
            <w:pPr>
              <w:jc w:val="center"/>
            </w:pPr>
          </w:p>
        </w:tc>
        <w:tc>
          <w:tcPr>
            <w:tcW w:w="1701" w:type="dxa"/>
          </w:tcPr>
          <w:p w:rsidR="0034591B" w:rsidRPr="00BA3C5B" w:rsidRDefault="0034591B" w:rsidP="00CE1E13">
            <w:pPr>
              <w:jc w:val="center"/>
            </w:pPr>
          </w:p>
        </w:tc>
      </w:tr>
      <w:tr w:rsidR="0034591B" w:rsidRPr="00BA3C5B" w:rsidTr="00BA3C5B">
        <w:trPr>
          <w:trHeight w:val="271"/>
        </w:trPr>
        <w:tc>
          <w:tcPr>
            <w:tcW w:w="1242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12.30P</w:t>
            </w:r>
            <w:r w:rsidR="00155455" w:rsidRPr="00BA3C5B">
              <w:t>M</w:t>
            </w:r>
          </w:p>
          <w:p w:rsidR="00155455" w:rsidRPr="00BA3C5B" w:rsidRDefault="00155455" w:rsidP="00CE1E13">
            <w:pPr>
              <w:jc w:val="center"/>
            </w:pPr>
          </w:p>
        </w:tc>
        <w:tc>
          <w:tcPr>
            <w:tcW w:w="7797" w:type="dxa"/>
            <w:gridSpan w:val="5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Talk by Careers</w:t>
            </w:r>
          </w:p>
        </w:tc>
        <w:tc>
          <w:tcPr>
            <w:tcW w:w="850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√</w:t>
            </w:r>
          </w:p>
        </w:tc>
        <w:tc>
          <w:tcPr>
            <w:tcW w:w="851" w:type="dxa"/>
          </w:tcPr>
          <w:p w:rsidR="0034591B" w:rsidRPr="00BA3C5B" w:rsidRDefault="0034591B" w:rsidP="00CE1E13">
            <w:pPr>
              <w:jc w:val="center"/>
            </w:pPr>
          </w:p>
        </w:tc>
        <w:tc>
          <w:tcPr>
            <w:tcW w:w="1559" w:type="dxa"/>
          </w:tcPr>
          <w:p w:rsidR="0034591B" w:rsidRPr="00BA3C5B" w:rsidRDefault="0034591B" w:rsidP="00CE1E13">
            <w:pPr>
              <w:jc w:val="center"/>
            </w:pPr>
          </w:p>
        </w:tc>
        <w:tc>
          <w:tcPr>
            <w:tcW w:w="1701" w:type="dxa"/>
          </w:tcPr>
          <w:p w:rsidR="0034591B" w:rsidRPr="00BA3C5B" w:rsidRDefault="0034591B" w:rsidP="00CE1E13">
            <w:pPr>
              <w:jc w:val="center"/>
            </w:pPr>
          </w:p>
        </w:tc>
      </w:tr>
      <w:tr w:rsidR="0034591B" w:rsidRPr="00BA3C5B" w:rsidTr="004E0049">
        <w:trPr>
          <w:trHeight w:val="1087"/>
        </w:trPr>
        <w:tc>
          <w:tcPr>
            <w:tcW w:w="1242" w:type="dxa"/>
          </w:tcPr>
          <w:p w:rsidR="00155455" w:rsidRPr="00BA3C5B" w:rsidRDefault="00155455" w:rsidP="00CE1E13">
            <w:pPr>
              <w:jc w:val="center"/>
            </w:pPr>
          </w:p>
          <w:p w:rsidR="00155455" w:rsidRPr="00BA3C5B" w:rsidRDefault="00155455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12.45PM</w:t>
            </w:r>
          </w:p>
        </w:tc>
        <w:tc>
          <w:tcPr>
            <w:tcW w:w="993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8C0312" w:rsidP="00CE1E13">
            <w:pPr>
              <w:jc w:val="center"/>
            </w:pPr>
            <w:r>
              <w:t>SO306</w:t>
            </w:r>
          </w:p>
          <w:p w:rsidR="0034591B" w:rsidRPr="00BA3C5B" w:rsidRDefault="0034591B" w:rsidP="00CE1E13">
            <w:pPr>
              <w:jc w:val="center"/>
            </w:pPr>
          </w:p>
          <w:p w:rsidR="0034591B" w:rsidRPr="00BA3C5B" w:rsidRDefault="0034591B" w:rsidP="00155455">
            <w:pPr>
              <w:jc w:val="center"/>
            </w:pPr>
            <w:r w:rsidRPr="00BA3C5B">
              <w:t>SO231</w:t>
            </w:r>
          </w:p>
          <w:p w:rsidR="00155455" w:rsidRPr="00BA3C5B" w:rsidRDefault="00155455" w:rsidP="00155455">
            <w:pPr>
              <w:jc w:val="center"/>
            </w:pPr>
          </w:p>
        </w:tc>
        <w:tc>
          <w:tcPr>
            <w:tcW w:w="3402" w:type="dxa"/>
            <w:gridSpan w:val="2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Sociology of Education</w:t>
            </w:r>
          </w:p>
          <w:p w:rsidR="0034591B" w:rsidRPr="00BA3C5B" w:rsidRDefault="0034591B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Transformations</w:t>
            </w:r>
          </w:p>
        </w:tc>
        <w:tc>
          <w:tcPr>
            <w:tcW w:w="2126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proofErr w:type="spellStart"/>
            <w:r w:rsidRPr="00BA3C5B">
              <w:t>Cath</w:t>
            </w:r>
            <w:proofErr w:type="spellEnd"/>
            <w:r w:rsidRPr="00BA3C5B">
              <w:t xml:space="preserve"> Lambert</w:t>
            </w:r>
          </w:p>
          <w:p w:rsidR="0034591B" w:rsidRPr="00BA3C5B" w:rsidRDefault="0034591B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Caroline Wright</w:t>
            </w:r>
          </w:p>
        </w:tc>
        <w:tc>
          <w:tcPr>
            <w:tcW w:w="1276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3</w:t>
            </w:r>
          </w:p>
          <w:p w:rsidR="0034591B" w:rsidRPr="00BA3C5B" w:rsidRDefault="0034591B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2</w:t>
            </w:r>
          </w:p>
        </w:tc>
        <w:tc>
          <w:tcPr>
            <w:tcW w:w="850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√</w:t>
            </w:r>
          </w:p>
        </w:tc>
        <w:tc>
          <w:tcPr>
            <w:tcW w:w="851" w:type="dxa"/>
          </w:tcPr>
          <w:p w:rsidR="0034591B" w:rsidRPr="00BA3C5B" w:rsidRDefault="0034591B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</w:p>
          <w:p w:rsidR="00155455" w:rsidRPr="00BA3C5B" w:rsidRDefault="00155455" w:rsidP="00155455">
            <w:pPr>
              <w:jc w:val="center"/>
            </w:pPr>
          </w:p>
          <w:p w:rsidR="0034591B" w:rsidRPr="00BA3C5B" w:rsidRDefault="0034591B" w:rsidP="00155455">
            <w:pPr>
              <w:jc w:val="center"/>
            </w:pPr>
            <w:r w:rsidRPr="00BA3C5B">
              <w:t>√</w:t>
            </w:r>
          </w:p>
        </w:tc>
        <w:tc>
          <w:tcPr>
            <w:tcW w:w="1559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Full</w:t>
            </w:r>
          </w:p>
          <w:p w:rsidR="0034591B" w:rsidRPr="00BA3C5B" w:rsidRDefault="0034591B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Full</w:t>
            </w:r>
          </w:p>
        </w:tc>
        <w:tc>
          <w:tcPr>
            <w:tcW w:w="1701" w:type="dxa"/>
          </w:tcPr>
          <w:p w:rsidR="0034591B" w:rsidRPr="00BA3C5B" w:rsidRDefault="0034591B" w:rsidP="00CE1E13">
            <w:pPr>
              <w:jc w:val="center"/>
            </w:pPr>
          </w:p>
        </w:tc>
      </w:tr>
      <w:tr w:rsidR="0034591B" w:rsidRPr="00BA3C5B" w:rsidTr="004E0049">
        <w:trPr>
          <w:trHeight w:val="271"/>
        </w:trPr>
        <w:tc>
          <w:tcPr>
            <w:tcW w:w="1242" w:type="dxa"/>
          </w:tcPr>
          <w:p w:rsidR="00155455" w:rsidRPr="00BA3C5B" w:rsidRDefault="00155455" w:rsidP="00C86854">
            <w:pPr>
              <w:jc w:val="center"/>
            </w:pPr>
          </w:p>
          <w:p w:rsidR="0034591B" w:rsidRPr="00BA3C5B" w:rsidRDefault="0034591B" w:rsidP="00C86854">
            <w:pPr>
              <w:jc w:val="center"/>
            </w:pPr>
            <w:r w:rsidRPr="00BA3C5B">
              <w:t>1PM</w:t>
            </w:r>
          </w:p>
        </w:tc>
        <w:tc>
          <w:tcPr>
            <w:tcW w:w="993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155455" w:rsidP="00CE1E13">
            <w:pPr>
              <w:jc w:val="center"/>
            </w:pPr>
            <w:r w:rsidRPr="00BA3C5B">
              <w:t>SO236</w:t>
            </w:r>
          </w:p>
        </w:tc>
        <w:tc>
          <w:tcPr>
            <w:tcW w:w="3402" w:type="dxa"/>
            <w:gridSpan w:val="2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155455" w:rsidP="00CE1E13">
            <w:pPr>
              <w:jc w:val="center"/>
            </w:pPr>
            <w:r w:rsidRPr="00BA3C5B">
              <w:t>Gender, Culture and Popular Media</w:t>
            </w:r>
          </w:p>
          <w:p w:rsidR="00155455" w:rsidRPr="00BA3C5B" w:rsidRDefault="00155455" w:rsidP="00CE1E13">
            <w:pPr>
              <w:jc w:val="center"/>
            </w:pPr>
          </w:p>
        </w:tc>
        <w:tc>
          <w:tcPr>
            <w:tcW w:w="2126" w:type="dxa"/>
          </w:tcPr>
          <w:p w:rsidR="0034591B" w:rsidRPr="00BA3C5B" w:rsidRDefault="0034591B" w:rsidP="00155455"/>
          <w:p w:rsidR="00155455" w:rsidRPr="00BA3C5B" w:rsidRDefault="00155455" w:rsidP="00155455">
            <w:r w:rsidRPr="00BA3C5B">
              <w:t>Deborah Steinberg</w:t>
            </w:r>
          </w:p>
        </w:tc>
        <w:tc>
          <w:tcPr>
            <w:tcW w:w="1276" w:type="dxa"/>
          </w:tcPr>
          <w:p w:rsidR="0034591B" w:rsidRPr="00BA3C5B" w:rsidRDefault="0034591B" w:rsidP="00CE1E13">
            <w:pPr>
              <w:jc w:val="center"/>
            </w:pPr>
          </w:p>
          <w:p w:rsidR="00155455" w:rsidRPr="00BA3C5B" w:rsidRDefault="004E0049" w:rsidP="00CE1E13">
            <w:pPr>
              <w:jc w:val="center"/>
            </w:pPr>
            <w:r>
              <w:t>2 or</w:t>
            </w:r>
            <w:r w:rsidR="00155455" w:rsidRPr="00BA3C5B">
              <w:t xml:space="preserve"> 3</w:t>
            </w:r>
          </w:p>
        </w:tc>
        <w:tc>
          <w:tcPr>
            <w:tcW w:w="850" w:type="dxa"/>
          </w:tcPr>
          <w:p w:rsidR="0034591B" w:rsidRPr="00BA3C5B" w:rsidRDefault="0034591B" w:rsidP="00CE1E13">
            <w:pPr>
              <w:jc w:val="center"/>
            </w:pPr>
          </w:p>
          <w:p w:rsidR="00155455" w:rsidRPr="00BA3C5B" w:rsidRDefault="00155455" w:rsidP="00CE1E13">
            <w:pPr>
              <w:jc w:val="center"/>
            </w:pPr>
            <w:r w:rsidRPr="00BA3C5B">
              <w:t>√</w:t>
            </w:r>
          </w:p>
        </w:tc>
        <w:tc>
          <w:tcPr>
            <w:tcW w:w="851" w:type="dxa"/>
          </w:tcPr>
          <w:p w:rsidR="0034591B" w:rsidRPr="00BA3C5B" w:rsidRDefault="0034591B" w:rsidP="00CE1E13">
            <w:pPr>
              <w:jc w:val="center"/>
            </w:pPr>
          </w:p>
        </w:tc>
        <w:tc>
          <w:tcPr>
            <w:tcW w:w="1559" w:type="dxa"/>
          </w:tcPr>
          <w:p w:rsidR="0034591B" w:rsidRPr="00BA3C5B" w:rsidRDefault="0034591B" w:rsidP="00CE1E13">
            <w:pPr>
              <w:jc w:val="center"/>
            </w:pPr>
          </w:p>
          <w:p w:rsidR="00155455" w:rsidRPr="00BA3C5B" w:rsidRDefault="00155455" w:rsidP="00CE1E13">
            <w:pPr>
              <w:jc w:val="center"/>
            </w:pPr>
            <w:r w:rsidRPr="00BA3C5B">
              <w:t>Full</w:t>
            </w:r>
          </w:p>
        </w:tc>
        <w:tc>
          <w:tcPr>
            <w:tcW w:w="1701" w:type="dxa"/>
          </w:tcPr>
          <w:p w:rsidR="0034591B" w:rsidRPr="00BA3C5B" w:rsidRDefault="0034591B" w:rsidP="00CE1E13">
            <w:pPr>
              <w:jc w:val="center"/>
            </w:pPr>
          </w:p>
        </w:tc>
      </w:tr>
      <w:tr w:rsidR="0034591B" w:rsidRPr="00BA3C5B" w:rsidTr="004E0049">
        <w:trPr>
          <w:trHeight w:val="271"/>
        </w:trPr>
        <w:tc>
          <w:tcPr>
            <w:tcW w:w="1242" w:type="dxa"/>
          </w:tcPr>
          <w:p w:rsidR="00155455" w:rsidRPr="00BA3C5B" w:rsidRDefault="00155455" w:rsidP="00CE1E13">
            <w:pPr>
              <w:jc w:val="center"/>
            </w:pPr>
          </w:p>
          <w:p w:rsidR="00155455" w:rsidRPr="00BA3C5B" w:rsidRDefault="00155455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1.15PM</w:t>
            </w:r>
          </w:p>
        </w:tc>
        <w:tc>
          <w:tcPr>
            <w:tcW w:w="993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155455" w:rsidP="00CE1E13">
            <w:pPr>
              <w:jc w:val="center"/>
            </w:pPr>
            <w:r w:rsidRPr="00BA3C5B">
              <w:t>SO239</w:t>
            </w:r>
          </w:p>
        </w:tc>
        <w:tc>
          <w:tcPr>
            <w:tcW w:w="3402" w:type="dxa"/>
            <w:gridSpan w:val="2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155455" w:rsidP="00CE1E13">
            <w:pPr>
              <w:jc w:val="center"/>
            </w:pPr>
            <w:r w:rsidRPr="00BA3C5B">
              <w:t>Bodies, Property and Politics</w:t>
            </w:r>
          </w:p>
          <w:p w:rsidR="00155455" w:rsidRPr="00BA3C5B" w:rsidRDefault="00155455" w:rsidP="00CE1E13">
            <w:pPr>
              <w:jc w:val="center"/>
            </w:pPr>
          </w:p>
          <w:p w:rsidR="00155455" w:rsidRPr="00BA3C5B" w:rsidRDefault="00155455" w:rsidP="00CE1E13">
            <w:pPr>
              <w:jc w:val="center"/>
            </w:pPr>
            <w:r w:rsidRPr="00BA3C5B">
              <w:t>Dissertation</w:t>
            </w:r>
          </w:p>
        </w:tc>
        <w:tc>
          <w:tcPr>
            <w:tcW w:w="2126" w:type="dxa"/>
          </w:tcPr>
          <w:p w:rsidR="00155455" w:rsidRPr="00BA3C5B" w:rsidRDefault="00155455" w:rsidP="00CE1E13">
            <w:pPr>
              <w:jc w:val="center"/>
            </w:pPr>
          </w:p>
          <w:p w:rsidR="0034591B" w:rsidRDefault="00155455" w:rsidP="00CE1E13">
            <w:pPr>
              <w:jc w:val="center"/>
            </w:pPr>
            <w:r w:rsidRPr="00BA3C5B">
              <w:t>Amy Hinterberger</w:t>
            </w:r>
          </w:p>
          <w:p w:rsidR="00A027BC" w:rsidRDefault="00A027BC" w:rsidP="00CE1E13">
            <w:pPr>
              <w:jc w:val="center"/>
            </w:pPr>
          </w:p>
          <w:p w:rsidR="00A027BC" w:rsidRDefault="00A027BC" w:rsidP="00CE1E13">
            <w:pPr>
              <w:jc w:val="center"/>
            </w:pPr>
            <w:r>
              <w:t>Alan Bradley</w:t>
            </w:r>
          </w:p>
          <w:p w:rsidR="00A027BC" w:rsidRPr="00BA3C5B" w:rsidRDefault="00A027BC" w:rsidP="00CE1E13">
            <w:pPr>
              <w:jc w:val="center"/>
            </w:pPr>
          </w:p>
        </w:tc>
        <w:tc>
          <w:tcPr>
            <w:tcW w:w="1276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155455" w:rsidP="00CE1E13">
            <w:pPr>
              <w:jc w:val="center"/>
            </w:pPr>
            <w:r w:rsidRPr="00BA3C5B">
              <w:t>2</w:t>
            </w:r>
          </w:p>
          <w:p w:rsidR="00155455" w:rsidRPr="00BA3C5B" w:rsidRDefault="00155455" w:rsidP="00CE1E13">
            <w:pPr>
              <w:jc w:val="center"/>
            </w:pPr>
          </w:p>
          <w:p w:rsidR="00155455" w:rsidRPr="00BA3C5B" w:rsidRDefault="00155455" w:rsidP="00CE1E13">
            <w:pPr>
              <w:jc w:val="center"/>
            </w:pPr>
            <w:r w:rsidRPr="00BA3C5B">
              <w:t>3</w:t>
            </w:r>
          </w:p>
        </w:tc>
        <w:tc>
          <w:tcPr>
            <w:tcW w:w="850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155455" w:rsidP="00CE1E13">
            <w:pPr>
              <w:jc w:val="center"/>
            </w:pPr>
            <w:r w:rsidRPr="00BA3C5B">
              <w:t>√</w:t>
            </w:r>
          </w:p>
        </w:tc>
        <w:tc>
          <w:tcPr>
            <w:tcW w:w="851" w:type="dxa"/>
          </w:tcPr>
          <w:p w:rsidR="0034591B" w:rsidRPr="00BA3C5B" w:rsidRDefault="0034591B" w:rsidP="00CE1E13">
            <w:pPr>
              <w:jc w:val="center"/>
            </w:pPr>
          </w:p>
          <w:p w:rsidR="00155455" w:rsidRPr="00BA3C5B" w:rsidRDefault="00155455" w:rsidP="00CE1E13">
            <w:pPr>
              <w:jc w:val="center"/>
            </w:pPr>
          </w:p>
          <w:p w:rsidR="00155455" w:rsidRPr="00BA3C5B" w:rsidRDefault="00155455" w:rsidP="00CE1E13">
            <w:pPr>
              <w:jc w:val="center"/>
            </w:pPr>
          </w:p>
          <w:p w:rsidR="00155455" w:rsidRPr="00BA3C5B" w:rsidRDefault="00155455" w:rsidP="00CE1E13">
            <w:pPr>
              <w:jc w:val="center"/>
            </w:pPr>
            <w:r w:rsidRPr="00BA3C5B">
              <w:t>√</w:t>
            </w:r>
          </w:p>
        </w:tc>
        <w:tc>
          <w:tcPr>
            <w:tcW w:w="1559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155455" w:rsidP="00CE1E13">
            <w:pPr>
              <w:jc w:val="center"/>
            </w:pPr>
            <w:r w:rsidRPr="00BA3C5B">
              <w:t>Half</w:t>
            </w:r>
          </w:p>
          <w:p w:rsidR="00155455" w:rsidRPr="00BA3C5B" w:rsidRDefault="00155455" w:rsidP="00CE1E13">
            <w:pPr>
              <w:jc w:val="center"/>
            </w:pPr>
          </w:p>
          <w:p w:rsidR="00155455" w:rsidRPr="00BA3C5B" w:rsidRDefault="00155455" w:rsidP="00CE1E13">
            <w:pPr>
              <w:jc w:val="center"/>
            </w:pPr>
            <w:r w:rsidRPr="00BA3C5B">
              <w:t>Full</w:t>
            </w:r>
          </w:p>
          <w:p w:rsidR="00155455" w:rsidRPr="00BA3C5B" w:rsidRDefault="00155455" w:rsidP="00CE1E13">
            <w:pPr>
              <w:jc w:val="center"/>
            </w:pPr>
          </w:p>
        </w:tc>
        <w:tc>
          <w:tcPr>
            <w:tcW w:w="1701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155455" w:rsidP="00CE1E13">
            <w:pPr>
              <w:jc w:val="center"/>
            </w:pPr>
            <w:r w:rsidRPr="00BA3C5B">
              <w:t>Spring</w:t>
            </w:r>
          </w:p>
        </w:tc>
      </w:tr>
      <w:tr w:rsidR="0034591B" w:rsidRPr="00BA3C5B" w:rsidTr="004E0049">
        <w:trPr>
          <w:trHeight w:val="271"/>
        </w:trPr>
        <w:tc>
          <w:tcPr>
            <w:tcW w:w="1242" w:type="dxa"/>
          </w:tcPr>
          <w:p w:rsidR="0010630C" w:rsidRPr="00BA3C5B" w:rsidRDefault="0010630C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1.30PM</w:t>
            </w:r>
          </w:p>
        </w:tc>
        <w:tc>
          <w:tcPr>
            <w:tcW w:w="993" w:type="dxa"/>
          </w:tcPr>
          <w:p w:rsidR="00155455" w:rsidRPr="00BA3C5B" w:rsidRDefault="00155455" w:rsidP="00CE1E13">
            <w:pPr>
              <w:jc w:val="center"/>
            </w:pPr>
          </w:p>
          <w:p w:rsidR="00155455" w:rsidRPr="00BA3C5B" w:rsidRDefault="00155455" w:rsidP="00CE1E13">
            <w:pPr>
              <w:jc w:val="center"/>
            </w:pPr>
            <w:r w:rsidRPr="00BA3C5B">
              <w:t>SO337</w:t>
            </w:r>
          </w:p>
        </w:tc>
        <w:tc>
          <w:tcPr>
            <w:tcW w:w="3402" w:type="dxa"/>
            <w:gridSpan w:val="2"/>
          </w:tcPr>
          <w:p w:rsidR="00155455" w:rsidRPr="00BA3C5B" w:rsidRDefault="00155455" w:rsidP="00CE1E13">
            <w:pPr>
              <w:jc w:val="center"/>
            </w:pPr>
          </w:p>
          <w:p w:rsidR="00155455" w:rsidRPr="00BA3C5B" w:rsidRDefault="00155455" w:rsidP="00CE1E13">
            <w:pPr>
              <w:jc w:val="center"/>
            </w:pPr>
            <w:r w:rsidRPr="00BA3C5B">
              <w:t>Racism and Xenophobia</w:t>
            </w:r>
          </w:p>
        </w:tc>
        <w:tc>
          <w:tcPr>
            <w:tcW w:w="2126" w:type="dxa"/>
          </w:tcPr>
          <w:p w:rsidR="0010630C" w:rsidRPr="00BA3C5B" w:rsidRDefault="0010630C" w:rsidP="00CE1E13">
            <w:pPr>
              <w:jc w:val="center"/>
            </w:pPr>
          </w:p>
          <w:p w:rsidR="0010630C" w:rsidRPr="00BA3C5B" w:rsidRDefault="0010630C" w:rsidP="00CE1E13">
            <w:pPr>
              <w:jc w:val="center"/>
            </w:pPr>
            <w:r w:rsidRPr="00BA3C5B">
              <w:t>Hannah Jones</w:t>
            </w:r>
          </w:p>
        </w:tc>
        <w:tc>
          <w:tcPr>
            <w:tcW w:w="1276" w:type="dxa"/>
          </w:tcPr>
          <w:p w:rsidR="0010630C" w:rsidRPr="00BA3C5B" w:rsidRDefault="0010630C" w:rsidP="00CE1E13">
            <w:pPr>
              <w:jc w:val="center"/>
            </w:pPr>
          </w:p>
          <w:p w:rsidR="0010630C" w:rsidRPr="00BA3C5B" w:rsidRDefault="0010630C" w:rsidP="00CE1E13">
            <w:pPr>
              <w:jc w:val="center"/>
            </w:pPr>
            <w:r w:rsidRPr="00BA3C5B">
              <w:t>3</w:t>
            </w:r>
          </w:p>
        </w:tc>
        <w:tc>
          <w:tcPr>
            <w:tcW w:w="850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155455" w:rsidP="00CE1E13">
            <w:pPr>
              <w:jc w:val="center"/>
            </w:pPr>
            <w:r w:rsidRPr="00BA3C5B">
              <w:t>√</w:t>
            </w:r>
          </w:p>
        </w:tc>
        <w:tc>
          <w:tcPr>
            <w:tcW w:w="851" w:type="dxa"/>
          </w:tcPr>
          <w:p w:rsidR="0034591B" w:rsidRPr="00BA3C5B" w:rsidRDefault="0034591B" w:rsidP="00CE1E13">
            <w:pPr>
              <w:jc w:val="center"/>
            </w:pPr>
          </w:p>
          <w:p w:rsidR="0010630C" w:rsidRPr="00BA3C5B" w:rsidRDefault="0010630C" w:rsidP="00CE1E13">
            <w:pPr>
              <w:jc w:val="center"/>
            </w:pPr>
          </w:p>
          <w:p w:rsidR="0010630C" w:rsidRPr="00BA3C5B" w:rsidRDefault="0010630C" w:rsidP="00CE1E13">
            <w:pPr>
              <w:jc w:val="center"/>
            </w:pPr>
          </w:p>
          <w:p w:rsidR="0010630C" w:rsidRPr="00BA3C5B" w:rsidRDefault="0010630C" w:rsidP="00CE1E13">
            <w:pPr>
              <w:jc w:val="center"/>
            </w:pPr>
          </w:p>
        </w:tc>
        <w:tc>
          <w:tcPr>
            <w:tcW w:w="1559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155455" w:rsidP="00CE1E13">
            <w:pPr>
              <w:jc w:val="center"/>
            </w:pPr>
            <w:r w:rsidRPr="00BA3C5B">
              <w:t>Half</w:t>
            </w:r>
          </w:p>
          <w:p w:rsidR="0010630C" w:rsidRPr="00BA3C5B" w:rsidRDefault="0010630C" w:rsidP="00CE1E13">
            <w:pPr>
              <w:jc w:val="center"/>
            </w:pPr>
          </w:p>
          <w:p w:rsidR="0010630C" w:rsidRPr="00BA3C5B" w:rsidRDefault="0010630C" w:rsidP="00CE1E13">
            <w:pPr>
              <w:jc w:val="center"/>
            </w:pPr>
          </w:p>
        </w:tc>
        <w:tc>
          <w:tcPr>
            <w:tcW w:w="1701" w:type="dxa"/>
          </w:tcPr>
          <w:p w:rsidR="00155455" w:rsidRPr="00BA3C5B" w:rsidRDefault="00155455" w:rsidP="00CE1E13">
            <w:pPr>
              <w:jc w:val="center"/>
            </w:pPr>
          </w:p>
          <w:p w:rsidR="0034591B" w:rsidRPr="00BA3C5B" w:rsidRDefault="00155455" w:rsidP="00CE1E13">
            <w:pPr>
              <w:jc w:val="center"/>
            </w:pPr>
            <w:r w:rsidRPr="00BA3C5B">
              <w:t>Spring</w:t>
            </w:r>
          </w:p>
          <w:p w:rsidR="0010630C" w:rsidRPr="00BA3C5B" w:rsidRDefault="0010630C" w:rsidP="00CE1E13">
            <w:pPr>
              <w:jc w:val="center"/>
            </w:pPr>
          </w:p>
          <w:p w:rsidR="0010630C" w:rsidRPr="00BA3C5B" w:rsidRDefault="0010630C" w:rsidP="0060435D">
            <w:pPr>
              <w:jc w:val="center"/>
            </w:pPr>
          </w:p>
        </w:tc>
      </w:tr>
      <w:tr w:rsidR="00BA3C5B" w:rsidRPr="00BA3C5B" w:rsidTr="004E0049">
        <w:trPr>
          <w:trHeight w:val="1099"/>
        </w:trPr>
        <w:tc>
          <w:tcPr>
            <w:tcW w:w="1242" w:type="dxa"/>
          </w:tcPr>
          <w:p w:rsidR="00BA3C5B" w:rsidRPr="00BA3C5B" w:rsidRDefault="00BA3C5B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lastRenderedPageBreak/>
              <w:t>TIME</w:t>
            </w:r>
          </w:p>
        </w:tc>
        <w:tc>
          <w:tcPr>
            <w:tcW w:w="993" w:type="dxa"/>
          </w:tcPr>
          <w:p w:rsidR="00BA3C5B" w:rsidRPr="00BA3C5B" w:rsidRDefault="00BA3C5B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t xml:space="preserve">MOD. </w:t>
            </w:r>
          </w:p>
          <w:p w:rsidR="00BA3C5B" w:rsidRPr="00BA3C5B" w:rsidRDefault="00BA3C5B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t>CODE</w:t>
            </w:r>
          </w:p>
        </w:tc>
        <w:tc>
          <w:tcPr>
            <w:tcW w:w="3402" w:type="dxa"/>
            <w:gridSpan w:val="2"/>
          </w:tcPr>
          <w:p w:rsidR="00BA3C5B" w:rsidRPr="00BA3C5B" w:rsidRDefault="00BA3C5B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t>MODULE TITLE</w:t>
            </w:r>
          </w:p>
        </w:tc>
        <w:tc>
          <w:tcPr>
            <w:tcW w:w="2126" w:type="dxa"/>
          </w:tcPr>
          <w:p w:rsidR="00BA3C5B" w:rsidRPr="00BA3C5B" w:rsidRDefault="00BA3C5B" w:rsidP="00837927">
            <w:pPr>
              <w:rPr>
                <w:b/>
              </w:rPr>
            </w:pPr>
            <w:r w:rsidRPr="00BA3C5B">
              <w:rPr>
                <w:b/>
              </w:rPr>
              <w:t>CONVENOR</w:t>
            </w:r>
          </w:p>
        </w:tc>
        <w:tc>
          <w:tcPr>
            <w:tcW w:w="1276" w:type="dxa"/>
          </w:tcPr>
          <w:p w:rsidR="00BA3C5B" w:rsidRPr="00BA3C5B" w:rsidRDefault="004E0049" w:rsidP="00837927">
            <w:pPr>
              <w:rPr>
                <w:b/>
              </w:rPr>
            </w:pPr>
            <w:r>
              <w:rPr>
                <w:b/>
              </w:rPr>
              <w:t xml:space="preserve">CAN BE TAKEN IN YEAR </w:t>
            </w:r>
          </w:p>
        </w:tc>
        <w:tc>
          <w:tcPr>
            <w:tcW w:w="1701" w:type="dxa"/>
            <w:gridSpan w:val="2"/>
          </w:tcPr>
          <w:p w:rsidR="00BA3C5B" w:rsidRPr="00BA3C5B" w:rsidRDefault="00BA3C5B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t>TALK VENUE</w:t>
            </w:r>
          </w:p>
        </w:tc>
        <w:tc>
          <w:tcPr>
            <w:tcW w:w="1559" w:type="dxa"/>
          </w:tcPr>
          <w:p w:rsidR="00BA3C5B" w:rsidRPr="00BA3C5B" w:rsidRDefault="00BA3C5B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t>FULL OR HALF YEAR MODULE</w:t>
            </w:r>
          </w:p>
        </w:tc>
        <w:tc>
          <w:tcPr>
            <w:tcW w:w="1701" w:type="dxa"/>
          </w:tcPr>
          <w:p w:rsidR="00BA3C5B" w:rsidRPr="00BA3C5B" w:rsidRDefault="00BA3C5B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t>IF HALF TERM AVAILABLE</w:t>
            </w:r>
          </w:p>
        </w:tc>
      </w:tr>
      <w:tr w:rsidR="00BA3C5B" w:rsidRPr="00BA3C5B" w:rsidTr="00837927">
        <w:trPr>
          <w:trHeight w:val="271"/>
        </w:trPr>
        <w:tc>
          <w:tcPr>
            <w:tcW w:w="9039" w:type="dxa"/>
            <w:gridSpan w:val="6"/>
          </w:tcPr>
          <w:p w:rsidR="00BA3C5B" w:rsidRPr="00BA3C5B" w:rsidRDefault="00BA3C5B" w:rsidP="00837927">
            <w:pPr>
              <w:jc w:val="center"/>
              <w:rPr>
                <w:b/>
              </w:rPr>
            </w:pPr>
          </w:p>
        </w:tc>
        <w:tc>
          <w:tcPr>
            <w:tcW w:w="850" w:type="dxa"/>
          </w:tcPr>
          <w:p w:rsidR="00BA3C5B" w:rsidRPr="00BA3C5B" w:rsidRDefault="00BA3C5B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t>SO.13</w:t>
            </w:r>
          </w:p>
        </w:tc>
        <w:tc>
          <w:tcPr>
            <w:tcW w:w="851" w:type="dxa"/>
          </w:tcPr>
          <w:p w:rsidR="00BA3C5B" w:rsidRPr="00BA3C5B" w:rsidRDefault="00BA3C5B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t>SO.20</w:t>
            </w:r>
          </w:p>
        </w:tc>
        <w:tc>
          <w:tcPr>
            <w:tcW w:w="1559" w:type="dxa"/>
          </w:tcPr>
          <w:p w:rsidR="00BA3C5B" w:rsidRPr="00BA3C5B" w:rsidRDefault="00BA3C5B" w:rsidP="00837927">
            <w:pPr>
              <w:jc w:val="center"/>
              <w:rPr>
                <w:b/>
              </w:rPr>
            </w:pPr>
          </w:p>
        </w:tc>
        <w:tc>
          <w:tcPr>
            <w:tcW w:w="1701" w:type="dxa"/>
          </w:tcPr>
          <w:p w:rsidR="00BA3C5B" w:rsidRPr="00BA3C5B" w:rsidRDefault="00BA3C5B" w:rsidP="00837927">
            <w:pPr>
              <w:jc w:val="center"/>
              <w:rPr>
                <w:b/>
              </w:rPr>
            </w:pPr>
          </w:p>
        </w:tc>
      </w:tr>
      <w:tr w:rsidR="0034591B" w:rsidRPr="00BA3C5B" w:rsidTr="003804B7">
        <w:trPr>
          <w:trHeight w:val="856"/>
        </w:trPr>
        <w:tc>
          <w:tcPr>
            <w:tcW w:w="1242" w:type="dxa"/>
          </w:tcPr>
          <w:p w:rsidR="00BA3C5B" w:rsidRPr="00BA3C5B" w:rsidRDefault="00BA3C5B" w:rsidP="00CE1E13">
            <w:pPr>
              <w:jc w:val="center"/>
            </w:pPr>
          </w:p>
          <w:p w:rsidR="001638B5" w:rsidRDefault="001638B5" w:rsidP="00CE1E13">
            <w:pPr>
              <w:jc w:val="center"/>
            </w:pPr>
          </w:p>
          <w:p w:rsidR="001638B5" w:rsidRDefault="001638B5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1.45PM</w:t>
            </w:r>
          </w:p>
        </w:tc>
        <w:tc>
          <w:tcPr>
            <w:tcW w:w="993" w:type="dxa"/>
          </w:tcPr>
          <w:p w:rsidR="001638B5" w:rsidRDefault="001638B5" w:rsidP="00CE1E13">
            <w:pPr>
              <w:jc w:val="center"/>
            </w:pPr>
          </w:p>
          <w:p w:rsidR="0010630C" w:rsidRDefault="001638B5" w:rsidP="00CE1E13">
            <w:pPr>
              <w:jc w:val="center"/>
            </w:pPr>
            <w:r>
              <w:t>SO240</w:t>
            </w:r>
          </w:p>
          <w:p w:rsidR="001638B5" w:rsidRDefault="001638B5" w:rsidP="00CE1E13">
            <w:pPr>
              <w:jc w:val="center"/>
            </w:pPr>
          </w:p>
          <w:p w:rsidR="001638B5" w:rsidRPr="00BA3C5B" w:rsidRDefault="001638B5" w:rsidP="00CE1E13">
            <w:pPr>
              <w:jc w:val="center"/>
            </w:pPr>
          </w:p>
          <w:p w:rsidR="001638B5" w:rsidRDefault="001638B5" w:rsidP="00CE1E13">
            <w:pPr>
              <w:jc w:val="center"/>
            </w:pPr>
          </w:p>
          <w:p w:rsidR="0010630C" w:rsidRPr="00BA3C5B" w:rsidRDefault="0010630C" w:rsidP="00CE1E13">
            <w:pPr>
              <w:jc w:val="center"/>
            </w:pPr>
            <w:r w:rsidRPr="00BA3C5B">
              <w:t>SO</w:t>
            </w:r>
            <w:r w:rsidR="008B2DAC">
              <w:t>201</w:t>
            </w:r>
          </w:p>
        </w:tc>
        <w:tc>
          <w:tcPr>
            <w:tcW w:w="3402" w:type="dxa"/>
            <w:gridSpan w:val="2"/>
          </w:tcPr>
          <w:p w:rsidR="008B2DAC" w:rsidRPr="00BA3C5B" w:rsidRDefault="008B2DAC" w:rsidP="008B2DAC">
            <w:pPr>
              <w:jc w:val="center"/>
            </w:pPr>
          </w:p>
          <w:p w:rsidR="001638B5" w:rsidRDefault="001638B5" w:rsidP="001638B5">
            <w:pPr>
              <w:jc w:val="center"/>
            </w:pPr>
            <w:r w:rsidRPr="00BA3C5B">
              <w:t xml:space="preserve">Commercial Cultures in Global Capitalism </w:t>
            </w:r>
          </w:p>
          <w:p w:rsidR="001638B5" w:rsidRDefault="001638B5" w:rsidP="008B2DAC">
            <w:pPr>
              <w:jc w:val="center"/>
            </w:pPr>
          </w:p>
          <w:p w:rsidR="001638B5" w:rsidRDefault="001638B5" w:rsidP="008B2DAC">
            <w:pPr>
              <w:jc w:val="center"/>
            </w:pPr>
          </w:p>
          <w:p w:rsidR="008B2DAC" w:rsidRPr="00BA3C5B" w:rsidRDefault="008B2DAC" w:rsidP="008B2DAC">
            <w:pPr>
              <w:jc w:val="center"/>
            </w:pPr>
            <w:r w:rsidRPr="00BA3C5B">
              <w:t>Surveys, Secondary Analysis + Social Statistics</w:t>
            </w:r>
          </w:p>
          <w:p w:rsidR="008B2DAC" w:rsidRPr="00BA3C5B" w:rsidRDefault="008B2DAC" w:rsidP="00CE1E13">
            <w:pPr>
              <w:jc w:val="center"/>
            </w:pPr>
          </w:p>
        </w:tc>
        <w:tc>
          <w:tcPr>
            <w:tcW w:w="2126" w:type="dxa"/>
          </w:tcPr>
          <w:p w:rsidR="003804B7" w:rsidRPr="00BA3C5B" w:rsidRDefault="003804B7" w:rsidP="00CE1E13">
            <w:pPr>
              <w:jc w:val="center"/>
            </w:pPr>
          </w:p>
          <w:p w:rsidR="001638B5" w:rsidRDefault="001638B5" w:rsidP="00CE1E13">
            <w:pPr>
              <w:jc w:val="center"/>
            </w:pPr>
            <w:r>
              <w:t xml:space="preserve">Lynne </w:t>
            </w:r>
            <w:proofErr w:type="spellStart"/>
            <w:r>
              <w:t>Pettinger</w:t>
            </w:r>
            <w:proofErr w:type="spellEnd"/>
          </w:p>
          <w:p w:rsidR="001638B5" w:rsidRDefault="001638B5" w:rsidP="00CE1E13">
            <w:pPr>
              <w:jc w:val="center"/>
            </w:pPr>
          </w:p>
          <w:p w:rsidR="001638B5" w:rsidRDefault="001638B5" w:rsidP="00CE1E13">
            <w:pPr>
              <w:jc w:val="center"/>
            </w:pPr>
          </w:p>
          <w:p w:rsidR="001638B5" w:rsidRDefault="001638B5" w:rsidP="00CE1E13">
            <w:pPr>
              <w:jc w:val="center"/>
            </w:pPr>
          </w:p>
          <w:p w:rsidR="0010630C" w:rsidRPr="00BA3C5B" w:rsidRDefault="008B2DAC" w:rsidP="00CE1E13">
            <w:pPr>
              <w:jc w:val="center"/>
            </w:pPr>
            <w:r>
              <w:t xml:space="preserve">Richard </w:t>
            </w:r>
            <w:proofErr w:type="spellStart"/>
            <w:r>
              <w:t>Lampard</w:t>
            </w:r>
            <w:proofErr w:type="spellEnd"/>
          </w:p>
        </w:tc>
        <w:tc>
          <w:tcPr>
            <w:tcW w:w="1276" w:type="dxa"/>
          </w:tcPr>
          <w:p w:rsidR="0010630C" w:rsidRPr="00BA3C5B" w:rsidRDefault="0010630C" w:rsidP="00CE1E13">
            <w:pPr>
              <w:jc w:val="center"/>
            </w:pPr>
          </w:p>
          <w:p w:rsidR="001638B5" w:rsidRDefault="001638B5" w:rsidP="00CE1E13">
            <w:pPr>
              <w:jc w:val="center"/>
            </w:pPr>
            <w:r>
              <w:t>2</w:t>
            </w:r>
          </w:p>
          <w:p w:rsidR="001638B5" w:rsidRDefault="001638B5" w:rsidP="00CE1E13">
            <w:pPr>
              <w:jc w:val="center"/>
            </w:pPr>
          </w:p>
          <w:p w:rsidR="001638B5" w:rsidRDefault="001638B5" w:rsidP="00CE1E13">
            <w:pPr>
              <w:jc w:val="center"/>
            </w:pPr>
          </w:p>
          <w:p w:rsidR="001638B5" w:rsidRDefault="001638B5" w:rsidP="00CE1E13">
            <w:pPr>
              <w:jc w:val="center"/>
            </w:pPr>
          </w:p>
          <w:p w:rsidR="0010630C" w:rsidRPr="00BA3C5B" w:rsidRDefault="0010630C" w:rsidP="00CE1E13">
            <w:pPr>
              <w:jc w:val="center"/>
            </w:pPr>
            <w:r w:rsidRPr="00BA3C5B">
              <w:t>3</w:t>
            </w:r>
          </w:p>
        </w:tc>
        <w:tc>
          <w:tcPr>
            <w:tcW w:w="850" w:type="dxa"/>
          </w:tcPr>
          <w:p w:rsidR="003804B7" w:rsidRDefault="003804B7" w:rsidP="00CE1E13">
            <w:pPr>
              <w:jc w:val="center"/>
            </w:pPr>
          </w:p>
          <w:p w:rsidR="001638B5" w:rsidRDefault="001638B5" w:rsidP="00CE1E13">
            <w:pPr>
              <w:jc w:val="center"/>
            </w:pPr>
          </w:p>
          <w:p w:rsidR="001638B5" w:rsidRDefault="001638B5" w:rsidP="00CE1E13">
            <w:pPr>
              <w:jc w:val="center"/>
            </w:pPr>
          </w:p>
          <w:p w:rsidR="001638B5" w:rsidRDefault="001638B5" w:rsidP="00CE1E13">
            <w:pPr>
              <w:jc w:val="center"/>
            </w:pPr>
          </w:p>
          <w:p w:rsidR="001638B5" w:rsidRDefault="001638B5" w:rsidP="00CE1E13">
            <w:pPr>
              <w:jc w:val="center"/>
            </w:pPr>
          </w:p>
          <w:p w:rsidR="0034591B" w:rsidRPr="00BA3C5B" w:rsidRDefault="0010630C" w:rsidP="00CE1E13">
            <w:pPr>
              <w:jc w:val="center"/>
            </w:pPr>
            <w:r w:rsidRPr="00BA3C5B">
              <w:t>√</w:t>
            </w:r>
          </w:p>
        </w:tc>
        <w:tc>
          <w:tcPr>
            <w:tcW w:w="851" w:type="dxa"/>
          </w:tcPr>
          <w:p w:rsidR="0034591B" w:rsidRPr="00BA3C5B" w:rsidRDefault="0034591B" w:rsidP="00CE1E13">
            <w:pPr>
              <w:jc w:val="center"/>
            </w:pPr>
          </w:p>
          <w:p w:rsidR="0010630C" w:rsidRPr="00BA3C5B" w:rsidRDefault="001638B5" w:rsidP="00CE1E13">
            <w:pPr>
              <w:jc w:val="center"/>
            </w:pPr>
            <w:r w:rsidRPr="00BA3C5B">
              <w:t>√</w:t>
            </w:r>
          </w:p>
          <w:p w:rsidR="0010630C" w:rsidRPr="00BA3C5B" w:rsidRDefault="0010630C" w:rsidP="00CE1E13">
            <w:pPr>
              <w:jc w:val="center"/>
            </w:pPr>
          </w:p>
          <w:p w:rsidR="0010630C" w:rsidRPr="00BA3C5B" w:rsidRDefault="0010630C" w:rsidP="00CE1E13">
            <w:pPr>
              <w:jc w:val="center"/>
            </w:pPr>
          </w:p>
        </w:tc>
        <w:tc>
          <w:tcPr>
            <w:tcW w:w="1559" w:type="dxa"/>
          </w:tcPr>
          <w:p w:rsidR="003804B7" w:rsidRDefault="003804B7" w:rsidP="00CE1E13">
            <w:pPr>
              <w:jc w:val="center"/>
            </w:pPr>
          </w:p>
          <w:p w:rsidR="001638B5" w:rsidRDefault="001638B5" w:rsidP="003804B7">
            <w:pPr>
              <w:jc w:val="center"/>
            </w:pPr>
            <w:r>
              <w:t>Half</w:t>
            </w:r>
          </w:p>
          <w:p w:rsidR="001638B5" w:rsidRDefault="001638B5" w:rsidP="003804B7">
            <w:pPr>
              <w:jc w:val="center"/>
            </w:pPr>
          </w:p>
          <w:p w:rsidR="001638B5" w:rsidRDefault="001638B5" w:rsidP="003804B7">
            <w:pPr>
              <w:jc w:val="center"/>
            </w:pPr>
          </w:p>
          <w:p w:rsidR="001638B5" w:rsidRDefault="001638B5" w:rsidP="003804B7">
            <w:pPr>
              <w:jc w:val="center"/>
            </w:pPr>
          </w:p>
          <w:p w:rsidR="0010630C" w:rsidRPr="00BA3C5B" w:rsidRDefault="0010630C" w:rsidP="003804B7">
            <w:pPr>
              <w:jc w:val="center"/>
            </w:pPr>
            <w:r w:rsidRPr="00BA3C5B">
              <w:t>Full</w:t>
            </w:r>
          </w:p>
        </w:tc>
        <w:tc>
          <w:tcPr>
            <w:tcW w:w="1701" w:type="dxa"/>
          </w:tcPr>
          <w:p w:rsidR="0034591B" w:rsidRDefault="0034591B" w:rsidP="00CE1E13">
            <w:pPr>
              <w:jc w:val="center"/>
            </w:pPr>
          </w:p>
          <w:p w:rsidR="001638B5" w:rsidRPr="00BA3C5B" w:rsidRDefault="001638B5" w:rsidP="00CE1E13">
            <w:pPr>
              <w:jc w:val="center"/>
            </w:pPr>
            <w:r>
              <w:t>Autumn</w:t>
            </w:r>
          </w:p>
        </w:tc>
      </w:tr>
      <w:tr w:rsidR="0034591B" w:rsidRPr="00BA3C5B" w:rsidTr="004E0049">
        <w:trPr>
          <w:trHeight w:val="271"/>
        </w:trPr>
        <w:tc>
          <w:tcPr>
            <w:tcW w:w="1242" w:type="dxa"/>
          </w:tcPr>
          <w:p w:rsidR="0010630C" w:rsidRPr="00BA3C5B" w:rsidRDefault="0010630C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2PM</w:t>
            </w:r>
          </w:p>
        </w:tc>
        <w:tc>
          <w:tcPr>
            <w:tcW w:w="993" w:type="dxa"/>
          </w:tcPr>
          <w:p w:rsidR="00E07611" w:rsidRDefault="00E07611" w:rsidP="00CE1E13">
            <w:pPr>
              <w:jc w:val="center"/>
            </w:pPr>
          </w:p>
          <w:p w:rsidR="00E07611" w:rsidRPr="00BA3C5B" w:rsidRDefault="00E07611" w:rsidP="00CE1E13">
            <w:pPr>
              <w:jc w:val="center"/>
            </w:pPr>
            <w:r>
              <w:t>SO341</w:t>
            </w:r>
          </w:p>
        </w:tc>
        <w:tc>
          <w:tcPr>
            <w:tcW w:w="3402" w:type="dxa"/>
            <w:gridSpan w:val="2"/>
          </w:tcPr>
          <w:p w:rsidR="0010630C" w:rsidRPr="00BA3C5B" w:rsidRDefault="0010630C" w:rsidP="00CE1E13">
            <w:pPr>
              <w:jc w:val="center"/>
            </w:pPr>
          </w:p>
          <w:p w:rsidR="0010630C" w:rsidRPr="00BA3C5B" w:rsidRDefault="004E0049" w:rsidP="00CE1E13">
            <w:pPr>
              <w:jc w:val="center"/>
            </w:pPr>
            <w:r>
              <w:t>Transnationalism +</w:t>
            </w:r>
            <w:r w:rsidR="0010630C" w:rsidRPr="00BA3C5B">
              <w:t xml:space="preserve"> New Media</w:t>
            </w:r>
          </w:p>
        </w:tc>
        <w:tc>
          <w:tcPr>
            <w:tcW w:w="2126" w:type="dxa"/>
          </w:tcPr>
          <w:p w:rsidR="0010630C" w:rsidRPr="00BA3C5B" w:rsidRDefault="0010630C" w:rsidP="00CE1E13">
            <w:pPr>
              <w:jc w:val="center"/>
            </w:pPr>
          </w:p>
          <w:p w:rsidR="0010630C" w:rsidRPr="00BA3C5B" w:rsidRDefault="008B2DAC" w:rsidP="008B2DAC">
            <w:pPr>
              <w:jc w:val="center"/>
            </w:pPr>
            <w:r>
              <w:t>Goldie Osuri</w:t>
            </w:r>
          </w:p>
        </w:tc>
        <w:tc>
          <w:tcPr>
            <w:tcW w:w="1276" w:type="dxa"/>
          </w:tcPr>
          <w:p w:rsidR="0034591B" w:rsidRPr="00BA3C5B" w:rsidRDefault="0034591B" w:rsidP="00CE1E13">
            <w:pPr>
              <w:jc w:val="center"/>
            </w:pPr>
          </w:p>
          <w:p w:rsidR="0010630C" w:rsidRPr="00BA3C5B" w:rsidRDefault="008B2DAC" w:rsidP="008B2DAC">
            <w:pPr>
              <w:jc w:val="center"/>
            </w:pPr>
            <w:r>
              <w:t>3</w:t>
            </w:r>
          </w:p>
        </w:tc>
        <w:tc>
          <w:tcPr>
            <w:tcW w:w="850" w:type="dxa"/>
          </w:tcPr>
          <w:p w:rsidR="0034591B" w:rsidRPr="00BA3C5B" w:rsidRDefault="0034591B" w:rsidP="00CE1E13">
            <w:pPr>
              <w:jc w:val="center"/>
            </w:pPr>
          </w:p>
          <w:p w:rsidR="0010630C" w:rsidRPr="00BA3C5B" w:rsidRDefault="0010630C" w:rsidP="00CE1E13">
            <w:pPr>
              <w:jc w:val="center"/>
            </w:pPr>
            <w:r w:rsidRPr="00BA3C5B">
              <w:t>√</w:t>
            </w:r>
          </w:p>
        </w:tc>
        <w:tc>
          <w:tcPr>
            <w:tcW w:w="851" w:type="dxa"/>
          </w:tcPr>
          <w:p w:rsidR="0010630C" w:rsidRDefault="0010630C" w:rsidP="00CE1E13">
            <w:pPr>
              <w:jc w:val="center"/>
            </w:pPr>
          </w:p>
          <w:p w:rsidR="008B2DAC" w:rsidRPr="00BA3C5B" w:rsidRDefault="008B2DAC" w:rsidP="00CE1E13">
            <w:pPr>
              <w:jc w:val="center"/>
            </w:pPr>
          </w:p>
          <w:p w:rsidR="0010630C" w:rsidRPr="00BA3C5B" w:rsidRDefault="0010630C" w:rsidP="00CE1E13">
            <w:pPr>
              <w:jc w:val="center"/>
            </w:pPr>
          </w:p>
        </w:tc>
        <w:tc>
          <w:tcPr>
            <w:tcW w:w="1559" w:type="dxa"/>
          </w:tcPr>
          <w:p w:rsidR="0034591B" w:rsidRPr="00BA3C5B" w:rsidRDefault="0034591B" w:rsidP="00CE1E13">
            <w:pPr>
              <w:jc w:val="center"/>
            </w:pPr>
          </w:p>
          <w:p w:rsidR="0010630C" w:rsidRPr="00BA3C5B" w:rsidRDefault="008B2DAC" w:rsidP="008B2DAC">
            <w:pPr>
              <w:jc w:val="center"/>
            </w:pPr>
            <w:r>
              <w:t>Half</w:t>
            </w:r>
          </w:p>
        </w:tc>
        <w:tc>
          <w:tcPr>
            <w:tcW w:w="1701" w:type="dxa"/>
          </w:tcPr>
          <w:p w:rsidR="0010630C" w:rsidRDefault="0010630C" w:rsidP="00CE1E13">
            <w:pPr>
              <w:jc w:val="center"/>
            </w:pPr>
          </w:p>
          <w:p w:rsidR="008B2DAC" w:rsidRPr="00BA3C5B" w:rsidRDefault="008B2DAC" w:rsidP="00CE1E13">
            <w:pPr>
              <w:jc w:val="center"/>
            </w:pPr>
            <w:r>
              <w:t>Autumn</w:t>
            </w:r>
          </w:p>
        </w:tc>
      </w:tr>
      <w:tr w:rsidR="00BA3C5B" w:rsidRPr="00BA3C5B" w:rsidTr="004E0049">
        <w:trPr>
          <w:trHeight w:val="271"/>
        </w:trPr>
        <w:tc>
          <w:tcPr>
            <w:tcW w:w="1242" w:type="dxa"/>
          </w:tcPr>
          <w:p w:rsidR="00BA3C5B" w:rsidRPr="00BA3C5B" w:rsidRDefault="00BA3C5B" w:rsidP="00CE1E13">
            <w:pPr>
              <w:jc w:val="center"/>
            </w:pPr>
          </w:p>
          <w:p w:rsidR="00BA3C5B" w:rsidRPr="00BA3C5B" w:rsidRDefault="00BA3C5B" w:rsidP="00CE1E13">
            <w:pPr>
              <w:jc w:val="center"/>
            </w:pPr>
            <w:r w:rsidRPr="00BA3C5B">
              <w:t>2.15PM</w:t>
            </w:r>
          </w:p>
          <w:p w:rsidR="00BA3C5B" w:rsidRPr="00BA3C5B" w:rsidRDefault="00BA3C5B" w:rsidP="00CE1E13">
            <w:pPr>
              <w:jc w:val="center"/>
            </w:pPr>
          </w:p>
          <w:p w:rsidR="00BA3C5B" w:rsidRPr="00BA3C5B" w:rsidRDefault="00BA3C5B" w:rsidP="00CE1E13">
            <w:pPr>
              <w:jc w:val="center"/>
            </w:pPr>
          </w:p>
        </w:tc>
        <w:tc>
          <w:tcPr>
            <w:tcW w:w="993" w:type="dxa"/>
          </w:tcPr>
          <w:p w:rsidR="00BA3C5B" w:rsidRPr="00BA3C5B" w:rsidRDefault="00BA3C5B" w:rsidP="00BA3C5B"/>
          <w:p w:rsidR="00BA3C5B" w:rsidRPr="00BA3C5B" w:rsidRDefault="00BA3C5B" w:rsidP="00BA3C5B">
            <w:r w:rsidRPr="00BA3C5B">
              <w:t>SO326</w:t>
            </w:r>
          </w:p>
        </w:tc>
        <w:tc>
          <w:tcPr>
            <w:tcW w:w="3402" w:type="dxa"/>
            <w:gridSpan w:val="2"/>
          </w:tcPr>
          <w:p w:rsidR="00BA3C5B" w:rsidRPr="00BA3C5B" w:rsidRDefault="00BA3C5B" w:rsidP="00CE1E13">
            <w:pPr>
              <w:jc w:val="center"/>
            </w:pPr>
          </w:p>
          <w:p w:rsidR="00BA3C5B" w:rsidRPr="00BA3C5B" w:rsidRDefault="00BA3C5B" w:rsidP="00CE1E13">
            <w:pPr>
              <w:jc w:val="center"/>
            </w:pPr>
            <w:r w:rsidRPr="00BA3C5B">
              <w:t>Population and Social Change</w:t>
            </w:r>
          </w:p>
        </w:tc>
        <w:tc>
          <w:tcPr>
            <w:tcW w:w="2126" w:type="dxa"/>
          </w:tcPr>
          <w:p w:rsidR="00BA3C5B" w:rsidRPr="00BA3C5B" w:rsidRDefault="00BA3C5B" w:rsidP="00CE1E13">
            <w:pPr>
              <w:jc w:val="center"/>
            </w:pPr>
          </w:p>
          <w:p w:rsidR="00BA3C5B" w:rsidRPr="00BA3C5B" w:rsidRDefault="00BA3C5B" w:rsidP="00CE1E13">
            <w:pPr>
              <w:jc w:val="center"/>
            </w:pPr>
            <w:r w:rsidRPr="00BA3C5B">
              <w:t>Richard Lampard</w:t>
            </w:r>
          </w:p>
        </w:tc>
        <w:tc>
          <w:tcPr>
            <w:tcW w:w="1276" w:type="dxa"/>
          </w:tcPr>
          <w:p w:rsidR="00BA3C5B" w:rsidRPr="00BA3C5B" w:rsidRDefault="00BA3C5B" w:rsidP="00CE1E13">
            <w:pPr>
              <w:jc w:val="center"/>
            </w:pPr>
          </w:p>
          <w:p w:rsidR="00BA3C5B" w:rsidRPr="00BA3C5B" w:rsidRDefault="004E0049" w:rsidP="00CE1E13">
            <w:pPr>
              <w:jc w:val="center"/>
            </w:pPr>
            <w:r>
              <w:t xml:space="preserve">2 or </w:t>
            </w:r>
            <w:r w:rsidR="00BA3C5B" w:rsidRPr="00BA3C5B">
              <w:t>3</w:t>
            </w:r>
          </w:p>
        </w:tc>
        <w:tc>
          <w:tcPr>
            <w:tcW w:w="850" w:type="dxa"/>
          </w:tcPr>
          <w:p w:rsidR="00BA3C5B" w:rsidRPr="00BA3C5B" w:rsidRDefault="00BA3C5B" w:rsidP="00CE1E13">
            <w:pPr>
              <w:jc w:val="center"/>
            </w:pPr>
          </w:p>
          <w:p w:rsidR="00BA3C5B" w:rsidRPr="00BA3C5B" w:rsidRDefault="00BA3C5B" w:rsidP="00CE1E13">
            <w:pPr>
              <w:jc w:val="center"/>
            </w:pPr>
            <w:r w:rsidRPr="00BA3C5B">
              <w:t>√</w:t>
            </w:r>
          </w:p>
        </w:tc>
        <w:tc>
          <w:tcPr>
            <w:tcW w:w="851" w:type="dxa"/>
          </w:tcPr>
          <w:p w:rsidR="00BA3C5B" w:rsidRPr="00BA3C5B" w:rsidRDefault="00BA3C5B" w:rsidP="00CE1E13">
            <w:pPr>
              <w:jc w:val="center"/>
            </w:pPr>
          </w:p>
        </w:tc>
        <w:tc>
          <w:tcPr>
            <w:tcW w:w="1559" w:type="dxa"/>
          </w:tcPr>
          <w:p w:rsidR="00BA3C5B" w:rsidRPr="00BA3C5B" w:rsidRDefault="00BA3C5B" w:rsidP="00CE1E13">
            <w:pPr>
              <w:jc w:val="center"/>
            </w:pPr>
          </w:p>
          <w:p w:rsidR="00BA3C5B" w:rsidRPr="00BA3C5B" w:rsidRDefault="00BA3C5B" w:rsidP="00CE1E13">
            <w:pPr>
              <w:jc w:val="center"/>
            </w:pPr>
            <w:r w:rsidRPr="00BA3C5B">
              <w:t>Full</w:t>
            </w:r>
          </w:p>
        </w:tc>
        <w:tc>
          <w:tcPr>
            <w:tcW w:w="1701" w:type="dxa"/>
          </w:tcPr>
          <w:p w:rsidR="00BA3C5B" w:rsidRPr="00BA3C5B" w:rsidRDefault="00BA3C5B" w:rsidP="00CE1E13">
            <w:pPr>
              <w:jc w:val="center"/>
            </w:pPr>
          </w:p>
        </w:tc>
      </w:tr>
      <w:tr w:rsidR="0034591B" w:rsidRPr="00BA3C5B" w:rsidTr="004E0049">
        <w:trPr>
          <w:trHeight w:val="271"/>
        </w:trPr>
        <w:tc>
          <w:tcPr>
            <w:tcW w:w="1242" w:type="dxa"/>
          </w:tcPr>
          <w:p w:rsidR="009A5063" w:rsidRDefault="009A5063" w:rsidP="00CE1E13">
            <w:pPr>
              <w:jc w:val="center"/>
            </w:pPr>
          </w:p>
          <w:p w:rsidR="0034591B" w:rsidRPr="00BA3C5B" w:rsidRDefault="00BA3C5B" w:rsidP="00CE1E13">
            <w:pPr>
              <w:jc w:val="center"/>
            </w:pPr>
            <w:r w:rsidRPr="00BA3C5B">
              <w:t>2.30</w:t>
            </w:r>
            <w:r w:rsidR="0034591B" w:rsidRPr="00BA3C5B">
              <w:t>PM</w:t>
            </w:r>
          </w:p>
          <w:p w:rsidR="0010630C" w:rsidRPr="00BA3C5B" w:rsidRDefault="0010630C" w:rsidP="00CE1E13">
            <w:pPr>
              <w:jc w:val="center"/>
            </w:pPr>
          </w:p>
        </w:tc>
        <w:tc>
          <w:tcPr>
            <w:tcW w:w="993" w:type="dxa"/>
          </w:tcPr>
          <w:p w:rsidR="009A5063" w:rsidRDefault="009A5063" w:rsidP="00CE1E13">
            <w:pPr>
              <w:jc w:val="center"/>
            </w:pPr>
          </w:p>
          <w:p w:rsidR="009A5063" w:rsidRDefault="009A5063" w:rsidP="00CE1E13">
            <w:pPr>
              <w:jc w:val="center"/>
            </w:pPr>
            <w:r>
              <w:t>SO339</w:t>
            </w:r>
          </w:p>
          <w:p w:rsidR="009A5063" w:rsidRPr="00BA3C5B" w:rsidRDefault="009A5063" w:rsidP="00CE1E13">
            <w:pPr>
              <w:jc w:val="center"/>
            </w:pPr>
          </w:p>
        </w:tc>
        <w:tc>
          <w:tcPr>
            <w:tcW w:w="3402" w:type="dxa"/>
            <w:gridSpan w:val="2"/>
          </w:tcPr>
          <w:p w:rsidR="0060435D" w:rsidRDefault="0060435D" w:rsidP="00CE1E13">
            <w:pPr>
              <w:jc w:val="center"/>
            </w:pPr>
          </w:p>
          <w:p w:rsidR="0060435D" w:rsidRPr="00BA3C5B" w:rsidRDefault="0060435D" w:rsidP="00CE1E13">
            <w:pPr>
              <w:jc w:val="center"/>
            </w:pPr>
            <w:r>
              <w:t>Capitalism and Religion</w:t>
            </w:r>
          </w:p>
          <w:p w:rsidR="0010630C" w:rsidRPr="00BA3C5B" w:rsidRDefault="0010630C" w:rsidP="00CE1E13">
            <w:pPr>
              <w:jc w:val="center"/>
            </w:pPr>
          </w:p>
        </w:tc>
        <w:tc>
          <w:tcPr>
            <w:tcW w:w="2126" w:type="dxa"/>
          </w:tcPr>
          <w:p w:rsidR="0010630C" w:rsidRPr="00BA3C5B" w:rsidRDefault="0010630C" w:rsidP="00CE1E13">
            <w:pPr>
              <w:jc w:val="center"/>
            </w:pPr>
          </w:p>
          <w:p w:rsidR="001638B5" w:rsidRDefault="001638B5" w:rsidP="00CE1E13">
            <w:pPr>
              <w:jc w:val="center"/>
            </w:pPr>
            <w:r>
              <w:t xml:space="preserve">Lynne </w:t>
            </w:r>
            <w:proofErr w:type="spellStart"/>
            <w:r>
              <w:t>Pettinger</w:t>
            </w:r>
            <w:proofErr w:type="spellEnd"/>
            <w:r>
              <w:t xml:space="preserve"> </w:t>
            </w:r>
          </w:p>
          <w:p w:rsidR="0060435D" w:rsidRDefault="001638B5" w:rsidP="00CE1E13">
            <w:pPr>
              <w:jc w:val="center"/>
            </w:pPr>
            <w:r>
              <w:t xml:space="preserve">(in </w:t>
            </w:r>
            <w:r w:rsidR="0060435D">
              <w:t xml:space="preserve">Claire </w:t>
            </w:r>
            <w:proofErr w:type="spellStart"/>
            <w:r w:rsidR="0060435D">
              <w:t>Blencowe</w:t>
            </w:r>
            <w:r>
              <w:t>’s</w:t>
            </w:r>
            <w:proofErr w:type="spellEnd"/>
            <w:r>
              <w:t xml:space="preserve"> absence)</w:t>
            </w:r>
          </w:p>
          <w:p w:rsidR="001638B5" w:rsidRPr="00BA3C5B" w:rsidRDefault="001638B5" w:rsidP="00CE1E13">
            <w:pPr>
              <w:jc w:val="center"/>
            </w:pPr>
          </w:p>
        </w:tc>
        <w:tc>
          <w:tcPr>
            <w:tcW w:w="1276" w:type="dxa"/>
          </w:tcPr>
          <w:p w:rsidR="0060435D" w:rsidRDefault="0060435D" w:rsidP="00CE1E13">
            <w:pPr>
              <w:jc w:val="center"/>
            </w:pPr>
          </w:p>
          <w:p w:rsidR="0060435D" w:rsidRPr="00BA3C5B" w:rsidRDefault="0060435D" w:rsidP="00CE1E13">
            <w:pPr>
              <w:jc w:val="center"/>
            </w:pPr>
            <w:r>
              <w:t>3</w:t>
            </w:r>
          </w:p>
        </w:tc>
        <w:tc>
          <w:tcPr>
            <w:tcW w:w="850" w:type="dxa"/>
          </w:tcPr>
          <w:p w:rsidR="0010630C" w:rsidRPr="00BA3C5B" w:rsidRDefault="0010630C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</w:p>
        </w:tc>
        <w:tc>
          <w:tcPr>
            <w:tcW w:w="851" w:type="dxa"/>
          </w:tcPr>
          <w:p w:rsidR="0060435D" w:rsidRDefault="0060435D" w:rsidP="00CE1E13">
            <w:pPr>
              <w:jc w:val="center"/>
            </w:pPr>
          </w:p>
          <w:p w:rsidR="0060435D" w:rsidRPr="00BA3C5B" w:rsidRDefault="0060435D" w:rsidP="00CE1E13">
            <w:pPr>
              <w:jc w:val="center"/>
            </w:pPr>
            <w:r w:rsidRPr="00BA3C5B">
              <w:t>√</w:t>
            </w:r>
          </w:p>
        </w:tc>
        <w:tc>
          <w:tcPr>
            <w:tcW w:w="1559" w:type="dxa"/>
          </w:tcPr>
          <w:p w:rsidR="0010630C" w:rsidRPr="00BA3C5B" w:rsidRDefault="0010630C" w:rsidP="00CE1E13">
            <w:pPr>
              <w:jc w:val="center"/>
            </w:pPr>
          </w:p>
          <w:p w:rsidR="0060435D" w:rsidRPr="00BA3C5B" w:rsidRDefault="0060435D" w:rsidP="00CE1E13">
            <w:pPr>
              <w:jc w:val="center"/>
            </w:pPr>
            <w:r>
              <w:t>Half</w:t>
            </w:r>
          </w:p>
        </w:tc>
        <w:tc>
          <w:tcPr>
            <w:tcW w:w="1701" w:type="dxa"/>
          </w:tcPr>
          <w:p w:rsidR="0010630C" w:rsidRPr="00BA3C5B" w:rsidRDefault="0010630C" w:rsidP="00CE1E13">
            <w:pPr>
              <w:jc w:val="center"/>
            </w:pPr>
          </w:p>
          <w:p w:rsidR="0060435D" w:rsidRPr="00BA3C5B" w:rsidRDefault="0060435D" w:rsidP="00CE1E13">
            <w:pPr>
              <w:jc w:val="center"/>
            </w:pPr>
            <w:r>
              <w:t>Spring</w:t>
            </w:r>
          </w:p>
        </w:tc>
      </w:tr>
      <w:tr w:rsidR="0034591B" w:rsidRPr="00BA3C5B" w:rsidTr="004E0049">
        <w:trPr>
          <w:trHeight w:val="271"/>
        </w:trPr>
        <w:tc>
          <w:tcPr>
            <w:tcW w:w="1242" w:type="dxa"/>
          </w:tcPr>
          <w:p w:rsidR="0010630C" w:rsidRPr="00BA3C5B" w:rsidRDefault="0010630C" w:rsidP="00CE1E13">
            <w:pPr>
              <w:jc w:val="center"/>
            </w:pPr>
          </w:p>
          <w:p w:rsidR="008B2DAC" w:rsidRDefault="008B2DAC" w:rsidP="00CE1E13">
            <w:pPr>
              <w:jc w:val="center"/>
            </w:pPr>
          </w:p>
          <w:p w:rsidR="0034591B" w:rsidRPr="00BA3C5B" w:rsidRDefault="00BA3C5B" w:rsidP="00CE1E13">
            <w:pPr>
              <w:jc w:val="center"/>
            </w:pPr>
            <w:r w:rsidRPr="00BA3C5B">
              <w:t>2.45</w:t>
            </w:r>
            <w:r w:rsidR="0034591B" w:rsidRPr="00BA3C5B">
              <w:t>PM</w:t>
            </w:r>
          </w:p>
          <w:p w:rsidR="0010630C" w:rsidRPr="00BA3C5B" w:rsidRDefault="0010630C" w:rsidP="00CE1E13">
            <w:pPr>
              <w:jc w:val="center"/>
            </w:pPr>
          </w:p>
        </w:tc>
        <w:tc>
          <w:tcPr>
            <w:tcW w:w="993" w:type="dxa"/>
          </w:tcPr>
          <w:p w:rsidR="0034591B" w:rsidRPr="00BA3C5B" w:rsidRDefault="0034591B" w:rsidP="00CE1E13">
            <w:pPr>
              <w:jc w:val="center"/>
            </w:pPr>
          </w:p>
          <w:p w:rsidR="0010630C" w:rsidRDefault="0010630C" w:rsidP="00CE1E13">
            <w:pPr>
              <w:jc w:val="center"/>
            </w:pPr>
            <w:r w:rsidRPr="00BA3C5B">
              <w:t>SO242</w:t>
            </w:r>
          </w:p>
          <w:p w:rsidR="008B2DAC" w:rsidRDefault="008B2DAC" w:rsidP="00CE1E13">
            <w:pPr>
              <w:jc w:val="center"/>
            </w:pPr>
          </w:p>
          <w:p w:rsidR="008B2DAC" w:rsidRDefault="008B2DAC" w:rsidP="00CE1E13">
            <w:pPr>
              <w:jc w:val="center"/>
            </w:pPr>
            <w:r>
              <w:t>SO323</w:t>
            </w:r>
          </w:p>
          <w:p w:rsidR="008B2DAC" w:rsidRPr="00BA3C5B" w:rsidRDefault="008B2DAC" w:rsidP="00CE1E13">
            <w:pPr>
              <w:jc w:val="center"/>
            </w:pPr>
          </w:p>
        </w:tc>
        <w:tc>
          <w:tcPr>
            <w:tcW w:w="3402" w:type="dxa"/>
            <w:gridSpan w:val="2"/>
          </w:tcPr>
          <w:p w:rsidR="0010630C" w:rsidRPr="00BA3C5B" w:rsidRDefault="0010630C" w:rsidP="00CE1E13">
            <w:pPr>
              <w:jc w:val="center"/>
            </w:pPr>
          </w:p>
          <w:p w:rsidR="0034591B" w:rsidRDefault="0010630C" w:rsidP="00CE1E13">
            <w:pPr>
              <w:jc w:val="center"/>
            </w:pPr>
            <w:r w:rsidRPr="00BA3C5B">
              <w:t>Practice of Qualitative Research</w:t>
            </w:r>
          </w:p>
          <w:p w:rsidR="008B2DAC" w:rsidRDefault="008B2DAC" w:rsidP="00CE1E13">
            <w:pPr>
              <w:jc w:val="center"/>
            </w:pPr>
          </w:p>
          <w:p w:rsidR="008B2DAC" w:rsidRPr="00BA3C5B" w:rsidRDefault="008B2DAC" w:rsidP="00CE1E13">
            <w:pPr>
              <w:jc w:val="center"/>
            </w:pPr>
            <w:r>
              <w:t>Sexualities and Society</w:t>
            </w:r>
          </w:p>
          <w:p w:rsidR="0010630C" w:rsidRPr="00BA3C5B" w:rsidRDefault="0010630C" w:rsidP="00CE1E13">
            <w:pPr>
              <w:jc w:val="center"/>
            </w:pPr>
          </w:p>
        </w:tc>
        <w:tc>
          <w:tcPr>
            <w:tcW w:w="2126" w:type="dxa"/>
          </w:tcPr>
          <w:p w:rsidR="0034591B" w:rsidRDefault="0034591B" w:rsidP="00CE1E13">
            <w:pPr>
              <w:jc w:val="center"/>
            </w:pPr>
          </w:p>
          <w:p w:rsidR="009A5063" w:rsidRDefault="00105AD5" w:rsidP="00CE1E13">
            <w:pPr>
              <w:jc w:val="center"/>
            </w:pPr>
            <w:r>
              <w:t>Lynne Pettinger</w:t>
            </w:r>
          </w:p>
          <w:p w:rsidR="009A5063" w:rsidRDefault="009A5063" w:rsidP="00CE1E13">
            <w:pPr>
              <w:jc w:val="center"/>
            </w:pPr>
          </w:p>
          <w:p w:rsidR="009A5063" w:rsidRPr="00BA3C5B" w:rsidRDefault="009A5063" w:rsidP="00CE1E13">
            <w:pPr>
              <w:jc w:val="center"/>
            </w:pPr>
            <w:r>
              <w:t>Carol Wolkowitz</w:t>
            </w:r>
          </w:p>
        </w:tc>
        <w:tc>
          <w:tcPr>
            <w:tcW w:w="1276" w:type="dxa"/>
          </w:tcPr>
          <w:p w:rsidR="0010630C" w:rsidRPr="00BA3C5B" w:rsidRDefault="0010630C" w:rsidP="00CE1E13">
            <w:pPr>
              <w:jc w:val="center"/>
            </w:pPr>
          </w:p>
          <w:p w:rsidR="0034591B" w:rsidRDefault="0010630C" w:rsidP="00CE1E13">
            <w:pPr>
              <w:jc w:val="center"/>
            </w:pPr>
            <w:r w:rsidRPr="00BA3C5B">
              <w:t>2</w:t>
            </w:r>
          </w:p>
          <w:p w:rsidR="008B2DAC" w:rsidRDefault="008B2DAC" w:rsidP="00CE1E13">
            <w:pPr>
              <w:jc w:val="center"/>
            </w:pPr>
          </w:p>
          <w:p w:rsidR="008B2DAC" w:rsidRPr="00BA3C5B" w:rsidRDefault="008B2DAC" w:rsidP="00CE1E13">
            <w:pPr>
              <w:jc w:val="center"/>
            </w:pPr>
            <w:r>
              <w:t>3</w:t>
            </w:r>
          </w:p>
        </w:tc>
        <w:tc>
          <w:tcPr>
            <w:tcW w:w="850" w:type="dxa"/>
          </w:tcPr>
          <w:p w:rsidR="0010630C" w:rsidRPr="00BA3C5B" w:rsidRDefault="0010630C" w:rsidP="00CE1E13">
            <w:pPr>
              <w:jc w:val="center"/>
            </w:pPr>
          </w:p>
          <w:p w:rsidR="0034591B" w:rsidRPr="00BA3C5B" w:rsidRDefault="0010630C" w:rsidP="00CE1E13">
            <w:pPr>
              <w:jc w:val="center"/>
            </w:pPr>
            <w:r w:rsidRPr="00BA3C5B">
              <w:t>√</w:t>
            </w:r>
          </w:p>
        </w:tc>
        <w:tc>
          <w:tcPr>
            <w:tcW w:w="851" w:type="dxa"/>
          </w:tcPr>
          <w:p w:rsidR="0034591B" w:rsidRDefault="0034591B" w:rsidP="00CE1E13">
            <w:pPr>
              <w:jc w:val="center"/>
            </w:pPr>
          </w:p>
          <w:p w:rsidR="008B2DAC" w:rsidRDefault="008B2DAC" w:rsidP="00CE1E13">
            <w:pPr>
              <w:jc w:val="center"/>
            </w:pPr>
          </w:p>
          <w:p w:rsidR="008B2DAC" w:rsidRDefault="008B2DAC" w:rsidP="00CE1E13">
            <w:pPr>
              <w:jc w:val="center"/>
            </w:pPr>
          </w:p>
          <w:p w:rsidR="008B2DAC" w:rsidRPr="00BA3C5B" w:rsidRDefault="008B2DAC" w:rsidP="00CE1E13">
            <w:pPr>
              <w:jc w:val="center"/>
            </w:pPr>
            <w:r w:rsidRPr="00BA3C5B">
              <w:t>√</w:t>
            </w:r>
          </w:p>
        </w:tc>
        <w:tc>
          <w:tcPr>
            <w:tcW w:w="1559" w:type="dxa"/>
          </w:tcPr>
          <w:p w:rsidR="0010630C" w:rsidRPr="00BA3C5B" w:rsidRDefault="0010630C" w:rsidP="00CE1E13">
            <w:pPr>
              <w:jc w:val="center"/>
            </w:pPr>
          </w:p>
          <w:p w:rsidR="0034591B" w:rsidRDefault="0010630C" w:rsidP="00CE1E13">
            <w:pPr>
              <w:jc w:val="center"/>
            </w:pPr>
            <w:r w:rsidRPr="00BA3C5B">
              <w:t>Half</w:t>
            </w:r>
          </w:p>
          <w:p w:rsidR="008B2DAC" w:rsidRDefault="008B2DAC" w:rsidP="00CE1E13">
            <w:pPr>
              <w:jc w:val="center"/>
            </w:pPr>
          </w:p>
          <w:p w:rsidR="008B2DAC" w:rsidRPr="00BA3C5B" w:rsidRDefault="008B2DAC" w:rsidP="00CE1E13">
            <w:pPr>
              <w:jc w:val="center"/>
            </w:pPr>
            <w:r>
              <w:t>Full</w:t>
            </w:r>
          </w:p>
        </w:tc>
        <w:tc>
          <w:tcPr>
            <w:tcW w:w="1701" w:type="dxa"/>
          </w:tcPr>
          <w:p w:rsidR="0010630C" w:rsidRPr="00BA3C5B" w:rsidRDefault="0010630C" w:rsidP="00CE1E13">
            <w:pPr>
              <w:jc w:val="center"/>
            </w:pPr>
          </w:p>
          <w:p w:rsidR="0034591B" w:rsidRPr="00BA3C5B" w:rsidRDefault="0010630C" w:rsidP="00CE1E13">
            <w:pPr>
              <w:jc w:val="center"/>
            </w:pPr>
            <w:r w:rsidRPr="00BA3C5B">
              <w:t>Spring</w:t>
            </w:r>
          </w:p>
        </w:tc>
      </w:tr>
      <w:tr w:rsidR="0034591B" w:rsidRPr="00BA3C5B" w:rsidTr="004E0049">
        <w:trPr>
          <w:trHeight w:val="271"/>
        </w:trPr>
        <w:tc>
          <w:tcPr>
            <w:tcW w:w="1242" w:type="dxa"/>
          </w:tcPr>
          <w:p w:rsidR="0010630C" w:rsidRPr="00BA3C5B" w:rsidRDefault="0010630C" w:rsidP="00C86854">
            <w:pPr>
              <w:jc w:val="center"/>
            </w:pPr>
          </w:p>
          <w:p w:rsidR="0034591B" w:rsidRPr="00BA3C5B" w:rsidRDefault="00BA3C5B" w:rsidP="00C86854">
            <w:pPr>
              <w:jc w:val="center"/>
            </w:pPr>
            <w:r w:rsidRPr="00BA3C5B">
              <w:t>3</w:t>
            </w:r>
            <w:r w:rsidR="0034591B" w:rsidRPr="00BA3C5B">
              <w:t>PM</w:t>
            </w:r>
          </w:p>
        </w:tc>
        <w:tc>
          <w:tcPr>
            <w:tcW w:w="993" w:type="dxa"/>
          </w:tcPr>
          <w:p w:rsidR="0034591B" w:rsidRPr="00BA3C5B" w:rsidRDefault="0034591B" w:rsidP="00CE1E13">
            <w:pPr>
              <w:jc w:val="center"/>
            </w:pPr>
          </w:p>
          <w:p w:rsidR="0010630C" w:rsidRPr="00BA3C5B" w:rsidRDefault="0010630C" w:rsidP="00CE1E13">
            <w:pPr>
              <w:jc w:val="center"/>
            </w:pPr>
            <w:r w:rsidRPr="00BA3C5B">
              <w:t>SO243</w:t>
            </w:r>
          </w:p>
        </w:tc>
        <w:tc>
          <w:tcPr>
            <w:tcW w:w="3402" w:type="dxa"/>
            <w:gridSpan w:val="2"/>
          </w:tcPr>
          <w:p w:rsidR="0010630C" w:rsidRPr="00BA3C5B" w:rsidRDefault="0010630C" w:rsidP="00CE1E13">
            <w:pPr>
              <w:jc w:val="center"/>
            </w:pPr>
          </w:p>
          <w:p w:rsidR="0034591B" w:rsidRPr="00BA3C5B" w:rsidRDefault="0010630C" w:rsidP="00CE1E13">
            <w:pPr>
              <w:jc w:val="center"/>
            </w:pPr>
            <w:r w:rsidRPr="00BA3C5B">
              <w:t>Practice of Quantitative Research</w:t>
            </w:r>
          </w:p>
          <w:p w:rsidR="0010630C" w:rsidRPr="00BA3C5B" w:rsidRDefault="0010630C" w:rsidP="00CE1E13">
            <w:pPr>
              <w:jc w:val="center"/>
            </w:pPr>
          </w:p>
        </w:tc>
        <w:tc>
          <w:tcPr>
            <w:tcW w:w="2126" w:type="dxa"/>
          </w:tcPr>
          <w:p w:rsidR="0034591B" w:rsidRPr="00BA3C5B" w:rsidRDefault="0034591B" w:rsidP="00CE1E13">
            <w:pPr>
              <w:jc w:val="center"/>
            </w:pPr>
          </w:p>
          <w:p w:rsidR="0010630C" w:rsidRPr="00BA3C5B" w:rsidRDefault="0010630C" w:rsidP="00CE1E13">
            <w:pPr>
              <w:jc w:val="center"/>
            </w:pPr>
            <w:r w:rsidRPr="00BA3C5B">
              <w:t>Eric Jensen</w:t>
            </w:r>
          </w:p>
        </w:tc>
        <w:tc>
          <w:tcPr>
            <w:tcW w:w="1276" w:type="dxa"/>
          </w:tcPr>
          <w:p w:rsidR="0034591B" w:rsidRPr="00BA3C5B" w:rsidRDefault="0034591B" w:rsidP="00CE1E13">
            <w:pPr>
              <w:jc w:val="center"/>
            </w:pPr>
          </w:p>
          <w:p w:rsidR="0010630C" w:rsidRPr="00BA3C5B" w:rsidRDefault="0010630C" w:rsidP="00CE1E13">
            <w:pPr>
              <w:jc w:val="center"/>
            </w:pPr>
            <w:r w:rsidRPr="00BA3C5B">
              <w:t>2</w:t>
            </w:r>
          </w:p>
        </w:tc>
        <w:tc>
          <w:tcPr>
            <w:tcW w:w="850" w:type="dxa"/>
          </w:tcPr>
          <w:p w:rsidR="0034591B" w:rsidRPr="00BA3C5B" w:rsidRDefault="0034591B" w:rsidP="00CE1E13">
            <w:pPr>
              <w:jc w:val="center"/>
            </w:pPr>
          </w:p>
          <w:p w:rsidR="0010630C" w:rsidRPr="00BA3C5B" w:rsidRDefault="0010630C" w:rsidP="00CE1E13">
            <w:pPr>
              <w:jc w:val="center"/>
            </w:pPr>
            <w:r w:rsidRPr="00BA3C5B">
              <w:t>√</w:t>
            </w:r>
          </w:p>
        </w:tc>
        <w:tc>
          <w:tcPr>
            <w:tcW w:w="851" w:type="dxa"/>
          </w:tcPr>
          <w:p w:rsidR="0034591B" w:rsidRPr="00BA3C5B" w:rsidRDefault="0034591B" w:rsidP="00CE1E13">
            <w:pPr>
              <w:jc w:val="center"/>
            </w:pPr>
          </w:p>
        </w:tc>
        <w:tc>
          <w:tcPr>
            <w:tcW w:w="1559" w:type="dxa"/>
          </w:tcPr>
          <w:p w:rsidR="0034591B" w:rsidRPr="00BA3C5B" w:rsidRDefault="0034591B" w:rsidP="00CE1E13">
            <w:pPr>
              <w:jc w:val="center"/>
            </w:pPr>
          </w:p>
          <w:p w:rsidR="0010630C" w:rsidRPr="00BA3C5B" w:rsidRDefault="0010630C" w:rsidP="00CE1E13">
            <w:pPr>
              <w:jc w:val="center"/>
            </w:pPr>
            <w:r w:rsidRPr="00BA3C5B">
              <w:t xml:space="preserve">Half </w:t>
            </w:r>
          </w:p>
          <w:p w:rsidR="0010630C" w:rsidRPr="00BA3C5B" w:rsidRDefault="0010630C" w:rsidP="00CE1E13">
            <w:pPr>
              <w:jc w:val="center"/>
            </w:pPr>
          </w:p>
        </w:tc>
        <w:tc>
          <w:tcPr>
            <w:tcW w:w="1701" w:type="dxa"/>
          </w:tcPr>
          <w:p w:rsidR="0010630C" w:rsidRPr="00BA3C5B" w:rsidRDefault="0010630C" w:rsidP="00CE1E13">
            <w:pPr>
              <w:jc w:val="center"/>
            </w:pPr>
          </w:p>
          <w:p w:rsidR="0034591B" w:rsidRPr="00BA3C5B" w:rsidRDefault="0010630C" w:rsidP="00CE1E13">
            <w:pPr>
              <w:jc w:val="center"/>
            </w:pPr>
            <w:r w:rsidRPr="00BA3C5B">
              <w:t>Autumn</w:t>
            </w:r>
          </w:p>
        </w:tc>
      </w:tr>
      <w:tr w:rsidR="0034591B" w:rsidRPr="00BA3C5B" w:rsidTr="004E0049">
        <w:trPr>
          <w:trHeight w:val="271"/>
        </w:trPr>
        <w:tc>
          <w:tcPr>
            <w:tcW w:w="1242" w:type="dxa"/>
          </w:tcPr>
          <w:p w:rsidR="00BA3C5B" w:rsidRPr="00BA3C5B" w:rsidRDefault="00BA3C5B" w:rsidP="00CE1E13">
            <w:pPr>
              <w:jc w:val="center"/>
            </w:pPr>
          </w:p>
          <w:p w:rsidR="0034591B" w:rsidRPr="00BA3C5B" w:rsidRDefault="0034591B" w:rsidP="00CE1E13">
            <w:pPr>
              <w:jc w:val="center"/>
            </w:pPr>
            <w:r w:rsidRPr="00BA3C5B">
              <w:t>3</w:t>
            </w:r>
            <w:r w:rsidR="00BA3C5B" w:rsidRPr="00BA3C5B">
              <w:t>.15</w:t>
            </w:r>
            <w:r w:rsidRPr="00BA3C5B">
              <w:t>PM</w:t>
            </w:r>
          </w:p>
          <w:p w:rsidR="00BA3C5B" w:rsidRPr="00BA3C5B" w:rsidRDefault="00BA3C5B" w:rsidP="00CE1E13">
            <w:pPr>
              <w:jc w:val="center"/>
            </w:pPr>
          </w:p>
        </w:tc>
        <w:tc>
          <w:tcPr>
            <w:tcW w:w="993" w:type="dxa"/>
          </w:tcPr>
          <w:p w:rsidR="0034591B" w:rsidRPr="00BA3C5B" w:rsidRDefault="0034591B" w:rsidP="00CE1E13">
            <w:pPr>
              <w:jc w:val="center"/>
            </w:pPr>
          </w:p>
          <w:p w:rsidR="00BA3C5B" w:rsidRPr="00BA3C5B" w:rsidRDefault="00BA3C5B" w:rsidP="00CE1E13">
            <w:pPr>
              <w:jc w:val="center"/>
            </w:pPr>
            <w:r w:rsidRPr="00BA3C5B">
              <w:t>SO340</w:t>
            </w:r>
          </w:p>
        </w:tc>
        <w:tc>
          <w:tcPr>
            <w:tcW w:w="3402" w:type="dxa"/>
            <w:gridSpan w:val="2"/>
          </w:tcPr>
          <w:p w:rsidR="0034591B" w:rsidRPr="00BA3C5B" w:rsidRDefault="0034591B" w:rsidP="00CE1E13">
            <w:pPr>
              <w:jc w:val="center"/>
            </w:pPr>
          </w:p>
          <w:p w:rsidR="00BA3C5B" w:rsidRPr="00BA3C5B" w:rsidRDefault="00BA3C5B" w:rsidP="00CE1E13">
            <w:pPr>
              <w:jc w:val="center"/>
            </w:pPr>
            <w:r w:rsidRPr="00BA3C5B">
              <w:t>Economic Sociology</w:t>
            </w:r>
          </w:p>
        </w:tc>
        <w:tc>
          <w:tcPr>
            <w:tcW w:w="2126" w:type="dxa"/>
          </w:tcPr>
          <w:p w:rsidR="0034591B" w:rsidRPr="00BA3C5B" w:rsidRDefault="0034591B" w:rsidP="00CE1E13">
            <w:pPr>
              <w:jc w:val="center"/>
            </w:pPr>
          </w:p>
          <w:p w:rsidR="00BA3C5B" w:rsidRPr="00BA3C5B" w:rsidRDefault="00BA3C5B" w:rsidP="00CE1E13">
            <w:pPr>
              <w:jc w:val="center"/>
            </w:pPr>
            <w:r w:rsidRPr="00BA3C5B">
              <w:t>Nicholas Gane</w:t>
            </w:r>
          </w:p>
        </w:tc>
        <w:tc>
          <w:tcPr>
            <w:tcW w:w="1276" w:type="dxa"/>
          </w:tcPr>
          <w:p w:rsidR="0034591B" w:rsidRPr="00BA3C5B" w:rsidRDefault="0034591B" w:rsidP="00BA3C5B"/>
          <w:p w:rsidR="00BA3C5B" w:rsidRPr="00BA3C5B" w:rsidRDefault="004E0049" w:rsidP="004E0049">
            <w:pPr>
              <w:jc w:val="center"/>
            </w:pPr>
            <w:r>
              <w:t xml:space="preserve">2 or </w:t>
            </w:r>
            <w:r w:rsidR="00BA3C5B" w:rsidRPr="00BA3C5B">
              <w:t>3</w:t>
            </w:r>
          </w:p>
        </w:tc>
        <w:tc>
          <w:tcPr>
            <w:tcW w:w="850" w:type="dxa"/>
          </w:tcPr>
          <w:p w:rsidR="0034591B" w:rsidRPr="00BA3C5B" w:rsidRDefault="0034591B" w:rsidP="00CE1E13">
            <w:pPr>
              <w:jc w:val="center"/>
            </w:pPr>
          </w:p>
          <w:p w:rsidR="00BA3C5B" w:rsidRPr="00BA3C5B" w:rsidRDefault="00BA3C5B" w:rsidP="00CE1E13">
            <w:pPr>
              <w:jc w:val="center"/>
            </w:pPr>
            <w:r w:rsidRPr="00BA3C5B">
              <w:t>√</w:t>
            </w:r>
          </w:p>
        </w:tc>
        <w:tc>
          <w:tcPr>
            <w:tcW w:w="851" w:type="dxa"/>
          </w:tcPr>
          <w:p w:rsidR="0034591B" w:rsidRPr="00BA3C5B" w:rsidRDefault="0034591B" w:rsidP="00CE1E13">
            <w:pPr>
              <w:jc w:val="center"/>
            </w:pPr>
          </w:p>
        </w:tc>
        <w:tc>
          <w:tcPr>
            <w:tcW w:w="1559" w:type="dxa"/>
          </w:tcPr>
          <w:p w:rsidR="0034591B" w:rsidRPr="00BA3C5B" w:rsidRDefault="0034591B" w:rsidP="00CE1E13">
            <w:pPr>
              <w:jc w:val="center"/>
            </w:pPr>
          </w:p>
          <w:p w:rsidR="00BA3C5B" w:rsidRPr="00BA3C5B" w:rsidRDefault="00BA3C5B" w:rsidP="00CE1E13">
            <w:pPr>
              <w:jc w:val="center"/>
            </w:pPr>
            <w:r w:rsidRPr="00BA3C5B">
              <w:t>Half</w:t>
            </w:r>
          </w:p>
        </w:tc>
        <w:tc>
          <w:tcPr>
            <w:tcW w:w="1701" w:type="dxa"/>
          </w:tcPr>
          <w:p w:rsidR="00BA3C5B" w:rsidRPr="00BA3C5B" w:rsidRDefault="00BA3C5B" w:rsidP="00CE1E13">
            <w:pPr>
              <w:jc w:val="center"/>
            </w:pPr>
          </w:p>
          <w:p w:rsidR="0034591B" w:rsidRPr="00BA3C5B" w:rsidRDefault="00BA3C5B" w:rsidP="00CE1E13">
            <w:pPr>
              <w:jc w:val="center"/>
            </w:pPr>
            <w:r w:rsidRPr="00BA3C5B">
              <w:t>Autumn</w:t>
            </w:r>
          </w:p>
        </w:tc>
      </w:tr>
      <w:tr w:rsidR="0034591B" w:rsidRPr="00BA3C5B" w:rsidTr="004E0049">
        <w:trPr>
          <w:trHeight w:val="271"/>
        </w:trPr>
        <w:tc>
          <w:tcPr>
            <w:tcW w:w="1242" w:type="dxa"/>
          </w:tcPr>
          <w:p w:rsidR="00BA3C5B" w:rsidRPr="00BA3C5B" w:rsidRDefault="00BA3C5B" w:rsidP="00CE1E13">
            <w:pPr>
              <w:jc w:val="center"/>
            </w:pPr>
          </w:p>
          <w:p w:rsidR="0034591B" w:rsidRPr="00BA3C5B" w:rsidRDefault="00BA3C5B" w:rsidP="00CE1E13">
            <w:pPr>
              <w:jc w:val="center"/>
            </w:pPr>
            <w:r w:rsidRPr="00BA3C5B">
              <w:t>3.30</w:t>
            </w:r>
            <w:r w:rsidR="0034591B" w:rsidRPr="00BA3C5B">
              <w:t>PM</w:t>
            </w:r>
          </w:p>
          <w:p w:rsidR="00BA3C5B" w:rsidRPr="00BA3C5B" w:rsidRDefault="00BA3C5B" w:rsidP="00CE1E13">
            <w:pPr>
              <w:jc w:val="center"/>
            </w:pPr>
          </w:p>
        </w:tc>
        <w:tc>
          <w:tcPr>
            <w:tcW w:w="993" w:type="dxa"/>
          </w:tcPr>
          <w:p w:rsidR="00BA3C5B" w:rsidRPr="00BA3C5B" w:rsidRDefault="00BA3C5B" w:rsidP="00CE1E13">
            <w:pPr>
              <w:jc w:val="center"/>
            </w:pPr>
          </w:p>
          <w:p w:rsidR="0034591B" w:rsidRDefault="00BA3C5B" w:rsidP="00CE1E13">
            <w:pPr>
              <w:jc w:val="center"/>
            </w:pPr>
            <w:r w:rsidRPr="00BA3C5B">
              <w:t>SO228</w:t>
            </w:r>
          </w:p>
          <w:p w:rsidR="0060435D" w:rsidRDefault="0060435D" w:rsidP="00CE1E13">
            <w:pPr>
              <w:jc w:val="center"/>
            </w:pPr>
          </w:p>
          <w:p w:rsidR="0060435D" w:rsidRPr="00BA3C5B" w:rsidRDefault="0060435D" w:rsidP="00CE1E13">
            <w:pPr>
              <w:jc w:val="center"/>
            </w:pPr>
          </w:p>
        </w:tc>
        <w:tc>
          <w:tcPr>
            <w:tcW w:w="3402" w:type="dxa"/>
            <w:gridSpan w:val="2"/>
          </w:tcPr>
          <w:p w:rsidR="0034591B" w:rsidRPr="00BA3C5B" w:rsidRDefault="0034591B" w:rsidP="00CE1E13">
            <w:pPr>
              <w:jc w:val="center"/>
            </w:pPr>
          </w:p>
          <w:p w:rsidR="00BA3C5B" w:rsidRPr="00BA3C5B" w:rsidRDefault="00BA3C5B" w:rsidP="00CE1E13">
            <w:pPr>
              <w:jc w:val="center"/>
            </w:pPr>
            <w:r w:rsidRPr="00BA3C5B">
              <w:t>Politics of Food and Nutrition</w:t>
            </w:r>
          </w:p>
        </w:tc>
        <w:tc>
          <w:tcPr>
            <w:tcW w:w="2126" w:type="dxa"/>
          </w:tcPr>
          <w:p w:rsidR="0034591B" w:rsidRPr="00BA3C5B" w:rsidRDefault="0034591B" w:rsidP="00CE1E13">
            <w:pPr>
              <w:jc w:val="center"/>
            </w:pPr>
          </w:p>
          <w:p w:rsidR="00BA3C5B" w:rsidRDefault="00BA3C5B" w:rsidP="00CE1E13">
            <w:pPr>
              <w:jc w:val="center"/>
            </w:pPr>
            <w:r w:rsidRPr="00BA3C5B">
              <w:t xml:space="preserve">Liz </w:t>
            </w:r>
            <w:proofErr w:type="spellStart"/>
            <w:r w:rsidRPr="00BA3C5B">
              <w:t>Dowler</w:t>
            </w:r>
            <w:proofErr w:type="spellEnd"/>
          </w:p>
          <w:p w:rsidR="00DC6A2D" w:rsidRPr="00BA3C5B" w:rsidRDefault="00DC6A2D" w:rsidP="00DC6A2D">
            <w:pPr>
              <w:jc w:val="center"/>
            </w:pPr>
            <w:r>
              <w:lastRenderedPageBreak/>
              <w:t>(Sarah Bromley in Liz’s absence)</w:t>
            </w:r>
          </w:p>
        </w:tc>
        <w:tc>
          <w:tcPr>
            <w:tcW w:w="1276" w:type="dxa"/>
          </w:tcPr>
          <w:p w:rsidR="00BA3C5B" w:rsidRPr="00BA3C5B" w:rsidRDefault="00BA3C5B" w:rsidP="00CE1E13">
            <w:pPr>
              <w:jc w:val="center"/>
            </w:pPr>
          </w:p>
          <w:p w:rsidR="0034591B" w:rsidRPr="00BA3C5B" w:rsidRDefault="004E0049" w:rsidP="00CE1E13">
            <w:pPr>
              <w:jc w:val="center"/>
            </w:pPr>
            <w:r>
              <w:t>2 or</w:t>
            </w:r>
            <w:r w:rsidR="00BA3C5B" w:rsidRPr="00BA3C5B">
              <w:t xml:space="preserve"> 3</w:t>
            </w:r>
          </w:p>
        </w:tc>
        <w:tc>
          <w:tcPr>
            <w:tcW w:w="850" w:type="dxa"/>
          </w:tcPr>
          <w:p w:rsidR="0034591B" w:rsidRPr="00BA3C5B" w:rsidRDefault="0034591B" w:rsidP="00CE1E13">
            <w:pPr>
              <w:jc w:val="center"/>
            </w:pPr>
          </w:p>
          <w:p w:rsidR="00BA3C5B" w:rsidRPr="00BA3C5B" w:rsidRDefault="00BA3C5B" w:rsidP="00CE1E13">
            <w:pPr>
              <w:jc w:val="center"/>
            </w:pPr>
            <w:r w:rsidRPr="00BA3C5B">
              <w:t>√</w:t>
            </w:r>
          </w:p>
        </w:tc>
        <w:tc>
          <w:tcPr>
            <w:tcW w:w="851" w:type="dxa"/>
          </w:tcPr>
          <w:p w:rsidR="0034591B" w:rsidRPr="00BA3C5B" w:rsidRDefault="0034591B" w:rsidP="00CE1E13">
            <w:pPr>
              <w:jc w:val="center"/>
            </w:pPr>
          </w:p>
        </w:tc>
        <w:tc>
          <w:tcPr>
            <w:tcW w:w="1559" w:type="dxa"/>
          </w:tcPr>
          <w:p w:rsidR="0034591B" w:rsidRPr="00BA3C5B" w:rsidRDefault="0034591B" w:rsidP="00CE1E13">
            <w:pPr>
              <w:jc w:val="center"/>
            </w:pPr>
          </w:p>
          <w:p w:rsidR="00BA3C5B" w:rsidRPr="00BA3C5B" w:rsidRDefault="00BA3C5B" w:rsidP="00CE1E13">
            <w:pPr>
              <w:jc w:val="center"/>
            </w:pPr>
            <w:r w:rsidRPr="00BA3C5B">
              <w:t>Full</w:t>
            </w:r>
          </w:p>
        </w:tc>
        <w:tc>
          <w:tcPr>
            <w:tcW w:w="1701" w:type="dxa"/>
          </w:tcPr>
          <w:p w:rsidR="0034591B" w:rsidRPr="00BA3C5B" w:rsidRDefault="0034591B" w:rsidP="00CE1E13">
            <w:pPr>
              <w:jc w:val="center"/>
            </w:pPr>
          </w:p>
        </w:tc>
      </w:tr>
      <w:tr w:rsidR="0060435D" w:rsidRPr="00BA3C5B" w:rsidTr="00837927">
        <w:trPr>
          <w:trHeight w:val="1099"/>
        </w:trPr>
        <w:tc>
          <w:tcPr>
            <w:tcW w:w="1242" w:type="dxa"/>
          </w:tcPr>
          <w:p w:rsidR="0060435D" w:rsidRPr="00BA3C5B" w:rsidRDefault="0060435D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lastRenderedPageBreak/>
              <w:t>TIME</w:t>
            </w:r>
          </w:p>
        </w:tc>
        <w:tc>
          <w:tcPr>
            <w:tcW w:w="993" w:type="dxa"/>
          </w:tcPr>
          <w:p w:rsidR="0060435D" w:rsidRPr="00BA3C5B" w:rsidRDefault="0060435D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t xml:space="preserve">MOD. </w:t>
            </w:r>
          </w:p>
          <w:p w:rsidR="0060435D" w:rsidRPr="00BA3C5B" w:rsidRDefault="0060435D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t>CODE</w:t>
            </w:r>
          </w:p>
        </w:tc>
        <w:tc>
          <w:tcPr>
            <w:tcW w:w="3402" w:type="dxa"/>
            <w:gridSpan w:val="2"/>
          </w:tcPr>
          <w:p w:rsidR="0060435D" w:rsidRPr="00BA3C5B" w:rsidRDefault="0060435D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t>MODULE TITLE</w:t>
            </w:r>
          </w:p>
        </w:tc>
        <w:tc>
          <w:tcPr>
            <w:tcW w:w="2126" w:type="dxa"/>
          </w:tcPr>
          <w:p w:rsidR="0060435D" w:rsidRPr="00BA3C5B" w:rsidRDefault="0060435D" w:rsidP="00837927">
            <w:pPr>
              <w:rPr>
                <w:b/>
              </w:rPr>
            </w:pPr>
            <w:r w:rsidRPr="00BA3C5B">
              <w:rPr>
                <w:b/>
              </w:rPr>
              <w:t>CONVENOR</w:t>
            </w:r>
          </w:p>
        </w:tc>
        <w:tc>
          <w:tcPr>
            <w:tcW w:w="1276" w:type="dxa"/>
          </w:tcPr>
          <w:p w:rsidR="0060435D" w:rsidRPr="00BA3C5B" w:rsidRDefault="0060435D" w:rsidP="00837927">
            <w:pPr>
              <w:rPr>
                <w:b/>
              </w:rPr>
            </w:pPr>
            <w:r>
              <w:rPr>
                <w:b/>
              </w:rPr>
              <w:t xml:space="preserve">CAN BE TAKEN IN YEAR </w:t>
            </w:r>
          </w:p>
        </w:tc>
        <w:tc>
          <w:tcPr>
            <w:tcW w:w="1701" w:type="dxa"/>
            <w:gridSpan w:val="2"/>
          </w:tcPr>
          <w:p w:rsidR="0060435D" w:rsidRPr="00BA3C5B" w:rsidRDefault="0060435D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t>TALK VENUE</w:t>
            </w:r>
          </w:p>
        </w:tc>
        <w:tc>
          <w:tcPr>
            <w:tcW w:w="1559" w:type="dxa"/>
          </w:tcPr>
          <w:p w:rsidR="0060435D" w:rsidRPr="00BA3C5B" w:rsidRDefault="0060435D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t>FULL OR HALF YEAR MODULE</w:t>
            </w:r>
          </w:p>
        </w:tc>
        <w:tc>
          <w:tcPr>
            <w:tcW w:w="1701" w:type="dxa"/>
          </w:tcPr>
          <w:p w:rsidR="0060435D" w:rsidRPr="00BA3C5B" w:rsidRDefault="0060435D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t>IF HALF TERM AVAILABLE</w:t>
            </w:r>
          </w:p>
        </w:tc>
      </w:tr>
      <w:tr w:rsidR="0060435D" w:rsidRPr="00BA3C5B" w:rsidTr="00837927">
        <w:trPr>
          <w:trHeight w:val="271"/>
        </w:trPr>
        <w:tc>
          <w:tcPr>
            <w:tcW w:w="9039" w:type="dxa"/>
            <w:gridSpan w:val="6"/>
          </w:tcPr>
          <w:p w:rsidR="0060435D" w:rsidRPr="00BA3C5B" w:rsidRDefault="0060435D" w:rsidP="00837927">
            <w:pPr>
              <w:jc w:val="center"/>
              <w:rPr>
                <w:b/>
              </w:rPr>
            </w:pPr>
          </w:p>
        </w:tc>
        <w:tc>
          <w:tcPr>
            <w:tcW w:w="850" w:type="dxa"/>
          </w:tcPr>
          <w:p w:rsidR="0060435D" w:rsidRPr="00BA3C5B" w:rsidRDefault="0060435D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t>SO.13</w:t>
            </w:r>
          </w:p>
        </w:tc>
        <w:tc>
          <w:tcPr>
            <w:tcW w:w="851" w:type="dxa"/>
          </w:tcPr>
          <w:p w:rsidR="0060435D" w:rsidRPr="00BA3C5B" w:rsidRDefault="0060435D" w:rsidP="00837927">
            <w:pPr>
              <w:jc w:val="center"/>
              <w:rPr>
                <w:b/>
              </w:rPr>
            </w:pPr>
            <w:r w:rsidRPr="00BA3C5B">
              <w:rPr>
                <w:b/>
              </w:rPr>
              <w:t>SO.20</w:t>
            </w:r>
          </w:p>
        </w:tc>
        <w:tc>
          <w:tcPr>
            <w:tcW w:w="1559" w:type="dxa"/>
          </w:tcPr>
          <w:p w:rsidR="0060435D" w:rsidRPr="00BA3C5B" w:rsidRDefault="0060435D" w:rsidP="00837927">
            <w:pPr>
              <w:jc w:val="center"/>
              <w:rPr>
                <w:b/>
              </w:rPr>
            </w:pPr>
          </w:p>
        </w:tc>
        <w:tc>
          <w:tcPr>
            <w:tcW w:w="1701" w:type="dxa"/>
          </w:tcPr>
          <w:p w:rsidR="0060435D" w:rsidRPr="00BA3C5B" w:rsidRDefault="0060435D" w:rsidP="00837927">
            <w:pPr>
              <w:jc w:val="center"/>
              <w:rPr>
                <w:b/>
              </w:rPr>
            </w:pPr>
          </w:p>
        </w:tc>
      </w:tr>
      <w:tr w:rsidR="003804B7" w:rsidRPr="00BA3C5B" w:rsidTr="00863D26">
        <w:trPr>
          <w:trHeight w:val="271"/>
        </w:trPr>
        <w:tc>
          <w:tcPr>
            <w:tcW w:w="1242" w:type="dxa"/>
          </w:tcPr>
          <w:p w:rsidR="003804B7" w:rsidRDefault="003804B7" w:rsidP="00863D26">
            <w:pPr>
              <w:jc w:val="center"/>
            </w:pPr>
          </w:p>
          <w:p w:rsidR="003804B7" w:rsidRDefault="003804B7" w:rsidP="00863D26">
            <w:pPr>
              <w:jc w:val="center"/>
            </w:pPr>
            <w:r w:rsidRPr="00BA3C5B">
              <w:t>3.45PM</w:t>
            </w:r>
          </w:p>
          <w:p w:rsidR="003804B7" w:rsidRPr="00BA3C5B" w:rsidRDefault="003804B7" w:rsidP="00863D26">
            <w:pPr>
              <w:jc w:val="center"/>
            </w:pPr>
          </w:p>
        </w:tc>
        <w:tc>
          <w:tcPr>
            <w:tcW w:w="993" w:type="dxa"/>
          </w:tcPr>
          <w:p w:rsidR="003804B7" w:rsidRPr="00BA3C5B" w:rsidRDefault="003804B7" w:rsidP="00863D26">
            <w:pPr>
              <w:jc w:val="center"/>
            </w:pPr>
          </w:p>
          <w:p w:rsidR="003804B7" w:rsidRPr="00BA3C5B" w:rsidRDefault="003804B7" w:rsidP="00863D26">
            <w:pPr>
              <w:jc w:val="center"/>
            </w:pPr>
            <w:r w:rsidRPr="00BA3C5B">
              <w:t>SO307</w:t>
            </w:r>
          </w:p>
        </w:tc>
        <w:tc>
          <w:tcPr>
            <w:tcW w:w="3402" w:type="dxa"/>
            <w:gridSpan w:val="2"/>
          </w:tcPr>
          <w:p w:rsidR="003804B7" w:rsidRPr="00BA3C5B" w:rsidRDefault="003804B7" w:rsidP="00863D26">
            <w:pPr>
              <w:jc w:val="center"/>
            </w:pPr>
          </w:p>
          <w:p w:rsidR="003804B7" w:rsidRPr="00BA3C5B" w:rsidRDefault="003804B7" w:rsidP="00863D26">
            <w:pPr>
              <w:jc w:val="center"/>
            </w:pPr>
            <w:r w:rsidRPr="00BA3C5B">
              <w:t>Sociology of Health and Illness</w:t>
            </w:r>
          </w:p>
        </w:tc>
        <w:tc>
          <w:tcPr>
            <w:tcW w:w="2126" w:type="dxa"/>
          </w:tcPr>
          <w:p w:rsidR="003804B7" w:rsidRPr="00BA3C5B" w:rsidRDefault="003804B7" w:rsidP="00863D26">
            <w:pPr>
              <w:jc w:val="center"/>
            </w:pPr>
          </w:p>
          <w:p w:rsidR="003804B7" w:rsidRPr="00BA3C5B" w:rsidRDefault="00977077" w:rsidP="00863D26">
            <w:pPr>
              <w:jc w:val="center"/>
            </w:pPr>
            <w:r>
              <w:t>Alan Bradley</w:t>
            </w:r>
          </w:p>
        </w:tc>
        <w:tc>
          <w:tcPr>
            <w:tcW w:w="1276" w:type="dxa"/>
          </w:tcPr>
          <w:p w:rsidR="003804B7" w:rsidRPr="00BA3C5B" w:rsidRDefault="003804B7" w:rsidP="00863D26">
            <w:pPr>
              <w:jc w:val="center"/>
            </w:pPr>
          </w:p>
          <w:p w:rsidR="003804B7" w:rsidRPr="00BA3C5B" w:rsidRDefault="003804B7" w:rsidP="00863D26">
            <w:pPr>
              <w:jc w:val="center"/>
            </w:pPr>
            <w:r>
              <w:t xml:space="preserve">2 or </w:t>
            </w:r>
            <w:r w:rsidRPr="00BA3C5B">
              <w:t>3</w:t>
            </w:r>
          </w:p>
        </w:tc>
        <w:tc>
          <w:tcPr>
            <w:tcW w:w="850" w:type="dxa"/>
          </w:tcPr>
          <w:p w:rsidR="003804B7" w:rsidRPr="00BA3C5B" w:rsidRDefault="003804B7" w:rsidP="00863D26">
            <w:pPr>
              <w:jc w:val="center"/>
            </w:pPr>
          </w:p>
          <w:p w:rsidR="003804B7" w:rsidRPr="00BA3C5B" w:rsidRDefault="003804B7" w:rsidP="00863D26">
            <w:pPr>
              <w:jc w:val="center"/>
            </w:pPr>
            <w:r w:rsidRPr="00BA3C5B">
              <w:t>√</w:t>
            </w:r>
          </w:p>
        </w:tc>
        <w:tc>
          <w:tcPr>
            <w:tcW w:w="851" w:type="dxa"/>
          </w:tcPr>
          <w:p w:rsidR="003804B7" w:rsidRPr="00BA3C5B" w:rsidRDefault="003804B7" w:rsidP="00863D26">
            <w:pPr>
              <w:jc w:val="center"/>
            </w:pPr>
          </w:p>
        </w:tc>
        <w:tc>
          <w:tcPr>
            <w:tcW w:w="1559" w:type="dxa"/>
          </w:tcPr>
          <w:p w:rsidR="003804B7" w:rsidRPr="00BA3C5B" w:rsidRDefault="003804B7" w:rsidP="00863D26">
            <w:pPr>
              <w:jc w:val="center"/>
            </w:pPr>
          </w:p>
          <w:p w:rsidR="003804B7" w:rsidRPr="00BA3C5B" w:rsidRDefault="003804B7" w:rsidP="00863D26">
            <w:pPr>
              <w:jc w:val="center"/>
            </w:pPr>
            <w:r w:rsidRPr="00BA3C5B">
              <w:t>Full</w:t>
            </w:r>
          </w:p>
        </w:tc>
        <w:tc>
          <w:tcPr>
            <w:tcW w:w="1701" w:type="dxa"/>
          </w:tcPr>
          <w:p w:rsidR="003804B7" w:rsidRPr="00BA3C5B" w:rsidRDefault="003804B7" w:rsidP="00863D26">
            <w:pPr>
              <w:jc w:val="center"/>
            </w:pPr>
          </w:p>
        </w:tc>
      </w:tr>
      <w:tr w:rsidR="0034591B" w:rsidRPr="00BA3C5B" w:rsidTr="004E0049">
        <w:trPr>
          <w:trHeight w:val="271"/>
        </w:trPr>
        <w:tc>
          <w:tcPr>
            <w:tcW w:w="1242" w:type="dxa"/>
          </w:tcPr>
          <w:p w:rsidR="00BA3C5B" w:rsidRDefault="00BA3C5B" w:rsidP="00CE1E13">
            <w:pPr>
              <w:jc w:val="center"/>
            </w:pPr>
          </w:p>
          <w:p w:rsidR="00BA3C5B" w:rsidRDefault="003804B7" w:rsidP="004E0049">
            <w:pPr>
              <w:jc w:val="center"/>
            </w:pPr>
            <w:r>
              <w:t>4</w:t>
            </w:r>
            <w:r w:rsidR="0034591B" w:rsidRPr="00BA3C5B">
              <w:t>PM</w:t>
            </w:r>
          </w:p>
          <w:p w:rsidR="004E0049" w:rsidRPr="00BA3C5B" w:rsidRDefault="004E0049" w:rsidP="004E0049">
            <w:pPr>
              <w:jc w:val="center"/>
            </w:pPr>
          </w:p>
        </w:tc>
        <w:tc>
          <w:tcPr>
            <w:tcW w:w="993" w:type="dxa"/>
          </w:tcPr>
          <w:p w:rsidR="0034591B" w:rsidRPr="00BA3C5B" w:rsidRDefault="0034591B" w:rsidP="00CE1E13">
            <w:pPr>
              <w:jc w:val="center"/>
            </w:pPr>
          </w:p>
          <w:p w:rsidR="00BA3C5B" w:rsidRPr="00BA3C5B" w:rsidRDefault="003804B7" w:rsidP="003804B7">
            <w:pPr>
              <w:jc w:val="center"/>
            </w:pPr>
            <w:r>
              <w:t>LA21</w:t>
            </w:r>
            <w:r w:rsidR="00BA3C5B" w:rsidRPr="00BA3C5B">
              <w:t>7</w:t>
            </w:r>
          </w:p>
        </w:tc>
        <w:tc>
          <w:tcPr>
            <w:tcW w:w="3402" w:type="dxa"/>
            <w:gridSpan w:val="2"/>
          </w:tcPr>
          <w:p w:rsidR="0034591B" w:rsidRPr="00BA3C5B" w:rsidRDefault="0034591B" w:rsidP="00CE1E13">
            <w:pPr>
              <w:jc w:val="center"/>
            </w:pPr>
          </w:p>
          <w:p w:rsidR="00BA3C5B" w:rsidRPr="00BA3C5B" w:rsidRDefault="00BA3C5B" w:rsidP="003804B7">
            <w:pPr>
              <w:jc w:val="center"/>
            </w:pPr>
            <w:r w:rsidRPr="00BA3C5B">
              <w:t>Soci</w:t>
            </w:r>
            <w:r w:rsidR="003804B7">
              <w:t>al Theory of Law</w:t>
            </w:r>
          </w:p>
        </w:tc>
        <w:tc>
          <w:tcPr>
            <w:tcW w:w="2126" w:type="dxa"/>
          </w:tcPr>
          <w:p w:rsidR="0034591B" w:rsidRPr="00BA3C5B" w:rsidRDefault="0034591B" w:rsidP="00CE1E13">
            <w:pPr>
              <w:jc w:val="center"/>
            </w:pPr>
          </w:p>
          <w:p w:rsidR="00BA3C5B" w:rsidRPr="00BA3C5B" w:rsidRDefault="00BA3C5B" w:rsidP="003804B7">
            <w:pPr>
              <w:jc w:val="center"/>
            </w:pPr>
            <w:r w:rsidRPr="00BA3C5B">
              <w:t>S</w:t>
            </w:r>
            <w:r w:rsidR="003804B7">
              <w:t>teve Fuller</w:t>
            </w:r>
          </w:p>
        </w:tc>
        <w:tc>
          <w:tcPr>
            <w:tcW w:w="1276" w:type="dxa"/>
          </w:tcPr>
          <w:p w:rsidR="0034591B" w:rsidRPr="00BA3C5B" w:rsidRDefault="0034591B" w:rsidP="00CE1E13">
            <w:pPr>
              <w:jc w:val="center"/>
            </w:pPr>
          </w:p>
          <w:p w:rsidR="00BA3C5B" w:rsidRPr="00BA3C5B" w:rsidRDefault="004E0049" w:rsidP="00CE1E13">
            <w:pPr>
              <w:jc w:val="center"/>
            </w:pPr>
            <w:r>
              <w:t xml:space="preserve">2 </w:t>
            </w:r>
          </w:p>
        </w:tc>
        <w:tc>
          <w:tcPr>
            <w:tcW w:w="850" w:type="dxa"/>
          </w:tcPr>
          <w:p w:rsidR="0034591B" w:rsidRPr="00BA3C5B" w:rsidRDefault="0034591B" w:rsidP="00CE1E13">
            <w:pPr>
              <w:jc w:val="center"/>
            </w:pPr>
          </w:p>
          <w:p w:rsidR="00BA3C5B" w:rsidRPr="00BA3C5B" w:rsidRDefault="00BA3C5B" w:rsidP="00CE1E13">
            <w:pPr>
              <w:jc w:val="center"/>
            </w:pPr>
            <w:r w:rsidRPr="00BA3C5B">
              <w:t>√</w:t>
            </w:r>
          </w:p>
        </w:tc>
        <w:tc>
          <w:tcPr>
            <w:tcW w:w="851" w:type="dxa"/>
          </w:tcPr>
          <w:p w:rsidR="0034591B" w:rsidRPr="00BA3C5B" w:rsidRDefault="0034591B" w:rsidP="00CE1E13">
            <w:pPr>
              <w:jc w:val="center"/>
            </w:pPr>
          </w:p>
        </w:tc>
        <w:tc>
          <w:tcPr>
            <w:tcW w:w="1559" w:type="dxa"/>
          </w:tcPr>
          <w:p w:rsidR="0034591B" w:rsidRPr="00BA3C5B" w:rsidRDefault="0034591B" w:rsidP="00CE1E13">
            <w:pPr>
              <w:jc w:val="center"/>
            </w:pPr>
          </w:p>
          <w:p w:rsidR="00BA3C5B" w:rsidRPr="00BA3C5B" w:rsidRDefault="00BA3C5B" w:rsidP="00CE1E13">
            <w:pPr>
              <w:jc w:val="center"/>
            </w:pPr>
            <w:r w:rsidRPr="00BA3C5B">
              <w:t>Full</w:t>
            </w:r>
          </w:p>
        </w:tc>
        <w:tc>
          <w:tcPr>
            <w:tcW w:w="1701" w:type="dxa"/>
          </w:tcPr>
          <w:p w:rsidR="0034591B" w:rsidRPr="00BA3C5B" w:rsidRDefault="0034591B" w:rsidP="00CE1E13">
            <w:pPr>
              <w:jc w:val="center"/>
            </w:pPr>
          </w:p>
        </w:tc>
      </w:tr>
    </w:tbl>
    <w:p w:rsidR="00CE1E13" w:rsidRDefault="00CE1E13" w:rsidP="004E0049">
      <w:pPr>
        <w:jc w:val="center"/>
        <w:rPr>
          <w:b/>
          <w:sz w:val="36"/>
          <w:szCs w:val="36"/>
        </w:rPr>
      </w:pPr>
    </w:p>
    <w:p w:rsidR="0060435D" w:rsidRDefault="0060435D" w:rsidP="004E0049">
      <w:pPr>
        <w:jc w:val="center"/>
        <w:rPr>
          <w:b/>
          <w:sz w:val="36"/>
          <w:szCs w:val="36"/>
        </w:rPr>
      </w:pPr>
    </w:p>
    <w:p w:rsidR="0060435D" w:rsidRDefault="0060435D" w:rsidP="004E0049">
      <w:pPr>
        <w:jc w:val="center"/>
        <w:rPr>
          <w:b/>
          <w:sz w:val="36"/>
          <w:szCs w:val="36"/>
        </w:rPr>
      </w:pPr>
    </w:p>
    <w:p w:rsidR="0060435D" w:rsidRDefault="0060435D" w:rsidP="004E0049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Please Note:   Half modules = 15Cats, Full year modules = 30Cats</w:t>
      </w:r>
    </w:p>
    <w:p w:rsidR="0060435D" w:rsidRPr="00CE1E13" w:rsidRDefault="0060435D" w:rsidP="004E0049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You are required</w:t>
      </w:r>
      <w:r w:rsidR="00654564">
        <w:rPr>
          <w:b/>
          <w:sz w:val="36"/>
          <w:szCs w:val="36"/>
        </w:rPr>
        <w:t xml:space="preserve"> to complete 120 Cats per year </w:t>
      </w:r>
      <w:r>
        <w:rPr>
          <w:b/>
          <w:sz w:val="36"/>
          <w:szCs w:val="36"/>
        </w:rPr>
        <w:t xml:space="preserve">   </w:t>
      </w:r>
    </w:p>
    <w:sectPr w:rsidR="0060435D" w:rsidRPr="00CE1E13" w:rsidSect="00BA3C5B">
      <w:pgSz w:w="16838" w:h="11906" w:orient="landscape"/>
      <w:pgMar w:top="340" w:right="1440" w:bottom="39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E13"/>
    <w:rsid w:val="000D7F4F"/>
    <w:rsid w:val="00105AD5"/>
    <w:rsid w:val="0010630C"/>
    <w:rsid w:val="00155455"/>
    <w:rsid w:val="001638B5"/>
    <w:rsid w:val="00311476"/>
    <w:rsid w:val="0034591B"/>
    <w:rsid w:val="003804B7"/>
    <w:rsid w:val="003A0E91"/>
    <w:rsid w:val="004E0049"/>
    <w:rsid w:val="0060435D"/>
    <w:rsid w:val="006376E8"/>
    <w:rsid w:val="00654564"/>
    <w:rsid w:val="008B2DAC"/>
    <w:rsid w:val="008C0312"/>
    <w:rsid w:val="00977077"/>
    <w:rsid w:val="009A5063"/>
    <w:rsid w:val="009D7401"/>
    <w:rsid w:val="00A027BC"/>
    <w:rsid w:val="00BA3C5B"/>
    <w:rsid w:val="00C86854"/>
    <w:rsid w:val="00CE1E13"/>
    <w:rsid w:val="00DC6A2D"/>
    <w:rsid w:val="00E07611"/>
    <w:rsid w:val="00E14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E1E1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8C0312"/>
    <w:rPr>
      <w:rFonts w:eastAsiaTheme="minorHAn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7F4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7F4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E1E1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8C0312"/>
    <w:rPr>
      <w:rFonts w:eastAsiaTheme="minorHAn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7F4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7F4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27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EA3EFC-DFF0-4267-800F-E8CBC0AB3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864EDF12</Template>
  <TotalTime>1</TotalTime>
  <Pages>3</Pages>
  <Words>340</Words>
  <Characters>1931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Cooper, Jane</dc:creator>
  <cp:lastModifiedBy>Administrator</cp:lastModifiedBy>
  <cp:revision>2</cp:revision>
  <cp:lastPrinted>2014-04-28T07:02:00Z</cp:lastPrinted>
  <dcterms:created xsi:type="dcterms:W3CDTF">2014-04-30T09:55:00Z</dcterms:created>
  <dcterms:modified xsi:type="dcterms:W3CDTF">2014-04-30T09:55:00Z</dcterms:modified>
</cp:coreProperties>
</file>