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52F8" w:rsidRDefault="00550A65">
      <w:pPr>
        <w:rPr>
          <w:sz w:val="56"/>
          <w:szCs w:val="56"/>
        </w:rPr>
      </w:pPr>
      <w:r>
        <w:rPr>
          <w:sz w:val="56"/>
          <w:szCs w:val="56"/>
        </w:rPr>
        <w:t>UNDERSTANDING SOCIAL SCIENCE – WEEK 4</w:t>
      </w:r>
    </w:p>
    <w:p w:rsidR="00550A65" w:rsidRDefault="00550A65">
      <w:pPr>
        <w:rPr>
          <w:sz w:val="56"/>
          <w:szCs w:val="56"/>
        </w:rPr>
      </w:pPr>
    </w:p>
    <w:p w:rsidR="00550A65" w:rsidRDefault="00550A65">
      <w:pPr>
        <w:rPr>
          <w:sz w:val="56"/>
          <w:szCs w:val="56"/>
        </w:rPr>
      </w:pPr>
      <w:r>
        <w:rPr>
          <w:sz w:val="56"/>
          <w:szCs w:val="56"/>
        </w:rPr>
        <w:t>SOCIAL PROBLEM</w:t>
      </w:r>
    </w:p>
    <w:p w:rsidR="00FC4AD3" w:rsidRDefault="00FC4AD3">
      <w:pPr>
        <w:rPr>
          <w:sz w:val="56"/>
          <w:szCs w:val="56"/>
        </w:rPr>
      </w:pPr>
      <w:r>
        <w:rPr>
          <w:sz w:val="56"/>
          <w:szCs w:val="56"/>
        </w:rPr>
        <w:t>BIG DATA</w:t>
      </w:r>
    </w:p>
    <w:p w:rsidR="00FC4AD3" w:rsidRDefault="00FC4AD3">
      <w:pPr>
        <w:rPr>
          <w:sz w:val="56"/>
          <w:szCs w:val="56"/>
        </w:rPr>
      </w:pPr>
      <w:r>
        <w:rPr>
          <w:sz w:val="56"/>
          <w:szCs w:val="56"/>
        </w:rPr>
        <w:t>SAVAGE AND BURROWS</w:t>
      </w:r>
    </w:p>
    <w:p w:rsidR="00FC4AD3" w:rsidRDefault="00FC4AD3">
      <w:pPr>
        <w:rPr>
          <w:sz w:val="56"/>
          <w:szCs w:val="56"/>
        </w:rPr>
      </w:pPr>
      <w:r>
        <w:rPr>
          <w:sz w:val="56"/>
          <w:szCs w:val="56"/>
        </w:rPr>
        <w:t>SAMPLING</w:t>
      </w:r>
    </w:p>
    <w:p w:rsidR="00C100B9" w:rsidRDefault="00C100B9">
      <w:pPr>
        <w:rPr>
          <w:sz w:val="56"/>
          <w:szCs w:val="56"/>
        </w:rPr>
      </w:pPr>
      <w:r>
        <w:rPr>
          <w:sz w:val="56"/>
          <w:szCs w:val="56"/>
        </w:rPr>
        <w:t>ALGORITHMS</w:t>
      </w:r>
    </w:p>
    <w:p w:rsidR="00C100B9" w:rsidRDefault="00C100B9">
      <w:pPr>
        <w:rPr>
          <w:sz w:val="56"/>
          <w:szCs w:val="56"/>
        </w:rPr>
      </w:pPr>
      <w:r>
        <w:rPr>
          <w:sz w:val="56"/>
          <w:szCs w:val="56"/>
        </w:rPr>
        <w:t>DATA MINING</w:t>
      </w:r>
    </w:p>
    <w:p w:rsidR="00A7462D" w:rsidRDefault="00C100B9">
      <w:pPr>
        <w:rPr>
          <w:sz w:val="56"/>
          <w:szCs w:val="56"/>
        </w:rPr>
      </w:pPr>
      <w:r>
        <w:rPr>
          <w:sz w:val="56"/>
          <w:szCs w:val="56"/>
        </w:rPr>
        <w:t>DATA SURFACING</w:t>
      </w:r>
    </w:p>
    <w:p w:rsidR="00A7462D" w:rsidRDefault="00A7462D">
      <w:pPr>
        <w:rPr>
          <w:sz w:val="56"/>
          <w:szCs w:val="56"/>
        </w:rPr>
      </w:pPr>
      <w:r>
        <w:rPr>
          <w:sz w:val="56"/>
          <w:szCs w:val="56"/>
        </w:rPr>
        <w:t>PALANTIR</w:t>
      </w:r>
    </w:p>
    <w:p w:rsidR="00A7462D" w:rsidRDefault="00A7462D">
      <w:pPr>
        <w:rPr>
          <w:sz w:val="56"/>
          <w:szCs w:val="56"/>
        </w:rPr>
      </w:pPr>
      <w:r>
        <w:rPr>
          <w:sz w:val="56"/>
          <w:szCs w:val="56"/>
        </w:rPr>
        <w:t>EMMA UPRICHARD</w:t>
      </w:r>
    </w:p>
    <w:p w:rsidR="00A7462D" w:rsidRDefault="00A7462D">
      <w:pPr>
        <w:rPr>
          <w:sz w:val="56"/>
          <w:szCs w:val="56"/>
        </w:rPr>
      </w:pPr>
      <w:r>
        <w:rPr>
          <w:sz w:val="56"/>
          <w:szCs w:val="56"/>
        </w:rPr>
        <w:t>TELESCOPE VS. MICROSCOPE</w:t>
      </w:r>
    </w:p>
    <w:p w:rsidR="00A7462D" w:rsidRDefault="006F617D">
      <w:pPr>
        <w:rPr>
          <w:sz w:val="56"/>
          <w:szCs w:val="56"/>
        </w:rPr>
      </w:pPr>
      <w:r>
        <w:rPr>
          <w:sz w:val="56"/>
          <w:szCs w:val="56"/>
        </w:rPr>
        <w:t>RACE, CLASS, GENDER</w:t>
      </w:r>
      <w:bookmarkStart w:id="0" w:name="_GoBack"/>
      <w:bookmarkEnd w:id="0"/>
    </w:p>
    <w:p w:rsidR="00A7462D" w:rsidRDefault="00A7462D">
      <w:pPr>
        <w:rPr>
          <w:sz w:val="56"/>
          <w:szCs w:val="56"/>
        </w:rPr>
      </w:pPr>
    </w:p>
    <w:p w:rsidR="00A7462D" w:rsidRDefault="00A7462D">
      <w:pPr>
        <w:rPr>
          <w:sz w:val="56"/>
          <w:szCs w:val="56"/>
        </w:rPr>
      </w:pPr>
    </w:p>
    <w:p w:rsidR="00A7462D" w:rsidRDefault="00A7462D">
      <w:pPr>
        <w:rPr>
          <w:sz w:val="56"/>
          <w:szCs w:val="56"/>
        </w:rPr>
      </w:pPr>
    </w:p>
    <w:p w:rsidR="00C100B9" w:rsidRPr="00550A65" w:rsidRDefault="00C100B9">
      <w:pPr>
        <w:rPr>
          <w:sz w:val="56"/>
          <w:szCs w:val="56"/>
        </w:rPr>
      </w:pPr>
    </w:p>
    <w:sectPr w:rsidR="00C100B9" w:rsidRPr="00550A6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0A65"/>
    <w:rsid w:val="00550A65"/>
    <w:rsid w:val="0062780A"/>
    <w:rsid w:val="006F617D"/>
    <w:rsid w:val="00A7462D"/>
    <w:rsid w:val="00C100B9"/>
    <w:rsid w:val="00C747AE"/>
    <w:rsid w:val="00FC4A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BF824E2-C742-40BD-97FB-5CDDA54A60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F6D554FD</Template>
  <TotalTime>87</TotalTime>
  <Pages>2</Pages>
  <Words>30</Words>
  <Characters>172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Fuller, Steve</dc:creator>
  <cp:keywords/>
  <dc:description/>
  <cp:lastModifiedBy>Fuller, Steve</cp:lastModifiedBy>
  <cp:revision>1</cp:revision>
  <dcterms:created xsi:type="dcterms:W3CDTF">2016-02-04T15:08:00Z</dcterms:created>
  <dcterms:modified xsi:type="dcterms:W3CDTF">2016-02-04T16:35:00Z</dcterms:modified>
</cp:coreProperties>
</file>