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65CB3D" w14:textId="77777777" w:rsidR="002A3046" w:rsidRPr="00EA0EB4" w:rsidRDefault="002A3046" w:rsidP="002A3046">
      <w:pPr>
        <w:spacing w:after="120"/>
        <w:ind w:right="-142"/>
        <w:jc w:val="center"/>
        <w:rPr>
          <w:rFonts w:asciiTheme="minorBidi" w:hAnsiTheme="minorBidi" w:cstheme="minorBidi"/>
          <w:b/>
          <w:szCs w:val="24"/>
        </w:rPr>
      </w:pPr>
      <w:r w:rsidRPr="00EA0EB4">
        <w:rPr>
          <w:rFonts w:asciiTheme="minorBidi" w:hAnsiTheme="minorBidi" w:cstheme="minorBidi"/>
          <w:b/>
          <w:szCs w:val="24"/>
        </w:rPr>
        <w:t>Monash Warwick Alliance</w:t>
      </w:r>
    </w:p>
    <w:p w14:paraId="061AB14B" w14:textId="7B057A29" w:rsidR="00C15DBE" w:rsidRPr="00EA0EB4" w:rsidRDefault="002A3046" w:rsidP="00C15DBE">
      <w:pPr>
        <w:spacing w:after="120"/>
        <w:ind w:right="-142"/>
        <w:jc w:val="center"/>
        <w:rPr>
          <w:rFonts w:asciiTheme="minorBidi" w:hAnsiTheme="minorBidi" w:cstheme="minorBidi"/>
          <w:b/>
          <w:szCs w:val="24"/>
        </w:rPr>
      </w:pPr>
      <w:r w:rsidRPr="00EA0EB4">
        <w:rPr>
          <w:rFonts w:asciiTheme="minorBidi" w:hAnsiTheme="minorBidi" w:cstheme="minorBidi"/>
          <w:b/>
          <w:szCs w:val="24"/>
        </w:rPr>
        <w:t xml:space="preserve">Alliance </w:t>
      </w:r>
      <w:r w:rsidR="00EF6349" w:rsidRPr="00EA0EB4">
        <w:rPr>
          <w:rFonts w:asciiTheme="minorBidi" w:hAnsiTheme="minorBidi" w:cstheme="minorBidi"/>
          <w:b/>
          <w:szCs w:val="24"/>
        </w:rPr>
        <w:t>Funding</w:t>
      </w:r>
      <w:r w:rsidRPr="00EA0EB4">
        <w:rPr>
          <w:rFonts w:asciiTheme="minorBidi" w:hAnsiTheme="minorBidi" w:cstheme="minorBidi"/>
          <w:b/>
          <w:szCs w:val="24"/>
        </w:rPr>
        <w:t xml:space="preserve"> </w:t>
      </w:r>
      <w:r w:rsidR="00B07C2B" w:rsidRPr="00EA0EB4">
        <w:rPr>
          <w:rFonts w:asciiTheme="minorBidi" w:hAnsiTheme="minorBidi" w:cstheme="minorBidi"/>
          <w:b/>
          <w:szCs w:val="24"/>
        </w:rPr>
        <w:t>Interim</w:t>
      </w:r>
      <w:r w:rsidR="004C6D4A" w:rsidRPr="00EA0EB4">
        <w:rPr>
          <w:rFonts w:asciiTheme="minorBidi" w:hAnsiTheme="minorBidi" w:cstheme="minorBidi"/>
          <w:b/>
          <w:szCs w:val="24"/>
        </w:rPr>
        <w:t xml:space="preserve"> </w:t>
      </w:r>
      <w:r w:rsidR="006C1957" w:rsidRPr="00EA0EB4">
        <w:rPr>
          <w:rFonts w:asciiTheme="minorBidi" w:hAnsiTheme="minorBidi" w:cstheme="minorBidi"/>
          <w:b/>
          <w:szCs w:val="24"/>
        </w:rPr>
        <w:t>Report</w:t>
      </w:r>
      <w:r w:rsidRPr="00EA0EB4">
        <w:rPr>
          <w:rFonts w:asciiTheme="minorBidi" w:hAnsiTheme="minorBidi" w:cstheme="minorBidi"/>
          <w:b/>
          <w:szCs w:val="24"/>
        </w:rPr>
        <w:t xml:space="preserve"> Form </w:t>
      </w:r>
    </w:p>
    <w:p w14:paraId="25C9C5BF" w14:textId="77777777" w:rsidR="00B07C2B" w:rsidRDefault="00B07C2B" w:rsidP="002A3046">
      <w:pPr>
        <w:spacing w:after="120"/>
        <w:rPr>
          <w:rFonts w:asciiTheme="minorBidi" w:hAnsiTheme="minorBidi" w:cstheme="minorBidi"/>
          <w:sz w:val="20"/>
          <w:lang w:val="en-GB"/>
        </w:rPr>
      </w:pPr>
    </w:p>
    <w:p w14:paraId="2581C00A" w14:textId="3648A4B0" w:rsidR="00C15DBE" w:rsidRDefault="00B07C2B" w:rsidP="002A3046">
      <w:pPr>
        <w:spacing w:after="120"/>
        <w:rPr>
          <w:rFonts w:asciiTheme="minorBidi" w:hAnsiTheme="minorBidi" w:cstheme="minorBidi"/>
          <w:sz w:val="20"/>
          <w:lang w:val="en-GB"/>
        </w:rPr>
      </w:pPr>
      <w:r>
        <w:rPr>
          <w:rFonts w:asciiTheme="minorBidi" w:hAnsiTheme="minorBidi" w:cstheme="minorBidi"/>
          <w:sz w:val="20"/>
          <w:lang w:val="en-GB"/>
        </w:rPr>
        <w:t xml:space="preserve">An interim report on the initiative is to be submitted annually and will be reviewed by the Alliance Project Team and reported to Alliance Steering Committee. </w:t>
      </w:r>
    </w:p>
    <w:p w14:paraId="643EFAD1" w14:textId="1B576A40" w:rsidR="006B3DAE" w:rsidRDefault="006B3DAE" w:rsidP="002A3046">
      <w:pPr>
        <w:spacing w:after="120"/>
        <w:rPr>
          <w:rFonts w:asciiTheme="minorBidi" w:hAnsiTheme="minorBidi" w:cstheme="minorBidi"/>
          <w:sz w:val="20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1"/>
      </w:tblGrid>
      <w:tr w:rsidR="00EA0EB4" w14:paraId="71A492A5" w14:textId="77777777" w:rsidTr="00EA0EB4">
        <w:trPr>
          <w:trHeight w:val="340"/>
        </w:trPr>
        <w:tc>
          <w:tcPr>
            <w:tcW w:w="9011" w:type="dxa"/>
            <w:shd w:val="clear" w:color="auto" w:fill="F2F2F2" w:themeFill="background1" w:themeFillShade="F2"/>
            <w:vAlign w:val="center"/>
          </w:tcPr>
          <w:p w14:paraId="39043651" w14:textId="51856DC4" w:rsidR="006B3DAE" w:rsidRPr="00EA0EB4" w:rsidRDefault="006B3DAE" w:rsidP="00EA0EB4">
            <w:pPr>
              <w:pStyle w:val="TableTextNoSpace"/>
              <w:rPr>
                <w:rFonts w:asciiTheme="minorBidi" w:hAnsiTheme="minorBidi" w:cstheme="minorBidi"/>
                <w:b/>
              </w:rPr>
            </w:pPr>
            <w:r w:rsidRPr="00EA0EB4">
              <w:rPr>
                <w:rFonts w:asciiTheme="minorBidi" w:hAnsiTheme="minorBidi" w:cstheme="minorBidi"/>
                <w:b/>
              </w:rPr>
              <w:t>GUIDANCE NOTES</w:t>
            </w:r>
          </w:p>
        </w:tc>
      </w:tr>
      <w:tr w:rsidR="006B3DAE" w14:paraId="38CE17EA" w14:textId="77777777" w:rsidTr="006B3DAE">
        <w:tc>
          <w:tcPr>
            <w:tcW w:w="9011" w:type="dxa"/>
          </w:tcPr>
          <w:p w14:paraId="519AC03F" w14:textId="661A4143" w:rsidR="006B3DAE" w:rsidRDefault="006B3DAE" w:rsidP="002A3046">
            <w:pPr>
              <w:spacing w:after="120"/>
              <w:rPr>
                <w:rFonts w:asciiTheme="minorBidi" w:hAnsiTheme="minorBidi" w:cstheme="minorBidi"/>
                <w:sz w:val="20"/>
                <w:lang w:val="en-GB"/>
              </w:rPr>
            </w:pPr>
            <w:r>
              <w:rPr>
                <w:rFonts w:asciiTheme="minorBidi" w:hAnsiTheme="minorBidi" w:cstheme="minorBidi"/>
                <w:sz w:val="20"/>
                <w:lang w:val="en-GB"/>
              </w:rPr>
              <w:t>Please provide details of your project to date, if you h</w:t>
            </w:r>
            <w:r w:rsidR="00C653B0">
              <w:rPr>
                <w:rFonts w:asciiTheme="minorBidi" w:hAnsiTheme="minorBidi" w:cstheme="minorBidi"/>
                <w:sz w:val="20"/>
                <w:lang w:val="en-GB"/>
              </w:rPr>
              <w:t>ave already submitted an</w:t>
            </w:r>
            <w:r>
              <w:rPr>
                <w:rFonts w:asciiTheme="minorBidi" w:hAnsiTheme="minorBidi" w:cstheme="minorBidi"/>
                <w:sz w:val="20"/>
                <w:lang w:val="en-GB"/>
              </w:rPr>
              <w:t xml:space="preserve"> interim report, please provide details following on from this. </w:t>
            </w:r>
          </w:p>
        </w:tc>
      </w:tr>
    </w:tbl>
    <w:p w14:paraId="0393E023" w14:textId="0274C2BE" w:rsidR="006B3DAE" w:rsidRDefault="006B3DAE" w:rsidP="002A3046">
      <w:pPr>
        <w:spacing w:after="120"/>
        <w:rPr>
          <w:rFonts w:asciiTheme="minorBidi" w:hAnsiTheme="minorBidi" w:cstheme="minorBidi"/>
          <w:sz w:val="20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2415"/>
        <w:gridCol w:w="3175"/>
        <w:gridCol w:w="3421"/>
      </w:tblGrid>
      <w:tr w:rsidR="002A3046" w:rsidRPr="006E6DA2" w14:paraId="4E6AF05B" w14:textId="77777777" w:rsidTr="00EA0EB4">
        <w:trPr>
          <w:trHeight w:val="215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649066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  <w:b/>
              </w:rPr>
            </w:pPr>
            <w:r w:rsidRPr="006E6DA2">
              <w:rPr>
                <w:rFonts w:asciiTheme="minorBidi" w:hAnsiTheme="minorBidi" w:cstheme="minorBidi"/>
                <w:b/>
              </w:rPr>
              <w:t>Project Title</w:t>
            </w:r>
          </w:p>
        </w:tc>
        <w:tc>
          <w:tcPr>
            <w:tcW w:w="36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470E0" w14:textId="77777777" w:rsidR="002A3046" w:rsidRPr="00D3618C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84651F" w:rsidRPr="006E6DA2" w14:paraId="195B8D61" w14:textId="77777777" w:rsidTr="006C1957">
        <w:trPr>
          <w:trHeight w:val="219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199012" w14:textId="1BB33842" w:rsidR="0084651F" w:rsidRPr="006E6DA2" w:rsidRDefault="0084651F" w:rsidP="007A3961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>Funding Round</w:t>
            </w:r>
          </w:p>
        </w:tc>
        <w:sdt>
          <w:sdtPr>
            <w:rPr>
              <w:rFonts w:asciiTheme="minorBidi" w:hAnsiTheme="minorBidi" w:cstheme="minorBidi"/>
            </w:rPr>
            <w:id w:val="-1392734113"/>
            <w:placeholder>
              <w:docPart w:val="DefaultPlaceholder_-1854013439"/>
            </w:placeholder>
            <w:showingPlcHdr/>
            <w:dropDownList>
              <w:listItem w:displayText="Accelerator, March 2018" w:value="Accelerator, March 2018"/>
              <w:listItem w:displayText="Accelerator, October 2018" w:value="Accelerator, October 2018"/>
              <w:listItem w:displayText="Catalyst, December 2017" w:value="Catalyst, December 2017"/>
              <w:listItem w:displayText="Catalyst, May 2018" w:value="Catalyst, May 2018"/>
              <w:listItem w:displayText="Catalyst, October 2018" w:value="Catalyst, October 2018"/>
              <w:listItem w:displayText="Catalyst, May 2019" w:value="Catalyst, May 2019"/>
              <w:listItem w:displayText="Education, April 2018" w:value="Education, April 2018"/>
              <w:listItem w:displayText="Education, July 2018" w:value="Education, July 2018"/>
              <w:listItem w:displayText="Education, October 2018" w:value="Education, October 2018"/>
              <w:listItem w:displayText="Education, January 2019" w:value="Education, January 2019"/>
              <w:listItem w:displayText="Education, May 2019" w:value="Education, May 2019"/>
            </w:dropDownList>
          </w:sdtPr>
          <w:sdtEndPr/>
          <w:sdtContent>
            <w:tc>
              <w:tcPr>
                <w:tcW w:w="366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B8D8A2" w14:textId="4E67ED0C" w:rsidR="0084651F" w:rsidRPr="00D3618C" w:rsidRDefault="0084651F" w:rsidP="007A3961">
                <w:pPr>
                  <w:pStyle w:val="TableTextNoSpace"/>
                  <w:rPr>
                    <w:rFonts w:asciiTheme="minorBidi" w:hAnsiTheme="minorBidi" w:cstheme="minorBidi"/>
                  </w:rPr>
                </w:pPr>
                <w:r w:rsidRPr="001D47E8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2A3046" w:rsidRPr="006E6DA2" w14:paraId="2F5987C5" w14:textId="77777777" w:rsidTr="006C1957">
        <w:trPr>
          <w:trHeight w:val="216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93A8A0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>Actual</w:t>
            </w:r>
            <w:r w:rsidRPr="006E6DA2">
              <w:rPr>
                <w:rFonts w:asciiTheme="minorBidi" w:hAnsiTheme="minorBidi" w:cstheme="minorBidi"/>
                <w:b/>
              </w:rPr>
              <w:t xml:space="preserve"> Start Date</w:t>
            </w:r>
          </w:p>
        </w:tc>
        <w:sdt>
          <w:sdtPr>
            <w:rPr>
              <w:rFonts w:asciiTheme="minorBidi" w:hAnsiTheme="minorBidi" w:cstheme="minorBidi"/>
            </w:rPr>
            <w:id w:val="-1163696075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66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6B8EC98" w14:textId="0A8C2C78" w:rsidR="002A3046" w:rsidRPr="00D3618C" w:rsidRDefault="00D3618C" w:rsidP="007A3961">
                <w:pPr>
                  <w:pStyle w:val="TableTextNoSpace"/>
                  <w:rPr>
                    <w:rFonts w:asciiTheme="minorBidi" w:hAnsiTheme="minorBidi" w:cstheme="minorBidi"/>
                  </w:rPr>
                </w:pPr>
                <w:r w:rsidRPr="00123B44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A3046" w:rsidRPr="006E6DA2" w14:paraId="412DC25C" w14:textId="77777777" w:rsidTr="006C1957">
        <w:trPr>
          <w:trHeight w:val="216"/>
        </w:trPr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BA507C" w14:textId="77777777" w:rsidR="002A3046" w:rsidRPr="006E6DA2" w:rsidRDefault="002A3046" w:rsidP="002A3046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>Actual</w:t>
            </w:r>
            <w:r w:rsidRPr="006E6DA2">
              <w:rPr>
                <w:rFonts w:asciiTheme="minorBidi" w:hAnsiTheme="minorBidi" w:cstheme="minorBidi"/>
                <w:b/>
              </w:rPr>
              <w:t xml:space="preserve"> </w:t>
            </w:r>
            <w:r>
              <w:rPr>
                <w:rFonts w:asciiTheme="minorBidi" w:hAnsiTheme="minorBidi" w:cstheme="minorBidi"/>
                <w:b/>
              </w:rPr>
              <w:t>End</w:t>
            </w:r>
            <w:r w:rsidRPr="006E6DA2">
              <w:rPr>
                <w:rFonts w:asciiTheme="minorBidi" w:hAnsiTheme="minorBidi" w:cstheme="minorBidi"/>
                <w:b/>
              </w:rPr>
              <w:t xml:space="preserve"> Date</w:t>
            </w:r>
          </w:p>
        </w:tc>
        <w:sdt>
          <w:sdtPr>
            <w:rPr>
              <w:rFonts w:asciiTheme="minorBidi" w:hAnsiTheme="minorBidi" w:cstheme="minorBidi"/>
            </w:rPr>
            <w:id w:val="-846854986"/>
            <w:placeholder>
              <w:docPart w:val="DefaultPlaceholder_-1854013438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660" w:type="pct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AE5633" w14:textId="359D6871" w:rsidR="002A3046" w:rsidRPr="00D3618C" w:rsidRDefault="00D3618C" w:rsidP="007A3961">
                <w:pPr>
                  <w:pStyle w:val="TableTextNoSpace"/>
                  <w:rPr>
                    <w:rFonts w:asciiTheme="minorBidi" w:hAnsiTheme="minorBidi" w:cstheme="minorBidi"/>
                  </w:rPr>
                </w:pPr>
                <w:r w:rsidRPr="00123B44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  <w:tr w:rsidR="002A3046" w:rsidRPr="006E6DA2" w14:paraId="5A7836F5" w14:textId="77777777" w:rsidTr="004C6D4A">
        <w:tc>
          <w:tcPr>
            <w:tcW w:w="13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86297A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14:paraId="1CF1EFEF" w14:textId="77777777" w:rsidR="002A3046" w:rsidRPr="006E6DA2" w:rsidRDefault="002A3046" w:rsidP="007A3961">
            <w:pPr>
              <w:pStyle w:val="TableTextNoSpace"/>
              <w:jc w:val="center"/>
              <w:rPr>
                <w:rFonts w:asciiTheme="minorBidi" w:hAnsiTheme="minorBidi" w:cstheme="minorBidi"/>
                <w:b/>
              </w:rPr>
            </w:pPr>
            <w:r w:rsidRPr="006E6DA2">
              <w:rPr>
                <w:rFonts w:asciiTheme="minorBidi" w:hAnsiTheme="minorBidi" w:cstheme="minorBidi"/>
                <w:b/>
              </w:rPr>
              <w:t>Monash University</w:t>
            </w: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  <w:hideMark/>
          </w:tcPr>
          <w:p w14:paraId="088E69A9" w14:textId="77777777" w:rsidR="002A3046" w:rsidRPr="006E6DA2" w:rsidRDefault="002A3046" w:rsidP="007A3961">
            <w:pPr>
              <w:pStyle w:val="TableTextNoSpace"/>
              <w:jc w:val="center"/>
              <w:rPr>
                <w:rFonts w:asciiTheme="minorBidi" w:hAnsiTheme="minorBidi" w:cstheme="minorBidi"/>
                <w:b/>
              </w:rPr>
            </w:pPr>
            <w:r w:rsidRPr="006E6DA2">
              <w:rPr>
                <w:rFonts w:asciiTheme="minorBidi" w:hAnsiTheme="minorBidi" w:cstheme="minorBidi"/>
                <w:b/>
              </w:rPr>
              <w:t>University of Warwick</w:t>
            </w:r>
          </w:p>
        </w:tc>
      </w:tr>
      <w:tr w:rsidR="002A3046" w:rsidRPr="006E6DA2" w14:paraId="6DA8D9C8" w14:textId="77777777" w:rsidTr="006C1957"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E1488B" w14:textId="0CC447A9" w:rsidR="002A3046" w:rsidRPr="00EA0EB4" w:rsidRDefault="00671587" w:rsidP="00671587">
            <w:pPr>
              <w:pStyle w:val="TableTextNoSpace"/>
              <w:rPr>
                <w:rFonts w:asciiTheme="minorBidi" w:hAnsiTheme="minorBidi" w:cstheme="minorBidi"/>
                <w:b/>
                <w:bCs/>
              </w:rPr>
            </w:pPr>
            <w:r w:rsidRPr="00EA0EB4">
              <w:rPr>
                <w:rFonts w:asciiTheme="minorBidi" w:hAnsiTheme="minorBidi" w:cstheme="minorBidi"/>
                <w:b/>
              </w:rPr>
              <w:t>PRINCIPAL GRANT HOLDER</w:t>
            </w:r>
            <w:r w:rsidR="003016AD" w:rsidRPr="00EA0EB4">
              <w:rPr>
                <w:rFonts w:asciiTheme="minorBidi" w:hAnsiTheme="minorBidi" w:cstheme="minorBidi"/>
                <w:b/>
              </w:rPr>
              <w:t>S</w:t>
            </w:r>
          </w:p>
        </w:tc>
      </w:tr>
      <w:tr w:rsidR="002A3046" w:rsidRPr="006E6DA2" w14:paraId="4C0EAEF6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7ACF8" w14:textId="2E29AC4D" w:rsidR="002A3046" w:rsidRPr="006E6DA2" w:rsidRDefault="002A3046" w:rsidP="00D3618C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Title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E735B5D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2A85049C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D3618C" w:rsidRPr="006E6DA2" w14:paraId="4BB6050A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F17C" w14:textId="322F18DD" w:rsidR="00D3618C" w:rsidRPr="006E6DA2" w:rsidRDefault="00D3618C" w:rsidP="007A3961">
            <w:pPr>
              <w:pStyle w:val="TableTextNoSpace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Name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DB7F931" w14:textId="77777777" w:rsidR="00D3618C" w:rsidRPr="006E6DA2" w:rsidRDefault="00D3618C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65DF89CA" w14:textId="77777777" w:rsidR="00D3618C" w:rsidRPr="006E6DA2" w:rsidRDefault="00D3618C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2A3046" w:rsidRPr="006E6DA2" w14:paraId="222C88DD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AE87C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Position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C95C413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588FDD60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2A3046" w:rsidRPr="006E6DA2" w14:paraId="413D6FC0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B49B9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Faculty / School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779803F6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1DDCF8B1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2A3046" w:rsidRPr="006E6DA2" w14:paraId="2EFE86A2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4DD3B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Department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08D82164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66859DAB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2A3046" w:rsidRPr="006E6DA2" w14:paraId="135D2C5C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FC2B3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Email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415D42AA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31D3547E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  <w:tr w:rsidR="002A3046" w:rsidRPr="006E6DA2" w14:paraId="46B5330B" w14:textId="77777777" w:rsidTr="004C6D4A">
        <w:tc>
          <w:tcPr>
            <w:tcW w:w="13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B7CF1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  <w:r w:rsidRPr="006E6DA2">
              <w:rPr>
                <w:rFonts w:asciiTheme="minorBidi" w:hAnsiTheme="minorBidi" w:cstheme="minorBidi"/>
              </w:rPr>
              <w:t>Telephone</w:t>
            </w:r>
          </w:p>
        </w:tc>
        <w:tc>
          <w:tcPr>
            <w:tcW w:w="1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4751A3E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  <w:tc>
          <w:tcPr>
            <w:tcW w:w="18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 w:themeFill="accent4" w:themeFillTint="33"/>
          </w:tcPr>
          <w:p w14:paraId="0B7C9D8F" w14:textId="77777777" w:rsidR="002A3046" w:rsidRPr="006E6DA2" w:rsidRDefault="002A3046" w:rsidP="007A3961">
            <w:pPr>
              <w:pStyle w:val="TableTextNoSpace"/>
              <w:rPr>
                <w:rFonts w:asciiTheme="minorBidi" w:hAnsiTheme="minorBidi" w:cstheme="minorBidi"/>
              </w:rPr>
            </w:pPr>
          </w:p>
        </w:tc>
      </w:tr>
    </w:tbl>
    <w:p w14:paraId="6C59E6E1" w14:textId="77777777" w:rsidR="004C6D4A" w:rsidRDefault="004C6D4A" w:rsidP="006C1957">
      <w:pPr>
        <w:pStyle w:val="TableTextNoSpace"/>
        <w:spacing w:after="120"/>
        <w:rPr>
          <w:rFonts w:asciiTheme="minorBidi" w:hAnsiTheme="minorBidi" w:cstheme="minorBidi"/>
          <w:i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3260"/>
        <w:gridCol w:w="3346"/>
      </w:tblGrid>
      <w:tr w:rsidR="004C6D4A" w14:paraId="67453606" w14:textId="77777777" w:rsidTr="002A3420">
        <w:tc>
          <w:tcPr>
            <w:tcW w:w="9011" w:type="dxa"/>
            <w:gridSpan w:val="3"/>
          </w:tcPr>
          <w:p w14:paraId="4FFB3F0C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 xml:space="preserve">FINANCE SUMMARY </w:t>
            </w:r>
          </w:p>
          <w:p w14:paraId="74AE8C31" w14:textId="77777777" w:rsidR="004C6D4A" w:rsidRPr="004C6D4A" w:rsidRDefault="004C6D4A" w:rsidP="004C6D4A">
            <w:pPr>
              <w:pStyle w:val="TableTextNoSpace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Please complete the table, and provide any additional comments regarding unplanned expenditure/underspend</w:t>
            </w:r>
          </w:p>
        </w:tc>
      </w:tr>
      <w:tr w:rsidR="004C6D4A" w14:paraId="19EF81F6" w14:textId="77777777" w:rsidTr="004C6D4A">
        <w:tc>
          <w:tcPr>
            <w:tcW w:w="2405" w:type="dxa"/>
          </w:tcPr>
          <w:p w14:paraId="653678B1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i/>
              </w:rPr>
            </w:pPr>
          </w:p>
        </w:tc>
        <w:tc>
          <w:tcPr>
            <w:tcW w:w="3260" w:type="dxa"/>
            <w:shd w:val="clear" w:color="auto" w:fill="DBE5F1" w:themeFill="accent1" w:themeFillTint="33"/>
          </w:tcPr>
          <w:p w14:paraId="75C10972" w14:textId="77777777" w:rsidR="004C6D4A" w:rsidRPr="004C6D4A" w:rsidRDefault="004C6D4A" w:rsidP="004C6D4A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>Monash University $AUD</w:t>
            </w:r>
          </w:p>
        </w:tc>
        <w:tc>
          <w:tcPr>
            <w:tcW w:w="3346" w:type="dxa"/>
            <w:shd w:val="clear" w:color="auto" w:fill="E5DFEC" w:themeFill="accent4" w:themeFillTint="33"/>
          </w:tcPr>
          <w:p w14:paraId="099450E1" w14:textId="77777777" w:rsidR="004C6D4A" w:rsidRPr="004C6D4A" w:rsidRDefault="004C6D4A" w:rsidP="004C6D4A">
            <w:pPr>
              <w:pStyle w:val="TableTextNoSpace"/>
              <w:rPr>
                <w:rFonts w:asciiTheme="minorBidi" w:hAnsiTheme="minorBidi" w:cstheme="minorBidi"/>
                <w:b/>
              </w:rPr>
            </w:pPr>
            <w:r>
              <w:rPr>
                <w:rFonts w:asciiTheme="minorBidi" w:hAnsiTheme="minorBidi" w:cstheme="minorBidi"/>
                <w:b/>
              </w:rPr>
              <w:t>University of Warwick £GBP</w:t>
            </w:r>
          </w:p>
        </w:tc>
      </w:tr>
      <w:tr w:rsidR="004C6D4A" w14:paraId="2656BED0" w14:textId="77777777" w:rsidTr="004C6D4A">
        <w:tc>
          <w:tcPr>
            <w:tcW w:w="2405" w:type="dxa"/>
          </w:tcPr>
          <w:p w14:paraId="14597304" w14:textId="77777777" w:rsidR="004C6D4A" w:rsidRPr="004C6D4A" w:rsidRDefault="004C6D4A" w:rsidP="004C6D4A">
            <w:pPr>
              <w:pStyle w:val="TableTextNoSpace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Total Funding Awarded</w:t>
            </w:r>
          </w:p>
        </w:tc>
        <w:tc>
          <w:tcPr>
            <w:tcW w:w="3260" w:type="dxa"/>
            <w:shd w:val="clear" w:color="auto" w:fill="DBE5F1" w:themeFill="accent1" w:themeFillTint="33"/>
          </w:tcPr>
          <w:p w14:paraId="469E2038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i/>
              </w:rPr>
            </w:pPr>
            <w:r>
              <w:rPr>
                <w:rFonts w:asciiTheme="minorBidi" w:hAnsiTheme="minorBidi" w:cstheme="minorBidi"/>
                <w:i/>
              </w:rPr>
              <w:t>$</w:t>
            </w:r>
          </w:p>
        </w:tc>
        <w:tc>
          <w:tcPr>
            <w:tcW w:w="3346" w:type="dxa"/>
            <w:shd w:val="clear" w:color="auto" w:fill="E5DFEC" w:themeFill="accent4" w:themeFillTint="33"/>
          </w:tcPr>
          <w:p w14:paraId="3B46CDED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i/>
              </w:rPr>
            </w:pPr>
            <w:r>
              <w:rPr>
                <w:rFonts w:asciiTheme="minorBidi" w:hAnsiTheme="minorBidi" w:cstheme="minorBidi"/>
                <w:i/>
              </w:rPr>
              <w:t>£</w:t>
            </w:r>
          </w:p>
        </w:tc>
      </w:tr>
      <w:tr w:rsidR="004C6D4A" w14:paraId="5D6573D1" w14:textId="77777777" w:rsidTr="004C6D4A">
        <w:tc>
          <w:tcPr>
            <w:tcW w:w="2405" w:type="dxa"/>
          </w:tcPr>
          <w:p w14:paraId="68E2F080" w14:textId="77777777" w:rsidR="004C6D4A" w:rsidRPr="004C6D4A" w:rsidRDefault="004C6D4A" w:rsidP="004C6D4A">
            <w:pPr>
              <w:pStyle w:val="TableTextNoSpace"/>
              <w:rPr>
                <w:rFonts w:asciiTheme="minorBidi" w:hAnsiTheme="minorBidi" w:cstheme="minorBidi"/>
              </w:rPr>
            </w:pPr>
            <w:r>
              <w:rPr>
                <w:rFonts w:asciiTheme="minorBidi" w:hAnsiTheme="minorBidi" w:cstheme="minorBidi"/>
              </w:rPr>
              <w:t>Total Spent</w:t>
            </w:r>
            <w:r w:rsidR="00B07C2B">
              <w:rPr>
                <w:rFonts w:asciiTheme="minorBidi" w:hAnsiTheme="minorBidi" w:cstheme="minorBidi"/>
              </w:rPr>
              <w:t xml:space="preserve"> to date</w:t>
            </w:r>
          </w:p>
        </w:tc>
        <w:tc>
          <w:tcPr>
            <w:tcW w:w="3260" w:type="dxa"/>
            <w:shd w:val="clear" w:color="auto" w:fill="DBE5F1" w:themeFill="accent1" w:themeFillTint="33"/>
          </w:tcPr>
          <w:p w14:paraId="65314E84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i/>
              </w:rPr>
            </w:pPr>
            <w:r>
              <w:rPr>
                <w:rFonts w:asciiTheme="minorBidi" w:hAnsiTheme="minorBidi" w:cstheme="minorBidi"/>
                <w:i/>
              </w:rPr>
              <w:t>$</w:t>
            </w:r>
          </w:p>
        </w:tc>
        <w:tc>
          <w:tcPr>
            <w:tcW w:w="3346" w:type="dxa"/>
            <w:shd w:val="clear" w:color="auto" w:fill="E5DFEC" w:themeFill="accent4" w:themeFillTint="33"/>
          </w:tcPr>
          <w:p w14:paraId="2F9E0D00" w14:textId="77777777" w:rsidR="004C6D4A" w:rsidRDefault="004C6D4A" w:rsidP="004C6D4A">
            <w:pPr>
              <w:pStyle w:val="TableTextNoSpace"/>
              <w:rPr>
                <w:rFonts w:asciiTheme="minorBidi" w:hAnsiTheme="minorBidi" w:cstheme="minorBidi"/>
                <w:i/>
              </w:rPr>
            </w:pPr>
            <w:r>
              <w:rPr>
                <w:rFonts w:asciiTheme="minorBidi" w:hAnsiTheme="minorBidi" w:cstheme="minorBidi"/>
                <w:i/>
              </w:rPr>
              <w:t>£</w:t>
            </w:r>
          </w:p>
        </w:tc>
      </w:tr>
    </w:tbl>
    <w:p w14:paraId="18190952" w14:textId="77777777" w:rsidR="0070141B" w:rsidRDefault="0070141B" w:rsidP="004C6D4A">
      <w:pPr>
        <w:pStyle w:val="TableTextNoSpace"/>
        <w:rPr>
          <w:rFonts w:asciiTheme="minorBidi" w:hAnsiTheme="minorBidi" w:cstheme="minorBidi"/>
          <w:i/>
        </w:rPr>
      </w:pPr>
    </w:p>
    <w:p w14:paraId="138753F3" w14:textId="343DBF64" w:rsidR="00EA0EB4" w:rsidRDefault="00EA0EB4">
      <w:pPr>
        <w:spacing w:after="200" w:line="276" w:lineRule="auto"/>
        <w:rPr>
          <w:rFonts w:asciiTheme="minorBidi" w:hAnsiTheme="minorBidi" w:cstheme="minorBidi"/>
          <w:i/>
          <w:sz w:val="20"/>
          <w:szCs w:val="24"/>
          <w:lang w:val="en-GB"/>
        </w:rPr>
      </w:pPr>
      <w:r>
        <w:rPr>
          <w:rFonts w:asciiTheme="minorBidi" w:hAnsiTheme="minorBidi" w:cstheme="minorBidi"/>
          <w:i/>
        </w:rPr>
        <w:br w:type="page"/>
      </w:r>
    </w:p>
    <w:p w14:paraId="3FE438DE" w14:textId="77777777" w:rsidR="004C6D4A" w:rsidRDefault="004C6D4A" w:rsidP="004C6D4A">
      <w:pPr>
        <w:pStyle w:val="TableTextNoSpace"/>
        <w:rPr>
          <w:rFonts w:asciiTheme="minorBidi" w:hAnsiTheme="minorBidi" w:cstheme="minorBidi"/>
          <w:i/>
        </w:rPr>
      </w:pPr>
    </w:p>
    <w:p w14:paraId="49AC5DDB" w14:textId="77777777" w:rsidR="0070141B" w:rsidRPr="006C1957" w:rsidRDefault="0070141B" w:rsidP="006C1957">
      <w:pPr>
        <w:pStyle w:val="TableTextNoSpace"/>
        <w:pBdr>
          <w:top w:val="single" w:sz="6" w:space="1" w:color="auto"/>
        </w:pBdr>
        <w:spacing w:after="120"/>
        <w:rPr>
          <w:rFonts w:asciiTheme="minorBidi" w:hAnsiTheme="minorBidi" w:cstheme="minorBidi"/>
          <w:szCs w:val="20"/>
        </w:rPr>
      </w:pPr>
    </w:p>
    <w:tbl>
      <w:tblPr>
        <w:tblStyle w:val="LightLis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0A0" w:firstRow="1" w:lastRow="0" w:firstColumn="1" w:lastColumn="0" w:noHBand="0" w:noVBand="0"/>
      </w:tblPr>
      <w:tblGrid>
        <w:gridCol w:w="9011"/>
      </w:tblGrid>
      <w:tr w:rsidR="006C1957" w:rsidRPr="006C1957" w14:paraId="64314F4B" w14:textId="77777777" w:rsidTr="006C19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shd w:val="clear" w:color="auto" w:fill="F2F2F2"/>
          </w:tcPr>
          <w:p w14:paraId="74996675" w14:textId="77777777" w:rsidR="002A3046" w:rsidRPr="006C1957" w:rsidRDefault="00B07C2B" w:rsidP="007A3961">
            <w:pPr>
              <w:pStyle w:val="TableTextNoSpace"/>
              <w:spacing w:before="60" w:after="60"/>
              <w:rPr>
                <w:bCs w:val="0"/>
                <w:color w:val="auto"/>
              </w:rPr>
            </w:pPr>
            <w:r>
              <w:rPr>
                <w:bCs w:val="0"/>
                <w:color w:val="auto"/>
              </w:rPr>
              <w:t xml:space="preserve">SUMMARY OF PROGRESS MADE </w:t>
            </w:r>
          </w:p>
          <w:p w14:paraId="3BFC96C8" w14:textId="77777777" w:rsidR="002A3046" w:rsidRPr="006C1957" w:rsidRDefault="002A3046" w:rsidP="00B07C2B">
            <w:pPr>
              <w:pStyle w:val="TableTextNoSpace"/>
              <w:spacing w:before="60" w:after="60"/>
              <w:rPr>
                <w:b w:val="0"/>
                <w:bCs w:val="0"/>
                <w:color w:val="auto"/>
                <w:shd w:val="pct15" w:color="auto" w:fill="FFFFFF"/>
              </w:rPr>
            </w:pPr>
            <w:r w:rsidRPr="006C1957">
              <w:rPr>
                <w:b w:val="0"/>
                <w:bCs w:val="0"/>
                <w:color w:val="auto"/>
              </w:rPr>
              <w:t xml:space="preserve">Please provide an overview of the </w:t>
            </w:r>
            <w:r w:rsidR="00B07C2B">
              <w:rPr>
                <w:b w:val="0"/>
                <w:bCs w:val="0"/>
                <w:color w:val="auto"/>
              </w:rPr>
              <w:t>progress</w:t>
            </w:r>
            <w:r w:rsidRPr="006C1957">
              <w:rPr>
                <w:b w:val="0"/>
                <w:bCs w:val="0"/>
                <w:color w:val="auto"/>
              </w:rPr>
              <w:t xml:space="preserve"> of this project.</w:t>
            </w:r>
            <w:r w:rsidRPr="006C1957">
              <w:rPr>
                <w:b w:val="0"/>
                <w:bCs w:val="0"/>
                <w:color w:val="auto"/>
                <w:shd w:val="pct15" w:color="auto" w:fill="FFFFFF"/>
              </w:rPr>
              <w:t xml:space="preserve"> </w:t>
            </w:r>
          </w:p>
        </w:tc>
      </w:tr>
    </w:tbl>
    <w:p w14:paraId="52BBEBE1" w14:textId="77777777" w:rsidR="002A3046" w:rsidRDefault="002A3046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p w14:paraId="64522F87" w14:textId="3B8904F8" w:rsidR="004C6D4A" w:rsidRDefault="004C6D4A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p w14:paraId="129067D4" w14:textId="77777777" w:rsidR="00EA0EB4" w:rsidRPr="006C1957" w:rsidRDefault="00EA0EB4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tbl>
      <w:tblPr>
        <w:tblStyle w:val="LightLis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0A0" w:firstRow="1" w:lastRow="0" w:firstColumn="1" w:lastColumn="0" w:noHBand="0" w:noVBand="0"/>
      </w:tblPr>
      <w:tblGrid>
        <w:gridCol w:w="9011"/>
      </w:tblGrid>
      <w:tr w:rsidR="00F7623A" w:rsidRPr="006C1957" w14:paraId="5301DDA1" w14:textId="77777777" w:rsidTr="00EA0EB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tcBorders>
              <w:bottom w:val="nil"/>
            </w:tcBorders>
            <w:shd w:val="clear" w:color="auto" w:fill="F2F2F2"/>
          </w:tcPr>
          <w:p w14:paraId="3FF64315" w14:textId="77777777" w:rsidR="00F7623A" w:rsidRDefault="00F7623A" w:rsidP="0006716C">
            <w:pPr>
              <w:pStyle w:val="TableTextNoSpace"/>
              <w:spacing w:before="60" w:after="60"/>
              <w:rPr>
                <w:b w:val="0"/>
                <w:bCs w:val="0"/>
                <w:color w:val="auto"/>
                <w:shd w:val="pct15" w:color="auto" w:fill="FFFFFF"/>
              </w:rPr>
            </w:pPr>
            <w:r>
              <w:rPr>
                <w:bCs w:val="0"/>
                <w:color w:val="auto"/>
              </w:rPr>
              <w:t xml:space="preserve">SIGNIFICANT CHANGES </w:t>
            </w:r>
          </w:p>
          <w:p w14:paraId="65784BD3" w14:textId="77777777" w:rsidR="00F7623A" w:rsidRPr="006C1957" w:rsidRDefault="00F7623A" w:rsidP="00F7623A">
            <w:pPr>
              <w:pStyle w:val="TableTextNoSpace"/>
              <w:spacing w:before="60" w:after="60"/>
              <w:rPr>
                <w:b w:val="0"/>
                <w:bCs w:val="0"/>
                <w:color w:val="auto"/>
                <w:shd w:val="pct15" w:color="auto" w:fill="FFFFFF"/>
              </w:rPr>
            </w:pPr>
            <w:r w:rsidRPr="00771DD7">
              <w:rPr>
                <w:b w:val="0"/>
                <w:bCs w:val="0"/>
                <w:color w:val="auto"/>
              </w:rPr>
              <w:t>Please comment</w:t>
            </w:r>
            <w:r>
              <w:rPr>
                <w:b w:val="0"/>
                <w:bCs w:val="0"/>
                <w:color w:val="auto"/>
              </w:rPr>
              <w:t xml:space="preserve"> on any significant changes that </w:t>
            </w:r>
            <w:r w:rsidR="00B07C2B">
              <w:rPr>
                <w:b w:val="0"/>
                <w:bCs w:val="0"/>
                <w:color w:val="auto"/>
              </w:rPr>
              <w:t xml:space="preserve">have </w:t>
            </w:r>
            <w:r>
              <w:rPr>
                <w:b w:val="0"/>
                <w:bCs w:val="0"/>
                <w:color w:val="auto"/>
              </w:rPr>
              <w:t>occurred compared to what was outlined in the proposal (e.g., changes in activities, changes in timeline, changes in participants, budget changes)</w:t>
            </w:r>
            <w:r w:rsidRPr="00771DD7">
              <w:rPr>
                <w:b w:val="0"/>
                <w:bCs w:val="0"/>
                <w:color w:val="auto"/>
              </w:rPr>
              <w:t>.</w:t>
            </w:r>
          </w:p>
        </w:tc>
      </w:tr>
    </w:tbl>
    <w:p w14:paraId="09A04C9F" w14:textId="77777777" w:rsidR="00F7623A" w:rsidRDefault="00F7623A" w:rsidP="00F7623A">
      <w:pPr>
        <w:pStyle w:val="TableTextNoSpace"/>
        <w:pBdr>
          <w:top w:val="single" w:sz="6" w:space="1" w:color="auto"/>
        </w:pBdr>
        <w:spacing w:after="120"/>
        <w:rPr>
          <w:rFonts w:asciiTheme="minorBidi" w:hAnsiTheme="minorBidi" w:cstheme="minorBidi"/>
          <w:szCs w:val="20"/>
        </w:rPr>
      </w:pPr>
    </w:p>
    <w:p w14:paraId="0025B846" w14:textId="77777777" w:rsidR="002A3046" w:rsidRDefault="002A3046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p w14:paraId="421B0562" w14:textId="7B7B8ED8" w:rsidR="004C6D4A" w:rsidRPr="006C1957" w:rsidRDefault="004C6D4A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tbl>
      <w:tblPr>
        <w:tblStyle w:val="LightLis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0A0" w:firstRow="1" w:lastRow="0" w:firstColumn="1" w:lastColumn="0" w:noHBand="0" w:noVBand="0"/>
      </w:tblPr>
      <w:tblGrid>
        <w:gridCol w:w="9011"/>
      </w:tblGrid>
      <w:tr w:rsidR="006E1B46" w:rsidRPr="006E1B46" w14:paraId="5E06D5C5" w14:textId="77777777" w:rsidTr="006C19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shd w:val="clear" w:color="auto" w:fill="F2F2F2"/>
          </w:tcPr>
          <w:p w14:paraId="1AF7F00C" w14:textId="77777777" w:rsidR="002A3046" w:rsidRDefault="006E1B46" w:rsidP="007A3961">
            <w:pPr>
              <w:pStyle w:val="TableTextNoSpace"/>
              <w:spacing w:before="60" w:after="60"/>
              <w:rPr>
                <w:color w:val="auto"/>
              </w:rPr>
            </w:pPr>
            <w:r w:rsidRPr="006E1B46">
              <w:rPr>
                <w:color w:val="auto"/>
              </w:rPr>
              <w:t>UPDATED TRAVEL ARRANGEMENTS</w:t>
            </w:r>
          </w:p>
          <w:p w14:paraId="20CC708F" w14:textId="049E85C9" w:rsidR="00EA0EB4" w:rsidRPr="00EA0EB4" w:rsidRDefault="00EA0EB4" w:rsidP="00EA0EB4">
            <w:pPr>
              <w:spacing w:after="120"/>
              <w:rPr>
                <w:rFonts w:asciiTheme="minorBidi" w:hAnsiTheme="minorBidi" w:cstheme="minorBidi"/>
                <w:i/>
                <w:sz w:val="20"/>
                <w:szCs w:val="14"/>
              </w:rPr>
            </w:pPr>
            <w:r w:rsidRPr="00EA0EB4">
              <w:rPr>
                <w:rFonts w:ascii="Arial" w:hAnsi="Arial"/>
                <w:b w:val="0"/>
                <w:bCs w:val="0"/>
                <w:color w:val="auto"/>
                <w:sz w:val="20"/>
                <w:szCs w:val="24"/>
                <w:lang w:val="en-GB"/>
              </w:rPr>
              <w:t>Please provide details of any confirmed travel arrangements.</w:t>
            </w:r>
          </w:p>
        </w:tc>
      </w:tr>
    </w:tbl>
    <w:p w14:paraId="40632A62" w14:textId="77777777" w:rsidR="00EA0EB4" w:rsidRDefault="00EA0EB4" w:rsidP="00EA0EB4">
      <w:pPr>
        <w:spacing w:line="276" w:lineRule="auto"/>
        <w:rPr>
          <w:rFonts w:asciiTheme="minorBidi" w:hAnsiTheme="minorBidi" w:cstheme="minorBidi"/>
          <w:sz w:val="20"/>
          <w:szCs w:val="14"/>
          <w:lang w:val="en-GB"/>
        </w:rPr>
      </w:pPr>
    </w:p>
    <w:p w14:paraId="7C560805" w14:textId="1A4E1408" w:rsidR="004C6D4A" w:rsidRPr="006C1957" w:rsidRDefault="004C6D4A" w:rsidP="00EA0EB4">
      <w:pPr>
        <w:spacing w:line="276" w:lineRule="auto"/>
        <w:rPr>
          <w:rFonts w:asciiTheme="minorBidi" w:hAnsiTheme="minorBidi" w:cstheme="minorBidi"/>
          <w:sz w:val="20"/>
          <w:szCs w:val="14"/>
          <w:lang w:val="en-GB"/>
        </w:rPr>
      </w:pPr>
      <w:r>
        <w:rPr>
          <w:rFonts w:asciiTheme="minorBidi" w:hAnsiTheme="minorBidi" w:cstheme="minorBidi"/>
          <w:sz w:val="20"/>
          <w:szCs w:val="14"/>
          <w:lang w:val="en-GB"/>
        </w:rPr>
        <w:br/>
      </w:r>
    </w:p>
    <w:tbl>
      <w:tblPr>
        <w:tblStyle w:val="LightLis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0A0" w:firstRow="1" w:lastRow="0" w:firstColumn="1" w:lastColumn="0" w:noHBand="0" w:noVBand="0"/>
      </w:tblPr>
      <w:tblGrid>
        <w:gridCol w:w="9011"/>
      </w:tblGrid>
      <w:tr w:rsidR="006C1957" w:rsidRPr="006C1957" w14:paraId="0065E167" w14:textId="77777777" w:rsidTr="006C195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shd w:val="clear" w:color="auto" w:fill="F2F2F2"/>
          </w:tcPr>
          <w:p w14:paraId="0B7EA6C0" w14:textId="77777777" w:rsidR="002A3046" w:rsidRPr="006C1957" w:rsidRDefault="002A3046" w:rsidP="007A3961">
            <w:pPr>
              <w:pStyle w:val="TableTextNoSpace"/>
              <w:spacing w:before="60" w:after="60"/>
              <w:rPr>
                <w:bCs w:val="0"/>
                <w:color w:val="auto"/>
              </w:rPr>
            </w:pPr>
            <w:r w:rsidRPr="006C1957">
              <w:rPr>
                <w:bCs w:val="0"/>
                <w:color w:val="auto"/>
              </w:rPr>
              <w:t>TEACHING</w:t>
            </w:r>
          </w:p>
          <w:p w14:paraId="14CFBBD7" w14:textId="16444E2C" w:rsidR="002A3046" w:rsidRPr="006C1957" w:rsidRDefault="00626793" w:rsidP="0020058F">
            <w:pPr>
              <w:pStyle w:val="TableTextNoSpace"/>
              <w:spacing w:before="60" w:after="60"/>
              <w:rPr>
                <w:b w:val="0"/>
                <w:color w:val="auto"/>
                <w:shd w:val="pct15" w:color="auto" w:fill="FFFFFF"/>
              </w:rPr>
            </w:pPr>
            <w:r>
              <w:rPr>
                <w:b w:val="0"/>
                <w:color w:val="auto"/>
              </w:rPr>
              <w:t>If a</w:t>
            </w:r>
            <w:r w:rsidR="002A3046" w:rsidRPr="006C1957">
              <w:rPr>
                <w:b w:val="0"/>
                <w:color w:val="auto"/>
              </w:rPr>
              <w:t>pplicable, please detail any joint teaching activities conducted in this project</w:t>
            </w:r>
            <w:r w:rsidR="00423BEB">
              <w:rPr>
                <w:b w:val="0"/>
                <w:color w:val="auto"/>
              </w:rPr>
              <w:t xml:space="preserve"> so far</w:t>
            </w:r>
          </w:p>
        </w:tc>
      </w:tr>
    </w:tbl>
    <w:p w14:paraId="5F84EC08" w14:textId="77777777" w:rsidR="002A3046" w:rsidRDefault="002A3046" w:rsidP="006C1957">
      <w:pPr>
        <w:spacing w:after="120"/>
        <w:rPr>
          <w:rFonts w:asciiTheme="minorBidi" w:hAnsiTheme="minorBidi" w:cstheme="minorBidi"/>
          <w:sz w:val="20"/>
          <w:szCs w:val="14"/>
        </w:rPr>
      </w:pPr>
    </w:p>
    <w:p w14:paraId="7739067E" w14:textId="77777777" w:rsidR="004C6D4A" w:rsidRDefault="004C6D4A" w:rsidP="006C1957">
      <w:pPr>
        <w:pStyle w:val="TableTextNoSpace"/>
        <w:spacing w:after="120"/>
        <w:rPr>
          <w:rFonts w:asciiTheme="minorBidi" w:hAnsiTheme="minorBidi" w:cstheme="minorBidi"/>
          <w:iCs/>
        </w:rPr>
      </w:pPr>
    </w:p>
    <w:p w14:paraId="61BAF79F" w14:textId="77777777" w:rsidR="004C6D4A" w:rsidRPr="006C1957" w:rsidRDefault="004C6D4A" w:rsidP="006C1957">
      <w:pPr>
        <w:pStyle w:val="TableTextNoSpace"/>
        <w:spacing w:after="120"/>
        <w:rPr>
          <w:rFonts w:asciiTheme="minorBidi" w:hAnsiTheme="minorBidi" w:cstheme="minorBidi"/>
          <w:i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CellMar>
          <w:top w:w="57" w:type="dxa"/>
          <w:bottom w:w="57" w:type="dxa"/>
        </w:tblCellMar>
        <w:tblLook w:val="00A0" w:firstRow="1" w:lastRow="0" w:firstColumn="1" w:lastColumn="0" w:noHBand="0" w:noVBand="0"/>
      </w:tblPr>
      <w:tblGrid>
        <w:gridCol w:w="3014"/>
        <w:gridCol w:w="1550"/>
        <w:gridCol w:w="1110"/>
        <w:gridCol w:w="1508"/>
        <w:gridCol w:w="1829"/>
      </w:tblGrid>
      <w:tr w:rsidR="006C1957" w:rsidRPr="006C1957" w14:paraId="7308DD5D" w14:textId="77777777" w:rsidTr="006C1957">
        <w:tc>
          <w:tcPr>
            <w:tcW w:w="5000" w:type="pct"/>
            <w:gridSpan w:val="5"/>
            <w:shd w:val="clear" w:color="auto" w:fill="F2F2F2"/>
          </w:tcPr>
          <w:p w14:paraId="5CBA85AC" w14:textId="77777777" w:rsidR="002A3046" w:rsidRDefault="009E4039" w:rsidP="002A3046">
            <w:pPr>
              <w:pStyle w:val="TableTextNoSpace"/>
              <w:spacing w:before="60" w:after="60"/>
              <w:rPr>
                <w:b/>
                <w:bCs/>
              </w:rPr>
            </w:pPr>
            <w:r>
              <w:rPr>
                <w:b/>
                <w:bCs/>
              </w:rPr>
              <w:t xml:space="preserve">ADDITIONAL </w:t>
            </w:r>
            <w:r w:rsidR="002A3046" w:rsidRPr="006C1957">
              <w:rPr>
                <w:b/>
                <w:bCs/>
              </w:rPr>
              <w:t xml:space="preserve">PARTICIPANTS </w:t>
            </w:r>
          </w:p>
          <w:p w14:paraId="7AA6FB6F" w14:textId="77777777" w:rsidR="002A3046" w:rsidRPr="004C6D4A" w:rsidRDefault="009E4039" w:rsidP="00F7623A">
            <w:pPr>
              <w:pStyle w:val="TableTextNoSpace"/>
              <w:spacing w:before="60" w:after="60"/>
              <w:rPr>
                <w:bCs/>
              </w:rPr>
            </w:pPr>
            <w:r w:rsidRPr="004C6D4A">
              <w:rPr>
                <w:bCs/>
              </w:rPr>
              <w:t xml:space="preserve">Please list any additional participants / organisations not named in the original application  </w:t>
            </w:r>
          </w:p>
        </w:tc>
      </w:tr>
      <w:tr w:rsidR="006C1957" w:rsidRPr="006C1957" w14:paraId="46E8C0FB" w14:textId="77777777" w:rsidTr="006C1957">
        <w:tc>
          <w:tcPr>
            <w:tcW w:w="1672" w:type="pct"/>
            <w:shd w:val="clear" w:color="auto" w:fill="auto"/>
          </w:tcPr>
          <w:p w14:paraId="3621255B" w14:textId="77777777" w:rsidR="002A3046" w:rsidRPr="006C1957" w:rsidRDefault="002A3046" w:rsidP="007A3961">
            <w:pPr>
              <w:pStyle w:val="TableTextNoSpace"/>
              <w:spacing w:before="60" w:after="60"/>
            </w:pPr>
            <w:r w:rsidRPr="006C1957">
              <w:t>University or Organisation</w:t>
            </w:r>
          </w:p>
        </w:tc>
        <w:tc>
          <w:tcPr>
            <w:tcW w:w="860" w:type="pct"/>
            <w:shd w:val="clear" w:color="auto" w:fill="auto"/>
          </w:tcPr>
          <w:p w14:paraId="30A2F58B" w14:textId="77777777" w:rsidR="002A3046" w:rsidRPr="006C1957" w:rsidRDefault="002A3046" w:rsidP="007A3961">
            <w:pPr>
              <w:pStyle w:val="TableTextNoSpace"/>
              <w:spacing w:before="60" w:after="60"/>
            </w:pPr>
            <w:r w:rsidRPr="006C1957">
              <w:t>Title / Name</w:t>
            </w:r>
          </w:p>
        </w:tc>
        <w:tc>
          <w:tcPr>
            <w:tcW w:w="616" w:type="pct"/>
            <w:shd w:val="clear" w:color="auto" w:fill="auto"/>
          </w:tcPr>
          <w:p w14:paraId="76B29508" w14:textId="77777777" w:rsidR="002A3046" w:rsidRPr="006C1957" w:rsidRDefault="002A3046" w:rsidP="007A3961">
            <w:pPr>
              <w:pStyle w:val="TableTextNoSpace"/>
              <w:spacing w:before="60" w:after="60"/>
              <w:jc w:val="center"/>
            </w:pPr>
            <w:r w:rsidRPr="006C1957">
              <w:t>Position</w:t>
            </w:r>
          </w:p>
        </w:tc>
        <w:tc>
          <w:tcPr>
            <w:tcW w:w="837" w:type="pct"/>
            <w:shd w:val="clear" w:color="auto" w:fill="auto"/>
          </w:tcPr>
          <w:p w14:paraId="3C0C554F" w14:textId="77777777" w:rsidR="002A3046" w:rsidRPr="006C1957" w:rsidRDefault="002A3046" w:rsidP="007A3961">
            <w:pPr>
              <w:pStyle w:val="TableTextNoSpace"/>
              <w:spacing w:before="60" w:after="60"/>
            </w:pPr>
            <w:r w:rsidRPr="006C1957">
              <w:t>Department</w:t>
            </w:r>
          </w:p>
        </w:tc>
        <w:tc>
          <w:tcPr>
            <w:tcW w:w="1015" w:type="pct"/>
            <w:shd w:val="clear" w:color="auto" w:fill="auto"/>
          </w:tcPr>
          <w:p w14:paraId="403185DA" w14:textId="77777777" w:rsidR="002A3046" w:rsidRPr="006C1957" w:rsidRDefault="002A3046" w:rsidP="007A3961">
            <w:pPr>
              <w:pStyle w:val="TableTextNoSpace"/>
              <w:spacing w:before="60" w:after="60"/>
            </w:pPr>
            <w:r w:rsidRPr="006C1957">
              <w:t>Faculty/School</w:t>
            </w:r>
          </w:p>
        </w:tc>
      </w:tr>
      <w:tr w:rsidR="006C1957" w:rsidRPr="006C1957" w14:paraId="0B5D53BA" w14:textId="77777777" w:rsidTr="006C1957">
        <w:tc>
          <w:tcPr>
            <w:tcW w:w="1672" w:type="pct"/>
            <w:shd w:val="clear" w:color="auto" w:fill="auto"/>
          </w:tcPr>
          <w:p w14:paraId="6A402D48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60" w:type="pct"/>
            <w:shd w:val="clear" w:color="auto" w:fill="auto"/>
          </w:tcPr>
          <w:p w14:paraId="3B1603AA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616" w:type="pct"/>
            <w:shd w:val="clear" w:color="auto" w:fill="auto"/>
          </w:tcPr>
          <w:p w14:paraId="569768CC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37" w:type="pct"/>
            <w:shd w:val="clear" w:color="auto" w:fill="auto"/>
          </w:tcPr>
          <w:p w14:paraId="099C445D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  <w:szCs w:val="20"/>
              </w:rPr>
            </w:pPr>
          </w:p>
        </w:tc>
        <w:tc>
          <w:tcPr>
            <w:tcW w:w="1015" w:type="pct"/>
            <w:shd w:val="clear" w:color="auto" w:fill="auto"/>
          </w:tcPr>
          <w:p w14:paraId="4AF746A0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  <w:szCs w:val="20"/>
              </w:rPr>
            </w:pPr>
          </w:p>
        </w:tc>
      </w:tr>
      <w:tr w:rsidR="006C1957" w:rsidRPr="006C1957" w14:paraId="19100E0D" w14:textId="77777777" w:rsidTr="006C1957">
        <w:tc>
          <w:tcPr>
            <w:tcW w:w="1672" w:type="pct"/>
            <w:shd w:val="clear" w:color="auto" w:fill="auto"/>
          </w:tcPr>
          <w:p w14:paraId="1661B3C1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60" w:type="pct"/>
            <w:shd w:val="clear" w:color="auto" w:fill="auto"/>
          </w:tcPr>
          <w:p w14:paraId="3D39BAE5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616" w:type="pct"/>
            <w:shd w:val="clear" w:color="auto" w:fill="auto"/>
          </w:tcPr>
          <w:p w14:paraId="6AC3BD7A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37" w:type="pct"/>
            <w:shd w:val="clear" w:color="auto" w:fill="auto"/>
          </w:tcPr>
          <w:p w14:paraId="7248ECCD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1015" w:type="pct"/>
            <w:shd w:val="clear" w:color="auto" w:fill="auto"/>
          </w:tcPr>
          <w:p w14:paraId="72B15B7F" w14:textId="77777777" w:rsidR="002A3046" w:rsidRPr="006C1957" w:rsidRDefault="002A3046" w:rsidP="006C1957">
            <w:pPr>
              <w:pStyle w:val="TableTextNoSpace"/>
              <w:spacing w:before="60" w:after="60"/>
              <w:rPr>
                <w:bCs/>
              </w:rPr>
            </w:pPr>
          </w:p>
        </w:tc>
      </w:tr>
      <w:tr w:rsidR="004C6D4A" w:rsidRPr="006C1957" w14:paraId="4FE82F7F" w14:textId="77777777" w:rsidTr="006C1957">
        <w:tc>
          <w:tcPr>
            <w:tcW w:w="1672" w:type="pct"/>
            <w:shd w:val="clear" w:color="auto" w:fill="auto"/>
          </w:tcPr>
          <w:p w14:paraId="17F7C664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60" w:type="pct"/>
            <w:shd w:val="clear" w:color="auto" w:fill="auto"/>
          </w:tcPr>
          <w:p w14:paraId="1782B09D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616" w:type="pct"/>
            <w:shd w:val="clear" w:color="auto" w:fill="auto"/>
          </w:tcPr>
          <w:p w14:paraId="0BBE390D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37" w:type="pct"/>
            <w:shd w:val="clear" w:color="auto" w:fill="auto"/>
          </w:tcPr>
          <w:p w14:paraId="1B9F5C2D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1015" w:type="pct"/>
            <w:shd w:val="clear" w:color="auto" w:fill="auto"/>
          </w:tcPr>
          <w:p w14:paraId="4B9FE384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</w:tr>
      <w:tr w:rsidR="004C6D4A" w:rsidRPr="006C1957" w14:paraId="60A8D2DE" w14:textId="77777777" w:rsidTr="006C1957">
        <w:tc>
          <w:tcPr>
            <w:tcW w:w="1672" w:type="pct"/>
            <w:shd w:val="clear" w:color="auto" w:fill="auto"/>
          </w:tcPr>
          <w:p w14:paraId="1972EE3C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60" w:type="pct"/>
            <w:shd w:val="clear" w:color="auto" w:fill="auto"/>
          </w:tcPr>
          <w:p w14:paraId="692A3821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616" w:type="pct"/>
            <w:shd w:val="clear" w:color="auto" w:fill="auto"/>
          </w:tcPr>
          <w:p w14:paraId="13B83D02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837" w:type="pct"/>
            <w:shd w:val="clear" w:color="auto" w:fill="auto"/>
          </w:tcPr>
          <w:p w14:paraId="1E09223D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  <w:tc>
          <w:tcPr>
            <w:tcW w:w="1015" w:type="pct"/>
            <w:shd w:val="clear" w:color="auto" w:fill="auto"/>
          </w:tcPr>
          <w:p w14:paraId="5F732D97" w14:textId="77777777" w:rsidR="004C6D4A" w:rsidRPr="006C1957" w:rsidRDefault="004C6D4A" w:rsidP="006C1957">
            <w:pPr>
              <w:pStyle w:val="TableTextNoSpace"/>
              <w:spacing w:before="60" w:after="60"/>
              <w:rPr>
                <w:bCs/>
              </w:rPr>
            </w:pPr>
          </w:p>
        </w:tc>
      </w:tr>
    </w:tbl>
    <w:p w14:paraId="47AE86C2" w14:textId="77777777" w:rsidR="004C6D4A" w:rsidRDefault="004C6D4A" w:rsidP="006C1957">
      <w:pPr>
        <w:pStyle w:val="TableTextNoSpace"/>
        <w:spacing w:after="120"/>
        <w:rPr>
          <w:rFonts w:asciiTheme="minorBidi" w:hAnsiTheme="minorBidi" w:cstheme="minorBidi"/>
          <w:i/>
          <w:szCs w:val="20"/>
        </w:rPr>
      </w:pPr>
    </w:p>
    <w:p w14:paraId="13F3995E" w14:textId="77777777" w:rsidR="004C6D4A" w:rsidRPr="00F80347" w:rsidRDefault="004C6D4A" w:rsidP="006C1957">
      <w:pPr>
        <w:pStyle w:val="TableTextNoSpace"/>
        <w:spacing w:after="120"/>
        <w:rPr>
          <w:rFonts w:asciiTheme="minorBidi" w:hAnsiTheme="minorBidi" w:cstheme="minorBidi"/>
          <w:i/>
          <w:lang w:val="en-AU"/>
        </w:rPr>
      </w:pPr>
    </w:p>
    <w:p w14:paraId="034F58C9" w14:textId="77777777" w:rsidR="006C1957" w:rsidRPr="006C1957" w:rsidRDefault="006C1957" w:rsidP="006C1957">
      <w:pPr>
        <w:pStyle w:val="TableTextNoSpace"/>
        <w:pBdr>
          <w:top w:val="single" w:sz="6" w:space="1" w:color="auto"/>
        </w:pBdr>
        <w:spacing w:after="120"/>
        <w:rPr>
          <w:rFonts w:asciiTheme="minorBidi" w:hAnsiTheme="minorBidi" w:cstheme="minorBidi"/>
          <w:szCs w:val="20"/>
        </w:rPr>
      </w:pPr>
    </w:p>
    <w:p w14:paraId="27EDB508" w14:textId="2CE2CDA6" w:rsidR="002A3046" w:rsidRPr="004E3FB3" w:rsidRDefault="006C1957" w:rsidP="004E3FB3">
      <w:pPr>
        <w:autoSpaceDE w:val="0"/>
        <w:autoSpaceDN w:val="0"/>
        <w:adjustRightInd w:val="0"/>
        <w:spacing w:after="120"/>
        <w:rPr>
          <w:rFonts w:asciiTheme="minorBidi" w:hAnsiTheme="minorBidi" w:cstheme="minorBidi"/>
          <w:b/>
          <w:bCs/>
          <w:sz w:val="20"/>
          <w:lang w:eastAsia="zh-TW"/>
        </w:rPr>
      </w:pPr>
      <w:r w:rsidRPr="006C1957">
        <w:rPr>
          <w:rFonts w:asciiTheme="minorBidi" w:hAnsiTheme="minorBidi" w:cstheme="minorBidi"/>
          <w:b/>
          <w:bCs/>
          <w:sz w:val="20"/>
          <w:lang w:eastAsia="zh-TW"/>
        </w:rPr>
        <w:t>Once completed, this form should be submitted by email to:</w:t>
      </w:r>
      <w:r w:rsidR="004E3FB3">
        <w:rPr>
          <w:rFonts w:asciiTheme="minorBidi" w:hAnsiTheme="minorBidi" w:cstheme="minorBidi"/>
          <w:sz w:val="20"/>
          <w:lang w:eastAsia="zh-TW"/>
        </w:rPr>
        <w:t xml:space="preserve"> </w:t>
      </w:r>
      <w:hyperlink r:id="rId7" w:history="1">
        <w:r w:rsidRPr="006C1957">
          <w:rPr>
            <w:rStyle w:val="Hyperlink"/>
            <w:rFonts w:asciiTheme="minorBidi" w:hAnsiTheme="minorBidi" w:cstheme="minorBidi"/>
            <w:sz w:val="20"/>
            <w:lang w:eastAsia="zh-TW"/>
          </w:rPr>
          <w:t>mw-alliance@warwick.ac.uk</w:t>
        </w:r>
      </w:hyperlink>
      <w:r w:rsidRPr="006C1957">
        <w:rPr>
          <w:rFonts w:asciiTheme="minorBidi" w:hAnsiTheme="minorBidi" w:cstheme="minorBidi"/>
          <w:sz w:val="20"/>
          <w:lang w:eastAsia="zh-TW"/>
        </w:rPr>
        <w:t xml:space="preserve"> </w:t>
      </w:r>
    </w:p>
    <w:sectPr w:rsidR="002A3046" w:rsidRPr="004E3FB3" w:rsidSect="002A304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1" w:h="16840" w:code="9"/>
      <w:pgMar w:top="2126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7C1B91" w14:textId="77777777" w:rsidR="00A024E5" w:rsidRDefault="00A024E5">
      <w:r>
        <w:separator/>
      </w:r>
    </w:p>
  </w:endnote>
  <w:endnote w:type="continuationSeparator" w:id="0">
    <w:p w14:paraId="0FE7173D" w14:textId="77777777" w:rsidR="00A024E5" w:rsidRDefault="00A024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8ED07" w14:textId="77777777" w:rsidR="00F81286" w:rsidRDefault="00331EA0" w:rsidP="0095787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A3A07EC" w14:textId="77777777" w:rsidR="00F81286" w:rsidRDefault="003D16C3" w:rsidP="0095787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5323722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957FA1" w14:textId="253F2DA7" w:rsidR="00F81286" w:rsidRDefault="00CE56E7" w:rsidP="00CE56E7">
        <w:pPr>
          <w:pStyle w:val="Footer"/>
          <w:jc w:val="right"/>
        </w:pPr>
        <w:r w:rsidRPr="00CE56E7">
          <w:rPr>
            <w:rFonts w:ascii="Arial" w:hAnsi="Arial" w:cs="Arial"/>
          </w:rPr>
          <w:fldChar w:fldCharType="begin"/>
        </w:r>
        <w:r w:rsidRPr="00CE56E7">
          <w:rPr>
            <w:rFonts w:ascii="Arial" w:hAnsi="Arial" w:cs="Arial"/>
          </w:rPr>
          <w:instrText xml:space="preserve"> PAGE   \* MERGEFORMAT </w:instrText>
        </w:r>
        <w:r w:rsidRPr="00CE56E7">
          <w:rPr>
            <w:rFonts w:ascii="Arial" w:hAnsi="Arial" w:cs="Arial"/>
          </w:rPr>
          <w:fldChar w:fldCharType="separate"/>
        </w:r>
        <w:r w:rsidR="003D16C3">
          <w:rPr>
            <w:rFonts w:ascii="Arial" w:hAnsi="Arial" w:cs="Arial"/>
            <w:noProof/>
          </w:rPr>
          <w:t>2</w:t>
        </w:r>
        <w:r w:rsidRPr="00CE56E7">
          <w:rPr>
            <w:rFonts w:ascii="Arial" w:hAnsi="Arial" w:cs="Arial"/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D62FD" w14:textId="77777777" w:rsidR="00CE56E7" w:rsidRDefault="00CE56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461F59" w14:textId="77777777" w:rsidR="00A024E5" w:rsidRDefault="00A024E5">
      <w:r>
        <w:separator/>
      </w:r>
    </w:p>
  </w:footnote>
  <w:footnote w:type="continuationSeparator" w:id="0">
    <w:p w14:paraId="1CAA8E13" w14:textId="77777777" w:rsidR="00A024E5" w:rsidRDefault="00A024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93E77" w14:textId="77777777" w:rsidR="00F81286" w:rsidRDefault="00331EA0" w:rsidP="0095787C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47E51FD" w14:textId="77777777" w:rsidR="00F81286" w:rsidRDefault="003D16C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B70BAD" w14:textId="64BE8895" w:rsidR="00DA6953" w:rsidRDefault="00DE3015">
    <w:pPr>
      <w:pStyle w:val="Header"/>
    </w:pPr>
    <w:r w:rsidRPr="007D4124">
      <w:rPr>
        <w:noProof/>
        <w:lang w:val="en-GB" w:eastAsia="en-GB"/>
      </w:rPr>
      <w:drawing>
        <wp:inline distT="0" distB="0" distL="0" distR="0" wp14:anchorId="2DA6C7D4" wp14:editId="04F13A3A">
          <wp:extent cx="5728335" cy="600147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28335" cy="60014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B2595" w14:textId="77777777" w:rsidR="00CE56E7" w:rsidRDefault="00CE56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05B99"/>
    <w:multiLevelType w:val="hybridMultilevel"/>
    <w:tmpl w:val="978A04D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D736B3"/>
    <w:multiLevelType w:val="hybridMultilevel"/>
    <w:tmpl w:val="631E0F20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1500601"/>
    <w:multiLevelType w:val="multilevel"/>
    <w:tmpl w:val="62CE05C4"/>
    <w:lvl w:ilvl="0">
      <w:start w:val="1"/>
      <w:numFmt w:val="lowerLetter"/>
      <w:pStyle w:val="ListLetteredsmall"/>
      <w:lvlText w:val="(%1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olor w:val="auto"/>
        <w:sz w:val="20"/>
        <w:szCs w:val="24"/>
      </w:rPr>
    </w:lvl>
    <w:lvl w:ilvl="1">
      <w:start w:val="1"/>
      <w:numFmt w:val="lowerRoman"/>
      <w:lvlText w:val="(%2)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 w:val="0"/>
        <w:color w:val="auto"/>
        <w:sz w:val="24"/>
      </w:rPr>
    </w:lvl>
    <w:lvl w:ilvl="2">
      <w:start w:val="1"/>
      <w:numFmt w:val="bullet"/>
      <w:lvlText w:val=""/>
      <w:lvlJc w:val="left"/>
      <w:pPr>
        <w:tabs>
          <w:tab w:val="num" w:pos="1588"/>
        </w:tabs>
        <w:ind w:left="1588" w:hanging="454"/>
      </w:pPr>
      <w:rPr>
        <w:rFonts w:ascii="Symbol" w:hAnsi="Symbol" w:hint="default"/>
        <w:b w:val="0"/>
        <w:i w:val="0"/>
      </w:rPr>
    </w:lvl>
    <w:lvl w:ilvl="3">
      <w:start w:val="1"/>
      <w:numFmt w:val="decimal"/>
      <w:lvlText w:val="(%4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3"/>
        </w:tabs>
        <w:ind w:left="2083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3"/>
        </w:tabs>
        <w:ind w:left="244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3"/>
        </w:tabs>
        <w:ind w:left="280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3"/>
        </w:tabs>
        <w:ind w:left="316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3"/>
        </w:tabs>
        <w:ind w:left="352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3046"/>
    <w:rsid w:val="0013692F"/>
    <w:rsid w:val="00166FAA"/>
    <w:rsid w:val="0017190B"/>
    <w:rsid w:val="00195ABF"/>
    <w:rsid w:val="0020058F"/>
    <w:rsid w:val="002A3046"/>
    <w:rsid w:val="003016AD"/>
    <w:rsid w:val="00331EA0"/>
    <w:rsid w:val="003D16C3"/>
    <w:rsid w:val="00423BEB"/>
    <w:rsid w:val="004C6D4A"/>
    <w:rsid w:val="004E3FB3"/>
    <w:rsid w:val="00626793"/>
    <w:rsid w:val="00671587"/>
    <w:rsid w:val="006B3DAE"/>
    <w:rsid w:val="006C1957"/>
    <w:rsid w:val="006E1B46"/>
    <w:rsid w:val="0070141B"/>
    <w:rsid w:val="00770245"/>
    <w:rsid w:val="00771DD7"/>
    <w:rsid w:val="00805F03"/>
    <w:rsid w:val="0084651F"/>
    <w:rsid w:val="009401FD"/>
    <w:rsid w:val="009E4039"/>
    <w:rsid w:val="00A024E5"/>
    <w:rsid w:val="00A11EE1"/>
    <w:rsid w:val="00A71FDD"/>
    <w:rsid w:val="00B07C2B"/>
    <w:rsid w:val="00B15532"/>
    <w:rsid w:val="00B34F36"/>
    <w:rsid w:val="00BD14A7"/>
    <w:rsid w:val="00C15DBE"/>
    <w:rsid w:val="00C653B0"/>
    <w:rsid w:val="00C80171"/>
    <w:rsid w:val="00CE56E7"/>
    <w:rsid w:val="00CF686B"/>
    <w:rsid w:val="00D3618C"/>
    <w:rsid w:val="00D57A65"/>
    <w:rsid w:val="00D8218B"/>
    <w:rsid w:val="00DE3015"/>
    <w:rsid w:val="00DF1DD2"/>
    <w:rsid w:val="00E03EA7"/>
    <w:rsid w:val="00EA0EB4"/>
    <w:rsid w:val="00EF6349"/>
    <w:rsid w:val="00F05514"/>
    <w:rsid w:val="00F374CD"/>
    <w:rsid w:val="00F55EC7"/>
    <w:rsid w:val="00F7623A"/>
    <w:rsid w:val="00F80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7B740052"/>
  <w15:docId w15:val="{169850FE-FC80-4594-9718-C4DD8975D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A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DD7"/>
    <w:pPr>
      <w:spacing w:after="0" w:line="240" w:lineRule="auto"/>
    </w:pPr>
    <w:rPr>
      <w:rFonts w:ascii="Times" w:eastAsia="SimSun" w:hAnsi="Times" w:cs="Times New Roman"/>
      <w:sz w:val="24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A304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3046"/>
    <w:rPr>
      <w:rFonts w:ascii="Times" w:eastAsia="SimSun" w:hAnsi="Times" w:cs="Times New Roman"/>
      <w:sz w:val="24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2A30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3046"/>
    <w:rPr>
      <w:rFonts w:ascii="Times" w:eastAsia="SimSun" w:hAnsi="Times" w:cs="Times New Roman"/>
      <w:sz w:val="24"/>
      <w:szCs w:val="20"/>
      <w:lang w:eastAsia="en-US"/>
    </w:rPr>
  </w:style>
  <w:style w:type="character" w:styleId="Hyperlink">
    <w:name w:val="Hyperlink"/>
    <w:rsid w:val="002A3046"/>
    <w:rPr>
      <w:color w:val="0000FF"/>
      <w:u w:val="single"/>
    </w:rPr>
  </w:style>
  <w:style w:type="paragraph" w:styleId="BodyText">
    <w:name w:val="Body Text"/>
    <w:basedOn w:val="Normal"/>
    <w:link w:val="BodyTextChar"/>
    <w:rsid w:val="002A3046"/>
    <w:pPr>
      <w:spacing w:after="120"/>
      <w:jc w:val="center"/>
    </w:pPr>
    <w:rPr>
      <w:sz w:val="28"/>
    </w:rPr>
  </w:style>
  <w:style w:type="character" w:customStyle="1" w:styleId="BodyTextChar">
    <w:name w:val="Body Text Char"/>
    <w:basedOn w:val="DefaultParagraphFont"/>
    <w:link w:val="BodyText"/>
    <w:rsid w:val="002A3046"/>
    <w:rPr>
      <w:rFonts w:ascii="Times" w:eastAsia="SimSun" w:hAnsi="Times" w:cs="Times New Roman"/>
      <w:sz w:val="28"/>
      <w:szCs w:val="20"/>
      <w:lang w:eastAsia="en-US"/>
    </w:rPr>
  </w:style>
  <w:style w:type="character" w:styleId="PageNumber">
    <w:name w:val="page number"/>
    <w:basedOn w:val="DefaultParagraphFont"/>
    <w:rsid w:val="002A3046"/>
  </w:style>
  <w:style w:type="paragraph" w:customStyle="1" w:styleId="TableTextNoSpace">
    <w:name w:val="Table Text No Space"/>
    <w:basedOn w:val="Normal"/>
    <w:rsid w:val="002A3046"/>
    <w:rPr>
      <w:rFonts w:ascii="Arial" w:hAnsi="Arial"/>
      <w:sz w:val="20"/>
      <w:szCs w:val="24"/>
      <w:lang w:val="en-GB"/>
    </w:rPr>
  </w:style>
  <w:style w:type="paragraph" w:customStyle="1" w:styleId="BodyTextTitle">
    <w:name w:val="Body Text Title"/>
    <w:basedOn w:val="BodyText"/>
    <w:rsid w:val="002A3046"/>
    <w:pPr>
      <w:spacing w:after="60"/>
      <w:jc w:val="left"/>
    </w:pPr>
    <w:rPr>
      <w:rFonts w:ascii="Arial" w:hAnsi="Arial"/>
      <w:b/>
      <w:sz w:val="24"/>
      <w:lang w:val="en-GB"/>
    </w:rPr>
  </w:style>
  <w:style w:type="paragraph" w:customStyle="1" w:styleId="ListLetteredsmall">
    <w:name w:val="List Lettered small"/>
    <w:basedOn w:val="Normal"/>
    <w:rsid w:val="002A3046"/>
    <w:pPr>
      <w:numPr>
        <w:numId w:val="1"/>
      </w:numPr>
      <w:spacing w:after="120"/>
    </w:pPr>
    <w:rPr>
      <w:rFonts w:ascii="Arial" w:eastAsia="MS Mincho" w:hAnsi="Arial"/>
      <w:sz w:val="20"/>
      <w:szCs w:val="24"/>
      <w:lang w:val="en-GB" w:eastAsia="ja-JP"/>
    </w:rPr>
  </w:style>
  <w:style w:type="paragraph" w:styleId="ListParagraph">
    <w:name w:val="List Paragraph"/>
    <w:basedOn w:val="Normal"/>
    <w:uiPriority w:val="34"/>
    <w:qFormat/>
    <w:rsid w:val="002A30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A30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046"/>
    <w:rPr>
      <w:rFonts w:ascii="Tahoma" w:eastAsia="SimSun" w:hAnsi="Tahoma" w:cs="Tahoma"/>
      <w:sz w:val="16"/>
      <w:szCs w:val="16"/>
      <w:lang w:eastAsia="en-US"/>
    </w:rPr>
  </w:style>
  <w:style w:type="table" w:styleId="LightList">
    <w:name w:val="Light List"/>
    <w:basedOn w:val="TableNormal"/>
    <w:uiPriority w:val="61"/>
    <w:rsid w:val="002A30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771D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07C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07C2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07C2B"/>
    <w:rPr>
      <w:rFonts w:ascii="Times" w:eastAsia="SimSun" w:hAnsi="Times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7C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7C2B"/>
    <w:rPr>
      <w:rFonts w:ascii="Times" w:eastAsia="SimSun" w:hAnsi="Times" w:cs="Times New Roman"/>
      <w:b/>
      <w:bCs/>
      <w:sz w:val="20"/>
      <w:szCs w:val="20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D3618C"/>
    <w:rPr>
      <w:color w:val="808080"/>
    </w:rPr>
  </w:style>
  <w:style w:type="paragraph" w:styleId="Revision">
    <w:name w:val="Revision"/>
    <w:hidden/>
    <w:uiPriority w:val="99"/>
    <w:semiHidden/>
    <w:rsid w:val="006E1B46"/>
    <w:pPr>
      <w:spacing w:after="0" w:line="240" w:lineRule="auto"/>
    </w:pPr>
    <w:rPr>
      <w:rFonts w:ascii="Times" w:eastAsia="SimSun" w:hAnsi="Times" w:cs="Times New Roman"/>
      <w:sz w:val="24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mw-alliance@warwick.ac.u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58DF86-C06B-48E9-93D9-D99F7040E5A1}"/>
      </w:docPartPr>
      <w:docPartBody>
        <w:p w:rsidR="00AF23C3" w:rsidRDefault="007770C8">
          <w:r w:rsidRPr="00123B44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5E050E-04EB-437A-947F-A8025EA91631}"/>
      </w:docPartPr>
      <w:docPartBody>
        <w:p w:rsidR="00CA3713" w:rsidRDefault="00F15327">
          <w:r w:rsidRPr="001D47E8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0C8"/>
    <w:rsid w:val="007770C8"/>
    <w:rsid w:val="00AF23C3"/>
    <w:rsid w:val="00CA3713"/>
    <w:rsid w:val="00F15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1532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4FE0110A</Template>
  <TotalTime>4</TotalTime>
  <Pages>2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Allan Mahler</dc:creator>
  <cp:lastModifiedBy>Evans, Matthew</cp:lastModifiedBy>
  <cp:revision>5</cp:revision>
  <dcterms:created xsi:type="dcterms:W3CDTF">2018-12-18T12:58:00Z</dcterms:created>
  <dcterms:modified xsi:type="dcterms:W3CDTF">2019-06-07T07:48:00Z</dcterms:modified>
</cp:coreProperties>
</file>