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6E16" w:rsidRDefault="006E0BF6" w:rsidP="00D75C5F">
      <w:pPr>
        <w:jc w:val="both"/>
      </w:pPr>
      <w:r>
        <w:rPr>
          <w:noProof/>
          <w:lang w:eastAsia="en-GB"/>
        </w:rPr>
        <mc:AlternateContent>
          <mc:Choice Requires="wps">
            <w:drawing>
              <wp:anchor distT="0" distB="0" distL="114300" distR="114300" simplePos="0" relativeHeight="251661312" behindDoc="0" locked="0" layoutInCell="1" allowOverlap="1" wp14:anchorId="545F3024" wp14:editId="62C6BA87">
                <wp:simplePos x="0" y="0"/>
                <wp:positionH relativeFrom="column">
                  <wp:posOffset>1743075</wp:posOffset>
                </wp:positionH>
                <wp:positionV relativeFrom="paragraph">
                  <wp:posOffset>-657225</wp:posOffset>
                </wp:positionV>
                <wp:extent cx="4533900" cy="1028700"/>
                <wp:effectExtent l="0" t="0" r="0" b="0"/>
                <wp:wrapNone/>
                <wp:docPr id="6" name="Text Box 6"/>
                <wp:cNvGraphicFramePr/>
                <a:graphic xmlns:a="http://schemas.openxmlformats.org/drawingml/2006/main">
                  <a:graphicData uri="http://schemas.microsoft.com/office/word/2010/wordprocessingShape">
                    <wps:wsp>
                      <wps:cNvSpPr txBox="1"/>
                      <wps:spPr>
                        <a:xfrm>
                          <a:off x="0" y="0"/>
                          <a:ext cx="4533900" cy="10287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8F03A1" w:rsidRPr="008F03A1" w:rsidRDefault="008F03A1" w:rsidP="008F03A1">
                            <w:pPr>
                              <w:jc w:val="center"/>
                              <w:rPr>
                                <w:b/>
                                <w:sz w:val="40"/>
                              </w:rPr>
                            </w:pPr>
                            <w:r w:rsidRPr="008F03A1">
                              <w:rPr>
                                <w:b/>
                                <w:sz w:val="40"/>
                              </w:rPr>
                              <w:t>UNIVERSITY OF WARWICK</w:t>
                            </w:r>
                            <w:r w:rsidR="006E0BF6">
                              <w:rPr>
                                <w:b/>
                                <w:sz w:val="40"/>
                              </w:rPr>
                              <w:t xml:space="preserve"> SPORT</w:t>
                            </w:r>
                            <w:r w:rsidRPr="008F03A1">
                              <w:rPr>
                                <w:b/>
                                <w:sz w:val="40"/>
                              </w:rPr>
                              <w:t xml:space="preserve"> TEAM</w:t>
                            </w:r>
                          </w:p>
                          <w:p w:rsidR="008F03A1" w:rsidRPr="008F03A1" w:rsidRDefault="008F03A1" w:rsidP="008F03A1">
                            <w:pPr>
                              <w:jc w:val="center"/>
                              <w:rPr>
                                <w:b/>
                                <w:sz w:val="40"/>
                              </w:rPr>
                            </w:pPr>
                            <w:r w:rsidRPr="008F03A1">
                              <w:rPr>
                                <w:b/>
                                <w:sz w:val="40"/>
                              </w:rPr>
                              <w:t>HEAD OF DELEGATION</w:t>
                            </w:r>
                          </w:p>
                          <w:p w:rsidR="008F03A1" w:rsidRPr="008F03A1" w:rsidRDefault="008F03A1" w:rsidP="008F03A1">
                            <w:pPr>
                              <w:jc w:val="center"/>
                              <w:rPr>
                                <w:b/>
                                <w:sz w:val="40"/>
                              </w:rPr>
                            </w:pPr>
                            <w:r w:rsidRPr="008F03A1">
                              <w:rPr>
                                <w:b/>
                                <w:sz w:val="40"/>
                              </w:rPr>
                              <w:t>TEMPORARY VOLUNTARY POSITION</w:t>
                            </w:r>
                          </w:p>
                          <w:p w:rsidR="008F03A1" w:rsidRPr="008F03A1" w:rsidRDefault="008F03A1">
                            <w:pPr>
                              <w:rPr>
                                <w:b/>
                                <w:sz w:val="3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Text Box 6" o:spid="_x0000_s1026" type="#_x0000_t202" style="position:absolute;left:0;text-align:left;margin-left:137.25pt;margin-top:-51.75pt;width:357pt;height:81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" filled="f" stroked="f" strokeweight=".5pt">
                <v:textbox>
                  <w:txbxContent>
                    <w:p w:rsidR="008F03A1" w:rsidRPr="008F03A1" w:rsidRDefault="008F03A1" w:rsidP="008F03A1">
                      <w:pPr>
                        <w:jc w:val="center"/>
                        <w:rPr>
                          <w:b/>
                          <w:sz w:val="40"/>
                        </w:rPr>
                      </w:pPr>
                      <w:r w:rsidRPr="008F03A1">
                        <w:rPr>
                          <w:b/>
                          <w:sz w:val="40"/>
                        </w:rPr>
                        <w:t>UNIVERSITY OF WARWICK</w:t>
                      </w:r>
                      <w:r w:rsidR="006E0BF6">
                        <w:rPr>
                          <w:b/>
                          <w:sz w:val="40"/>
                        </w:rPr>
                        <w:t xml:space="preserve"> SPORT</w:t>
                      </w:r>
                      <w:r w:rsidRPr="008F03A1">
                        <w:rPr>
                          <w:b/>
                          <w:sz w:val="40"/>
                        </w:rPr>
                        <w:t xml:space="preserve"> TEAM</w:t>
                      </w:r>
                    </w:p>
                    <w:p w:rsidR="008F03A1" w:rsidRPr="008F03A1" w:rsidRDefault="008F03A1" w:rsidP="008F03A1">
                      <w:pPr>
                        <w:jc w:val="center"/>
                        <w:rPr>
                          <w:b/>
                          <w:sz w:val="40"/>
                        </w:rPr>
                      </w:pPr>
                      <w:r w:rsidRPr="008F03A1">
                        <w:rPr>
                          <w:b/>
                          <w:sz w:val="40"/>
                        </w:rPr>
                        <w:t>HEAD OF DELEGATION</w:t>
                      </w:r>
                    </w:p>
                    <w:p w:rsidR="008F03A1" w:rsidRPr="008F03A1" w:rsidRDefault="008F03A1" w:rsidP="008F03A1">
                      <w:pPr>
                        <w:jc w:val="center"/>
                        <w:rPr>
                          <w:b/>
                          <w:sz w:val="40"/>
                        </w:rPr>
                      </w:pPr>
                      <w:r w:rsidRPr="008F03A1">
                        <w:rPr>
                          <w:b/>
                          <w:sz w:val="40"/>
                        </w:rPr>
                        <w:t>TEMPORARY VOLUNTARY POSITION</w:t>
                      </w:r>
                    </w:p>
                    <w:p w:rsidR="008F03A1" w:rsidRPr="008F03A1" w:rsidRDefault="008F03A1">
                      <w:pPr>
                        <w:rPr>
                          <w:b/>
                          <w:sz w:val="32"/>
                        </w:rPr>
                      </w:pPr>
                    </w:p>
                  </w:txbxContent>
                </v:textbox>
              </v:shape>
            </w:pict>
          </mc:Fallback>
        </mc:AlternateContent>
      </w:r>
      <w:r w:rsidR="001609CA">
        <w:rPr>
          <w:noProof/>
          <w:lang w:eastAsia="en-GB"/>
        </w:rPr>
        <w:drawing>
          <wp:anchor distT="0" distB="0" distL="114300" distR="114300" simplePos="0" relativeHeight="251662336" behindDoc="1" locked="0" layoutInCell="1" allowOverlap="1" wp14:anchorId="177F2852" wp14:editId="043A8724">
            <wp:simplePos x="0" y="0"/>
            <wp:positionH relativeFrom="column">
              <wp:posOffset>-428625</wp:posOffset>
            </wp:positionH>
            <wp:positionV relativeFrom="paragraph">
              <wp:posOffset>-657225</wp:posOffset>
            </wp:positionV>
            <wp:extent cx="1552575" cy="1099541"/>
            <wp:effectExtent l="0" t="0" r="0" b="571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p.png"/>
                    <pic:cNvPicPr/>
                  </pic:nvPicPr>
                  <pic:blipFill>
                    <a:blip r:embed="rId6">
                      <a:extLst>
                        <a:ext uri="{28A0092B-C50C-407E-A947-70E740481C1C}">
                          <a14:useLocalDpi xmlns:a14="http://schemas.microsoft.com/office/drawing/2010/main" val="0"/>
                        </a:ext>
                      </a:extLst>
                    </a:blip>
                    <a:stretch>
                      <a:fillRect/>
                    </a:stretch>
                  </pic:blipFill>
                  <pic:spPr>
                    <a:xfrm>
                      <a:off x="0" y="0"/>
                      <a:ext cx="1553533" cy="1100220"/>
                    </a:xfrm>
                    <a:prstGeom prst="rect">
                      <a:avLst/>
                    </a:prstGeom>
                  </pic:spPr>
                </pic:pic>
              </a:graphicData>
            </a:graphic>
            <wp14:sizeRelH relativeFrom="margin">
              <wp14:pctWidth>0</wp14:pctWidth>
            </wp14:sizeRelH>
            <wp14:sizeRelV relativeFrom="margin">
              <wp14:pctHeight>0</wp14:pctHeight>
            </wp14:sizeRelV>
          </wp:anchor>
        </w:drawing>
      </w:r>
      <w:r w:rsidR="008F03A1">
        <w:tab/>
      </w:r>
    </w:p>
    <w:p w:rsidR="008F03A1" w:rsidRDefault="008F03A1" w:rsidP="00D75C5F">
      <w:pPr>
        <w:jc w:val="both"/>
      </w:pPr>
    </w:p>
    <w:p w:rsidR="00B344E0" w:rsidRDefault="00B344E0" w:rsidP="00D75C5F">
      <w:pPr>
        <w:jc w:val="both"/>
      </w:pPr>
    </w:p>
    <w:p w:rsidR="00B344E0" w:rsidRDefault="00B344E0" w:rsidP="00D75C5F">
      <w:pPr>
        <w:jc w:val="both"/>
      </w:pPr>
    </w:p>
    <w:p w:rsidR="001741EF" w:rsidRPr="00561432" w:rsidRDefault="001741EF" w:rsidP="00D75C5F">
      <w:pPr>
        <w:ind w:left="-567" w:right="-613"/>
        <w:jc w:val="both"/>
      </w:pPr>
      <w:r w:rsidRPr="00561432">
        <w:t xml:space="preserve">The Corporate Games is staged every </w:t>
      </w:r>
      <w:r w:rsidR="006E0BF6" w:rsidRPr="00561432">
        <w:t>year</w:t>
      </w:r>
      <w:r w:rsidR="00F1178F" w:rsidRPr="00561432">
        <w:t xml:space="preserve"> - the previous Games</w:t>
      </w:r>
      <w:r w:rsidRPr="00561432">
        <w:t xml:space="preserve"> </w:t>
      </w:r>
      <w:proofErr w:type="gramStart"/>
      <w:r w:rsidRPr="00561432">
        <w:t>was</w:t>
      </w:r>
      <w:proofErr w:type="gramEnd"/>
      <w:r w:rsidR="00F1178F" w:rsidRPr="00561432">
        <w:t xml:space="preserve"> successfully staged</w:t>
      </w:r>
      <w:r w:rsidRPr="00561432">
        <w:t xml:space="preserve"> in Preston</w:t>
      </w:r>
      <w:r w:rsidR="00F1178F" w:rsidRPr="00561432">
        <w:t xml:space="preserve"> in 2012</w:t>
      </w:r>
      <w:r w:rsidRPr="00561432">
        <w:t>, and the next will be held here in Coventry, 4-7th July 2013.</w:t>
      </w:r>
    </w:p>
    <w:p w:rsidR="001741EF" w:rsidRPr="00561432" w:rsidRDefault="001741EF" w:rsidP="00D75C5F">
      <w:pPr>
        <w:ind w:left="-567" w:right="-613"/>
        <w:jc w:val="both"/>
        <w:rPr>
          <w:sz w:val="12"/>
          <w:szCs w:val="8"/>
        </w:rPr>
      </w:pPr>
    </w:p>
    <w:p w:rsidR="00746E16" w:rsidRPr="00561432" w:rsidRDefault="00746E16" w:rsidP="00D75C5F">
      <w:pPr>
        <w:ind w:left="-567" w:right="-613"/>
        <w:jc w:val="both"/>
      </w:pPr>
      <w:r w:rsidRPr="00561432">
        <w:t>The University of Warwick (UoW) is looking to appoint a volunteer to act as a Head of Delegation</w:t>
      </w:r>
      <w:r w:rsidR="00561432" w:rsidRPr="00561432">
        <w:t xml:space="preserve"> </w:t>
      </w:r>
      <w:r w:rsidR="0019237C" w:rsidRPr="00561432">
        <w:t>/ Team Leader</w:t>
      </w:r>
      <w:r w:rsidRPr="00561432">
        <w:t xml:space="preserve"> for the </w:t>
      </w:r>
      <w:proofErr w:type="spellStart"/>
      <w:r w:rsidRPr="00561432">
        <w:t>UoW</w:t>
      </w:r>
      <w:proofErr w:type="spellEnd"/>
      <w:r w:rsidRPr="00561432">
        <w:t xml:space="preserve"> Team competing at the 2013 Corporate Games, being held in Coventry. The Registrar is keen for the University to engage with the event and has allocated a budget for the development of a team to take place.</w:t>
      </w:r>
      <w:r w:rsidR="00F1178F" w:rsidRPr="00561432">
        <w:t xml:space="preserve"> The Games will predominantly feature non-elite competitors and p</w:t>
      </w:r>
      <w:r w:rsidR="00561432" w:rsidRPr="00561432">
        <w:t>articipation is the key driver.</w:t>
      </w:r>
      <w:r w:rsidR="00F1178F" w:rsidRPr="00561432">
        <w:t xml:space="preserve"> It is a great mechanism to bring all of our representatives together under the University banner.</w:t>
      </w:r>
    </w:p>
    <w:p w:rsidR="00746E16" w:rsidRPr="001741EF" w:rsidRDefault="00746E16" w:rsidP="00D75C5F">
      <w:pPr>
        <w:ind w:left="-567" w:right="-613"/>
        <w:jc w:val="both"/>
        <w:rPr>
          <w:sz w:val="12"/>
          <w:szCs w:val="8"/>
        </w:rPr>
      </w:pPr>
    </w:p>
    <w:p w:rsidR="00746E16" w:rsidRPr="008F03A1" w:rsidRDefault="00746E16" w:rsidP="00D75C5F">
      <w:pPr>
        <w:ind w:left="-567" w:right="-613"/>
        <w:jc w:val="both"/>
      </w:pPr>
      <w:r w:rsidRPr="008F03A1">
        <w:t>The successful applicant will take on the role from appointment through to July 2013.  This role will be in addition to an individual’s current job role and applicants are asked to ensure that</w:t>
      </w:r>
      <w:r w:rsidR="006E0BF6">
        <w:t xml:space="preserve"> they</w:t>
      </w:r>
      <w:r w:rsidRPr="008F03A1">
        <w:t xml:space="preserve"> inform and seek approval from their line manager / head of department that they will be putting themselves forward for this role.</w:t>
      </w:r>
    </w:p>
    <w:p w:rsidR="00746E16" w:rsidRPr="001741EF" w:rsidRDefault="00746E16" w:rsidP="00D75C5F">
      <w:pPr>
        <w:ind w:left="-567" w:right="-613"/>
        <w:jc w:val="both"/>
        <w:rPr>
          <w:sz w:val="12"/>
          <w:szCs w:val="8"/>
        </w:rPr>
      </w:pPr>
    </w:p>
    <w:p w:rsidR="00746E16" w:rsidRPr="008F03A1" w:rsidRDefault="00746E16" w:rsidP="00D75C5F">
      <w:pPr>
        <w:ind w:left="-567" w:right="-613"/>
        <w:jc w:val="both"/>
      </w:pPr>
      <w:r w:rsidRPr="008F03A1">
        <w:t>The Corporate Games is th</w:t>
      </w:r>
      <w:r w:rsidR="00F1178F">
        <w:t>e largest multi-sports</w:t>
      </w:r>
      <w:r w:rsidRPr="008F03A1">
        <w:t xml:space="preserve"> event</w:t>
      </w:r>
      <w:r w:rsidR="00F1178F">
        <w:t xml:space="preserve"> for businesses</w:t>
      </w:r>
      <w:r w:rsidRPr="008F03A1">
        <w:t xml:space="preserve"> in </w:t>
      </w:r>
      <w:r w:rsidR="00F1178F">
        <w:t>Europe</w:t>
      </w:r>
      <w:r w:rsidRPr="008F03A1">
        <w:t>.  The University will be looking to take a delegation of competitors of up to 100 people. The teams will be made up of employees of the University and not student teams. The University will cover the costs of entry fees for the team and also invest in corporate kit for the event for each competitor.</w:t>
      </w:r>
    </w:p>
    <w:p w:rsidR="00746E16" w:rsidRPr="001741EF" w:rsidRDefault="00746E16" w:rsidP="00D75C5F">
      <w:pPr>
        <w:ind w:left="-567" w:right="-613"/>
        <w:jc w:val="both"/>
        <w:rPr>
          <w:sz w:val="12"/>
          <w:szCs w:val="8"/>
        </w:rPr>
      </w:pPr>
    </w:p>
    <w:p w:rsidR="00746E16" w:rsidRDefault="00746E16" w:rsidP="00D75C5F">
      <w:pPr>
        <w:ind w:left="-567" w:right="-613"/>
        <w:jc w:val="both"/>
      </w:pPr>
      <w:r w:rsidRPr="008F03A1">
        <w:t>We are seeking a highly motivated and well organised individual, with exceptional planning / organisational skills, and who has a strong understanding and passion</w:t>
      </w:r>
      <w:r w:rsidR="006E0BF6">
        <w:t xml:space="preserve"> to</w:t>
      </w:r>
      <w:r w:rsidRPr="008F03A1">
        <w:t xml:space="preserve"> perform the role of Head of Delegation. This role is of a volunt</w:t>
      </w:r>
      <w:r w:rsidR="006E0BF6">
        <w:t>ary nature and therefore has no</w:t>
      </w:r>
      <w:r w:rsidRPr="008F03A1">
        <w:t xml:space="preserve"> attached salary.</w:t>
      </w:r>
    </w:p>
    <w:p w:rsidR="00B344E0" w:rsidRPr="001741EF" w:rsidRDefault="00B344E0" w:rsidP="00D75C5F">
      <w:pPr>
        <w:ind w:left="-567" w:right="-613"/>
        <w:jc w:val="both"/>
        <w:rPr>
          <w:sz w:val="12"/>
        </w:rPr>
      </w:pPr>
    </w:p>
    <w:p w:rsidR="001609CA" w:rsidRDefault="00B344E0" w:rsidP="00D75C5F">
      <w:pPr>
        <w:ind w:left="-567" w:right="-613"/>
        <w:jc w:val="both"/>
      </w:pPr>
      <w:r>
        <w:t xml:space="preserve">For more information on the Games please visit the website </w:t>
      </w:r>
    </w:p>
    <w:p w:rsidR="00B344E0" w:rsidRDefault="00561432" w:rsidP="00D75C5F">
      <w:pPr>
        <w:ind w:left="-567" w:right="-613"/>
        <w:jc w:val="both"/>
        <w:rPr>
          <w:color w:val="1F497D"/>
        </w:rPr>
      </w:pPr>
      <w:hyperlink r:id="rId7" w:history="1">
        <w:r w:rsidR="00B344E0" w:rsidRPr="00A10B9C">
          <w:rPr>
            <w:rStyle w:val="Hyperlink"/>
          </w:rPr>
          <w:t>http://www.corporate-games.com/c_g/games.asp?gamesid=1151&amp;languageid=1</w:t>
        </w:r>
      </w:hyperlink>
    </w:p>
    <w:p w:rsidR="00B344E0" w:rsidRPr="008F03A1" w:rsidRDefault="00B344E0" w:rsidP="00D75C5F">
      <w:pPr>
        <w:ind w:left="-567" w:right="-613"/>
        <w:jc w:val="both"/>
      </w:pPr>
    </w:p>
    <w:p w:rsidR="00746E16" w:rsidRPr="008F03A1" w:rsidRDefault="001609CA" w:rsidP="00D75C5F">
      <w:pPr>
        <w:ind w:left="-567" w:right="-613"/>
        <w:jc w:val="both"/>
        <w:rPr>
          <w:b/>
          <w:bCs/>
          <w:color w:val="000000"/>
          <w:sz w:val="28"/>
        </w:rPr>
      </w:pPr>
      <w:r>
        <w:rPr>
          <w:b/>
          <w:bCs/>
          <w:color w:val="000000"/>
          <w:sz w:val="28"/>
        </w:rPr>
        <w:t xml:space="preserve">Head Of Delegation </w:t>
      </w:r>
      <w:r w:rsidR="001741EF">
        <w:rPr>
          <w:b/>
          <w:bCs/>
          <w:color w:val="000000"/>
          <w:sz w:val="28"/>
        </w:rPr>
        <w:t xml:space="preserve">- </w:t>
      </w:r>
      <w:r w:rsidR="00746E16" w:rsidRPr="008F03A1">
        <w:rPr>
          <w:b/>
          <w:bCs/>
          <w:color w:val="000000"/>
          <w:sz w:val="28"/>
        </w:rPr>
        <w:t>Job description</w:t>
      </w:r>
    </w:p>
    <w:p w:rsidR="008F03A1" w:rsidRPr="001741EF" w:rsidRDefault="008F03A1" w:rsidP="00D75C5F">
      <w:pPr>
        <w:ind w:left="-567" w:right="-613"/>
        <w:jc w:val="both"/>
        <w:rPr>
          <w:b/>
          <w:bCs/>
          <w:color w:val="000000"/>
          <w:sz w:val="8"/>
          <w:szCs w:val="8"/>
        </w:rPr>
      </w:pPr>
    </w:p>
    <w:p w:rsidR="00F1178F" w:rsidRPr="00F1178F" w:rsidRDefault="00F1178F" w:rsidP="00F1178F">
      <w:pPr>
        <w:ind w:left="-567" w:right="-613"/>
        <w:jc w:val="both"/>
        <w:rPr>
          <w:b/>
          <w:bCs/>
          <w:color w:val="000000"/>
        </w:rPr>
      </w:pPr>
      <w:r>
        <w:rPr>
          <w:b/>
          <w:bCs/>
          <w:color w:val="000000"/>
        </w:rPr>
        <w:t>Pre-Games</w:t>
      </w:r>
    </w:p>
    <w:p w:rsidR="00F1178F" w:rsidRPr="00561432" w:rsidRDefault="00F1178F" w:rsidP="00D75C5F">
      <w:pPr>
        <w:numPr>
          <w:ilvl w:val="0"/>
          <w:numId w:val="1"/>
        </w:numPr>
        <w:ind w:left="-567" w:right="-613"/>
        <w:jc w:val="both"/>
        <w:rPr>
          <w:snapToGrid w:val="0"/>
        </w:rPr>
      </w:pPr>
      <w:r w:rsidRPr="00561432">
        <w:rPr>
          <w:snapToGrid w:val="0"/>
        </w:rPr>
        <w:t>You will be supported extensively by the participation department of the UK Corporate Games team who will be on hand to assist throughout the process and explain the ethos and procedures of the Games.</w:t>
      </w:r>
    </w:p>
    <w:p w:rsidR="00746E16" w:rsidRPr="00561432" w:rsidRDefault="00746E16" w:rsidP="00D75C5F">
      <w:pPr>
        <w:numPr>
          <w:ilvl w:val="0"/>
          <w:numId w:val="1"/>
        </w:numPr>
        <w:ind w:left="-567" w:right="-613"/>
        <w:jc w:val="both"/>
        <w:rPr>
          <w:snapToGrid w:val="0"/>
        </w:rPr>
      </w:pPr>
      <w:r w:rsidRPr="00561432">
        <w:rPr>
          <w:snapToGrid w:val="0"/>
        </w:rPr>
        <w:t xml:space="preserve">To attend the </w:t>
      </w:r>
      <w:proofErr w:type="spellStart"/>
      <w:r w:rsidRPr="00561432">
        <w:rPr>
          <w:snapToGrid w:val="0"/>
        </w:rPr>
        <w:t>UoW</w:t>
      </w:r>
      <w:proofErr w:type="spellEnd"/>
      <w:r w:rsidRPr="00561432">
        <w:rPr>
          <w:snapToGrid w:val="0"/>
        </w:rPr>
        <w:t xml:space="preserve"> Corporate Games Steering Group </w:t>
      </w:r>
      <w:r w:rsidR="00F1178F" w:rsidRPr="00561432">
        <w:rPr>
          <w:snapToGrid w:val="0"/>
        </w:rPr>
        <w:t xml:space="preserve">meeting </w:t>
      </w:r>
      <w:r w:rsidRPr="00561432">
        <w:rPr>
          <w:snapToGrid w:val="0"/>
        </w:rPr>
        <w:t>on behalf of the University delegation</w:t>
      </w:r>
      <w:r w:rsidR="00F1178F" w:rsidRPr="00561432">
        <w:rPr>
          <w:snapToGrid w:val="0"/>
        </w:rPr>
        <w:t xml:space="preserve"> (once every 2 months for approximately 2hrs if required)</w:t>
      </w:r>
      <w:r w:rsidRPr="00561432">
        <w:rPr>
          <w:snapToGrid w:val="0"/>
        </w:rPr>
        <w:t>;</w:t>
      </w:r>
    </w:p>
    <w:p w:rsidR="00746E16" w:rsidRPr="00561432" w:rsidRDefault="00746E16" w:rsidP="00D75C5F">
      <w:pPr>
        <w:numPr>
          <w:ilvl w:val="0"/>
          <w:numId w:val="1"/>
        </w:numPr>
        <w:ind w:left="-567" w:right="-613"/>
        <w:jc w:val="both"/>
        <w:rPr>
          <w:snapToGrid w:val="0"/>
        </w:rPr>
      </w:pPr>
      <w:r w:rsidRPr="00561432">
        <w:rPr>
          <w:snapToGrid w:val="0"/>
        </w:rPr>
        <w:t>To liaise with the HQ Manager, Sport Team Managers and Coaches and Corpo</w:t>
      </w:r>
      <w:r w:rsidR="00F1178F" w:rsidRPr="00561432">
        <w:rPr>
          <w:snapToGrid w:val="0"/>
        </w:rPr>
        <w:t>rate Games officials if required</w:t>
      </w:r>
      <w:r w:rsidRPr="00561432">
        <w:rPr>
          <w:snapToGrid w:val="0"/>
        </w:rPr>
        <w:t>;</w:t>
      </w:r>
    </w:p>
    <w:p w:rsidR="00746E16" w:rsidRPr="00561432" w:rsidRDefault="00746E16" w:rsidP="00D75C5F">
      <w:pPr>
        <w:numPr>
          <w:ilvl w:val="0"/>
          <w:numId w:val="1"/>
        </w:numPr>
        <w:ind w:left="-567" w:right="-613"/>
        <w:jc w:val="both"/>
        <w:rPr>
          <w:snapToGrid w:val="0"/>
        </w:rPr>
      </w:pPr>
      <w:r w:rsidRPr="00561432">
        <w:rPr>
          <w:snapToGrid w:val="0"/>
        </w:rPr>
        <w:t>To be responsible for internal recruitment drive for participants (in line with the Corporate Games eligibility criteria);</w:t>
      </w:r>
    </w:p>
    <w:p w:rsidR="00746E16" w:rsidRPr="00561432" w:rsidRDefault="00746E16" w:rsidP="00D75C5F">
      <w:pPr>
        <w:pStyle w:val="ListParagraph"/>
        <w:numPr>
          <w:ilvl w:val="0"/>
          <w:numId w:val="1"/>
        </w:numPr>
        <w:ind w:left="-567" w:right="-613"/>
        <w:jc w:val="both"/>
        <w:rPr>
          <w:snapToGrid w:val="0"/>
        </w:rPr>
      </w:pPr>
      <w:r w:rsidRPr="00561432">
        <w:rPr>
          <w:snapToGrid w:val="0"/>
        </w:rPr>
        <w:t xml:space="preserve">To be responsible for deciding which sports / events UoW enters and ensure maximum exposure and </w:t>
      </w:r>
      <w:r w:rsidR="00F1178F" w:rsidRPr="00561432">
        <w:rPr>
          <w:snapToGrid w:val="0"/>
        </w:rPr>
        <w:t>enjoyment</w:t>
      </w:r>
      <w:r w:rsidRPr="00561432">
        <w:rPr>
          <w:snapToGrid w:val="0"/>
        </w:rPr>
        <w:t>;</w:t>
      </w:r>
    </w:p>
    <w:p w:rsidR="00746E16" w:rsidRPr="00561432" w:rsidRDefault="00746E16" w:rsidP="00D75C5F">
      <w:pPr>
        <w:pStyle w:val="ListParagraph"/>
        <w:numPr>
          <w:ilvl w:val="0"/>
          <w:numId w:val="1"/>
        </w:numPr>
        <w:ind w:left="-567" w:right="-613"/>
        <w:jc w:val="both"/>
        <w:rPr>
          <w:snapToGrid w:val="0"/>
        </w:rPr>
      </w:pPr>
      <w:r w:rsidRPr="00561432">
        <w:rPr>
          <w:snapToGrid w:val="0"/>
        </w:rPr>
        <w:t>To be responsible for the recruitment and management of sport specific managers for each UoW team;</w:t>
      </w:r>
    </w:p>
    <w:p w:rsidR="00746E16" w:rsidRDefault="00746E16" w:rsidP="00D75C5F">
      <w:pPr>
        <w:ind w:left="-567" w:right="-613"/>
        <w:jc w:val="both"/>
        <w:rPr>
          <w:snapToGrid w:val="0"/>
          <w:color w:val="000000"/>
        </w:rPr>
      </w:pPr>
    </w:p>
    <w:p w:rsidR="00746E16" w:rsidRDefault="00746E16" w:rsidP="00D75C5F">
      <w:pPr>
        <w:ind w:left="-567" w:right="-613"/>
        <w:jc w:val="both"/>
        <w:rPr>
          <w:b/>
          <w:bCs/>
          <w:color w:val="000000"/>
          <w:lang w:eastAsia="en-GB"/>
        </w:rPr>
      </w:pPr>
      <w:r>
        <w:rPr>
          <w:b/>
          <w:bCs/>
          <w:color w:val="000000"/>
        </w:rPr>
        <w:t>Games (to include but not limited to):</w:t>
      </w:r>
    </w:p>
    <w:p w:rsidR="00746E16" w:rsidRDefault="00746E16" w:rsidP="00D75C5F">
      <w:pPr>
        <w:numPr>
          <w:ilvl w:val="0"/>
          <w:numId w:val="4"/>
        </w:numPr>
        <w:ind w:left="-567" w:right="-613"/>
        <w:jc w:val="both"/>
        <w:rPr>
          <w:snapToGrid w:val="0"/>
          <w:color w:val="1F497D"/>
        </w:rPr>
      </w:pPr>
      <w:r w:rsidRPr="008F03A1">
        <w:rPr>
          <w:snapToGrid w:val="0"/>
        </w:rPr>
        <w:t>To</w:t>
      </w:r>
      <w:r>
        <w:rPr>
          <w:snapToGrid w:val="0"/>
          <w:color w:val="000000"/>
        </w:rPr>
        <w:t xml:space="preserve"> be part of the HQ Team providing a service to the UoW Delegation during the Games, to include athletes, team management and the medical team;</w:t>
      </w:r>
    </w:p>
    <w:p w:rsidR="00746E16" w:rsidRDefault="00746E16" w:rsidP="00D75C5F">
      <w:pPr>
        <w:pStyle w:val="ListParagraph"/>
        <w:numPr>
          <w:ilvl w:val="0"/>
          <w:numId w:val="1"/>
        </w:numPr>
        <w:ind w:left="-567" w:right="-613"/>
        <w:jc w:val="both"/>
        <w:rPr>
          <w:snapToGrid w:val="0"/>
          <w:color w:val="000000"/>
        </w:rPr>
      </w:pPr>
      <w:r>
        <w:rPr>
          <w:snapToGrid w:val="0"/>
          <w:color w:val="000000"/>
        </w:rPr>
        <w:t>To be responsible for the management of the budget allocation for the Games (Reporting to Warwick Conferences);</w:t>
      </w:r>
    </w:p>
    <w:p w:rsidR="00746E16" w:rsidRPr="00561432" w:rsidRDefault="00746E16" w:rsidP="00D75C5F">
      <w:pPr>
        <w:pStyle w:val="ListParagraph"/>
        <w:numPr>
          <w:ilvl w:val="0"/>
          <w:numId w:val="1"/>
        </w:numPr>
        <w:ind w:left="-567" w:right="-613"/>
        <w:jc w:val="both"/>
        <w:rPr>
          <w:snapToGrid w:val="0"/>
        </w:rPr>
      </w:pPr>
      <w:r w:rsidRPr="00561432">
        <w:rPr>
          <w:snapToGrid w:val="0"/>
        </w:rPr>
        <w:t>To be responsible for the management and procurement of the kit requir</w:t>
      </w:r>
      <w:bookmarkStart w:id="0" w:name="_GoBack"/>
      <w:bookmarkEnd w:id="0"/>
      <w:r w:rsidRPr="00561432">
        <w:rPr>
          <w:snapToGrid w:val="0"/>
        </w:rPr>
        <w:t>ed for the delegation (Liaison with Warwick Sport)</w:t>
      </w:r>
      <w:r w:rsidR="00F1178F" w:rsidRPr="00561432">
        <w:rPr>
          <w:snapToGrid w:val="0"/>
        </w:rPr>
        <w:t>.  Kit provider contacts can be provided on request.</w:t>
      </w:r>
    </w:p>
    <w:p w:rsidR="00746E16" w:rsidRPr="00561432" w:rsidRDefault="00746E16" w:rsidP="00D75C5F">
      <w:pPr>
        <w:pStyle w:val="ListParagraph"/>
        <w:numPr>
          <w:ilvl w:val="0"/>
          <w:numId w:val="1"/>
        </w:numPr>
        <w:ind w:left="-567" w:right="-613"/>
        <w:jc w:val="both"/>
        <w:rPr>
          <w:snapToGrid w:val="0"/>
        </w:rPr>
      </w:pPr>
      <w:r w:rsidRPr="00561432">
        <w:rPr>
          <w:snapToGrid w:val="0"/>
        </w:rPr>
        <w:t xml:space="preserve">To be responsible for linking with internal communications for promotion and advertising, with Warwick Sport for training slots </w:t>
      </w:r>
      <w:r w:rsidR="001726A1" w:rsidRPr="00561432">
        <w:rPr>
          <w:snapToGrid w:val="0"/>
        </w:rPr>
        <w:t xml:space="preserve">if desired </w:t>
      </w:r>
      <w:r w:rsidRPr="00561432">
        <w:rPr>
          <w:snapToGrid w:val="0"/>
        </w:rPr>
        <w:t>and with the University Steering Group for regular updates;</w:t>
      </w:r>
    </w:p>
    <w:p w:rsidR="00746E16" w:rsidRPr="00561432" w:rsidRDefault="00746E16" w:rsidP="00D75C5F">
      <w:pPr>
        <w:numPr>
          <w:ilvl w:val="0"/>
          <w:numId w:val="1"/>
        </w:numPr>
        <w:ind w:left="-567" w:right="-613"/>
        <w:jc w:val="both"/>
        <w:rPr>
          <w:lang w:val="en-US" w:eastAsia="en-GB"/>
        </w:rPr>
      </w:pPr>
      <w:r w:rsidRPr="00561432">
        <w:rPr>
          <w:lang w:val="en-US"/>
        </w:rPr>
        <w:t>Being the administrative lead for the delegation reporting to the UoW Steering Group;</w:t>
      </w:r>
    </w:p>
    <w:p w:rsidR="00746E16" w:rsidRPr="00561432" w:rsidRDefault="00746E16" w:rsidP="00D75C5F">
      <w:pPr>
        <w:numPr>
          <w:ilvl w:val="0"/>
          <w:numId w:val="1"/>
        </w:numPr>
        <w:ind w:left="-567" w:right="-613"/>
        <w:jc w:val="both"/>
        <w:rPr>
          <w:lang w:val="en-US" w:eastAsia="en-GB"/>
        </w:rPr>
      </w:pPr>
      <w:r w:rsidRPr="00561432">
        <w:rPr>
          <w:lang w:val="en-US"/>
        </w:rPr>
        <w:t>To produce a daily competitor schedule and post results as they come in</w:t>
      </w:r>
      <w:r w:rsidR="001726A1" w:rsidRPr="00561432">
        <w:rPr>
          <w:lang w:val="en-US"/>
        </w:rPr>
        <w:t xml:space="preserve"> (supported by Corporate Games staff)</w:t>
      </w:r>
      <w:r w:rsidRPr="00561432">
        <w:rPr>
          <w:lang w:val="en-US"/>
        </w:rPr>
        <w:t>;</w:t>
      </w:r>
    </w:p>
    <w:p w:rsidR="00746E16" w:rsidRPr="00561432" w:rsidRDefault="00746E16" w:rsidP="00D75C5F">
      <w:pPr>
        <w:numPr>
          <w:ilvl w:val="0"/>
          <w:numId w:val="1"/>
        </w:numPr>
        <w:ind w:left="-567" w:right="-613"/>
        <w:jc w:val="both"/>
        <w:rPr>
          <w:snapToGrid w:val="0"/>
        </w:rPr>
      </w:pPr>
      <w:r w:rsidRPr="00561432">
        <w:rPr>
          <w:snapToGrid w:val="0"/>
        </w:rPr>
        <w:t>To attend UoW management meetings as requested;</w:t>
      </w:r>
    </w:p>
    <w:p w:rsidR="00746E16" w:rsidRPr="00561432" w:rsidRDefault="00746E16" w:rsidP="00D75C5F">
      <w:pPr>
        <w:numPr>
          <w:ilvl w:val="0"/>
          <w:numId w:val="1"/>
        </w:numPr>
        <w:ind w:left="-567" w:right="-613"/>
        <w:jc w:val="both"/>
        <w:rPr>
          <w:snapToGrid w:val="0"/>
        </w:rPr>
      </w:pPr>
      <w:r w:rsidRPr="00561432">
        <w:rPr>
          <w:snapToGrid w:val="0"/>
        </w:rPr>
        <w:t>To provide general administrative support.</w:t>
      </w:r>
    </w:p>
    <w:p w:rsidR="008F03A1" w:rsidRDefault="008F03A1" w:rsidP="00D75C5F">
      <w:pPr>
        <w:ind w:left="-567" w:right="-613"/>
        <w:jc w:val="both"/>
      </w:pPr>
    </w:p>
    <w:p w:rsidR="001726A1" w:rsidRDefault="001726A1" w:rsidP="00D75C5F">
      <w:pPr>
        <w:ind w:left="-567" w:right="-613"/>
        <w:jc w:val="both"/>
        <w:rPr>
          <w:b/>
        </w:rPr>
      </w:pPr>
    </w:p>
    <w:p w:rsidR="001726A1" w:rsidRDefault="001726A1" w:rsidP="00D75C5F">
      <w:pPr>
        <w:ind w:left="-567" w:right="-613"/>
        <w:jc w:val="both"/>
        <w:rPr>
          <w:b/>
        </w:rPr>
      </w:pPr>
    </w:p>
    <w:p w:rsidR="001726A1" w:rsidRDefault="001726A1" w:rsidP="00D75C5F">
      <w:pPr>
        <w:ind w:left="-567" w:right="-613"/>
        <w:jc w:val="both"/>
        <w:rPr>
          <w:b/>
        </w:rPr>
      </w:pPr>
    </w:p>
    <w:p w:rsidR="00AE67BD" w:rsidRDefault="00746E16" w:rsidP="00D75C5F">
      <w:pPr>
        <w:ind w:left="-567" w:right="-613"/>
        <w:jc w:val="both"/>
        <w:rPr>
          <w:b/>
        </w:rPr>
      </w:pPr>
      <w:r>
        <w:rPr>
          <w:rFonts w:ascii="Times New Roman" w:hAnsi="Times New Roman" w:cs="Times New Roman"/>
          <w:noProof/>
          <w:sz w:val="24"/>
          <w:szCs w:val="24"/>
          <w:lang w:eastAsia="en-GB"/>
        </w:rPr>
        <w:lastRenderedPageBreak/>
        <w:drawing>
          <wp:anchor distT="0" distB="0" distL="114300" distR="114300" simplePos="0" relativeHeight="251660288" behindDoc="0" locked="0" layoutInCell="1" allowOverlap="1" wp14:anchorId="1B7506DF" wp14:editId="73956702">
            <wp:simplePos x="0" y="0"/>
            <wp:positionH relativeFrom="column">
              <wp:posOffset>150495</wp:posOffset>
            </wp:positionH>
            <wp:positionV relativeFrom="paragraph">
              <wp:posOffset>11386820</wp:posOffset>
            </wp:positionV>
            <wp:extent cx="5848350" cy="819150"/>
            <wp:effectExtent l="0" t="0" r="0" b="0"/>
            <wp:wrapNone/>
            <wp:docPr id="2" name="Picture 2" descr="CORPORATE GAMES 2013&#10;UNIVERSITY OF WARWICK TEAM&#10;HEAD OF DELEGATION – ADVERT &amp; JOB DESCRIPTION&#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RPORATE GAMES 2013&#10;UNIVERSITY OF WARWICK TEAM&#10;HEAD OF DELEGATION – ADVERT &amp; JOB DESCRIPTION&#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48350" cy="81915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4"/>
          <w:szCs w:val="24"/>
          <w:lang w:eastAsia="en-GB"/>
        </w:rPr>
        <w:drawing>
          <wp:anchor distT="0" distB="0" distL="114300" distR="114300" simplePos="0" relativeHeight="251658240" behindDoc="0" locked="0" layoutInCell="1" allowOverlap="1" wp14:anchorId="459DBB4D" wp14:editId="4F275150">
            <wp:simplePos x="0" y="0"/>
            <wp:positionH relativeFrom="column">
              <wp:posOffset>-1905</wp:posOffset>
            </wp:positionH>
            <wp:positionV relativeFrom="paragraph">
              <wp:posOffset>11234420</wp:posOffset>
            </wp:positionV>
            <wp:extent cx="5848350" cy="819150"/>
            <wp:effectExtent l="0" t="0" r="0" b="0"/>
            <wp:wrapNone/>
            <wp:docPr id="1" name="Picture 1" descr="CORPORATE GAMES 2013&#10;UNIVERSITY OF WARWICK TEAM&#10;HEAD OF DELEGATION – ADVERT &amp; JOB DESCRIPTION&#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RPORATE GAMES 2013&#10;UNIVERSITY OF WARWICK TEAM&#10;HEAD OF DELEGATION – ADVERT &amp; JOB DESCRIPTION&#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48350" cy="819150"/>
                    </a:xfrm>
                    <a:prstGeom prst="rect">
                      <a:avLst/>
                    </a:prstGeom>
                    <a:noFill/>
                  </pic:spPr>
                </pic:pic>
              </a:graphicData>
            </a:graphic>
            <wp14:sizeRelH relativeFrom="page">
              <wp14:pctWidth>0</wp14:pctWidth>
            </wp14:sizeRelH>
            <wp14:sizeRelV relativeFrom="page">
              <wp14:pctHeight>0</wp14:pctHeight>
            </wp14:sizeRelV>
          </wp:anchor>
        </w:drawing>
      </w:r>
      <w:r w:rsidR="008F03A1">
        <w:rPr>
          <w:b/>
        </w:rPr>
        <w:t>APPLICATION PROCESS</w:t>
      </w:r>
    </w:p>
    <w:p w:rsidR="00B344E0" w:rsidRDefault="00B344E0" w:rsidP="00D75C5F">
      <w:pPr>
        <w:pStyle w:val="ListParagraph"/>
        <w:numPr>
          <w:ilvl w:val="0"/>
          <w:numId w:val="4"/>
        </w:numPr>
        <w:ind w:left="-567" w:right="-613"/>
        <w:jc w:val="both"/>
      </w:pPr>
      <w:r>
        <w:t>Please send a CV and covering letter focusing on why you would like the position and what skills you have that match the job description.</w:t>
      </w:r>
      <w:r w:rsidR="001741EF">
        <w:t xml:space="preserve">  This should be sent for </w:t>
      </w:r>
      <w:r>
        <w:t>the attention of James Ellis,</w:t>
      </w:r>
      <w:r w:rsidR="00D75C5F">
        <w:t xml:space="preserve"> Director of Sport Operations, </w:t>
      </w:r>
      <w:r>
        <w:t>Warwick Sport, Sports Centre.</w:t>
      </w:r>
    </w:p>
    <w:p w:rsidR="00B344E0" w:rsidRDefault="00B344E0" w:rsidP="00D75C5F">
      <w:pPr>
        <w:pStyle w:val="ListParagraph"/>
        <w:numPr>
          <w:ilvl w:val="0"/>
          <w:numId w:val="4"/>
        </w:numPr>
        <w:ind w:left="-567" w:right="-613"/>
        <w:jc w:val="both"/>
      </w:pPr>
      <w:r>
        <w:t xml:space="preserve">The closing date for applications is </w:t>
      </w:r>
      <w:r w:rsidRPr="00B344E0">
        <w:rPr>
          <w:b/>
        </w:rPr>
        <w:t>1 March 2013</w:t>
      </w:r>
      <w:r>
        <w:t>.  Applicants will then be shortlisted and invited to interview at a date to be confirmed.</w:t>
      </w:r>
    </w:p>
    <w:p w:rsidR="00B344E0" w:rsidRDefault="00B344E0" w:rsidP="00D75C5F">
      <w:pPr>
        <w:jc w:val="both"/>
      </w:pPr>
    </w:p>
    <w:sectPr w:rsidR="00B344E0" w:rsidSect="001741EF">
      <w:pgSz w:w="11906" w:h="16838"/>
      <w:pgMar w:top="1440" w:right="1440" w:bottom="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DFD5C30"/>
    <w:multiLevelType w:val="hybridMultilevel"/>
    <w:tmpl w:val="21E252F6"/>
    <w:lvl w:ilvl="0" w:tplc="631E0790">
      <w:start w:val="1"/>
      <w:numFmt w:val="bullet"/>
      <w:lvlText w:val=""/>
      <w:lvlJc w:val="left"/>
      <w:pPr>
        <w:tabs>
          <w:tab w:val="num" w:pos="360"/>
        </w:tabs>
        <w:ind w:left="360" w:hanging="360"/>
      </w:pPr>
      <w:rPr>
        <w:rFonts w:ascii="Symbol" w:hAnsi="Symbol" w:hint="default"/>
        <w:color w:val="auto"/>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
    <w:nsid w:val="65D442FC"/>
    <w:multiLevelType w:val="hybridMultilevel"/>
    <w:tmpl w:val="A96C1008"/>
    <w:lvl w:ilvl="0" w:tplc="08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2">
    <w:nsid w:val="777F1857"/>
    <w:multiLevelType w:val="hybridMultilevel"/>
    <w:tmpl w:val="01AC7D78"/>
    <w:lvl w:ilvl="0" w:tplc="08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num w:numId="1">
    <w:abstractNumId w:val="1"/>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6E16"/>
    <w:rsid w:val="001609CA"/>
    <w:rsid w:val="001726A1"/>
    <w:rsid w:val="001741EF"/>
    <w:rsid w:val="00176EE1"/>
    <w:rsid w:val="0019237C"/>
    <w:rsid w:val="003F4154"/>
    <w:rsid w:val="00561432"/>
    <w:rsid w:val="005C62EE"/>
    <w:rsid w:val="0068620B"/>
    <w:rsid w:val="006E0BF6"/>
    <w:rsid w:val="00746E16"/>
    <w:rsid w:val="008F03A1"/>
    <w:rsid w:val="00AE67BD"/>
    <w:rsid w:val="00B344E0"/>
    <w:rsid w:val="00D75C5F"/>
    <w:rsid w:val="00F117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6E16"/>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46E16"/>
    <w:pPr>
      <w:ind w:left="720"/>
    </w:pPr>
  </w:style>
  <w:style w:type="paragraph" w:styleId="BalloonText">
    <w:name w:val="Balloon Text"/>
    <w:basedOn w:val="Normal"/>
    <w:link w:val="BalloonTextChar"/>
    <w:uiPriority w:val="99"/>
    <w:semiHidden/>
    <w:unhideWhenUsed/>
    <w:rsid w:val="00746E16"/>
    <w:rPr>
      <w:rFonts w:ascii="Tahoma" w:hAnsi="Tahoma" w:cs="Tahoma"/>
      <w:sz w:val="16"/>
      <w:szCs w:val="16"/>
    </w:rPr>
  </w:style>
  <w:style w:type="character" w:customStyle="1" w:styleId="BalloonTextChar">
    <w:name w:val="Balloon Text Char"/>
    <w:basedOn w:val="DefaultParagraphFont"/>
    <w:link w:val="BalloonText"/>
    <w:uiPriority w:val="99"/>
    <w:semiHidden/>
    <w:rsid w:val="00746E16"/>
    <w:rPr>
      <w:rFonts w:ascii="Tahoma" w:hAnsi="Tahoma" w:cs="Tahoma"/>
      <w:sz w:val="16"/>
      <w:szCs w:val="16"/>
    </w:rPr>
  </w:style>
  <w:style w:type="character" w:styleId="Hyperlink">
    <w:name w:val="Hyperlink"/>
    <w:basedOn w:val="DefaultParagraphFont"/>
    <w:uiPriority w:val="99"/>
    <w:unhideWhenUsed/>
    <w:rsid w:val="00B344E0"/>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6E16"/>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46E16"/>
    <w:pPr>
      <w:ind w:left="720"/>
    </w:pPr>
  </w:style>
  <w:style w:type="paragraph" w:styleId="BalloonText">
    <w:name w:val="Balloon Text"/>
    <w:basedOn w:val="Normal"/>
    <w:link w:val="BalloonTextChar"/>
    <w:uiPriority w:val="99"/>
    <w:semiHidden/>
    <w:unhideWhenUsed/>
    <w:rsid w:val="00746E16"/>
    <w:rPr>
      <w:rFonts w:ascii="Tahoma" w:hAnsi="Tahoma" w:cs="Tahoma"/>
      <w:sz w:val="16"/>
      <w:szCs w:val="16"/>
    </w:rPr>
  </w:style>
  <w:style w:type="character" w:customStyle="1" w:styleId="BalloonTextChar">
    <w:name w:val="Balloon Text Char"/>
    <w:basedOn w:val="DefaultParagraphFont"/>
    <w:link w:val="BalloonText"/>
    <w:uiPriority w:val="99"/>
    <w:semiHidden/>
    <w:rsid w:val="00746E16"/>
    <w:rPr>
      <w:rFonts w:ascii="Tahoma" w:hAnsi="Tahoma" w:cs="Tahoma"/>
      <w:sz w:val="16"/>
      <w:szCs w:val="16"/>
    </w:rPr>
  </w:style>
  <w:style w:type="character" w:styleId="Hyperlink">
    <w:name w:val="Hyperlink"/>
    <w:basedOn w:val="DefaultParagraphFont"/>
    <w:uiPriority w:val="99"/>
    <w:unhideWhenUsed/>
    <w:rsid w:val="00B344E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22703">
      <w:bodyDiv w:val="1"/>
      <w:marLeft w:val="0"/>
      <w:marRight w:val="0"/>
      <w:marTop w:val="0"/>
      <w:marBottom w:val="0"/>
      <w:divBdr>
        <w:top w:val="none" w:sz="0" w:space="0" w:color="auto"/>
        <w:left w:val="none" w:sz="0" w:space="0" w:color="auto"/>
        <w:bottom w:val="none" w:sz="0" w:space="0" w:color="auto"/>
        <w:right w:val="none" w:sz="0" w:space="0" w:color="auto"/>
      </w:divBdr>
    </w:div>
    <w:div w:id="1651791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microsoft.com/office/2007/relationships/stylesWithEffects" Target="stylesWithEffects.xml"/><Relationship Id="rId7" Type="http://schemas.openxmlformats.org/officeDocument/2006/relationships/hyperlink" Target="http://www.corporate-games.com/c_g/games.asp?gamesid=1151&amp;languageid=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8F4333F7</Template>
  <TotalTime>1</TotalTime>
  <Pages>2</Pages>
  <Words>615</Words>
  <Characters>3507</Characters>
  <Application>Microsoft Office Word</Application>
  <DocSecurity>4</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4114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Evans, Zoe</dc:creator>
  <cp:lastModifiedBy>Sarah Stacey</cp:lastModifiedBy>
  <cp:revision>2</cp:revision>
  <cp:lastPrinted>2013-02-19T11:57:00Z</cp:lastPrinted>
  <dcterms:created xsi:type="dcterms:W3CDTF">2013-02-19T14:27:00Z</dcterms:created>
  <dcterms:modified xsi:type="dcterms:W3CDTF">2013-02-19T14:27:00Z</dcterms:modified>
</cp:coreProperties>
</file>