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FB" w:rsidRPr="00BF2E8A" w:rsidRDefault="0074778D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Women of </w:t>
      </w:r>
      <w:r w:rsidR="00CD121A"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022BB1">
        <w:rPr>
          <w:b/>
          <w:sz w:val="28"/>
        </w:rPr>
        <w:t>2</w:t>
      </w:r>
      <w:r w:rsidR="00022BB1" w:rsidRPr="00022BB1">
        <w:rPr>
          <w:b/>
          <w:sz w:val="28"/>
          <w:vertAlign w:val="superscript"/>
        </w:rPr>
        <w:t>nd</w:t>
      </w:r>
      <w:r w:rsidR="00022BB1">
        <w:rPr>
          <w:b/>
          <w:sz w:val="28"/>
        </w:rPr>
        <w:t xml:space="preserve"> Dece</w:t>
      </w:r>
      <w:r w:rsidR="00520285">
        <w:rPr>
          <w:b/>
          <w:sz w:val="28"/>
        </w:rPr>
        <w:t>mber</w:t>
      </w:r>
      <w:r w:rsidR="007E2C5A">
        <w:rPr>
          <w:b/>
          <w:sz w:val="28"/>
        </w:rPr>
        <w:t xml:space="preserve"> </w:t>
      </w:r>
      <w:r w:rsidR="000F157E">
        <w:rPr>
          <w:b/>
          <w:sz w:val="28"/>
        </w:rPr>
        <w:t>2015</w:t>
      </w:r>
    </w:p>
    <w:p w:rsidR="00060767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520285" w:rsidRPr="00BF2E8A" w:rsidRDefault="00022BB1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Seminar Room, University House</w:t>
      </w:r>
    </w:p>
    <w:p w:rsidR="00BF2E8A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411F7" w:rsidRPr="00DA3AF4" w:rsidRDefault="008411F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A1A12" w:rsidRPr="00510497" w:rsidRDefault="00F31F53" w:rsidP="00CA1A1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Committee members present:</w:t>
      </w:r>
    </w:p>
    <w:p w:rsidR="007E2C5A" w:rsidRPr="00F97C28" w:rsidRDefault="007E2C5A" w:rsidP="007E2C5A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F97C28">
        <w:rPr>
          <w:rFonts w:asciiTheme="minorHAnsi" w:hAnsiTheme="minorHAnsi" w:cstheme="minorHAnsi"/>
          <w:sz w:val="24"/>
          <w:szCs w:val="24"/>
        </w:rPr>
        <w:t>Julie Taylor (President), Maxine Thacker (Vice-President), Jane Hutton (Treasurer), Ngan Dam &amp; Elizabeth Coyle (both Events)</w:t>
      </w:r>
    </w:p>
    <w:p w:rsidR="00F31F53" w:rsidRPr="00F97C28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D6EFD" w:rsidRPr="00F97C28" w:rsidRDefault="004D6EFD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7E2C5A" w:rsidRPr="00F97C28" w:rsidRDefault="00FE5C37" w:rsidP="00531109">
      <w:pPr>
        <w:pStyle w:val="PlainText"/>
        <w:rPr>
          <w:sz w:val="24"/>
          <w:szCs w:val="24"/>
        </w:rPr>
      </w:pPr>
      <w:r w:rsidRPr="00F97C28">
        <w:rPr>
          <w:rFonts w:asciiTheme="minorHAnsi" w:hAnsiTheme="minorHAnsi" w:cstheme="minorHAnsi"/>
          <w:sz w:val="24"/>
          <w:szCs w:val="24"/>
        </w:rPr>
        <w:t xml:space="preserve">Julie welcomed everyone, including </w:t>
      </w:r>
      <w:r w:rsidR="004935C8" w:rsidRPr="00F97C28">
        <w:rPr>
          <w:sz w:val="24"/>
          <w:szCs w:val="24"/>
        </w:rPr>
        <w:t>our new member</w:t>
      </w:r>
      <w:r w:rsidR="00F97C28">
        <w:rPr>
          <w:sz w:val="24"/>
          <w:szCs w:val="24"/>
        </w:rPr>
        <w:t>s/visitors and this evening’s speaker, Nicky Norman from the Herbert Art Gallery.</w:t>
      </w:r>
    </w:p>
    <w:p w:rsidR="00FE5C37" w:rsidRDefault="00FE5C37" w:rsidP="00FE5C37">
      <w:pPr>
        <w:pStyle w:val="PlainText"/>
        <w:rPr>
          <w:sz w:val="24"/>
          <w:szCs w:val="24"/>
        </w:rPr>
      </w:pPr>
    </w:p>
    <w:p w:rsidR="00F97C28" w:rsidRDefault="00F97C28" w:rsidP="00F97C28">
      <w:pPr>
        <w:pStyle w:val="PlainText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Julie then encouraged everyone to join in the mince pie tasting.  We had bought mince pies from various different supermarkets and some were home-made.  All present tasted them and tried to guess where they were from.</w:t>
      </w:r>
    </w:p>
    <w:p w:rsidR="00F97C28" w:rsidRPr="00F97C28" w:rsidRDefault="00F97C28" w:rsidP="00F24BD2">
      <w:pPr>
        <w:pStyle w:val="PlainText"/>
        <w:rPr>
          <w:sz w:val="24"/>
          <w:szCs w:val="24"/>
        </w:rPr>
      </w:pPr>
    </w:p>
    <w:p w:rsidR="007E2C5A" w:rsidRPr="00F97C28" w:rsidRDefault="00EC0F83" w:rsidP="00FE5C37">
      <w:pPr>
        <w:pStyle w:val="PlainText"/>
        <w:numPr>
          <w:ilvl w:val="0"/>
          <w:numId w:val="23"/>
        </w:numPr>
        <w:ind w:left="357" w:hanging="357"/>
        <w:rPr>
          <w:rFonts w:asciiTheme="minorHAnsi" w:hAnsiTheme="minorHAnsi" w:cstheme="minorHAnsi"/>
          <w:sz w:val="24"/>
          <w:szCs w:val="24"/>
        </w:rPr>
      </w:pPr>
      <w:r w:rsidRPr="00F97C28">
        <w:rPr>
          <w:rFonts w:asciiTheme="minorHAnsi" w:hAnsiTheme="minorHAnsi" w:cstheme="minorHAnsi"/>
          <w:sz w:val="24"/>
          <w:szCs w:val="24"/>
        </w:rPr>
        <w:t>Julie then made this month’s a</w:t>
      </w:r>
      <w:r w:rsidR="00FE5C37" w:rsidRPr="00F97C28">
        <w:rPr>
          <w:rFonts w:asciiTheme="minorHAnsi" w:hAnsiTheme="minorHAnsi" w:cstheme="minorHAnsi"/>
          <w:sz w:val="24"/>
          <w:szCs w:val="24"/>
        </w:rPr>
        <w:t>nnouncements:</w:t>
      </w:r>
    </w:p>
    <w:p w:rsidR="00F97C28" w:rsidRPr="00F97C28" w:rsidRDefault="00F97C28" w:rsidP="00F97C28">
      <w:pPr>
        <w:pStyle w:val="PlainText"/>
        <w:numPr>
          <w:ilvl w:val="0"/>
          <w:numId w:val="31"/>
        </w:numPr>
        <w:rPr>
          <w:sz w:val="24"/>
          <w:szCs w:val="24"/>
        </w:rPr>
      </w:pPr>
      <w:r w:rsidRPr="00F97C28">
        <w:rPr>
          <w:sz w:val="24"/>
          <w:szCs w:val="24"/>
        </w:rPr>
        <w:t>Resolution discussion - more information in latest WI Life</w:t>
      </w:r>
    </w:p>
    <w:p w:rsidR="00F97C28" w:rsidRPr="00F97C28" w:rsidRDefault="00F97C28" w:rsidP="00F97C28">
      <w:pPr>
        <w:pStyle w:val="PlainText"/>
        <w:numPr>
          <w:ilvl w:val="0"/>
          <w:numId w:val="31"/>
        </w:numPr>
        <w:rPr>
          <w:sz w:val="24"/>
          <w:szCs w:val="24"/>
        </w:rPr>
      </w:pPr>
      <w:r w:rsidRPr="00F97C28">
        <w:rPr>
          <w:sz w:val="24"/>
          <w:szCs w:val="24"/>
        </w:rPr>
        <w:t>Any suggestions for sessions, please let Julie know</w:t>
      </w:r>
    </w:p>
    <w:p w:rsidR="00F97C28" w:rsidRPr="00F97C28" w:rsidRDefault="00F97C28" w:rsidP="00F97C28">
      <w:pPr>
        <w:pStyle w:val="PlainText"/>
        <w:numPr>
          <w:ilvl w:val="0"/>
          <w:numId w:val="31"/>
        </w:numPr>
        <w:rPr>
          <w:sz w:val="24"/>
          <w:szCs w:val="24"/>
        </w:rPr>
      </w:pPr>
      <w:r w:rsidRPr="00F97C28">
        <w:rPr>
          <w:sz w:val="24"/>
          <w:szCs w:val="24"/>
        </w:rPr>
        <w:t>Desiree doing fundraising afternoon tea Sat</w:t>
      </w:r>
      <w:r>
        <w:rPr>
          <w:sz w:val="24"/>
          <w:szCs w:val="24"/>
        </w:rPr>
        <w:t>urday</w:t>
      </w:r>
      <w:r w:rsidRPr="00F97C28">
        <w:rPr>
          <w:sz w:val="24"/>
          <w:szCs w:val="24"/>
        </w:rPr>
        <w:t xml:space="preserve"> 5 Dec</w:t>
      </w:r>
      <w:r>
        <w:rPr>
          <w:sz w:val="24"/>
          <w:szCs w:val="24"/>
        </w:rPr>
        <w:t>ember</w:t>
      </w:r>
      <w:r w:rsidRPr="00F97C28">
        <w:rPr>
          <w:sz w:val="24"/>
          <w:szCs w:val="24"/>
        </w:rPr>
        <w:t xml:space="preserve"> to support </w:t>
      </w:r>
      <w:r>
        <w:rPr>
          <w:sz w:val="24"/>
          <w:szCs w:val="24"/>
        </w:rPr>
        <w:t xml:space="preserve">her </w:t>
      </w:r>
      <w:r w:rsidRPr="00F97C28">
        <w:rPr>
          <w:sz w:val="24"/>
          <w:szCs w:val="24"/>
        </w:rPr>
        <w:t xml:space="preserve">refugees </w:t>
      </w:r>
      <w:proofErr w:type="gramStart"/>
      <w:r w:rsidRPr="00F97C28">
        <w:rPr>
          <w:sz w:val="24"/>
          <w:szCs w:val="24"/>
        </w:rPr>
        <w:t>visit</w:t>
      </w:r>
      <w:proofErr w:type="gramEnd"/>
      <w:r w:rsidRPr="00F97C28">
        <w:rPr>
          <w:sz w:val="24"/>
          <w:szCs w:val="24"/>
        </w:rPr>
        <w:t xml:space="preserve"> in December. </w:t>
      </w:r>
      <w:r>
        <w:rPr>
          <w:sz w:val="24"/>
          <w:szCs w:val="24"/>
        </w:rPr>
        <w:t xml:space="preserve"> </w:t>
      </w:r>
      <w:r w:rsidRPr="00F97C28">
        <w:rPr>
          <w:sz w:val="24"/>
          <w:szCs w:val="24"/>
        </w:rPr>
        <w:t>Also needs helpers.</w:t>
      </w:r>
      <w:r>
        <w:rPr>
          <w:sz w:val="24"/>
          <w:szCs w:val="24"/>
        </w:rPr>
        <w:t xml:space="preserve">  Let Desiree know if you can help.</w:t>
      </w:r>
    </w:p>
    <w:p w:rsidR="004935C8" w:rsidRPr="00F97C28" w:rsidRDefault="004935C8" w:rsidP="004935C8">
      <w:pPr>
        <w:spacing w:after="0" w:line="240" w:lineRule="auto"/>
        <w:rPr>
          <w:sz w:val="24"/>
          <w:szCs w:val="24"/>
        </w:rPr>
      </w:pPr>
    </w:p>
    <w:p w:rsidR="00EC0F83" w:rsidRPr="00F97C28" w:rsidRDefault="00EC0F83" w:rsidP="00EC0F83">
      <w:pPr>
        <w:pStyle w:val="PlainText"/>
        <w:numPr>
          <w:ilvl w:val="0"/>
          <w:numId w:val="30"/>
        </w:numPr>
        <w:rPr>
          <w:sz w:val="24"/>
          <w:szCs w:val="24"/>
        </w:rPr>
      </w:pPr>
      <w:r w:rsidRPr="00F97C28">
        <w:rPr>
          <w:sz w:val="24"/>
          <w:szCs w:val="24"/>
        </w:rPr>
        <w:t>Next session</w:t>
      </w:r>
      <w:r w:rsidR="00F97C28">
        <w:rPr>
          <w:sz w:val="24"/>
          <w:szCs w:val="24"/>
        </w:rPr>
        <w:t>s</w:t>
      </w:r>
      <w:r w:rsidRPr="00F97C28">
        <w:rPr>
          <w:sz w:val="24"/>
          <w:szCs w:val="24"/>
        </w:rPr>
        <w:t>:</w:t>
      </w:r>
    </w:p>
    <w:p w:rsidR="004935C8" w:rsidRDefault="00F97C28" w:rsidP="004935C8">
      <w:pPr>
        <w:pStyle w:val="PlainText"/>
        <w:ind w:left="360"/>
        <w:rPr>
          <w:sz w:val="24"/>
          <w:szCs w:val="24"/>
        </w:rPr>
      </w:pPr>
      <w:r>
        <w:rPr>
          <w:sz w:val="24"/>
          <w:szCs w:val="24"/>
        </w:rPr>
        <w:t>Wednesday 6</w:t>
      </w:r>
      <w:r w:rsidRPr="00F97C28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January 2016 – Food waste/sustainability</w:t>
      </w:r>
    </w:p>
    <w:p w:rsidR="00F97C28" w:rsidRPr="00F97C28" w:rsidRDefault="00F97C28" w:rsidP="004935C8">
      <w:pPr>
        <w:pStyle w:val="PlainText"/>
        <w:ind w:left="360"/>
        <w:rPr>
          <w:sz w:val="24"/>
          <w:szCs w:val="24"/>
        </w:rPr>
      </w:pPr>
      <w:r>
        <w:rPr>
          <w:sz w:val="24"/>
          <w:szCs w:val="24"/>
        </w:rPr>
        <w:t>Wednesday 3</w:t>
      </w:r>
      <w:r w:rsidRPr="00F97C28">
        <w:rPr>
          <w:sz w:val="24"/>
          <w:szCs w:val="24"/>
          <w:vertAlign w:val="superscript"/>
        </w:rPr>
        <w:t>rd</w:t>
      </w:r>
      <w:r>
        <w:rPr>
          <w:sz w:val="24"/>
          <w:szCs w:val="24"/>
        </w:rPr>
        <w:t xml:space="preserve"> February 2016 - Chiropractors</w:t>
      </w:r>
    </w:p>
    <w:p w:rsidR="00FE5C37" w:rsidRDefault="00FE5C37" w:rsidP="00FE5C3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F97C28" w:rsidRDefault="00F97C28" w:rsidP="00FE5C3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F24BD2" w:rsidRPr="00F97C28" w:rsidRDefault="00F24BD2" w:rsidP="00FE5C3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935C8" w:rsidRPr="00F97C28" w:rsidRDefault="00F97C28" w:rsidP="004935C8">
      <w:pPr>
        <w:pStyle w:val="ListParagraph"/>
        <w:numPr>
          <w:ilvl w:val="0"/>
          <w:numId w:val="3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Julie then introduced Nicky Norman from the Herbert Art Gallery here to talk about Victorian Christmases and the traditions that are still with us today</w:t>
      </w:r>
    </w:p>
    <w:p w:rsidR="00FE5C37" w:rsidRDefault="00FE5C37" w:rsidP="00FE5C37">
      <w:pPr>
        <w:pStyle w:val="PlainText"/>
        <w:rPr>
          <w:sz w:val="24"/>
          <w:szCs w:val="24"/>
        </w:rPr>
      </w:pPr>
    </w:p>
    <w:p w:rsidR="00F24BD2" w:rsidRPr="00F97C28" w:rsidRDefault="00F24BD2" w:rsidP="00FE5C37">
      <w:pPr>
        <w:pStyle w:val="PlainText"/>
        <w:rPr>
          <w:sz w:val="24"/>
          <w:szCs w:val="24"/>
        </w:rPr>
      </w:pPr>
    </w:p>
    <w:p w:rsidR="004935C8" w:rsidRPr="00F97C28" w:rsidRDefault="00FE5C37" w:rsidP="004935C8">
      <w:pPr>
        <w:pStyle w:val="PlainText"/>
        <w:spacing w:after="120"/>
        <w:rPr>
          <w:i/>
          <w:sz w:val="24"/>
          <w:szCs w:val="24"/>
        </w:rPr>
      </w:pPr>
      <w:r w:rsidRPr="00F97C28">
        <w:rPr>
          <w:i/>
          <w:sz w:val="24"/>
          <w:szCs w:val="24"/>
        </w:rPr>
        <w:t>Notes from session</w:t>
      </w:r>
    </w:p>
    <w:p w:rsid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Celebrated Christmas on</w:t>
      </w:r>
      <w:r w:rsidRPr="00F97C28">
        <w:rPr>
          <w:sz w:val="24"/>
          <w:szCs w:val="24"/>
        </w:rPr>
        <w:t xml:space="preserve"> 25th Dec</w:t>
      </w:r>
      <w:r>
        <w:rPr>
          <w:sz w:val="24"/>
          <w:szCs w:val="24"/>
        </w:rPr>
        <w:t>ember</w:t>
      </w:r>
      <w:r w:rsidRPr="00F97C28">
        <w:rPr>
          <w:sz w:val="24"/>
          <w:szCs w:val="24"/>
        </w:rPr>
        <w:t xml:space="preserve"> since Roman times and </w:t>
      </w:r>
      <w:r>
        <w:rPr>
          <w:sz w:val="24"/>
          <w:szCs w:val="24"/>
        </w:rPr>
        <w:t xml:space="preserve">has since been </w:t>
      </w:r>
      <w:r w:rsidRPr="00F97C28">
        <w:rPr>
          <w:sz w:val="24"/>
          <w:szCs w:val="24"/>
        </w:rPr>
        <w:t xml:space="preserve">made </w:t>
      </w:r>
      <w:r>
        <w:rPr>
          <w:sz w:val="24"/>
          <w:szCs w:val="24"/>
        </w:rPr>
        <w:t>a Christian tradition.</w:t>
      </w:r>
    </w:p>
    <w:p w:rsidR="00F97C28" w:rsidRDefault="00F97C28" w:rsidP="00F97C28">
      <w:pPr>
        <w:pStyle w:val="PlainText"/>
        <w:rPr>
          <w:sz w:val="24"/>
          <w:szCs w:val="24"/>
        </w:rPr>
      </w:pPr>
      <w:r w:rsidRPr="00F97C28">
        <w:rPr>
          <w:sz w:val="24"/>
          <w:szCs w:val="24"/>
        </w:rPr>
        <w:t>Queen Victoria</w:t>
      </w:r>
      <w:r>
        <w:rPr>
          <w:sz w:val="24"/>
          <w:szCs w:val="24"/>
        </w:rPr>
        <w:t>,</w:t>
      </w:r>
      <w:r w:rsidRPr="00F97C28">
        <w:rPr>
          <w:sz w:val="24"/>
          <w:szCs w:val="24"/>
        </w:rPr>
        <w:t xml:space="preserve"> once married, started </w:t>
      </w:r>
      <w:r>
        <w:rPr>
          <w:sz w:val="24"/>
          <w:szCs w:val="24"/>
        </w:rPr>
        <w:t xml:space="preserve">the </w:t>
      </w:r>
      <w:r w:rsidRPr="00F97C28">
        <w:rPr>
          <w:sz w:val="24"/>
          <w:szCs w:val="24"/>
        </w:rPr>
        <w:t xml:space="preserve">tradition in England of </w:t>
      </w:r>
      <w:r>
        <w:rPr>
          <w:sz w:val="24"/>
          <w:szCs w:val="24"/>
        </w:rPr>
        <w:t xml:space="preserve">having </w:t>
      </w:r>
      <w:r w:rsidRPr="00F97C28">
        <w:rPr>
          <w:sz w:val="24"/>
          <w:szCs w:val="24"/>
        </w:rPr>
        <w:t>Christmas tree</w:t>
      </w:r>
      <w:r>
        <w:rPr>
          <w:sz w:val="24"/>
          <w:szCs w:val="24"/>
        </w:rPr>
        <w:t>s</w:t>
      </w:r>
      <w:r w:rsidRPr="00F97C28">
        <w:rPr>
          <w:sz w:val="24"/>
          <w:szCs w:val="24"/>
        </w:rPr>
        <w:t xml:space="preserve"> (wanting </w:t>
      </w:r>
      <w:r>
        <w:rPr>
          <w:sz w:val="24"/>
          <w:szCs w:val="24"/>
        </w:rPr>
        <w:t xml:space="preserve">her </w:t>
      </w:r>
      <w:r w:rsidRPr="00F97C28">
        <w:rPr>
          <w:sz w:val="24"/>
          <w:szCs w:val="24"/>
        </w:rPr>
        <w:t>husband</w:t>
      </w:r>
      <w:r>
        <w:rPr>
          <w:sz w:val="24"/>
          <w:szCs w:val="24"/>
        </w:rPr>
        <w:t>, Prince Albert,</w:t>
      </w:r>
      <w:r w:rsidRPr="00F97C28">
        <w:rPr>
          <w:sz w:val="24"/>
          <w:szCs w:val="24"/>
        </w:rPr>
        <w:t xml:space="preserve"> to feel welcome). </w:t>
      </w:r>
      <w:r>
        <w:rPr>
          <w:sz w:val="24"/>
          <w:szCs w:val="24"/>
        </w:rPr>
        <w:t xml:space="preserve"> </w:t>
      </w:r>
      <w:r w:rsidRPr="00F97C28">
        <w:rPr>
          <w:sz w:val="24"/>
          <w:szCs w:val="24"/>
        </w:rPr>
        <w:t>With</w:t>
      </w:r>
      <w:r>
        <w:rPr>
          <w:sz w:val="24"/>
          <w:szCs w:val="24"/>
        </w:rPr>
        <w:t>in 10 years most people copied and had them lit by candles!</w:t>
      </w:r>
    </w:p>
    <w:p w:rsidR="00F97C28" w:rsidRDefault="00F97C28" w:rsidP="00F97C28">
      <w:pPr>
        <w:pStyle w:val="PlainText"/>
        <w:rPr>
          <w:sz w:val="24"/>
          <w:szCs w:val="24"/>
        </w:rPr>
      </w:pPr>
      <w:r w:rsidRPr="00F97C28">
        <w:rPr>
          <w:sz w:val="24"/>
          <w:szCs w:val="24"/>
        </w:rPr>
        <w:t>Wealthy Victori</w:t>
      </w:r>
      <w:r>
        <w:rPr>
          <w:sz w:val="24"/>
          <w:szCs w:val="24"/>
        </w:rPr>
        <w:t>ans had 8 courses at Christmas!</w:t>
      </w:r>
    </w:p>
    <w:p w:rsid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Mince pies used to be savoury.</w:t>
      </w:r>
    </w:p>
    <w:p w:rsidR="00F97C28" w:rsidRDefault="00F97C28" w:rsidP="00F97C28">
      <w:pPr>
        <w:pStyle w:val="PlainText"/>
        <w:rPr>
          <w:sz w:val="24"/>
          <w:szCs w:val="24"/>
        </w:rPr>
      </w:pPr>
      <w:r w:rsidRPr="00F97C28">
        <w:rPr>
          <w:sz w:val="24"/>
          <w:szCs w:val="24"/>
        </w:rPr>
        <w:t>Christmas was cancelled for 13 years by O</w:t>
      </w:r>
      <w:r>
        <w:rPr>
          <w:sz w:val="24"/>
          <w:szCs w:val="24"/>
        </w:rPr>
        <w:t>liver Cromwell in 17th century.</w:t>
      </w:r>
    </w:p>
    <w:p w:rsidR="00F97C28" w:rsidRP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Victorians d</w:t>
      </w:r>
      <w:r w:rsidRPr="00F97C28">
        <w:rPr>
          <w:sz w:val="24"/>
          <w:szCs w:val="24"/>
        </w:rPr>
        <w:t>rank tea with mince pies from moustache protected cups!</w:t>
      </w:r>
    </w:p>
    <w:p w:rsidR="00F24BD2" w:rsidRDefault="00F24BD2">
      <w:pPr>
        <w:rPr>
          <w:rFonts w:ascii="Calibri" w:eastAsia="Times New Roman" w:hAnsi="Calibri" w:cs="Arial"/>
          <w:color w:val="000000"/>
          <w:sz w:val="24"/>
          <w:szCs w:val="24"/>
        </w:rPr>
      </w:pPr>
      <w:r>
        <w:rPr>
          <w:sz w:val="24"/>
          <w:szCs w:val="24"/>
        </w:rPr>
        <w:br w:type="page"/>
      </w:r>
    </w:p>
    <w:p w:rsidR="00F97C28" w:rsidRPr="00F97C28" w:rsidRDefault="00F97C28" w:rsidP="00F97C28">
      <w:pPr>
        <w:pStyle w:val="PlainText"/>
        <w:rPr>
          <w:sz w:val="24"/>
          <w:szCs w:val="24"/>
        </w:rPr>
      </w:pPr>
      <w:bookmarkStart w:id="0" w:name="_GoBack"/>
      <w:bookmarkEnd w:id="0"/>
      <w:r w:rsidRPr="00F97C28">
        <w:rPr>
          <w:sz w:val="24"/>
          <w:szCs w:val="24"/>
        </w:rPr>
        <w:lastRenderedPageBreak/>
        <w:t xml:space="preserve">Queen Victoria started the tradition of putting sixpence in </w:t>
      </w:r>
      <w:r>
        <w:rPr>
          <w:sz w:val="24"/>
          <w:szCs w:val="24"/>
        </w:rPr>
        <w:t xml:space="preserve">the </w:t>
      </w:r>
      <w:r w:rsidRPr="00F97C28">
        <w:rPr>
          <w:sz w:val="24"/>
          <w:szCs w:val="24"/>
        </w:rPr>
        <w:t>Christmas pudding.</w:t>
      </w:r>
    </w:p>
    <w:p w:rsidR="00F97C28" w:rsidRP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 xml:space="preserve">Queen </w:t>
      </w:r>
      <w:r w:rsidRPr="00F97C28">
        <w:rPr>
          <w:sz w:val="24"/>
          <w:szCs w:val="24"/>
        </w:rPr>
        <w:t>Victoria made tartans &amp; Paisley patterns popular.</w:t>
      </w:r>
    </w:p>
    <w:p w:rsidR="00F97C28" w:rsidRP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Nicky s</w:t>
      </w:r>
      <w:r w:rsidRPr="00F97C28">
        <w:rPr>
          <w:sz w:val="24"/>
          <w:szCs w:val="24"/>
        </w:rPr>
        <w:t>howed us all the j</w:t>
      </w:r>
      <w:r>
        <w:rPr>
          <w:sz w:val="24"/>
          <w:szCs w:val="24"/>
        </w:rPr>
        <w:t>obs the servants would be doing in Victorian times and how hard the work was.</w:t>
      </w:r>
    </w:p>
    <w:p w:rsidR="00F97C28" w:rsidRDefault="00F97C28" w:rsidP="00F97C28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Suggest present in Victorian times were: whip &amp; top, yo-yo, book, silk bookmark.</w:t>
      </w:r>
    </w:p>
    <w:p w:rsidR="00F97C28" w:rsidRPr="00F97C28" w:rsidRDefault="00F97C28" w:rsidP="00F97C28">
      <w:pPr>
        <w:pStyle w:val="PlainText"/>
        <w:rPr>
          <w:sz w:val="24"/>
          <w:szCs w:val="24"/>
        </w:rPr>
      </w:pPr>
      <w:r w:rsidRPr="00F97C28">
        <w:rPr>
          <w:sz w:val="24"/>
          <w:szCs w:val="24"/>
        </w:rPr>
        <w:t>Mass produced Christmas cards started with Woolworths selling them!</w:t>
      </w:r>
    </w:p>
    <w:p w:rsidR="004935C8" w:rsidRPr="00F97C28" w:rsidRDefault="004935C8" w:rsidP="004935C8">
      <w:pPr>
        <w:spacing w:after="0" w:line="240" w:lineRule="auto"/>
        <w:rPr>
          <w:sz w:val="24"/>
          <w:szCs w:val="24"/>
        </w:rPr>
      </w:pPr>
    </w:p>
    <w:p w:rsidR="007E2C5A" w:rsidRPr="00510497" w:rsidRDefault="007E2C5A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510497" w:rsidRDefault="00F24BD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Pr="00510497" w:rsidRDefault="005F580A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5F5D82" w:rsidRPr="00510497" w:rsidRDefault="005F5D82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AA53FC" w:rsidRPr="00510497" w:rsidRDefault="00CA1A12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Notes</w:t>
      </w:r>
      <w:r w:rsidR="00AA53FC" w:rsidRPr="00510497">
        <w:rPr>
          <w:rFonts w:asciiTheme="minorHAnsi" w:hAnsiTheme="minorHAnsi" w:cstheme="minorHAnsi"/>
          <w:i/>
          <w:sz w:val="24"/>
          <w:szCs w:val="24"/>
        </w:rPr>
        <w:t xml:space="preserve"> agreed to be accurate account of meeting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Signed: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 w:rsidRPr="00510497">
        <w:rPr>
          <w:rFonts w:asciiTheme="minorHAnsi" w:hAnsiTheme="minorHAnsi" w:cstheme="minorHAnsi"/>
          <w:sz w:val="24"/>
          <w:szCs w:val="24"/>
        </w:rPr>
        <w:t xml:space="preserve">Date: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B0272C" w:rsidRPr="00510497" w:rsidRDefault="00AA53FC" w:rsidP="00B0272C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510497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EB194A" w:rsidRDefault="00EB194A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935C8" w:rsidRDefault="004935C8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sectPr w:rsidR="004935C8" w:rsidSect="00531109">
      <w:footerReference w:type="default" r:id="rId8"/>
      <w:pgSz w:w="11906" w:h="16838" w:code="9"/>
      <w:pgMar w:top="1134" w:right="1134" w:bottom="1134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056" w:rsidRDefault="005D0056" w:rsidP="00DA3AF4">
      <w:pPr>
        <w:spacing w:after="0" w:line="240" w:lineRule="auto"/>
      </w:pPr>
      <w:r>
        <w:separator/>
      </w:r>
    </w:p>
  </w:endnote>
  <w:endnote w:type="continuationSeparator" w:id="0">
    <w:p w:rsidR="005D0056" w:rsidRDefault="005D0056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AF4" w:rsidRDefault="00F24BD2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531109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 xml:space="preserve">WOW </w:t>
    </w:r>
    <w:proofErr w:type="gramStart"/>
    <w:r>
      <w:rPr>
        <w:color w:val="808080" w:themeColor="background1" w:themeShade="80"/>
        <w:sz w:val="16"/>
      </w:rPr>
      <w:t>WI  0</w:t>
    </w:r>
    <w:r w:rsidR="00BC6DE2">
      <w:rPr>
        <w:color w:val="808080" w:themeColor="background1" w:themeShade="80"/>
        <w:sz w:val="16"/>
      </w:rPr>
      <w:t>2Dec</w:t>
    </w:r>
    <w:r w:rsidR="005F5D82">
      <w:rPr>
        <w:color w:val="808080" w:themeColor="background1" w:themeShade="80"/>
        <w:sz w:val="16"/>
      </w:rPr>
      <w:t>15</w:t>
    </w:r>
    <w:proofErr w:type="gramEnd"/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 w:rsidR="00F24BD2">
      <w:rPr>
        <w:noProof/>
        <w:color w:val="808080" w:themeColor="background1" w:themeShade="80"/>
        <w:sz w:val="16"/>
      </w:rPr>
      <w:t>1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056" w:rsidRDefault="005D0056" w:rsidP="00DA3AF4">
      <w:pPr>
        <w:spacing w:after="0" w:line="240" w:lineRule="auto"/>
      </w:pPr>
      <w:r>
        <w:separator/>
      </w:r>
    </w:p>
  </w:footnote>
  <w:footnote w:type="continuationSeparator" w:id="0">
    <w:p w:rsidR="005D0056" w:rsidRDefault="005D0056" w:rsidP="00DA3A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BE4A99"/>
    <w:multiLevelType w:val="hybridMultilevel"/>
    <w:tmpl w:val="1164730E"/>
    <w:lvl w:ilvl="0" w:tplc="7818A9F6">
      <w:start w:val="1"/>
      <w:numFmt w:val="bullet"/>
      <w:lvlText w:val="-"/>
      <w:lvlJc w:val="left"/>
      <w:pPr>
        <w:ind w:left="36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">
    <w:nsid w:val="0C2A549D"/>
    <w:multiLevelType w:val="hybridMultilevel"/>
    <w:tmpl w:val="B04E50E4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C313AF"/>
    <w:multiLevelType w:val="hybridMultilevel"/>
    <w:tmpl w:val="C984435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A46CF5"/>
    <w:multiLevelType w:val="hybridMultilevel"/>
    <w:tmpl w:val="357408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AD05B60"/>
    <w:multiLevelType w:val="hybridMultilevel"/>
    <w:tmpl w:val="1982F9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F3324F8"/>
    <w:multiLevelType w:val="hybridMultilevel"/>
    <w:tmpl w:val="09F2D5AA"/>
    <w:lvl w:ilvl="0" w:tplc="2EA4951A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9CE119A"/>
    <w:multiLevelType w:val="hybridMultilevel"/>
    <w:tmpl w:val="9DC281C2"/>
    <w:lvl w:ilvl="0" w:tplc="2EA4951A">
      <w:start w:val="1"/>
      <w:numFmt w:val="bullet"/>
      <w:lvlText w:val="-"/>
      <w:lvlJc w:val="left"/>
      <w:pPr>
        <w:ind w:left="100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B715246"/>
    <w:multiLevelType w:val="hybridMultilevel"/>
    <w:tmpl w:val="43D84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BD81731"/>
    <w:multiLevelType w:val="hybridMultilevel"/>
    <w:tmpl w:val="E59E61D4"/>
    <w:lvl w:ilvl="0" w:tplc="7818A9F6">
      <w:start w:val="1"/>
      <w:numFmt w:val="bullet"/>
      <w:lvlText w:val="-"/>
      <w:lvlJc w:val="left"/>
      <w:pPr>
        <w:ind w:left="72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6">
    <w:nsid w:val="3CBB0C61"/>
    <w:multiLevelType w:val="hybridMultilevel"/>
    <w:tmpl w:val="79D432D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214A03"/>
    <w:multiLevelType w:val="hybridMultilevel"/>
    <w:tmpl w:val="31E23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F067EF0"/>
    <w:multiLevelType w:val="hybridMultilevel"/>
    <w:tmpl w:val="DE54BA2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3303FF"/>
    <w:multiLevelType w:val="hybridMultilevel"/>
    <w:tmpl w:val="2E7E059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9407BF"/>
    <w:multiLevelType w:val="hybridMultilevel"/>
    <w:tmpl w:val="B7E413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D1469F"/>
    <w:multiLevelType w:val="hybridMultilevel"/>
    <w:tmpl w:val="CE0EACEA"/>
    <w:lvl w:ilvl="0" w:tplc="2EA4951A">
      <w:start w:val="1"/>
      <w:numFmt w:val="bullet"/>
      <w:lvlText w:val="-"/>
      <w:lvlJc w:val="left"/>
      <w:pPr>
        <w:ind w:left="717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2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27107E"/>
    <w:multiLevelType w:val="hybridMultilevel"/>
    <w:tmpl w:val="63960B2C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CCB7E44"/>
    <w:multiLevelType w:val="hybridMultilevel"/>
    <w:tmpl w:val="92F4218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E95DA1"/>
    <w:multiLevelType w:val="hybridMultilevel"/>
    <w:tmpl w:val="611C0E8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4872FB"/>
    <w:multiLevelType w:val="hybridMultilevel"/>
    <w:tmpl w:val="B27E39B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3C2923"/>
    <w:multiLevelType w:val="hybridMultilevel"/>
    <w:tmpl w:val="B52E2A0A"/>
    <w:lvl w:ilvl="0" w:tplc="2EA4951A">
      <w:start w:val="1"/>
      <w:numFmt w:val="bullet"/>
      <w:lvlText w:val="-"/>
      <w:lvlJc w:val="left"/>
      <w:pPr>
        <w:ind w:left="64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748C5D81"/>
    <w:multiLevelType w:val="hybridMultilevel"/>
    <w:tmpl w:val="B938119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3D659F"/>
    <w:multiLevelType w:val="hybridMultilevel"/>
    <w:tmpl w:val="46524C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EE728FA"/>
    <w:multiLevelType w:val="hybridMultilevel"/>
    <w:tmpl w:val="9CD62FB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4"/>
  </w:num>
  <w:num w:numId="4">
    <w:abstractNumId w:val="22"/>
  </w:num>
  <w:num w:numId="5">
    <w:abstractNumId w:val="7"/>
  </w:num>
  <w:num w:numId="6">
    <w:abstractNumId w:val="30"/>
  </w:num>
  <w:num w:numId="7">
    <w:abstractNumId w:val="11"/>
  </w:num>
  <w:num w:numId="8">
    <w:abstractNumId w:val="6"/>
  </w:num>
  <w:num w:numId="9">
    <w:abstractNumId w:val="8"/>
  </w:num>
  <w:num w:numId="10">
    <w:abstractNumId w:val="17"/>
  </w:num>
  <w:num w:numId="11">
    <w:abstractNumId w:val="29"/>
  </w:num>
  <w:num w:numId="12">
    <w:abstractNumId w:val="31"/>
  </w:num>
  <w:num w:numId="13">
    <w:abstractNumId w:val="3"/>
  </w:num>
  <w:num w:numId="14">
    <w:abstractNumId w:val="13"/>
  </w:num>
  <w:num w:numId="15">
    <w:abstractNumId w:val="28"/>
  </w:num>
  <w:num w:numId="16">
    <w:abstractNumId w:val="2"/>
  </w:num>
  <w:num w:numId="17">
    <w:abstractNumId w:val="15"/>
  </w:num>
  <w:num w:numId="18">
    <w:abstractNumId w:val="18"/>
  </w:num>
  <w:num w:numId="19">
    <w:abstractNumId w:val="1"/>
  </w:num>
  <w:num w:numId="20">
    <w:abstractNumId w:val="25"/>
  </w:num>
  <w:num w:numId="21">
    <w:abstractNumId w:val="16"/>
  </w:num>
  <w:num w:numId="22">
    <w:abstractNumId w:val="24"/>
  </w:num>
  <w:num w:numId="23">
    <w:abstractNumId w:val="5"/>
  </w:num>
  <w:num w:numId="24">
    <w:abstractNumId w:val="12"/>
  </w:num>
  <w:num w:numId="25">
    <w:abstractNumId w:val="9"/>
  </w:num>
  <w:num w:numId="26">
    <w:abstractNumId w:val="20"/>
  </w:num>
  <w:num w:numId="27">
    <w:abstractNumId w:val="26"/>
  </w:num>
  <w:num w:numId="28">
    <w:abstractNumId w:val="27"/>
  </w:num>
  <w:num w:numId="29">
    <w:abstractNumId w:val="19"/>
  </w:num>
  <w:num w:numId="30">
    <w:abstractNumId w:val="4"/>
  </w:num>
  <w:num w:numId="31">
    <w:abstractNumId w:val="21"/>
  </w:num>
  <w:num w:numId="3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E8A"/>
    <w:rsid w:val="00022BB1"/>
    <w:rsid w:val="00060767"/>
    <w:rsid w:val="00071F5A"/>
    <w:rsid w:val="000A048B"/>
    <w:rsid w:val="000E5F1E"/>
    <w:rsid w:val="000F157E"/>
    <w:rsid w:val="000F22D9"/>
    <w:rsid w:val="001C5672"/>
    <w:rsid w:val="0021177A"/>
    <w:rsid w:val="0021787B"/>
    <w:rsid w:val="00266F25"/>
    <w:rsid w:val="002B2FFD"/>
    <w:rsid w:val="00301243"/>
    <w:rsid w:val="00410C9D"/>
    <w:rsid w:val="004935C8"/>
    <w:rsid w:val="00495B78"/>
    <w:rsid w:val="004D6EFD"/>
    <w:rsid w:val="00510497"/>
    <w:rsid w:val="00520285"/>
    <w:rsid w:val="00526AFB"/>
    <w:rsid w:val="00531109"/>
    <w:rsid w:val="005D0056"/>
    <w:rsid w:val="005F1937"/>
    <w:rsid w:val="005F580A"/>
    <w:rsid w:val="005F5D82"/>
    <w:rsid w:val="00645DE7"/>
    <w:rsid w:val="00676714"/>
    <w:rsid w:val="00691355"/>
    <w:rsid w:val="00696D60"/>
    <w:rsid w:val="006E4043"/>
    <w:rsid w:val="006F4653"/>
    <w:rsid w:val="007243C2"/>
    <w:rsid w:val="0074778D"/>
    <w:rsid w:val="007601FC"/>
    <w:rsid w:val="007E2C5A"/>
    <w:rsid w:val="008411F7"/>
    <w:rsid w:val="00862EFF"/>
    <w:rsid w:val="008B6035"/>
    <w:rsid w:val="009314AF"/>
    <w:rsid w:val="009A6E49"/>
    <w:rsid w:val="00A14F0A"/>
    <w:rsid w:val="00A7620F"/>
    <w:rsid w:val="00AA53FC"/>
    <w:rsid w:val="00AC456B"/>
    <w:rsid w:val="00B0272C"/>
    <w:rsid w:val="00BC6DE2"/>
    <w:rsid w:val="00BF2E8A"/>
    <w:rsid w:val="00C8770B"/>
    <w:rsid w:val="00CA1A12"/>
    <w:rsid w:val="00CA6769"/>
    <w:rsid w:val="00CD121A"/>
    <w:rsid w:val="00D01927"/>
    <w:rsid w:val="00D94B12"/>
    <w:rsid w:val="00DA3AB2"/>
    <w:rsid w:val="00DA3AF4"/>
    <w:rsid w:val="00DC07C3"/>
    <w:rsid w:val="00DE5718"/>
    <w:rsid w:val="00E87130"/>
    <w:rsid w:val="00EB194A"/>
    <w:rsid w:val="00EC0F83"/>
    <w:rsid w:val="00EE6C0D"/>
    <w:rsid w:val="00EF3843"/>
    <w:rsid w:val="00F124A4"/>
    <w:rsid w:val="00F24BD2"/>
    <w:rsid w:val="00F31F53"/>
    <w:rsid w:val="00F47B3E"/>
    <w:rsid w:val="00F83671"/>
    <w:rsid w:val="00F97C28"/>
    <w:rsid w:val="00FC529E"/>
    <w:rsid w:val="00FE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F5D4731A</Template>
  <TotalTime>33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McGladrigan, Sharon</cp:lastModifiedBy>
  <cp:revision>5</cp:revision>
  <cp:lastPrinted>2015-11-05T09:47:00Z</cp:lastPrinted>
  <dcterms:created xsi:type="dcterms:W3CDTF">2015-12-10T11:03:00Z</dcterms:created>
  <dcterms:modified xsi:type="dcterms:W3CDTF">2015-12-10T13:28:00Z</dcterms:modified>
</cp:coreProperties>
</file>