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6AFB" w:rsidRPr="00BF2E8A" w:rsidRDefault="0074778D" w:rsidP="00BF2E8A">
      <w:pPr>
        <w:spacing w:after="0" w:line="240" w:lineRule="auto"/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 xml:space="preserve">Women of </w:t>
      </w:r>
      <w:r w:rsidR="00CD121A">
        <w:rPr>
          <w:b/>
          <w:sz w:val="28"/>
        </w:rPr>
        <w:t>Warwick WI</w:t>
      </w:r>
      <w:r w:rsidR="00BF2E8A" w:rsidRPr="00BF2E8A">
        <w:rPr>
          <w:b/>
          <w:sz w:val="28"/>
        </w:rPr>
        <w:t xml:space="preserve"> meeting</w:t>
      </w:r>
    </w:p>
    <w:p w:rsidR="00BF2E8A" w:rsidRPr="00BF2E8A" w:rsidRDefault="00BF2E8A" w:rsidP="00BF2E8A">
      <w:pPr>
        <w:spacing w:after="0" w:line="240" w:lineRule="auto"/>
        <w:jc w:val="center"/>
        <w:rPr>
          <w:b/>
          <w:sz w:val="28"/>
        </w:rPr>
      </w:pPr>
    </w:p>
    <w:p w:rsid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Wednesday </w:t>
      </w:r>
      <w:r w:rsidR="00FE5C37">
        <w:rPr>
          <w:b/>
          <w:sz w:val="28"/>
        </w:rPr>
        <w:t>3</w:t>
      </w:r>
      <w:r w:rsidR="00FE5C37" w:rsidRPr="00FE5C37">
        <w:rPr>
          <w:b/>
          <w:sz w:val="28"/>
          <w:vertAlign w:val="superscript"/>
        </w:rPr>
        <w:t>rd</w:t>
      </w:r>
      <w:r w:rsidR="00FE5C37">
        <w:rPr>
          <w:b/>
          <w:sz w:val="28"/>
        </w:rPr>
        <w:t xml:space="preserve"> June</w:t>
      </w:r>
      <w:r w:rsidR="007E2C5A">
        <w:rPr>
          <w:b/>
          <w:sz w:val="28"/>
        </w:rPr>
        <w:t xml:space="preserve"> </w:t>
      </w:r>
      <w:r w:rsidR="000F157E">
        <w:rPr>
          <w:b/>
          <w:sz w:val="28"/>
        </w:rPr>
        <w:t>2015</w:t>
      </w:r>
    </w:p>
    <w:p w:rsidR="00060767" w:rsidRP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5.30pm</w:t>
      </w:r>
    </w:p>
    <w:p w:rsidR="00060767" w:rsidRPr="00060767" w:rsidRDefault="00645DE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Seminar room, University House</w:t>
      </w:r>
    </w:p>
    <w:p w:rsidR="00BF2E8A" w:rsidRDefault="00BF2E8A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411F7" w:rsidRPr="00DA3AF4" w:rsidRDefault="008411F7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A1A12" w:rsidRPr="00510497" w:rsidRDefault="00F31F53" w:rsidP="00CA1A1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i/>
          <w:sz w:val="24"/>
          <w:szCs w:val="24"/>
        </w:rPr>
        <w:t>Committee members present:</w:t>
      </w:r>
    </w:p>
    <w:p w:rsidR="007E2C5A" w:rsidRPr="00510497" w:rsidRDefault="007E2C5A" w:rsidP="007E2C5A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>Julie Taylor (President), Maxine Thacker (Vice-President), Jane Hutton (Treasurer), Lesley Preston (Assistant Treasurer), Sharon McGladrigan (Secretary), Nicola Hunt (Assistant Secretary), Emma Sephton (Assistant Secretary), Ngan Dam &amp; Elizabeth Coyle (both Events)</w:t>
      </w:r>
    </w:p>
    <w:p w:rsidR="00F31F53" w:rsidRPr="00510497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4D6EFD" w:rsidRPr="007E2C5A" w:rsidRDefault="004D6EFD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7E2C5A" w:rsidRPr="00FE5C37" w:rsidRDefault="00FE5C37" w:rsidP="00FE5C37">
      <w:pPr>
        <w:pStyle w:val="PlainText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Julie welcomed everyone, including the new people in the room and Pam &amp; Erica from Hats &amp; Co. (here to do the talk)</w:t>
      </w:r>
    </w:p>
    <w:p w:rsidR="00FE5C37" w:rsidRPr="007E2C5A" w:rsidRDefault="00FE5C37" w:rsidP="00FE5C37">
      <w:pPr>
        <w:pStyle w:val="PlainText"/>
        <w:rPr>
          <w:sz w:val="24"/>
          <w:szCs w:val="24"/>
        </w:rPr>
      </w:pPr>
    </w:p>
    <w:p w:rsidR="007E2C5A" w:rsidRPr="00CA6769" w:rsidRDefault="00EC0F83" w:rsidP="00FE5C37">
      <w:pPr>
        <w:pStyle w:val="PlainText"/>
        <w:numPr>
          <w:ilvl w:val="0"/>
          <w:numId w:val="23"/>
        </w:numPr>
        <w:ind w:left="357" w:hanging="357"/>
        <w:rPr>
          <w:rFonts w:asciiTheme="minorHAnsi" w:hAnsiTheme="minorHAnsi" w:cstheme="minorHAnsi"/>
          <w:sz w:val="24"/>
          <w:szCs w:val="24"/>
        </w:rPr>
      </w:pPr>
      <w:r w:rsidRPr="00CA6769">
        <w:rPr>
          <w:rFonts w:asciiTheme="minorHAnsi" w:hAnsiTheme="minorHAnsi" w:cstheme="minorHAnsi"/>
          <w:sz w:val="24"/>
          <w:szCs w:val="24"/>
        </w:rPr>
        <w:t>Julie then made this month’s a</w:t>
      </w:r>
      <w:r w:rsidR="00FE5C37" w:rsidRPr="00CA6769">
        <w:rPr>
          <w:rFonts w:asciiTheme="minorHAnsi" w:hAnsiTheme="minorHAnsi" w:cstheme="minorHAnsi"/>
          <w:sz w:val="24"/>
          <w:szCs w:val="24"/>
        </w:rPr>
        <w:t>nnouncements:</w:t>
      </w:r>
    </w:p>
    <w:p w:rsidR="00FE5C37" w:rsidRPr="00CA6769" w:rsidRDefault="00FE5C37" w:rsidP="00FE5C37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 xml:space="preserve">Laksh quiz - WI team unfortunately came last!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Lots of tricky questions.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All funds go to Laksh project.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Claire won an auction for Ken</w:t>
      </w:r>
      <w:r w:rsidR="00EC0F83" w:rsidRPr="00CA6769">
        <w:rPr>
          <w:sz w:val="24"/>
          <w:szCs w:val="24"/>
        </w:rPr>
        <w:t xml:space="preserve"> Sloan</w:t>
      </w:r>
      <w:r w:rsidRPr="00CA6769">
        <w:rPr>
          <w:sz w:val="24"/>
          <w:szCs w:val="24"/>
        </w:rPr>
        <w:t xml:space="preserve">'s </w:t>
      </w:r>
      <w:r w:rsidR="00EC0F83" w:rsidRPr="00CA6769">
        <w:rPr>
          <w:sz w:val="24"/>
          <w:szCs w:val="24"/>
        </w:rPr>
        <w:t xml:space="preserve">(UoW Registrar) </w:t>
      </w:r>
      <w:r w:rsidRPr="00CA6769">
        <w:rPr>
          <w:sz w:val="24"/>
          <w:szCs w:val="24"/>
        </w:rPr>
        <w:t>time</w:t>
      </w:r>
      <w:r w:rsidR="00EC0F83" w:rsidRPr="00CA6769">
        <w:rPr>
          <w:sz w:val="24"/>
          <w:szCs w:val="24"/>
        </w:rPr>
        <w:t>!</w:t>
      </w:r>
    </w:p>
    <w:p w:rsidR="00FE5C37" w:rsidRPr="00CA6769" w:rsidRDefault="00FE5C37" w:rsidP="00FE5C37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>Royal garden party yesterday - Sandra very excited and wi</w:t>
      </w:r>
      <w:r w:rsidR="00EC0F83" w:rsidRPr="00CA6769">
        <w:rPr>
          <w:sz w:val="24"/>
          <w:szCs w:val="24"/>
        </w:rPr>
        <w:t>ll do briefing at next session.</w:t>
      </w:r>
    </w:p>
    <w:p w:rsidR="00FE5C37" w:rsidRPr="00CA6769" w:rsidRDefault="00FE5C37" w:rsidP="00FE5C37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 xml:space="preserve">Unfortunately our rep for AGM are no longer able to attend tomorrow but too late for us to attend due to work restrictions.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So we won't have our vote represented.</w:t>
      </w:r>
    </w:p>
    <w:p w:rsidR="00FE5C37" w:rsidRPr="00CA6769" w:rsidRDefault="00FE5C37" w:rsidP="00FE5C37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 xml:space="preserve">Not enough interest for AGM for </w:t>
      </w:r>
      <w:r w:rsidR="00EC0F83" w:rsidRPr="00CA6769">
        <w:rPr>
          <w:sz w:val="24"/>
          <w:szCs w:val="24"/>
        </w:rPr>
        <w:t xml:space="preserve">screening </w:t>
      </w:r>
      <w:r w:rsidRPr="00CA6769">
        <w:rPr>
          <w:sz w:val="24"/>
          <w:szCs w:val="24"/>
        </w:rPr>
        <w:t xml:space="preserve">event but link sent round to join during the day on the website.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Can also go straight in on YouTube.</w:t>
      </w:r>
    </w:p>
    <w:p w:rsidR="00EC0F83" w:rsidRPr="00CA6769" w:rsidRDefault="00EC0F83" w:rsidP="00EC0F83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>Corunna news - new edition available.  Photos of tonight will be sent for the magazine next time.</w:t>
      </w:r>
    </w:p>
    <w:p w:rsidR="00FE5C37" w:rsidRPr="00CA6769" w:rsidRDefault="00FE5C37" w:rsidP="00FE5C37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>Charity squares tonight £2 per square to win £30 worth of bodyshop goods. 1 for our group and 1 for Sarah's run sponsorship- Pretty Muddy race for life in July. Can share with offices to raise funds.</w:t>
      </w:r>
    </w:p>
    <w:p w:rsidR="00FE5C37" w:rsidRPr="00CA6769" w:rsidRDefault="00FE5C37" w:rsidP="00FE5C37">
      <w:pPr>
        <w:pStyle w:val="PlainText"/>
        <w:numPr>
          <w:ilvl w:val="0"/>
          <w:numId w:val="29"/>
        </w:numPr>
        <w:rPr>
          <w:sz w:val="24"/>
          <w:szCs w:val="24"/>
        </w:rPr>
      </w:pPr>
      <w:r w:rsidRPr="00CA6769">
        <w:rPr>
          <w:sz w:val="24"/>
          <w:szCs w:val="24"/>
        </w:rPr>
        <w:t>New events on the website - darts tournament, Xmas at Chatsworth, love food hate waste (resol</w:t>
      </w:r>
      <w:r w:rsidR="00EC0F83" w:rsidRPr="00CA6769">
        <w:rPr>
          <w:sz w:val="24"/>
          <w:szCs w:val="24"/>
        </w:rPr>
        <w:t>ution link), shows, Kew Gardens</w:t>
      </w:r>
    </w:p>
    <w:p w:rsidR="00EC0F83" w:rsidRPr="00CA6769" w:rsidRDefault="00EC0F83" w:rsidP="00EC0F83">
      <w:pPr>
        <w:pStyle w:val="PlainText"/>
        <w:rPr>
          <w:sz w:val="24"/>
          <w:szCs w:val="24"/>
        </w:rPr>
      </w:pPr>
    </w:p>
    <w:p w:rsidR="00EC0F83" w:rsidRPr="00CA6769" w:rsidRDefault="00EC0F83" w:rsidP="00EC0F83">
      <w:pPr>
        <w:pStyle w:val="PlainText"/>
        <w:numPr>
          <w:ilvl w:val="0"/>
          <w:numId w:val="30"/>
        </w:numPr>
        <w:rPr>
          <w:sz w:val="24"/>
          <w:szCs w:val="24"/>
        </w:rPr>
      </w:pPr>
      <w:r w:rsidRPr="00CA6769">
        <w:rPr>
          <w:sz w:val="24"/>
          <w:szCs w:val="24"/>
        </w:rPr>
        <w:t>WOW WI Facebook page:</w:t>
      </w:r>
    </w:p>
    <w:p w:rsidR="00FE5C37" w:rsidRPr="00CA6769" w:rsidRDefault="00EC0F83" w:rsidP="00EC0F83">
      <w:pPr>
        <w:pStyle w:val="PlainText"/>
        <w:ind w:left="360"/>
        <w:rPr>
          <w:sz w:val="24"/>
          <w:szCs w:val="24"/>
        </w:rPr>
      </w:pPr>
      <w:r w:rsidRPr="00CA6769">
        <w:rPr>
          <w:sz w:val="24"/>
          <w:szCs w:val="24"/>
        </w:rPr>
        <w:t>To make this consistent with other WIs there are t</w:t>
      </w:r>
      <w:r w:rsidR="00FE5C37" w:rsidRPr="00CA6769">
        <w:rPr>
          <w:sz w:val="24"/>
          <w:szCs w:val="24"/>
        </w:rPr>
        <w:t>wo options, either a page or a group for just members.</w:t>
      </w:r>
      <w:r w:rsidRPr="00CA6769">
        <w:rPr>
          <w:sz w:val="24"/>
          <w:szCs w:val="24"/>
        </w:rPr>
        <w:t xml:space="preserve"> </w:t>
      </w:r>
      <w:r w:rsidR="00FE5C37" w:rsidRPr="00CA6769">
        <w:rPr>
          <w:sz w:val="24"/>
          <w:szCs w:val="24"/>
        </w:rPr>
        <w:t xml:space="preserve"> Thoughts from members - agreed to start with page to assist with promotion of the group to outside and share interest. </w:t>
      </w:r>
      <w:r w:rsidRPr="00CA6769">
        <w:rPr>
          <w:sz w:val="24"/>
          <w:szCs w:val="24"/>
        </w:rPr>
        <w:t xml:space="preserve"> </w:t>
      </w:r>
      <w:r w:rsidR="00FE5C37" w:rsidRPr="00CA6769">
        <w:rPr>
          <w:sz w:val="24"/>
          <w:szCs w:val="24"/>
        </w:rPr>
        <w:t xml:space="preserve">Will put on our website and email for us all to join. </w:t>
      </w:r>
      <w:r w:rsidRPr="00CA6769">
        <w:rPr>
          <w:sz w:val="24"/>
          <w:szCs w:val="24"/>
        </w:rPr>
        <w:t xml:space="preserve"> </w:t>
      </w:r>
      <w:r w:rsidR="00FE5C37" w:rsidRPr="00CA6769">
        <w:rPr>
          <w:sz w:val="24"/>
          <w:szCs w:val="24"/>
        </w:rPr>
        <w:t>Share link to promote interest.</w:t>
      </w:r>
    </w:p>
    <w:p w:rsidR="00FE5C37" w:rsidRPr="00CA6769" w:rsidRDefault="00FE5C37" w:rsidP="00EC0F83">
      <w:pPr>
        <w:pStyle w:val="PlainText"/>
        <w:ind w:left="360"/>
        <w:rPr>
          <w:sz w:val="24"/>
          <w:szCs w:val="24"/>
        </w:rPr>
      </w:pPr>
      <w:r w:rsidRPr="00CA6769">
        <w:rPr>
          <w:sz w:val="24"/>
          <w:szCs w:val="24"/>
        </w:rPr>
        <w:t>Send logo to Desiree for Facebook. Also add photos from some of the evenings, on the website already.</w:t>
      </w:r>
    </w:p>
    <w:p w:rsidR="00EC0F83" w:rsidRPr="00CA6769" w:rsidRDefault="00EC0F83" w:rsidP="00EC0F83">
      <w:pPr>
        <w:pStyle w:val="PlainText"/>
        <w:rPr>
          <w:sz w:val="24"/>
          <w:szCs w:val="24"/>
        </w:rPr>
      </w:pPr>
    </w:p>
    <w:p w:rsidR="00EC0F83" w:rsidRPr="00CA6769" w:rsidRDefault="00EC0F83" w:rsidP="00EC0F83">
      <w:pPr>
        <w:pStyle w:val="PlainText"/>
        <w:numPr>
          <w:ilvl w:val="0"/>
          <w:numId w:val="30"/>
        </w:numPr>
        <w:rPr>
          <w:sz w:val="24"/>
          <w:szCs w:val="24"/>
        </w:rPr>
      </w:pPr>
      <w:r w:rsidRPr="00CA6769">
        <w:rPr>
          <w:sz w:val="24"/>
          <w:szCs w:val="24"/>
        </w:rPr>
        <w:t>Next session:</w:t>
      </w:r>
    </w:p>
    <w:p w:rsidR="00EC0F83" w:rsidRPr="00CA6769" w:rsidRDefault="00EC0F83" w:rsidP="00EC0F83">
      <w:pPr>
        <w:pStyle w:val="PlainText"/>
        <w:ind w:left="360"/>
        <w:rPr>
          <w:sz w:val="24"/>
          <w:szCs w:val="24"/>
        </w:rPr>
      </w:pPr>
      <w:r w:rsidRPr="00CA6769">
        <w:rPr>
          <w:sz w:val="24"/>
          <w:szCs w:val="24"/>
        </w:rPr>
        <w:t>Slight change due to availability so now ‘Furniture up-cycling’.</w:t>
      </w:r>
    </w:p>
    <w:p w:rsidR="00CA6769" w:rsidRDefault="00CA6769">
      <w:pPr>
        <w:rPr>
          <w:rFonts w:eastAsia="Times New Roman" w:cstheme="minorHAnsi"/>
          <w:color w:val="000000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br w:type="page"/>
      </w:r>
    </w:p>
    <w:p w:rsidR="00FE5C37" w:rsidRPr="00CA6769" w:rsidRDefault="00FE5C37" w:rsidP="00FE5C3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FE5C37" w:rsidRPr="00CA6769" w:rsidRDefault="00EC0F83" w:rsidP="00EC0F83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CA6769">
        <w:rPr>
          <w:rFonts w:asciiTheme="minorHAnsi" w:hAnsiTheme="minorHAnsi" w:cstheme="minorHAnsi"/>
          <w:sz w:val="24"/>
          <w:szCs w:val="24"/>
        </w:rPr>
        <w:t>Elizabeth</w:t>
      </w:r>
      <w:r w:rsidR="00FE5C37" w:rsidRPr="00CA6769">
        <w:rPr>
          <w:rFonts w:asciiTheme="minorHAnsi" w:hAnsiTheme="minorHAnsi" w:cstheme="minorHAnsi"/>
          <w:sz w:val="24"/>
          <w:szCs w:val="24"/>
        </w:rPr>
        <w:t xml:space="preserve"> then introduced </w:t>
      </w:r>
      <w:r w:rsidRPr="00CA6769">
        <w:rPr>
          <w:rFonts w:asciiTheme="minorHAnsi" w:hAnsiTheme="minorHAnsi" w:cstheme="minorHAnsi"/>
          <w:sz w:val="24"/>
          <w:szCs w:val="24"/>
        </w:rPr>
        <w:t>Pam &amp; Erica from Hats &amp; Co (based in Leamington)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spacing w:after="120"/>
        <w:rPr>
          <w:i/>
          <w:sz w:val="24"/>
          <w:szCs w:val="24"/>
        </w:rPr>
      </w:pPr>
      <w:r w:rsidRPr="00CA6769">
        <w:rPr>
          <w:i/>
          <w:sz w:val="24"/>
          <w:szCs w:val="24"/>
        </w:rPr>
        <w:t>Notes from session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>Pam also Latin and ballroom dance</w:t>
      </w:r>
      <w:r w:rsidR="00EC0F83" w:rsidRPr="00CA6769">
        <w:rPr>
          <w:sz w:val="24"/>
          <w:szCs w:val="24"/>
        </w:rPr>
        <w:t xml:space="preserve"> teacher.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Erica also member of WI.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Loves </w:t>
      </w:r>
      <w:r w:rsidR="00EC0F83" w:rsidRPr="00CA6769">
        <w:rPr>
          <w:sz w:val="24"/>
          <w:szCs w:val="24"/>
        </w:rPr>
        <w:t xml:space="preserve">that </w:t>
      </w:r>
      <w:r w:rsidRPr="00CA6769">
        <w:rPr>
          <w:sz w:val="24"/>
          <w:szCs w:val="24"/>
        </w:rPr>
        <w:t xml:space="preserve">we do </w:t>
      </w:r>
      <w:r w:rsidR="00EC0F83" w:rsidRPr="00CA6769">
        <w:rPr>
          <w:sz w:val="24"/>
          <w:szCs w:val="24"/>
        </w:rPr>
        <w:t xml:space="preserve">our monthly </w:t>
      </w:r>
      <w:r w:rsidRPr="00CA6769">
        <w:rPr>
          <w:sz w:val="24"/>
          <w:szCs w:val="24"/>
        </w:rPr>
        <w:t>business</w:t>
      </w:r>
      <w:r w:rsidR="00EC0F83" w:rsidRPr="00CA6769">
        <w:rPr>
          <w:sz w:val="24"/>
          <w:szCs w:val="24"/>
        </w:rPr>
        <w:t>/announcements</w:t>
      </w:r>
      <w:r w:rsidRPr="00CA6769">
        <w:rPr>
          <w:sz w:val="24"/>
          <w:szCs w:val="24"/>
        </w:rPr>
        <w:t xml:space="preserve"> so quick</w:t>
      </w:r>
      <w:r w:rsidR="00EC0F83" w:rsidRPr="00CA6769">
        <w:rPr>
          <w:sz w:val="24"/>
          <w:szCs w:val="24"/>
        </w:rPr>
        <w:t>ly</w:t>
      </w:r>
      <w:r w:rsidRPr="00CA6769">
        <w:rPr>
          <w:sz w:val="24"/>
          <w:szCs w:val="24"/>
        </w:rPr>
        <w:t>!</w:t>
      </w:r>
      <w:r w:rsidR="00EC0F83" w:rsidRPr="00CA6769">
        <w:rPr>
          <w:sz w:val="24"/>
          <w:szCs w:val="24"/>
        </w:rPr>
        <w:t xml:space="preserve">  They have given lots of previous talks - </w:t>
      </w:r>
      <w:r w:rsidRPr="00CA6769">
        <w:rPr>
          <w:sz w:val="24"/>
          <w:szCs w:val="24"/>
        </w:rPr>
        <w:t xml:space="preserve"> each WI </w:t>
      </w:r>
      <w:r w:rsidR="00EC0F83" w:rsidRPr="00CA6769">
        <w:rPr>
          <w:sz w:val="24"/>
          <w:szCs w:val="24"/>
        </w:rPr>
        <w:t xml:space="preserve">is </w:t>
      </w:r>
      <w:r w:rsidRPr="00CA6769">
        <w:rPr>
          <w:sz w:val="24"/>
          <w:szCs w:val="24"/>
        </w:rPr>
        <w:t>so different.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EC0F83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>They started after attending a c</w:t>
      </w:r>
      <w:r w:rsidR="00FE5C37" w:rsidRPr="00CA6769">
        <w:rPr>
          <w:sz w:val="24"/>
          <w:szCs w:val="24"/>
        </w:rPr>
        <w:t xml:space="preserve">harity event at Ricoh arena, introduced to gentleman who asked if they wanted to buy business. </w:t>
      </w:r>
      <w:r w:rsidRPr="00CA6769">
        <w:rPr>
          <w:sz w:val="24"/>
          <w:szCs w:val="24"/>
        </w:rPr>
        <w:t xml:space="preserve"> </w:t>
      </w:r>
      <w:r w:rsidR="00FE5C37" w:rsidRPr="00CA6769">
        <w:rPr>
          <w:sz w:val="24"/>
          <w:szCs w:val="24"/>
        </w:rPr>
        <w:t xml:space="preserve">Decided to go ahead - before Felicity hats hire franchise. </w:t>
      </w:r>
      <w:r w:rsidRPr="00CA6769">
        <w:rPr>
          <w:sz w:val="24"/>
          <w:szCs w:val="24"/>
        </w:rPr>
        <w:t xml:space="preserve"> </w:t>
      </w:r>
      <w:r w:rsidR="00FE5C37" w:rsidRPr="00CA6769">
        <w:rPr>
          <w:sz w:val="24"/>
          <w:szCs w:val="24"/>
        </w:rPr>
        <w:t>Bored of being told what to do.</w:t>
      </w:r>
      <w:r w:rsidRPr="00CA6769">
        <w:rPr>
          <w:sz w:val="24"/>
          <w:szCs w:val="24"/>
        </w:rPr>
        <w:t xml:space="preserve"> </w:t>
      </w:r>
      <w:r w:rsidR="00FE5C37" w:rsidRPr="00CA6769">
        <w:rPr>
          <w:sz w:val="24"/>
          <w:szCs w:val="24"/>
        </w:rPr>
        <w:t xml:space="preserve"> Nov 2012 set o</w:t>
      </w:r>
      <w:r w:rsidRPr="00CA6769">
        <w:rPr>
          <w:sz w:val="24"/>
          <w:szCs w:val="24"/>
        </w:rPr>
        <w:t>ut on their own as hats and co.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Previous retail experience through Sainsburys and pharmacy.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Bit new but good challenge.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Loved clothes and fashion.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Artistic.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Flourished.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Each year buy twice a year.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Nearly a season and a half in advance. </w:t>
      </w:r>
      <w:r w:rsidR="00EC0F83" w:rsidRPr="00CA6769">
        <w:rPr>
          <w:sz w:val="24"/>
          <w:szCs w:val="24"/>
        </w:rPr>
        <w:t xml:space="preserve"> Attend </w:t>
      </w:r>
      <w:r w:rsidRPr="00CA6769">
        <w:rPr>
          <w:sz w:val="24"/>
          <w:szCs w:val="24"/>
        </w:rPr>
        <w:t xml:space="preserve">NEC show </w:t>
      </w:r>
      <w:r w:rsidR="00EC0F83" w:rsidRPr="00CA6769">
        <w:rPr>
          <w:sz w:val="24"/>
          <w:szCs w:val="24"/>
        </w:rPr>
        <w:t>‘Moda’(?)</w:t>
      </w:r>
      <w:r w:rsidRPr="00CA6769">
        <w:rPr>
          <w:sz w:val="24"/>
          <w:szCs w:val="24"/>
        </w:rPr>
        <w:t xml:space="preserve">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Go around and see each colour and fashion from casual to formal.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Seeing styles lengths etc. </w:t>
      </w:r>
      <w:r w:rsidR="00EC0F83" w:rsidRPr="00CA6769">
        <w:rPr>
          <w:sz w:val="24"/>
          <w:szCs w:val="24"/>
        </w:rPr>
        <w:t xml:space="preserve"> O</w:t>
      </w:r>
      <w:r w:rsidRPr="00CA6769">
        <w:rPr>
          <w:sz w:val="24"/>
          <w:szCs w:val="24"/>
        </w:rPr>
        <w:t xml:space="preserve">nly buy from British milleners.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Best quality and handmade.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Richards designs.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Just going into bridal pieces now.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Before gorgeous pieces.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Other company, fave is Vivienne sheriff.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In New Forest, milleners to K</w:t>
      </w:r>
      <w:r w:rsidR="00EC0F83" w:rsidRPr="00CA6769">
        <w:rPr>
          <w:sz w:val="24"/>
          <w:szCs w:val="24"/>
        </w:rPr>
        <w:t>ate Middleton and Victoria Beck</w:t>
      </w:r>
      <w:r w:rsidRPr="00CA6769">
        <w:rPr>
          <w:sz w:val="24"/>
          <w:szCs w:val="24"/>
        </w:rPr>
        <w:t xml:space="preserve">ham.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Other lady Suzanne Buckley, Luton. Schnoxells, Luton. </w:t>
      </w:r>
      <w:r w:rsidR="00EC0F83" w:rsidRPr="00CA6769">
        <w:rPr>
          <w:sz w:val="24"/>
          <w:szCs w:val="24"/>
        </w:rPr>
        <w:t xml:space="preserve"> More traditional is F</w:t>
      </w:r>
      <w:r w:rsidRPr="00CA6769">
        <w:rPr>
          <w:sz w:val="24"/>
          <w:szCs w:val="24"/>
        </w:rPr>
        <w:t>ailsworth</w:t>
      </w:r>
      <w:r w:rsidR="00EC0F83" w:rsidRPr="00CA6769">
        <w:rPr>
          <w:sz w:val="24"/>
          <w:szCs w:val="24"/>
        </w:rPr>
        <w:t>(?)</w:t>
      </w:r>
      <w:r w:rsidRPr="00CA6769">
        <w:rPr>
          <w:sz w:val="24"/>
          <w:szCs w:val="24"/>
        </w:rPr>
        <w:t xml:space="preserve">, just closed factory in Luton.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Moved to Manchester.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Everything from these companies made under press and handmade the adornments. </w:t>
      </w:r>
      <w:r w:rsidR="00EC0F83" w:rsidRPr="00CA6769">
        <w:rPr>
          <w:sz w:val="24"/>
          <w:szCs w:val="24"/>
        </w:rPr>
        <w:t xml:space="preserve"> One more G</w:t>
      </w:r>
      <w:r w:rsidRPr="00CA6769">
        <w:rPr>
          <w:sz w:val="24"/>
          <w:szCs w:val="24"/>
        </w:rPr>
        <w:t xml:space="preserve">raham, Luton, all made in his front room. </w:t>
      </w:r>
      <w:r w:rsidR="00EC0F83" w:rsidRPr="00CA6769">
        <w:rPr>
          <w:sz w:val="24"/>
          <w:szCs w:val="24"/>
        </w:rPr>
        <w:t xml:space="preserve"> Other Vicky, Darcy M</w:t>
      </w:r>
      <w:r w:rsidRPr="00CA6769">
        <w:rPr>
          <w:sz w:val="24"/>
          <w:szCs w:val="24"/>
        </w:rPr>
        <w:t>ay Millienery who does smaller pieces for footballers wives.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Pure event in London and milliners showrooms.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Look for new or different.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Last year, Eleanor Lewis</w:t>
      </w:r>
      <w:r w:rsidR="00EC0F83" w:rsidRPr="00CA6769">
        <w:rPr>
          <w:sz w:val="24"/>
          <w:szCs w:val="24"/>
        </w:rPr>
        <w:t>. Ellie &amp; Max- young and funky.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Also do bespoke millinery.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600 hats and fascinators to try.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Prove wrong, anybody can wear a hat.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Brief history on hats- been around long time, previously animal skin to protect for warmth.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Thebes cave first image.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Skull cap and liberty cap early hats, Italy and Greece.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Pesto sis first hat in Greece.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Women's hats early 16th century.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Milleners comes from Milan.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Paper and horse hair layered fashioned into hat and decorated.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Queen Victoria wore apricot coloured hat made of horse hair now in V&amp;A.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Made to give appearance hats are bigger than they are.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Early 1900s hats enormous, hair shorter.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After war, many new styles and milleners advised.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New York centre for millinery.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Second World War, women had to trim their own hats.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After war, more women worked and too busy to be fashionable!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1960/ wigs in fashion, no hats.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1980s hats ca</w:t>
      </w:r>
      <w:r w:rsidR="00EC0F83" w:rsidRPr="00CA6769">
        <w:rPr>
          <w:sz w:val="24"/>
          <w:szCs w:val="24"/>
        </w:rPr>
        <w:t>me back, princess Diana helped.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>Since invention, hats fash</w:t>
      </w:r>
      <w:r w:rsidR="00EC0F83" w:rsidRPr="00CA6769">
        <w:rPr>
          <w:sz w:val="24"/>
          <w:szCs w:val="24"/>
        </w:rPr>
        <w:t>ionable as well as sportswear.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Ascot - started by Queen Anne who loved racing, still Queen Anne stakes.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Large prize money, favourite British.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179 acres racecourse and car park.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Regulation 5 inches for grass.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Only employs 140 people daily.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6000 temporary staff during races.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Employ 170 chefs, 120,000 meals each week.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176,000 beer, 15,000 bottles of wine.</w:t>
      </w:r>
    </w:p>
    <w:p w:rsidR="00CA6769" w:rsidRDefault="00CA6769">
      <w:pPr>
        <w:rPr>
          <w:rFonts w:ascii="Calibri" w:eastAsia="Times New Roman" w:hAnsi="Calibri" w:cs="Arial"/>
          <w:color w:val="000000"/>
          <w:sz w:val="24"/>
          <w:szCs w:val="24"/>
        </w:rPr>
      </w:pPr>
      <w:r>
        <w:rPr>
          <w:sz w:val="24"/>
          <w:szCs w:val="24"/>
        </w:rPr>
        <w:br w:type="page"/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lastRenderedPageBreak/>
        <w:t>Etiquettes- ladies dressed</w:t>
      </w:r>
      <w:r w:rsidR="00EC0F83" w:rsidRPr="00CA6769">
        <w:rPr>
          <w:sz w:val="24"/>
          <w:szCs w:val="24"/>
        </w:rPr>
        <w:t xml:space="preserve"> smartly with hat or fascinator</w:t>
      </w:r>
      <w:r w:rsidRPr="00CA6769">
        <w:rPr>
          <w:sz w:val="24"/>
          <w:szCs w:val="24"/>
        </w:rPr>
        <w:t xml:space="preserve">, men suit and tie.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Dress modest and wide straps.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Men morning suits and top hat - in royal box.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Every year </w:t>
      </w:r>
      <w:r w:rsidR="00EC0F83" w:rsidRPr="00CA6769">
        <w:rPr>
          <w:sz w:val="24"/>
          <w:szCs w:val="24"/>
        </w:rPr>
        <w:t>A</w:t>
      </w:r>
      <w:r w:rsidRPr="00CA6769">
        <w:rPr>
          <w:sz w:val="24"/>
          <w:szCs w:val="24"/>
        </w:rPr>
        <w:t>scot sends rules.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Turned away if don't follow.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Provided pashminas to cover up. </w:t>
      </w:r>
      <w:r w:rsidR="00EC0F83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If overseas visitor </w:t>
      </w:r>
      <w:r w:rsidR="00CA6769" w:rsidRPr="00CA6769">
        <w:rPr>
          <w:sz w:val="24"/>
          <w:szCs w:val="24"/>
        </w:rPr>
        <w:t xml:space="preserve">then </w:t>
      </w:r>
      <w:r w:rsidRPr="00CA6769">
        <w:rPr>
          <w:sz w:val="24"/>
          <w:szCs w:val="24"/>
        </w:rPr>
        <w:t>can wear national costume.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Ser</w:t>
      </w:r>
      <w:r w:rsidR="00CA6769" w:rsidRPr="00CA6769">
        <w:rPr>
          <w:sz w:val="24"/>
          <w:szCs w:val="24"/>
        </w:rPr>
        <w:t>vicemen can wear their uniform.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Ascot busy time of year, hire out a third of stock.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Husbands hel</w:t>
      </w:r>
      <w:r w:rsidR="00CA6769" w:rsidRPr="00CA6769">
        <w:rPr>
          <w:sz w:val="24"/>
          <w:szCs w:val="24"/>
        </w:rPr>
        <w:t>p deliver and pack up, repairs.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If want to hire hat.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Bring whole outfi</w:t>
      </w:r>
      <w:r w:rsidR="00CA6769" w:rsidRPr="00CA6769">
        <w:rPr>
          <w:sz w:val="24"/>
          <w:szCs w:val="24"/>
        </w:rPr>
        <w:t>t and they will find something, i</w:t>
      </w:r>
      <w:r w:rsidRPr="00CA6769">
        <w:rPr>
          <w:sz w:val="24"/>
          <w:szCs w:val="24"/>
        </w:rPr>
        <w:t xml:space="preserve">ncluding shoes. </w:t>
      </w:r>
      <w:r w:rsidR="00CA6769" w:rsidRPr="00CA6769">
        <w:rPr>
          <w:sz w:val="24"/>
          <w:szCs w:val="24"/>
        </w:rPr>
        <w:t xml:space="preserve"> Suggest h</w:t>
      </w:r>
      <w:r w:rsidRPr="00CA6769">
        <w:rPr>
          <w:sz w:val="24"/>
          <w:szCs w:val="24"/>
        </w:rPr>
        <w:t>at first then outfit but can do other way round and get different hats for same outfit.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Accessories can make an outfit.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Give honest opinion if asked.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Charge £30-90 to hire hats depending on intricacy or value.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5 day hire usually but flexible.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Can fly them all over the world. </w:t>
      </w:r>
      <w:r w:rsidR="00CA6769" w:rsidRPr="00CA6769">
        <w:rPr>
          <w:sz w:val="24"/>
          <w:szCs w:val="24"/>
        </w:rPr>
        <w:t xml:space="preserve"> Only have one of each hat as all handmade and</w:t>
      </w:r>
      <w:r w:rsidRPr="00CA6769">
        <w:rPr>
          <w:sz w:val="24"/>
          <w:szCs w:val="24"/>
        </w:rPr>
        <w:t xml:space="preserve"> individual.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Never share what hats people are wearing, surprise for events. </w:t>
      </w:r>
      <w:r w:rsidR="00CA6769" w:rsidRPr="00CA6769">
        <w:rPr>
          <w:sz w:val="24"/>
          <w:szCs w:val="24"/>
        </w:rPr>
        <w:t xml:space="preserve"> Mainly hat-hire - o</w:t>
      </w:r>
      <w:r w:rsidRPr="00CA6769">
        <w:rPr>
          <w:sz w:val="24"/>
          <w:szCs w:val="24"/>
        </w:rPr>
        <w:t xml:space="preserve">nly a couple of sales a year.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Theatre groups can use the older hats for charity donation.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Can also help decorate existing hats. </w:t>
      </w:r>
      <w:r w:rsidR="00CA6769" w:rsidRPr="00CA6769">
        <w:rPr>
          <w:sz w:val="24"/>
          <w:szCs w:val="24"/>
        </w:rPr>
        <w:t xml:space="preserve"> Support all sorts of events.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Trends - first shop, closhes.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Semi Britons, fave style.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Newly popular is a plate.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sz w:val="24"/>
          <w:szCs w:val="24"/>
        </w:rPr>
      </w:pPr>
      <w:r w:rsidRPr="00CA6769">
        <w:rPr>
          <w:sz w:val="24"/>
          <w:szCs w:val="24"/>
        </w:rPr>
        <w:t xml:space="preserve">Members tried on hats that didn't and did work. 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>Can provide head cushions.</w:t>
      </w:r>
      <w:r w:rsidR="00CA6769" w:rsidRPr="00CA6769">
        <w:rPr>
          <w:sz w:val="24"/>
          <w:szCs w:val="24"/>
        </w:rPr>
        <w:t xml:space="preserve"> </w:t>
      </w:r>
      <w:r w:rsidRPr="00CA6769">
        <w:rPr>
          <w:sz w:val="24"/>
          <w:szCs w:val="24"/>
        </w:rPr>
        <w:t xml:space="preserve"> For fascinators use a split to keep them in and put comb in against the grain.</w:t>
      </w:r>
    </w:p>
    <w:p w:rsidR="00FE5C37" w:rsidRPr="00CA6769" w:rsidRDefault="00FE5C37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7E2C5A" w:rsidRPr="00510497" w:rsidRDefault="007E2C5A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510497" w:rsidRDefault="00413F6C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5F580A" w:rsidRPr="00510497" w:rsidRDefault="005F580A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5F5D82" w:rsidRPr="00510497" w:rsidRDefault="005F5D82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AA53FC" w:rsidRPr="00510497" w:rsidRDefault="00CA1A12" w:rsidP="005F580A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i/>
          <w:sz w:val="24"/>
          <w:szCs w:val="24"/>
        </w:rPr>
        <w:t>Notes</w:t>
      </w:r>
      <w:r w:rsidR="00AA53FC" w:rsidRPr="00510497">
        <w:rPr>
          <w:rFonts w:asciiTheme="minorHAnsi" w:hAnsiTheme="minorHAnsi" w:cstheme="minorHAnsi"/>
          <w:i/>
          <w:sz w:val="24"/>
          <w:szCs w:val="24"/>
        </w:rPr>
        <w:t xml:space="preserve"> agreed to be accurate account of meeting</w:t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510497" w:rsidRDefault="00AA53FC" w:rsidP="00AA53FC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 xml:space="preserve">Signed:  </w:t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</w:rPr>
        <w:tab/>
      </w:r>
      <w:r w:rsidRPr="00510497">
        <w:rPr>
          <w:rFonts w:asciiTheme="minorHAnsi" w:hAnsiTheme="minorHAnsi" w:cstheme="minorHAnsi"/>
          <w:sz w:val="24"/>
          <w:szCs w:val="24"/>
        </w:rPr>
        <w:t xml:space="preserve">Date:  </w:t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B0272C" w:rsidRPr="00510497" w:rsidRDefault="00AA53FC" w:rsidP="00B0272C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 xml:space="preserve">Name/Position:  </w:t>
      </w:r>
      <w:r w:rsidRPr="00510497">
        <w:rPr>
          <w:rFonts w:asciiTheme="minorHAnsi" w:hAnsiTheme="minorHAnsi" w:cstheme="minorHAnsi"/>
          <w:i/>
          <w:sz w:val="24"/>
          <w:szCs w:val="24"/>
        </w:rPr>
        <w:t>Julie Taylor, President</w:t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0A048B" w:rsidRPr="00510497" w:rsidRDefault="000A048B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sectPr w:rsidR="000A048B" w:rsidRPr="00510497" w:rsidSect="00AC456B">
      <w:footerReference w:type="default" r:id="rId7"/>
      <w:pgSz w:w="11906" w:h="16838" w:code="9"/>
      <w:pgMar w:top="851" w:right="1134" w:bottom="567" w:left="1418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056" w:rsidRDefault="005D0056" w:rsidP="00DA3AF4">
      <w:pPr>
        <w:spacing w:after="0" w:line="240" w:lineRule="auto"/>
      </w:pPr>
      <w:r>
        <w:separator/>
      </w:r>
    </w:p>
  </w:endnote>
  <w:endnote w:type="continuationSeparator" w:id="0">
    <w:p w:rsidR="005D0056" w:rsidRDefault="005D0056" w:rsidP="00DA3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AF4" w:rsidRDefault="00413F6C">
    <w:pPr>
      <w:pStyle w:val="Footer"/>
    </w:pPr>
    <w:r>
      <w:pict>
        <v:rect id="_x0000_i1026" style="width:0;height:1.5pt" o:hralign="center" o:hrstd="t" o:hr="t" fillcolor="#a0a0a0" stroked="f"/>
      </w:pict>
    </w:r>
  </w:p>
  <w:p w:rsidR="00DA3AF4" w:rsidRPr="00DA3AF4" w:rsidRDefault="00F47B3E" w:rsidP="00DA3AF4">
    <w:pPr>
      <w:pStyle w:val="Footer"/>
      <w:tabs>
        <w:tab w:val="clear" w:pos="9026"/>
        <w:tab w:val="right" w:pos="9214"/>
      </w:tabs>
      <w:rPr>
        <w:color w:val="808080" w:themeColor="background1" w:themeShade="80"/>
        <w:sz w:val="16"/>
      </w:rPr>
    </w:pPr>
    <w:r>
      <w:rPr>
        <w:color w:val="808080" w:themeColor="background1" w:themeShade="80"/>
        <w:sz w:val="16"/>
      </w:rPr>
      <w:t>WOW WI  03Jun</w:t>
    </w:r>
    <w:r w:rsidR="005F5D82">
      <w:rPr>
        <w:color w:val="808080" w:themeColor="background1" w:themeShade="80"/>
        <w:sz w:val="16"/>
      </w:rPr>
      <w:t>15</w:t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fldChar w:fldCharType="begin"/>
    </w:r>
    <w:r w:rsidR="00DA3AF4" w:rsidRPr="00DA3AF4">
      <w:rPr>
        <w:color w:val="808080" w:themeColor="background1" w:themeShade="80"/>
        <w:sz w:val="16"/>
      </w:rPr>
      <w:instrText xml:space="preserve"> PAGE   \* MERGEFORMAT </w:instrText>
    </w:r>
    <w:r w:rsidR="00DA3AF4" w:rsidRPr="00DA3AF4">
      <w:rPr>
        <w:color w:val="808080" w:themeColor="background1" w:themeShade="80"/>
        <w:sz w:val="16"/>
      </w:rPr>
      <w:fldChar w:fldCharType="separate"/>
    </w:r>
    <w:r w:rsidR="00413F6C">
      <w:rPr>
        <w:noProof/>
        <w:color w:val="808080" w:themeColor="background1" w:themeShade="80"/>
        <w:sz w:val="16"/>
      </w:rPr>
      <w:t>3</w:t>
    </w:r>
    <w:r w:rsidR="00DA3AF4" w:rsidRPr="00DA3AF4">
      <w:rPr>
        <w:noProof/>
        <w:color w:val="808080" w:themeColor="background1" w:themeShade="8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056" w:rsidRDefault="005D0056" w:rsidP="00DA3AF4">
      <w:pPr>
        <w:spacing w:after="0" w:line="240" w:lineRule="auto"/>
      </w:pPr>
      <w:r>
        <w:separator/>
      </w:r>
    </w:p>
  </w:footnote>
  <w:footnote w:type="continuationSeparator" w:id="0">
    <w:p w:rsidR="005D0056" w:rsidRDefault="005D0056" w:rsidP="00DA3A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96706"/>
    <w:multiLevelType w:val="hybridMultilevel"/>
    <w:tmpl w:val="E4A2B1D8"/>
    <w:lvl w:ilvl="0" w:tplc="723CEF8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BE4A99"/>
    <w:multiLevelType w:val="hybridMultilevel"/>
    <w:tmpl w:val="1164730E"/>
    <w:lvl w:ilvl="0" w:tplc="7818A9F6">
      <w:start w:val="1"/>
      <w:numFmt w:val="bullet"/>
      <w:lvlText w:val="-"/>
      <w:lvlJc w:val="left"/>
      <w:pPr>
        <w:ind w:left="36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" w15:restartNumberingAfterBreak="0">
    <w:nsid w:val="0C2A549D"/>
    <w:multiLevelType w:val="hybridMultilevel"/>
    <w:tmpl w:val="B04E50E4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313AF"/>
    <w:multiLevelType w:val="hybridMultilevel"/>
    <w:tmpl w:val="C984435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46CF5"/>
    <w:multiLevelType w:val="hybridMultilevel"/>
    <w:tmpl w:val="288614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D05B60"/>
    <w:multiLevelType w:val="hybridMultilevel"/>
    <w:tmpl w:val="19842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F569C9"/>
    <w:multiLevelType w:val="hybridMultilevel"/>
    <w:tmpl w:val="2CF62A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9D414B"/>
    <w:multiLevelType w:val="hybridMultilevel"/>
    <w:tmpl w:val="A35EC4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125D1A"/>
    <w:multiLevelType w:val="hybridMultilevel"/>
    <w:tmpl w:val="E914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3324F8"/>
    <w:multiLevelType w:val="hybridMultilevel"/>
    <w:tmpl w:val="09F2D5AA"/>
    <w:lvl w:ilvl="0" w:tplc="2EA4951A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15277AD"/>
    <w:multiLevelType w:val="hybridMultilevel"/>
    <w:tmpl w:val="195410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7397DA0"/>
    <w:multiLevelType w:val="hybridMultilevel"/>
    <w:tmpl w:val="63564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CE119A"/>
    <w:multiLevelType w:val="hybridMultilevel"/>
    <w:tmpl w:val="9DC281C2"/>
    <w:lvl w:ilvl="0" w:tplc="2EA4951A">
      <w:start w:val="1"/>
      <w:numFmt w:val="bullet"/>
      <w:lvlText w:val="-"/>
      <w:lvlJc w:val="left"/>
      <w:pPr>
        <w:ind w:left="1004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B715246"/>
    <w:multiLevelType w:val="hybridMultilevel"/>
    <w:tmpl w:val="43D84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8165315"/>
    <w:multiLevelType w:val="hybridMultilevel"/>
    <w:tmpl w:val="37D2E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BD81731"/>
    <w:multiLevelType w:val="hybridMultilevel"/>
    <w:tmpl w:val="E59E61D4"/>
    <w:lvl w:ilvl="0" w:tplc="7818A9F6">
      <w:start w:val="1"/>
      <w:numFmt w:val="bullet"/>
      <w:lvlText w:val="-"/>
      <w:lvlJc w:val="left"/>
      <w:pPr>
        <w:ind w:left="72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16" w15:restartNumberingAfterBreak="0">
    <w:nsid w:val="3CBB0C61"/>
    <w:multiLevelType w:val="hybridMultilevel"/>
    <w:tmpl w:val="79D432D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214A03"/>
    <w:multiLevelType w:val="hybridMultilevel"/>
    <w:tmpl w:val="31E238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F067EF0"/>
    <w:multiLevelType w:val="hybridMultilevel"/>
    <w:tmpl w:val="DE54BA2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3303FF"/>
    <w:multiLevelType w:val="hybridMultilevel"/>
    <w:tmpl w:val="2E7E059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9407BF"/>
    <w:multiLevelType w:val="hybridMultilevel"/>
    <w:tmpl w:val="B7E413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DF4E0B"/>
    <w:multiLevelType w:val="hybridMultilevel"/>
    <w:tmpl w:val="639255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CB7E44"/>
    <w:multiLevelType w:val="hybridMultilevel"/>
    <w:tmpl w:val="92F4218E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E95DA1"/>
    <w:multiLevelType w:val="hybridMultilevel"/>
    <w:tmpl w:val="611C0E8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4872FB"/>
    <w:multiLevelType w:val="hybridMultilevel"/>
    <w:tmpl w:val="B27E39BE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3C2923"/>
    <w:multiLevelType w:val="hybridMultilevel"/>
    <w:tmpl w:val="B52E2A0A"/>
    <w:lvl w:ilvl="0" w:tplc="2EA4951A">
      <w:start w:val="1"/>
      <w:numFmt w:val="bullet"/>
      <w:lvlText w:val="-"/>
      <w:lvlJc w:val="left"/>
      <w:pPr>
        <w:ind w:left="644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 w15:restartNumberingAfterBreak="0">
    <w:nsid w:val="748C5D81"/>
    <w:multiLevelType w:val="hybridMultilevel"/>
    <w:tmpl w:val="B938119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3D659F"/>
    <w:multiLevelType w:val="hybridMultilevel"/>
    <w:tmpl w:val="46524C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BD157D1"/>
    <w:multiLevelType w:val="hybridMultilevel"/>
    <w:tmpl w:val="58FADA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EE728FA"/>
    <w:multiLevelType w:val="hybridMultilevel"/>
    <w:tmpl w:val="9CD62FB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4"/>
  </w:num>
  <w:num w:numId="4">
    <w:abstractNumId w:val="21"/>
  </w:num>
  <w:num w:numId="5">
    <w:abstractNumId w:val="7"/>
  </w:num>
  <w:num w:numId="6">
    <w:abstractNumId w:val="28"/>
  </w:num>
  <w:num w:numId="7">
    <w:abstractNumId w:val="11"/>
  </w:num>
  <w:num w:numId="8">
    <w:abstractNumId w:val="6"/>
  </w:num>
  <w:num w:numId="9">
    <w:abstractNumId w:val="8"/>
  </w:num>
  <w:num w:numId="10">
    <w:abstractNumId w:val="17"/>
  </w:num>
  <w:num w:numId="11">
    <w:abstractNumId w:val="27"/>
  </w:num>
  <w:num w:numId="12">
    <w:abstractNumId w:val="29"/>
  </w:num>
  <w:num w:numId="13">
    <w:abstractNumId w:val="3"/>
  </w:num>
  <w:num w:numId="14">
    <w:abstractNumId w:val="13"/>
  </w:num>
  <w:num w:numId="15">
    <w:abstractNumId w:val="26"/>
  </w:num>
  <w:num w:numId="16">
    <w:abstractNumId w:val="2"/>
  </w:num>
  <w:num w:numId="17">
    <w:abstractNumId w:val="15"/>
  </w:num>
  <w:num w:numId="18">
    <w:abstractNumId w:val="18"/>
  </w:num>
  <w:num w:numId="19">
    <w:abstractNumId w:val="1"/>
  </w:num>
  <w:num w:numId="20">
    <w:abstractNumId w:val="23"/>
  </w:num>
  <w:num w:numId="21">
    <w:abstractNumId w:val="16"/>
  </w:num>
  <w:num w:numId="22">
    <w:abstractNumId w:val="22"/>
  </w:num>
  <w:num w:numId="23">
    <w:abstractNumId w:val="5"/>
  </w:num>
  <w:num w:numId="24">
    <w:abstractNumId w:val="12"/>
  </w:num>
  <w:num w:numId="25">
    <w:abstractNumId w:val="9"/>
  </w:num>
  <w:num w:numId="26">
    <w:abstractNumId w:val="20"/>
  </w:num>
  <w:num w:numId="27">
    <w:abstractNumId w:val="24"/>
  </w:num>
  <w:num w:numId="28">
    <w:abstractNumId w:val="25"/>
  </w:num>
  <w:num w:numId="29">
    <w:abstractNumId w:val="19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8A"/>
    <w:rsid w:val="00060767"/>
    <w:rsid w:val="00071F5A"/>
    <w:rsid w:val="000A048B"/>
    <w:rsid w:val="000E5F1E"/>
    <w:rsid w:val="000F157E"/>
    <w:rsid w:val="000F22D9"/>
    <w:rsid w:val="001C5672"/>
    <w:rsid w:val="0021177A"/>
    <w:rsid w:val="0021787B"/>
    <w:rsid w:val="002B2FFD"/>
    <w:rsid w:val="00301243"/>
    <w:rsid w:val="00410C9D"/>
    <w:rsid w:val="00413F6C"/>
    <w:rsid w:val="00495B78"/>
    <w:rsid w:val="004D6EFD"/>
    <w:rsid w:val="00510497"/>
    <w:rsid w:val="00526AFB"/>
    <w:rsid w:val="005D0056"/>
    <w:rsid w:val="005F580A"/>
    <w:rsid w:val="005F5D82"/>
    <w:rsid w:val="00645DE7"/>
    <w:rsid w:val="00676714"/>
    <w:rsid w:val="00691355"/>
    <w:rsid w:val="00696D60"/>
    <w:rsid w:val="006E4043"/>
    <w:rsid w:val="006F4653"/>
    <w:rsid w:val="007243C2"/>
    <w:rsid w:val="0074778D"/>
    <w:rsid w:val="007E2C5A"/>
    <w:rsid w:val="008411F7"/>
    <w:rsid w:val="00862EFF"/>
    <w:rsid w:val="008B6035"/>
    <w:rsid w:val="009A6E49"/>
    <w:rsid w:val="00A14F0A"/>
    <w:rsid w:val="00A7620F"/>
    <w:rsid w:val="00AA53FC"/>
    <w:rsid w:val="00AC456B"/>
    <w:rsid w:val="00B0272C"/>
    <w:rsid w:val="00BF2E8A"/>
    <w:rsid w:val="00C8770B"/>
    <w:rsid w:val="00CA1A12"/>
    <w:rsid w:val="00CA6769"/>
    <w:rsid w:val="00CD121A"/>
    <w:rsid w:val="00D94B12"/>
    <w:rsid w:val="00DA3AB2"/>
    <w:rsid w:val="00DA3AF4"/>
    <w:rsid w:val="00DC07C3"/>
    <w:rsid w:val="00DE5718"/>
    <w:rsid w:val="00EC0F83"/>
    <w:rsid w:val="00EE6C0D"/>
    <w:rsid w:val="00EF3843"/>
    <w:rsid w:val="00F124A4"/>
    <w:rsid w:val="00F31F53"/>
    <w:rsid w:val="00F47B3E"/>
    <w:rsid w:val="00F83671"/>
    <w:rsid w:val="00FC529E"/>
    <w:rsid w:val="00FE5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  <w15:docId w15:val="{9BF960C5-32F2-429D-B4F1-A3996030A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7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A6B0E05</Template>
  <TotalTime>1</TotalTime>
  <Pages>3</Pages>
  <Words>963</Words>
  <Characters>5490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McGladrigan, Sharon</dc:creator>
  <cp:lastModifiedBy>Taylor, Julie</cp:lastModifiedBy>
  <cp:revision>2</cp:revision>
  <cp:lastPrinted>2015-08-05T14:10:00Z</cp:lastPrinted>
  <dcterms:created xsi:type="dcterms:W3CDTF">2015-11-02T17:35:00Z</dcterms:created>
  <dcterms:modified xsi:type="dcterms:W3CDTF">2015-11-02T17:35:00Z</dcterms:modified>
</cp:coreProperties>
</file>