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AFB" w:rsidRPr="00BF2E8A" w:rsidRDefault="00CD121A" w:rsidP="00BF2E8A">
      <w:pPr>
        <w:spacing w:after="0" w:line="240" w:lineRule="auto"/>
        <w:jc w:val="center"/>
        <w:rPr>
          <w:b/>
          <w:sz w:val="28"/>
        </w:rPr>
      </w:pPr>
      <w:bookmarkStart w:id="0" w:name="_GoBack"/>
      <w:bookmarkEnd w:id="0"/>
      <w:r>
        <w:rPr>
          <w:b/>
          <w:sz w:val="28"/>
        </w:rPr>
        <w:t>Warwick WI</w:t>
      </w:r>
      <w:r w:rsidR="00BF2E8A" w:rsidRPr="00BF2E8A">
        <w:rPr>
          <w:b/>
          <w:sz w:val="28"/>
        </w:rPr>
        <w:t xml:space="preserve"> meeting</w:t>
      </w:r>
    </w:p>
    <w:p w:rsidR="00BF2E8A" w:rsidRPr="00BF2E8A" w:rsidRDefault="00BF2E8A" w:rsidP="00BF2E8A">
      <w:pPr>
        <w:spacing w:after="0" w:line="240" w:lineRule="auto"/>
        <w:jc w:val="center"/>
        <w:rPr>
          <w:b/>
          <w:sz w:val="28"/>
        </w:rPr>
      </w:pPr>
    </w:p>
    <w:p w:rsid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Wednesday </w:t>
      </w:r>
      <w:r w:rsidR="00BF2E8A" w:rsidRPr="00BF2E8A">
        <w:rPr>
          <w:b/>
          <w:sz w:val="28"/>
        </w:rPr>
        <w:t>8</w:t>
      </w:r>
      <w:r w:rsidR="00BF2E8A" w:rsidRPr="00BF2E8A">
        <w:rPr>
          <w:b/>
          <w:sz w:val="28"/>
          <w:vertAlign w:val="superscript"/>
        </w:rPr>
        <w:t>th</w:t>
      </w:r>
      <w:r w:rsidR="00BF2E8A" w:rsidRPr="00BF2E8A">
        <w:rPr>
          <w:b/>
          <w:sz w:val="28"/>
        </w:rPr>
        <w:t xml:space="preserve"> October 2014</w:t>
      </w:r>
    </w:p>
    <w:p w:rsidR="00060767" w:rsidRP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5.30pm</w:t>
      </w:r>
    </w:p>
    <w:p w:rsidR="00060767" w:rsidRPr="00060767" w:rsidRDefault="00060767" w:rsidP="00BF2E8A">
      <w:pPr>
        <w:spacing w:after="0" w:line="240" w:lineRule="auto"/>
        <w:jc w:val="center"/>
        <w:rPr>
          <w:b/>
          <w:sz w:val="28"/>
        </w:rPr>
      </w:pPr>
      <w:r w:rsidRPr="00060767">
        <w:rPr>
          <w:b/>
          <w:sz w:val="28"/>
        </w:rPr>
        <w:t>Statistics Common Room, Zeeman building</w:t>
      </w:r>
    </w:p>
    <w:p w:rsidR="00BF2E8A" w:rsidRPr="00DA3AF4" w:rsidRDefault="00BF2E8A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060767" w:rsidRPr="00DA3AF4" w:rsidRDefault="00060767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BF2E8A" w:rsidRPr="00DA3AF4" w:rsidRDefault="00BF2E8A" w:rsidP="00BF2E8A">
      <w:pPr>
        <w:spacing w:after="0" w:line="240" w:lineRule="auto"/>
        <w:rPr>
          <w:rFonts w:cstheme="minorHAnsi"/>
          <w:sz w:val="24"/>
          <w:szCs w:val="24"/>
        </w:rPr>
      </w:pPr>
      <w:r w:rsidRPr="00DA3AF4">
        <w:rPr>
          <w:rFonts w:cstheme="minorHAnsi"/>
          <w:sz w:val="24"/>
          <w:szCs w:val="24"/>
        </w:rPr>
        <w:t>Following on from the discussion session held on Friday 5</w:t>
      </w:r>
      <w:r w:rsidRPr="00DA3AF4">
        <w:rPr>
          <w:rFonts w:cstheme="minorHAnsi"/>
          <w:sz w:val="24"/>
          <w:szCs w:val="24"/>
          <w:vertAlign w:val="superscript"/>
        </w:rPr>
        <w:t>th</w:t>
      </w:r>
      <w:r w:rsidRPr="00DA3AF4">
        <w:rPr>
          <w:rFonts w:cstheme="minorHAnsi"/>
          <w:sz w:val="24"/>
          <w:szCs w:val="24"/>
        </w:rPr>
        <w:t xml:space="preserve"> September</w:t>
      </w:r>
      <w:r w:rsidR="00060767" w:rsidRPr="00DA3AF4">
        <w:rPr>
          <w:rFonts w:cstheme="minorHAnsi"/>
          <w:sz w:val="24"/>
          <w:szCs w:val="24"/>
        </w:rPr>
        <w:t>, the first meeting of the University of Warwick’s new WI was held to agree the committee members and logistical arrangements for further meetings.</w:t>
      </w:r>
    </w:p>
    <w:p w:rsidR="00060767" w:rsidRPr="00DA3AF4" w:rsidRDefault="00060767" w:rsidP="00BF2E8A">
      <w:pPr>
        <w:spacing w:after="0" w:line="240" w:lineRule="auto"/>
        <w:rPr>
          <w:rFonts w:cstheme="minorHAnsi"/>
          <w:sz w:val="24"/>
          <w:szCs w:val="24"/>
        </w:rPr>
      </w:pPr>
    </w:p>
    <w:p w:rsidR="00060767" w:rsidRPr="00DA3AF4" w:rsidRDefault="00060767" w:rsidP="00410C9D">
      <w:pPr>
        <w:spacing w:after="120" w:line="240" w:lineRule="auto"/>
        <w:rPr>
          <w:rFonts w:cstheme="minorHAnsi"/>
          <w:sz w:val="24"/>
          <w:szCs w:val="24"/>
        </w:rPr>
      </w:pPr>
      <w:r w:rsidRPr="00DA3AF4">
        <w:rPr>
          <w:rFonts w:cstheme="minorHAnsi"/>
          <w:sz w:val="24"/>
          <w:szCs w:val="24"/>
        </w:rPr>
        <w:t>The following was agreed:</w:t>
      </w:r>
    </w:p>
    <w:p w:rsidR="00060767" w:rsidRPr="00DA3AF4" w:rsidRDefault="00060767" w:rsidP="00410C9D">
      <w:pPr>
        <w:pStyle w:val="PlainText"/>
        <w:numPr>
          <w:ilvl w:val="0"/>
          <w:numId w:val="2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 xml:space="preserve">Meetings to be held the </w:t>
      </w:r>
      <w:r w:rsidR="00410C9D" w:rsidRPr="00DA3AF4">
        <w:rPr>
          <w:rFonts w:asciiTheme="minorHAnsi" w:hAnsiTheme="minorHAnsi" w:cstheme="minorHAnsi"/>
          <w:sz w:val="24"/>
          <w:szCs w:val="24"/>
        </w:rPr>
        <w:t xml:space="preserve">first Wednesday each month, making </w:t>
      </w:r>
      <w:r w:rsidRPr="00DA3AF4">
        <w:rPr>
          <w:rFonts w:asciiTheme="minorHAnsi" w:hAnsiTheme="minorHAnsi" w:cstheme="minorHAnsi"/>
          <w:sz w:val="24"/>
          <w:szCs w:val="24"/>
        </w:rPr>
        <w:t>next one 5th November (5.15-5.30pm)</w:t>
      </w:r>
      <w:r w:rsidR="00410C9D" w:rsidRPr="00DA3AF4">
        <w:rPr>
          <w:rFonts w:asciiTheme="minorHAnsi" w:hAnsiTheme="minorHAnsi" w:cstheme="minorHAnsi"/>
          <w:sz w:val="24"/>
          <w:szCs w:val="24"/>
        </w:rPr>
        <w:t xml:space="preserve"> (see below for dates for next 12 months)</w:t>
      </w:r>
    </w:p>
    <w:p w:rsidR="00410C9D" w:rsidRPr="00DA3AF4" w:rsidRDefault="00CD121A" w:rsidP="00410C9D">
      <w:pPr>
        <w:pStyle w:val="PlainText"/>
        <w:numPr>
          <w:ilvl w:val="0"/>
          <w:numId w:val="2"/>
        </w:numPr>
        <w:spacing w:after="12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The proposed name for the group was discussed although we have not been able to use the name as proposed – therefore further discussion will need to take place on this. </w:t>
      </w:r>
      <w:r w:rsidR="005F580A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Anyone with any ideas then please do let us know!</w:t>
      </w:r>
    </w:p>
    <w:p w:rsidR="00410C9D" w:rsidRPr="00DA3AF4" w:rsidRDefault="00A7620F" w:rsidP="00410C9D">
      <w:pPr>
        <w:pStyle w:val="PlainText"/>
        <w:numPr>
          <w:ilvl w:val="0"/>
          <w:numId w:val="2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Any woma</w:t>
      </w:r>
      <w:r w:rsidR="00410C9D" w:rsidRPr="00DA3AF4">
        <w:rPr>
          <w:rFonts w:asciiTheme="minorHAnsi" w:hAnsiTheme="minorHAnsi" w:cstheme="minorHAnsi"/>
          <w:sz w:val="24"/>
          <w:szCs w:val="24"/>
        </w:rPr>
        <w:t>n</w:t>
      </w:r>
      <w:r w:rsidRPr="00DA3AF4">
        <w:rPr>
          <w:rFonts w:asciiTheme="minorHAnsi" w:hAnsiTheme="minorHAnsi" w:cstheme="minorHAnsi"/>
          <w:sz w:val="24"/>
          <w:szCs w:val="24"/>
        </w:rPr>
        <w:t xml:space="preserve"> (aged 18 or over, as per WI regulations)</w:t>
      </w:r>
      <w:r w:rsidR="00410C9D" w:rsidRPr="00DA3AF4">
        <w:rPr>
          <w:rFonts w:asciiTheme="minorHAnsi" w:hAnsiTheme="minorHAnsi" w:cstheme="minorHAnsi"/>
          <w:sz w:val="24"/>
          <w:szCs w:val="24"/>
        </w:rPr>
        <w:t xml:space="preserve"> can join from within the Warwick community (staff, students, nearby residents or staff relations)</w:t>
      </w:r>
    </w:p>
    <w:p w:rsidR="00410C9D" w:rsidRPr="00DA3AF4" w:rsidRDefault="00410C9D" w:rsidP="00410C9D">
      <w:pPr>
        <w:pStyle w:val="PlainText"/>
        <w:numPr>
          <w:ilvl w:val="0"/>
          <w:numId w:val="2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Committee members for minimum of next 6 months as follows:</w:t>
      </w:r>
    </w:p>
    <w:p w:rsidR="00060767" w:rsidRPr="00DA3AF4" w:rsidRDefault="00060767" w:rsidP="00410C9D">
      <w:pPr>
        <w:pStyle w:val="PlainText"/>
        <w:numPr>
          <w:ilvl w:val="1"/>
          <w:numId w:val="1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 xml:space="preserve">President: </w:t>
      </w:r>
      <w:r w:rsidR="00410C9D" w:rsidRPr="00DA3AF4">
        <w:rPr>
          <w:rFonts w:asciiTheme="minorHAnsi" w:hAnsiTheme="minorHAnsi" w:cstheme="minorHAnsi"/>
          <w:sz w:val="24"/>
          <w:szCs w:val="24"/>
        </w:rPr>
        <w:t xml:space="preserve"> </w:t>
      </w:r>
      <w:r w:rsidRPr="00DA3AF4">
        <w:rPr>
          <w:rFonts w:asciiTheme="minorHAnsi" w:hAnsiTheme="minorHAnsi" w:cstheme="minorHAnsi"/>
          <w:sz w:val="24"/>
          <w:szCs w:val="24"/>
        </w:rPr>
        <w:t>Julie</w:t>
      </w:r>
      <w:r w:rsidR="007243C2">
        <w:rPr>
          <w:rFonts w:asciiTheme="minorHAnsi" w:hAnsiTheme="minorHAnsi" w:cstheme="minorHAnsi"/>
          <w:sz w:val="24"/>
          <w:szCs w:val="24"/>
        </w:rPr>
        <w:t xml:space="preserve"> </w:t>
      </w:r>
      <w:r w:rsidRPr="00DA3AF4">
        <w:rPr>
          <w:rFonts w:asciiTheme="minorHAnsi" w:hAnsiTheme="minorHAnsi" w:cstheme="minorHAnsi"/>
          <w:sz w:val="24"/>
          <w:szCs w:val="24"/>
        </w:rPr>
        <w:t>Taylor</w:t>
      </w:r>
    </w:p>
    <w:p w:rsidR="00410C9D" w:rsidRPr="00DA3AF4" w:rsidRDefault="00410C9D" w:rsidP="00410C9D">
      <w:pPr>
        <w:pStyle w:val="PlainText"/>
        <w:numPr>
          <w:ilvl w:val="1"/>
          <w:numId w:val="1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Vice-Presidents:  Maxine Thacker &amp; Linda Pettifor</w:t>
      </w:r>
    </w:p>
    <w:p w:rsidR="00410C9D" w:rsidRPr="00DA3AF4" w:rsidRDefault="00410C9D" w:rsidP="00410C9D">
      <w:pPr>
        <w:pStyle w:val="PlainText"/>
        <w:numPr>
          <w:ilvl w:val="1"/>
          <w:numId w:val="1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Secretary:  Sharon McGladrigan</w:t>
      </w:r>
    </w:p>
    <w:p w:rsidR="00410C9D" w:rsidRPr="00DA3AF4" w:rsidRDefault="00410C9D" w:rsidP="00410C9D">
      <w:pPr>
        <w:pStyle w:val="PlainText"/>
        <w:numPr>
          <w:ilvl w:val="1"/>
          <w:numId w:val="1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Assistant Secretaries:  Emma Sephton &amp; Nicola Hunt</w:t>
      </w:r>
    </w:p>
    <w:p w:rsidR="00410C9D" w:rsidRPr="00DA3AF4" w:rsidRDefault="00410C9D" w:rsidP="00410C9D">
      <w:pPr>
        <w:pStyle w:val="PlainText"/>
        <w:numPr>
          <w:ilvl w:val="1"/>
          <w:numId w:val="1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Treasurer:  Jane Hutton</w:t>
      </w:r>
    </w:p>
    <w:p w:rsidR="00410C9D" w:rsidRPr="00DA3AF4" w:rsidRDefault="00410C9D" w:rsidP="00410C9D">
      <w:pPr>
        <w:pStyle w:val="PlainText"/>
        <w:numPr>
          <w:ilvl w:val="1"/>
          <w:numId w:val="1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Assistant Treasurers:  Lesley Preston</w:t>
      </w:r>
      <w:r w:rsidR="00FC529E">
        <w:rPr>
          <w:rFonts w:asciiTheme="minorHAnsi" w:hAnsiTheme="minorHAnsi" w:cstheme="minorHAnsi"/>
          <w:sz w:val="24"/>
          <w:szCs w:val="24"/>
        </w:rPr>
        <w:t xml:space="preserve"> &amp; AN Other (the person suggested is currently on annual leave so name to be confirmed)</w:t>
      </w:r>
    </w:p>
    <w:p w:rsidR="00410C9D" w:rsidRPr="00DA3AF4" w:rsidRDefault="00410C9D" w:rsidP="00A7620F">
      <w:pPr>
        <w:pStyle w:val="PlainText"/>
        <w:numPr>
          <w:ilvl w:val="1"/>
          <w:numId w:val="1"/>
        </w:numPr>
        <w:spacing w:after="120"/>
        <w:ind w:left="1077" w:hanging="357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Events Organiser: Ngan Dam</w:t>
      </w:r>
      <w:r w:rsidR="00FC529E">
        <w:rPr>
          <w:rFonts w:asciiTheme="minorHAnsi" w:hAnsiTheme="minorHAnsi" w:cstheme="minorHAnsi"/>
          <w:sz w:val="24"/>
          <w:szCs w:val="24"/>
        </w:rPr>
        <w:t xml:space="preserve"> (anyone wishing to support Ngan would be appreciated)</w:t>
      </w:r>
    </w:p>
    <w:p w:rsidR="00A7620F" w:rsidRPr="00EE6C0D" w:rsidRDefault="00A7620F" w:rsidP="00A7620F">
      <w:pPr>
        <w:pStyle w:val="PlainText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 xml:space="preserve">Annual meetings (not AGM) to be held in November.  This will include nomination &amp; election process for new committee members </w:t>
      </w:r>
      <w:r w:rsidRPr="00DA3AF4">
        <w:rPr>
          <w:rFonts w:asciiTheme="minorHAnsi" w:hAnsiTheme="minorHAnsi" w:cstheme="minorHAnsi"/>
          <w:i/>
          <w:sz w:val="24"/>
          <w:szCs w:val="24"/>
        </w:rPr>
        <w:t>(see further information below)</w:t>
      </w:r>
    </w:p>
    <w:p w:rsidR="00EE6C0D" w:rsidRPr="00EE6C0D" w:rsidRDefault="00EE6C0D" w:rsidP="00EE6C0D">
      <w:pPr>
        <w:pStyle w:val="PlainText"/>
        <w:ind w:left="360"/>
        <w:rPr>
          <w:rFonts w:asciiTheme="minorHAnsi" w:hAnsiTheme="minorHAnsi" w:cstheme="minorHAnsi"/>
          <w:sz w:val="24"/>
          <w:szCs w:val="24"/>
        </w:rPr>
      </w:pPr>
    </w:p>
    <w:p w:rsidR="00EE6C0D" w:rsidRPr="00DA3AF4" w:rsidRDefault="00EE6C0D" w:rsidP="00A7620F">
      <w:pPr>
        <w:pStyle w:val="PlainText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We have to hold 11 meetings per year, which we intend to move around campus – so would appreciate any thoughts on suitable locations in your area?</w:t>
      </w:r>
    </w:p>
    <w:p w:rsidR="00060767" w:rsidRPr="00DA3AF4" w:rsidRDefault="00060767" w:rsidP="00060767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862EFF" w:rsidRPr="00DA3AF4" w:rsidRDefault="00862EFF" w:rsidP="00862EFF">
      <w:pPr>
        <w:pStyle w:val="PlainText"/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Annual subscription information:</w:t>
      </w:r>
    </w:p>
    <w:p w:rsidR="00862EFF" w:rsidRDefault="00862EFF" w:rsidP="00862EFF">
      <w:pPr>
        <w:pStyle w:val="PlainText"/>
        <w:numPr>
          <w:ilvl w:val="0"/>
          <w:numId w:val="6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Current annual subscription is £36</w:t>
      </w:r>
      <w:r w:rsidR="00EE6C0D">
        <w:rPr>
          <w:rFonts w:asciiTheme="minorHAnsi" w:hAnsiTheme="minorHAnsi" w:cstheme="minorHAnsi"/>
          <w:sz w:val="24"/>
          <w:szCs w:val="24"/>
        </w:rPr>
        <w:t xml:space="preserve"> </w:t>
      </w:r>
    </w:p>
    <w:p w:rsidR="00EE6C0D" w:rsidRPr="00DA3AF4" w:rsidRDefault="00EE6C0D" w:rsidP="00862EFF">
      <w:pPr>
        <w:pStyle w:val="PlainText"/>
        <w:numPr>
          <w:ilvl w:val="0"/>
          <w:numId w:val="6"/>
        </w:numPr>
        <w:spacing w:after="12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Once you have subscribed you will receive 8 magazines per year – delivered to your home address</w:t>
      </w:r>
    </w:p>
    <w:p w:rsidR="00862EFF" w:rsidRPr="00DA3AF4" w:rsidRDefault="00862EFF" w:rsidP="00862EFF">
      <w:pPr>
        <w:pStyle w:val="PlainText"/>
        <w:numPr>
          <w:ilvl w:val="0"/>
          <w:numId w:val="6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Payable by cash, cheque or (once Bank account set-up) via online banking</w:t>
      </w:r>
    </w:p>
    <w:p w:rsidR="00A7620F" w:rsidRPr="00DA3AF4" w:rsidRDefault="00A7620F" w:rsidP="00862EFF">
      <w:pPr>
        <w:pStyle w:val="PlainText"/>
        <w:numPr>
          <w:ilvl w:val="0"/>
          <w:numId w:val="6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Payment now will secure membership until January 2016</w:t>
      </w:r>
    </w:p>
    <w:p w:rsidR="005F580A" w:rsidRDefault="00862EFF" w:rsidP="00862EFF">
      <w:pPr>
        <w:pStyle w:val="PlainText"/>
        <w:numPr>
          <w:ilvl w:val="0"/>
          <w:numId w:val="6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First year</w:t>
      </w:r>
      <w:r w:rsidR="00A7620F" w:rsidRPr="00DA3AF4">
        <w:rPr>
          <w:rFonts w:asciiTheme="minorHAnsi" w:hAnsiTheme="minorHAnsi" w:cstheme="minorHAnsi"/>
          <w:sz w:val="24"/>
          <w:szCs w:val="24"/>
        </w:rPr>
        <w:t xml:space="preserve"> subscriptions will be retained in full by the group</w:t>
      </w:r>
    </w:p>
    <w:p w:rsidR="005F580A" w:rsidRDefault="005F580A">
      <w:pPr>
        <w:rPr>
          <w:rFonts w:eastAsia="Times New Roman" w:cstheme="minorHAnsi"/>
          <w:color w:val="000000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A7620F" w:rsidRPr="00DA3AF4" w:rsidRDefault="00A7620F" w:rsidP="005F580A">
      <w:pPr>
        <w:pStyle w:val="PlainText"/>
        <w:spacing w:after="120"/>
        <w:rPr>
          <w:rFonts w:asciiTheme="minorHAnsi" w:hAnsiTheme="minorHAnsi" w:cstheme="minorHAnsi"/>
          <w:sz w:val="24"/>
          <w:szCs w:val="24"/>
        </w:rPr>
      </w:pPr>
    </w:p>
    <w:p w:rsidR="00676714" w:rsidRPr="00DA3AF4" w:rsidRDefault="00A7620F" w:rsidP="00AA53FC">
      <w:pPr>
        <w:pStyle w:val="PlainText"/>
        <w:numPr>
          <w:ilvl w:val="0"/>
          <w:numId w:val="6"/>
        </w:numPr>
        <w:ind w:left="357" w:hanging="357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In f</w:t>
      </w:r>
      <w:r w:rsidR="00862EFF" w:rsidRPr="00DA3AF4">
        <w:rPr>
          <w:rFonts w:asciiTheme="minorHAnsi" w:hAnsiTheme="minorHAnsi" w:cstheme="minorHAnsi"/>
          <w:sz w:val="24"/>
          <w:szCs w:val="24"/>
        </w:rPr>
        <w:t>uture years</w:t>
      </w:r>
      <w:r w:rsidRPr="00DA3AF4">
        <w:rPr>
          <w:rFonts w:asciiTheme="minorHAnsi" w:hAnsiTheme="minorHAnsi" w:cstheme="minorHAnsi"/>
          <w:sz w:val="24"/>
          <w:szCs w:val="24"/>
        </w:rPr>
        <w:t>,</w:t>
      </w:r>
      <w:r w:rsidR="00862EFF" w:rsidRPr="00DA3AF4">
        <w:rPr>
          <w:rFonts w:asciiTheme="minorHAnsi" w:hAnsiTheme="minorHAnsi" w:cstheme="minorHAnsi"/>
          <w:sz w:val="24"/>
          <w:szCs w:val="24"/>
        </w:rPr>
        <w:t xml:space="preserve"> </w:t>
      </w:r>
      <w:r w:rsidRPr="00DA3AF4">
        <w:rPr>
          <w:rFonts w:asciiTheme="minorHAnsi" w:hAnsiTheme="minorHAnsi" w:cstheme="minorHAnsi"/>
          <w:sz w:val="24"/>
          <w:szCs w:val="24"/>
        </w:rPr>
        <w:t xml:space="preserve">50% of members subscriptions will be retained by the group and the rest divided between the </w:t>
      </w:r>
      <w:r w:rsidR="00862EFF" w:rsidRPr="00DA3AF4">
        <w:rPr>
          <w:rFonts w:asciiTheme="minorHAnsi" w:hAnsiTheme="minorHAnsi" w:cstheme="minorHAnsi"/>
          <w:sz w:val="24"/>
          <w:szCs w:val="24"/>
        </w:rPr>
        <w:t>War</w:t>
      </w:r>
      <w:r w:rsidRPr="00DA3AF4">
        <w:rPr>
          <w:rFonts w:asciiTheme="minorHAnsi" w:hAnsiTheme="minorHAnsi" w:cstheme="minorHAnsi"/>
          <w:sz w:val="24"/>
          <w:szCs w:val="24"/>
        </w:rPr>
        <w:t>wickshire</w:t>
      </w:r>
      <w:r w:rsidR="00862EFF" w:rsidRPr="00DA3AF4">
        <w:rPr>
          <w:rFonts w:asciiTheme="minorHAnsi" w:hAnsiTheme="minorHAnsi" w:cstheme="minorHAnsi"/>
          <w:sz w:val="24"/>
          <w:szCs w:val="24"/>
        </w:rPr>
        <w:t xml:space="preserve"> &amp; London offices</w:t>
      </w:r>
      <w:r w:rsidR="00676714" w:rsidRPr="00DA3AF4">
        <w:rPr>
          <w:rFonts w:asciiTheme="minorHAnsi" w:hAnsiTheme="minorHAnsi" w:cstheme="minorHAnsi"/>
          <w:sz w:val="24"/>
          <w:szCs w:val="24"/>
        </w:rPr>
        <w:t xml:space="preserve">  (</w:t>
      </w:r>
      <w:r w:rsidR="00676714" w:rsidRPr="00DA3AF4">
        <w:rPr>
          <w:rFonts w:asciiTheme="minorHAnsi" w:hAnsiTheme="minorHAnsi" w:cstheme="minorHAnsi"/>
          <w:i/>
          <w:sz w:val="24"/>
          <w:szCs w:val="24"/>
        </w:rPr>
        <w:t>see below re further income suggestions)</w:t>
      </w:r>
    </w:p>
    <w:p w:rsidR="00DA3AF4" w:rsidRPr="00DA3AF4" w:rsidRDefault="00DA3AF4" w:rsidP="00060767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21787B" w:rsidRPr="00DA3AF4" w:rsidRDefault="0021787B" w:rsidP="0021787B">
      <w:pPr>
        <w:pStyle w:val="PlainText"/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 xml:space="preserve">Further </w:t>
      </w:r>
      <w:r w:rsidR="00676714" w:rsidRPr="00DA3AF4">
        <w:rPr>
          <w:rFonts w:asciiTheme="minorHAnsi" w:hAnsiTheme="minorHAnsi" w:cstheme="minorHAnsi"/>
          <w:sz w:val="24"/>
          <w:szCs w:val="24"/>
        </w:rPr>
        <w:t>information</w:t>
      </w:r>
      <w:r w:rsidRPr="00DA3AF4">
        <w:rPr>
          <w:rFonts w:asciiTheme="minorHAnsi" w:hAnsiTheme="minorHAnsi" w:cstheme="minorHAnsi"/>
          <w:sz w:val="24"/>
          <w:szCs w:val="24"/>
        </w:rPr>
        <w:t xml:space="preserve"> regarding forthcoming meetings:</w:t>
      </w:r>
    </w:p>
    <w:p w:rsidR="00AA53FC" w:rsidRDefault="006E4043" w:rsidP="0021787B">
      <w:pPr>
        <w:pStyle w:val="PlainText"/>
        <w:numPr>
          <w:ilvl w:val="0"/>
          <w:numId w:val="5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AA53FC">
        <w:rPr>
          <w:rFonts w:asciiTheme="minorHAnsi" w:hAnsiTheme="minorHAnsi" w:cstheme="minorHAnsi"/>
          <w:sz w:val="24"/>
          <w:szCs w:val="24"/>
        </w:rPr>
        <w:t>Warwickshire office to provide guidance and support for the group (</w:t>
      </w:r>
      <w:r w:rsidR="007243C2">
        <w:rPr>
          <w:rFonts w:asciiTheme="minorHAnsi" w:hAnsiTheme="minorHAnsi" w:cstheme="minorHAnsi"/>
          <w:sz w:val="24"/>
          <w:szCs w:val="24"/>
        </w:rPr>
        <w:t>Lynne Stubbings and Susan Coates</w:t>
      </w:r>
      <w:r w:rsidRPr="00AA53FC">
        <w:rPr>
          <w:rFonts w:asciiTheme="minorHAnsi" w:hAnsiTheme="minorHAnsi" w:cstheme="minorHAnsi"/>
          <w:sz w:val="24"/>
          <w:szCs w:val="24"/>
        </w:rPr>
        <w:t>), including a guidance booklet which includes hints &amp; tips for running a WI</w:t>
      </w:r>
    </w:p>
    <w:p w:rsidR="006E4043" w:rsidRPr="00EE6C0D" w:rsidRDefault="006E4043" w:rsidP="005F580A">
      <w:pPr>
        <w:pStyle w:val="ListParagraph"/>
        <w:numPr>
          <w:ilvl w:val="0"/>
          <w:numId w:val="5"/>
        </w:numPr>
        <w:spacing w:after="120" w:line="240" w:lineRule="auto"/>
        <w:ind w:left="357" w:hanging="357"/>
        <w:contextualSpacing w:val="0"/>
        <w:rPr>
          <w:rFonts w:cstheme="minorHAnsi"/>
          <w:sz w:val="24"/>
          <w:szCs w:val="24"/>
        </w:rPr>
      </w:pPr>
      <w:r w:rsidRPr="00EE6C0D">
        <w:rPr>
          <w:rFonts w:cstheme="minorHAnsi"/>
          <w:sz w:val="24"/>
          <w:szCs w:val="24"/>
        </w:rPr>
        <w:t>Warwickshire office maintain a list of session speakers (also suggested Stoneleigh WI members who do craft talks)</w:t>
      </w:r>
    </w:p>
    <w:p w:rsidR="006E4043" w:rsidRPr="00DA3AF4" w:rsidRDefault="006E4043" w:rsidP="0021787B">
      <w:pPr>
        <w:pStyle w:val="PlainText"/>
        <w:numPr>
          <w:ilvl w:val="0"/>
          <w:numId w:val="5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Warwickshire office organise events which all WI members may participate in/attend</w:t>
      </w:r>
    </w:p>
    <w:p w:rsidR="00862EFF" w:rsidRPr="00DA3AF4" w:rsidRDefault="00862EFF" w:rsidP="0021787B">
      <w:pPr>
        <w:pStyle w:val="PlainText"/>
        <w:numPr>
          <w:ilvl w:val="0"/>
          <w:numId w:val="5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WI runs various campaigns which members can get involved in (more details in regular WI publications)</w:t>
      </w:r>
    </w:p>
    <w:p w:rsidR="0021787B" w:rsidRPr="00DA3AF4" w:rsidRDefault="006E4043" w:rsidP="0021787B">
      <w:pPr>
        <w:pStyle w:val="PlainText"/>
        <w:numPr>
          <w:ilvl w:val="0"/>
          <w:numId w:val="5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Annual financial statements required to be produced to Warwickshire WI team (WI have online resource/guidance)</w:t>
      </w:r>
    </w:p>
    <w:p w:rsidR="006E4043" w:rsidRPr="00DA3AF4" w:rsidRDefault="006E4043" w:rsidP="0021787B">
      <w:pPr>
        <w:pStyle w:val="PlainText"/>
        <w:numPr>
          <w:ilvl w:val="0"/>
          <w:numId w:val="5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Registered members will be included on the WI’s MCS (Membership Communication System) – a secure database with all WI members’ contact details – so the group will need to establish an MCS rep</w:t>
      </w:r>
      <w:r w:rsidR="007243C2">
        <w:rPr>
          <w:rFonts w:asciiTheme="minorHAnsi" w:hAnsiTheme="minorHAnsi" w:cstheme="minorHAnsi"/>
          <w:sz w:val="24"/>
          <w:szCs w:val="24"/>
        </w:rPr>
        <w:t>resentative to manage our information (this is a secure system and no information from this system is passed on to other organisations)</w:t>
      </w:r>
    </w:p>
    <w:p w:rsidR="006E4043" w:rsidRPr="00DA3AF4" w:rsidRDefault="006E4043" w:rsidP="0021787B">
      <w:pPr>
        <w:pStyle w:val="PlainText"/>
        <w:numPr>
          <w:ilvl w:val="0"/>
          <w:numId w:val="5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Registered members will be automatically enrolled on the Moodle online resource via WI website</w:t>
      </w:r>
    </w:p>
    <w:p w:rsidR="00A7620F" w:rsidRPr="00DA3AF4" w:rsidRDefault="00A7620F" w:rsidP="0021787B">
      <w:pPr>
        <w:pStyle w:val="PlainText"/>
        <w:numPr>
          <w:ilvl w:val="0"/>
          <w:numId w:val="5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 xml:space="preserve">Annual nomination/election of committee members is run as part of annual </w:t>
      </w:r>
      <w:r w:rsidR="00DA3AF4" w:rsidRPr="00DA3AF4">
        <w:rPr>
          <w:rFonts w:asciiTheme="minorHAnsi" w:hAnsiTheme="minorHAnsi" w:cstheme="minorHAnsi"/>
          <w:sz w:val="24"/>
          <w:szCs w:val="24"/>
        </w:rPr>
        <w:t>meeting</w:t>
      </w:r>
      <w:r w:rsidRPr="00DA3AF4">
        <w:rPr>
          <w:rFonts w:asciiTheme="minorHAnsi" w:hAnsiTheme="minorHAnsi" w:cstheme="minorHAnsi"/>
          <w:sz w:val="24"/>
          <w:szCs w:val="24"/>
        </w:rPr>
        <w:t xml:space="preserve"> (see above).  Members will nominate members of the committee and the president.  The newly elected committ</w:t>
      </w:r>
      <w:r w:rsidR="00CD121A">
        <w:rPr>
          <w:rFonts w:asciiTheme="minorHAnsi" w:hAnsiTheme="minorHAnsi" w:cstheme="minorHAnsi"/>
          <w:sz w:val="24"/>
          <w:szCs w:val="24"/>
        </w:rPr>
        <w:t>ee members will then elect the Secretary and T</w:t>
      </w:r>
      <w:r w:rsidRPr="00DA3AF4">
        <w:rPr>
          <w:rFonts w:asciiTheme="minorHAnsi" w:hAnsiTheme="minorHAnsi" w:cstheme="minorHAnsi"/>
          <w:sz w:val="24"/>
          <w:szCs w:val="24"/>
        </w:rPr>
        <w:t>reasurer</w:t>
      </w:r>
    </w:p>
    <w:p w:rsidR="00A7620F" w:rsidRPr="00DA3AF4" w:rsidRDefault="00676714" w:rsidP="0021787B">
      <w:pPr>
        <w:pStyle w:val="PlainText"/>
        <w:numPr>
          <w:ilvl w:val="0"/>
          <w:numId w:val="5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WI suggest organising fundraising events (i.e. raffles, cake sales, etc) to boost group income</w:t>
      </w:r>
    </w:p>
    <w:p w:rsidR="00676714" w:rsidRDefault="00676714" w:rsidP="0021787B">
      <w:pPr>
        <w:pStyle w:val="PlainText"/>
        <w:numPr>
          <w:ilvl w:val="0"/>
          <w:numId w:val="5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 xml:space="preserve">WI also suggest setting a meeting visitor fee for any non-members who wish to attend any monthly meetings (this should be set slightly higher than members monthly meeting fees, </w:t>
      </w:r>
      <w:r w:rsidR="00EE6C0D">
        <w:rPr>
          <w:rFonts w:asciiTheme="minorHAnsi" w:hAnsiTheme="minorHAnsi" w:cstheme="minorHAnsi"/>
          <w:sz w:val="24"/>
          <w:szCs w:val="24"/>
        </w:rPr>
        <w:t>so that members are not paying a higher price</w:t>
      </w:r>
      <w:r w:rsidRPr="00DA3AF4">
        <w:rPr>
          <w:rFonts w:asciiTheme="minorHAnsi" w:hAnsiTheme="minorHAnsi" w:cstheme="minorHAnsi"/>
          <w:sz w:val="24"/>
          <w:szCs w:val="24"/>
        </w:rPr>
        <w:t>)</w:t>
      </w:r>
    </w:p>
    <w:p w:rsidR="00EE6C0D" w:rsidRDefault="00EE6C0D" w:rsidP="005F580A">
      <w:pPr>
        <w:pStyle w:val="PlainText"/>
        <w:numPr>
          <w:ilvl w:val="0"/>
          <w:numId w:val="5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Approximate timings for meetings would be:</w:t>
      </w:r>
    </w:p>
    <w:p w:rsidR="00EE6C0D" w:rsidRDefault="00EE6C0D" w:rsidP="005F580A">
      <w:pPr>
        <w:pStyle w:val="PlainText"/>
        <w:numPr>
          <w:ilvl w:val="1"/>
          <w:numId w:val="9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Arrival 5.15pm for 5.30pm start</w:t>
      </w:r>
    </w:p>
    <w:p w:rsidR="00EE6C0D" w:rsidRDefault="00EE6C0D" w:rsidP="005F580A">
      <w:pPr>
        <w:pStyle w:val="PlainText"/>
        <w:numPr>
          <w:ilvl w:val="1"/>
          <w:numId w:val="9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Welcome and any paperwork / announcements</w:t>
      </w:r>
    </w:p>
    <w:p w:rsidR="00EE6C0D" w:rsidRDefault="00EE6C0D" w:rsidP="005F580A">
      <w:pPr>
        <w:pStyle w:val="PlainText"/>
        <w:numPr>
          <w:ilvl w:val="1"/>
          <w:numId w:val="9"/>
        </w:numPr>
        <w:spacing w:after="60"/>
        <w:ind w:hanging="35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5.45pm – Presentation / Talk / Demonstration</w:t>
      </w:r>
    </w:p>
    <w:p w:rsidR="00EE6C0D" w:rsidRPr="00DA3AF4" w:rsidRDefault="00EE6C0D" w:rsidP="005F580A">
      <w:pPr>
        <w:pStyle w:val="PlainText"/>
        <w:numPr>
          <w:ilvl w:val="1"/>
          <w:numId w:val="9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6.30pm – 7pm – Social</w:t>
      </w:r>
      <w:r w:rsidR="00CD121A">
        <w:rPr>
          <w:rFonts w:asciiTheme="minorHAnsi" w:hAnsiTheme="minorHAnsi" w:cstheme="minorHAnsi"/>
          <w:sz w:val="24"/>
          <w:szCs w:val="24"/>
        </w:rPr>
        <w:t xml:space="preserve"> / Discussion</w:t>
      </w:r>
      <w:r>
        <w:rPr>
          <w:rFonts w:asciiTheme="minorHAnsi" w:hAnsiTheme="minorHAnsi" w:cstheme="minorHAnsi"/>
          <w:sz w:val="24"/>
          <w:szCs w:val="24"/>
        </w:rPr>
        <w:t xml:space="preserve"> Time </w:t>
      </w:r>
    </w:p>
    <w:p w:rsidR="00A7620F" w:rsidRPr="00DA3AF4" w:rsidRDefault="00A7620F" w:rsidP="00060767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410C9D" w:rsidRPr="00DA3AF4" w:rsidRDefault="00410C9D" w:rsidP="0021787B">
      <w:pPr>
        <w:pStyle w:val="PlainText"/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Actions to be completed:</w:t>
      </w:r>
    </w:p>
    <w:p w:rsidR="0021787B" w:rsidRPr="00DA3AF4" w:rsidRDefault="0021787B" w:rsidP="0021787B">
      <w:pPr>
        <w:pStyle w:val="PlainText"/>
        <w:numPr>
          <w:ilvl w:val="0"/>
          <w:numId w:val="3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 xml:space="preserve">Committee meeting to be scheduled prior </w:t>
      </w:r>
      <w:r w:rsidR="00CD121A">
        <w:rPr>
          <w:rFonts w:asciiTheme="minorHAnsi" w:hAnsiTheme="minorHAnsi" w:cstheme="minorHAnsi"/>
          <w:sz w:val="24"/>
          <w:szCs w:val="24"/>
        </w:rPr>
        <w:t xml:space="preserve">to next </w:t>
      </w:r>
      <w:r w:rsidRPr="00DA3AF4">
        <w:rPr>
          <w:rFonts w:asciiTheme="minorHAnsi" w:hAnsiTheme="minorHAnsi" w:cstheme="minorHAnsi"/>
          <w:sz w:val="24"/>
          <w:szCs w:val="24"/>
        </w:rPr>
        <w:t>meeting</w:t>
      </w:r>
    </w:p>
    <w:p w:rsidR="0021787B" w:rsidRPr="00DA3AF4" w:rsidRDefault="0021787B" w:rsidP="0021787B">
      <w:pPr>
        <w:pStyle w:val="PlainText"/>
        <w:numPr>
          <w:ilvl w:val="0"/>
          <w:numId w:val="3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Bank account to be set-up (require two signatories on debits, Treasurer + A.N.Other)</w:t>
      </w:r>
    </w:p>
    <w:p w:rsidR="0021787B" w:rsidRPr="00DA3AF4" w:rsidRDefault="0021787B" w:rsidP="0021787B">
      <w:pPr>
        <w:pStyle w:val="PlainText"/>
        <w:numPr>
          <w:ilvl w:val="0"/>
          <w:numId w:val="3"/>
        </w:numPr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Email address to be set-up</w:t>
      </w:r>
    </w:p>
    <w:p w:rsidR="0021787B" w:rsidRPr="00DA3AF4" w:rsidRDefault="0021787B" w:rsidP="0021787B">
      <w:pPr>
        <w:pStyle w:val="PlainText"/>
        <w:numPr>
          <w:ilvl w:val="0"/>
          <w:numId w:val="3"/>
        </w:numPr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Web presence to be established</w:t>
      </w:r>
      <w:r w:rsidR="00A7620F" w:rsidRPr="00DA3AF4">
        <w:rPr>
          <w:rFonts w:asciiTheme="minorHAnsi" w:hAnsiTheme="minorHAnsi" w:cstheme="minorHAnsi"/>
          <w:sz w:val="24"/>
          <w:szCs w:val="24"/>
        </w:rPr>
        <w:t xml:space="preserve"> &amp; link to both Warwickshire &amp; London WI websites</w:t>
      </w:r>
    </w:p>
    <w:p w:rsidR="00676714" w:rsidRPr="00DA3AF4" w:rsidRDefault="00676714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5F580A" w:rsidRDefault="005F580A">
      <w:pPr>
        <w:rPr>
          <w:rFonts w:eastAsia="Times New Roman" w:cstheme="minorHAnsi"/>
          <w:color w:val="000000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CD121A" w:rsidRDefault="00CD121A" w:rsidP="00AA53FC">
      <w:pPr>
        <w:pStyle w:val="PlainText"/>
        <w:spacing w:after="120"/>
        <w:rPr>
          <w:rFonts w:asciiTheme="minorHAnsi" w:hAnsiTheme="minorHAnsi" w:cstheme="minorHAnsi"/>
          <w:sz w:val="24"/>
          <w:szCs w:val="24"/>
        </w:rPr>
      </w:pPr>
    </w:p>
    <w:p w:rsidR="00676714" w:rsidRPr="00DA3AF4" w:rsidRDefault="00676714" w:rsidP="00AA53FC">
      <w:pPr>
        <w:pStyle w:val="PlainText"/>
        <w:spacing w:after="120"/>
        <w:rPr>
          <w:rFonts w:asciiTheme="minorHAnsi" w:hAnsiTheme="minorHAnsi" w:cstheme="minorHAnsi"/>
          <w:sz w:val="24"/>
          <w:szCs w:val="24"/>
        </w:rPr>
      </w:pPr>
      <w:r w:rsidRPr="00DA3AF4">
        <w:rPr>
          <w:rFonts w:asciiTheme="minorHAnsi" w:hAnsiTheme="minorHAnsi" w:cstheme="minorHAnsi"/>
          <w:sz w:val="24"/>
          <w:szCs w:val="24"/>
        </w:rPr>
        <w:t>Dates for forthcoming meetings: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69"/>
        <w:gridCol w:w="2792"/>
        <w:gridCol w:w="3081"/>
      </w:tblGrid>
      <w:tr w:rsidR="00676714" w:rsidRPr="00DA3AF4" w:rsidTr="00676714">
        <w:tc>
          <w:tcPr>
            <w:tcW w:w="3369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b/>
                <w:sz w:val="24"/>
                <w:szCs w:val="24"/>
              </w:rPr>
              <w:t>Date</w:t>
            </w:r>
          </w:p>
        </w:tc>
        <w:tc>
          <w:tcPr>
            <w:tcW w:w="2792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b/>
                <w:sz w:val="24"/>
                <w:szCs w:val="24"/>
              </w:rPr>
              <w:t>Time</w:t>
            </w:r>
          </w:p>
        </w:tc>
        <w:tc>
          <w:tcPr>
            <w:tcW w:w="3081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b/>
                <w:sz w:val="24"/>
                <w:szCs w:val="24"/>
              </w:rPr>
              <w:t>Venue</w:t>
            </w:r>
          </w:p>
        </w:tc>
      </w:tr>
      <w:tr w:rsidR="00676714" w:rsidRPr="00DA3AF4" w:rsidTr="00676714">
        <w:tc>
          <w:tcPr>
            <w:tcW w:w="3369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Wednesday 5</w:t>
            </w:r>
            <w:r w:rsidRPr="00DA3AF4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th</w:t>
            </w: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 xml:space="preserve"> November 2014</w:t>
            </w:r>
          </w:p>
        </w:tc>
        <w:tc>
          <w:tcPr>
            <w:tcW w:w="2792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5.15pm for 5.30pm start</w:t>
            </w:r>
          </w:p>
        </w:tc>
        <w:tc>
          <w:tcPr>
            <w:tcW w:w="3081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tba</w:t>
            </w:r>
          </w:p>
        </w:tc>
      </w:tr>
      <w:tr w:rsidR="00676714" w:rsidRPr="00DA3AF4" w:rsidTr="00676714">
        <w:tc>
          <w:tcPr>
            <w:tcW w:w="3369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Wednesday 3</w:t>
            </w:r>
            <w:r w:rsidRPr="00DA3AF4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rd</w:t>
            </w: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 xml:space="preserve"> December 2014</w:t>
            </w:r>
          </w:p>
        </w:tc>
        <w:tc>
          <w:tcPr>
            <w:tcW w:w="2792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5.15pm for 5.30pm start</w:t>
            </w:r>
          </w:p>
        </w:tc>
        <w:tc>
          <w:tcPr>
            <w:tcW w:w="3081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tba</w:t>
            </w:r>
          </w:p>
        </w:tc>
      </w:tr>
      <w:tr w:rsidR="00676714" w:rsidRPr="00DA3AF4" w:rsidTr="00676714">
        <w:tc>
          <w:tcPr>
            <w:tcW w:w="3369" w:type="dxa"/>
          </w:tcPr>
          <w:p w:rsidR="00676714" w:rsidRPr="00DA3AF4" w:rsidRDefault="00676714" w:rsidP="00676714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Wednesday 7</w:t>
            </w:r>
            <w:r w:rsidRPr="00DA3AF4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th</w:t>
            </w: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 xml:space="preserve"> January 2015</w:t>
            </w:r>
          </w:p>
        </w:tc>
        <w:tc>
          <w:tcPr>
            <w:tcW w:w="2792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5.15pm for 5.30pm start</w:t>
            </w:r>
          </w:p>
        </w:tc>
        <w:tc>
          <w:tcPr>
            <w:tcW w:w="3081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tba</w:t>
            </w:r>
          </w:p>
        </w:tc>
      </w:tr>
      <w:tr w:rsidR="00676714" w:rsidRPr="00DA3AF4" w:rsidTr="00676714">
        <w:tc>
          <w:tcPr>
            <w:tcW w:w="3369" w:type="dxa"/>
          </w:tcPr>
          <w:p w:rsidR="00676714" w:rsidRPr="00DA3AF4" w:rsidRDefault="00676714" w:rsidP="00676714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Wednesday 4</w:t>
            </w:r>
            <w:r w:rsidRPr="00DA3AF4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th</w:t>
            </w: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 xml:space="preserve"> February 2015</w:t>
            </w:r>
          </w:p>
        </w:tc>
        <w:tc>
          <w:tcPr>
            <w:tcW w:w="2792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5.15pm for 5.30pm start</w:t>
            </w:r>
          </w:p>
        </w:tc>
        <w:tc>
          <w:tcPr>
            <w:tcW w:w="3081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tba</w:t>
            </w:r>
          </w:p>
        </w:tc>
      </w:tr>
      <w:tr w:rsidR="00676714" w:rsidRPr="00DA3AF4" w:rsidTr="00676714">
        <w:tc>
          <w:tcPr>
            <w:tcW w:w="3369" w:type="dxa"/>
          </w:tcPr>
          <w:p w:rsidR="00676714" w:rsidRPr="00DA3AF4" w:rsidRDefault="00676714" w:rsidP="00676714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Wednesday 4</w:t>
            </w:r>
            <w:r w:rsidRPr="00DA3AF4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th</w:t>
            </w: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 xml:space="preserve"> March 2015</w:t>
            </w:r>
          </w:p>
        </w:tc>
        <w:tc>
          <w:tcPr>
            <w:tcW w:w="2792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5.15pm for 5.30pm start</w:t>
            </w:r>
          </w:p>
        </w:tc>
        <w:tc>
          <w:tcPr>
            <w:tcW w:w="3081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tba</w:t>
            </w:r>
          </w:p>
        </w:tc>
      </w:tr>
      <w:tr w:rsidR="00676714" w:rsidRPr="00DA3AF4" w:rsidTr="00676714">
        <w:tc>
          <w:tcPr>
            <w:tcW w:w="3369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Wednesday 1</w:t>
            </w:r>
            <w:r w:rsidRPr="00DA3AF4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st</w:t>
            </w: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 xml:space="preserve"> April 2015</w:t>
            </w:r>
          </w:p>
        </w:tc>
        <w:tc>
          <w:tcPr>
            <w:tcW w:w="2792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5.15pm for 5.30pm start</w:t>
            </w:r>
          </w:p>
        </w:tc>
        <w:tc>
          <w:tcPr>
            <w:tcW w:w="3081" w:type="dxa"/>
          </w:tcPr>
          <w:p w:rsidR="00676714" w:rsidRPr="00DA3AF4" w:rsidRDefault="00676714" w:rsidP="0021787B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  <w:r w:rsidRPr="00DA3AF4">
              <w:rPr>
                <w:rFonts w:asciiTheme="minorHAnsi" w:hAnsiTheme="minorHAnsi" w:cstheme="minorHAnsi"/>
                <w:sz w:val="24"/>
                <w:szCs w:val="24"/>
              </w:rPr>
              <w:t>tba</w:t>
            </w:r>
          </w:p>
        </w:tc>
      </w:tr>
    </w:tbl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5F580A" w:rsidRDefault="005F580A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676714" w:rsidRDefault="009A6E49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5F580A" w:rsidRDefault="005F580A" w:rsidP="00AA53FC">
      <w:pPr>
        <w:pStyle w:val="PlainText"/>
        <w:spacing w:before="120"/>
        <w:rPr>
          <w:rFonts w:asciiTheme="minorHAnsi" w:hAnsiTheme="minorHAnsi" w:cstheme="minorHAnsi"/>
          <w:i/>
          <w:sz w:val="24"/>
          <w:szCs w:val="24"/>
        </w:rPr>
      </w:pPr>
    </w:p>
    <w:p w:rsidR="00AA53FC" w:rsidRPr="00AA53FC" w:rsidRDefault="00AA53FC" w:rsidP="005F580A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AA53FC">
        <w:rPr>
          <w:rFonts w:asciiTheme="minorHAnsi" w:hAnsiTheme="minorHAnsi" w:cstheme="minorHAnsi"/>
          <w:i/>
          <w:sz w:val="24"/>
          <w:szCs w:val="24"/>
        </w:rPr>
        <w:t>Minutes agreed to be accurate account of meeting</w:t>
      </w: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Pr="00DA3AF4" w:rsidRDefault="00AA53FC" w:rsidP="00AA53FC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Signed:  </w:t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</w:rPr>
        <w:tab/>
      </w:r>
      <w:r>
        <w:rPr>
          <w:rFonts w:asciiTheme="minorHAnsi" w:hAnsiTheme="minorHAnsi" w:cstheme="minorHAnsi"/>
          <w:sz w:val="24"/>
          <w:szCs w:val="24"/>
        </w:rPr>
        <w:t xml:space="preserve">Date:  </w:t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AA53FC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Name/Position:  </w:t>
      </w:r>
      <w:r w:rsidRPr="00AA53FC">
        <w:rPr>
          <w:rFonts w:asciiTheme="minorHAnsi" w:hAnsiTheme="minorHAnsi" w:cstheme="minorHAnsi"/>
          <w:i/>
          <w:sz w:val="24"/>
          <w:szCs w:val="24"/>
        </w:rPr>
        <w:t>Julie Taylor, President</w:t>
      </w:r>
    </w:p>
    <w:p w:rsidR="00AA53FC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sectPr w:rsidR="00AA53FC" w:rsidSect="00AA53FC">
      <w:footerReference w:type="default" r:id="rId8"/>
      <w:pgSz w:w="11906" w:h="16838" w:code="9"/>
      <w:pgMar w:top="851" w:right="1134" w:bottom="709" w:left="1418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671" w:rsidRDefault="00F83671" w:rsidP="00DA3AF4">
      <w:pPr>
        <w:spacing w:after="0" w:line="240" w:lineRule="auto"/>
      </w:pPr>
      <w:r>
        <w:separator/>
      </w:r>
    </w:p>
  </w:endnote>
  <w:endnote w:type="continuationSeparator" w:id="0">
    <w:p w:rsidR="00F83671" w:rsidRDefault="00F83671" w:rsidP="00DA3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AF4" w:rsidRDefault="009A6E49">
    <w:pPr>
      <w:pStyle w:val="Footer"/>
    </w:pPr>
    <w:r>
      <w:pict>
        <v:rect id="_x0000_i1026" style="width:0;height:1.5pt" o:hralign="center" o:hrstd="t" o:hr="t" fillcolor="#a0a0a0" stroked="f"/>
      </w:pict>
    </w:r>
  </w:p>
  <w:p w:rsidR="00DA3AF4" w:rsidRPr="00DA3AF4" w:rsidRDefault="00CD121A" w:rsidP="00DA3AF4">
    <w:pPr>
      <w:pStyle w:val="Footer"/>
      <w:tabs>
        <w:tab w:val="clear" w:pos="9026"/>
        <w:tab w:val="right" w:pos="9214"/>
      </w:tabs>
      <w:rPr>
        <w:color w:val="808080" w:themeColor="background1" w:themeShade="80"/>
        <w:sz w:val="16"/>
      </w:rPr>
    </w:pPr>
    <w:r>
      <w:rPr>
        <w:color w:val="808080" w:themeColor="background1" w:themeShade="80"/>
        <w:sz w:val="16"/>
      </w:rPr>
      <w:t>Warwick WI</w:t>
    </w:r>
    <w:r w:rsidR="00DA3AF4" w:rsidRPr="00DA3AF4">
      <w:rPr>
        <w:color w:val="808080" w:themeColor="background1" w:themeShade="80"/>
        <w:sz w:val="16"/>
      </w:rPr>
      <w:t xml:space="preserve"> 08Oct14</w:t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fldChar w:fldCharType="begin"/>
    </w:r>
    <w:r w:rsidR="00DA3AF4" w:rsidRPr="00DA3AF4">
      <w:rPr>
        <w:color w:val="808080" w:themeColor="background1" w:themeShade="80"/>
        <w:sz w:val="16"/>
      </w:rPr>
      <w:instrText xml:space="preserve"> PAGE   \* MERGEFORMAT </w:instrText>
    </w:r>
    <w:r w:rsidR="00DA3AF4" w:rsidRPr="00DA3AF4">
      <w:rPr>
        <w:color w:val="808080" w:themeColor="background1" w:themeShade="80"/>
        <w:sz w:val="16"/>
      </w:rPr>
      <w:fldChar w:fldCharType="separate"/>
    </w:r>
    <w:r w:rsidR="009A6E49">
      <w:rPr>
        <w:noProof/>
        <w:color w:val="808080" w:themeColor="background1" w:themeShade="80"/>
        <w:sz w:val="16"/>
      </w:rPr>
      <w:t>2</w:t>
    </w:r>
    <w:r w:rsidR="00DA3AF4" w:rsidRPr="00DA3AF4">
      <w:rPr>
        <w:noProof/>
        <w:color w:val="808080" w:themeColor="background1" w:themeShade="80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671" w:rsidRDefault="00F83671" w:rsidP="00DA3AF4">
      <w:pPr>
        <w:spacing w:after="0" w:line="240" w:lineRule="auto"/>
      </w:pPr>
      <w:r>
        <w:separator/>
      </w:r>
    </w:p>
  </w:footnote>
  <w:footnote w:type="continuationSeparator" w:id="0">
    <w:p w:rsidR="00F83671" w:rsidRDefault="00F83671" w:rsidP="00DA3A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96706"/>
    <w:multiLevelType w:val="hybridMultilevel"/>
    <w:tmpl w:val="E4A2B1D8"/>
    <w:lvl w:ilvl="0" w:tplc="723CEF80">
      <w:start w:val="5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AF569C9"/>
    <w:multiLevelType w:val="hybridMultilevel"/>
    <w:tmpl w:val="2CF62A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D9D414B"/>
    <w:multiLevelType w:val="hybridMultilevel"/>
    <w:tmpl w:val="A35EC4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125D1A"/>
    <w:multiLevelType w:val="hybridMultilevel"/>
    <w:tmpl w:val="E9143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5277AD"/>
    <w:multiLevelType w:val="hybridMultilevel"/>
    <w:tmpl w:val="195410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7397DA0"/>
    <w:multiLevelType w:val="hybridMultilevel"/>
    <w:tmpl w:val="635641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8165315"/>
    <w:multiLevelType w:val="hybridMultilevel"/>
    <w:tmpl w:val="37D2E5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8DF4E0B"/>
    <w:multiLevelType w:val="hybridMultilevel"/>
    <w:tmpl w:val="639255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D157D1"/>
    <w:multiLevelType w:val="hybridMultilevel"/>
    <w:tmpl w:val="58FADA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7"/>
  </w:num>
  <w:num w:numId="5">
    <w:abstractNumId w:val="2"/>
  </w:num>
  <w:num w:numId="6">
    <w:abstractNumId w:val="8"/>
  </w:num>
  <w:num w:numId="7">
    <w:abstractNumId w:val="5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2E8A"/>
    <w:rsid w:val="00060767"/>
    <w:rsid w:val="0021787B"/>
    <w:rsid w:val="00410C9D"/>
    <w:rsid w:val="00526AFB"/>
    <w:rsid w:val="005F580A"/>
    <w:rsid w:val="00676714"/>
    <w:rsid w:val="006E4043"/>
    <w:rsid w:val="007243C2"/>
    <w:rsid w:val="00862EFF"/>
    <w:rsid w:val="009A6E49"/>
    <w:rsid w:val="00A7620F"/>
    <w:rsid w:val="00AA53FC"/>
    <w:rsid w:val="00BF2E8A"/>
    <w:rsid w:val="00CD121A"/>
    <w:rsid w:val="00DA3AF4"/>
    <w:rsid w:val="00EE6C0D"/>
    <w:rsid w:val="00F83671"/>
    <w:rsid w:val="00FC5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87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88FA210C</Template>
  <TotalTime>0</TotalTime>
  <Pages>3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McGladrigan, Sharon</dc:creator>
  <cp:lastModifiedBy>McGladrigan, Sharon</cp:lastModifiedBy>
  <cp:revision>2</cp:revision>
  <dcterms:created xsi:type="dcterms:W3CDTF">2014-11-26T11:05:00Z</dcterms:created>
  <dcterms:modified xsi:type="dcterms:W3CDTF">2014-11-26T11:05:00Z</dcterms:modified>
</cp:coreProperties>
</file>