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E62" w:rsidRPr="00F10FBC" w:rsidRDefault="00F10FBC" w:rsidP="00F10FBC">
      <w:pPr>
        <w:spacing w:line="288" w:lineRule="auto"/>
        <w:rPr>
          <w:rFonts w:ascii="Arial Rounded MT Bold" w:hAnsi="Arial Rounded MT Bold"/>
          <w:sz w:val="44"/>
          <w:szCs w:val="44"/>
        </w:rPr>
      </w:pPr>
    </w:p>
    <w:p w:rsidR="00F10FBC" w:rsidRPr="00F10FBC" w:rsidRDefault="00F10FBC" w:rsidP="00F10FBC">
      <w:pPr>
        <w:spacing w:line="288" w:lineRule="auto"/>
        <w:rPr>
          <w:rFonts w:ascii="Arial Rounded MT Bold" w:hAnsi="Arial Rounded MT Bold"/>
          <w:sz w:val="44"/>
          <w:szCs w:val="44"/>
        </w:rPr>
      </w:pPr>
    </w:p>
    <w:p w:rsidR="00F10FBC" w:rsidRPr="00F10FBC" w:rsidRDefault="00F10FBC" w:rsidP="00F10FBC">
      <w:pPr>
        <w:pStyle w:val="ListParagraph"/>
        <w:spacing w:line="288" w:lineRule="auto"/>
        <w:jc w:val="center"/>
        <w:rPr>
          <w:rFonts w:ascii="Arial Rounded MT Bold" w:hAnsi="Arial Rounded MT Bold"/>
          <w:color w:val="F22E00"/>
          <w:sz w:val="44"/>
          <w:szCs w:val="44"/>
          <w:u w:val="single"/>
        </w:rPr>
      </w:pPr>
      <w:r w:rsidRPr="00F10FBC">
        <w:rPr>
          <w:rFonts w:ascii="Arial Rounded MT Bold" w:hAnsi="Arial Rounded MT Bold"/>
          <w:color w:val="F22E00"/>
          <w:sz w:val="44"/>
          <w:szCs w:val="44"/>
          <w:u w:val="single"/>
        </w:rPr>
        <w:t>Questions to be asked when interviewing GRP leads for video content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bookmarkStart w:id="0" w:name="_GoBack"/>
      <w:r w:rsidRPr="00F10FBC">
        <w:rPr>
          <w:rFonts w:ascii="Arial Rounded MT Bold" w:hAnsi="Arial Rounded MT Bold"/>
          <w:sz w:val="44"/>
          <w:szCs w:val="44"/>
        </w:rPr>
        <w:t xml:space="preserve">Tell me about [GRP name] 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 xml:space="preserve">Why is this a GRP? 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What one thing most excites you about theme/GRP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What are you hoping to learn or discover or achieve?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What do you love about your job?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Who else are you working with? Partnerships, alliances, etc.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Where do you work? What department are you in? What's it like?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What advice would you give someone who wants to get into your field of research?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 xml:space="preserve">Regarding your research, what do you want to know in five years’ time that you don't know now? </w:t>
      </w:r>
    </w:p>
    <w:p w:rsidR="00F10FBC" w:rsidRPr="00F10FBC" w:rsidRDefault="00F10FBC" w:rsidP="00F10FBC">
      <w:pPr>
        <w:pStyle w:val="ListParagraph"/>
        <w:numPr>
          <w:ilvl w:val="0"/>
          <w:numId w:val="4"/>
        </w:numPr>
        <w:rPr>
          <w:rFonts w:ascii="Arial Rounded MT Bold" w:hAnsi="Arial Rounded MT Bold"/>
          <w:sz w:val="44"/>
          <w:szCs w:val="44"/>
        </w:rPr>
      </w:pPr>
      <w:r w:rsidRPr="00F10FBC">
        <w:rPr>
          <w:rFonts w:ascii="Arial Rounded MT Bold" w:hAnsi="Arial Rounded MT Bold"/>
          <w:sz w:val="44"/>
          <w:szCs w:val="44"/>
        </w:rPr>
        <w:t>What are the 'big questions' that you think we're on the verge of answering?</w:t>
      </w:r>
    </w:p>
    <w:bookmarkEnd w:id="0"/>
    <w:p w:rsidR="00F10FBC" w:rsidRPr="00F10FBC" w:rsidRDefault="00F10FBC" w:rsidP="00F10FBC">
      <w:pPr>
        <w:spacing w:line="288" w:lineRule="auto"/>
        <w:rPr>
          <w:rFonts w:ascii="Arial Rounded MT Bold" w:hAnsi="Arial Rounded MT Bold"/>
          <w:sz w:val="44"/>
          <w:szCs w:val="44"/>
        </w:rPr>
      </w:pPr>
    </w:p>
    <w:sectPr w:rsidR="00F10FBC" w:rsidRPr="00F10FBC" w:rsidSect="00F10FBC">
      <w:pgSz w:w="11906" w:h="16838"/>
      <w:pgMar w:top="1440" w:right="707" w:bottom="144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C21F9E"/>
    <w:multiLevelType w:val="hybridMultilevel"/>
    <w:tmpl w:val="5C8AA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276988"/>
    <w:multiLevelType w:val="multilevel"/>
    <w:tmpl w:val="ADCABFE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2" w15:restartNumberingAfterBreak="0">
    <w:nsid w:val="66B57AF3"/>
    <w:multiLevelType w:val="hybridMultilevel"/>
    <w:tmpl w:val="157C8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AF7996"/>
    <w:multiLevelType w:val="hybridMultilevel"/>
    <w:tmpl w:val="88E64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FBC"/>
    <w:rsid w:val="000F21FE"/>
    <w:rsid w:val="00213D64"/>
    <w:rsid w:val="00293857"/>
    <w:rsid w:val="008955E7"/>
    <w:rsid w:val="00B069DA"/>
    <w:rsid w:val="00EC25F5"/>
    <w:rsid w:val="00F1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B59A37"/>
  <w15:chartTrackingRefBased/>
  <w15:docId w15:val="{12CF2056-DB7E-40CD-A02A-CA8CA95F9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0FBC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0F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29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90AB6C9E</Template>
  <TotalTime>5</TotalTime>
  <Pages>1</Pages>
  <Words>93</Words>
  <Characters>536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Cummins, Jane</dc:creator>
  <cp:keywords/>
  <dc:description/>
  <cp:lastModifiedBy>Cummins, Jane</cp:lastModifiedBy>
  <cp:revision>1</cp:revision>
  <dcterms:created xsi:type="dcterms:W3CDTF">2020-02-10T10:50:00Z</dcterms:created>
  <dcterms:modified xsi:type="dcterms:W3CDTF">2020-02-10T10:55:00Z</dcterms:modified>
</cp:coreProperties>
</file>