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14:paraId="184BA9CC" w14:textId="07B490D2"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>– RA-</w:t>
          </w:r>
          <w:r w:rsidR="00574296">
            <w:rPr>
              <w:b/>
              <w:color w:val="2E74B5" w:themeColor="accent1" w:themeShade="BF"/>
            </w:rPr>
            <w:t>EMX+EMX-E</w:t>
          </w:r>
          <w:r w:rsidR="003136C8">
            <w:rPr>
              <w:b/>
              <w:color w:val="2E74B5" w:themeColor="accent1" w:themeShade="BF"/>
            </w:rPr>
            <w:t>_V2</w:t>
          </w:r>
          <w:r w:rsidR="007D108C">
            <w:rPr>
              <w:b/>
              <w:color w:val="2E74B5" w:themeColor="accent1" w:themeShade="BF"/>
            </w:rPr>
            <w:t>.1</w:t>
          </w:r>
        </w:p>
      </w:sdtContent>
    </w:sdt>
    <w:p w14:paraId="29BDAAD0" w14:textId="77777777"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4"/>
        <w:gridCol w:w="2790"/>
        <w:gridCol w:w="1495"/>
        <w:gridCol w:w="1283"/>
        <w:gridCol w:w="1372"/>
        <w:gridCol w:w="1425"/>
        <w:gridCol w:w="2794"/>
      </w:tblGrid>
      <w:tr w:rsidR="00C04697" w14:paraId="2C5FD2BE" w14:textId="77777777" w:rsidTr="007D108C">
        <w:tc>
          <w:tcPr>
            <w:tcW w:w="2794" w:type="dxa"/>
            <w:tcBorders>
              <w:top w:val="nil"/>
              <w:left w:val="nil"/>
              <w:bottom w:val="nil"/>
            </w:tcBorders>
          </w:tcPr>
          <w:p w14:paraId="6C4EADC6" w14:textId="77777777"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568" w:type="dxa"/>
            <w:gridSpan w:val="3"/>
          </w:tcPr>
          <w:p w14:paraId="216D7852" w14:textId="77777777" w:rsidR="00C04697" w:rsidRDefault="00574296" w:rsidP="004D3B59">
            <w:r>
              <w:t>Bruker EMX/EMX-E EPR Spectrometers</w:t>
            </w:r>
          </w:p>
        </w:tc>
        <w:tc>
          <w:tcPr>
            <w:tcW w:w="2797" w:type="dxa"/>
            <w:gridSpan w:val="2"/>
            <w:tcBorders>
              <w:top w:val="nil"/>
              <w:bottom w:val="nil"/>
            </w:tcBorders>
            <w:vAlign w:val="center"/>
          </w:tcPr>
          <w:p w14:paraId="7FADB122" w14:textId="77777777"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94" w:type="dxa"/>
            <w:tcBorders>
              <w:bottom w:val="single" w:sz="4" w:space="0" w:color="auto"/>
            </w:tcBorders>
            <w:vAlign w:val="center"/>
          </w:tcPr>
          <w:p w14:paraId="45717344" w14:textId="099ADBE4" w:rsidR="00C04697" w:rsidRDefault="003136C8" w:rsidP="004D3B59">
            <w:pPr>
              <w:jc w:val="center"/>
            </w:pPr>
            <w:r>
              <w:t>04/01/2018</w:t>
            </w:r>
          </w:p>
        </w:tc>
      </w:tr>
      <w:tr w:rsidR="00C04697" w14:paraId="313EC17F" w14:textId="77777777" w:rsidTr="007D108C">
        <w:trPr>
          <w:trHeight w:val="85"/>
        </w:trPr>
        <w:tc>
          <w:tcPr>
            <w:tcW w:w="2794" w:type="dxa"/>
            <w:tcBorders>
              <w:top w:val="nil"/>
              <w:left w:val="nil"/>
              <w:bottom w:val="nil"/>
              <w:right w:val="nil"/>
            </w:tcBorders>
          </w:tcPr>
          <w:p w14:paraId="73249119" w14:textId="77777777" w:rsidR="00C04697" w:rsidRDefault="00C04697" w:rsidP="004D3B59">
            <w:pPr>
              <w:jc w:val="right"/>
            </w:pPr>
          </w:p>
        </w:tc>
        <w:tc>
          <w:tcPr>
            <w:tcW w:w="279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5CDF5042" w14:textId="77777777" w:rsidR="00C04697" w:rsidRDefault="00C04697" w:rsidP="004D3B59"/>
        </w:tc>
        <w:tc>
          <w:tcPr>
            <w:tcW w:w="2778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7E16EEA1" w14:textId="77777777" w:rsidR="00C04697" w:rsidRDefault="00C04697" w:rsidP="004D3B59"/>
        </w:tc>
        <w:tc>
          <w:tcPr>
            <w:tcW w:w="279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50CDA3F4" w14:textId="0E110EBC" w:rsidR="00C04697" w:rsidRDefault="007D108C" w:rsidP="007D108C">
            <w:pPr>
              <w:jc w:val="right"/>
            </w:pPr>
            <w:r>
              <w:t xml:space="preserve">                       Date of</w:t>
            </w:r>
            <w:r w:rsidR="00C04697">
              <w:t xml:space="preserve"> review</w:t>
            </w:r>
          </w:p>
        </w:tc>
        <w:tc>
          <w:tcPr>
            <w:tcW w:w="2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79F14" w14:textId="0C4DB8F8" w:rsidR="00C04697" w:rsidRDefault="007D108C" w:rsidP="004D3B59">
            <w:pPr>
              <w:jc w:val="center"/>
            </w:pPr>
            <w:r>
              <w:t>25</w:t>
            </w:r>
            <w:r w:rsidR="003136C8">
              <w:t>/01/2019</w:t>
            </w:r>
          </w:p>
        </w:tc>
      </w:tr>
      <w:tr w:rsidR="007D108C" w14:paraId="10E6670E" w14:textId="77777777" w:rsidTr="007D108C">
        <w:trPr>
          <w:trHeight w:val="85"/>
        </w:trPr>
        <w:tc>
          <w:tcPr>
            <w:tcW w:w="279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4F91E919" w14:textId="77777777" w:rsidR="007D108C" w:rsidRDefault="007D108C" w:rsidP="007D108C">
            <w:pPr>
              <w:jc w:val="right"/>
            </w:pPr>
            <w:r>
              <w:t>Department</w:t>
            </w:r>
          </w:p>
        </w:tc>
        <w:tc>
          <w:tcPr>
            <w:tcW w:w="556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A83442" w14:textId="77777777" w:rsidR="007D108C" w:rsidRDefault="007D108C" w:rsidP="007D108C">
            <w:r>
              <w:t>Physics</w:t>
            </w:r>
          </w:p>
        </w:tc>
        <w:tc>
          <w:tcPr>
            <w:tcW w:w="2797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6EE98916" w14:textId="369752C9" w:rsidR="007D108C" w:rsidRDefault="007D108C" w:rsidP="007D108C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7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D0B47" w14:textId="62F8F393" w:rsidR="007D108C" w:rsidRDefault="007D108C" w:rsidP="007D108C">
            <w:pPr>
              <w:jc w:val="center"/>
            </w:pPr>
            <w:r>
              <w:t>25/01/2020</w:t>
            </w:r>
          </w:p>
        </w:tc>
      </w:tr>
      <w:tr w:rsidR="007D108C" w14:paraId="7BB6F7C8" w14:textId="77777777" w:rsidTr="007D108C">
        <w:trPr>
          <w:trHeight w:val="85"/>
        </w:trPr>
        <w:tc>
          <w:tcPr>
            <w:tcW w:w="2794" w:type="dxa"/>
            <w:tcBorders>
              <w:top w:val="nil"/>
              <w:left w:val="nil"/>
              <w:bottom w:val="nil"/>
              <w:right w:val="nil"/>
            </w:tcBorders>
          </w:tcPr>
          <w:p w14:paraId="720C49C4" w14:textId="77777777" w:rsidR="007D108C" w:rsidRDefault="007D108C" w:rsidP="007D108C">
            <w:pPr>
              <w:jc w:val="right"/>
            </w:pPr>
          </w:p>
        </w:tc>
        <w:tc>
          <w:tcPr>
            <w:tcW w:w="279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5C76E18F" w14:textId="77777777" w:rsidR="007D108C" w:rsidRDefault="007D108C" w:rsidP="007D108C"/>
        </w:tc>
        <w:tc>
          <w:tcPr>
            <w:tcW w:w="2778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57B80071" w14:textId="77777777" w:rsidR="007D108C" w:rsidRDefault="007D108C" w:rsidP="007D108C"/>
        </w:tc>
        <w:tc>
          <w:tcPr>
            <w:tcW w:w="2797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48F5D28E" w14:textId="77777777" w:rsidR="007D108C" w:rsidRDefault="007D108C" w:rsidP="007D108C">
            <w:pPr>
              <w:jc w:val="right"/>
            </w:pPr>
          </w:p>
        </w:tc>
        <w:tc>
          <w:tcPr>
            <w:tcW w:w="27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9B73D2" w14:textId="77777777" w:rsidR="007D108C" w:rsidRDefault="007D108C" w:rsidP="007D108C">
            <w:pPr>
              <w:jc w:val="right"/>
            </w:pPr>
          </w:p>
        </w:tc>
      </w:tr>
      <w:tr w:rsidR="007D108C" w14:paraId="52F0F6E2" w14:textId="77777777" w:rsidTr="007D108C">
        <w:trPr>
          <w:trHeight w:val="547"/>
        </w:trPr>
        <w:tc>
          <w:tcPr>
            <w:tcW w:w="2794" w:type="dxa"/>
            <w:tcBorders>
              <w:top w:val="nil"/>
              <w:left w:val="nil"/>
              <w:bottom w:val="nil"/>
            </w:tcBorders>
          </w:tcPr>
          <w:p w14:paraId="354CB236" w14:textId="77777777" w:rsidR="007D108C" w:rsidRDefault="007D108C" w:rsidP="007D108C">
            <w:pPr>
              <w:jc w:val="right"/>
            </w:pPr>
            <w:r>
              <w:t>Descriptions of Activities</w:t>
            </w:r>
          </w:p>
        </w:tc>
        <w:tc>
          <w:tcPr>
            <w:tcW w:w="11159" w:type="dxa"/>
            <w:gridSpan w:val="6"/>
          </w:tcPr>
          <w:p w14:paraId="5A5D9383" w14:textId="01F0598E" w:rsidR="007D108C" w:rsidRDefault="007D108C" w:rsidP="007D108C">
            <w:r>
              <w:t>Use of the Bruker EMX/EMX-E EPR spectrometers located in Millburn house room G78</w:t>
            </w:r>
          </w:p>
        </w:tc>
      </w:tr>
      <w:tr w:rsidR="007D108C" w14:paraId="18354255" w14:textId="77777777" w:rsidTr="007D108C">
        <w:trPr>
          <w:trHeight w:val="229"/>
        </w:trPr>
        <w:tc>
          <w:tcPr>
            <w:tcW w:w="2794" w:type="dxa"/>
            <w:tcBorders>
              <w:top w:val="nil"/>
              <w:left w:val="nil"/>
              <w:bottom w:val="nil"/>
              <w:right w:val="nil"/>
            </w:tcBorders>
          </w:tcPr>
          <w:p w14:paraId="013C2455" w14:textId="77777777" w:rsidR="007D108C" w:rsidRDefault="007D108C" w:rsidP="007D108C">
            <w:pPr>
              <w:jc w:val="right"/>
            </w:pPr>
          </w:p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7B4A7764" w14:textId="77777777" w:rsidR="007D108C" w:rsidRDefault="007D108C" w:rsidP="007D108C"/>
        </w:tc>
        <w:tc>
          <w:tcPr>
            <w:tcW w:w="2655" w:type="dxa"/>
            <w:gridSpan w:val="2"/>
            <w:tcBorders>
              <w:left w:val="nil"/>
              <w:bottom w:val="nil"/>
              <w:right w:val="nil"/>
            </w:tcBorders>
          </w:tcPr>
          <w:p w14:paraId="72D31F1A" w14:textId="77777777" w:rsidR="007D108C" w:rsidRDefault="007D108C" w:rsidP="007D108C"/>
        </w:tc>
        <w:tc>
          <w:tcPr>
            <w:tcW w:w="4219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285D23DB" w14:textId="77777777" w:rsidR="007D108C" w:rsidRDefault="007D108C" w:rsidP="007D108C"/>
        </w:tc>
      </w:tr>
      <w:tr w:rsidR="007D108C" w14:paraId="3767197B" w14:textId="77777777" w:rsidTr="007D108C">
        <w:trPr>
          <w:trHeight w:val="659"/>
        </w:trPr>
        <w:tc>
          <w:tcPr>
            <w:tcW w:w="279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E3E6C14" w14:textId="77777777" w:rsidR="007D108C" w:rsidRDefault="007D108C" w:rsidP="007D108C">
            <w:pPr>
              <w:jc w:val="right"/>
            </w:pPr>
            <w:r>
              <w:t>Name of those working to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513C1" w14:textId="77777777" w:rsidR="007D108C" w:rsidRDefault="007D108C" w:rsidP="007D108C">
            <w:r>
              <w:t xml:space="preserve">Trained EPR spectrometer users listed in the </w:t>
            </w:r>
            <w:proofErr w:type="spellStart"/>
            <w:r>
              <w:t>px</w:t>
            </w:r>
            <w:proofErr w:type="spellEnd"/>
            <w:r>
              <w:t>-</w:t>
            </w:r>
            <w:proofErr w:type="spellStart"/>
            <w:r>
              <w:t>epr</w:t>
            </w:r>
            <w:proofErr w:type="spellEnd"/>
            <w:r>
              <w:t xml:space="preserve">-users </w:t>
            </w:r>
            <w:proofErr w:type="spellStart"/>
            <w:r>
              <w:t>webgroup</w:t>
            </w:r>
            <w:proofErr w:type="spellEnd"/>
            <w:r>
              <w:t>.</w:t>
            </w:r>
          </w:p>
        </w:tc>
        <w:tc>
          <w:tcPr>
            <w:tcW w:w="265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6293C0CE" w14:textId="77777777" w:rsidR="007D108C" w:rsidRDefault="007D108C" w:rsidP="007D108C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89C0A" w14:textId="77777777" w:rsidR="007D108C" w:rsidRDefault="007D108C" w:rsidP="007D108C">
            <w:r>
              <w:t>All other lab users</w:t>
            </w:r>
          </w:p>
        </w:tc>
      </w:tr>
      <w:tr w:rsidR="007D108C" w14:paraId="7C041500" w14:textId="77777777" w:rsidTr="007D108C">
        <w:trPr>
          <w:trHeight w:val="413"/>
        </w:trPr>
        <w:tc>
          <w:tcPr>
            <w:tcW w:w="2794" w:type="dxa"/>
            <w:tcBorders>
              <w:top w:val="nil"/>
              <w:left w:val="nil"/>
              <w:bottom w:val="nil"/>
            </w:tcBorders>
          </w:tcPr>
          <w:p w14:paraId="0949421A" w14:textId="77777777" w:rsidR="007D108C" w:rsidRDefault="007D108C" w:rsidP="007D108C">
            <w:pPr>
              <w:jc w:val="right"/>
            </w:pPr>
            <w:r>
              <w:t>Assessment carried out by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A799EAF" w14:textId="67588BE7" w:rsidR="007D108C" w:rsidRDefault="007D108C" w:rsidP="007D108C">
            <w:r>
              <w:t>Ben Breeze</w:t>
            </w:r>
          </w:p>
        </w:tc>
        <w:tc>
          <w:tcPr>
            <w:tcW w:w="6874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C9851B" w14:textId="77777777" w:rsidR="007D108C" w:rsidRDefault="007D108C" w:rsidP="007D108C"/>
        </w:tc>
      </w:tr>
      <w:tr w:rsidR="007D108C" w14:paraId="17AE6370" w14:textId="77777777" w:rsidTr="007D108C">
        <w:trPr>
          <w:trHeight w:val="413"/>
        </w:trPr>
        <w:tc>
          <w:tcPr>
            <w:tcW w:w="2794" w:type="dxa"/>
            <w:tcBorders>
              <w:top w:val="nil"/>
              <w:left w:val="nil"/>
              <w:bottom w:val="nil"/>
              <w:right w:val="nil"/>
            </w:tcBorders>
          </w:tcPr>
          <w:p w14:paraId="43A6AA0B" w14:textId="77777777" w:rsidR="007D108C" w:rsidRDefault="007D108C" w:rsidP="007D108C">
            <w:pPr>
              <w:jc w:val="right"/>
            </w:pP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BD64A60" w14:textId="77777777" w:rsidR="007D108C" w:rsidRDefault="007D108C" w:rsidP="007D108C"/>
        </w:tc>
        <w:tc>
          <w:tcPr>
            <w:tcW w:w="687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6F031AC" w14:textId="77777777" w:rsidR="007D108C" w:rsidRDefault="007D108C" w:rsidP="007D108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5E0DDB74" w14:textId="77777777" w:rsidTr="004D3B59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18296BE6" w14:textId="77777777"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7A0BE" w14:textId="3F085503" w:rsidR="00C6762C" w:rsidRDefault="00C247BA" w:rsidP="00C6762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bookmarkStart w:id="0" w:name="_GoBack"/>
            <w:bookmarkEnd w:id="0"/>
            <w:r>
              <w:rPr>
                <w:rFonts w:ascii="Arial" w:hAnsi="Arial" w:cs="Arial"/>
                <w:szCs w:val="24"/>
              </w:rPr>
              <w:t>Users are responsible for having performed a</w:t>
            </w:r>
            <w:r w:rsidR="0087032C">
              <w:rPr>
                <w:rFonts w:ascii="Arial" w:hAnsi="Arial" w:cs="Arial"/>
                <w:szCs w:val="24"/>
              </w:rPr>
              <w:t xml:space="preserve"> </w:t>
            </w:r>
            <w:r>
              <w:rPr>
                <w:rFonts w:ascii="Arial" w:hAnsi="Arial" w:cs="Arial"/>
                <w:szCs w:val="24"/>
              </w:rPr>
              <w:t>risk assessment for their samples</w:t>
            </w:r>
            <w:r w:rsidR="00C6762C" w:rsidRPr="007A3C68">
              <w:rPr>
                <w:rFonts w:ascii="Arial" w:eastAsia="Times New Roman" w:hAnsi="Arial" w:cs="Arial"/>
                <w:szCs w:val="24"/>
              </w:rPr>
              <w:t xml:space="preserve"> Users are responsible for having performed a risk assessment for their samples</w:t>
            </w:r>
            <w:r w:rsidR="003136C8">
              <w:rPr>
                <w:rFonts w:ascii="Arial" w:eastAsia="Times New Roman" w:hAnsi="Arial" w:cs="Arial"/>
                <w:szCs w:val="24"/>
              </w:rPr>
              <w:t xml:space="preserve"> which must be logged at:</w:t>
            </w:r>
          </w:p>
          <w:p w14:paraId="15F69A55" w14:textId="2FEC99F6" w:rsidR="003136C8" w:rsidRDefault="003136C8" w:rsidP="00C6762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 w:rsidRPr="003136C8">
              <w:rPr>
                <w:rFonts w:ascii="Arial" w:eastAsia="Times New Roman" w:hAnsi="Arial" w:cs="Arial"/>
                <w:szCs w:val="24"/>
              </w:rPr>
              <w:t>https://warwick.ac.uk/research/rtp/spectroscopy/Safety/Sample</w:t>
            </w:r>
          </w:p>
          <w:p w14:paraId="752E551D" w14:textId="77777777" w:rsidR="00C6762C" w:rsidRDefault="00C6762C" w:rsidP="003136C8">
            <w:pPr>
              <w:widowControl w:val="0"/>
              <w:tabs>
                <w:tab w:val="left" w:pos="34"/>
              </w:tabs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>When booking all users will provide a reference to the risk assessment for the sample used.</w:t>
            </w:r>
          </w:p>
          <w:p w14:paraId="00C8E4F9" w14:textId="3604DBD4" w:rsidR="00C6762C" w:rsidRDefault="00C6762C" w:rsidP="00C6762C">
            <w:pPr>
              <w:widowControl w:val="0"/>
              <w:tabs>
                <w:tab w:val="left" w:pos="34"/>
              </w:tabs>
              <w:ind w:left="34" w:hanging="34"/>
              <w:rPr>
                <w:rFonts w:ascii="Arial" w:eastAsia="Times New Roman" w:hAnsi="Arial" w:cs="Arial"/>
                <w:szCs w:val="24"/>
              </w:rPr>
            </w:pPr>
            <w:r>
              <w:rPr>
                <w:rFonts w:ascii="Arial" w:eastAsia="Times New Roman" w:hAnsi="Arial" w:cs="Arial"/>
                <w:szCs w:val="24"/>
              </w:rPr>
              <w:t xml:space="preserve">Bookings are restricted to trained users who are recorded in the </w:t>
            </w:r>
            <w:proofErr w:type="spellStart"/>
            <w:r w:rsidRPr="00890861">
              <w:rPr>
                <w:rFonts w:ascii="Arial" w:eastAsia="Times New Roman" w:hAnsi="Arial" w:cs="Arial"/>
                <w:szCs w:val="24"/>
              </w:rPr>
              <w:t>px</w:t>
            </w:r>
            <w:proofErr w:type="spellEnd"/>
            <w:r w:rsidRPr="00890861">
              <w:rPr>
                <w:rFonts w:ascii="Arial" w:eastAsia="Times New Roman" w:hAnsi="Arial" w:cs="Arial"/>
                <w:szCs w:val="24"/>
              </w:rPr>
              <w:t>-</w:t>
            </w:r>
            <w:proofErr w:type="spellStart"/>
            <w:r w:rsidRPr="00890861">
              <w:rPr>
                <w:rFonts w:ascii="Arial" w:eastAsia="Times New Roman" w:hAnsi="Arial" w:cs="Arial"/>
                <w:szCs w:val="24"/>
              </w:rPr>
              <w:t>epr</w:t>
            </w:r>
            <w:proofErr w:type="spellEnd"/>
            <w:r w:rsidRPr="00890861">
              <w:rPr>
                <w:rFonts w:ascii="Arial" w:eastAsia="Times New Roman" w:hAnsi="Arial" w:cs="Arial"/>
                <w:szCs w:val="24"/>
              </w:rPr>
              <w:t>-users</w:t>
            </w:r>
            <w:r>
              <w:rPr>
                <w:rFonts w:ascii="Arial" w:eastAsia="Times New Roman" w:hAnsi="Arial" w:cs="Arial"/>
                <w:szCs w:val="24"/>
              </w:rPr>
              <w:t xml:space="preserve"> web group.</w:t>
            </w:r>
          </w:p>
          <w:p w14:paraId="081D107A" w14:textId="0A12F5D5" w:rsidR="00C6762C" w:rsidRDefault="00C6762C" w:rsidP="004D3B59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54A8E7C0" w14:textId="77777777" w:rsidR="00C04697" w:rsidRDefault="00C04697" w:rsidP="00C04697"/>
    <w:tbl>
      <w:tblPr>
        <w:tblW w:w="0" w:type="auto"/>
        <w:tblInd w:w="103" w:type="dxa"/>
        <w:tblLook w:val="04A0" w:firstRow="1" w:lastRow="0" w:firstColumn="1" w:lastColumn="0" w:noHBand="0" w:noVBand="1"/>
      </w:tblPr>
      <w:tblGrid>
        <w:gridCol w:w="1604"/>
        <w:gridCol w:w="2478"/>
        <w:gridCol w:w="3792"/>
        <w:gridCol w:w="1369"/>
        <w:gridCol w:w="2084"/>
        <w:gridCol w:w="1184"/>
        <w:gridCol w:w="1334"/>
      </w:tblGrid>
      <w:tr w:rsidR="003136C8" w:rsidRPr="000A10B3" w14:paraId="4FC17350" w14:textId="77777777" w:rsidTr="00FA2797">
        <w:trPr>
          <w:trHeight w:val="945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6ECF9F31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lastRenderedPageBreak/>
              <w:t>Foreseeable Significant Hazard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2E1B10F7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5F669870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7DF2F02D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6BF4F956" w14:textId="77777777" w:rsidR="00FA2797" w:rsidRPr="001454A9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00E5659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14:paraId="311362C8" w14:textId="77777777"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3136C8" w:rsidRPr="006F523D" w14:paraId="3EE4656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4B71AA0A" w14:textId="77777777" w:rsidR="00FA2797" w:rsidRPr="006F523D" w:rsidRDefault="0042531C" w:rsidP="00FA2797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Mains electricity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29523A3" w14:textId="77777777" w:rsidR="00FA2797" w:rsidRPr="00B563B7" w:rsidRDefault="0042531C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E851489" w14:textId="77777777" w:rsidR="00FA2797" w:rsidRPr="001A2CC3" w:rsidRDefault="0042531C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Equipment should not be tampered with. All equipment requires an in-date PAT test.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27189F6" w14:textId="77777777" w:rsidR="00FA2797" w:rsidRDefault="00FA2797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78C67310" w14:textId="77777777" w:rsidR="00FA2797" w:rsidRPr="001A2CC3" w:rsidRDefault="00A76ED0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0391EB3" w14:textId="77777777" w:rsidR="00FA2797" w:rsidRPr="001A2CC3" w:rsidRDefault="00352A2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</w:t>
            </w:r>
            <w:r w:rsidR="00FA2797">
              <w:rPr>
                <w:rFonts w:ascii="Calibri" w:eastAsia="Times New Roman" w:hAnsi="Calibri" w:cs="Times New Roman"/>
              </w:rPr>
              <w:t>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DADED3A" w14:textId="20DA3B0C" w:rsidR="00352A28" w:rsidRDefault="003136C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14:paraId="3E816A2C" w14:textId="77777777" w:rsidR="003136C8" w:rsidRDefault="003136C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0C67D7FA" w14:textId="545791CE" w:rsidR="003136C8" w:rsidRPr="001A2CC3" w:rsidRDefault="003136C8" w:rsidP="00FA2797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6D545D3" w14:textId="77777777" w:rsidR="00FA2797" w:rsidRPr="006F523D" w:rsidRDefault="00A76ED0" w:rsidP="00FA27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7D04B48D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5B11F6C7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Three-phase electricity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B352781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Electric shock and/or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1395954" w14:textId="1B6FB208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commentRangeStart w:id="1"/>
            <w:r>
              <w:rPr>
                <w:rFonts w:ascii="Calibri" w:eastAsia="Times New Roman" w:hAnsi="Calibri" w:cs="Times New Roman"/>
              </w:rPr>
              <w:t>Three-phase power supply/cables should not be tampered with.</w:t>
            </w:r>
            <w:commentRangeEnd w:id="1"/>
            <w:r>
              <w:rPr>
                <w:rStyle w:val="CommentReference"/>
              </w:rPr>
              <w:commentReference w:id="1"/>
            </w:r>
            <w:r>
              <w:rPr>
                <w:rFonts w:ascii="Calibri" w:eastAsia="Times New Roman" w:hAnsi="Calibri" w:cs="Times New Roman"/>
              </w:rPr>
              <w:t xml:space="preserve"> Visual inspection should be regularly carried out.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024C0B6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D01CDC1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93F0B1B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D256818" w14:textId="6B9ACA5E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14:paraId="1F1760A0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7FACE21C" w14:textId="6E84F12E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66B4A0E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2B4FDE9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88F91A4" w14:textId="77777777" w:rsidR="003136C8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Water leak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6D30356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Electric shock and slips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833F461" w14:textId="6F8E1CDC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Water cooling pipes/fitting should be inspected for leaks. Flooding sensors are located at all the spectrometers, </w:t>
            </w:r>
            <w:commentRangeStart w:id="2"/>
            <w:r>
              <w:rPr>
                <w:rFonts w:ascii="Calibri" w:eastAsia="Times New Roman" w:hAnsi="Calibri" w:cs="Times New Roman"/>
              </w:rPr>
              <w:t>which cut the water supply if a water leak is detected.</w:t>
            </w:r>
            <w:commentRangeEnd w:id="2"/>
            <w:r>
              <w:rPr>
                <w:rStyle w:val="CommentReference"/>
              </w:rPr>
              <w:commentReference w:id="2"/>
            </w:r>
          </w:p>
          <w:p w14:paraId="1C32E3B7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675698FA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Lab flooding procedure (c.f. general risk assessment) should be followed.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037A330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717C1F48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1C90BDD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073C30C" w14:textId="3E856050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14:paraId="040E8BAA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13DB7757" w14:textId="14DF2AA5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57DEF3D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42BD8534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21A0744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Microwave source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B958416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Burns to eyes/skin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1F9054E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Microwave power should not be on if waveguide is open. </w:t>
            </w:r>
          </w:p>
          <w:p w14:paraId="694D357C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209C012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Waveguide seals should be properly fitted and replaced if damaged.</w:t>
            </w:r>
          </w:p>
          <w:p w14:paraId="5B1A4D33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1B10957D" w14:textId="39F608B3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Goniometers should only be removed from the cavity when spectrometer is in Standby mode.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643AED4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(Serious, Unlikely)</w:t>
            </w:r>
          </w:p>
          <w:p w14:paraId="4D96F3B9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310F1F3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3E42B8D" w14:textId="7A446D04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14:paraId="33678E39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33BC8F6B" w14:textId="1F8A3371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3D6CE84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3B7E5A33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7BAC0144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Magnetic field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0B984B1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Bruising, ill-health, failure of electronic health devices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8243EDC" w14:textId="1829140D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Magnetic items should not be held within the 5 G line</w:t>
            </w:r>
            <w:r>
              <w:rPr>
                <w:rFonts w:ascii="Calibri" w:eastAsia="Times New Roman" w:hAnsi="Calibri" w:cs="Times New Roman"/>
              </w:rPr>
              <w:br/>
            </w:r>
            <w:r>
              <w:rPr>
                <w:rFonts w:ascii="Calibri" w:eastAsia="Times New Roman" w:hAnsi="Calibri" w:cs="Times New Roman"/>
              </w:rPr>
              <w:br/>
              <w:t>All users, and especially users with pace-makers/other electronic health devices, should not cross the 5 G line which is the yoke of the spectrometer.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18C5F7A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Major,  Unlikely</w:t>
            </w:r>
            <w:proofErr w:type="gramEnd"/>
            <w:r>
              <w:rPr>
                <w:rFonts w:ascii="Calibri" w:eastAsia="Times New Roman" w:hAnsi="Calibri" w:cs="Times New Roman"/>
              </w:rPr>
              <w:t>)</w:t>
            </w:r>
          </w:p>
          <w:p w14:paraId="6137B830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A206B8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0BEC8F9" w14:textId="24684B32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14:paraId="1230F358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07CE10E8" w14:textId="0DB7D6F9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76B53E6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043D2CA1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7957207A" w14:textId="77777777" w:rsidR="003136C8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Moving parts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E85F33D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Cs/>
              </w:rPr>
              <w:t>Trap fingers, hair/clothing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13D13C03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Be aware of risk of rotating goniometer arm during use – do not lean into spectrometer. </w:t>
            </w:r>
          </w:p>
          <w:p w14:paraId="5CF7F231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F1316FF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Loose clothing should be avoided and long hair should be tied back.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A65FC46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058BAF6C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AD5793B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0DC47AD0" w14:textId="4AC4BEB2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14:paraId="45A838D5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5F0CC7A2" w14:textId="73909C2E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85371B0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7674A25A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39E5DF1A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Broken glassware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2ACAE47" w14:textId="77777777" w:rsidR="003136C8" w:rsidRDefault="003136C8" w:rsidP="003136C8">
            <w:r>
              <w:rPr>
                <w:rFonts w:ascii="Calibri" w:hAnsi="Calibri"/>
                <w:bCs/>
              </w:rPr>
              <w:t>Cuts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5A6BEB8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Take care, dispose of sharps and broken glass in the approved receptacles provided. </w:t>
            </w:r>
          </w:p>
          <w:p w14:paraId="38E9690A" w14:textId="7AF2F61C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6D6F6B83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Likely)</w:t>
            </w:r>
          </w:p>
          <w:p w14:paraId="667C7A59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06E889D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1A1551F" w14:textId="0CCF020B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14:paraId="354B6186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192ED005" w14:textId="31C79B66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3EF17E6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0748F55E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738541B1" w14:textId="77777777" w:rsidR="003136C8" w:rsidRPr="006F523D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Obstructed walkways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A360BD3" w14:textId="77777777" w:rsidR="003136C8" w:rsidRDefault="003136C8" w:rsidP="003136C8">
            <w:r>
              <w:rPr>
                <w:rFonts w:ascii="Calibri" w:hAnsi="Calibri"/>
                <w:bCs/>
              </w:rPr>
              <w:t>Slip, fall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670867A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Do not block walkways</w:t>
            </w:r>
            <w:r>
              <w:rPr>
                <w:rFonts w:ascii="Calibri" w:eastAsia="Times New Roman" w:hAnsi="Calibri" w:cs="Times New Roman"/>
              </w:rPr>
              <w:t xml:space="preserve"> and </w:t>
            </w: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05E3D495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105F1EF0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2C32A99E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C358F3F" w14:textId="47DDC6AC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14:paraId="6DC53B07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10C361F2" w14:textId="6CC427BE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32913271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6308F720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14F9C23C" w14:textId="77777777" w:rsidR="003136C8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Dirt or polluted work area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C9D3C48" w14:textId="77777777" w:rsidR="003136C8" w:rsidRDefault="003136C8" w:rsidP="003136C8">
            <w:r>
              <w:rPr>
                <w:rFonts w:ascii="Calibri" w:hAnsi="Calibri"/>
                <w:bCs/>
              </w:rPr>
              <w:t>Poisoning, eye and skin irritation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1E70BF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Keep work areas clean and tidy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5D81A03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7E6AE1FE" w14:textId="77777777" w:rsidR="003136C8" w:rsidRPr="001A2CC3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56CC5AE" w14:textId="7777777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7AEDD27A" w14:textId="4D1584CF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Bene Breeze</w:t>
            </w:r>
          </w:p>
          <w:p w14:paraId="10B09706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2F62CEE8" w14:textId="63C796B7" w:rsidR="003136C8" w:rsidRPr="001A2CC3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CA863C8" w14:textId="77777777" w:rsidR="003136C8" w:rsidRPr="006F523D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136C8" w:rsidRPr="006F523D" w14:paraId="4C9B64C1" w14:textId="77777777" w:rsidTr="00FA2797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14:paraId="5403BDB7" w14:textId="4E6D07E9" w:rsidR="003136C8" w:rsidRDefault="003136C8" w:rsidP="003136C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Cryogenics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47D55CF8" w14:textId="77777777" w:rsidR="003136C8" w:rsidRDefault="003136C8" w:rsidP="003136C8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Inhalation or ingestion causing loss of consciousness, asphyxiation or Burns. </w:t>
            </w:r>
          </w:p>
          <w:p w14:paraId="2E91FDA2" w14:textId="77777777" w:rsidR="003136C8" w:rsidRDefault="003136C8" w:rsidP="003136C8">
            <w:pPr>
              <w:rPr>
                <w:rFonts w:ascii="Calibri" w:hAnsi="Calibri"/>
                <w:bCs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31BBF5C3" w14:textId="5F5C8270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lastRenderedPageBreak/>
              <w:t>Read all relevant safety data sheets, University and Departmental Safety regulations and guidance, and pass any required safety tests.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7B04F58D" w14:textId="77777777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</w:t>
            </w:r>
            <w:proofErr w:type="gramStart"/>
            <w:r>
              <w:rPr>
                <w:rFonts w:ascii="Calibri" w:eastAsia="Times New Roman" w:hAnsi="Calibri" w:cs="Times New Roman"/>
              </w:rPr>
              <w:t>Major,  Unlikely</w:t>
            </w:r>
            <w:proofErr w:type="gramEnd"/>
            <w:r>
              <w:rPr>
                <w:rFonts w:ascii="Calibri" w:eastAsia="Times New Roman" w:hAnsi="Calibri" w:cs="Times New Roman"/>
              </w:rPr>
              <w:t>)</w:t>
            </w:r>
          </w:p>
          <w:p w14:paraId="12CFFF60" w14:textId="084D0D86" w:rsidR="003136C8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5084CEEE" w14:textId="0F0C855B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14:paraId="63C8BC70" w14:textId="3F2D5AD5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Ben Breeze</w:t>
            </w:r>
          </w:p>
          <w:p w14:paraId="26F207B4" w14:textId="77777777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04/01/18</w:t>
            </w:r>
          </w:p>
          <w:p w14:paraId="12035E20" w14:textId="6B7ADEF8" w:rsidR="003136C8" w:rsidRDefault="003136C8" w:rsidP="003136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14:paraId="263EA70D" w14:textId="72FC8CCF" w:rsidR="003136C8" w:rsidRPr="0085593E" w:rsidRDefault="003136C8" w:rsidP="003136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14:paraId="69FD700C" w14:textId="77777777" w:rsidR="00C04697" w:rsidRDefault="00C04697" w:rsidP="00C04697">
      <w:pPr>
        <w:rPr>
          <w:b/>
          <w:color w:val="000099"/>
        </w:rPr>
      </w:pPr>
    </w:p>
    <w:p w14:paraId="3AC06C01" w14:textId="77777777"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14:paraId="02FC2E92" w14:textId="77777777" w:rsidR="00C04697" w:rsidRDefault="00C04697" w:rsidP="00C04697"/>
    <w:p w14:paraId="1F93401A" w14:textId="77777777"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9"/>
        <w:gridCol w:w="974"/>
        <w:gridCol w:w="1129"/>
        <w:gridCol w:w="5731"/>
      </w:tblGrid>
      <w:tr w:rsidR="00C04697" w14:paraId="006D255B" w14:textId="7777777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F0EED9A" w14:textId="77777777" w:rsidR="00C04697" w:rsidRDefault="00C04697" w:rsidP="004D3B59">
            <w:r>
              <w:t>Any further actions required to allow work to commence</w:t>
            </w:r>
          </w:p>
          <w:p w14:paraId="2ABE1AB8" w14:textId="77777777" w:rsidR="00C04697" w:rsidRDefault="00C04697" w:rsidP="004D3B59"/>
          <w:p w14:paraId="5A13BC5D" w14:textId="77777777"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422E2C7A" w14:textId="77777777" w:rsidR="00C04697" w:rsidRDefault="00A76ED0" w:rsidP="004D3B59">
            <w:r>
              <w:t>None</w:t>
            </w:r>
          </w:p>
        </w:tc>
      </w:tr>
      <w:tr w:rsidR="00C04697" w14:paraId="38603109" w14:textId="7777777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763ED026" w14:textId="77777777"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62C43591" w14:textId="77777777"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14:paraId="1C47F97C" w14:textId="77777777"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14:paraId="103ABC8D" w14:textId="77777777" w:rsidR="00C04697" w:rsidRDefault="00C04697" w:rsidP="004D3B59"/>
        </w:tc>
      </w:tr>
      <w:tr w:rsidR="003136C8" w14:paraId="38724B66" w14:textId="77777777" w:rsidTr="004D3B59">
        <w:tc>
          <w:tcPr>
            <w:tcW w:w="1668" w:type="dxa"/>
            <w:vAlign w:val="center"/>
          </w:tcPr>
          <w:p w14:paraId="5D45E881" w14:textId="77777777"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14:paraId="5DF58C94" w14:textId="36B1EF7F" w:rsidR="00C04697" w:rsidRDefault="003136C8" w:rsidP="004D3B59">
            <w:r>
              <w:t>Ben Breeze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301F034D" w14:textId="346E2601"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0CE6C47" w14:textId="77777777"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14:paraId="7A1CA852" w14:textId="78E98258" w:rsidR="00C04697" w:rsidRDefault="003136C8" w:rsidP="004D3B59">
            <w:r>
              <w:t>RTP - Manager</w:t>
            </w:r>
          </w:p>
        </w:tc>
      </w:tr>
      <w:tr w:rsidR="003136C8" w14:paraId="0BD59F71" w14:textId="77777777" w:rsidTr="004D3B59">
        <w:tc>
          <w:tcPr>
            <w:tcW w:w="1668" w:type="dxa"/>
            <w:vAlign w:val="center"/>
          </w:tcPr>
          <w:p w14:paraId="13C35A67" w14:textId="77777777"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14:paraId="486FECCC" w14:textId="5066F488" w:rsidR="00C04697" w:rsidRDefault="007D108C" w:rsidP="004D3B59">
            <w:r>
              <w:t>25/01/2019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08DC1D9D" w14:textId="77777777"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7F68B8CB" w14:textId="77777777"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6F863CC1" w14:textId="77777777" w:rsidR="00C04697" w:rsidRDefault="00C04697" w:rsidP="004D3B59"/>
        </w:tc>
      </w:tr>
    </w:tbl>
    <w:p w14:paraId="1D52781C" w14:textId="77777777" w:rsidR="00C04697" w:rsidRDefault="00C04697" w:rsidP="00C04697"/>
    <w:p w14:paraId="7FD69DA3" w14:textId="77777777"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14:paraId="0DE618F1" w14:textId="77777777" w:rsidTr="004D3B59">
        <w:tc>
          <w:tcPr>
            <w:tcW w:w="1809" w:type="dxa"/>
            <w:shd w:val="clear" w:color="auto" w:fill="D9D9D9"/>
          </w:tcPr>
          <w:p w14:paraId="676A83C1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14:paraId="7C4D619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3FA6064B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14:paraId="5F4C51AC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14:paraId="19A82ECD" w14:textId="77777777" w:rsidTr="004D3B59">
        <w:tc>
          <w:tcPr>
            <w:tcW w:w="1809" w:type="dxa"/>
            <w:shd w:val="clear" w:color="auto" w:fill="D9D9D9"/>
          </w:tcPr>
          <w:p w14:paraId="4F5786C7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14:paraId="6BDA671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14:paraId="34B1E5A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14:paraId="27C3FABB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14:paraId="2476A137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14:paraId="7613872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6635E57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3CB227A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14:paraId="077C5739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64182EFC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14:paraId="0ECF6273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450094A4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425340A1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EE32D4B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C4D50B1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7D1D63D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B8C7BF5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14:paraId="2389EB37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482AEAD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14:paraId="3181133A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14:paraId="3FCB63F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78C7215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0A581228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FBD378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49077228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3DB35328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14:paraId="717F922D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7D1173F8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14:paraId="219AECE1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F7E29E9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361AB5F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39C4D61F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4F573EF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14:paraId="6117BCE2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14:paraId="66B60F8D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14:paraId="541B0824" w14:textId="77777777" w:rsidTr="00A76ED0">
        <w:trPr>
          <w:trHeight w:val="284"/>
        </w:trPr>
        <w:tc>
          <w:tcPr>
            <w:tcW w:w="1809" w:type="dxa"/>
            <w:shd w:val="clear" w:color="auto" w:fill="D9D9D9"/>
          </w:tcPr>
          <w:p w14:paraId="4617AF26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14:paraId="15A726BD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14:paraId="4885E3A5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537B199E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349292B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76139241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67DEB9A7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14:paraId="66852730" w14:textId="77777777"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14:paraId="1D3D4F61" w14:textId="77777777" w:rsidR="00A76ED0" w:rsidRPr="00EE0AB1" w:rsidRDefault="00A76ED0" w:rsidP="00A76ED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</w:tr>
      <w:tr w:rsidR="00C04697" w:rsidRPr="002A1B7D" w14:paraId="7E45A9E5" w14:textId="77777777" w:rsidTr="004D3B59">
        <w:trPr>
          <w:trHeight w:val="284"/>
        </w:trPr>
        <w:tc>
          <w:tcPr>
            <w:tcW w:w="1809" w:type="dxa"/>
            <w:shd w:val="clear" w:color="auto" w:fill="D9D9D9"/>
          </w:tcPr>
          <w:p w14:paraId="2C1426FE" w14:textId="77777777"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14:paraId="1C28B6EB" w14:textId="77777777"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14:paraId="60FE0446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14:paraId="0BF6E665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19F178ED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14:paraId="5FB8D378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14:paraId="50958559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14:paraId="1329909C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C9D6C04" w14:textId="77777777"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193AB3B" w14:textId="77777777"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sectPr w:rsidR="00C04697" w:rsidRPr="009818F3" w:rsidSect="00B9567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1440" w:right="1440" w:bottom="1440" w:left="1440" w:header="0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1" w:author="Ben B" w:date="2017-01-25T16:17:00Z" w:initials="BB">
    <w:p w14:paraId="12EA7C4F" w14:textId="77777777" w:rsidR="003136C8" w:rsidRDefault="003136C8">
      <w:pPr>
        <w:pStyle w:val="CommentText"/>
      </w:pPr>
      <w:r>
        <w:rPr>
          <w:rStyle w:val="CommentReference"/>
        </w:rPr>
        <w:annotationRef/>
      </w:r>
      <w:r>
        <w:t xml:space="preserve">Is there an equivalent of Pat testing that should be carried </w:t>
      </w:r>
      <w:proofErr w:type="gramStart"/>
      <w:r>
        <w:t>out ?</w:t>
      </w:r>
      <w:proofErr w:type="gramEnd"/>
    </w:p>
  </w:comment>
  <w:comment w:id="2" w:author="Ben B" w:date="2017-01-25T16:26:00Z" w:initials="BB">
    <w:p w14:paraId="48AF9A72" w14:textId="77777777" w:rsidR="003136C8" w:rsidRDefault="003136C8">
      <w:pPr>
        <w:pStyle w:val="CommentText"/>
      </w:pPr>
      <w:r>
        <w:rPr>
          <w:rStyle w:val="CommentReference"/>
        </w:rPr>
        <w:annotationRef/>
      </w:r>
      <w:r>
        <w:t>No they don’t they cut the water off</w:t>
      </w:r>
    </w:p>
    <w:p w14:paraId="13C4E6A7" w14:textId="77777777" w:rsidR="003136C8" w:rsidRDefault="003136C8">
      <w:pPr>
        <w:pStyle w:val="CommentText"/>
      </w:pP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2EA7C4F" w15:done="1"/>
  <w15:commentEx w15:paraId="13C4E6A7" w15:done="1"/>
</w15:commentsEx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825933" w14:textId="77777777" w:rsidR="00C04697" w:rsidRDefault="00C04697" w:rsidP="00B25957">
      <w:pPr>
        <w:spacing w:after="0" w:line="240" w:lineRule="auto"/>
      </w:pPr>
      <w:r>
        <w:separator/>
      </w:r>
    </w:p>
  </w:endnote>
  <w:endnote w:type="continuationSeparator" w:id="0">
    <w:p w14:paraId="685B82A5" w14:textId="77777777" w:rsidR="00C04697" w:rsidRDefault="00C04697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BF58A" w14:textId="77777777" w:rsidR="007D108C" w:rsidRDefault="007D108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9A07DD" w14:textId="03796F1F" w:rsidR="00DA1BF7" w:rsidRDefault="00DA1BF7">
        <w:pPr>
          <w:pStyle w:val="Footer"/>
          <w:jc w:val="right"/>
        </w:pPr>
        <w:r>
          <w:fldChar w:fldCharType="begin"/>
        </w:r>
        <w:r w:rsidRPr="00661C76">
          <w:instrText xml:space="preserve"> PAGE   \* MERGEFORMAT </w:instrText>
        </w:r>
        <w:r>
          <w:fldChar w:fldCharType="separate"/>
        </w:r>
        <w:r w:rsidR="00325FD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432C72B7" w14:textId="196D050A" w:rsidR="00DA1BF7" w:rsidRDefault="00FA2797">
    <w:pPr>
      <w:pStyle w:val="Footer"/>
    </w:pPr>
    <w:r>
      <w:t>RA-</w:t>
    </w:r>
    <w:r w:rsidR="002236B6">
      <w:t>EMX+EMX-E</w:t>
    </w:r>
    <w:r w:rsidR="003136C8">
      <w:t>_V2</w:t>
    </w:r>
    <w:r w:rsidR="007D108C">
      <w:t>.1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D4FE04" w14:textId="77777777" w:rsidR="00FA2797" w:rsidRDefault="00FA2797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09F878" w14:textId="77777777" w:rsidR="00C04697" w:rsidRDefault="00C04697" w:rsidP="00B25957">
      <w:pPr>
        <w:spacing w:after="0" w:line="240" w:lineRule="auto"/>
      </w:pPr>
      <w:r>
        <w:separator/>
      </w:r>
    </w:p>
  </w:footnote>
  <w:footnote w:type="continuationSeparator" w:id="0">
    <w:p w14:paraId="37FD0B72" w14:textId="77777777" w:rsidR="00C04697" w:rsidRDefault="00C04697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D9EC5E" w14:textId="77777777" w:rsidR="007D108C" w:rsidRDefault="007D108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870007" w14:textId="77777777" w:rsidR="00B25957" w:rsidRDefault="00B25957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12A4E0E0" wp14:editId="5A53A5D3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398AF2" w14:textId="77777777"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60D6F2F" wp14:editId="5C6F4E9D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en B">
    <w15:presenceInfo w15:providerId="None" w15:userId="Ben 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revisionView w:markup="0"/>
  <w:defaultTabStop w:val="720"/>
  <w:drawingGridHorizontalSpacing w:val="181"/>
  <w:drawingGridVerticalSpacing w:val="181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D092C"/>
    <w:rsid w:val="001F6716"/>
    <w:rsid w:val="002011BC"/>
    <w:rsid w:val="002236B6"/>
    <w:rsid w:val="00237300"/>
    <w:rsid w:val="00241747"/>
    <w:rsid w:val="0026296D"/>
    <w:rsid w:val="00285279"/>
    <w:rsid w:val="00286CB2"/>
    <w:rsid w:val="002A3A73"/>
    <w:rsid w:val="002A563F"/>
    <w:rsid w:val="002C08B5"/>
    <w:rsid w:val="002E1398"/>
    <w:rsid w:val="002F3CA4"/>
    <w:rsid w:val="002F4C4C"/>
    <w:rsid w:val="00301B8B"/>
    <w:rsid w:val="003045CA"/>
    <w:rsid w:val="003136C8"/>
    <w:rsid w:val="00325FDF"/>
    <w:rsid w:val="00352A28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2531C"/>
    <w:rsid w:val="00435A6F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57CD0"/>
    <w:rsid w:val="00574296"/>
    <w:rsid w:val="005969F2"/>
    <w:rsid w:val="005A7FD0"/>
    <w:rsid w:val="005B0775"/>
    <w:rsid w:val="005C092B"/>
    <w:rsid w:val="005E40E4"/>
    <w:rsid w:val="006118FC"/>
    <w:rsid w:val="00656FAD"/>
    <w:rsid w:val="00661C76"/>
    <w:rsid w:val="006902E1"/>
    <w:rsid w:val="006958B5"/>
    <w:rsid w:val="006B197A"/>
    <w:rsid w:val="006F3175"/>
    <w:rsid w:val="00707ACD"/>
    <w:rsid w:val="00716829"/>
    <w:rsid w:val="0073521E"/>
    <w:rsid w:val="0075211E"/>
    <w:rsid w:val="00774DF4"/>
    <w:rsid w:val="00777818"/>
    <w:rsid w:val="00796676"/>
    <w:rsid w:val="007D108C"/>
    <w:rsid w:val="007F24AD"/>
    <w:rsid w:val="007F3729"/>
    <w:rsid w:val="007F61E9"/>
    <w:rsid w:val="007F75D8"/>
    <w:rsid w:val="00815905"/>
    <w:rsid w:val="008215B8"/>
    <w:rsid w:val="008431E8"/>
    <w:rsid w:val="00860579"/>
    <w:rsid w:val="00861C82"/>
    <w:rsid w:val="008632E4"/>
    <w:rsid w:val="0087032C"/>
    <w:rsid w:val="008730DA"/>
    <w:rsid w:val="00874129"/>
    <w:rsid w:val="008828B4"/>
    <w:rsid w:val="008C7C9F"/>
    <w:rsid w:val="008D2348"/>
    <w:rsid w:val="008F3ADC"/>
    <w:rsid w:val="00910541"/>
    <w:rsid w:val="00915EE3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372F"/>
    <w:rsid w:val="00A1496F"/>
    <w:rsid w:val="00A16B0D"/>
    <w:rsid w:val="00A31F03"/>
    <w:rsid w:val="00A60835"/>
    <w:rsid w:val="00A76ED0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5677"/>
    <w:rsid w:val="00B96851"/>
    <w:rsid w:val="00C04697"/>
    <w:rsid w:val="00C112D0"/>
    <w:rsid w:val="00C151CD"/>
    <w:rsid w:val="00C247BA"/>
    <w:rsid w:val="00C26A86"/>
    <w:rsid w:val="00C334DD"/>
    <w:rsid w:val="00C36526"/>
    <w:rsid w:val="00C457DE"/>
    <w:rsid w:val="00C6762C"/>
    <w:rsid w:val="00C946E3"/>
    <w:rsid w:val="00CA3E4B"/>
    <w:rsid w:val="00CB7786"/>
    <w:rsid w:val="00CC13BC"/>
    <w:rsid w:val="00CD7184"/>
    <w:rsid w:val="00CF0F9F"/>
    <w:rsid w:val="00CF35DD"/>
    <w:rsid w:val="00CF3988"/>
    <w:rsid w:val="00CF63C5"/>
    <w:rsid w:val="00D17726"/>
    <w:rsid w:val="00D17962"/>
    <w:rsid w:val="00D3529D"/>
    <w:rsid w:val="00D6218D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459A"/>
    <w:rsid w:val="00E91FE2"/>
    <w:rsid w:val="00EC3A52"/>
    <w:rsid w:val="00ED34F3"/>
    <w:rsid w:val="00F03F41"/>
    <w:rsid w:val="00F3485E"/>
    <w:rsid w:val="00F4360F"/>
    <w:rsid w:val="00F50825"/>
    <w:rsid w:val="00F5727B"/>
    <w:rsid w:val="00F60856"/>
    <w:rsid w:val="00F74966"/>
    <w:rsid w:val="00FA2797"/>
    <w:rsid w:val="00FB3F6A"/>
    <w:rsid w:val="00FC2CC8"/>
    <w:rsid w:val="00FC395E"/>
    <w:rsid w:val="00FC40D6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4:docId w14:val="0A10FBBD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8C7C9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C7C9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C7C9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7C9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7C9F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7032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64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microsoft.com/office/2011/relationships/people" Target="peop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microsoft.com/office/2011/relationships/commentsExtended" Target="commentsExtended.xm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comments" Target="comment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82F6F22-9C4D-40E5-8DB9-5D39A452A6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Aubergine.dotx</Template>
  <TotalTime>1</TotalTime>
  <Pages>4</Pages>
  <Words>657</Words>
  <Characters>3750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3</cp:revision>
  <cp:lastPrinted>2017-11-17T13:19:00Z</cp:lastPrinted>
  <dcterms:created xsi:type="dcterms:W3CDTF">2019-01-25T15:58:00Z</dcterms:created>
  <dcterms:modified xsi:type="dcterms:W3CDTF">2019-04-08T14:06:00Z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