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3"/>
        <w:gridCol w:w="5233"/>
      </w:tblGrid>
      <w:tr w:rsidR="00AF7771" w:rsidTr="00110EB0">
        <w:tc>
          <w:tcPr>
            <w:tcW w:w="2500" w:type="pct"/>
            <w:vAlign w:val="center"/>
          </w:tcPr>
          <w:p w:rsidR="00AF7771" w:rsidRDefault="00AF7771" w:rsidP="00AF7771">
            <w:pPr>
              <w:pStyle w:val="NoSpacing"/>
              <w:rPr>
                <w:b/>
                <w:sz w:val="32"/>
              </w:rPr>
            </w:pPr>
            <w:r w:rsidRPr="00AF7771">
              <w:rPr>
                <w:b/>
                <w:noProof/>
                <w:sz w:val="32"/>
                <w:lang w:eastAsia="en-GB"/>
              </w:rPr>
              <w:drawing>
                <wp:inline distT="0" distB="0" distL="0" distR="0">
                  <wp:extent cx="1463040" cy="406354"/>
                  <wp:effectExtent l="0" t="0" r="3810" b="0"/>
                  <wp:docPr id="1" name="Picture 1" descr="M:\DR\Quality\Legacy\4. Delivery\9. Dissemination\2. Logos\Legacy logo\Legacy Logo (UoW) - fina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DR\Quality\Legacy\4. Delivery\9. Dissemination\2. Logos\Legacy logo\Legacy Logo (UoW) - fina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2404" cy="428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center"/>
          </w:tcPr>
          <w:p w:rsidR="00AF7771" w:rsidRDefault="00AF7771" w:rsidP="00AF7771">
            <w:pPr>
              <w:pStyle w:val="NoSpacing"/>
              <w:jc w:val="right"/>
              <w:rPr>
                <w:b/>
                <w:sz w:val="32"/>
              </w:rPr>
            </w:pPr>
            <w:r w:rsidRPr="00AF7771">
              <w:rPr>
                <w:b/>
                <w:noProof/>
                <w:sz w:val="32"/>
                <w:lang w:eastAsia="en-GB"/>
              </w:rPr>
              <w:drawing>
                <wp:inline distT="0" distB="0" distL="0" distR="0">
                  <wp:extent cx="1240266" cy="936268"/>
                  <wp:effectExtent l="0" t="0" r="0" b="0"/>
                  <wp:docPr id="2" name="Picture 2" descr="M:\DR\Quality\Legacy\4. Delivery\9. Dissemination\2. Logos\Warwick\Logos from Marketing 23.05.16\UofW_RGB_Colour_logo_+Descripto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M:\DR\Quality\Legacy\4. Delivery\9. Dissemination\2. Logos\Warwick\Logos from Marketing 23.05.16\UofW_RGB_Colour_logo_+Descripto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723" cy="950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E45A1" w:rsidRPr="007E45A1" w:rsidRDefault="007E45A1" w:rsidP="007E45A1">
      <w:pPr>
        <w:pStyle w:val="NoSpacing"/>
        <w:jc w:val="center"/>
        <w:rPr>
          <w:b/>
          <w:sz w:val="32"/>
        </w:rPr>
      </w:pPr>
      <w:r w:rsidRPr="007E45A1">
        <w:rPr>
          <w:b/>
          <w:sz w:val="32"/>
        </w:rPr>
        <w:t>LEGACY Project Workshop: The TEF, Learning Gain,</w:t>
      </w:r>
    </w:p>
    <w:p w:rsidR="007E45A1" w:rsidRDefault="007E45A1" w:rsidP="007E45A1">
      <w:pPr>
        <w:pStyle w:val="NoSpacing"/>
        <w:jc w:val="center"/>
        <w:rPr>
          <w:b/>
          <w:sz w:val="32"/>
        </w:rPr>
      </w:pPr>
      <w:r w:rsidRPr="007E45A1">
        <w:rPr>
          <w:b/>
          <w:sz w:val="32"/>
        </w:rPr>
        <w:t>Student Profiling &amp; Employability</w:t>
      </w:r>
    </w:p>
    <w:p w:rsidR="007E45A1" w:rsidRPr="007E45A1" w:rsidRDefault="007E45A1" w:rsidP="007E45A1">
      <w:pPr>
        <w:pStyle w:val="NoSpacing"/>
        <w:jc w:val="center"/>
        <w:rPr>
          <w:b/>
          <w:sz w:val="12"/>
          <w:szCs w:val="16"/>
        </w:rPr>
      </w:pPr>
    </w:p>
    <w:p w:rsidR="004C4B13" w:rsidRPr="00D24BB9" w:rsidRDefault="00A207A6" w:rsidP="00D24BB9">
      <w:pPr>
        <w:jc w:val="center"/>
        <w:rPr>
          <w:b/>
          <w:sz w:val="32"/>
          <w:u w:val="single"/>
        </w:rPr>
      </w:pPr>
      <w:r w:rsidRPr="00D24BB9">
        <w:rPr>
          <w:b/>
          <w:sz w:val="32"/>
          <w:u w:val="single"/>
        </w:rPr>
        <w:t>Feedback Questionnaire</w:t>
      </w:r>
    </w:p>
    <w:p w:rsidR="00D24BB9" w:rsidRDefault="002F76CC" w:rsidP="007E45A1">
      <w:pPr>
        <w:jc w:val="both"/>
      </w:pPr>
      <w:r>
        <w:t xml:space="preserve">Please place mark your response with an ‘x’ in the relevant box </w:t>
      </w:r>
      <w:r w:rsidR="00110EB0">
        <w:t>or respond to the questions to make improvements for a future event.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45"/>
        <w:gridCol w:w="1466"/>
        <w:gridCol w:w="1681"/>
        <w:gridCol w:w="1681"/>
        <w:gridCol w:w="1683"/>
      </w:tblGrid>
      <w:tr w:rsidR="00276CD3" w:rsidRPr="00D24BB9" w:rsidTr="00276CD3">
        <w:tc>
          <w:tcPr>
            <w:tcW w:w="1886" w:type="pct"/>
            <w:shd w:val="clear" w:color="auto" w:fill="DEEAF6" w:themeFill="accent1" w:themeFillTint="33"/>
          </w:tcPr>
          <w:p w:rsidR="00276CD3" w:rsidRPr="00D24BB9" w:rsidRDefault="00276CD3" w:rsidP="002F76CC">
            <w:pPr>
              <w:rPr>
                <w:b/>
              </w:rPr>
            </w:pPr>
          </w:p>
        </w:tc>
        <w:tc>
          <w:tcPr>
            <w:tcW w:w="701" w:type="pct"/>
            <w:shd w:val="clear" w:color="auto" w:fill="DEEAF6" w:themeFill="accent1" w:themeFillTint="33"/>
            <w:vAlign w:val="center"/>
          </w:tcPr>
          <w:p w:rsidR="00276CD3" w:rsidRPr="00D24BB9" w:rsidRDefault="00276CD3" w:rsidP="00D24BB9">
            <w:pPr>
              <w:jc w:val="center"/>
              <w:rPr>
                <w:b/>
              </w:rPr>
            </w:pPr>
            <w:r w:rsidRPr="00D24BB9">
              <w:rPr>
                <w:b/>
              </w:rPr>
              <w:t>Strongly Agree</w:t>
            </w:r>
          </w:p>
        </w:tc>
        <w:tc>
          <w:tcPr>
            <w:tcW w:w="804" w:type="pct"/>
            <w:shd w:val="clear" w:color="auto" w:fill="DEEAF6" w:themeFill="accent1" w:themeFillTint="33"/>
            <w:vAlign w:val="center"/>
          </w:tcPr>
          <w:p w:rsidR="00276CD3" w:rsidRPr="00D24BB9" w:rsidRDefault="00276CD3" w:rsidP="00D24BB9">
            <w:pPr>
              <w:jc w:val="center"/>
              <w:rPr>
                <w:b/>
              </w:rPr>
            </w:pPr>
            <w:r w:rsidRPr="00D24BB9">
              <w:rPr>
                <w:b/>
              </w:rPr>
              <w:t>Agree</w:t>
            </w:r>
          </w:p>
        </w:tc>
        <w:tc>
          <w:tcPr>
            <w:tcW w:w="804" w:type="pct"/>
            <w:shd w:val="clear" w:color="auto" w:fill="DEEAF6" w:themeFill="accent1" w:themeFillTint="33"/>
            <w:vAlign w:val="center"/>
          </w:tcPr>
          <w:p w:rsidR="00276CD3" w:rsidRPr="00D24BB9" w:rsidRDefault="00276CD3" w:rsidP="00D24BB9">
            <w:pPr>
              <w:jc w:val="center"/>
              <w:rPr>
                <w:b/>
              </w:rPr>
            </w:pPr>
            <w:r w:rsidRPr="00D24BB9">
              <w:rPr>
                <w:b/>
              </w:rPr>
              <w:t>Disagree</w:t>
            </w:r>
          </w:p>
        </w:tc>
        <w:tc>
          <w:tcPr>
            <w:tcW w:w="805" w:type="pct"/>
            <w:shd w:val="clear" w:color="auto" w:fill="DEEAF6" w:themeFill="accent1" w:themeFillTint="33"/>
            <w:vAlign w:val="center"/>
          </w:tcPr>
          <w:p w:rsidR="00276CD3" w:rsidRPr="00D24BB9" w:rsidRDefault="00276CD3" w:rsidP="00D24BB9">
            <w:pPr>
              <w:jc w:val="center"/>
              <w:rPr>
                <w:b/>
              </w:rPr>
            </w:pPr>
            <w:r w:rsidRPr="00D24BB9">
              <w:rPr>
                <w:b/>
              </w:rPr>
              <w:t>Strongly Disagree</w:t>
            </w:r>
          </w:p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D24BB9">
            <w:pPr>
              <w:rPr>
                <w:b/>
              </w:rPr>
            </w:pPr>
          </w:p>
          <w:p w:rsidR="00276CD3" w:rsidRPr="00470462" w:rsidRDefault="00276CD3" w:rsidP="00D24BB9">
            <w:pPr>
              <w:rPr>
                <w:b/>
              </w:rPr>
            </w:pPr>
            <w:r w:rsidRPr="00470462">
              <w:rPr>
                <w:b/>
              </w:rPr>
              <w:t xml:space="preserve">Overall, </w:t>
            </w:r>
            <w:r w:rsidRPr="00470462">
              <w:rPr>
                <w:b/>
              </w:rPr>
              <w:t xml:space="preserve">I was </w:t>
            </w:r>
            <w:r w:rsidRPr="00470462">
              <w:rPr>
                <w:b/>
              </w:rPr>
              <w:t>satisfied with this event</w:t>
            </w:r>
          </w:p>
          <w:p w:rsidR="00276CD3" w:rsidRPr="00470462" w:rsidRDefault="00276CD3" w:rsidP="00D24BB9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5" w:type="pct"/>
            <w:vAlign w:val="center"/>
          </w:tcPr>
          <w:p w:rsidR="00276CD3" w:rsidRPr="00D24BB9" w:rsidRDefault="00276CD3" w:rsidP="00D24BB9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D24BB9">
            <w:pPr>
              <w:rPr>
                <w:b/>
              </w:rPr>
            </w:pPr>
          </w:p>
          <w:p w:rsidR="00276CD3" w:rsidRPr="00470462" w:rsidRDefault="00276CD3" w:rsidP="00D24BB9">
            <w:pPr>
              <w:rPr>
                <w:b/>
              </w:rPr>
            </w:pPr>
            <w:r w:rsidRPr="00470462">
              <w:rPr>
                <w:b/>
              </w:rPr>
              <w:t>The Workshop met my expectations</w:t>
            </w:r>
          </w:p>
          <w:p w:rsidR="00276CD3" w:rsidRPr="00470462" w:rsidRDefault="00276CD3" w:rsidP="00D24BB9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5" w:type="pct"/>
            <w:vAlign w:val="center"/>
          </w:tcPr>
          <w:p w:rsidR="00276CD3" w:rsidRPr="00D24BB9" w:rsidRDefault="00276CD3" w:rsidP="00D24BB9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276CD3">
            <w:pPr>
              <w:rPr>
                <w:b/>
              </w:rPr>
            </w:pPr>
            <w:r w:rsidRPr="00470462">
              <w:rPr>
                <w:b/>
              </w:rPr>
              <w:t>The content was relevant to me/my job</w:t>
            </w:r>
          </w:p>
          <w:p w:rsidR="00276CD3" w:rsidRPr="00470462" w:rsidRDefault="00276CD3" w:rsidP="00D24BB9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5" w:type="pct"/>
            <w:vAlign w:val="center"/>
          </w:tcPr>
          <w:p w:rsidR="00276CD3" w:rsidRPr="00D24BB9" w:rsidRDefault="00276CD3" w:rsidP="00D24BB9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276CD3">
            <w:pPr>
              <w:rPr>
                <w:b/>
              </w:rPr>
            </w:pPr>
            <w:r w:rsidRPr="00470462">
              <w:rPr>
                <w:b/>
              </w:rPr>
              <w:t xml:space="preserve">In regards to the workshop subject matter (The TEF, Learning Gain, Global Education Profiler and Student Employability) please identify </w:t>
            </w:r>
            <w:r>
              <w:rPr>
                <w:b/>
              </w:rPr>
              <w:t xml:space="preserve">up to </w:t>
            </w:r>
            <w:r w:rsidRPr="00470462">
              <w:rPr>
                <w:b/>
              </w:rPr>
              <w:t xml:space="preserve">3 things that you were able to </w:t>
            </w:r>
            <w:r>
              <w:rPr>
                <w:b/>
              </w:rPr>
              <w:t>‘</w:t>
            </w:r>
            <w:r w:rsidRPr="00470462">
              <w:rPr>
                <w:b/>
              </w:rPr>
              <w:t>learn</w:t>
            </w:r>
            <w:r>
              <w:rPr>
                <w:b/>
              </w:rPr>
              <w:t>’</w:t>
            </w:r>
            <w:r w:rsidRPr="00470462">
              <w:rPr>
                <w:b/>
              </w:rPr>
              <w:t xml:space="preserve"> from the event?</w:t>
            </w:r>
          </w:p>
          <w:p w:rsidR="00276CD3" w:rsidRPr="00470462" w:rsidRDefault="00276CD3" w:rsidP="00D24BB9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4" w:type="pct"/>
            <w:vAlign w:val="center"/>
          </w:tcPr>
          <w:p w:rsidR="00276CD3" w:rsidRPr="00D24BB9" w:rsidRDefault="00276CD3" w:rsidP="00D24BB9"/>
        </w:tc>
        <w:tc>
          <w:tcPr>
            <w:tcW w:w="805" w:type="pct"/>
            <w:vAlign w:val="center"/>
          </w:tcPr>
          <w:p w:rsidR="00276CD3" w:rsidRPr="00D24BB9" w:rsidRDefault="00276CD3" w:rsidP="00D24BB9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276CD3">
            <w:pPr>
              <w:rPr>
                <w:b/>
              </w:rPr>
            </w:pPr>
          </w:p>
          <w:p w:rsidR="00276CD3" w:rsidRPr="00470462" w:rsidRDefault="00276CD3" w:rsidP="00276CD3">
            <w:pPr>
              <w:rPr>
                <w:b/>
              </w:rPr>
            </w:pPr>
            <w:r w:rsidRPr="00470462">
              <w:rPr>
                <w:b/>
              </w:rPr>
              <w:t>I benefited the most from?</w:t>
            </w:r>
          </w:p>
          <w:p w:rsidR="00276CD3" w:rsidRPr="00470462" w:rsidRDefault="00276CD3" w:rsidP="00276CD3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5" w:type="pct"/>
            <w:vAlign w:val="center"/>
          </w:tcPr>
          <w:p w:rsidR="00276CD3" w:rsidRPr="00D24BB9" w:rsidRDefault="00276CD3" w:rsidP="00276CD3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Default="00276CD3" w:rsidP="00276CD3">
            <w:pPr>
              <w:rPr>
                <w:b/>
              </w:rPr>
            </w:pPr>
          </w:p>
          <w:p w:rsidR="00276CD3" w:rsidRPr="00470462" w:rsidRDefault="00276CD3" w:rsidP="00276CD3">
            <w:pPr>
              <w:rPr>
                <w:b/>
              </w:rPr>
            </w:pPr>
            <w:r w:rsidRPr="00470462">
              <w:rPr>
                <w:b/>
              </w:rPr>
              <w:t>I benefited the least from?</w:t>
            </w:r>
          </w:p>
          <w:p w:rsidR="00276CD3" w:rsidRPr="00470462" w:rsidRDefault="00276CD3" w:rsidP="00276CD3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5" w:type="pct"/>
            <w:vAlign w:val="center"/>
          </w:tcPr>
          <w:p w:rsidR="00276CD3" w:rsidRPr="00D24BB9" w:rsidRDefault="00276CD3" w:rsidP="00276CD3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276CD3">
            <w:pPr>
              <w:rPr>
                <w:b/>
              </w:rPr>
            </w:pPr>
          </w:p>
          <w:p w:rsidR="00276CD3" w:rsidRPr="00470462" w:rsidRDefault="00276CD3" w:rsidP="00276CD3">
            <w:pPr>
              <w:rPr>
                <w:b/>
              </w:rPr>
            </w:pPr>
            <w:r w:rsidRPr="00470462">
              <w:rPr>
                <w:b/>
              </w:rPr>
              <w:t>Next time I’d like to hear about…</w:t>
            </w:r>
          </w:p>
          <w:p w:rsidR="00276CD3" w:rsidRPr="00470462" w:rsidRDefault="00276CD3" w:rsidP="00276CD3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5" w:type="pct"/>
            <w:vAlign w:val="center"/>
          </w:tcPr>
          <w:p w:rsidR="00276CD3" w:rsidRPr="00D24BB9" w:rsidRDefault="00276CD3" w:rsidP="00276CD3"/>
        </w:tc>
      </w:tr>
      <w:tr w:rsidR="00276CD3" w:rsidRPr="00D24BB9" w:rsidTr="00276CD3">
        <w:tc>
          <w:tcPr>
            <w:tcW w:w="1886" w:type="pct"/>
            <w:shd w:val="clear" w:color="auto" w:fill="DEEAF6" w:themeFill="accent1" w:themeFillTint="33"/>
            <w:vAlign w:val="center"/>
          </w:tcPr>
          <w:p w:rsidR="00276CD3" w:rsidRPr="00470462" w:rsidRDefault="00276CD3" w:rsidP="00276CD3">
            <w:pPr>
              <w:rPr>
                <w:b/>
              </w:rPr>
            </w:pPr>
          </w:p>
          <w:p w:rsidR="00276CD3" w:rsidRPr="00470462" w:rsidRDefault="00276CD3" w:rsidP="00276CD3">
            <w:pPr>
              <w:rPr>
                <w:rStyle w:val="user-generated"/>
                <w:b/>
                <w:lang w:val="en"/>
              </w:rPr>
            </w:pPr>
            <w:bookmarkStart w:id="0" w:name="_GoBack"/>
            <w:bookmarkEnd w:id="0"/>
            <w:r w:rsidRPr="00470462">
              <w:rPr>
                <w:rStyle w:val="user-generated"/>
                <w:b/>
                <w:lang w:val="en"/>
              </w:rPr>
              <w:t>Do you have any other comments and/or questions?</w:t>
            </w:r>
          </w:p>
          <w:p w:rsidR="00276CD3" w:rsidRPr="00470462" w:rsidRDefault="00276CD3" w:rsidP="00276CD3">
            <w:pPr>
              <w:rPr>
                <w:b/>
              </w:rPr>
            </w:pPr>
          </w:p>
        </w:tc>
        <w:tc>
          <w:tcPr>
            <w:tcW w:w="701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4" w:type="pct"/>
            <w:vAlign w:val="center"/>
          </w:tcPr>
          <w:p w:rsidR="00276CD3" w:rsidRPr="00D24BB9" w:rsidRDefault="00276CD3" w:rsidP="00276CD3"/>
        </w:tc>
        <w:tc>
          <w:tcPr>
            <w:tcW w:w="805" w:type="pct"/>
            <w:vAlign w:val="center"/>
          </w:tcPr>
          <w:p w:rsidR="00276CD3" w:rsidRPr="00D24BB9" w:rsidRDefault="00276CD3" w:rsidP="00276CD3"/>
        </w:tc>
      </w:tr>
    </w:tbl>
    <w:p w:rsidR="00D24BB9" w:rsidRDefault="00D24BB9" w:rsidP="007E45A1">
      <w:pPr>
        <w:jc w:val="both"/>
      </w:pPr>
    </w:p>
    <w:p w:rsidR="007E45A1" w:rsidRDefault="00110EB0" w:rsidP="007E45A1">
      <w:pPr>
        <w:jc w:val="both"/>
      </w:pPr>
      <w:r>
        <w:t>Please return this form to</w:t>
      </w:r>
      <w:r w:rsidR="007E45A1">
        <w:t xml:space="preserve"> Sunil Maher</w:t>
      </w:r>
      <w:r w:rsidR="004C4B13">
        <w:t>,</w:t>
      </w:r>
      <w:r w:rsidR="007E45A1">
        <w:t xml:space="preserve"> LEGACY Project Manager</w:t>
      </w:r>
      <w:r>
        <w:t xml:space="preserve">, </w:t>
      </w:r>
      <w:hyperlink r:id="rId8" w:history="1">
        <w:r w:rsidRPr="00D15494">
          <w:rPr>
            <w:rStyle w:val="Hyperlink"/>
          </w:rPr>
          <w:t>s.maher.1@warwick.ac.uk</w:t>
        </w:r>
      </w:hyperlink>
    </w:p>
    <w:sectPr w:rsidR="007E45A1" w:rsidSect="00110EB0">
      <w:pgSz w:w="11906" w:h="16838"/>
      <w:pgMar w:top="720" w:right="720" w:bottom="720" w:left="720" w:header="709" w:footer="709" w:gutter="0"/>
      <w:pgBorders w:offsetFrom="page">
        <w:top w:val="single" w:sz="4" w:space="24" w:color="5B9BD5" w:themeColor="accent1"/>
        <w:left w:val="single" w:sz="4" w:space="24" w:color="5B9BD5" w:themeColor="accent1"/>
        <w:bottom w:val="single" w:sz="4" w:space="24" w:color="5B9BD5" w:themeColor="accent1"/>
        <w:right w:val="single" w:sz="4" w:space="24" w:color="5B9BD5" w:themeColor="accent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5A1" w:rsidRDefault="007E45A1" w:rsidP="007E45A1">
      <w:pPr>
        <w:spacing w:after="0" w:line="240" w:lineRule="auto"/>
      </w:pPr>
      <w:r>
        <w:separator/>
      </w:r>
    </w:p>
  </w:endnote>
  <w:endnote w:type="continuationSeparator" w:id="0">
    <w:p w:rsidR="007E45A1" w:rsidRDefault="007E45A1" w:rsidP="007E4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5A1" w:rsidRDefault="007E45A1" w:rsidP="007E45A1">
      <w:pPr>
        <w:spacing w:after="0" w:line="240" w:lineRule="auto"/>
      </w:pPr>
      <w:r>
        <w:separator/>
      </w:r>
    </w:p>
  </w:footnote>
  <w:footnote w:type="continuationSeparator" w:id="0">
    <w:p w:rsidR="007E45A1" w:rsidRDefault="007E45A1" w:rsidP="007E45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5A1"/>
    <w:rsid w:val="00110EB0"/>
    <w:rsid w:val="0022690A"/>
    <w:rsid w:val="00276CD3"/>
    <w:rsid w:val="002F76CC"/>
    <w:rsid w:val="00367F63"/>
    <w:rsid w:val="0039717F"/>
    <w:rsid w:val="00465ECC"/>
    <w:rsid w:val="00470462"/>
    <w:rsid w:val="004C4B13"/>
    <w:rsid w:val="00606458"/>
    <w:rsid w:val="007E45A1"/>
    <w:rsid w:val="00851DD5"/>
    <w:rsid w:val="00877E51"/>
    <w:rsid w:val="009126AC"/>
    <w:rsid w:val="00926F0A"/>
    <w:rsid w:val="00A207A6"/>
    <w:rsid w:val="00AF7771"/>
    <w:rsid w:val="00D142EE"/>
    <w:rsid w:val="00D24BB9"/>
    <w:rsid w:val="00F00219"/>
    <w:rsid w:val="00F07C6D"/>
    <w:rsid w:val="00F10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239B6A-99E5-4A10-A2DE-E3C68B24B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45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45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E45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45A1"/>
  </w:style>
  <w:style w:type="paragraph" w:styleId="Footer">
    <w:name w:val="footer"/>
    <w:basedOn w:val="Normal"/>
    <w:link w:val="FooterChar"/>
    <w:uiPriority w:val="99"/>
    <w:unhideWhenUsed/>
    <w:rsid w:val="007E45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45A1"/>
  </w:style>
  <w:style w:type="paragraph" w:styleId="NoSpacing">
    <w:name w:val="No Spacing"/>
    <w:uiPriority w:val="1"/>
    <w:qFormat/>
    <w:rsid w:val="007E45A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7E45A1"/>
    <w:rPr>
      <w:color w:val="0563C1" w:themeColor="hyperlink"/>
      <w:u w:val="single"/>
    </w:rPr>
  </w:style>
  <w:style w:type="character" w:customStyle="1" w:styleId="user-generated">
    <w:name w:val="user-generated"/>
    <w:basedOn w:val="DefaultParagraphFont"/>
    <w:rsid w:val="00D24BB9"/>
  </w:style>
  <w:style w:type="paragraph" w:styleId="BalloonText">
    <w:name w:val="Balloon Text"/>
    <w:basedOn w:val="Normal"/>
    <w:link w:val="BalloonTextChar"/>
    <w:uiPriority w:val="99"/>
    <w:semiHidden/>
    <w:unhideWhenUsed/>
    <w:rsid w:val="00D24B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4B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maher.1@warwick.ac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B08902CE</Template>
  <TotalTime>96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Maher, Sunil</dc:creator>
  <cp:keywords/>
  <dc:description/>
  <cp:lastModifiedBy>Maher, Sunil</cp:lastModifiedBy>
  <cp:revision>6</cp:revision>
  <cp:lastPrinted>2017-07-13T11:03:00Z</cp:lastPrinted>
  <dcterms:created xsi:type="dcterms:W3CDTF">2017-07-13T11:07:00Z</dcterms:created>
  <dcterms:modified xsi:type="dcterms:W3CDTF">2017-07-13T12:42:00Z</dcterms:modified>
</cp:coreProperties>
</file>