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72F9" w:rsidRPr="009E06E6" w:rsidRDefault="00C172F9" w:rsidP="009E06E6">
      <w:pPr>
        <w:spacing w:after="0" w:line="240" w:lineRule="auto"/>
        <w:rPr>
          <w:b/>
          <w:sz w:val="32"/>
          <w:szCs w:val="32"/>
        </w:rPr>
      </w:pPr>
      <w:r w:rsidRPr="009E06E6">
        <w:rPr>
          <w:b/>
          <w:sz w:val="32"/>
          <w:szCs w:val="32"/>
        </w:rPr>
        <w:t xml:space="preserve">Career Tips for </w:t>
      </w:r>
      <w:r w:rsidR="00B058CD" w:rsidRPr="009E06E6">
        <w:rPr>
          <w:b/>
          <w:sz w:val="32"/>
          <w:szCs w:val="32"/>
        </w:rPr>
        <w:t>Indian</w:t>
      </w:r>
      <w:r w:rsidRPr="009E06E6">
        <w:rPr>
          <w:b/>
          <w:sz w:val="32"/>
          <w:szCs w:val="32"/>
        </w:rPr>
        <w:t xml:space="preserve"> students</w:t>
      </w:r>
    </w:p>
    <w:p w:rsidR="009E06E6" w:rsidRPr="00BA6BCD" w:rsidRDefault="009E06E6" w:rsidP="009E06E6">
      <w:pPr>
        <w:spacing w:after="0" w:line="240" w:lineRule="auto"/>
        <w:rPr>
          <w:b/>
          <w:sz w:val="10"/>
          <w:szCs w:val="10"/>
        </w:rPr>
      </w:pPr>
    </w:p>
    <w:p w:rsidR="00C172F9" w:rsidRPr="008D48ED" w:rsidRDefault="00C172F9" w:rsidP="009E06E6">
      <w:pPr>
        <w:spacing w:after="0" w:line="240" w:lineRule="auto"/>
        <w:rPr>
          <w:b/>
          <w:sz w:val="28"/>
          <w:szCs w:val="28"/>
        </w:rPr>
      </w:pPr>
      <w:r w:rsidRPr="008D48ED">
        <w:rPr>
          <w:b/>
          <w:sz w:val="28"/>
          <w:szCs w:val="28"/>
        </w:rPr>
        <w:t xml:space="preserve">Making </w:t>
      </w:r>
      <w:r w:rsidR="00BD449D" w:rsidRPr="008D48ED">
        <w:rPr>
          <w:b/>
          <w:sz w:val="28"/>
          <w:szCs w:val="28"/>
        </w:rPr>
        <w:t>your</w:t>
      </w:r>
      <w:r w:rsidRPr="008D48ED">
        <w:rPr>
          <w:b/>
          <w:sz w:val="28"/>
          <w:szCs w:val="28"/>
        </w:rPr>
        <w:t>self employable</w:t>
      </w:r>
    </w:p>
    <w:p w:rsidR="002D290C" w:rsidRPr="00BA6BCD" w:rsidRDefault="00BD449D" w:rsidP="009E06E6">
      <w:pPr>
        <w:spacing w:after="0" w:line="240" w:lineRule="auto"/>
      </w:pPr>
      <w:r w:rsidRPr="00BA6BCD">
        <w:t>•</w:t>
      </w:r>
      <w:r w:rsidR="002D290C" w:rsidRPr="00BA6BCD">
        <w:t xml:space="preserve">Think about what it is that you want to do, what sector that you want to work in. If you don’t know then use a reflective tool like My Prospects </w:t>
      </w:r>
    </w:p>
    <w:p w:rsidR="002D290C" w:rsidRPr="00BA6BCD" w:rsidRDefault="00BD449D" w:rsidP="009E06E6">
      <w:pPr>
        <w:spacing w:after="0" w:line="240" w:lineRule="auto"/>
      </w:pPr>
      <w:r w:rsidRPr="00BA6BCD">
        <w:t>•</w:t>
      </w:r>
      <w:r w:rsidR="002D290C" w:rsidRPr="00BA6BCD">
        <w:t>Do your research on sector and companies so that you have as much information to help you see what suits you. Be commercially aware.</w:t>
      </w:r>
    </w:p>
    <w:p w:rsidR="002D290C" w:rsidRPr="00BA6BCD" w:rsidRDefault="00BD449D" w:rsidP="009E06E6">
      <w:pPr>
        <w:spacing w:after="0" w:line="240" w:lineRule="auto"/>
      </w:pPr>
      <w:r w:rsidRPr="00BA6BCD">
        <w:t>•</w:t>
      </w:r>
      <w:r w:rsidR="002D290C" w:rsidRPr="00BA6BCD">
        <w:t xml:space="preserve">Get work experience and get relevant work experience </w:t>
      </w:r>
    </w:p>
    <w:p w:rsidR="002D290C" w:rsidRPr="00BA6BCD" w:rsidRDefault="00BD449D" w:rsidP="009E06E6">
      <w:pPr>
        <w:spacing w:after="0" w:line="240" w:lineRule="auto"/>
      </w:pPr>
      <w:r w:rsidRPr="00BA6BCD">
        <w:t>•</w:t>
      </w:r>
      <w:r w:rsidR="002D290C" w:rsidRPr="00BA6BCD">
        <w:t>It is better to do ten focused applications than a hundred unfocused ones.</w:t>
      </w:r>
    </w:p>
    <w:p w:rsidR="002D290C" w:rsidRPr="00BA6BCD" w:rsidRDefault="00BD449D" w:rsidP="009E06E6">
      <w:pPr>
        <w:spacing w:after="0" w:line="240" w:lineRule="auto"/>
      </w:pPr>
      <w:r w:rsidRPr="00BA6BCD">
        <w:t>•</w:t>
      </w:r>
      <w:r w:rsidR="002D290C" w:rsidRPr="00BA6BCD">
        <w:t>Maintain Indian networks whilst you are in the UK</w:t>
      </w:r>
    </w:p>
    <w:p w:rsidR="002D290C" w:rsidRPr="00BA6BCD" w:rsidRDefault="00BD449D" w:rsidP="009E06E6">
      <w:pPr>
        <w:spacing w:after="0" w:line="240" w:lineRule="auto"/>
      </w:pPr>
      <w:r w:rsidRPr="00BA6BCD">
        <w:t>•</w:t>
      </w:r>
      <w:r w:rsidR="002D290C" w:rsidRPr="00BA6BCD">
        <w:t xml:space="preserve">Get involved in extracurricular activities as </w:t>
      </w:r>
      <w:r w:rsidR="00012A54" w:rsidRPr="00BA6BCD">
        <w:t>recruiter’s</w:t>
      </w:r>
      <w:r w:rsidR="002D290C" w:rsidRPr="00BA6BCD">
        <w:t xml:space="preserve"> </w:t>
      </w:r>
      <w:r w:rsidR="00012A54">
        <w:t xml:space="preserve">highly </w:t>
      </w:r>
      <w:r w:rsidR="002D290C" w:rsidRPr="00BA6BCD">
        <w:t>value such activity.</w:t>
      </w:r>
    </w:p>
    <w:p w:rsidR="00BD449D" w:rsidRPr="007732B9" w:rsidRDefault="00BD449D" w:rsidP="009E06E6">
      <w:pPr>
        <w:spacing w:after="0" w:line="240" w:lineRule="auto"/>
        <w:rPr>
          <w:b/>
        </w:rPr>
      </w:pPr>
    </w:p>
    <w:p w:rsidR="0038304E" w:rsidRPr="007732B9" w:rsidRDefault="0038304E" w:rsidP="009E06E6">
      <w:pPr>
        <w:spacing w:after="0" w:line="240" w:lineRule="auto"/>
        <w:rPr>
          <w:b/>
          <w:sz w:val="24"/>
          <w:szCs w:val="24"/>
        </w:rPr>
      </w:pPr>
      <w:r w:rsidRPr="007732B9">
        <w:rPr>
          <w:b/>
          <w:sz w:val="24"/>
          <w:szCs w:val="24"/>
        </w:rPr>
        <w:t>Benefits of my UK degree</w:t>
      </w:r>
    </w:p>
    <w:p w:rsidR="0038304E" w:rsidRPr="00BA6BCD" w:rsidRDefault="0038304E" w:rsidP="009E06E6">
      <w:pPr>
        <w:spacing w:after="0" w:line="240" w:lineRule="auto"/>
      </w:pPr>
      <w:r w:rsidRPr="00BA6BCD">
        <w:t>Your degree has given you a chance to work whilst studying</w:t>
      </w:r>
      <w:r w:rsidR="00785824" w:rsidRPr="00BA6BCD">
        <w:t>; be</w:t>
      </w:r>
      <w:r w:rsidRPr="00BA6BCD">
        <w:t xml:space="preserve"> it part time work, internship or a year in industry. You have also had the opportunity to be involved in Union activities, clubs and societies boost your team working and inter-personal skills. You have studied in English which is the language of global business. A UK degree enables you to improve your English language skills </w:t>
      </w:r>
    </w:p>
    <w:p w:rsidR="0038304E" w:rsidRPr="00BA6BCD" w:rsidRDefault="0038304E" w:rsidP="009E06E6">
      <w:pPr>
        <w:spacing w:after="0" w:line="240" w:lineRule="auto"/>
        <w:rPr>
          <w:sz w:val="10"/>
          <w:szCs w:val="10"/>
        </w:rPr>
      </w:pPr>
    </w:p>
    <w:p w:rsidR="0038304E" w:rsidRPr="00BA6BCD" w:rsidRDefault="0038304E" w:rsidP="009E06E6">
      <w:pPr>
        <w:spacing w:after="0" w:line="240" w:lineRule="auto"/>
      </w:pPr>
      <w:r w:rsidRPr="00BA6BCD">
        <w:t>In the UK education system there is a student-centred approach to learning. This allows you to develop the independence, self-discipline and analytical skills sought after by international recruiters. Added to this the standard of education is regularly assessed by an independent body (the Quality Assurance Agency).You can sell your UK degree to an employers as having a guarantee of you having gained a good quality education.</w:t>
      </w:r>
    </w:p>
    <w:p w:rsidR="0038304E" w:rsidRPr="007732B9" w:rsidRDefault="0038304E" w:rsidP="009E06E6">
      <w:pPr>
        <w:spacing w:after="0" w:line="240" w:lineRule="auto"/>
      </w:pPr>
    </w:p>
    <w:p w:rsidR="00C172F9" w:rsidRPr="000325F5" w:rsidRDefault="00FD117D" w:rsidP="009E06E6">
      <w:pPr>
        <w:spacing w:after="0" w:line="240" w:lineRule="auto"/>
        <w:rPr>
          <w:b/>
          <w:sz w:val="24"/>
          <w:szCs w:val="24"/>
        </w:rPr>
      </w:pPr>
      <w:r w:rsidRPr="000325F5">
        <w:rPr>
          <w:b/>
          <w:sz w:val="24"/>
          <w:szCs w:val="24"/>
        </w:rPr>
        <w:t>The</w:t>
      </w:r>
      <w:r w:rsidR="002D290C" w:rsidRPr="000325F5">
        <w:rPr>
          <w:b/>
          <w:sz w:val="24"/>
          <w:szCs w:val="24"/>
        </w:rPr>
        <w:t xml:space="preserve"> Indian</w:t>
      </w:r>
      <w:r w:rsidRPr="000325F5">
        <w:rPr>
          <w:b/>
          <w:sz w:val="24"/>
          <w:szCs w:val="24"/>
        </w:rPr>
        <w:t xml:space="preserve"> Labour market</w:t>
      </w:r>
    </w:p>
    <w:p w:rsidR="00BD449D" w:rsidRPr="000325F5" w:rsidRDefault="009B0469" w:rsidP="009E06E6">
      <w:pPr>
        <w:spacing w:after="0" w:line="240" w:lineRule="auto"/>
      </w:pPr>
      <w:r>
        <w:t>This is a very b</w:t>
      </w:r>
      <w:bookmarkStart w:id="0" w:name="_GoBack"/>
      <w:bookmarkEnd w:id="0"/>
      <w:r w:rsidR="004A7960" w:rsidRPr="000325F5">
        <w:t>usy</w:t>
      </w:r>
      <w:r w:rsidR="00BD449D" w:rsidRPr="000325F5">
        <w:t xml:space="preserve"> job market, with a shortage of suitable candidates in some sectors</w:t>
      </w:r>
      <w:r w:rsidR="004A7960" w:rsidRPr="000325F5">
        <w:t>. There is l</w:t>
      </w:r>
      <w:r w:rsidR="00BA6BCD" w:rsidRPr="000325F5">
        <w:t>arge-scale, regular recruitment process.</w:t>
      </w:r>
      <w:r w:rsidR="004A7960" w:rsidRPr="000325F5">
        <w:t xml:space="preserve"> You could join </w:t>
      </w:r>
      <w:r w:rsidR="000325F5" w:rsidRPr="000325F5">
        <w:t>the Graduate</w:t>
      </w:r>
      <w:r w:rsidR="00BD449D" w:rsidRPr="000325F5">
        <w:t xml:space="preserve"> schemes run by multinationals </w:t>
      </w:r>
      <w:r w:rsidR="004A7960" w:rsidRPr="000325F5">
        <w:t>or alternatively</w:t>
      </w:r>
      <w:r w:rsidR="00BD449D" w:rsidRPr="000325F5">
        <w:t xml:space="preserve"> look for other opport</w:t>
      </w:r>
      <w:r w:rsidR="00BA6BCD" w:rsidRPr="000325F5">
        <w:t xml:space="preserve">unities with national companies. </w:t>
      </w:r>
      <w:r w:rsidR="00BD449D" w:rsidRPr="000325F5">
        <w:t>For roles requiring specific skills, recruiters look for experience as well as qualifications</w:t>
      </w:r>
      <w:r w:rsidR="00BA6BCD" w:rsidRPr="000325F5">
        <w:t xml:space="preserve">. </w:t>
      </w:r>
      <w:r w:rsidR="00BD449D" w:rsidRPr="000325F5">
        <w:t xml:space="preserve">More vacancies and </w:t>
      </w:r>
      <w:r w:rsidR="000325F5" w:rsidRPr="000325F5">
        <w:t>better opportunities</w:t>
      </w:r>
      <w:r w:rsidR="00BD449D" w:rsidRPr="000325F5">
        <w:t xml:space="preserve"> in Delhi, Mumbai and   Bangalore</w:t>
      </w:r>
      <w:r w:rsidR="00BA6BCD" w:rsidRPr="000325F5">
        <w:t xml:space="preserve">. </w:t>
      </w:r>
      <w:r w:rsidR="00BD449D" w:rsidRPr="000325F5">
        <w:t>International-facing / multi-nationals / specialist and consulting companies</w:t>
      </w:r>
      <w:r w:rsidR="00BA6BCD" w:rsidRPr="000325F5">
        <w:t xml:space="preserve">. </w:t>
      </w:r>
      <w:r w:rsidR="00BD449D" w:rsidRPr="000325F5">
        <w:t>Keen to hire UK graduates; actively recruit for them</w:t>
      </w:r>
      <w:r w:rsidR="00BA6BCD" w:rsidRPr="000325F5">
        <w:t xml:space="preserve">. </w:t>
      </w:r>
      <w:r w:rsidR="00BD449D" w:rsidRPr="000325F5">
        <w:t>Recognise benefits of UK education</w:t>
      </w:r>
      <w:r w:rsidR="00BA6BCD" w:rsidRPr="000325F5">
        <w:t xml:space="preserve">. </w:t>
      </w:r>
      <w:r w:rsidR="00BD449D" w:rsidRPr="000325F5">
        <w:t>Not always the biggest / best-known companies</w:t>
      </w:r>
      <w:r w:rsidR="00BA6BCD" w:rsidRPr="000325F5">
        <w:t xml:space="preserve">. </w:t>
      </w:r>
      <w:r w:rsidR="00BD449D" w:rsidRPr="000325F5">
        <w:t>Open to speculative applications as well as responses to job adverts</w:t>
      </w:r>
      <w:r w:rsidR="004A7960" w:rsidRPr="000325F5">
        <w:t xml:space="preserve"> </w:t>
      </w:r>
      <w:r w:rsidR="00BD449D" w:rsidRPr="000325F5">
        <w:t>Large Indian / multi-national companies</w:t>
      </w:r>
      <w:r w:rsidR="00BA6BCD" w:rsidRPr="000325F5">
        <w:t xml:space="preserve"> -</w:t>
      </w:r>
      <w:r w:rsidR="00BD449D" w:rsidRPr="000325F5">
        <w:t>Open to recruiting UK-educated graduates but happy with the quality of candidates from local institutions</w:t>
      </w:r>
    </w:p>
    <w:p w:rsidR="00BD449D" w:rsidRPr="007732B9" w:rsidRDefault="00BD449D" w:rsidP="009E06E6">
      <w:pPr>
        <w:spacing w:after="0" w:line="240" w:lineRule="auto"/>
        <w:rPr>
          <w:b/>
        </w:rPr>
      </w:pPr>
    </w:p>
    <w:p w:rsidR="00771308" w:rsidRPr="00012A54" w:rsidRDefault="00771308" w:rsidP="009E06E6">
      <w:pPr>
        <w:spacing w:after="0" w:line="240" w:lineRule="auto"/>
        <w:rPr>
          <w:b/>
          <w:sz w:val="24"/>
          <w:szCs w:val="24"/>
        </w:rPr>
      </w:pPr>
      <w:r w:rsidRPr="00012A54">
        <w:rPr>
          <w:b/>
          <w:sz w:val="24"/>
          <w:szCs w:val="24"/>
        </w:rPr>
        <w:t>What recruiters look for</w:t>
      </w:r>
    </w:p>
    <w:p w:rsidR="008D48ED" w:rsidRDefault="008D48ED" w:rsidP="009E06E6">
      <w:pPr>
        <w:spacing w:after="0" w:line="240" w:lineRule="auto"/>
      </w:pPr>
      <w:r w:rsidRPr="000325F5">
        <w:t>That you demonstrate an u</w:t>
      </w:r>
      <w:r w:rsidR="00771308" w:rsidRPr="000325F5">
        <w:t>nderstanding of the j</w:t>
      </w:r>
      <w:r w:rsidRPr="000325F5">
        <w:t xml:space="preserve">ob, motivation and commitment you should show that you have realistic expectations. Relevant, </w:t>
      </w:r>
      <w:r w:rsidR="00771308" w:rsidRPr="000325F5">
        <w:t>ideally paid) work experience</w:t>
      </w:r>
      <w:r w:rsidRPr="000325F5">
        <w:t>. Any e</w:t>
      </w:r>
      <w:r w:rsidR="00771308" w:rsidRPr="000325F5">
        <w:t xml:space="preserve">xtra-curricular activities including sports, societies, </w:t>
      </w:r>
      <w:r w:rsidRPr="000325F5">
        <w:t xml:space="preserve">that demonstrates </w:t>
      </w:r>
      <w:r w:rsidR="00771308" w:rsidRPr="000325F5">
        <w:t>relevant skills, e</w:t>
      </w:r>
      <w:r w:rsidRPr="000325F5">
        <w:t>.</w:t>
      </w:r>
      <w:r w:rsidR="00771308" w:rsidRPr="000325F5">
        <w:t>g</w:t>
      </w:r>
      <w:r w:rsidRPr="000325F5">
        <w:t>.</w:t>
      </w:r>
      <w:r w:rsidR="00771308" w:rsidRPr="000325F5">
        <w:t>: teamwork)</w:t>
      </w:r>
      <w:proofErr w:type="gramStart"/>
      <w:r w:rsidRPr="000325F5">
        <w:t>..</w:t>
      </w:r>
      <w:proofErr w:type="gramEnd"/>
      <w:r w:rsidRPr="000325F5">
        <w:t xml:space="preserve"> </w:t>
      </w:r>
      <w:r w:rsidR="00771308" w:rsidRPr="000325F5">
        <w:t>A</w:t>
      </w:r>
      <w:r w:rsidR="009B0469">
        <w:t>n a</w:t>
      </w:r>
      <w:r w:rsidR="00771308" w:rsidRPr="000325F5">
        <w:t>bility to ‘sell’ your skills and explain why you are the right person for the job</w:t>
      </w:r>
      <w:r w:rsidR="009B0469">
        <w:t xml:space="preserve"> is vital</w:t>
      </w:r>
      <w:r w:rsidRPr="000325F5">
        <w:t>.</w:t>
      </w:r>
    </w:p>
    <w:p w:rsidR="009B0469" w:rsidRPr="000325F5" w:rsidRDefault="009B0469" w:rsidP="009E06E6">
      <w:pPr>
        <w:spacing w:after="0" w:line="240" w:lineRule="auto"/>
      </w:pPr>
    </w:p>
    <w:p w:rsidR="00771308" w:rsidRPr="000325F5" w:rsidRDefault="008D48ED" w:rsidP="009E06E6">
      <w:pPr>
        <w:spacing w:after="0" w:line="240" w:lineRule="auto"/>
      </w:pPr>
      <w:r w:rsidRPr="000325F5">
        <w:t>Skills needed to be demonstrated include:</w:t>
      </w:r>
    </w:p>
    <w:p w:rsidR="008D48ED" w:rsidRPr="000325F5" w:rsidRDefault="008D48ED" w:rsidP="008D48ED">
      <w:pPr>
        <w:pStyle w:val="ListParagraph"/>
        <w:numPr>
          <w:ilvl w:val="0"/>
          <w:numId w:val="1"/>
        </w:numPr>
        <w:spacing w:after="0" w:line="240" w:lineRule="auto"/>
      </w:pPr>
      <w:r w:rsidRPr="000325F5">
        <w:t>Excellent English language skills</w:t>
      </w:r>
    </w:p>
    <w:p w:rsidR="00771308" w:rsidRPr="000325F5" w:rsidRDefault="008D48ED" w:rsidP="008D48ED">
      <w:pPr>
        <w:pStyle w:val="ListParagraph"/>
        <w:numPr>
          <w:ilvl w:val="0"/>
          <w:numId w:val="1"/>
        </w:numPr>
        <w:spacing w:after="0" w:line="240" w:lineRule="auto"/>
      </w:pPr>
      <w:r w:rsidRPr="000325F5">
        <w:t xml:space="preserve"> </w:t>
      </w:r>
      <w:r w:rsidR="00771308" w:rsidRPr="000325F5">
        <w:t>Strong communication and negotiation skills</w:t>
      </w:r>
    </w:p>
    <w:p w:rsidR="008D48ED" w:rsidRPr="000325F5" w:rsidRDefault="008D48ED" w:rsidP="008D48ED">
      <w:pPr>
        <w:pStyle w:val="ListParagraph"/>
        <w:numPr>
          <w:ilvl w:val="0"/>
          <w:numId w:val="1"/>
        </w:numPr>
        <w:spacing w:after="0" w:line="240" w:lineRule="auto"/>
      </w:pPr>
      <w:r w:rsidRPr="000325F5">
        <w:t xml:space="preserve">International outlook and cultural awareness </w:t>
      </w:r>
    </w:p>
    <w:p w:rsidR="00771308" w:rsidRPr="000325F5" w:rsidRDefault="00771308" w:rsidP="008D48ED">
      <w:pPr>
        <w:pStyle w:val="ListParagraph"/>
        <w:numPr>
          <w:ilvl w:val="0"/>
          <w:numId w:val="1"/>
        </w:numPr>
        <w:spacing w:after="0" w:line="240" w:lineRule="auto"/>
      </w:pPr>
      <w:r w:rsidRPr="000325F5">
        <w:t xml:space="preserve">Leadership and team-working skills </w:t>
      </w:r>
    </w:p>
    <w:p w:rsidR="00771308" w:rsidRPr="000325F5" w:rsidRDefault="00771308" w:rsidP="008D48ED">
      <w:pPr>
        <w:pStyle w:val="ListParagraph"/>
        <w:numPr>
          <w:ilvl w:val="0"/>
          <w:numId w:val="1"/>
        </w:numPr>
        <w:spacing w:after="0" w:line="240" w:lineRule="auto"/>
      </w:pPr>
      <w:r w:rsidRPr="000325F5">
        <w:t>Time management and organisation skills</w:t>
      </w:r>
    </w:p>
    <w:p w:rsidR="00771308" w:rsidRPr="000325F5" w:rsidRDefault="00771308" w:rsidP="008D48ED">
      <w:pPr>
        <w:pStyle w:val="ListParagraph"/>
        <w:numPr>
          <w:ilvl w:val="0"/>
          <w:numId w:val="1"/>
        </w:numPr>
        <w:spacing w:after="0" w:line="240" w:lineRule="auto"/>
      </w:pPr>
      <w:r w:rsidRPr="000325F5">
        <w:t>Positive attitude and willingness to learn</w:t>
      </w:r>
    </w:p>
    <w:p w:rsidR="00771308" w:rsidRPr="000325F5" w:rsidRDefault="00771308" w:rsidP="008D48ED">
      <w:pPr>
        <w:pStyle w:val="ListParagraph"/>
        <w:numPr>
          <w:ilvl w:val="0"/>
          <w:numId w:val="1"/>
        </w:numPr>
        <w:spacing w:after="0" w:line="240" w:lineRule="auto"/>
      </w:pPr>
      <w:r w:rsidRPr="000325F5">
        <w:t>Ability to respond positively to challenge or criticism</w:t>
      </w:r>
    </w:p>
    <w:p w:rsidR="00771308" w:rsidRPr="000325F5" w:rsidRDefault="00771308" w:rsidP="008D48ED">
      <w:pPr>
        <w:pStyle w:val="ListParagraph"/>
        <w:numPr>
          <w:ilvl w:val="0"/>
          <w:numId w:val="1"/>
        </w:numPr>
        <w:spacing w:after="0" w:line="240" w:lineRule="auto"/>
      </w:pPr>
      <w:r w:rsidRPr="000325F5">
        <w:t>Working under pressure and prioritising</w:t>
      </w:r>
    </w:p>
    <w:p w:rsidR="00771308" w:rsidRPr="000325F5" w:rsidRDefault="00771308" w:rsidP="008D48ED">
      <w:pPr>
        <w:pStyle w:val="ListParagraph"/>
        <w:numPr>
          <w:ilvl w:val="0"/>
          <w:numId w:val="1"/>
        </w:numPr>
        <w:spacing w:after="0" w:line="240" w:lineRule="auto"/>
      </w:pPr>
      <w:r w:rsidRPr="000325F5">
        <w:t>Creative problem solving and new ideas</w:t>
      </w:r>
    </w:p>
    <w:p w:rsidR="00771308" w:rsidRPr="00012A54" w:rsidRDefault="00771308" w:rsidP="009E06E6">
      <w:pPr>
        <w:spacing w:after="0" w:line="240" w:lineRule="auto"/>
      </w:pPr>
    </w:p>
    <w:p w:rsidR="002D290C" w:rsidRPr="00012A54" w:rsidRDefault="002D290C" w:rsidP="009E06E6">
      <w:pPr>
        <w:spacing w:after="0" w:line="240" w:lineRule="auto"/>
        <w:rPr>
          <w:b/>
          <w:sz w:val="24"/>
          <w:szCs w:val="24"/>
        </w:rPr>
      </w:pPr>
      <w:r w:rsidRPr="00012A54">
        <w:rPr>
          <w:b/>
          <w:sz w:val="24"/>
          <w:szCs w:val="24"/>
        </w:rPr>
        <w:lastRenderedPageBreak/>
        <w:t>Vacancy Sources</w:t>
      </w:r>
    </w:p>
    <w:p w:rsidR="002D290C" w:rsidRPr="00BA6BCD" w:rsidRDefault="002D290C" w:rsidP="009E06E6">
      <w:pPr>
        <w:spacing w:after="0" w:line="240" w:lineRule="auto"/>
      </w:pPr>
      <w:r w:rsidRPr="00BA6BCD">
        <w:rPr>
          <w:b/>
        </w:rPr>
        <w:t>123 Oye</w:t>
      </w:r>
      <w:r w:rsidRPr="00BA6BCD">
        <w:t xml:space="preserve"> </w:t>
      </w:r>
      <w:hyperlink r:id="rId5" w:history="1">
        <w:r w:rsidRPr="00BA6BCD">
          <w:rPr>
            <w:rStyle w:val="Hyperlink"/>
          </w:rPr>
          <w:t>http://www.123oye.com/</w:t>
        </w:r>
      </w:hyperlink>
      <w:r w:rsidRPr="00BA6BCD">
        <w:t xml:space="preserve"> - Website for jobs primarily in Delhi but also vacancies throughout India. </w:t>
      </w:r>
    </w:p>
    <w:p w:rsidR="002D290C" w:rsidRPr="00BA6BCD" w:rsidRDefault="002D290C" w:rsidP="009E06E6">
      <w:pPr>
        <w:spacing w:after="0" w:line="240" w:lineRule="auto"/>
      </w:pPr>
      <w:r w:rsidRPr="00BA6BCD">
        <w:rPr>
          <w:b/>
        </w:rPr>
        <w:t>All Time Jobs</w:t>
      </w:r>
      <w:r w:rsidRPr="00BA6BCD">
        <w:t xml:space="preserve"> </w:t>
      </w:r>
      <w:hyperlink r:id="rId6" w:history="1">
        <w:r w:rsidRPr="00BA6BCD">
          <w:rPr>
            <w:rStyle w:val="Hyperlink"/>
          </w:rPr>
          <w:t>http://www.alltimejobs.com/</w:t>
        </w:r>
      </w:hyperlink>
      <w:r w:rsidRPr="00BA6BCD">
        <w:t xml:space="preserve"> - Delhi based company temporary and permanent staffing solutions to a range of customers.</w:t>
      </w:r>
    </w:p>
    <w:p w:rsidR="002D290C" w:rsidRPr="00BA6BCD" w:rsidRDefault="002D290C" w:rsidP="009E06E6">
      <w:pPr>
        <w:spacing w:after="0" w:line="240" w:lineRule="auto"/>
      </w:pPr>
      <w:r w:rsidRPr="00BA6BCD">
        <w:rPr>
          <w:b/>
        </w:rPr>
        <w:t>Babu Jobs</w:t>
      </w:r>
      <w:r w:rsidRPr="00BA6BCD">
        <w:t xml:space="preserve"> </w:t>
      </w:r>
      <w:hyperlink r:id="rId7" w:history="1">
        <w:r w:rsidRPr="00BA6BCD">
          <w:rPr>
            <w:rStyle w:val="Hyperlink"/>
          </w:rPr>
          <w:t>http://www.babujobs.com/</w:t>
        </w:r>
      </w:hyperlink>
      <w:r w:rsidRPr="00BA6BCD">
        <w:t xml:space="preserve"> - Government jobs</w:t>
      </w:r>
    </w:p>
    <w:p w:rsidR="002D290C" w:rsidRPr="00BA6BCD" w:rsidRDefault="002D290C" w:rsidP="009E06E6">
      <w:pPr>
        <w:spacing w:after="0" w:line="240" w:lineRule="auto"/>
      </w:pPr>
      <w:r w:rsidRPr="00BA6BCD">
        <w:rPr>
          <w:b/>
        </w:rPr>
        <w:t>CareerBuilder</w:t>
      </w:r>
      <w:r w:rsidRPr="00BA6BCD">
        <w:t xml:space="preserve"> – </w:t>
      </w:r>
      <w:proofErr w:type="gramStart"/>
      <w:r w:rsidRPr="00BA6BCD">
        <w:t>India :</w:t>
      </w:r>
      <w:proofErr w:type="gramEnd"/>
      <w:r w:rsidRPr="00BA6BCD">
        <w:t xml:space="preserve"> </w:t>
      </w:r>
      <w:hyperlink r:id="rId8" w:history="1">
        <w:r w:rsidRPr="00BA6BCD">
          <w:rPr>
            <w:rStyle w:val="Hyperlink"/>
          </w:rPr>
          <w:t>http://www.careerbuilder.co.in/IN/</w:t>
        </w:r>
      </w:hyperlink>
      <w:r w:rsidRPr="00BA6BCD">
        <w:t xml:space="preserve"> - users can search by category &amp; location.</w:t>
      </w:r>
    </w:p>
    <w:p w:rsidR="002D290C" w:rsidRPr="00BA6BCD" w:rsidRDefault="002D290C" w:rsidP="009E06E6">
      <w:pPr>
        <w:spacing w:after="0" w:line="240" w:lineRule="auto"/>
      </w:pPr>
      <w:r w:rsidRPr="00BA6BCD">
        <w:rPr>
          <w:b/>
        </w:rPr>
        <w:t>Career India</w:t>
      </w:r>
      <w:r w:rsidRPr="00BA6BCD">
        <w:t xml:space="preserve"> </w:t>
      </w:r>
      <w:hyperlink r:id="rId9" w:history="1">
        <w:r w:rsidR="00BD449D" w:rsidRPr="00BA6BCD">
          <w:rPr>
            <w:rStyle w:val="Hyperlink"/>
          </w:rPr>
          <w:t>http://www.careerindia.com/</w:t>
        </w:r>
      </w:hyperlink>
      <w:r w:rsidR="00BD449D" w:rsidRPr="00BA6BCD">
        <w:t xml:space="preserve"> -</w:t>
      </w:r>
      <w:r w:rsidRPr="00BA6BCD">
        <w:t xml:space="preserve"> </w:t>
      </w:r>
      <w:proofErr w:type="gramStart"/>
      <w:r w:rsidRPr="00BA6BCD">
        <w:t>Mainly  IT</w:t>
      </w:r>
      <w:proofErr w:type="gramEnd"/>
      <w:r w:rsidRPr="00BA6BCD">
        <w:t xml:space="preserve"> and technical vacancies. </w:t>
      </w:r>
    </w:p>
    <w:p w:rsidR="002D290C" w:rsidRPr="00BA6BCD" w:rsidRDefault="002D290C" w:rsidP="009E06E6">
      <w:pPr>
        <w:spacing w:after="0" w:line="240" w:lineRule="auto"/>
      </w:pPr>
      <w:r w:rsidRPr="00BA6BCD">
        <w:rPr>
          <w:b/>
        </w:rPr>
        <w:t>Career Mosaic</w:t>
      </w:r>
      <w:r w:rsidRPr="00BA6BCD">
        <w:t xml:space="preserve"> - India </w:t>
      </w:r>
      <w:hyperlink r:id="rId10" w:history="1">
        <w:r w:rsidRPr="00BA6BCD">
          <w:rPr>
            <w:rStyle w:val="Hyperlink"/>
          </w:rPr>
          <w:t>http://www.careermosaicindia.com/</w:t>
        </w:r>
      </w:hyperlink>
      <w:r w:rsidRPr="00BA6BCD">
        <w:t xml:space="preserve"> - Claims to bridge the gap between foreign employers and Indian talent. </w:t>
      </w:r>
    </w:p>
    <w:p w:rsidR="002D290C" w:rsidRPr="00BA6BCD" w:rsidRDefault="002D290C" w:rsidP="009E06E6">
      <w:pPr>
        <w:spacing w:after="0" w:line="240" w:lineRule="auto"/>
      </w:pPr>
      <w:r w:rsidRPr="00BA6BCD">
        <w:t xml:space="preserve">CareerJet </w:t>
      </w:r>
      <w:hyperlink r:id="rId11" w:history="1">
        <w:r w:rsidRPr="00BA6BCD">
          <w:rPr>
            <w:rStyle w:val="Hyperlink"/>
          </w:rPr>
          <w:t>www.careerJet.co.in</w:t>
        </w:r>
      </w:hyperlink>
      <w:r w:rsidRPr="00BA6BCD">
        <w:t xml:space="preserve"> - Employment search engine for careers in India. Search for jobs by location or industry as well as post your CV and get job alerts.</w:t>
      </w:r>
    </w:p>
    <w:p w:rsidR="002D290C" w:rsidRPr="00BA6BCD" w:rsidRDefault="002D290C" w:rsidP="009E06E6">
      <w:pPr>
        <w:spacing w:after="0" w:line="240" w:lineRule="auto"/>
      </w:pPr>
      <w:r w:rsidRPr="00BA6BCD">
        <w:rPr>
          <w:b/>
        </w:rPr>
        <w:t>CareerKhazana</w:t>
      </w:r>
      <w:r w:rsidRPr="00BA6BCD">
        <w:t xml:space="preserve"> </w:t>
      </w:r>
      <w:hyperlink r:id="rId12" w:history="1">
        <w:r w:rsidRPr="00BA6BCD">
          <w:rPr>
            <w:rStyle w:val="Hyperlink"/>
          </w:rPr>
          <w:t>http://www.careerkhazana.com/</w:t>
        </w:r>
      </w:hyperlink>
      <w:r w:rsidRPr="00BA6BCD">
        <w:t xml:space="preserve"> - “India's most trusted job portal.”</w:t>
      </w:r>
    </w:p>
    <w:p w:rsidR="002D290C" w:rsidRPr="00BA6BCD" w:rsidRDefault="002D290C" w:rsidP="009E06E6">
      <w:pPr>
        <w:spacing w:after="0" w:line="240" w:lineRule="auto"/>
      </w:pPr>
      <w:r w:rsidRPr="00BA6BCD">
        <w:t xml:space="preserve">Euphony Human Resources </w:t>
      </w:r>
      <w:hyperlink r:id="rId13" w:history="1">
        <w:r w:rsidRPr="00BA6BCD">
          <w:rPr>
            <w:rStyle w:val="Hyperlink"/>
          </w:rPr>
          <w:t>http://www.euphonyhr.com/</w:t>
        </w:r>
      </w:hyperlink>
      <w:r w:rsidRPr="00BA6BCD">
        <w:t xml:space="preserve">  - job search also access online skill &amp; psychometric testing.</w:t>
      </w:r>
    </w:p>
    <w:p w:rsidR="002D290C" w:rsidRPr="00BA6BCD" w:rsidRDefault="002D290C" w:rsidP="009E06E6">
      <w:pPr>
        <w:spacing w:after="0" w:line="240" w:lineRule="auto"/>
      </w:pPr>
      <w:proofErr w:type="spellStart"/>
      <w:r w:rsidRPr="00BA6BCD">
        <w:rPr>
          <w:b/>
        </w:rPr>
        <w:t>Faayda</w:t>
      </w:r>
      <w:proofErr w:type="spellEnd"/>
      <w:r w:rsidR="00771308" w:rsidRPr="00BA6BCD">
        <w:rPr>
          <w:b/>
        </w:rPr>
        <w:t xml:space="preserve"> </w:t>
      </w:r>
      <w:hyperlink r:id="rId14" w:history="1">
        <w:r w:rsidRPr="00BA6BCD">
          <w:rPr>
            <w:rStyle w:val="Hyperlink"/>
          </w:rPr>
          <w:t>http://www.faayda.com/</w:t>
        </w:r>
      </w:hyperlink>
      <w:r w:rsidRPr="00BA6BCD">
        <w:t xml:space="preserve"> - A job search engine for all India jobs.</w:t>
      </w:r>
    </w:p>
    <w:p w:rsidR="002D290C" w:rsidRPr="00BA6BCD" w:rsidRDefault="002D290C" w:rsidP="009E06E6">
      <w:pPr>
        <w:spacing w:after="0" w:line="240" w:lineRule="auto"/>
      </w:pPr>
      <w:r w:rsidRPr="00BA6BCD">
        <w:t xml:space="preserve">Freelance India </w:t>
      </w:r>
      <w:hyperlink r:id="rId15" w:history="1">
        <w:r w:rsidRPr="00BA6BCD">
          <w:rPr>
            <w:rStyle w:val="Hyperlink"/>
          </w:rPr>
          <w:t>http://www.freelanceindia.com/</w:t>
        </w:r>
      </w:hyperlink>
      <w:r w:rsidRPr="00BA6BCD">
        <w:t xml:space="preserve"> - for those looking for freelance work</w:t>
      </w:r>
    </w:p>
    <w:p w:rsidR="002D290C" w:rsidRPr="00BA6BCD" w:rsidRDefault="002D290C" w:rsidP="009E06E6">
      <w:pPr>
        <w:spacing w:after="0" w:line="240" w:lineRule="auto"/>
      </w:pPr>
      <w:r w:rsidRPr="00BA6BCD">
        <w:t xml:space="preserve">India </w:t>
      </w:r>
      <w:proofErr w:type="gramStart"/>
      <w:r w:rsidRPr="00BA6BCD">
        <w:t>Recruit  http</w:t>
      </w:r>
      <w:proofErr w:type="gramEnd"/>
      <w:r w:rsidRPr="00BA6BCD">
        <w:t xml:space="preserve">://india.recruit.net/ : vacancies by keyword and location. </w:t>
      </w:r>
    </w:p>
    <w:p w:rsidR="002D290C" w:rsidRPr="00BA6BCD" w:rsidRDefault="002D290C" w:rsidP="009E06E6">
      <w:pPr>
        <w:spacing w:after="0" w:line="240" w:lineRule="auto"/>
      </w:pPr>
      <w:r w:rsidRPr="00BA6BCD">
        <w:t xml:space="preserve">India Mart </w:t>
      </w:r>
      <w:hyperlink r:id="rId16" w:history="1">
        <w:r w:rsidRPr="00BA6BCD">
          <w:rPr>
            <w:rStyle w:val="Hyperlink"/>
          </w:rPr>
          <w:t>www.indiamart.com</w:t>
        </w:r>
      </w:hyperlink>
      <w:r w:rsidRPr="00BA6BCD">
        <w:t xml:space="preserve"> </w:t>
      </w:r>
      <w:proofErr w:type="gramStart"/>
      <w:r w:rsidRPr="00BA6BCD">
        <w:t>-  Indian</w:t>
      </w:r>
      <w:proofErr w:type="gramEnd"/>
      <w:r w:rsidRPr="00BA6BCD">
        <w:t xml:space="preserve"> business directory. </w:t>
      </w:r>
    </w:p>
    <w:p w:rsidR="002D290C" w:rsidRPr="00BA6BCD" w:rsidRDefault="002D290C" w:rsidP="009E06E6">
      <w:pPr>
        <w:spacing w:after="0" w:line="240" w:lineRule="auto"/>
      </w:pPr>
      <w:r w:rsidRPr="00BA6BCD">
        <w:t xml:space="preserve">It’s my ascent </w:t>
      </w:r>
      <w:hyperlink r:id="rId17" w:history="1">
        <w:r w:rsidRPr="00BA6BCD">
          <w:rPr>
            <w:rStyle w:val="Hyperlink"/>
          </w:rPr>
          <w:t>http://www.itsmyascent.com/</w:t>
        </w:r>
      </w:hyperlink>
      <w:r w:rsidRPr="00BA6BCD">
        <w:t xml:space="preserve"> </w:t>
      </w:r>
    </w:p>
    <w:p w:rsidR="002D290C" w:rsidRPr="00BA6BCD" w:rsidRDefault="002D290C" w:rsidP="009E06E6">
      <w:pPr>
        <w:spacing w:after="0" w:line="240" w:lineRule="auto"/>
      </w:pPr>
      <w:r w:rsidRPr="00BA6BCD">
        <w:t xml:space="preserve">IT Jobs India </w:t>
      </w:r>
      <w:hyperlink r:id="rId18" w:history="1">
        <w:r w:rsidRPr="00BA6BCD">
          <w:rPr>
            <w:rStyle w:val="Hyperlink"/>
          </w:rPr>
          <w:t>www.devseeker.in</w:t>
        </w:r>
      </w:hyperlink>
      <w:r w:rsidRPr="00BA6BCD">
        <w:t xml:space="preserve">   India IT employment portal allowing free resume posting and job searching for candidates </w:t>
      </w:r>
    </w:p>
    <w:p w:rsidR="002D290C" w:rsidRPr="00BA6BCD" w:rsidRDefault="002D290C" w:rsidP="009E06E6">
      <w:pPr>
        <w:spacing w:after="0" w:line="240" w:lineRule="auto"/>
      </w:pPr>
      <w:r w:rsidRPr="00BA6BCD">
        <w:t xml:space="preserve">Jobs Ahead </w:t>
      </w:r>
      <w:hyperlink r:id="rId19" w:history="1">
        <w:r w:rsidRPr="00BA6BCD">
          <w:rPr>
            <w:rStyle w:val="Hyperlink"/>
          </w:rPr>
          <w:t>http://www.jobsahead.com/</w:t>
        </w:r>
      </w:hyperlink>
      <w:r w:rsidRPr="00BA6BCD">
        <w:t xml:space="preserve"> - Search for jobs in India </w:t>
      </w:r>
    </w:p>
    <w:p w:rsidR="002D290C" w:rsidRPr="00BA6BCD" w:rsidRDefault="002D290C" w:rsidP="009E06E6">
      <w:pPr>
        <w:spacing w:after="0" w:line="240" w:lineRule="auto"/>
      </w:pPr>
      <w:r w:rsidRPr="00BA6BCD">
        <w:t xml:space="preserve">Jobs </w:t>
      </w:r>
      <w:proofErr w:type="gramStart"/>
      <w:r w:rsidRPr="00BA6BCD">
        <w:t xml:space="preserve">DB  </w:t>
      </w:r>
      <w:proofErr w:type="gramEnd"/>
      <w:r w:rsidR="00785824" w:rsidRPr="00BA6BCD">
        <w:fldChar w:fldCharType="begin"/>
      </w:r>
      <w:r w:rsidR="00785824" w:rsidRPr="00BA6BCD">
        <w:instrText xml:space="preserve"> HYPERLINK "http://in.jobsdb.com/IN" </w:instrText>
      </w:r>
      <w:r w:rsidR="00785824" w:rsidRPr="00BA6BCD">
        <w:fldChar w:fldCharType="separate"/>
      </w:r>
      <w:r w:rsidRPr="00BA6BCD">
        <w:rPr>
          <w:rStyle w:val="Hyperlink"/>
        </w:rPr>
        <w:t>http://in.jobsdb.com/IN</w:t>
      </w:r>
      <w:r w:rsidR="00785824" w:rsidRPr="00BA6BCD">
        <w:rPr>
          <w:rStyle w:val="Hyperlink"/>
        </w:rPr>
        <w:fldChar w:fldCharType="end"/>
      </w:r>
      <w:r w:rsidRPr="00BA6BCD">
        <w:t xml:space="preserve"> -  searchable by keyword, category and location. </w:t>
      </w:r>
    </w:p>
    <w:p w:rsidR="002D290C" w:rsidRPr="00BA6BCD" w:rsidRDefault="002D290C" w:rsidP="009E06E6">
      <w:pPr>
        <w:spacing w:after="0" w:line="240" w:lineRule="auto"/>
      </w:pPr>
      <w:r w:rsidRPr="00BA6BCD">
        <w:t xml:space="preserve">Job Seek </w:t>
      </w:r>
      <w:hyperlink r:id="rId20" w:history="1">
        <w:r w:rsidRPr="00BA6BCD">
          <w:rPr>
            <w:rStyle w:val="Hyperlink"/>
          </w:rPr>
          <w:t>http://www.jobseek.in/</w:t>
        </w:r>
      </w:hyperlink>
      <w:r w:rsidRPr="00BA6BCD">
        <w:t xml:space="preserve"> </w:t>
      </w:r>
      <w:proofErr w:type="gramStart"/>
      <w:r w:rsidRPr="00BA6BCD">
        <w:t>-  Search</w:t>
      </w:r>
      <w:proofErr w:type="gramEnd"/>
      <w:r w:rsidRPr="00BA6BCD">
        <w:t xml:space="preserve"> by keyword, location or job category.</w:t>
      </w:r>
    </w:p>
    <w:p w:rsidR="002D290C" w:rsidRPr="00BA6BCD" w:rsidRDefault="002D290C" w:rsidP="009E06E6">
      <w:pPr>
        <w:spacing w:after="0" w:line="240" w:lineRule="auto"/>
      </w:pPr>
      <w:r w:rsidRPr="00BA6BCD">
        <w:t xml:space="preserve">Job Street </w:t>
      </w:r>
      <w:hyperlink r:id="rId21" w:history="1">
        <w:r w:rsidRPr="00BA6BCD">
          <w:rPr>
            <w:rStyle w:val="Hyperlink"/>
          </w:rPr>
          <w:t>http://www.jobstreet.co.in/</w:t>
        </w:r>
      </w:hyperlink>
      <w:r w:rsidRPr="00BA6BCD">
        <w:t xml:space="preserve"> - job search engine for mainly IT, sales, and banking jobs in India.</w:t>
      </w:r>
    </w:p>
    <w:p w:rsidR="002D290C" w:rsidRPr="00BA6BCD" w:rsidRDefault="002D290C" w:rsidP="009E06E6">
      <w:pPr>
        <w:spacing w:after="0" w:line="240" w:lineRule="auto"/>
      </w:pPr>
      <w:r w:rsidRPr="00BA6BCD">
        <w:t xml:space="preserve">Monster India </w:t>
      </w:r>
      <w:hyperlink r:id="rId22" w:history="1">
        <w:r w:rsidRPr="00BA6BCD">
          <w:rPr>
            <w:rStyle w:val="Hyperlink"/>
          </w:rPr>
          <w:t>www.monsterIndia.com</w:t>
        </w:r>
      </w:hyperlink>
      <w:r w:rsidRPr="00BA6BCD">
        <w:t xml:space="preserve"> -extensive Indian job site with vacancies across many sectors and levels.</w:t>
      </w:r>
    </w:p>
    <w:p w:rsidR="002D290C" w:rsidRPr="00BA6BCD" w:rsidRDefault="002D290C" w:rsidP="009E06E6">
      <w:pPr>
        <w:spacing w:after="0" w:line="240" w:lineRule="auto"/>
      </w:pPr>
      <w:r w:rsidRPr="00BA6BCD">
        <w:t xml:space="preserve">Naukri </w:t>
      </w:r>
      <w:hyperlink r:id="rId23" w:history="1">
        <w:r w:rsidRPr="00BA6BCD">
          <w:rPr>
            <w:rStyle w:val="Hyperlink"/>
          </w:rPr>
          <w:t>www.naukri.com</w:t>
        </w:r>
      </w:hyperlink>
      <w:r w:rsidRPr="00BA6BCD">
        <w:t xml:space="preserve"> </w:t>
      </w:r>
      <w:proofErr w:type="gramStart"/>
      <w:r w:rsidRPr="00BA6BCD">
        <w:t>-  Indian</w:t>
      </w:r>
      <w:proofErr w:type="gramEnd"/>
      <w:r w:rsidRPr="00BA6BCD">
        <w:t xml:space="preserve"> careers site and http://www.firstnaukri.com/ (grad jobs)</w:t>
      </w:r>
    </w:p>
    <w:p w:rsidR="002D290C" w:rsidRPr="00BA6BCD" w:rsidRDefault="002D290C" w:rsidP="009E06E6">
      <w:pPr>
        <w:spacing w:after="0" w:line="240" w:lineRule="auto"/>
      </w:pPr>
      <w:r w:rsidRPr="00BA6BCD">
        <w:t xml:space="preserve">Naukri2000 </w:t>
      </w:r>
      <w:hyperlink r:id="rId24" w:history="1">
        <w:r w:rsidRPr="00BA6BCD">
          <w:rPr>
            <w:rStyle w:val="Hyperlink"/>
          </w:rPr>
          <w:t>www.naukri2000.com</w:t>
        </w:r>
      </w:hyperlink>
      <w:r w:rsidRPr="00BA6BCD">
        <w:t xml:space="preserve"> -   free job-board for resumes &amp; jobs </w:t>
      </w:r>
    </w:p>
    <w:p w:rsidR="002D290C" w:rsidRPr="00BA6BCD" w:rsidRDefault="002D290C" w:rsidP="009E06E6">
      <w:pPr>
        <w:spacing w:after="0" w:line="240" w:lineRule="auto"/>
      </w:pPr>
      <w:r w:rsidRPr="00BA6BCD">
        <w:t xml:space="preserve">Placement India </w:t>
      </w:r>
      <w:hyperlink r:id="rId25" w:history="1">
        <w:r w:rsidRPr="00BA6BCD">
          <w:rPr>
            <w:rStyle w:val="Hyperlink"/>
          </w:rPr>
          <w:t>www.placementindia.com</w:t>
        </w:r>
      </w:hyperlink>
      <w:r w:rsidRPr="00BA6BCD">
        <w:t xml:space="preserve">. - Delhi based job and career site </w:t>
      </w:r>
    </w:p>
    <w:p w:rsidR="002D290C" w:rsidRPr="00BA6BCD" w:rsidRDefault="002D290C" w:rsidP="009E06E6">
      <w:pPr>
        <w:spacing w:after="0" w:line="240" w:lineRule="auto"/>
      </w:pPr>
      <w:r w:rsidRPr="00BA6BCD">
        <w:t xml:space="preserve">Silicon India </w:t>
      </w:r>
      <w:hyperlink r:id="rId26" w:history="1">
        <w:r w:rsidRPr="00BA6BCD">
          <w:rPr>
            <w:rStyle w:val="Hyperlink"/>
          </w:rPr>
          <w:t>http://jobs.siliconindia.com/</w:t>
        </w:r>
      </w:hyperlink>
      <w:r w:rsidRPr="00BA6BCD">
        <w:t xml:space="preserve">    </w:t>
      </w:r>
    </w:p>
    <w:p w:rsidR="002D290C" w:rsidRPr="00BA6BCD" w:rsidRDefault="002D290C" w:rsidP="009E06E6">
      <w:pPr>
        <w:spacing w:after="0" w:line="240" w:lineRule="auto"/>
      </w:pPr>
      <w:r w:rsidRPr="00BA6BCD">
        <w:t xml:space="preserve">Times Jobs India </w:t>
      </w:r>
      <w:hyperlink r:id="rId27" w:history="1">
        <w:r w:rsidRPr="00BA6BCD">
          <w:rPr>
            <w:rStyle w:val="Hyperlink"/>
          </w:rPr>
          <w:t>www.timesJobs.com</w:t>
        </w:r>
      </w:hyperlink>
      <w:r w:rsidRPr="00BA6BCD">
        <w:t xml:space="preserve">  –: A database of jobs for positions in India and abroad. </w:t>
      </w:r>
    </w:p>
    <w:p w:rsidR="002D290C" w:rsidRPr="00BA6BCD" w:rsidRDefault="002D290C" w:rsidP="009E06E6">
      <w:pPr>
        <w:spacing w:after="0" w:line="240" w:lineRule="auto"/>
      </w:pPr>
      <w:r w:rsidRPr="00BA6BCD">
        <w:t xml:space="preserve">UK/India Grad Link </w:t>
      </w:r>
      <w:hyperlink r:id="rId28" w:history="1">
        <w:r w:rsidRPr="00BA6BCD">
          <w:rPr>
            <w:rStyle w:val="Hyperlink"/>
          </w:rPr>
          <w:t>www.uwe.ac.uk/india-gradlink</w:t>
        </w:r>
      </w:hyperlink>
      <w:r w:rsidRPr="00BA6BCD">
        <w:t xml:space="preserve">  aimed at helping Indian students and graduates to research and access graduate opportunities in their home country. </w:t>
      </w:r>
    </w:p>
    <w:p w:rsidR="002D290C" w:rsidRPr="00012A54" w:rsidRDefault="002D290C" w:rsidP="009E06E6">
      <w:pPr>
        <w:spacing w:after="0" w:line="240" w:lineRule="auto"/>
      </w:pPr>
    </w:p>
    <w:p w:rsidR="002D290C" w:rsidRPr="00BA6BCD" w:rsidRDefault="002D290C" w:rsidP="009E06E6">
      <w:pPr>
        <w:spacing w:after="0" w:line="240" w:lineRule="auto"/>
        <w:rPr>
          <w:b/>
        </w:rPr>
      </w:pPr>
      <w:r w:rsidRPr="00BA6BCD">
        <w:rPr>
          <w:b/>
        </w:rPr>
        <w:t>Newspapers</w:t>
      </w:r>
    </w:p>
    <w:p w:rsidR="002D290C" w:rsidRPr="00BA6BCD" w:rsidRDefault="002D290C" w:rsidP="009E06E6">
      <w:pPr>
        <w:spacing w:after="0" w:line="240" w:lineRule="auto"/>
      </w:pPr>
      <w:r w:rsidRPr="00BA6BCD">
        <w:t xml:space="preserve">The Hindu </w:t>
      </w:r>
      <w:hyperlink r:id="rId29" w:history="1">
        <w:r w:rsidRPr="00BA6BCD">
          <w:rPr>
            <w:rStyle w:val="Hyperlink"/>
          </w:rPr>
          <w:t>http://www.thehindujobs.com/eadfrm.htm</w:t>
        </w:r>
      </w:hyperlink>
      <w:r w:rsidRPr="00BA6BCD">
        <w:t>:  allows users to search for jobs by location, position, category, or company. Also has a placement directory.</w:t>
      </w:r>
    </w:p>
    <w:p w:rsidR="002D290C" w:rsidRPr="00BA6BCD" w:rsidRDefault="002D290C" w:rsidP="009E06E6">
      <w:pPr>
        <w:spacing w:after="0" w:line="240" w:lineRule="auto"/>
      </w:pPr>
      <w:r w:rsidRPr="00BA6BCD">
        <w:t xml:space="preserve">India Press </w:t>
      </w:r>
      <w:hyperlink r:id="rId30" w:history="1">
        <w:r w:rsidRPr="00BA6BCD">
          <w:rPr>
            <w:rStyle w:val="Hyperlink"/>
          </w:rPr>
          <w:t>http://www.indiapress.org/index.php/English/400x60</w:t>
        </w:r>
      </w:hyperlink>
      <w:r w:rsidRPr="00BA6BCD">
        <w:t xml:space="preserve"> </w:t>
      </w:r>
    </w:p>
    <w:p w:rsidR="002D290C" w:rsidRPr="00BA6BCD" w:rsidRDefault="002D290C" w:rsidP="009E06E6">
      <w:pPr>
        <w:spacing w:after="0" w:line="240" w:lineRule="auto"/>
      </w:pPr>
      <w:r w:rsidRPr="00BA6BCD">
        <w:t xml:space="preserve">Online Newspapers </w:t>
      </w:r>
      <w:hyperlink r:id="rId31" w:history="1">
        <w:r w:rsidRPr="00BA6BCD">
          <w:rPr>
            <w:rStyle w:val="Hyperlink"/>
          </w:rPr>
          <w:t>http://www.onlinenewspapers.com/india.htm</w:t>
        </w:r>
      </w:hyperlink>
      <w:r w:rsidRPr="00BA6BCD">
        <w:t xml:space="preserve"> </w:t>
      </w:r>
    </w:p>
    <w:p w:rsidR="002D290C" w:rsidRPr="00BA6BCD" w:rsidRDefault="002D290C" w:rsidP="009E06E6">
      <w:pPr>
        <w:spacing w:after="0" w:line="240" w:lineRule="auto"/>
      </w:pPr>
      <w:r w:rsidRPr="00BA6BCD">
        <w:t xml:space="preserve">The Paperboy – India </w:t>
      </w:r>
      <w:hyperlink r:id="rId32" w:history="1">
        <w:r w:rsidRPr="00BA6BCD">
          <w:rPr>
            <w:rStyle w:val="Hyperlink"/>
          </w:rPr>
          <w:t>http://www.thepaperboy.com/india/newspapers/country.cfm</w:t>
        </w:r>
      </w:hyperlink>
      <w:r w:rsidRPr="00BA6BCD">
        <w:t xml:space="preserve"> - Provides links to thousands of online newspapers from India.</w:t>
      </w:r>
    </w:p>
    <w:p w:rsidR="002D290C" w:rsidRPr="00012A54" w:rsidRDefault="002D290C" w:rsidP="009E06E6">
      <w:pPr>
        <w:spacing w:after="0" w:line="240" w:lineRule="auto"/>
      </w:pPr>
    </w:p>
    <w:p w:rsidR="00C172F9" w:rsidRPr="00012A54" w:rsidRDefault="00C172F9" w:rsidP="009E06E6">
      <w:pPr>
        <w:spacing w:after="0" w:line="240" w:lineRule="auto"/>
        <w:rPr>
          <w:b/>
          <w:sz w:val="24"/>
          <w:szCs w:val="24"/>
        </w:rPr>
      </w:pPr>
      <w:r w:rsidRPr="00012A54">
        <w:rPr>
          <w:b/>
          <w:sz w:val="24"/>
          <w:szCs w:val="24"/>
        </w:rPr>
        <w:t>The recruitment process</w:t>
      </w:r>
    </w:p>
    <w:p w:rsidR="00745B08" w:rsidRPr="000325F5" w:rsidRDefault="00745B08" w:rsidP="009E06E6">
      <w:pPr>
        <w:spacing w:after="0" w:line="240" w:lineRule="auto"/>
      </w:pPr>
      <w:r w:rsidRPr="000325F5">
        <w:t>Varies according to company, but typically:</w:t>
      </w:r>
    </w:p>
    <w:p w:rsidR="00745B08" w:rsidRPr="000325F5" w:rsidRDefault="00745B08" w:rsidP="009E06E6">
      <w:pPr>
        <w:spacing w:after="0" w:line="240" w:lineRule="auto"/>
        <w:rPr>
          <w:sz w:val="10"/>
          <w:szCs w:val="10"/>
        </w:rPr>
      </w:pPr>
    </w:p>
    <w:p w:rsidR="00745B08" w:rsidRPr="000325F5" w:rsidRDefault="00745B08" w:rsidP="00BA6BCD">
      <w:pPr>
        <w:pStyle w:val="ListParagraph"/>
        <w:numPr>
          <w:ilvl w:val="0"/>
          <w:numId w:val="2"/>
        </w:numPr>
        <w:spacing w:after="0" w:line="240" w:lineRule="auto"/>
      </w:pPr>
      <w:r w:rsidRPr="000325F5">
        <w:t xml:space="preserve">Initial application – this could involve a </w:t>
      </w:r>
      <w:r w:rsidR="008D48ED" w:rsidRPr="000325F5">
        <w:t>standard online</w:t>
      </w:r>
      <w:r w:rsidRPr="000325F5">
        <w:t xml:space="preserve"> application form, or sending a CV, or even a ‘walk-in’ interview</w:t>
      </w:r>
    </w:p>
    <w:p w:rsidR="00745B08" w:rsidRPr="000325F5" w:rsidRDefault="00745B08" w:rsidP="00BA6BCD">
      <w:pPr>
        <w:pStyle w:val="ListParagraph"/>
        <w:numPr>
          <w:ilvl w:val="0"/>
          <w:numId w:val="2"/>
        </w:numPr>
        <w:spacing w:after="0" w:line="240" w:lineRule="auto"/>
      </w:pPr>
      <w:r w:rsidRPr="000325F5">
        <w:t xml:space="preserve">Assessment:  Testing (Numerical, verbal - particularly English language - and technical tests are common.  SHL used widely) and group discussions </w:t>
      </w:r>
    </w:p>
    <w:p w:rsidR="00745B08" w:rsidRPr="000325F5" w:rsidRDefault="00745B08" w:rsidP="00BA6BCD">
      <w:pPr>
        <w:pStyle w:val="ListParagraph"/>
        <w:numPr>
          <w:ilvl w:val="0"/>
          <w:numId w:val="2"/>
        </w:numPr>
        <w:spacing w:after="0" w:line="240" w:lineRule="auto"/>
      </w:pPr>
      <w:r w:rsidRPr="000325F5">
        <w:lastRenderedPageBreak/>
        <w:t>Interviews – normally several rounds of face-to-face interviews, including competency-based, motivation and biographical questions (also case study interviews for consulting jobs)</w:t>
      </w:r>
    </w:p>
    <w:p w:rsidR="00745B08" w:rsidRPr="000325F5" w:rsidRDefault="00745B08" w:rsidP="009E06E6">
      <w:pPr>
        <w:spacing w:after="0" w:line="240" w:lineRule="auto"/>
      </w:pPr>
    </w:p>
    <w:p w:rsidR="002D290C" w:rsidRPr="00BA6BCD" w:rsidRDefault="00745B08" w:rsidP="009E06E6">
      <w:pPr>
        <w:spacing w:after="0" w:line="240" w:lineRule="auto"/>
      </w:pPr>
      <w:r w:rsidRPr="000325F5">
        <w:t>NOTE:  it is ESSENTIAL to chase applications / interview feedback and not just wait for the recruiter to get back to you</w:t>
      </w:r>
    </w:p>
    <w:p w:rsidR="00745B08" w:rsidRPr="00012A54" w:rsidRDefault="00745B08" w:rsidP="009E06E6">
      <w:pPr>
        <w:spacing w:after="0" w:line="240" w:lineRule="auto"/>
      </w:pPr>
    </w:p>
    <w:p w:rsidR="00C172F9" w:rsidRPr="00012A54" w:rsidRDefault="00C172F9" w:rsidP="009E06E6">
      <w:pPr>
        <w:spacing w:after="0" w:line="240" w:lineRule="auto"/>
        <w:rPr>
          <w:b/>
          <w:sz w:val="24"/>
          <w:szCs w:val="24"/>
        </w:rPr>
      </w:pPr>
      <w:r w:rsidRPr="00012A54">
        <w:rPr>
          <w:b/>
          <w:sz w:val="24"/>
          <w:szCs w:val="24"/>
        </w:rPr>
        <w:t>The CV</w:t>
      </w:r>
    </w:p>
    <w:p w:rsidR="000325F5" w:rsidRDefault="000325F5" w:rsidP="009E06E6">
      <w:pPr>
        <w:spacing w:after="0" w:line="240" w:lineRule="auto"/>
      </w:pPr>
    </w:p>
    <w:p w:rsidR="000325F5" w:rsidRDefault="001F5BED" w:rsidP="009E06E6">
      <w:pPr>
        <w:spacing w:after="0" w:line="240" w:lineRule="auto"/>
      </w:pPr>
      <w:r w:rsidRPr="00BA6BCD">
        <w:t xml:space="preserve">Known </w:t>
      </w:r>
      <w:r w:rsidR="000325F5">
        <w:t xml:space="preserve">in India </w:t>
      </w:r>
      <w:r w:rsidRPr="00BA6BCD">
        <w:t>as a resume</w:t>
      </w:r>
      <w:r w:rsidR="000325F5">
        <w:t>.</w:t>
      </w:r>
      <w:r w:rsidRPr="00BA6BCD">
        <w:t xml:space="preserve"> Begin with</w:t>
      </w:r>
      <w:r w:rsidR="000325F5">
        <w:t xml:space="preserve"> what is most recent to you:</w:t>
      </w:r>
      <w:r w:rsidRPr="00BA6BCD">
        <w:t xml:space="preserve"> your education</w:t>
      </w:r>
      <w:r w:rsidR="000325F5">
        <w:t>. Follow with</w:t>
      </w:r>
      <w:r w:rsidRPr="00BA6BCD">
        <w:t xml:space="preserve"> your work experience. </w:t>
      </w:r>
      <w:r w:rsidR="008D48ED" w:rsidRPr="00BA6BCD">
        <w:t xml:space="preserve">It should be </w:t>
      </w:r>
      <w:r w:rsidR="008D48ED" w:rsidRPr="000325F5">
        <w:t>o</w:t>
      </w:r>
      <w:r w:rsidR="00745B08" w:rsidRPr="000325F5">
        <w:t xml:space="preserve">ne or two pages (depending on the recruiter’s preference – </w:t>
      </w:r>
      <w:r w:rsidR="000325F5">
        <w:t xml:space="preserve">contact them and </w:t>
      </w:r>
      <w:r w:rsidR="00745B08" w:rsidRPr="000325F5">
        <w:t>check!)</w:t>
      </w:r>
      <w:r w:rsidR="000325F5">
        <w:t xml:space="preserve"> Never longer</w:t>
      </w:r>
      <w:r w:rsidR="00745B08" w:rsidRPr="000325F5">
        <w:t xml:space="preserve"> than two</w:t>
      </w:r>
      <w:r w:rsidR="000325F5">
        <w:t xml:space="preserve"> pages</w:t>
      </w:r>
      <w:r w:rsidR="009E06E6" w:rsidRPr="000325F5">
        <w:t xml:space="preserve"> </w:t>
      </w:r>
      <w:r w:rsidR="000325F5">
        <w:t xml:space="preserve">- </w:t>
      </w:r>
      <w:r w:rsidR="009E06E6" w:rsidRPr="000325F5">
        <w:t>make sure it is in an a</w:t>
      </w:r>
      <w:r w:rsidR="00745B08" w:rsidRPr="000325F5">
        <w:t>ttractive, profes</w:t>
      </w:r>
      <w:r w:rsidR="009E06E6" w:rsidRPr="000325F5">
        <w:t>sional-looking format and font tail</w:t>
      </w:r>
      <w:r w:rsidR="008D48ED" w:rsidRPr="000325F5">
        <w:t>ored to every job you apply for</w:t>
      </w:r>
      <w:r w:rsidR="009E06E6" w:rsidRPr="000325F5">
        <w:t xml:space="preserve">. </w:t>
      </w:r>
    </w:p>
    <w:p w:rsidR="000325F5" w:rsidRDefault="000325F5" w:rsidP="009E06E6">
      <w:pPr>
        <w:spacing w:after="0" w:line="240" w:lineRule="auto"/>
      </w:pPr>
    </w:p>
    <w:p w:rsidR="000325F5" w:rsidRDefault="000325F5" w:rsidP="009E06E6">
      <w:pPr>
        <w:spacing w:after="0" w:line="240" w:lineRule="auto"/>
      </w:pPr>
      <w:r w:rsidRPr="000325F5">
        <w:rPr>
          <w:b/>
        </w:rPr>
        <w:t>For success</w:t>
      </w:r>
      <w:r>
        <w:rPr>
          <w:b/>
        </w:rPr>
        <w:t>:</w:t>
      </w:r>
      <w:r w:rsidR="009E06E6" w:rsidRPr="000325F5">
        <w:t xml:space="preserve"> </w:t>
      </w:r>
    </w:p>
    <w:p w:rsidR="000325F5" w:rsidRDefault="000325F5" w:rsidP="000325F5">
      <w:pPr>
        <w:pStyle w:val="ListParagraph"/>
        <w:numPr>
          <w:ilvl w:val="0"/>
          <w:numId w:val="3"/>
        </w:numPr>
        <w:spacing w:after="0" w:line="240" w:lineRule="auto"/>
      </w:pPr>
      <w:r w:rsidRPr="000325F5">
        <w:t>Describe</w:t>
      </w:r>
      <w:r w:rsidR="00745B08" w:rsidRPr="000325F5">
        <w:t xml:space="preserve"> outcomes, achievements and</w:t>
      </w:r>
      <w:r w:rsidR="009E06E6" w:rsidRPr="000325F5">
        <w:t xml:space="preserve"> skills gained, not just duties</w:t>
      </w:r>
      <w:r w:rsidR="008D48ED" w:rsidRPr="000325F5">
        <w:t xml:space="preserve">. </w:t>
      </w:r>
      <w:r>
        <w:t xml:space="preserve"> </w:t>
      </w:r>
    </w:p>
    <w:p w:rsidR="000325F5" w:rsidRDefault="000325F5" w:rsidP="000325F5">
      <w:pPr>
        <w:pStyle w:val="ListParagraph"/>
        <w:numPr>
          <w:ilvl w:val="0"/>
          <w:numId w:val="3"/>
        </w:numPr>
        <w:spacing w:after="0" w:line="240" w:lineRule="auto"/>
      </w:pPr>
      <w:r>
        <w:t>I</w:t>
      </w:r>
      <w:r w:rsidR="009E06E6" w:rsidRPr="000325F5">
        <w:t>t is important to r</w:t>
      </w:r>
      <w:r w:rsidR="00745B08" w:rsidRPr="000325F5">
        <w:t>elate the information on your CV to the requirements for the job</w:t>
      </w:r>
      <w:r w:rsidR="008D48ED" w:rsidRPr="000325F5">
        <w:t>.</w:t>
      </w:r>
      <w:r>
        <w:t xml:space="preserve"> Avoid a generic CV - tailor each one to the advert or job description. </w:t>
      </w:r>
      <w:r w:rsidR="008D48ED" w:rsidRPr="000325F5">
        <w:t xml:space="preserve"> </w:t>
      </w:r>
    </w:p>
    <w:p w:rsidR="000325F5" w:rsidRDefault="00745B08" w:rsidP="000325F5">
      <w:pPr>
        <w:pStyle w:val="ListParagraph"/>
        <w:numPr>
          <w:ilvl w:val="0"/>
          <w:numId w:val="3"/>
        </w:numPr>
        <w:spacing w:after="0" w:line="240" w:lineRule="auto"/>
      </w:pPr>
      <w:r w:rsidRPr="000325F5">
        <w:t>Use ‘Interests’ and ‘Extra-curricular Achievements’ to demonstrate relevant skills and an interest in the job / industry</w:t>
      </w:r>
      <w:r w:rsidR="000325F5">
        <w:t>.</w:t>
      </w:r>
    </w:p>
    <w:p w:rsidR="000325F5" w:rsidRDefault="000325F5" w:rsidP="000325F5">
      <w:pPr>
        <w:pStyle w:val="ListParagraph"/>
        <w:numPr>
          <w:ilvl w:val="0"/>
          <w:numId w:val="3"/>
        </w:numPr>
        <w:spacing w:after="0" w:line="240" w:lineRule="auto"/>
      </w:pPr>
      <w:r>
        <w:t>S</w:t>
      </w:r>
      <w:r w:rsidRPr="000325F5">
        <w:t>ome</w:t>
      </w:r>
      <w:r w:rsidR="00745B08" w:rsidRPr="000325F5">
        <w:t xml:space="preserve"> recruiters require a photo</w:t>
      </w:r>
      <w:r>
        <w:t>graph</w:t>
      </w:r>
      <w:r w:rsidR="00745B08" w:rsidRPr="000325F5">
        <w:t xml:space="preserve"> </w:t>
      </w:r>
      <w:r>
        <w:t xml:space="preserve">so it can be worthwhile </w:t>
      </w:r>
      <w:r w:rsidRPr="000325F5">
        <w:t>get</w:t>
      </w:r>
      <w:r>
        <w:t xml:space="preserve">ting </w:t>
      </w:r>
      <w:r w:rsidRPr="000325F5">
        <w:t>one</w:t>
      </w:r>
      <w:r w:rsidR="008D48ED" w:rsidRPr="000325F5">
        <w:t xml:space="preserve"> taken professionally. </w:t>
      </w:r>
    </w:p>
    <w:p w:rsidR="000325F5" w:rsidRDefault="00745B08" w:rsidP="000325F5">
      <w:pPr>
        <w:pStyle w:val="ListParagraph"/>
        <w:numPr>
          <w:ilvl w:val="0"/>
          <w:numId w:val="3"/>
        </w:numPr>
        <w:spacing w:after="0" w:line="240" w:lineRule="auto"/>
      </w:pPr>
      <w:r w:rsidRPr="000325F5">
        <w:t xml:space="preserve">You can include your gender and date of birth </w:t>
      </w:r>
      <w:r w:rsidRPr="000325F5">
        <w:rPr>
          <w:b/>
          <w:i/>
        </w:rPr>
        <w:t>if relevant</w:t>
      </w:r>
      <w:r w:rsidRPr="000325F5">
        <w:t xml:space="preserve"> – some recruiters require other personal data</w:t>
      </w:r>
      <w:r w:rsidR="008D48ED" w:rsidRPr="000325F5">
        <w:t xml:space="preserve">. </w:t>
      </w:r>
    </w:p>
    <w:p w:rsidR="000325F5" w:rsidRDefault="000325F5" w:rsidP="000325F5">
      <w:pPr>
        <w:pStyle w:val="ListParagraph"/>
        <w:numPr>
          <w:ilvl w:val="0"/>
          <w:numId w:val="3"/>
        </w:numPr>
        <w:spacing w:after="0" w:line="240" w:lineRule="auto"/>
      </w:pPr>
      <w:r>
        <w:t xml:space="preserve">It may be </w:t>
      </w:r>
      <w:r w:rsidR="008D48ED" w:rsidRPr="000325F5">
        <w:t>advisable to i</w:t>
      </w:r>
      <w:r w:rsidR="00745B08" w:rsidRPr="000325F5">
        <w:t xml:space="preserve">nclude the rankings information of your university (and </w:t>
      </w:r>
      <w:r>
        <w:t xml:space="preserve">your </w:t>
      </w:r>
      <w:r w:rsidR="00745B08" w:rsidRPr="000325F5">
        <w:t xml:space="preserve">course, if </w:t>
      </w:r>
      <w:r>
        <w:t xml:space="preserve">this is </w:t>
      </w:r>
      <w:r w:rsidR="00745B08" w:rsidRPr="000325F5">
        <w:t>applicable) – Times World Rankings are popular</w:t>
      </w:r>
      <w:r w:rsidR="008D48ED" w:rsidRPr="000325F5">
        <w:t xml:space="preserve">. </w:t>
      </w:r>
    </w:p>
    <w:p w:rsidR="00745B08" w:rsidRPr="000325F5" w:rsidRDefault="00745B08" w:rsidP="000325F5">
      <w:pPr>
        <w:pStyle w:val="ListParagraph"/>
        <w:numPr>
          <w:ilvl w:val="0"/>
          <w:numId w:val="3"/>
        </w:numPr>
        <w:spacing w:after="0" w:line="240" w:lineRule="auto"/>
      </w:pPr>
      <w:r w:rsidRPr="000325F5">
        <w:t>Where possible, show where you ranked in your course / projects</w:t>
      </w:r>
    </w:p>
    <w:p w:rsidR="00C172F9" w:rsidRDefault="00C172F9" w:rsidP="009E06E6">
      <w:pPr>
        <w:spacing w:after="0" w:line="240" w:lineRule="auto"/>
      </w:pPr>
    </w:p>
    <w:sectPr w:rsidR="00C172F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360157"/>
    <w:multiLevelType w:val="hybridMultilevel"/>
    <w:tmpl w:val="17E4F9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47400C1"/>
    <w:multiLevelType w:val="hybridMultilevel"/>
    <w:tmpl w:val="DED643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60A8577E"/>
    <w:multiLevelType w:val="hybridMultilevel"/>
    <w:tmpl w:val="674C3A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72F9"/>
    <w:rsid w:val="00012A54"/>
    <w:rsid w:val="000325F5"/>
    <w:rsid w:val="001779BB"/>
    <w:rsid w:val="001B3592"/>
    <w:rsid w:val="001F5BED"/>
    <w:rsid w:val="002D290C"/>
    <w:rsid w:val="0038304E"/>
    <w:rsid w:val="003E749F"/>
    <w:rsid w:val="004A7960"/>
    <w:rsid w:val="005F5C2B"/>
    <w:rsid w:val="00607731"/>
    <w:rsid w:val="00745B08"/>
    <w:rsid w:val="00771308"/>
    <w:rsid w:val="007732B9"/>
    <w:rsid w:val="00785824"/>
    <w:rsid w:val="008D48ED"/>
    <w:rsid w:val="00935FD4"/>
    <w:rsid w:val="009A0322"/>
    <w:rsid w:val="009B0469"/>
    <w:rsid w:val="009E06E6"/>
    <w:rsid w:val="00A3168F"/>
    <w:rsid w:val="00AF03F3"/>
    <w:rsid w:val="00B058CD"/>
    <w:rsid w:val="00B41407"/>
    <w:rsid w:val="00BA6BCD"/>
    <w:rsid w:val="00BD449D"/>
    <w:rsid w:val="00C172F9"/>
    <w:rsid w:val="00FD117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ADBA698-D787-4F6B-9CA0-75DA2D2B7B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D290C"/>
    <w:rPr>
      <w:color w:val="0000FF" w:themeColor="hyperlink"/>
      <w:u w:val="single"/>
    </w:rPr>
  </w:style>
  <w:style w:type="paragraph" w:styleId="ListParagraph">
    <w:name w:val="List Paragraph"/>
    <w:basedOn w:val="Normal"/>
    <w:uiPriority w:val="34"/>
    <w:qFormat/>
    <w:rsid w:val="008D48ED"/>
    <w:pPr>
      <w:ind w:left="720"/>
      <w:contextualSpacing/>
    </w:pPr>
  </w:style>
  <w:style w:type="paragraph" w:styleId="BalloonText">
    <w:name w:val="Balloon Text"/>
    <w:basedOn w:val="Normal"/>
    <w:link w:val="BalloonTextChar"/>
    <w:uiPriority w:val="99"/>
    <w:semiHidden/>
    <w:unhideWhenUsed/>
    <w:rsid w:val="007732B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32B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reerbuilder.co.in/IN/" TargetMode="External"/><Relationship Id="rId13" Type="http://schemas.openxmlformats.org/officeDocument/2006/relationships/hyperlink" Target="http://www.euphonyhr.com/" TargetMode="External"/><Relationship Id="rId18" Type="http://schemas.openxmlformats.org/officeDocument/2006/relationships/hyperlink" Target="http://www.devseeker.in" TargetMode="External"/><Relationship Id="rId26" Type="http://schemas.openxmlformats.org/officeDocument/2006/relationships/hyperlink" Target="http://jobs.siliconindia.com/" TargetMode="External"/><Relationship Id="rId3" Type="http://schemas.openxmlformats.org/officeDocument/2006/relationships/settings" Target="settings.xml"/><Relationship Id="rId21" Type="http://schemas.openxmlformats.org/officeDocument/2006/relationships/hyperlink" Target="http://www.jobstreet.co.in/" TargetMode="External"/><Relationship Id="rId34" Type="http://schemas.openxmlformats.org/officeDocument/2006/relationships/theme" Target="theme/theme1.xml"/><Relationship Id="rId7" Type="http://schemas.openxmlformats.org/officeDocument/2006/relationships/hyperlink" Target="http://www.babujobs.com/" TargetMode="External"/><Relationship Id="rId12" Type="http://schemas.openxmlformats.org/officeDocument/2006/relationships/hyperlink" Target="http://www.careerkhazana.com/" TargetMode="External"/><Relationship Id="rId17" Type="http://schemas.openxmlformats.org/officeDocument/2006/relationships/hyperlink" Target="http://www.itsmyascent.com/" TargetMode="External"/><Relationship Id="rId25" Type="http://schemas.openxmlformats.org/officeDocument/2006/relationships/hyperlink" Target="http://www.placementindia.com"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indiamart.com" TargetMode="External"/><Relationship Id="rId20" Type="http://schemas.openxmlformats.org/officeDocument/2006/relationships/hyperlink" Target="http://www.jobseek.in/" TargetMode="External"/><Relationship Id="rId29" Type="http://schemas.openxmlformats.org/officeDocument/2006/relationships/hyperlink" Target="http://www.thehindujobs.com/eadfrm.htm" TargetMode="External"/><Relationship Id="rId1" Type="http://schemas.openxmlformats.org/officeDocument/2006/relationships/numbering" Target="numbering.xml"/><Relationship Id="rId6" Type="http://schemas.openxmlformats.org/officeDocument/2006/relationships/hyperlink" Target="http://www.alltimejobs.com/" TargetMode="External"/><Relationship Id="rId11" Type="http://schemas.openxmlformats.org/officeDocument/2006/relationships/hyperlink" Target="http://www.careerJet.co.in" TargetMode="External"/><Relationship Id="rId24" Type="http://schemas.openxmlformats.org/officeDocument/2006/relationships/hyperlink" Target="http://www.naukri2000.com" TargetMode="External"/><Relationship Id="rId32" Type="http://schemas.openxmlformats.org/officeDocument/2006/relationships/hyperlink" Target="http://www.thepaperboy.com/india/newspapers/country.cfm" TargetMode="External"/><Relationship Id="rId5" Type="http://schemas.openxmlformats.org/officeDocument/2006/relationships/hyperlink" Target="http://www.123oye.com/" TargetMode="External"/><Relationship Id="rId15" Type="http://schemas.openxmlformats.org/officeDocument/2006/relationships/hyperlink" Target="http://www.freelanceindia.com/" TargetMode="External"/><Relationship Id="rId23" Type="http://schemas.openxmlformats.org/officeDocument/2006/relationships/hyperlink" Target="http://www.naukri.com" TargetMode="External"/><Relationship Id="rId28" Type="http://schemas.openxmlformats.org/officeDocument/2006/relationships/hyperlink" Target="http://www.uwe.ac.uk/india-gradlink" TargetMode="External"/><Relationship Id="rId10" Type="http://schemas.openxmlformats.org/officeDocument/2006/relationships/hyperlink" Target="http://www.careermosaicindia.com/" TargetMode="External"/><Relationship Id="rId19" Type="http://schemas.openxmlformats.org/officeDocument/2006/relationships/hyperlink" Target="http://www.jobsahead.com/" TargetMode="External"/><Relationship Id="rId31" Type="http://schemas.openxmlformats.org/officeDocument/2006/relationships/hyperlink" Target="http://www.onlinenewspapers.com/india.htm" TargetMode="External"/><Relationship Id="rId4" Type="http://schemas.openxmlformats.org/officeDocument/2006/relationships/webSettings" Target="webSettings.xml"/><Relationship Id="rId9" Type="http://schemas.openxmlformats.org/officeDocument/2006/relationships/hyperlink" Target="http://www.careerindia.com/" TargetMode="External"/><Relationship Id="rId14" Type="http://schemas.openxmlformats.org/officeDocument/2006/relationships/hyperlink" Target="http://www.faayda.com/" TargetMode="External"/><Relationship Id="rId22" Type="http://schemas.openxmlformats.org/officeDocument/2006/relationships/hyperlink" Target="http://www.monsterIndia.com" TargetMode="External"/><Relationship Id="rId27" Type="http://schemas.openxmlformats.org/officeDocument/2006/relationships/hyperlink" Target="http://www.timesJobs.com" TargetMode="External"/><Relationship Id="rId30" Type="http://schemas.openxmlformats.org/officeDocument/2006/relationships/hyperlink" Target="http://www.indiapress.org/index.php/English/400x6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C3ECE2D9</Template>
  <TotalTime>1</TotalTime>
  <Pages>3</Pages>
  <Words>1369</Words>
  <Characters>7806</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9157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Qadir, Siobhan</dc:creator>
  <cp:lastModifiedBy>Qadir, Siobhan</cp:lastModifiedBy>
  <cp:revision>3</cp:revision>
  <cp:lastPrinted>2013-05-20T10:29:00Z</cp:lastPrinted>
  <dcterms:created xsi:type="dcterms:W3CDTF">2015-05-18T12:49:00Z</dcterms:created>
  <dcterms:modified xsi:type="dcterms:W3CDTF">2015-05-18T12:50:00Z</dcterms:modified>
</cp:coreProperties>
</file>