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72F9" w:rsidRPr="007E259D" w:rsidRDefault="00C172F9" w:rsidP="009E06E6">
      <w:pPr>
        <w:spacing w:after="0" w:line="240" w:lineRule="auto"/>
        <w:rPr>
          <w:b/>
          <w:sz w:val="36"/>
          <w:szCs w:val="36"/>
        </w:rPr>
      </w:pPr>
      <w:r w:rsidRPr="007E259D">
        <w:rPr>
          <w:b/>
          <w:sz w:val="36"/>
          <w:szCs w:val="36"/>
        </w:rPr>
        <w:t xml:space="preserve">Career Tips for </w:t>
      </w:r>
      <w:r w:rsidR="008D6E1E">
        <w:rPr>
          <w:b/>
          <w:sz w:val="36"/>
          <w:szCs w:val="36"/>
        </w:rPr>
        <w:t xml:space="preserve">Kazakhstan </w:t>
      </w:r>
      <w:r w:rsidR="008D6E1E" w:rsidRPr="007E259D">
        <w:rPr>
          <w:b/>
          <w:sz w:val="36"/>
          <w:szCs w:val="36"/>
        </w:rPr>
        <w:t>students</w:t>
      </w:r>
    </w:p>
    <w:p w:rsidR="009E06E6" w:rsidRPr="00BA6BCD" w:rsidRDefault="009E06E6" w:rsidP="009E06E6">
      <w:pPr>
        <w:spacing w:after="0" w:line="240" w:lineRule="auto"/>
        <w:rPr>
          <w:b/>
          <w:sz w:val="10"/>
          <w:szCs w:val="10"/>
        </w:rPr>
      </w:pPr>
    </w:p>
    <w:p w:rsidR="00C172F9" w:rsidRDefault="00C172F9" w:rsidP="009E06E6">
      <w:pPr>
        <w:spacing w:after="0" w:line="240" w:lineRule="auto"/>
        <w:rPr>
          <w:b/>
          <w:sz w:val="28"/>
          <w:szCs w:val="28"/>
        </w:rPr>
      </w:pPr>
      <w:r w:rsidRPr="008D48ED">
        <w:rPr>
          <w:b/>
          <w:sz w:val="28"/>
          <w:szCs w:val="28"/>
        </w:rPr>
        <w:t xml:space="preserve">Making </w:t>
      </w:r>
      <w:r w:rsidR="00BD449D" w:rsidRPr="008D48ED">
        <w:rPr>
          <w:b/>
          <w:sz w:val="28"/>
          <w:szCs w:val="28"/>
        </w:rPr>
        <w:t>your</w:t>
      </w:r>
      <w:r w:rsidRPr="008D48ED">
        <w:rPr>
          <w:b/>
          <w:sz w:val="28"/>
          <w:szCs w:val="28"/>
        </w:rPr>
        <w:t>self employable</w:t>
      </w:r>
    </w:p>
    <w:p w:rsidR="009162DC" w:rsidRDefault="009162DC" w:rsidP="009162DC">
      <w:pPr>
        <w:spacing w:after="0" w:line="240" w:lineRule="auto"/>
        <w:rPr>
          <w:b/>
          <w:sz w:val="24"/>
          <w:szCs w:val="24"/>
        </w:rPr>
      </w:pPr>
      <w:r>
        <w:rPr>
          <w:b/>
          <w:sz w:val="24"/>
          <w:szCs w:val="24"/>
        </w:rPr>
        <w:t>The b</w:t>
      </w:r>
      <w:r w:rsidRPr="007732B9">
        <w:rPr>
          <w:b/>
          <w:sz w:val="24"/>
          <w:szCs w:val="24"/>
        </w:rPr>
        <w:t xml:space="preserve">enefits of </w:t>
      </w:r>
      <w:r>
        <w:rPr>
          <w:b/>
          <w:sz w:val="24"/>
          <w:szCs w:val="24"/>
        </w:rPr>
        <w:t>studying in the</w:t>
      </w:r>
      <w:r w:rsidRPr="007732B9">
        <w:rPr>
          <w:b/>
          <w:sz w:val="24"/>
          <w:szCs w:val="24"/>
        </w:rPr>
        <w:t xml:space="preserve"> UK degree</w:t>
      </w:r>
    </w:p>
    <w:p w:rsidR="009162DC" w:rsidRDefault="009162DC" w:rsidP="0061293C">
      <w:pPr>
        <w:pStyle w:val="ListParagraph"/>
        <w:numPr>
          <w:ilvl w:val="0"/>
          <w:numId w:val="7"/>
        </w:numPr>
        <w:spacing w:after="0" w:line="240" w:lineRule="auto"/>
      </w:pPr>
      <w:r w:rsidRPr="00BA6BCD">
        <w:t xml:space="preserve">Your degree </w:t>
      </w:r>
      <w:r>
        <w:t>will</w:t>
      </w:r>
      <w:r w:rsidRPr="00BA6BCD">
        <w:t xml:space="preserve"> give you a chance to work whilst studying</w:t>
      </w:r>
      <w:r w:rsidR="0061293C">
        <w:t xml:space="preserve">. This can </w:t>
      </w:r>
      <w:r w:rsidRPr="00BA6BCD">
        <w:t xml:space="preserve">be </w:t>
      </w:r>
      <w:r w:rsidR="0061293C">
        <w:t>a part time j</w:t>
      </w:r>
      <w:r w:rsidRPr="00BA6BCD">
        <w:t>o</w:t>
      </w:r>
      <w:r w:rsidR="0061293C">
        <w:t>b</w:t>
      </w:r>
      <w:r w:rsidRPr="00BA6BCD">
        <w:t xml:space="preserve">, </w:t>
      </w:r>
      <w:r w:rsidR="0061293C">
        <w:t xml:space="preserve">summer </w:t>
      </w:r>
      <w:r w:rsidRPr="00BA6BCD">
        <w:t>internship or a year in industry.</w:t>
      </w:r>
      <w:r w:rsidR="0061293C">
        <w:t xml:space="preserve"> </w:t>
      </w:r>
      <w:r w:rsidRPr="00BA6BCD">
        <w:t xml:space="preserve"> </w:t>
      </w:r>
    </w:p>
    <w:p w:rsidR="009162DC" w:rsidRDefault="009162DC" w:rsidP="009162DC">
      <w:pPr>
        <w:pStyle w:val="ListParagraph"/>
        <w:numPr>
          <w:ilvl w:val="0"/>
          <w:numId w:val="7"/>
        </w:numPr>
        <w:spacing w:after="0" w:line="240" w:lineRule="auto"/>
      </w:pPr>
      <w:r w:rsidRPr="00BA6BCD">
        <w:t xml:space="preserve">You have also had the opportunity to be involved in Union activities, clubs and societies boost your team working and inter-personal skills. </w:t>
      </w:r>
    </w:p>
    <w:p w:rsidR="009162DC" w:rsidRDefault="009162DC" w:rsidP="009162DC">
      <w:pPr>
        <w:pStyle w:val="ListParagraph"/>
        <w:numPr>
          <w:ilvl w:val="0"/>
          <w:numId w:val="7"/>
        </w:numPr>
        <w:spacing w:after="0" w:line="240" w:lineRule="auto"/>
      </w:pPr>
      <w:r w:rsidRPr="00BA6BCD">
        <w:t>You have studied in English which is</w:t>
      </w:r>
      <w:r>
        <w:t xml:space="preserve"> still</w:t>
      </w:r>
      <w:r w:rsidRPr="00BA6BCD">
        <w:t xml:space="preserve"> the language of global business. </w:t>
      </w:r>
    </w:p>
    <w:p w:rsidR="009162DC" w:rsidRDefault="009162DC" w:rsidP="009162DC">
      <w:pPr>
        <w:pStyle w:val="ListParagraph"/>
        <w:numPr>
          <w:ilvl w:val="0"/>
          <w:numId w:val="7"/>
        </w:numPr>
        <w:spacing w:after="0" w:line="240" w:lineRule="auto"/>
      </w:pPr>
      <w:r>
        <w:t>UK Universities are highly regarded in Kazakhstan</w:t>
      </w:r>
    </w:p>
    <w:p w:rsidR="009162DC" w:rsidRPr="00BA6BCD" w:rsidRDefault="009162DC" w:rsidP="009162DC">
      <w:pPr>
        <w:spacing w:after="0" w:line="240" w:lineRule="auto"/>
        <w:rPr>
          <w:sz w:val="10"/>
          <w:szCs w:val="10"/>
        </w:rPr>
      </w:pPr>
    </w:p>
    <w:p w:rsidR="009162DC" w:rsidRPr="00BA6BCD" w:rsidRDefault="009162DC" w:rsidP="009162DC">
      <w:pPr>
        <w:spacing w:after="0" w:line="240" w:lineRule="auto"/>
      </w:pPr>
      <w:r w:rsidRPr="00BA6BCD">
        <w:t>In the UK education system there is a student-centred approach to learning. This allows you to develop the independence, self-discipline and analytical skills</w:t>
      </w:r>
      <w:r>
        <w:t xml:space="preserve"> that are </w:t>
      </w:r>
      <w:r w:rsidRPr="00BA6BCD">
        <w:t>sought after by international recruiters. Added to this the standard of education is regularly assessed by an independent body (the Quality Assurance Agency).You can sell your UK degree to an employers as having a guarantee of you having gained a good quality education.</w:t>
      </w:r>
    </w:p>
    <w:p w:rsidR="001478CA" w:rsidRPr="008D6E1E" w:rsidRDefault="001478CA" w:rsidP="009E06E6">
      <w:pPr>
        <w:spacing w:after="0" w:line="240" w:lineRule="auto"/>
        <w:rPr>
          <w:b/>
          <w:sz w:val="20"/>
          <w:szCs w:val="20"/>
        </w:rPr>
      </w:pPr>
    </w:p>
    <w:p w:rsidR="00232A20" w:rsidRPr="00A77BED" w:rsidRDefault="00232A20" w:rsidP="00232A20">
      <w:pPr>
        <w:spacing w:after="0" w:line="240" w:lineRule="auto"/>
        <w:rPr>
          <w:b/>
          <w:sz w:val="24"/>
          <w:szCs w:val="24"/>
        </w:rPr>
      </w:pPr>
      <w:r w:rsidRPr="00A77BED">
        <w:rPr>
          <w:b/>
          <w:sz w:val="24"/>
          <w:szCs w:val="24"/>
        </w:rPr>
        <w:t xml:space="preserve">Challenges </w:t>
      </w:r>
      <w:r>
        <w:rPr>
          <w:b/>
          <w:sz w:val="24"/>
          <w:szCs w:val="24"/>
        </w:rPr>
        <w:t xml:space="preserve">in the Kazak home market </w:t>
      </w:r>
    </w:p>
    <w:p w:rsidR="00232A20" w:rsidRDefault="009162DC" w:rsidP="00232A20">
      <w:pPr>
        <w:spacing w:after="0" w:line="240" w:lineRule="auto"/>
      </w:pPr>
      <w:r>
        <w:t xml:space="preserve">Educationally half of the Kazak population will go into Higher Education with 50,000 studying outside of the country. </w:t>
      </w:r>
      <w:r w:rsidR="00726A7C">
        <w:t>It has been identified that there is not the q</w:t>
      </w:r>
      <w:r w:rsidR="00232A20">
        <w:t xml:space="preserve">uality of </w:t>
      </w:r>
      <w:r w:rsidR="00726A7C">
        <w:t xml:space="preserve">suitable </w:t>
      </w:r>
      <w:r w:rsidR="00232A20">
        <w:t xml:space="preserve">applicants for the home market – </w:t>
      </w:r>
      <w:r w:rsidR="00726A7C">
        <w:t xml:space="preserve">there are simply not enough to meet the </w:t>
      </w:r>
      <w:r w:rsidR="00232A20">
        <w:t xml:space="preserve">high </w:t>
      </w:r>
      <w:r w:rsidR="00726A7C">
        <w:t>d</w:t>
      </w:r>
      <w:r w:rsidR="00232A20">
        <w:t>e</w:t>
      </w:r>
      <w:r w:rsidR="00726A7C">
        <w:t>mand</w:t>
      </w:r>
      <w:r>
        <w:t xml:space="preserve"> of this expanding market</w:t>
      </w:r>
      <w:r w:rsidR="00232A20">
        <w:t>. This is particul</w:t>
      </w:r>
      <w:r w:rsidR="00726A7C">
        <w:t>arly the case with the Gas and O</w:t>
      </w:r>
      <w:r w:rsidR="00232A20">
        <w:t>il industry. Kazakhstan is particularly keen to develop their vocation programme – linking to the need for</w:t>
      </w:r>
      <w:r w:rsidR="00726A7C">
        <w:t xml:space="preserve"> qualified </w:t>
      </w:r>
      <w:r w:rsidR="00232A20">
        <w:t>engineers.</w:t>
      </w:r>
      <w:r w:rsidR="00211EAE">
        <w:t xml:space="preserve"> There is a need to be flexible in location when applying for jobs </w:t>
      </w:r>
      <w:r w:rsidR="00F5220A">
        <w:t>as nationally there is low mobility of staff. Knowledge of foreign languages is beneficial as this is a skill area that is lacking.</w:t>
      </w:r>
    </w:p>
    <w:p w:rsidR="00232A20" w:rsidRDefault="00232A20" w:rsidP="00232A20">
      <w:pPr>
        <w:spacing w:after="0" w:line="240" w:lineRule="auto"/>
      </w:pPr>
    </w:p>
    <w:p w:rsidR="00232A20" w:rsidRDefault="00232A20" w:rsidP="00232A20">
      <w:pPr>
        <w:spacing w:after="0" w:line="240" w:lineRule="auto"/>
      </w:pPr>
      <w:r>
        <w:t>In terms of executive manager positions there is a</w:t>
      </w:r>
      <w:r w:rsidR="00726A7C">
        <w:t>lso a</w:t>
      </w:r>
      <w:r>
        <w:t xml:space="preserve"> serious </w:t>
      </w:r>
      <w:r w:rsidR="00726A7C">
        <w:t>shortage to the point that recruiters</w:t>
      </w:r>
      <w:r>
        <w:t xml:space="preserve"> feel </w:t>
      </w:r>
      <w:r w:rsidR="00726A7C">
        <w:t>th</w:t>
      </w:r>
      <w:r>
        <w:t xml:space="preserve">is </w:t>
      </w:r>
      <w:r w:rsidR="00726A7C">
        <w:t xml:space="preserve">shortage is </w:t>
      </w:r>
      <w:r>
        <w:t>holding the economy back</w:t>
      </w:r>
      <w:r w:rsidR="00726A7C">
        <w:t>. They simply</w:t>
      </w:r>
      <w:r>
        <w:t xml:space="preserve"> cannot fill the roles with people from </w:t>
      </w:r>
      <w:r w:rsidR="00F5220A">
        <w:t xml:space="preserve">within </w:t>
      </w:r>
      <w:r w:rsidR="00726A7C">
        <w:t>Kazakhstan</w:t>
      </w:r>
      <w:r>
        <w:t>. These roles are filled by people from Russia and the Ukraine so th</w:t>
      </w:r>
      <w:r w:rsidR="00F5220A">
        <w:t>is means there is</w:t>
      </w:r>
      <w:r>
        <w:t xml:space="preserve"> competition</w:t>
      </w:r>
      <w:r w:rsidR="00F5220A">
        <w:t xml:space="preserve"> but returning graduates may miss out on opportunities</w:t>
      </w:r>
      <w:r>
        <w:t xml:space="preserve">. Retail – </w:t>
      </w:r>
      <w:r w:rsidR="00F5220A">
        <w:t xml:space="preserve">this sector </w:t>
      </w:r>
      <w:r>
        <w:t xml:space="preserve">attracts </w:t>
      </w:r>
      <w:r w:rsidR="00F5220A">
        <w:t xml:space="preserve">graduates into </w:t>
      </w:r>
      <w:r>
        <w:t>junior manager</w:t>
      </w:r>
      <w:r w:rsidR="00F5220A">
        <w:t>s but many will</w:t>
      </w:r>
      <w:r>
        <w:t xml:space="preserve"> need further training. Feedback is that although qualifications will open the door you need to have </w:t>
      </w:r>
      <w:r w:rsidR="00726A7C">
        <w:t xml:space="preserve">both </w:t>
      </w:r>
      <w:r>
        <w:t xml:space="preserve">the aptitude and networks to fulfil role. Currently there is a push to digitalise and there is a need for IT support for start-up industries. </w:t>
      </w:r>
      <w:r w:rsidR="00F5220A">
        <w:t>The Netherlands are a</w:t>
      </w:r>
      <w:r>
        <w:t xml:space="preserve"> large investor </w:t>
      </w:r>
      <w:r w:rsidR="00F5220A">
        <w:t>in Kazakh</w:t>
      </w:r>
      <w:r>
        <w:t xml:space="preserve"> companies. </w:t>
      </w:r>
      <w:r w:rsidR="00F5220A">
        <w:t>It is also important to be aware that s</w:t>
      </w:r>
      <w:r>
        <w:t xml:space="preserve">tudents educated outside of the Kazakhstan </w:t>
      </w:r>
      <w:r w:rsidR="00F5220A">
        <w:t xml:space="preserve">do </w:t>
      </w:r>
      <w:r>
        <w:t xml:space="preserve">suffer from culture shock on their return.  </w:t>
      </w:r>
    </w:p>
    <w:p w:rsidR="0038304E" w:rsidRPr="007732B9" w:rsidRDefault="0038304E" w:rsidP="009E06E6">
      <w:pPr>
        <w:spacing w:after="0" w:line="240" w:lineRule="auto"/>
      </w:pPr>
    </w:p>
    <w:p w:rsidR="00771308" w:rsidRPr="00012A54" w:rsidRDefault="00771308" w:rsidP="009E06E6">
      <w:pPr>
        <w:spacing w:after="0" w:line="240" w:lineRule="auto"/>
        <w:rPr>
          <w:b/>
          <w:sz w:val="24"/>
          <w:szCs w:val="24"/>
        </w:rPr>
      </w:pPr>
      <w:r w:rsidRPr="00012A54">
        <w:rPr>
          <w:b/>
          <w:sz w:val="24"/>
          <w:szCs w:val="24"/>
        </w:rPr>
        <w:t xml:space="preserve">What recruiters </w:t>
      </w:r>
      <w:r w:rsidR="003B7E79">
        <w:rPr>
          <w:b/>
          <w:sz w:val="24"/>
          <w:szCs w:val="24"/>
        </w:rPr>
        <w:t>want</w:t>
      </w:r>
    </w:p>
    <w:p w:rsidR="00232A20" w:rsidRDefault="00232A20" w:rsidP="00232A20">
      <w:pPr>
        <w:spacing w:after="0" w:line="240" w:lineRule="auto"/>
      </w:pPr>
      <w:r>
        <w:t>Recruiters want to see evidence of your motivation. To be successful</w:t>
      </w:r>
      <w:r w:rsidR="003B7E79">
        <w:t xml:space="preserve"> in both the short and longer term you need to invest the time for</w:t>
      </w:r>
      <w:r>
        <w:t xml:space="preserve"> strong</w:t>
      </w:r>
      <w:r w:rsidR="003B7E79">
        <w:t xml:space="preserve"> effective</w:t>
      </w:r>
      <w:r>
        <w:t xml:space="preserve"> career planning – clear ideas about what you are going to do and why and with whom you are going to apply to and why you have selected them. </w:t>
      </w:r>
      <w:r w:rsidR="003B7E79">
        <w:t xml:space="preserve"> You need to explain that motivation in your covering letter and in the application forms. </w:t>
      </w:r>
      <w:r>
        <w:t xml:space="preserve">Unlocking motivation will enable career success. Soft skills are important and </w:t>
      </w:r>
      <w:r w:rsidR="003B7E79">
        <w:t xml:space="preserve">will need to be able to evidence the skills with clear examples. These may be from your working experience or from the modules you have studied or in the extracurricular activities (the clubs or societies that you have been an active member of here in the UK). Such reflection and self-awareness is important and this process will need to be repeated throughout your career. </w:t>
      </w:r>
      <w:r>
        <w:t xml:space="preserve">Employers </w:t>
      </w:r>
      <w:r w:rsidR="003B7E79">
        <w:t>seek:</w:t>
      </w:r>
    </w:p>
    <w:p w:rsidR="00232A20" w:rsidRDefault="00232A20" w:rsidP="00232A20">
      <w:pPr>
        <w:spacing w:after="0" w:line="240" w:lineRule="auto"/>
      </w:pPr>
      <w:r>
        <w:t>Mental agility</w:t>
      </w:r>
      <w:r w:rsidR="003B7E79">
        <w:t xml:space="preserve"> (creativity, problem solving.)</w:t>
      </w:r>
    </w:p>
    <w:p w:rsidR="00232A20" w:rsidRDefault="00232A20" w:rsidP="00232A20">
      <w:pPr>
        <w:spacing w:after="0" w:line="240" w:lineRule="auto"/>
      </w:pPr>
      <w:r>
        <w:t>Personal agility</w:t>
      </w:r>
      <w:r w:rsidR="003B7E79">
        <w:t xml:space="preserve"> (flexibility)</w:t>
      </w:r>
    </w:p>
    <w:p w:rsidR="00232A20" w:rsidRDefault="00232A20" w:rsidP="00232A20">
      <w:pPr>
        <w:spacing w:after="0" w:line="240" w:lineRule="auto"/>
      </w:pPr>
      <w:r>
        <w:t>Change agility</w:t>
      </w:r>
      <w:r w:rsidR="003B7E79">
        <w:t xml:space="preserve"> (resilience)</w:t>
      </w:r>
    </w:p>
    <w:p w:rsidR="00232A20" w:rsidRDefault="00232A20" w:rsidP="00232A20">
      <w:pPr>
        <w:spacing w:after="0" w:line="240" w:lineRule="auto"/>
      </w:pPr>
      <w:r>
        <w:t>Result agility</w:t>
      </w:r>
      <w:r w:rsidR="003B7E79">
        <w:t xml:space="preserve"> (goal setting)</w:t>
      </w:r>
    </w:p>
    <w:p w:rsidR="00232A20" w:rsidRDefault="00232A20" w:rsidP="003B7E79">
      <w:pPr>
        <w:spacing w:after="0" w:line="240" w:lineRule="auto"/>
      </w:pPr>
      <w:r>
        <w:t xml:space="preserve">Self-awareness (how do I impact on others? As well as knowing own strengths and weaknesses) </w:t>
      </w:r>
    </w:p>
    <w:p w:rsidR="00BC6162" w:rsidRDefault="00BC6162" w:rsidP="009E06E6">
      <w:pPr>
        <w:spacing w:after="0" w:line="240" w:lineRule="auto"/>
      </w:pPr>
    </w:p>
    <w:p w:rsidR="00771308" w:rsidRPr="000257FA" w:rsidRDefault="008D48ED" w:rsidP="009E06E6">
      <w:pPr>
        <w:spacing w:after="0" w:line="240" w:lineRule="auto"/>
        <w:rPr>
          <w:b/>
        </w:rPr>
      </w:pPr>
      <w:r w:rsidRPr="000257FA">
        <w:rPr>
          <w:b/>
        </w:rPr>
        <w:t xml:space="preserve">Skills </w:t>
      </w:r>
      <w:r w:rsidR="003B7E79">
        <w:rPr>
          <w:b/>
        </w:rPr>
        <w:t>that need</w:t>
      </w:r>
      <w:r w:rsidRPr="000257FA">
        <w:rPr>
          <w:b/>
        </w:rPr>
        <w:t xml:space="preserve"> to be demonstrated include:</w:t>
      </w:r>
    </w:p>
    <w:p w:rsidR="008D48ED" w:rsidRPr="000325F5" w:rsidRDefault="008D48ED" w:rsidP="008D48ED">
      <w:pPr>
        <w:pStyle w:val="ListParagraph"/>
        <w:numPr>
          <w:ilvl w:val="0"/>
          <w:numId w:val="1"/>
        </w:numPr>
        <w:spacing w:after="0" w:line="240" w:lineRule="auto"/>
      </w:pPr>
      <w:r w:rsidRPr="000325F5">
        <w:t>Excellent English language skills</w:t>
      </w:r>
    </w:p>
    <w:p w:rsidR="00232A20" w:rsidRDefault="00232A20" w:rsidP="008D48ED">
      <w:pPr>
        <w:pStyle w:val="ListParagraph"/>
        <w:numPr>
          <w:ilvl w:val="0"/>
          <w:numId w:val="1"/>
        </w:numPr>
        <w:spacing w:after="0" w:line="240" w:lineRule="auto"/>
      </w:pPr>
      <w:r>
        <w:t>Experience and networks within the home market</w:t>
      </w:r>
    </w:p>
    <w:p w:rsidR="00771308" w:rsidRPr="000325F5" w:rsidRDefault="00771308" w:rsidP="008D48ED">
      <w:pPr>
        <w:pStyle w:val="ListParagraph"/>
        <w:numPr>
          <w:ilvl w:val="0"/>
          <w:numId w:val="1"/>
        </w:numPr>
        <w:spacing w:after="0" w:line="240" w:lineRule="auto"/>
      </w:pPr>
      <w:r w:rsidRPr="000325F5">
        <w:t>Strong communication and negotiation skills</w:t>
      </w:r>
    </w:p>
    <w:p w:rsidR="008D48ED" w:rsidRPr="000325F5" w:rsidRDefault="008D48ED" w:rsidP="008D48ED">
      <w:pPr>
        <w:pStyle w:val="ListParagraph"/>
        <w:numPr>
          <w:ilvl w:val="0"/>
          <w:numId w:val="1"/>
        </w:numPr>
        <w:spacing w:after="0" w:line="240" w:lineRule="auto"/>
      </w:pPr>
      <w:r w:rsidRPr="000325F5">
        <w:t xml:space="preserve">International outlook and cultural awareness </w:t>
      </w:r>
    </w:p>
    <w:p w:rsidR="00771308" w:rsidRPr="000325F5" w:rsidRDefault="00771308" w:rsidP="008D48ED">
      <w:pPr>
        <w:pStyle w:val="ListParagraph"/>
        <w:numPr>
          <w:ilvl w:val="0"/>
          <w:numId w:val="1"/>
        </w:numPr>
        <w:spacing w:after="0" w:line="240" w:lineRule="auto"/>
      </w:pPr>
      <w:r w:rsidRPr="000325F5">
        <w:t xml:space="preserve">Leadership and team-working skills </w:t>
      </w:r>
    </w:p>
    <w:p w:rsidR="00771308" w:rsidRPr="000325F5" w:rsidRDefault="00771308" w:rsidP="008D48ED">
      <w:pPr>
        <w:pStyle w:val="ListParagraph"/>
        <w:numPr>
          <w:ilvl w:val="0"/>
          <w:numId w:val="1"/>
        </w:numPr>
        <w:spacing w:after="0" w:line="240" w:lineRule="auto"/>
      </w:pPr>
      <w:r w:rsidRPr="000325F5">
        <w:t>Time management and organisation skills</w:t>
      </w:r>
    </w:p>
    <w:p w:rsidR="00771308" w:rsidRPr="000325F5" w:rsidRDefault="00771308" w:rsidP="008D48ED">
      <w:pPr>
        <w:pStyle w:val="ListParagraph"/>
        <w:numPr>
          <w:ilvl w:val="0"/>
          <w:numId w:val="1"/>
        </w:numPr>
        <w:spacing w:after="0" w:line="240" w:lineRule="auto"/>
      </w:pPr>
      <w:r w:rsidRPr="000325F5">
        <w:t>Positive attitude and willingness to learn</w:t>
      </w:r>
    </w:p>
    <w:p w:rsidR="00771308" w:rsidRPr="000325F5" w:rsidRDefault="00771308" w:rsidP="008D48ED">
      <w:pPr>
        <w:pStyle w:val="ListParagraph"/>
        <w:numPr>
          <w:ilvl w:val="0"/>
          <w:numId w:val="1"/>
        </w:numPr>
        <w:spacing w:after="0" w:line="240" w:lineRule="auto"/>
      </w:pPr>
      <w:r w:rsidRPr="000325F5">
        <w:t>Ability to respond positively to challenge or criticism</w:t>
      </w:r>
    </w:p>
    <w:p w:rsidR="00771308" w:rsidRPr="000325F5" w:rsidRDefault="00771308" w:rsidP="008D48ED">
      <w:pPr>
        <w:pStyle w:val="ListParagraph"/>
        <w:numPr>
          <w:ilvl w:val="0"/>
          <w:numId w:val="1"/>
        </w:numPr>
        <w:spacing w:after="0" w:line="240" w:lineRule="auto"/>
      </w:pPr>
      <w:r w:rsidRPr="000325F5">
        <w:t>Working under pressure and prioritising</w:t>
      </w:r>
    </w:p>
    <w:p w:rsidR="00771308" w:rsidRPr="000325F5" w:rsidRDefault="00771308" w:rsidP="008D48ED">
      <w:pPr>
        <w:pStyle w:val="ListParagraph"/>
        <w:numPr>
          <w:ilvl w:val="0"/>
          <w:numId w:val="1"/>
        </w:numPr>
        <w:spacing w:after="0" w:line="240" w:lineRule="auto"/>
      </w:pPr>
      <w:r w:rsidRPr="000325F5">
        <w:t>Creative problem solving and new ideas</w:t>
      </w:r>
    </w:p>
    <w:p w:rsidR="00771308" w:rsidRPr="00012A54" w:rsidRDefault="00771308" w:rsidP="009E06E6">
      <w:pPr>
        <w:spacing w:after="0" w:line="240" w:lineRule="auto"/>
      </w:pPr>
    </w:p>
    <w:p w:rsidR="00C172F9" w:rsidRPr="00012A54" w:rsidRDefault="00C172F9" w:rsidP="009E06E6">
      <w:pPr>
        <w:spacing w:after="0" w:line="240" w:lineRule="auto"/>
        <w:rPr>
          <w:b/>
          <w:sz w:val="24"/>
          <w:szCs w:val="24"/>
        </w:rPr>
      </w:pPr>
      <w:r w:rsidRPr="00012A54">
        <w:rPr>
          <w:b/>
          <w:sz w:val="24"/>
          <w:szCs w:val="24"/>
        </w:rPr>
        <w:t>The CV</w:t>
      </w:r>
    </w:p>
    <w:p w:rsidR="000325F5" w:rsidRDefault="00BC6162" w:rsidP="009E06E6">
      <w:pPr>
        <w:spacing w:after="0" w:line="240" w:lineRule="auto"/>
      </w:pPr>
      <w:r>
        <w:t>One page</w:t>
      </w:r>
      <w:r w:rsidR="009162DC">
        <w:t xml:space="preserve"> -</w:t>
      </w:r>
      <w:r>
        <w:t xml:space="preserve"> two if needed</w:t>
      </w:r>
      <w:r w:rsidR="009162DC">
        <w:t xml:space="preserve"> by certain sectors but it must be clear and targeted to the role you are applying for. </w:t>
      </w:r>
    </w:p>
    <w:p w:rsidR="00BC6162" w:rsidRDefault="00BC6162" w:rsidP="009E06E6">
      <w:pPr>
        <w:spacing w:after="0" w:line="240" w:lineRule="auto"/>
      </w:pPr>
    </w:p>
    <w:p w:rsidR="000325F5" w:rsidRDefault="000325F5" w:rsidP="009E06E6">
      <w:pPr>
        <w:spacing w:after="0" w:line="240" w:lineRule="auto"/>
      </w:pPr>
      <w:r w:rsidRPr="000325F5">
        <w:rPr>
          <w:b/>
        </w:rPr>
        <w:t>For success</w:t>
      </w:r>
      <w:r>
        <w:rPr>
          <w:b/>
        </w:rPr>
        <w:t>:</w:t>
      </w:r>
      <w:r w:rsidR="009E06E6" w:rsidRPr="000325F5">
        <w:t xml:space="preserve"> </w:t>
      </w:r>
    </w:p>
    <w:p w:rsidR="000325F5" w:rsidRDefault="000325F5" w:rsidP="006A237E">
      <w:pPr>
        <w:pStyle w:val="ListParagraph"/>
        <w:numPr>
          <w:ilvl w:val="0"/>
          <w:numId w:val="6"/>
        </w:numPr>
        <w:spacing w:after="0" w:line="240" w:lineRule="auto"/>
      </w:pPr>
      <w:r w:rsidRPr="000325F5">
        <w:t>Describe</w:t>
      </w:r>
      <w:r w:rsidR="00745B08" w:rsidRPr="000325F5">
        <w:t xml:space="preserve"> outcomes, achievements and</w:t>
      </w:r>
      <w:r w:rsidR="009E06E6" w:rsidRPr="000325F5">
        <w:t xml:space="preserve"> skills gained, not just duties</w:t>
      </w:r>
      <w:r w:rsidR="008D48ED" w:rsidRPr="000325F5">
        <w:t xml:space="preserve">. </w:t>
      </w:r>
      <w:r>
        <w:t xml:space="preserve"> </w:t>
      </w:r>
    </w:p>
    <w:p w:rsidR="000325F5" w:rsidRDefault="000325F5" w:rsidP="006A237E">
      <w:pPr>
        <w:pStyle w:val="ListParagraph"/>
        <w:numPr>
          <w:ilvl w:val="0"/>
          <w:numId w:val="6"/>
        </w:numPr>
        <w:spacing w:after="0" w:line="240" w:lineRule="auto"/>
      </w:pPr>
      <w:r>
        <w:t>I</w:t>
      </w:r>
      <w:r w:rsidR="009E06E6" w:rsidRPr="000325F5">
        <w:t>t is important to r</w:t>
      </w:r>
      <w:r w:rsidR="00745B08" w:rsidRPr="000325F5">
        <w:t>elate the information on your CV to the requirements for the job</w:t>
      </w:r>
      <w:r w:rsidR="008D48ED" w:rsidRPr="000325F5">
        <w:t>.</w:t>
      </w:r>
      <w:r>
        <w:t xml:space="preserve"> Avoid a generic CV - tailor each one to the advert or job description. </w:t>
      </w:r>
      <w:r w:rsidR="008D48ED" w:rsidRPr="000325F5">
        <w:t xml:space="preserve"> </w:t>
      </w:r>
    </w:p>
    <w:p w:rsidR="000325F5" w:rsidRDefault="00745B08" w:rsidP="006A237E">
      <w:pPr>
        <w:pStyle w:val="ListParagraph"/>
        <w:numPr>
          <w:ilvl w:val="0"/>
          <w:numId w:val="6"/>
        </w:numPr>
        <w:spacing w:after="0" w:line="240" w:lineRule="auto"/>
      </w:pPr>
      <w:r w:rsidRPr="000325F5">
        <w:t>Use ‘Interests’ and ‘Extra-curricular Achievements’ to demonstrate relevant skills and an interest in the job / industry</w:t>
      </w:r>
      <w:r w:rsidR="000325F5">
        <w:t>.</w:t>
      </w:r>
    </w:p>
    <w:p w:rsidR="000325F5" w:rsidRDefault="000325F5" w:rsidP="006A237E">
      <w:pPr>
        <w:pStyle w:val="ListParagraph"/>
        <w:numPr>
          <w:ilvl w:val="0"/>
          <w:numId w:val="6"/>
        </w:numPr>
        <w:spacing w:after="0" w:line="240" w:lineRule="auto"/>
      </w:pPr>
      <w:r>
        <w:t>S</w:t>
      </w:r>
      <w:r w:rsidRPr="000325F5">
        <w:t>ome</w:t>
      </w:r>
      <w:r w:rsidR="00745B08" w:rsidRPr="000325F5">
        <w:t xml:space="preserve"> recruiters require a photo</w:t>
      </w:r>
      <w:r>
        <w:t>graph</w:t>
      </w:r>
      <w:r w:rsidR="00745B08" w:rsidRPr="000325F5">
        <w:t xml:space="preserve"> </w:t>
      </w:r>
      <w:r>
        <w:t xml:space="preserve">so it can be worthwhile </w:t>
      </w:r>
      <w:r w:rsidRPr="000325F5">
        <w:t>get</w:t>
      </w:r>
      <w:r>
        <w:t xml:space="preserve">ting </w:t>
      </w:r>
      <w:r w:rsidRPr="000325F5">
        <w:t>one</w:t>
      </w:r>
      <w:r w:rsidR="008D48ED" w:rsidRPr="000325F5">
        <w:t xml:space="preserve"> taken professionally. </w:t>
      </w:r>
    </w:p>
    <w:p w:rsidR="000325F5" w:rsidRDefault="00745B08" w:rsidP="006A237E">
      <w:pPr>
        <w:pStyle w:val="ListParagraph"/>
        <w:numPr>
          <w:ilvl w:val="0"/>
          <w:numId w:val="6"/>
        </w:numPr>
        <w:spacing w:after="0" w:line="240" w:lineRule="auto"/>
      </w:pPr>
      <w:r w:rsidRPr="000325F5">
        <w:t xml:space="preserve">You can include your gender and date of birth </w:t>
      </w:r>
      <w:r w:rsidRPr="000325F5">
        <w:rPr>
          <w:b/>
          <w:i/>
        </w:rPr>
        <w:t>if relevant</w:t>
      </w:r>
      <w:r w:rsidRPr="000325F5">
        <w:t xml:space="preserve"> – some recruiters require other personal data</w:t>
      </w:r>
      <w:r w:rsidR="008D48ED" w:rsidRPr="000325F5">
        <w:t xml:space="preserve">. </w:t>
      </w:r>
    </w:p>
    <w:p w:rsidR="000325F5" w:rsidRDefault="000325F5" w:rsidP="006A237E">
      <w:pPr>
        <w:pStyle w:val="ListParagraph"/>
        <w:numPr>
          <w:ilvl w:val="0"/>
          <w:numId w:val="6"/>
        </w:numPr>
        <w:spacing w:after="0" w:line="240" w:lineRule="auto"/>
      </w:pPr>
      <w:r>
        <w:t xml:space="preserve">It </w:t>
      </w:r>
      <w:r w:rsidR="0061293C">
        <w:t>can be useful t</w:t>
      </w:r>
      <w:r w:rsidR="008D48ED" w:rsidRPr="000325F5">
        <w:t>o i</w:t>
      </w:r>
      <w:r w:rsidR="00745B08" w:rsidRPr="000325F5">
        <w:t xml:space="preserve">nclude the rankings information of your university (and </w:t>
      </w:r>
      <w:r>
        <w:t xml:space="preserve">your </w:t>
      </w:r>
      <w:r w:rsidR="00745B08" w:rsidRPr="000325F5">
        <w:t>course,</w:t>
      </w:r>
      <w:r w:rsidR="0061293C">
        <w:t xml:space="preserve"> where</w:t>
      </w:r>
      <w:r>
        <w:t xml:space="preserve"> </w:t>
      </w:r>
      <w:r w:rsidR="00745B08" w:rsidRPr="000325F5">
        <w:t>applicable) – Times World Rankings are popular</w:t>
      </w:r>
      <w:r w:rsidR="008D48ED" w:rsidRPr="000325F5">
        <w:t xml:space="preserve">. </w:t>
      </w:r>
    </w:p>
    <w:p w:rsidR="00745B08" w:rsidRPr="000325F5" w:rsidRDefault="00745B08" w:rsidP="006A237E">
      <w:pPr>
        <w:pStyle w:val="ListParagraph"/>
        <w:numPr>
          <w:ilvl w:val="0"/>
          <w:numId w:val="6"/>
        </w:numPr>
        <w:spacing w:after="0" w:line="240" w:lineRule="auto"/>
      </w:pPr>
      <w:r w:rsidRPr="000325F5">
        <w:t xml:space="preserve">Where possible, show where you ranked in your course / </w:t>
      </w:r>
      <w:r w:rsidR="0061293C">
        <w:t xml:space="preserve">marks for assignments and </w:t>
      </w:r>
      <w:r w:rsidRPr="000325F5">
        <w:t>projects</w:t>
      </w:r>
    </w:p>
    <w:p w:rsidR="00C172F9" w:rsidRDefault="00C172F9" w:rsidP="009E06E6">
      <w:pPr>
        <w:spacing w:after="0" w:line="240" w:lineRule="auto"/>
      </w:pPr>
    </w:p>
    <w:p w:rsidR="0061293C" w:rsidRDefault="0061293C" w:rsidP="009E06E6">
      <w:pPr>
        <w:spacing w:after="0" w:line="240" w:lineRule="auto"/>
        <w:rPr>
          <w:b/>
          <w:sz w:val="24"/>
          <w:szCs w:val="24"/>
        </w:rPr>
      </w:pPr>
      <w:r w:rsidRPr="0061293C">
        <w:rPr>
          <w:b/>
          <w:sz w:val="24"/>
          <w:szCs w:val="24"/>
        </w:rPr>
        <w:t>The top mistakes made by graduate</w:t>
      </w:r>
      <w:r>
        <w:rPr>
          <w:b/>
          <w:sz w:val="24"/>
          <w:szCs w:val="24"/>
        </w:rPr>
        <w:t xml:space="preserve"> jobseeker</w:t>
      </w:r>
      <w:r w:rsidRPr="0061293C">
        <w:rPr>
          <w:b/>
          <w:sz w:val="24"/>
          <w:szCs w:val="24"/>
        </w:rPr>
        <w:t>s</w:t>
      </w:r>
    </w:p>
    <w:p w:rsidR="0061293C" w:rsidRPr="0061293C" w:rsidRDefault="0061293C" w:rsidP="009E06E6">
      <w:pPr>
        <w:spacing w:after="0" w:line="240" w:lineRule="auto"/>
        <w:rPr>
          <w:sz w:val="24"/>
          <w:szCs w:val="24"/>
        </w:rPr>
      </w:pPr>
      <w:r w:rsidRPr="0061293C">
        <w:rPr>
          <w:sz w:val="24"/>
          <w:szCs w:val="24"/>
        </w:rPr>
        <w:t>Recruiters tell us that this is where many fail to get the job</w:t>
      </w:r>
    </w:p>
    <w:p w:rsidR="0061293C" w:rsidRDefault="0061293C" w:rsidP="0061293C">
      <w:pPr>
        <w:pStyle w:val="ListParagraph"/>
        <w:numPr>
          <w:ilvl w:val="0"/>
          <w:numId w:val="9"/>
        </w:numPr>
        <w:spacing w:after="0" w:line="240" w:lineRule="auto"/>
      </w:pPr>
      <w:r>
        <w:t>An over flowing CV with irrelevant information – tailor it!</w:t>
      </w:r>
    </w:p>
    <w:p w:rsidR="0061293C" w:rsidRDefault="0061293C" w:rsidP="0061293C">
      <w:pPr>
        <w:pStyle w:val="ListParagraph"/>
        <w:numPr>
          <w:ilvl w:val="0"/>
          <w:numId w:val="9"/>
        </w:numPr>
        <w:spacing w:after="0" w:line="240" w:lineRule="auto"/>
      </w:pPr>
      <w:r>
        <w:t>Being unprepared at the interview</w:t>
      </w:r>
    </w:p>
    <w:p w:rsidR="0061293C" w:rsidRDefault="0061293C" w:rsidP="0061293C">
      <w:pPr>
        <w:pStyle w:val="ListParagraph"/>
        <w:numPr>
          <w:ilvl w:val="0"/>
          <w:numId w:val="9"/>
        </w:numPr>
        <w:spacing w:after="0" w:line="240" w:lineRule="auto"/>
      </w:pPr>
      <w:r>
        <w:t>Being too modest and not specifying achievements</w:t>
      </w:r>
    </w:p>
    <w:p w:rsidR="0061293C" w:rsidRDefault="0061293C" w:rsidP="0061293C">
      <w:pPr>
        <w:pStyle w:val="ListParagraph"/>
        <w:numPr>
          <w:ilvl w:val="0"/>
          <w:numId w:val="9"/>
        </w:numPr>
        <w:spacing w:after="0" w:line="240" w:lineRule="auto"/>
      </w:pPr>
      <w:r>
        <w:t xml:space="preserve">Not knowing the company or explaining motivation for applying </w:t>
      </w:r>
    </w:p>
    <w:p w:rsidR="0061293C" w:rsidRDefault="0061293C" w:rsidP="0061293C">
      <w:pPr>
        <w:pStyle w:val="ListParagraph"/>
        <w:numPr>
          <w:ilvl w:val="0"/>
          <w:numId w:val="9"/>
        </w:numPr>
        <w:spacing w:after="0" w:line="240" w:lineRule="auto"/>
      </w:pPr>
      <w:r>
        <w:t>Not being passionate</w:t>
      </w:r>
    </w:p>
    <w:p w:rsidR="0061293C" w:rsidRDefault="0061293C" w:rsidP="0061293C">
      <w:pPr>
        <w:pStyle w:val="ListParagraph"/>
        <w:numPr>
          <w:ilvl w:val="0"/>
          <w:numId w:val="9"/>
        </w:numPr>
        <w:spacing w:after="0" w:line="240" w:lineRule="auto"/>
      </w:pPr>
      <w:r>
        <w:t>Not selling yourself to the recruiter</w:t>
      </w:r>
    </w:p>
    <w:p w:rsidR="0061293C" w:rsidRDefault="0061293C" w:rsidP="0061293C">
      <w:pPr>
        <w:pStyle w:val="ListParagraph"/>
        <w:numPr>
          <w:ilvl w:val="0"/>
          <w:numId w:val="9"/>
        </w:numPr>
        <w:spacing w:after="0" w:line="240" w:lineRule="auto"/>
      </w:pPr>
      <w:r>
        <w:t>Not maintaining your home networks whilst you are in the UK.</w:t>
      </w:r>
    </w:p>
    <w:p w:rsidR="000F27BF" w:rsidRDefault="000F27BF" w:rsidP="000F27BF">
      <w:pPr>
        <w:spacing w:after="0" w:line="240" w:lineRule="auto"/>
        <w:rPr>
          <w:b/>
          <w:i/>
          <w:sz w:val="28"/>
          <w:szCs w:val="28"/>
        </w:rPr>
      </w:pPr>
    </w:p>
    <w:p w:rsidR="000F27BF" w:rsidRPr="000F27BF" w:rsidRDefault="000F27BF" w:rsidP="000F27BF">
      <w:pPr>
        <w:spacing w:after="0" w:line="240" w:lineRule="auto"/>
        <w:rPr>
          <w:b/>
          <w:sz w:val="28"/>
          <w:szCs w:val="28"/>
        </w:rPr>
      </w:pPr>
      <w:r w:rsidRPr="000F27BF">
        <w:rPr>
          <w:b/>
          <w:sz w:val="28"/>
          <w:szCs w:val="28"/>
        </w:rPr>
        <w:t>Country Profile</w:t>
      </w:r>
    </w:p>
    <w:p w:rsidR="000F27BF" w:rsidRPr="000F27BF" w:rsidRDefault="000F27BF" w:rsidP="000F27BF">
      <w:pPr>
        <w:pStyle w:val="ListParagraph"/>
        <w:numPr>
          <w:ilvl w:val="0"/>
          <w:numId w:val="9"/>
        </w:numPr>
        <w:spacing w:after="0" w:line="240" w:lineRule="auto"/>
        <w:rPr>
          <w:b/>
          <w:i/>
          <w:sz w:val="24"/>
          <w:szCs w:val="24"/>
        </w:rPr>
      </w:pPr>
      <w:hyperlink r:id="rId5" w:history="1">
        <w:r w:rsidRPr="000F27BF">
          <w:rPr>
            <w:rStyle w:val="Hyperlink"/>
            <w:sz w:val="24"/>
            <w:szCs w:val="24"/>
          </w:rPr>
          <w:t>http://www.indexmundi.com/kazakhstan/</w:t>
        </w:r>
      </w:hyperlink>
      <w:r w:rsidRPr="000F27BF">
        <w:rPr>
          <w:b/>
          <w:i/>
          <w:sz w:val="24"/>
          <w:szCs w:val="24"/>
        </w:rPr>
        <w:t xml:space="preserve"> </w:t>
      </w:r>
    </w:p>
    <w:p w:rsidR="000F27BF" w:rsidRPr="000F27BF" w:rsidRDefault="000F27BF" w:rsidP="000F27BF">
      <w:pPr>
        <w:pStyle w:val="ListParagraph"/>
        <w:numPr>
          <w:ilvl w:val="0"/>
          <w:numId w:val="9"/>
        </w:numPr>
        <w:spacing w:after="0" w:line="240" w:lineRule="auto"/>
        <w:rPr>
          <w:sz w:val="24"/>
          <w:szCs w:val="24"/>
        </w:rPr>
      </w:pPr>
      <w:hyperlink r:id="rId6" w:history="1">
        <w:r w:rsidRPr="000F27BF">
          <w:rPr>
            <w:rStyle w:val="Hyperlink"/>
            <w:sz w:val="24"/>
            <w:szCs w:val="24"/>
          </w:rPr>
          <w:t>http://www.nationsonline.org/oneworld/kazakhstan.htm</w:t>
        </w:r>
      </w:hyperlink>
    </w:p>
    <w:p w:rsidR="000F27BF" w:rsidRPr="000F27BF" w:rsidRDefault="000F27BF" w:rsidP="000F27BF">
      <w:pPr>
        <w:pStyle w:val="ListParagraph"/>
        <w:numPr>
          <w:ilvl w:val="0"/>
          <w:numId w:val="9"/>
        </w:numPr>
        <w:spacing w:after="0" w:line="240" w:lineRule="auto"/>
        <w:rPr>
          <w:sz w:val="24"/>
          <w:szCs w:val="24"/>
        </w:rPr>
      </w:pPr>
      <w:hyperlink r:id="rId7" w:history="1">
        <w:r w:rsidRPr="000F27BF">
          <w:rPr>
            <w:rStyle w:val="Hyperlink"/>
            <w:sz w:val="24"/>
            <w:szCs w:val="24"/>
          </w:rPr>
          <w:t>http://centralasia.usaid.gov/kazakhstan</w:t>
        </w:r>
      </w:hyperlink>
    </w:p>
    <w:p w:rsidR="000F27BF" w:rsidRPr="000F27BF" w:rsidRDefault="000F27BF" w:rsidP="000F27BF">
      <w:pPr>
        <w:pStyle w:val="ListParagraph"/>
        <w:numPr>
          <w:ilvl w:val="0"/>
          <w:numId w:val="9"/>
        </w:numPr>
        <w:spacing w:after="0" w:line="240" w:lineRule="auto"/>
        <w:rPr>
          <w:sz w:val="24"/>
          <w:szCs w:val="24"/>
        </w:rPr>
      </w:pPr>
      <w:hyperlink r:id="rId8" w:history="1">
        <w:r w:rsidRPr="000F27BF">
          <w:rPr>
            <w:rStyle w:val="Hyperlink"/>
            <w:sz w:val="24"/>
            <w:szCs w:val="24"/>
          </w:rPr>
          <w:t>http://data.un.org/CountryProfile.aspx?crName=Kazakhstan</w:t>
        </w:r>
      </w:hyperlink>
      <w:r w:rsidRPr="000F27BF">
        <w:rPr>
          <w:sz w:val="24"/>
          <w:szCs w:val="24"/>
        </w:rPr>
        <w:t xml:space="preserve"> </w:t>
      </w:r>
    </w:p>
    <w:p w:rsidR="000F27BF" w:rsidRPr="000F27BF" w:rsidRDefault="000F27BF" w:rsidP="000F27BF">
      <w:pPr>
        <w:pStyle w:val="ListParagraph"/>
        <w:numPr>
          <w:ilvl w:val="0"/>
          <w:numId w:val="9"/>
        </w:numPr>
        <w:spacing w:after="0" w:line="240" w:lineRule="auto"/>
        <w:rPr>
          <w:sz w:val="24"/>
          <w:szCs w:val="24"/>
        </w:rPr>
      </w:pPr>
      <w:hyperlink r:id="rId9" w:history="1">
        <w:r w:rsidRPr="000F27BF">
          <w:rPr>
            <w:rStyle w:val="Hyperlink"/>
            <w:sz w:val="24"/>
            <w:szCs w:val="24"/>
          </w:rPr>
          <w:t>http://news.bbc.co.uk/1/hi/world/asia-pacific/country_profiles/1298071.stm</w:t>
        </w:r>
      </w:hyperlink>
    </w:p>
    <w:p w:rsidR="000F27BF" w:rsidRPr="000F27BF" w:rsidRDefault="000F27BF" w:rsidP="000F27BF">
      <w:pPr>
        <w:pStyle w:val="ListParagraph"/>
        <w:numPr>
          <w:ilvl w:val="0"/>
          <w:numId w:val="9"/>
        </w:numPr>
        <w:spacing w:after="0" w:line="240" w:lineRule="auto"/>
        <w:rPr>
          <w:b/>
          <w:i/>
          <w:sz w:val="24"/>
          <w:szCs w:val="24"/>
        </w:rPr>
      </w:pPr>
    </w:p>
    <w:p w:rsidR="000F27BF" w:rsidRPr="000F27BF" w:rsidRDefault="000F27BF" w:rsidP="000F27BF">
      <w:pPr>
        <w:spacing w:after="0" w:line="240" w:lineRule="auto"/>
        <w:rPr>
          <w:b/>
          <w:sz w:val="28"/>
          <w:szCs w:val="28"/>
        </w:rPr>
      </w:pPr>
      <w:r w:rsidRPr="000F27BF">
        <w:rPr>
          <w:b/>
          <w:sz w:val="28"/>
          <w:szCs w:val="28"/>
        </w:rPr>
        <w:lastRenderedPageBreak/>
        <w:t>Vacancy Sources</w:t>
      </w:r>
    </w:p>
    <w:p w:rsidR="000F27BF" w:rsidRPr="000F27BF" w:rsidRDefault="000F27BF" w:rsidP="000F27BF">
      <w:pPr>
        <w:spacing w:after="0" w:line="240" w:lineRule="auto"/>
        <w:rPr>
          <w:sz w:val="24"/>
          <w:szCs w:val="24"/>
        </w:rPr>
      </w:pPr>
      <w:r w:rsidRPr="000F27BF">
        <w:rPr>
          <w:sz w:val="24"/>
          <w:szCs w:val="24"/>
        </w:rPr>
        <w:t>These are a list of agenc</w:t>
      </w:r>
      <w:r>
        <w:rPr>
          <w:sz w:val="24"/>
          <w:szCs w:val="24"/>
        </w:rPr>
        <w:t>ies with links to the country. Th</w:t>
      </w:r>
      <w:r w:rsidRPr="000F27BF">
        <w:rPr>
          <w:sz w:val="24"/>
          <w:szCs w:val="24"/>
        </w:rPr>
        <w:t>e</w:t>
      </w:r>
      <w:r>
        <w:rPr>
          <w:sz w:val="24"/>
          <w:szCs w:val="24"/>
        </w:rPr>
        <w:t xml:space="preserve">y are supplied </w:t>
      </w:r>
      <w:r w:rsidRPr="000F27BF">
        <w:rPr>
          <w:sz w:val="24"/>
          <w:szCs w:val="24"/>
        </w:rPr>
        <w:t xml:space="preserve">for information and </w:t>
      </w:r>
      <w:r>
        <w:rPr>
          <w:sz w:val="24"/>
          <w:szCs w:val="24"/>
        </w:rPr>
        <w:t xml:space="preserve">SCS </w:t>
      </w:r>
      <w:r w:rsidRPr="000F27BF">
        <w:rPr>
          <w:sz w:val="24"/>
          <w:szCs w:val="24"/>
        </w:rPr>
        <w:t>do</w:t>
      </w:r>
      <w:r>
        <w:rPr>
          <w:sz w:val="24"/>
          <w:szCs w:val="24"/>
        </w:rPr>
        <w:t>es</w:t>
      </w:r>
      <w:r w:rsidRPr="000F27BF">
        <w:rPr>
          <w:sz w:val="24"/>
          <w:szCs w:val="24"/>
        </w:rPr>
        <w:t xml:space="preserve"> not recommend any particular agency.</w:t>
      </w:r>
    </w:p>
    <w:p w:rsidR="000F27BF" w:rsidRDefault="000F27BF" w:rsidP="000F27BF">
      <w:pPr>
        <w:spacing w:after="0" w:line="240" w:lineRule="auto"/>
      </w:pPr>
      <w:r w:rsidRPr="000F27BF">
        <w:t xml:space="preserve">Antal </w:t>
      </w:r>
    </w:p>
    <w:p w:rsidR="000F27BF" w:rsidRPr="000F27BF" w:rsidRDefault="000F27BF" w:rsidP="000F27BF">
      <w:pPr>
        <w:spacing w:after="0" w:line="240" w:lineRule="auto"/>
      </w:pPr>
      <w:hyperlink r:id="rId10" w:history="1">
        <w:r w:rsidRPr="000F27BF">
          <w:rPr>
            <w:rStyle w:val="Hyperlink"/>
          </w:rPr>
          <w:t>http://www.antalrussia.com/looking-to-recruit-in-kazakhstan</w:t>
        </w:r>
      </w:hyperlink>
    </w:p>
    <w:p w:rsidR="000F27BF" w:rsidRDefault="000F27BF" w:rsidP="000F27BF">
      <w:pPr>
        <w:spacing w:after="0" w:line="240" w:lineRule="auto"/>
      </w:pPr>
      <w:r w:rsidRPr="000F27BF">
        <w:t xml:space="preserve">Reed </w:t>
      </w:r>
    </w:p>
    <w:p w:rsidR="000F27BF" w:rsidRPr="000F27BF" w:rsidRDefault="000F27BF" w:rsidP="000F27BF">
      <w:pPr>
        <w:spacing w:after="0" w:line="240" w:lineRule="auto"/>
      </w:pPr>
      <w:hyperlink r:id="rId11" w:history="1">
        <w:r w:rsidRPr="000F27BF">
          <w:rPr>
            <w:rStyle w:val="Hyperlink"/>
          </w:rPr>
          <w:t>http://www.reed.co.uk/jobs/kazakhstan</w:t>
        </w:r>
      </w:hyperlink>
    </w:p>
    <w:p w:rsidR="000F27BF" w:rsidRDefault="000F27BF" w:rsidP="000F27BF">
      <w:pPr>
        <w:spacing w:after="0" w:line="240" w:lineRule="auto"/>
      </w:pPr>
      <w:r w:rsidRPr="000F27BF">
        <w:t xml:space="preserve">Careers in Gulf </w:t>
      </w:r>
    </w:p>
    <w:p w:rsidR="000F27BF" w:rsidRPr="000F27BF" w:rsidRDefault="000F27BF" w:rsidP="000F27BF">
      <w:pPr>
        <w:spacing w:after="0" w:line="240" w:lineRule="auto"/>
      </w:pPr>
      <w:hyperlink r:id="rId12" w:history="1">
        <w:r w:rsidRPr="000F27BF">
          <w:rPr>
            <w:rStyle w:val="Hyperlink"/>
          </w:rPr>
          <w:t>http://www.careersingulf.com/category/jobs-for-kazakhstan.html</w:t>
        </w:r>
      </w:hyperlink>
    </w:p>
    <w:p w:rsidR="000F27BF" w:rsidRDefault="000F27BF" w:rsidP="000F27BF">
      <w:pPr>
        <w:spacing w:after="0" w:line="240" w:lineRule="auto"/>
      </w:pPr>
      <w:r w:rsidRPr="000F27BF">
        <w:t xml:space="preserve">Orion </w:t>
      </w:r>
    </w:p>
    <w:p w:rsidR="000F27BF" w:rsidRPr="000F27BF" w:rsidRDefault="000F27BF" w:rsidP="000F27BF">
      <w:pPr>
        <w:spacing w:after="0" w:line="240" w:lineRule="auto"/>
      </w:pPr>
      <w:hyperlink r:id="rId13" w:history="1">
        <w:r w:rsidRPr="000F27BF">
          <w:rPr>
            <w:rStyle w:val="Hyperlink"/>
          </w:rPr>
          <w:t>http://www.orionjobs.com/oil-gas-jobs</w:t>
        </w:r>
      </w:hyperlink>
    </w:p>
    <w:p w:rsidR="000F27BF" w:rsidRDefault="000F27BF" w:rsidP="000F27BF">
      <w:pPr>
        <w:spacing w:after="0" w:line="240" w:lineRule="auto"/>
      </w:pPr>
      <w:r w:rsidRPr="000F27BF">
        <w:t xml:space="preserve">Job Rapido </w:t>
      </w:r>
    </w:p>
    <w:p w:rsidR="000F27BF" w:rsidRPr="000F27BF" w:rsidRDefault="000F27BF" w:rsidP="000F27BF">
      <w:pPr>
        <w:spacing w:after="0" w:line="240" w:lineRule="auto"/>
      </w:pPr>
      <w:hyperlink r:id="rId14" w:history="1">
        <w:r w:rsidRPr="000F27BF">
          <w:rPr>
            <w:rStyle w:val="Hyperlink"/>
          </w:rPr>
          <w:t>http://uk.jobrapido.com/Kazakhstan</w:t>
        </w:r>
      </w:hyperlink>
    </w:p>
    <w:p w:rsidR="000F27BF" w:rsidRDefault="000F27BF" w:rsidP="000F27BF">
      <w:pPr>
        <w:spacing w:after="0" w:line="240" w:lineRule="auto"/>
      </w:pPr>
      <w:r w:rsidRPr="000F27BF">
        <w:t xml:space="preserve">Gig Group </w:t>
      </w:r>
    </w:p>
    <w:p w:rsidR="000F27BF" w:rsidRPr="000F27BF" w:rsidRDefault="000F27BF" w:rsidP="000F27BF">
      <w:pPr>
        <w:spacing w:after="0" w:line="240" w:lineRule="auto"/>
      </w:pPr>
      <w:hyperlink r:id="rId15" w:history="1">
        <w:r w:rsidRPr="000F27BF">
          <w:rPr>
            <w:rStyle w:val="Hyperlink"/>
          </w:rPr>
          <w:t>http://www.gigroup.com/en/where-we-are/gi-group-kazakhstan.aspx</w:t>
        </w:r>
      </w:hyperlink>
    </w:p>
    <w:p w:rsidR="000F27BF" w:rsidRDefault="000F27BF" w:rsidP="000F27BF">
      <w:pPr>
        <w:spacing w:after="0" w:line="240" w:lineRule="auto"/>
      </w:pPr>
      <w:r w:rsidRPr="000F27BF">
        <w:t xml:space="preserve">Kazak job </w:t>
      </w:r>
    </w:p>
    <w:p w:rsidR="000F27BF" w:rsidRPr="000F27BF" w:rsidRDefault="000F27BF" w:rsidP="000F27BF">
      <w:pPr>
        <w:spacing w:after="0" w:line="240" w:lineRule="auto"/>
      </w:pPr>
      <w:hyperlink r:id="rId16" w:history="1">
        <w:r w:rsidRPr="000F27BF">
          <w:rPr>
            <w:rStyle w:val="Hyperlink"/>
          </w:rPr>
          <w:t>http://www.kazakjob.com/candidates.php?mode=search</w:t>
        </w:r>
      </w:hyperlink>
    </w:p>
    <w:p w:rsidR="000F27BF" w:rsidRPr="000F27BF" w:rsidRDefault="000F27BF" w:rsidP="000F27BF">
      <w:pPr>
        <w:spacing w:after="0" w:line="240" w:lineRule="auto"/>
      </w:pPr>
      <w:r w:rsidRPr="000F27BF">
        <w:t>Oil Careers</w:t>
      </w:r>
    </w:p>
    <w:p w:rsidR="000F27BF" w:rsidRPr="000F27BF" w:rsidRDefault="000F27BF" w:rsidP="000F27BF">
      <w:pPr>
        <w:spacing w:after="0" w:line="240" w:lineRule="auto"/>
        <w:rPr>
          <w:b/>
          <w:i/>
        </w:rPr>
      </w:pPr>
      <w:hyperlink r:id="rId17" w:history="1">
        <w:r w:rsidRPr="000F27BF">
          <w:rPr>
            <w:rStyle w:val="Hyperlink"/>
          </w:rPr>
          <w:t>http://www.oilcareers.com/regions/731/KAZAKHSTAN_graduate.asp</w:t>
        </w:r>
      </w:hyperlink>
      <w:r w:rsidRPr="000F27BF">
        <w:t xml:space="preserve"> </w:t>
      </w:r>
    </w:p>
    <w:p w:rsidR="000F27BF" w:rsidRPr="000F27BF" w:rsidRDefault="000F27BF" w:rsidP="000F27BF">
      <w:pPr>
        <w:spacing w:after="0" w:line="240" w:lineRule="auto"/>
      </w:pPr>
      <w:r w:rsidRPr="000F27BF">
        <w:t>Total Jobs</w:t>
      </w:r>
    </w:p>
    <w:p w:rsidR="000F27BF" w:rsidRPr="000F27BF" w:rsidRDefault="000F27BF" w:rsidP="000F27BF">
      <w:pPr>
        <w:spacing w:after="0" w:line="240" w:lineRule="auto"/>
      </w:pPr>
      <w:hyperlink r:id="rId18" w:history="1">
        <w:r w:rsidRPr="000F27BF">
          <w:rPr>
            <w:rStyle w:val="Hyperlink"/>
          </w:rPr>
          <w:t>http://www.totaljobs.com/JobSeeking/Graduate_Kazakhstan_l1731_t4.html</w:t>
        </w:r>
      </w:hyperlink>
      <w:r w:rsidRPr="000F27BF">
        <w:t xml:space="preserve"> </w:t>
      </w:r>
    </w:p>
    <w:p w:rsidR="000F27BF" w:rsidRPr="000F27BF" w:rsidRDefault="000F27BF" w:rsidP="000F27BF">
      <w:pPr>
        <w:spacing w:after="0" w:line="240" w:lineRule="auto"/>
      </w:pPr>
      <w:r w:rsidRPr="000F27BF">
        <w:t>Tip Top Jobs</w:t>
      </w:r>
      <w:r w:rsidRPr="000F27BF">
        <w:t xml:space="preserve"> </w:t>
      </w:r>
      <w:hyperlink r:id="rId19" w:history="1">
        <w:r w:rsidRPr="000F27BF">
          <w:rPr>
            <w:rStyle w:val="Hyperlink"/>
          </w:rPr>
          <w:t>http://www.tiptopjob.com/search/jobs_by_industry/m/1000220_graduate/c/kaz_kazakhstan</w:t>
        </w:r>
      </w:hyperlink>
      <w:r w:rsidRPr="000F27BF">
        <w:t xml:space="preserve"> </w:t>
      </w:r>
    </w:p>
    <w:p w:rsidR="000F27BF" w:rsidRDefault="000F27BF" w:rsidP="000F27BF">
      <w:pPr>
        <w:spacing w:after="0" w:line="240" w:lineRule="auto"/>
      </w:pPr>
      <w:r w:rsidRPr="000F27BF">
        <w:t xml:space="preserve">Learn for Good </w:t>
      </w:r>
    </w:p>
    <w:p w:rsidR="000F27BF" w:rsidRPr="000F27BF" w:rsidRDefault="000F27BF" w:rsidP="000F27BF">
      <w:pPr>
        <w:spacing w:after="0" w:line="240" w:lineRule="auto"/>
      </w:pPr>
      <w:hyperlink r:id="rId20" w:history="1">
        <w:r w:rsidRPr="000F27BF">
          <w:rPr>
            <w:rStyle w:val="Hyperlink"/>
          </w:rPr>
          <w:t>http://www.learn4good.com/jobs/language/english/list/country/kazakhstan/</w:t>
        </w:r>
      </w:hyperlink>
      <w:r w:rsidRPr="000F27BF">
        <w:t xml:space="preserve"> </w:t>
      </w:r>
    </w:p>
    <w:p w:rsidR="000F27BF" w:rsidRDefault="000F27BF" w:rsidP="000F27BF">
      <w:pPr>
        <w:spacing w:after="0" w:line="240" w:lineRule="auto"/>
      </w:pPr>
      <w:r w:rsidRPr="000F27BF">
        <w:t xml:space="preserve">4 Graduates </w:t>
      </w:r>
    </w:p>
    <w:p w:rsidR="000F27BF" w:rsidRPr="000F27BF" w:rsidRDefault="000F27BF" w:rsidP="000F27BF">
      <w:pPr>
        <w:spacing w:after="0" w:line="240" w:lineRule="auto"/>
      </w:pPr>
      <w:hyperlink r:id="rId21" w:history="1">
        <w:r w:rsidRPr="000F27BF">
          <w:rPr>
            <w:rStyle w:val="Hyperlink"/>
          </w:rPr>
          <w:t>http://www.4graduatejobs.com/list/location/graduate_jobs_kazakhstan.html</w:t>
        </w:r>
      </w:hyperlink>
      <w:r w:rsidRPr="000F27BF">
        <w:t xml:space="preserve"> </w:t>
      </w:r>
    </w:p>
    <w:p w:rsidR="000F27BF" w:rsidRDefault="000F27BF" w:rsidP="000F27BF">
      <w:pPr>
        <w:spacing w:after="0" w:line="240" w:lineRule="auto"/>
      </w:pPr>
      <w:r w:rsidRPr="000F27BF">
        <w:t xml:space="preserve">Job of Mine </w:t>
      </w:r>
    </w:p>
    <w:p w:rsidR="000F27BF" w:rsidRPr="000F27BF" w:rsidRDefault="000F27BF" w:rsidP="000F27BF">
      <w:pPr>
        <w:spacing w:after="0" w:line="240" w:lineRule="auto"/>
      </w:pPr>
      <w:hyperlink r:id="rId22" w:history="1">
        <w:r w:rsidRPr="000F27BF">
          <w:rPr>
            <w:rStyle w:val="Hyperlink"/>
          </w:rPr>
          <w:t>http://www.jobofmine.com/job/search/country/Kazakhstan/feature/Graduate</w:t>
        </w:r>
      </w:hyperlink>
      <w:r w:rsidRPr="000F27BF">
        <w:t xml:space="preserve"> </w:t>
      </w:r>
    </w:p>
    <w:p w:rsidR="000F27BF" w:rsidRDefault="000F27BF" w:rsidP="000F27BF">
      <w:pPr>
        <w:spacing w:after="0" w:line="240" w:lineRule="auto"/>
        <w:ind w:left="360"/>
      </w:pPr>
    </w:p>
    <w:p w:rsidR="000F27BF" w:rsidRPr="000F27BF" w:rsidRDefault="000F27BF" w:rsidP="000F27BF">
      <w:pPr>
        <w:spacing w:after="0" w:line="240" w:lineRule="auto"/>
        <w:rPr>
          <w:b/>
          <w:sz w:val="24"/>
          <w:szCs w:val="24"/>
        </w:rPr>
      </w:pPr>
      <w:r w:rsidRPr="000F27BF">
        <w:rPr>
          <w:b/>
          <w:sz w:val="24"/>
          <w:szCs w:val="24"/>
        </w:rPr>
        <w:t>Newspapers</w:t>
      </w:r>
    </w:p>
    <w:p w:rsidR="000F27BF" w:rsidRPr="000F27BF" w:rsidRDefault="000F27BF" w:rsidP="000F27BF">
      <w:pPr>
        <w:spacing w:after="0" w:line="240" w:lineRule="auto"/>
        <w:rPr>
          <w:sz w:val="24"/>
          <w:szCs w:val="24"/>
        </w:rPr>
      </w:pPr>
      <w:bookmarkStart w:id="0" w:name="_GoBack"/>
      <w:bookmarkEnd w:id="0"/>
      <w:r w:rsidRPr="000F27BF">
        <w:rPr>
          <w:sz w:val="24"/>
          <w:szCs w:val="24"/>
        </w:rPr>
        <w:t xml:space="preserve">Caravan; </w:t>
      </w:r>
      <w:hyperlink r:id="rId23" w:history="1">
        <w:r w:rsidRPr="000F27BF">
          <w:rPr>
            <w:rStyle w:val="Hyperlink"/>
            <w:sz w:val="24"/>
            <w:szCs w:val="24"/>
          </w:rPr>
          <w:t>http://www.caravan.kz/</w:t>
        </w:r>
      </w:hyperlink>
    </w:p>
    <w:p w:rsidR="000F27BF" w:rsidRPr="000F27BF" w:rsidRDefault="000F27BF" w:rsidP="000F27BF">
      <w:pPr>
        <w:spacing w:after="0" w:line="240" w:lineRule="auto"/>
        <w:ind w:left="360"/>
        <w:rPr>
          <w:rFonts w:eastAsia="Times New Roman" w:cs="Times New Roman"/>
          <w:sz w:val="24"/>
          <w:szCs w:val="24"/>
          <w:lang w:val="en" w:eastAsia="en-GB"/>
        </w:rPr>
      </w:pPr>
      <w:r w:rsidRPr="000F27BF">
        <w:rPr>
          <w:rFonts w:eastAsia="Times New Roman" w:cs="Times New Roman"/>
          <w:iCs/>
          <w:color w:val="000000" w:themeColor="text1"/>
          <w:sz w:val="24"/>
          <w:szCs w:val="24"/>
          <w:lang w:val="en" w:eastAsia="en-GB"/>
        </w:rPr>
        <w:t>Kazakhskaya Pravda</w:t>
      </w:r>
      <w:r w:rsidRPr="000F27BF">
        <w:rPr>
          <w:rFonts w:eastAsia="Times New Roman" w:cs="Times New Roman"/>
          <w:color w:val="000000" w:themeColor="text1"/>
          <w:sz w:val="24"/>
          <w:szCs w:val="24"/>
          <w:lang w:val="en" w:eastAsia="en-GB"/>
        </w:rPr>
        <w:t xml:space="preserve"> </w:t>
      </w:r>
      <w:r w:rsidRPr="000F27BF">
        <w:rPr>
          <w:rFonts w:eastAsia="Times New Roman" w:cs="Times New Roman"/>
          <w:sz w:val="24"/>
          <w:szCs w:val="24"/>
          <w:lang w:val="en" w:eastAsia="en-GB"/>
        </w:rPr>
        <w:t xml:space="preserve">- official state newspaper </w:t>
      </w:r>
      <w:hyperlink r:id="rId24" w:history="1">
        <w:r w:rsidRPr="000F27BF">
          <w:rPr>
            <w:rStyle w:val="Hyperlink"/>
            <w:rFonts w:ascii="Arial" w:hAnsi="Arial" w:cs="Arial"/>
          </w:rPr>
          <w:t>www.kazpravda.kz</w:t>
        </w:r>
      </w:hyperlink>
      <w:r w:rsidRPr="000F27BF">
        <w:rPr>
          <w:rStyle w:val="HTMLCite"/>
          <w:rFonts w:ascii="Arial" w:hAnsi="Arial" w:cs="Arial"/>
          <w:color w:val="666666"/>
        </w:rPr>
        <w:t xml:space="preserve"> </w:t>
      </w:r>
    </w:p>
    <w:p w:rsidR="000F27BF" w:rsidRPr="000F27BF" w:rsidRDefault="000F27BF" w:rsidP="000F27BF">
      <w:pPr>
        <w:spacing w:after="0" w:line="240" w:lineRule="auto"/>
        <w:ind w:left="360"/>
        <w:rPr>
          <w:sz w:val="24"/>
          <w:szCs w:val="24"/>
        </w:rPr>
      </w:pPr>
      <w:hyperlink r:id="rId25" w:tooltip="Kazakhstan Zaman (page does not exist)" w:history="1">
        <w:r w:rsidRPr="000F27BF">
          <w:rPr>
            <w:rFonts w:eastAsia="Times New Roman" w:cs="Times New Roman"/>
            <w:iCs/>
            <w:color w:val="000000" w:themeColor="text1"/>
            <w:sz w:val="24"/>
            <w:szCs w:val="24"/>
            <w:lang w:val="en" w:eastAsia="en-GB"/>
          </w:rPr>
          <w:t>Kazakhstan Zaman</w:t>
        </w:r>
      </w:hyperlink>
      <w:r w:rsidRPr="000F27BF">
        <w:rPr>
          <w:rFonts w:eastAsia="Times New Roman" w:cs="Times New Roman"/>
          <w:iCs/>
          <w:color w:val="000000" w:themeColor="text1"/>
          <w:sz w:val="24"/>
          <w:szCs w:val="24"/>
          <w:lang w:val="en" w:eastAsia="en-GB"/>
        </w:rPr>
        <w:t xml:space="preserve"> -</w:t>
      </w:r>
      <w:r w:rsidRPr="000F27BF">
        <w:rPr>
          <w:rFonts w:eastAsia="Times New Roman" w:cs="Times New Roman"/>
          <w:i/>
          <w:iCs/>
          <w:sz w:val="24"/>
          <w:szCs w:val="24"/>
          <w:lang w:val="en" w:eastAsia="en-GB"/>
        </w:rPr>
        <w:t xml:space="preserve"> </w:t>
      </w:r>
      <w:r w:rsidRPr="000F27BF">
        <w:rPr>
          <w:rFonts w:eastAsia="Times New Roman" w:cs="Times New Roman"/>
          <w:iCs/>
          <w:sz w:val="24"/>
          <w:szCs w:val="24"/>
          <w:lang w:val="en" w:eastAsia="en-GB"/>
        </w:rPr>
        <w:t>Kazakhstan version of Turkish daily</w:t>
      </w:r>
      <w:r w:rsidRPr="00E10B4C">
        <w:t xml:space="preserve"> </w:t>
      </w:r>
      <w:hyperlink r:id="rId26" w:history="1">
        <w:r w:rsidRPr="000F27BF">
          <w:rPr>
            <w:rStyle w:val="Hyperlink"/>
            <w:rFonts w:eastAsia="Times New Roman" w:cs="Times New Roman"/>
            <w:i/>
            <w:iCs/>
            <w:sz w:val="24"/>
            <w:szCs w:val="24"/>
            <w:lang w:val="en" w:eastAsia="en-GB"/>
          </w:rPr>
          <w:t>http://www.kazakhstanzaman.kz/</w:t>
        </w:r>
      </w:hyperlink>
      <w:r w:rsidRPr="000F27BF">
        <w:rPr>
          <w:rFonts w:eastAsia="Times New Roman" w:cs="Times New Roman"/>
          <w:i/>
          <w:iCs/>
          <w:sz w:val="24"/>
          <w:szCs w:val="24"/>
          <w:lang w:val="en" w:eastAsia="en-GB"/>
        </w:rPr>
        <w:t xml:space="preserve"> </w:t>
      </w:r>
    </w:p>
    <w:p w:rsidR="000F27BF" w:rsidRPr="000F27BF" w:rsidRDefault="000F27BF" w:rsidP="000F27BF">
      <w:pPr>
        <w:spacing w:after="0" w:line="240" w:lineRule="auto"/>
        <w:ind w:left="360"/>
        <w:rPr>
          <w:rFonts w:eastAsia="Times New Roman" w:cs="Times New Roman"/>
          <w:sz w:val="24"/>
          <w:szCs w:val="24"/>
          <w:lang w:val="en" w:eastAsia="en-GB"/>
        </w:rPr>
      </w:pPr>
      <w:hyperlink r:id="rId27" w:tooltip="The Times of Central Asia" w:history="1">
        <w:r w:rsidRPr="000F27BF">
          <w:rPr>
            <w:rFonts w:eastAsia="Times New Roman" w:cs="Times New Roman"/>
            <w:iCs/>
            <w:color w:val="000000" w:themeColor="text1"/>
            <w:sz w:val="24"/>
            <w:szCs w:val="24"/>
            <w:lang w:val="en" w:eastAsia="en-GB"/>
          </w:rPr>
          <w:t>The Times of Central Asia</w:t>
        </w:r>
      </w:hyperlink>
      <w:r w:rsidRPr="000F27BF">
        <w:rPr>
          <w:rFonts w:eastAsia="Times New Roman" w:cs="Times New Roman"/>
          <w:color w:val="000000" w:themeColor="text1"/>
          <w:sz w:val="24"/>
          <w:szCs w:val="24"/>
          <w:lang w:val="en" w:eastAsia="en-GB"/>
        </w:rPr>
        <w:t xml:space="preserve"> </w:t>
      </w:r>
      <w:r w:rsidRPr="000F27BF">
        <w:rPr>
          <w:rFonts w:eastAsia="Times New Roman" w:cs="Times New Roman"/>
          <w:sz w:val="24"/>
          <w:szCs w:val="24"/>
          <w:lang w:val="en" w:eastAsia="en-GB"/>
        </w:rPr>
        <w:t xml:space="preserve">– An independent newspaper covering Kazakhstan, Kyrgyzstan, Turkmenistan and Uzbekistan </w:t>
      </w:r>
      <w:hyperlink r:id="rId28" w:history="1">
        <w:r w:rsidRPr="000F27BF">
          <w:rPr>
            <w:rStyle w:val="Hyperlink"/>
            <w:rFonts w:eastAsia="Times New Roman" w:cs="Times New Roman"/>
            <w:sz w:val="24"/>
            <w:szCs w:val="24"/>
            <w:lang w:val="en" w:eastAsia="en-GB"/>
          </w:rPr>
          <w:t>http://www.timesca.com/</w:t>
        </w:r>
      </w:hyperlink>
      <w:r w:rsidRPr="000F27BF">
        <w:rPr>
          <w:rFonts w:eastAsia="Times New Roman" w:cs="Times New Roman"/>
          <w:sz w:val="24"/>
          <w:szCs w:val="24"/>
          <w:lang w:val="en" w:eastAsia="en-GB"/>
        </w:rPr>
        <w:t xml:space="preserve"> </w:t>
      </w:r>
    </w:p>
    <w:p w:rsidR="000F27BF" w:rsidRPr="000F27BF" w:rsidRDefault="000F27BF" w:rsidP="000F27BF">
      <w:pPr>
        <w:spacing w:after="0" w:line="240" w:lineRule="auto"/>
        <w:ind w:left="360"/>
        <w:rPr>
          <w:rFonts w:eastAsia="Times New Roman" w:cs="Times New Roman"/>
          <w:sz w:val="24"/>
          <w:szCs w:val="24"/>
          <w:lang w:val="en" w:eastAsia="en-GB"/>
        </w:rPr>
      </w:pPr>
      <w:r w:rsidRPr="000F27BF">
        <w:rPr>
          <w:rFonts w:eastAsia="Times New Roman" w:cs="Times New Roman"/>
          <w:iCs/>
          <w:color w:val="000000" w:themeColor="text1"/>
          <w:sz w:val="24"/>
          <w:szCs w:val="24"/>
          <w:lang w:val="en" w:eastAsia="en-GB"/>
        </w:rPr>
        <w:t>Vremya</w:t>
      </w:r>
      <w:r w:rsidRPr="000F27BF">
        <w:rPr>
          <w:rFonts w:eastAsia="Times New Roman" w:cs="Times New Roman"/>
          <w:color w:val="000000" w:themeColor="text1"/>
          <w:sz w:val="24"/>
          <w:szCs w:val="24"/>
          <w:lang w:val="en" w:eastAsia="en-GB"/>
        </w:rPr>
        <w:t xml:space="preserve"> </w:t>
      </w:r>
      <w:r w:rsidRPr="000F27BF">
        <w:rPr>
          <w:rFonts w:eastAsia="Times New Roman" w:cs="Times New Roman"/>
          <w:sz w:val="24"/>
          <w:szCs w:val="24"/>
          <w:lang w:val="en" w:eastAsia="en-GB"/>
        </w:rPr>
        <w:t>- Russian language newspaper</w:t>
      </w:r>
      <w:r w:rsidRPr="00E10B4C">
        <w:t xml:space="preserve"> </w:t>
      </w:r>
      <w:hyperlink r:id="rId29" w:history="1">
        <w:r w:rsidRPr="000F27BF">
          <w:rPr>
            <w:rStyle w:val="Hyperlink"/>
            <w:rFonts w:eastAsia="Times New Roman" w:cs="Times New Roman"/>
            <w:sz w:val="24"/>
            <w:szCs w:val="24"/>
            <w:lang w:val="en" w:eastAsia="en-GB"/>
          </w:rPr>
          <w:t>http://www.time.kz/</w:t>
        </w:r>
      </w:hyperlink>
      <w:r w:rsidRPr="000F27BF">
        <w:rPr>
          <w:rFonts w:eastAsia="Times New Roman" w:cs="Times New Roman"/>
          <w:sz w:val="24"/>
          <w:szCs w:val="24"/>
          <w:lang w:val="en" w:eastAsia="en-GB"/>
        </w:rPr>
        <w:t xml:space="preserve"> </w:t>
      </w:r>
    </w:p>
    <w:p w:rsidR="000F27BF" w:rsidRPr="000F27BF" w:rsidRDefault="000F27BF" w:rsidP="000F27BF">
      <w:pPr>
        <w:spacing w:after="0" w:line="240" w:lineRule="auto"/>
        <w:ind w:left="360"/>
        <w:rPr>
          <w:rFonts w:eastAsia="Times New Roman" w:cs="Times New Roman"/>
          <w:sz w:val="24"/>
          <w:szCs w:val="24"/>
          <w:lang w:val="en" w:eastAsia="en-GB"/>
        </w:rPr>
      </w:pPr>
      <w:r w:rsidRPr="000F27BF">
        <w:rPr>
          <w:rFonts w:eastAsia="Times New Roman" w:cs="Times New Roman"/>
          <w:iCs/>
          <w:color w:val="000000" w:themeColor="text1"/>
          <w:sz w:val="24"/>
          <w:szCs w:val="24"/>
          <w:lang w:val="en" w:eastAsia="en-GB"/>
        </w:rPr>
        <w:t>Zhas Alash</w:t>
      </w:r>
      <w:r w:rsidRPr="000F27BF">
        <w:rPr>
          <w:rFonts w:eastAsia="Times New Roman" w:cs="Times New Roman"/>
          <w:i/>
          <w:iCs/>
          <w:color w:val="000000" w:themeColor="text1"/>
          <w:sz w:val="24"/>
          <w:szCs w:val="24"/>
          <w:lang w:val="en" w:eastAsia="en-GB"/>
        </w:rPr>
        <w:t xml:space="preserve"> </w:t>
      </w:r>
      <w:hyperlink r:id="rId30" w:history="1">
        <w:r w:rsidRPr="000F27BF">
          <w:rPr>
            <w:rStyle w:val="Hyperlink"/>
            <w:rFonts w:eastAsia="Times New Roman" w:cs="Times New Roman"/>
            <w:i/>
            <w:iCs/>
            <w:sz w:val="24"/>
            <w:szCs w:val="24"/>
            <w:lang w:val="en" w:eastAsia="en-GB"/>
          </w:rPr>
          <w:t>http://www.zhasalash.kz/</w:t>
        </w:r>
      </w:hyperlink>
      <w:r w:rsidRPr="000F27BF">
        <w:rPr>
          <w:rFonts w:eastAsia="Times New Roman" w:cs="Times New Roman"/>
          <w:i/>
          <w:iCs/>
          <w:sz w:val="24"/>
          <w:szCs w:val="24"/>
          <w:lang w:val="en" w:eastAsia="en-GB"/>
        </w:rPr>
        <w:t xml:space="preserve"> </w:t>
      </w:r>
    </w:p>
    <w:p w:rsidR="000F27BF" w:rsidRPr="000F27BF" w:rsidRDefault="000F27BF" w:rsidP="000F27BF">
      <w:pPr>
        <w:spacing w:after="0" w:line="240" w:lineRule="auto"/>
        <w:ind w:left="360"/>
        <w:rPr>
          <w:sz w:val="24"/>
          <w:szCs w:val="24"/>
        </w:rPr>
      </w:pPr>
      <w:r w:rsidRPr="000F27BF">
        <w:rPr>
          <w:sz w:val="24"/>
          <w:szCs w:val="24"/>
        </w:rPr>
        <w:t xml:space="preserve">Online newspapers </w:t>
      </w:r>
      <w:hyperlink r:id="rId31" w:history="1">
        <w:r w:rsidRPr="000F27BF">
          <w:rPr>
            <w:rStyle w:val="Hyperlink"/>
            <w:sz w:val="24"/>
            <w:szCs w:val="24"/>
          </w:rPr>
          <w:t>http://www.onlinenewspapers.com/kazakhst.htm</w:t>
        </w:r>
      </w:hyperlink>
      <w:r w:rsidRPr="000F27BF">
        <w:rPr>
          <w:sz w:val="24"/>
          <w:szCs w:val="24"/>
        </w:rPr>
        <w:t xml:space="preserve"> </w:t>
      </w:r>
    </w:p>
    <w:p w:rsidR="000F27BF" w:rsidRPr="000F27BF" w:rsidRDefault="000F27BF" w:rsidP="000F27BF">
      <w:pPr>
        <w:spacing w:after="0" w:line="240" w:lineRule="auto"/>
        <w:ind w:left="360"/>
        <w:rPr>
          <w:sz w:val="24"/>
          <w:szCs w:val="24"/>
        </w:rPr>
      </w:pPr>
      <w:r w:rsidRPr="000F27BF">
        <w:rPr>
          <w:sz w:val="24"/>
          <w:szCs w:val="24"/>
        </w:rPr>
        <w:t xml:space="preserve">World Newspapers </w:t>
      </w:r>
      <w:hyperlink r:id="rId32" w:history="1">
        <w:r w:rsidRPr="000F27BF">
          <w:rPr>
            <w:rStyle w:val="Hyperlink"/>
            <w:sz w:val="24"/>
            <w:szCs w:val="24"/>
          </w:rPr>
          <w:t>http://www.world-newspapers.com/kazakhstan.html</w:t>
        </w:r>
      </w:hyperlink>
      <w:r w:rsidRPr="000F27BF">
        <w:rPr>
          <w:sz w:val="24"/>
          <w:szCs w:val="24"/>
        </w:rPr>
        <w:t xml:space="preserve"> </w:t>
      </w:r>
    </w:p>
    <w:p w:rsidR="000F27BF" w:rsidRPr="000F27BF" w:rsidRDefault="000F27BF" w:rsidP="000F27BF">
      <w:pPr>
        <w:spacing w:after="0" w:line="240" w:lineRule="auto"/>
        <w:ind w:left="360"/>
        <w:rPr>
          <w:sz w:val="24"/>
          <w:szCs w:val="24"/>
        </w:rPr>
      </w:pPr>
      <w:r w:rsidRPr="000F27BF">
        <w:rPr>
          <w:sz w:val="24"/>
          <w:szCs w:val="24"/>
        </w:rPr>
        <w:t xml:space="preserve">Press Display </w:t>
      </w:r>
      <w:hyperlink r:id="rId33" w:history="1">
        <w:r w:rsidRPr="000F27BF">
          <w:rPr>
            <w:rStyle w:val="Hyperlink"/>
            <w:sz w:val="24"/>
            <w:szCs w:val="24"/>
          </w:rPr>
          <w:t>http://www.pressdisplay.com/pressdisplay/viewer.aspx</w:t>
        </w:r>
      </w:hyperlink>
    </w:p>
    <w:p w:rsidR="000F27BF" w:rsidRPr="000F27BF" w:rsidRDefault="000F27BF" w:rsidP="000F27BF">
      <w:pPr>
        <w:spacing w:after="0" w:line="240" w:lineRule="auto"/>
        <w:ind w:left="360"/>
        <w:rPr>
          <w:sz w:val="24"/>
          <w:szCs w:val="24"/>
        </w:rPr>
      </w:pPr>
    </w:p>
    <w:p w:rsidR="000F27BF" w:rsidRPr="000F27BF" w:rsidRDefault="000F27BF" w:rsidP="000F27BF">
      <w:pPr>
        <w:spacing w:after="0" w:line="240" w:lineRule="auto"/>
        <w:ind w:left="360"/>
        <w:rPr>
          <w:b/>
          <w:sz w:val="24"/>
          <w:szCs w:val="24"/>
        </w:rPr>
      </w:pPr>
      <w:r w:rsidRPr="000F27BF">
        <w:rPr>
          <w:b/>
          <w:sz w:val="24"/>
          <w:szCs w:val="24"/>
        </w:rPr>
        <w:t>Companies recruiting for the Kazakhstan market</w:t>
      </w:r>
    </w:p>
    <w:p w:rsidR="000F27BF" w:rsidRDefault="000F27BF" w:rsidP="000F27BF">
      <w:pPr>
        <w:spacing w:after="0" w:line="240" w:lineRule="auto"/>
        <w:ind w:left="360"/>
      </w:pPr>
      <w:r>
        <w:t xml:space="preserve">McKinsey: </w:t>
      </w:r>
      <w:hyperlink r:id="rId34" w:history="1">
        <w:r w:rsidRPr="007E773D">
          <w:rPr>
            <w:rStyle w:val="Hyperlink"/>
          </w:rPr>
          <w:t>http://www.mckinsey.com/global_locations/europe_and_middleeast/kazakhstan</w:t>
        </w:r>
      </w:hyperlink>
    </w:p>
    <w:p w:rsidR="000F27BF" w:rsidRDefault="000F27BF" w:rsidP="000F27BF">
      <w:pPr>
        <w:spacing w:after="0" w:line="240" w:lineRule="auto"/>
        <w:ind w:left="360"/>
      </w:pPr>
      <w:r>
        <w:t xml:space="preserve">Chevron:  </w:t>
      </w:r>
      <w:hyperlink r:id="rId35" w:history="1">
        <w:r w:rsidRPr="007E773D">
          <w:rPr>
            <w:rStyle w:val="Hyperlink"/>
          </w:rPr>
          <w:t>http://careers.chevron.com/global_operations/country_operations/Kazakhstan/</w:t>
        </w:r>
      </w:hyperlink>
    </w:p>
    <w:p w:rsidR="000F27BF" w:rsidRPr="000F27BF" w:rsidRDefault="000F27BF" w:rsidP="000F27BF">
      <w:pPr>
        <w:spacing w:after="0" w:line="240" w:lineRule="auto"/>
        <w:ind w:left="360"/>
        <w:rPr>
          <w:sz w:val="24"/>
          <w:szCs w:val="24"/>
        </w:rPr>
      </w:pPr>
      <w:r w:rsidRPr="000F27BF">
        <w:rPr>
          <w:sz w:val="24"/>
          <w:szCs w:val="24"/>
        </w:rPr>
        <w:t xml:space="preserve">Norton Rose </w:t>
      </w:r>
      <w:hyperlink r:id="rId36" w:history="1">
        <w:r w:rsidRPr="000F27BF">
          <w:rPr>
            <w:rStyle w:val="Hyperlink"/>
            <w:sz w:val="24"/>
            <w:szCs w:val="24"/>
          </w:rPr>
          <w:t>http://www.nortonrosegraduates.com/en/central-asia/kazakhstan</w:t>
        </w:r>
      </w:hyperlink>
      <w:r w:rsidRPr="000F27BF">
        <w:rPr>
          <w:sz w:val="24"/>
          <w:szCs w:val="24"/>
        </w:rPr>
        <w:t xml:space="preserve"> </w:t>
      </w:r>
    </w:p>
    <w:p w:rsidR="000F27BF" w:rsidRPr="000F27BF" w:rsidRDefault="000F27BF" w:rsidP="000F27BF">
      <w:pPr>
        <w:spacing w:after="0" w:line="240" w:lineRule="auto"/>
        <w:ind w:left="360"/>
        <w:rPr>
          <w:sz w:val="24"/>
          <w:szCs w:val="24"/>
        </w:rPr>
      </w:pPr>
      <w:hyperlink r:id="rId37" w:history="1">
        <w:r w:rsidRPr="000F27BF">
          <w:rPr>
            <w:rStyle w:val="Hyperlink"/>
            <w:sz w:val="24"/>
            <w:szCs w:val="24"/>
          </w:rPr>
          <w:t>http://www.batgraduates.com/kazakhstan.asp</w:t>
        </w:r>
      </w:hyperlink>
      <w:r w:rsidRPr="000F27BF">
        <w:rPr>
          <w:sz w:val="24"/>
          <w:szCs w:val="24"/>
        </w:rPr>
        <w:t xml:space="preserve"> </w:t>
      </w:r>
    </w:p>
    <w:p w:rsidR="000F27BF" w:rsidRPr="000F27BF" w:rsidRDefault="000F27BF" w:rsidP="000F27BF">
      <w:pPr>
        <w:spacing w:after="0" w:line="240" w:lineRule="auto"/>
        <w:ind w:left="360"/>
        <w:rPr>
          <w:sz w:val="24"/>
          <w:szCs w:val="24"/>
        </w:rPr>
      </w:pPr>
    </w:p>
    <w:p w:rsidR="000F27BF" w:rsidRPr="000F27BF" w:rsidRDefault="000F27BF" w:rsidP="000F27BF">
      <w:pPr>
        <w:spacing w:after="0" w:line="240" w:lineRule="auto"/>
        <w:ind w:left="360"/>
        <w:rPr>
          <w:b/>
          <w:i/>
          <w:sz w:val="28"/>
          <w:szCs w:val="28"/>
        </w:rPr>
      </w:pPr>
      <w:r w:rsidRPr="000F27BF">
        <w:rPr>
          <w:b/>
          <w:i/>
          <w:sz w:val="28"/>
          <w:szCs w:val="28"/>
        </w:rPr>
        <w:lastRenderedPageBreak/>
        <w:t>Sources of Vacancies</w:t>
      </w:r>
    </w:p>
    <w:p w:rsidR="000F27BF" w:rsidRPr="000F27BF" w:rsidRDefault="000F27BF" w:rsidP="000F27BF">
      <w:pPr>
        <w:spacing w:after="0" w:line="240" w:lineRule="auto"/>
        <w:ind w:left="360"/>
        <w:rPr>
          <w:b/>
          <w:i/>
          <w:sz w:val="24"/>
          <w:szCs w:val="24"/>
        </w:rPr>
      </w:pPr>
    </w:p>
    <w:p w:rsidR="001478CA" w:rsidRDefault="001478CA" w:rsidP="009E06E6">
      <w:pPr>
        <w:spacing w:after="0" w:line="240" w:lineRule="auto"/>
      </w:pPr>
    </w:p>
    <w:p w:rsidR="001478CA" w:rsidRPr="000F27BF" w:rsidRDefault="001478CA" w:rsidP="009E06E6">
      <w:pPr>
        <w:spacing w:after="0" w:line="240" w:lineRule="auto"/>
        <w:rPr>
          <w:b/>
          <w:sz w:val="24"/>
          <w:szCs w:val="24"/>
        </w:rPr>
      </w:pPr>
      <w:r w:rsidRPr="000F27BF">
        <w:rPr>
          <w:b/>
          <w:sz w:val="24"/>
          <w:szCs w:val="24"/>
        </w:rPr>
        <w:t>Good luck!</w:t>
      </w:r>
      <w:r w:rsidR="00C27A02" w:rsidRPr="000F27BF">
        <w:rPr>
          <w:b/>
          <w:sz w:val="24"/>
          <w:szCs w:val="24"/>
        </w:rPr>
        <w:t xml:space="preserve">  </w:t>
      </w:r>
      <w:r w:rsidRPr="000F27BF">
        <w:rPr>
          <w:b/>
          <w:sz w:val="24"/>
          <w:szCs w:val="24"/>
        </w:rPr>
        <w:t xml:space="preserve"> </w:t>
      </w:r>
    </w:p>
    <w:sectPr w:rsidR="001478CA" w:rsidRPr="000F27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60157"/>
    <w:multiLevelType w:val="hybridMultilevel"/>
    <w:tmpl w:val="17E4F9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7400C1"/>
    <w:multiLevelType w:val="hybridMultilevel"/>
    <w:tmpl w:val="DED64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1D036E"/>
    <w:multiLevelType w:val="hybridMultilevel"/>
    <w:tmpl w:val="812E4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1579B3"/>
    <w:multiLevelType w:val="multilevel"/>
    <w:tmpl w:val="570A8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921BEE"/>
    <w:multiLevelType w:val="hybridMultilevel"/>
    <w:tmpl w:val="52668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753E82"/>
    <w:multiLevelType w:val="hybridMultilevel"/>
    <w:tmpl w:val="7AB28A2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6915DE"/>
    <w:multiLevelType w:val="hybridMultilevel"/>
    <w:tmpl w:val="1E0AB05C"/>
    <w:lvl w:ilvl="0" w:tplc="08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0A8577E"/>
    <w:multiLevelType w:val="hybridMultilevel"/>
    <w:tmpl w:val="674C3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7C07811"/>
    <w:multiLevelType w:val="hybridMultilevel"/>
    <w:tmpl w:val="114E532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4"/>
  </w:num>
  <w:num w:numId="5">
    <w:abstractNumId w:val="8"/>
  </w:num>
  <w:num w:numId="6">
    <w:abstractNumId w:val="6"/>
  </w:num>
  <w:num w:numId="7">
    <w:abstractNumId w:val="5"/>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2F9"/>
    <w:rsid w:val="00012A54"/>
    <w:rsid w:val="000257FA"/>
    <w:rsid w:val="000325F5"/>
    <w:rsid w:val="000F27BF"/>
    <w:rsid w:val="001478CA"/>
    <w:rsid w:val="00152651"/>
    <w:rsid w:val="001779BB"/>
    <w:rsid w:val="001B3592"/>
    <w:rsid w:val="001F5BED"/>
    <w:rsid w:val="00211EAE"/>
    <w:rsid w:val="00232A20"/>
    <w:rsid w:val="002D290C"/>
    <w:rsid w:val="0038304E"/>
    <w:rsid w:val="003B7E79"/>
    <w:rsid w:val="003E749F"/>
    <w:rsid w:val="004A7960"/>
    <w:rsid w:val="00537AC1"/>
    <w:rsid w:val="005F5C2B"/>
    <w:rsid w:val="00607731"/>
    <w:rsid w:val="0061293C"/>
    <w:rsid w:val="006A237E"/>
    <w:rsid w:val="00726A7C"/>
    <w:rsid w:val="00745B08"/>
    <w:rsid w:val="00771308"/>
    <w:rsid w:val="007732B9"/>
    <w:rsid w:val="00785824"/>
    <w:rsid w:val="007E259D"/>
    <w:rsid w:val="008D48ED"/>
    <w:rsid w:val="008D6E1E"/>
    <w:rsid w:val="009162DC"/>
    <w:rsid w:val="00935FD4"/>
    <w:rsid w:val="009A0322"/>
    <w:rsid w:val="009B0469"/>
    <w:rsid w:val="009E06E6"/>
    <w:rsid w:val="00A3168F"/>
    <w:rsid w:val="00A73F2E"/>
    <w:rsid w:val="00AF03F3"/>
    <w:rsid w:val="00B058CD"/>
    <w:rsid w:val="00B41407"/>
    <w:rsid w:val="00BA6BCD"/>
    <w:rsid w:val="00BC6162"/>
    <w:rsid w:val="00BD449D"/>
    <w:rsid w:val="00C172F9"/>
    <w:rsid w:val="00C27A02"/>
    <w:rsid w:val="00E10B4C"/>
    <w:rsid w:val="00F5220A"/>
    <w:rsid w:val="00FD11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DBA698-D787-4F6B-9CA0-75DA2D2B7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D290C"/>
    <w:rPr>
      <w:color w:val="0000FF" w:themeColor="hyperlink"/>
      <w:u w:val="single"/>
    </w:rPr>
  </w:style>
  <w:style w:type="paragraph" w:styleId="ListParagraph">
    <w:name w:val="List Paragraph"/>
    <w:basedOn w:val="Normal"/>
    <w:uiPriority w:val="34"/>
    <w:qFormat/>
    <w:rsid w:val="008D48ED"/>
    <w:pPr>
      <w:ind w:left="720"/>
      <w:contextualSpacing/>
    </w:pPr>
  </w:style>
  <w:style w:type="paragraph" w:styleId="BalloonText">
    <w:name w:val="Balloon Text"/>
    <w:basedOn w:val="Normal"/>
    <w:link w:val="BalloonTextChar"/>
    <w:uiPriority w:val="99"/>
    <w:semiHidden/>
    <w:unhideWhenUsed/>
    <w:rsid w:val="007732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32B9"/>
    <w:rPr>
      <w:rFonts w:ascii="Tahoma" w:hAnsi="Tahoma" w:cs="Tahoma"/>
      <w:sz w:val="16"/>
      <w:szCs w:val="16"/>
    </w:rPr>
  </w:style>
  <w:style w:type="character" w:styleId="HTMLCite">
    <w:name w:val="HTML Cite"/>
    <w:basedOn w:val="DefaultParagraphFont"/>
    <w:uiPriority w:val="99"/>
    <w:semiHidden/>
    <w:unhideWhenUsed/>
    <w:rsid w:val="00E10B4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6824760">
      <w:bodyDiv w:val="1"/>
      <w:marLeft w:val="0"/>
      <w:marRight w:val="0"/>
      <w:marTop w:val="0"/>
      <w:marBottom w:val="0"/>
      <w:divBdr>
        <w:top w:val="none" w:sz="0" w:space="0" w:color="auto"/>
        <w:left w:val="none" w:sz="0" w:space="0" w:color="auto"/>
        <w:bottom w:val="none" w:sz="0" w:space="0" w:color="auto"/>
        <w:right w:val="none" w:sz="0" w:space="0" w:color="auto"/>
      </w:divBdr>
      <w:divsChild>
        <w:div w:id="727732054">
          <w:marLeft w:val="0"/>
          <w:marRight w:val="0"/>
          <w:marTop w:val="0"/>
          <w:marBottom w:val="0"/>
          <w:divBdr>
            <w:top w:val="none" w:sz="0" w:space="0" w:color="auto"/>
            <w:left w:val="none" w:sz="0" w:space="0" w:color="auto"/>
            <w:bottom w:val="none" w:sz="0" w:space="0" w:color="auto"/>
            <w:right w:val="none" w:sz="0" w:space="0" w:color="auto"/>
          </w:divBdr>
          <w:divsChild>
            <w:div w:id="1858276524">
              <w:marLeft w:val="0"/>
              <w:marRight w:val="0"/>
              <w:marTop w:val="0"/>
              <w:marBottom w:val="0"/>
              <w:divBdr>
                <w:top w:val="none" w:sz="0" w:space="0" w:color="auto"/>
                <w:left w:val="none" w:sz="0" w:space="0" w:color="auto"/>
                <w:bottom w:val="none" w:sz="0" w:space="0" w:color="auto"/>
                <w:right w:val="none" w:sz="0" w:space="0" w:color="auto"/>
              </w:divBdr>
              <w:divsChild>
                <w:div w:id="110017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5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un.org/CountryProfile.aspx?crName=Kazakhstan" TargetMode="External"/><Relationship Id="rId13" Type="http://schemas.openxmlformats.org/officeDocument/2006/relationships/hyperlink" Target="http://www.orionjobs.com/oil-gas-jobs" TargetMode="External"/><Relationship Id="rId18" Type="http://schemas.openxmlformats.org/officeDocument/2006/relationships/hyperlink" Target="http://www.totaljobs.com/JobSeeking/Graduate_Kazakhstan_l1731_t4.html" TargetMode="External"/><Relationship Id="rId26" Type="http://schemas.openxmlformats.org/officeDocument/2006/relationships/hyperlink" Target="http://www.kazakhstanzaman.kz/"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4graduatejobs.com/list/location/graduate_jobs_kazakhstan.html" TargetMode="External"/><Relationship Id="rId34" Type="http://schemas.openxmlformats.org/officeDocument/2006/relationships/hyperlink" Target="http://www.mckinsey.com/global_locations/europe_and_middleeast/kazakhstan" TargetMode="External"/><Relationship Id="rId7" Type="http://schemas.openxmlformats.org/officeDocument/2006/relationships/hyperlink" Target="http://centralasia.usaid.gov/kazakhstan" TargetMode="External"/><Relationship Id="rId12" Type="http://schemas.openxmlformats.org/officeDocument/2006/relationships/hyperlink" Target="http://www.careersingulf.com/category/jobs-for-kazakhstan.html" TargetMode="External"/><Relationship Id="rId17" Type="http://schemas.openxmlformats.org/officeDocument/2006/relationships/hyperlink" Target="http://www.oilcareers.com/regions/731/KAZAKHSTAN_graduate.asp" TargetMode="External"/><Relationship Id="rId25" Type="http://schemas.openxmlformats.org/officeDocument/2006/relationships/hyperlink" Target="https://en.wikipedia.org/w/index.php?title=Kazakhstan_Zaman&amp;action=edit&amp;redlink=1" TargetMode="External"/><Relationship Id="rId33" Type="http://schemas.openxmlformats.org/officeDocument/2006/relationships/hyperlink" Target="http://www.pressdisplay.com/pressdisplay/viewer.aspx"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kazakjob.com/candidates.php?mode=search" TargetMode="External"/><Relationship Id="rId20" Type="http://schemas.openxmlformats.org/officeDocument/2006/relationships/hyperlink" Target="http://www.learn4good.com/jobs/language/english/list/country/kazakhstan/" TargetMode="External"/><Relationship Id="rId29" Type="http://schemas.openxmlformats.org/officeDocument/2006/relationships/hyperlink" Target="http://www.time.kz/" TargetMode="External"/><Relationship Id="rId1" Type="http://schemas.openxmlformats.org/officeDocument/2006/relationships/numbering" Target="numbering.xml"/><Relationship Id="rId6" Type="http://schemas.openxmlformats.org/officeDocument/2006/relationships/hyperlink" Target="http://www.nationsonline.org/oneworld/kazakhstan.htm" TargetMode="External"/><Relationship Id="rId11" Type="http://schemas.openxmlformats.org/officeDocument/2006/relationships/hyperlink" Target="http://www.reed.co.uk/jobs/kazakhstan" TargetMode="External"/><Relationship Id="rId24" Type="http://schemas.openxmlformats.org/officeDocument/2006/relationships/hyperlink" Target="http://www.kazpravda.kz" TargetMode="External"/><Relationship Id="rId32" Type="http://schemas.openxmlformats.org/officeDocument/2006/relationships/hyperlink" Target="http://www.world-newspapers.com/kazakhstan.html" TargetMode="External"/><Relationship Id="rId37" Type="http://schemas.openxmlformats.org/officeDocument/2006/relationships/hyperlink" Target="http://www.batgraduates.com/kazakhstan.asp" TargetMode="External"/><Relationship Id="rId5" Type="http://schemas.openxmlformats.org/officeDocument/2006/relationships/hyperlink" Target="http://www.indexmundi.com/kazakhstan/" TargetMode="External"/><Relationship Id="rId15" Type="http://schemas.openxmlformats.org/officeDocument/2006/relationships/hyperlink" Target="http://www.gigroup.com/en/where-we-are/gi-group-kazakhstan.aspx" TargetMode="External"/><Relationship Id="rId23" Type="http://schemas.openxmlformats.org/officeDocument/2006/relationships/hyperlink" Target="http://www.caravan.kz/" TargetMode="External"/><Relationship Id="rId28" Type="http://schemas.openxmlformats.org/officeDocument/2006/relationships/hyperlink" Target="http://www.timesca.com/" TargetMode="External"/><Relationship Id="rId36" Type="http://schemas.openxmlformats.org/officeDocument/2006/relationships/hyperlink" Target="http://www.nortonrosegraduates.com/en/central-asia/kazakhstan" TargetMode="External"/><Relationship Id="rId10" Type="http://schemas.openxmlformats.org/officeDocument/2006/relationships/hyperlink" Target="http://www.antalrussia.com/looking-to-recruit-in-kazakhstan" TargetMode="External"/><Relationship Id="rId19" Type="http://schemas.openxmlformats.org/officeDocument/2006/relationships/hyperlink" Target="http://www.tiptopjob.com/search/jobs_by_industry/m/1000220_graduate/c/kaz_kazakhstan" TargetMode="External"/><Relationship Id="rId31" Type="http://schemas.openxmlformats.org/officeDocument/2006/relationships/hyperlink" Target="http://www.onlinenewspapers.com/kazakhst.htm" TargetMode="External"/><Relationship Id="rId4" Type="http://schemas.openxmlformats.org/officeDocument/2006/relationships/webSettings" Target="webSettings.xml"/><Relationship Id="rId9" Type="http://schemas.openxmlformats.org/officeDocument/2006/relationships/hyperlink" Target="http://news.bbc.co.uk/1/hi/world/asia-pacific/country_profiles/1298071.stm" TargetMode="External"/><Relationship Id="rId14" Type="http://schemas.openxmlformats.org/officeDocument/2006/relationships/hyperlink" Target="http://uk.jobrapido.com/Kazakhstan" TargetMode="External"/><Relationship Id="rId22" Type="http://schemas.openxmlformats.org/officeDocument/2006/relationships/hyperlink" Target="http://www.jobofmine.com/job/search/country/Kazakhstan/feature/Graduate" TargetMode="External"/><Relationship Id="rId27" Type="http://schemas.openxmlformats.org/officeDocument/2006/relationships/hyperlink" Target="https://en.wikipedia.org/wiki/The_Times_of_Central_Asia" TargetMode="External"/><Relationship Id="rId30" Type="http://schemas.openxmlformats.org/officeDocument/2006/relationships/hyperlink" Target="http://www.zhasalash.kz/" TargetMode="External"/><Relationship Id="rId35" Type="http://schemas.openxmlformats.org/officeDocument/2006/relationships/hyperlink" Target="http://careers.chevron.com/global_operations/country_operations/Kazakhst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BDC526A1</Template>
  <TotalTime>105</TotalTime>
  <Pages>4</Pages>
  <Words>1519</Words>
  <Characters>8664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Qadir, Siobhan</dc:creator>
  <cp:lastModifiedBy>Qadir, Siobhan</cp:lastModifiedBy>
  <cp:revision>8</cp:revision>
  <cp:lastPrinted>2015-11-18T14:14:00Z</cp:lastPrinted>
  <dcterms:created xsi:type="dcterms:W3CDTF">2015-11-18T16:10:00Z</dcterms:created>
  <dcterms:modified xsi:type="dcterms:W3CDTF">2015-12-02T12:00:00Z</dcterms:modified>
</cp:coreProperties>
</file>