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7753A3">
        <w:rPr>
          <w:sz w:val="28"/>
          <w:szCs w:val="28"/>
        </w:rPr>
        <w:t>6</w:t>
      </w:r>
      <w:r w:rsidR="007753A3" w:rsidRPr="007753A3">
        <w:rPr>
          <w:sz w:val="28"/>
          <w:szCs w:val="28"/>
          <w:vertAlign w:val="superscript"/>
        </w:rPr>
        <w:t>th</w:t>
      </w:r>
      <w:r w:rsidR="007753A3">
        <w:rPr>
          <w:sz w:val="28"/>
          <w:szCs w:val="28"/>
        </w:rPr>
        <w:t xml:space="preserve"> February</w:t>
      </w:r>
      <w:r w:rsidR="00EE7C51">
        <w:rPr>
          <w:sz w:val="28"/>
          <w:szCs w:val="28"/>
        </w:rPr>
        <w:t xml:space="preserve"> </w:t>
      </w:r>
      <w:r w:rsidR="007753A3">
        <w:rPr>
          <w:sz w:val="28"/>
          <w:szCs w:val="28"/>
        </w:rPr>
        <w:t>2020</w:t>
      </w:r>
    </w:p>
    <w:p w:rsidR="00CB3EFB" w:rsidRDefault="00E13882" w:rsidP="0056053E">
      <w:pPr>
        <w:spacing w:after="120"/>
      </w:pPr>
      <w:r w:rsidRPr="002E6386">
        <w:rPr>
          <w:u w:val="single"/>
        </w:rPr>
        <w:t>Attendees</w:t>
      </w:r>
      <w:r w:rsidR="004A7EF3">
        <w:t>:</w:t>
      </w:r>
      <w:r w:rsidR="00E92A4D">
        <w:t xml:space="preserve"> </w:t>
      </w:r>
      <w:r w:rsidR="00CF5D34">
        <w:t>Rupert Lawrie,</w:t>
      </w:r>
      <w:r w:rsidR="00AF4642" w:rsidRPr="00AF4642">
        <w:t xml:space="preserve"> </w:t>
      </w:r>
      <w:r w:rsidR="00966DAC">
        <w:t xml:space="preserve">Oliver Cooper, </w:t>
      </w:r>
      <w:r w:rsidR="00213ABB">
        <w:t>Tim Kaye</w:t>
      </w:r>
      <w:r w:rsidR="00AF4642">
        <w:t>,</w:t>
      </w:r>
      <w:r w:rsidR="00E76311">
        <w:t xml:space="preserve"> </w:t>
      </w:r>
      <w:r w:rsidR="009F3686" w:rsidRPr="0090522E">
        <w:t>Emma Durrant,</w:t>
      </w:r>
      <w:r w:rsidR="00CE00C8">
        <w:t xml:space="preserve"> </w:t>
      </w:r>
      <w:r w:rsidR="009F3686">
        <w:t xml:space="preserve">Jean Hill, </w:t>
      </w:r>
      <w:r w:rsidR="00CE00C8" w:rsidRPr="00A23898">
        <w:t>Clive Singleton</w:t>
      </w:r>
      <w:r w:rsidR="008D26F2" w:rsidRPr="00A23898">
        <w:t>, Mark Potter</w:t>
      </w:r>
      <w:r w:rsidR="008D26F2">
        <w:t>,</w:t>
      </w:r>
      <w:r w:rsidR="002C699D">
        <w:t xml:space="preserve"> </w:t>
      </w:r>
      <w:r w:rsidR="006813CB">
        <w:t>Peter Robinson</w:t>
      </w:r>
      <w:r w:rsidR="00C31714">
        <w:t>, Kevin Hamer</w:t>
      </w:r>
      <w:r w:rsidR="002236CD">
        <w:t xml:space="preserve">, </w:t>
      </w:r>
      <w:r w:rsidR="00966DAC" w:rsidRPr="006F50F5">
        <w:t>Paul Roberts</w:t>
      </w:r>
      <w:r w:rsidR="00025E4E">
        <w:t>, Graham Hakes</w:t>
      </w:r>
      <w:r w:rsidR="00B9744C">
        <w:t>, Graham Day, Duncan Stiles</w:t>
      </w:r>
    </w:p>
    <w:p w:rsidR="002A5A85" w:rsidRDefault="00E2524F" w:rsidP="0056053E">
      <w:pPr>
        <w:spacing w:after="120"/>
      </w:pPr>
      <w:r>
        <w:t>Miche</w:t>
      </w:r>
      <w:bookmarkStart w:id="0" w:name="_GoBack"/>
      <w:bookmarkEnd w:id="0"/>
      <w:r w:rsidR="002A5A85">
        <w:t xml:space="preserve">le Palmer Supervisor from Warwick Food &amp; Drink attended </w:t>
      </w:r>
    </w:p>
    <w:p w:rsidR="00FA51B2" w:rsidRDefault="00FA51B2" w:rsidP="0056053E">
      <w:pPr>
        <w:spacing w:after="0"/>
        <w:rPr>
          <w:b/>
        </w:rPr>
      </w:pPr>
      <w:r w:rsidRPr="00FA51B2">
        <w:rPr>
          <w:b/>
        </w:rPr>
        <w:t xml:space="preserve">Agenda </w:t>
      </w:r>
    </w:p>
    <w:p w:rsidR="00B9744C" w:rsidRPr="00B9744C" w:rsidRDefault="0083146C" w:rsidP="0056053E">
      <w:pPr>
        <w:spacing w:after="0"/>
      </w:pPr>
      <w:r>
        <w:t>The standard agenda was</w:t>
      </w:r>
      <w:r w:rsidR="00B9744C">
        <w:t xml:space="preserve"> dropped</w:t>
      </w:r>
      <w:r>
        <w:t xml:space="preserve"> for this meeting to</w:t>
      </w:r>
      <w:r w:rsidR="00B9744C">
        <w:t xml:space="preserve"> focus on IOS45001</w:t>
      </w:r>
      <w:r>
        <w:t>.</w:t>
      </w:r>
    </w:p>
    <w:p w:rsidR="005427D0" w:rsidRDefault="001F6A77" w:rsidP="0056053E">
      <w:pPr>
        <w:pStyle w:val="ListParagraph"/>
        <w:numPr>
          <w:ilvl w:val="0"/>
          <w:numId w:val="1"/>
        </w:numPr>
        <w:spacing w:after="0"/>
        <w:contextualSpacing w:val="0"/>
      </w:pPr>
      <w:r>
        <w:t>A</w:t>
      </w:r>
      <w:r w:rsidR="005427D0" w:rsidRPr="005427D0">
        <w:t>pologies</w:t>
      </w:r>
    </w:p>
    <w:p w:rsidR="00B9744C" w:rsidRDefault="00B9744C" w:rsidP="0056053E">
      <w:pPr>
        <w:pStyle w:val="ListParagraph"/>
        <w:numPr>
          <w:ilvl w:val="0"/>
          <w:numId w:val="1"/>
        </w:numPr>
        <w:spacing w:after="0"/>
        <w:contextualSpacing w:val="0"/>
      </w:pPr>
      <w:r>
        <w:t>ISO45001</w:t>
      </w:r>
    </w:p>
    <w:p w:rsidR="00B9744C" w:rsidRDefault="00B9744C" w:rsidP="0056053E">
      <w:pPr>
        <w:pStyle w:val="ListParagraph"/>
        <w:numPr>
          <w:ilvl w:val="0"/>
          <w:numId w:val="1"/>
        </w:numPr>
        <w:spacing w:after="0"/>
        <w:contextualSpacing w:val="0"/>
      </w:pPr>
      <w:r>
        <w:t>Water hygiene update</w:t>
      </w:r>
      <w:r w:rsidR="002A5A85">
        <w:t>:</w:t>
      </w:r>
      <w:r>
        <w:t xml:space="preserve"> Andy Clews</w:t>
      </w:r>
    </w:p>
    <w:p w:rsidR="00DD4262" w:rsidRDefault="00DD4262" w:rsidP="0056053E">
      <w:pPr>
        <w:pStyle w:val="ListParagraph"/>
        <w:numPr>
          <w:ilvl w:val="0"/>
          <w:numId w:val="1"/>
        </w:numPr>
        <w:spacing w:after="0"/>
        <w:contextualSpacing w:val="0"/>
      </w:pPr>
      <w:r>
        <w:t>Other business</w:t>
      </w:r>
    </w:p>
    <w:p w:rsidR="00835C42" w:rsidRDefault="00835C42" w:rsidP="00DD3A7F">
      <w:pPr>
        <w:spacing w:after="120"/>
        <w:rPr>
          <w:b/>
        </w:rPr>
      </w:pPr>
    </w:p>
    <w:p w:rsidR="00C82454" w:rsidRDefault="004A7EF3" w:rsidP="005F157B">
      <w:pPr>
        <w:spacing w:after="120"/>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B26B17">
        <w:t>Andrea Pulford</w:t>
      </w:r>
    </w:p>
    <w:p w:rsidR="002A5A85" w:rsidRDefault="002A5A85" w:rsidP="00E7195A">
      <w:pPr>
        <w:spacing w:after="120"/>
      </w:pPr>
    </w:p>
    <w:p w:rsidR="00E7195A" w:rsidRPr="00025E4E" w:rsidRDefault="00D54927" w:rsidP="00E7195A">
      <w:pPr>
        <w:spacing w:after="120"/>
        <w:rPr>
          <w:b/>
        </w:rPr>
      </w:pPr>
      <w:r>
        <w:rPr>
          <w:b/>
        </w:rPr>
        <w:t>ISO 45001</w:t>
      </w:r>
    </w:p>
    <w:p w:rsidR="00FF7E92" w:rsidRDefault="00FF7E92" w:rsidP="00450489">
      <w:pPr>
        <w:spacing w:after="120"/>
      </w:pPr>
      <w:r>
        <w:t>OC explained that the Gap analysis completed by GH and GD was comprehensive and there had been a need to reduce this down to a more simple action list which was circulated in advance of the meeting. The action list has been split into quick wins, medium term and longer term actions. The completion dates are ambitious and are open to debate.</w:t>
      </w:r>
    </w:p>
    <w:p w:rsidR="009132E5" w:rsidRDefault="006E0CB8" w:rsidP="00450489">
      <w:pPr>
        <w:spacing w:after="120"/>
      </w:pPr>
      <w:r>
        <w:t xml:space="preserve">GH went through the action </w:t>
      </w:r>
      <w:r w:rsidR="009132E5">
        <w:t>list</w:t>
      </w:r>
      <w:r>
        <w:t>:</w:t>
      </w:r>
    </w:p>
    <w:p w:rsidR="006E0CB8" w:rsidRDefault="00564DBD" w:rsidP="00450489">
      <w:pPr>
        <w:spacing w:after="120"/>
      </w:pPr>
      <w:r w:rsidRPr="00A04C50">
        <w:rPr>
          <w:u w:val="single"/>
        </w:rPr>
        <w:t>4.4 Action Plan</w:t>
      </w:r>
      <w:r>
        <w:t xml:space="preserve">. GH </w:t>
      </w:r>
      <w:r w:rsidR="00A04C50">
        <w:t>and GD circulat</w:t>
      </w:r>
      <w:r>
        <w:t xml:space="preserve">ed a 5 section Action Plan. Section 1 covers key objectives including targets for 95% of actions from both inspections (1.2) and incidents (1.3) being closed out within agreed timescales. It is important that </w:t>
      </w:r>
      <w:r w:rsidR="00A04C50">
        <w:t>these</w:t>
      </w:r>
      <w:r>
        <w:t xml:space="preserve"> items are measurable and achievable. Having key objectives is an important part of ISO45001</w:t>
      </w:r>
      <w:r w:rsidR="00A04C50">
        <w:t>. The action plan is how we deliver them.</w:t>
      </w:r>
    </w:p>
    <w:p w:rsidR="008F5798" w:rsidRDefault="00A04C50" w:rsidP="00450489">
      <w:pPr>
        <w:spacing w:after="120"/>
      </w:pPr>
      <w:r>
        <w:t>DS stated that</w:t>
      </w:r>
      <w:r w:rsidR="008F5798">
        <w:t xml:space="preserve"> Estates have decided not to use </w:t>
      </w:r>
      <w:r>
        <w:t>the 95% measures and will track progres</w:t>
      </w:r>
      <w:r w:rsidR="008F5798">
        <w:t xml:space="preserve">s via SHE. </w:t>
      </w:r>
    </w:p>
    <w:p w:rsidR="00A25749" w:rsidRDefault="00A25749" w:rsidP="00A25749">
      <w:pPr>
        <w:spacing w:after="120"/>
      </w:pPr>
      <w:r w:rsidRPr="00CF717E">
        <w:rPr>
          <w:u w:val="single"/>
        </w:rPr>
        <w:t>5.1 H&amp;S statement for each dep</w:t>
      </w:r>
      <w:r w:rsidR="00CF717E" w:rsidRPr="00CF717E">
        <w:rPr>
          <w:u w:val="single"/>
        </w:rPr>
        <w:t>artmen</w:t>
      </w:r>
      <w:r w:rsidRPr="00CF717E">
        <w:rPr>
          <w:u w:val="single"/>
        </w:rPr>
        <w:t>t</w:t>
      </w:r>
      <w:r>
        <w:t>. T</w:t>
      </w:r>
      <w:r w:rsidR="00CF717E">
        <w:t>here is a t</w:t>
      </w:r>
      <w:r>
        <w:t>emplate available</w:t>
      </w:r>
      <w:r w:rsidR="00CF717E">
        <w:t>, each business needs to tailor for its own use and be signed by the Director</w:t>
      </w:r>
      <w:r>
        <w:t>.</w:t>
      </w:r>
    </w:p>
    <w:p w:rsidR="00724233" w:rsidRDefault="00724233" w:rsidP="00A25749">
      <w:pPr>
        <w:spacing w:after="120"/>
      </w:pPr>
      <w:r w:rsidRPr="00724233">
        <w:rPr>
          <w:u w:val="single"/>
        </w:rPr>
        <w:t>4.2 Understanding the needs of workers and other stakeholders</w:t>
      </w:r>
      <w:r>
        <w:t>. OC stated that we need to document and capture existing processes.</w:t>
      </w:r>
    </w:p>
    <w:p w:rsidR="00801A51" w:rsidRDefault="00A04C50" w:rsidP="00450489">
      <w:pPr>
        <w:spacing w:after="120"/>
      </w:pPr>
      <w:r w:rsidRPr="00724233">
        <w:rPr>
          <w:u w:val="single"/>
        </w:rPr>
        <w:t xml:space="preserve">5.4 </w:t>
      </w:r>
      <w:r w:rsidR="00082164" w:rsidRPr="00724233">
        <w:rPr>
          <w:u w:val="single"/>
        </w:rPr>
        <w:t>Staff consultation</w:t>
      </w:r>
      <w:r w:rsidR="00724233" w:rsidRPr="00724233">
        <w:rPr>
          <w:u w:val="single"/>
        </w:rPr>
        <w:t>/participation.</w:t>
      </w:r>
      <w:r w:rsidR="00724233">
        <w:t xml:space="preserve">  This is a </w:t>
      </w:r>
      <w:r w:rsidR="008F5798">
        <w:t>key</w:t>
      </w:r>
      <w:r w:rsidR="00724233">
        <w:t xml:space="preserve"> part of ISO45001. Demonstrating how we engage with and involve staff in H&amp;S matters. This includes involvement in risk assessments for example and training provided. H</w:t>
      </w:r>
      <w:r w:rsidR="00801A51">
        <w:t>ow we do this e.g T</w:t>
      </w:r>
      <w:r w:rsidR="00724233">
        <w:t>raining Needs analysis</w:t>
      </w:r>
      <w:r w:rsidR="00801A51">
        <w:t>, PDRs</w:t>
      </w:r>
      <w:r w:rsidR="00724233">
        <w:t xml:space="preserve"> etc</w:t>
      </w:r>
      <w:r w:rsidR="00801A51">
        <w:t xml:space="preserve">. </w:t>
      </w:r>
    </w:p>
    <w:p w:rsidR="008F5798" w:rsidRDefault="00A04C50" w:rsidP="00450489">
      <w:pPr>
        <w:spacing w:after="120"/>
      </w:pPr>
      <w:r w:rsidRPr="00724233">
        <w:rPr>
          <w:u w:val="single"/>
        </w:rPr>
        <w:t xml:space="preserve">7.3 </w:t>
      </w:r>
      <w:r w:rsidR="00801A51" w:rsidRPr="00724233">
        <w:rPr>
          <w:u w:val="single"/>
        </w:rPr>
        <w:t>Awareness</w:t>
      </w:r>
      <w:r w:rsidR="00724233">
        <w:t xml:space="preserve">. </w:t>
      </w:r>
      <w:r w:rsidR="00801A51">
        <w:t>How we communicate with staff e.g. via committees and to</w:t>
      </w:r>
      <w:r w:rsidR="00724233">
        <w:t>ol box talks. The</w:t>
      </w:r>
      <w:r w:rsidR="00801A51">
        <w:t xml:space="preserve"> WEG</w:t>
      </w:r>
      <w:r w:rsidR="00724233">
        <w:t xml:space="preserve"> team huddle is a good example to adopt in other areas</w:t>
      </w:r>
      <w:r w:rsidR="00801A51">
        <w:t>.</w:t>
      </w:r>
    </w:p>
    <w:p w:rsidR="00801A51" w:rsidRDefault="00A04C50" w:rsidP="00450489">
      <w:pPr>
        <w:spacing w:after="120"/>
      </w:pPr>
      <w:r w:rsidRPr="00724233">
        <w:rPr>
          <w:u w:val="single"/>
        </w:rPr>
        <w:t xml:space="preserve">7.2 </w:t>
      </w:r>
      <w:r w:rsidR="00724233" w:rsidRPr="00724233">
        <w:rPr>
          <w:u w:val="single"/>
        </w:rPr>
        <w:t>Competence (Training)</w:t>
      </w:r>
      <w:r w:rsidR="00724233">
        <w:rPr>
          <w:u w:val="single"/>
        </w:rPr>
        <w:t>.</w:t>
      </w:r>
      <w:r w:rsidR="00801A51">
        <w:t xml:space="preserve"> </w:t>
      </w:r>
      <w:r w:rsidR="00082164">
        <w:t>KH</w:t>
      </w:r>
      <w:r w:rsidR="00724233">
        <w:t xml:space="preserve"> stated that in the </w:t>
      </w:r>
      <w:r w:rsidR="00801A51">
        <w:t>long</w:t>
      </w:r>
      <w:r w:rsidR="00724233">
        <w:t>er</w:t>
      </w:r>
      <w:r w:rsidR="00801A51">
        <w:t xml:space="preserve"> term</w:t>
      </w:r>
      <w:r w:rsidR="00724233">
        <w:t>,</w:t>
      </w:r>
      <w:r w:rsidR="00801A51">
        <w:t xml:space="preserve"> </w:t>
      </w:r>
      <w:r w:rsidR="00724233">
        <w:t xml:space="preserve">when the </w:t>
      </w:r>
      <w:r w:rsidR="00801A51">
        <w:t>LMS</w:t>
      </w:r>
      <w:r w:rsidR="00724233">
        <w:t xml:space="preserve"> is up and running, record keeping will be much improved. Currently</w:t>
      </w:r>
      <w:r w:rsidR="00801A51">
        <w:t xml:space="preserve"> record keeping is not ideal</w:t>
      </w:r>
      <w:r w:rsidR="00724233">
        <w:t xml:space="preserve"> and involves various systems. G</w:t>
      </w:r>
      <w:r w:rsidR="00082164">
        <w:t>aps in training</w:t>
      </w:r>
      <w:r w:rsidR="00724233">
        <w:t xml:space="preserve"> can be hard to identify</w:t>
      </w:r>
      <w:r w:rsidR="00082164">
        <w:t xml:space="preserve">. GH </w:t>
      </w:r>
      <w:r w:rsidR="006775E2">
        <w:t>stated that record keeping</w:t>
      </w:r>
      <w:r w:rsidR="00082164">
        <w:t xml:space="preserve"> will be a problem and </w:t>
      </w:r>
      <w:r w:rsidR="006775E2">
        <w:t xml:space="preserve">probably a </w:t>
      </w:r>
      <w:r w:rsidR="00082164">
        <w:t>non-conformity</w:t>
      </w:r>
      <w:r w:rsidR="006775E2">
        <w:t xml:space="preserve"> when the BSI inspect. It is</w:t>
      </w:r>
      <w:r w:rsidR="00082164">
        <w:t xml:space="preserve"> best</w:t>
      </w:r>
      <w:r w:rsidR="006775E2">
        <w:t xml:space="preserve"> that</w:t>
      </w:r>
      <w:r w:rsidR="00082164">
        <w:t xml:space="preserve"> we</w:t>
      </w:r>
      <w:r w:rsidR="006775E2">
        <w:t xml:space="preserve"> be open about this. KH suggest</w:t>
      </w:r>
      <w:r w:rsidR="00082164">
        <w:t>e</w:t>
      </w:r>
      <w:r w:rsidR="006775E2">
        <w:t>d that each business</w:t>
      </w:r>
      <w:r w:rsidR="00082164">
        <w:t xml:space="preserve"> request Moodle records prior to audit from Lisa Grimsley</w:t>
      </w:r>
      <w:r w:rsidR="006775E2">
        <w:t xml:space="preserve"> in the H&amp;S Office</w:t>
      </w:r>
      <w:r w:rsidR="00082164">
        <w:t xml:space="preserve">. </w:t>
      </w:r>
    </w:p>
    <w:p w:rsidR="006775E2" w:rsidRDefault="00801A51" w:rsidP="00450489">
      <w:pPr>
        <w:spacing w:after="120"/>
      </w:pPr>
      <w:r>
        <w:lastRenderedPageBreak/>
        <w:t xml:space="preserve">RL queried </w:t>
      </w:r>
      <w:r w:rsidR="006775E2">
        <w:t>what training was mandatory for senior mana</w:t>
      </w:r>
      <w:r>
        <w:t>g</w:t>
      </w:r>
      <w:r w:rsidR="006775E2">
        <w:t>e</w:t>
      </w:r>
      <w:r>
        <w:t xml:space="preserve">rs. KH stated that it was the senior leader briefing </w:t>
      </w:r>
      <w:r w:rsidR="006775E2">
        <w:t xml:space="preserve">delivered </w:t>
      </w:r>
      <w:r>
        <w:t>by J</w:t>
      </w:r>
      <w:r w:rsidR="006775E2">
        <w:t xml:space="preserve">ohn </w:t>
      </w:r>
      <w:r>
        <w:t>P</w:t>
      </w:r>
      <w:r w:rsidR="006775E2">
        <w:t>hillips</w:t>
      </w:r>
      <w:r>
        <w:t xml:space="preserve">. </w:t>
      </w:r>
      <w:r w:rsidR="006775E2">
        <w:t>There are sessions set up for CCSG managers in February and March.</w:t>
      </w:r>
    </w:p>
    <w:p w:rsidR="00801A51" w:rsidRDefault="006775E2" w:rsidP="00450489">
      <w:pPr>
        <w:spacing w:after="120"/>
      </w:pPr>
      <w:r>
        <w:t xml:space="preserve">RL </w:t>
      </w:r>
      <w:r w:rsidR="00801A51">
        <w:t>queried if all senior CCSG managers had done NEBOSH</w:t>
      </w:r>
      <w:r>
        <w:t xml:space="preserve"> and that if they haven’t they should do</w:t>
      </w:r>
      <w:r w:rsidR="00801A51">
        <w:t>.</w:t>
      </w:r>
      <w:r>
        <w:t xml:space="preserve"> OC suggested that the CCSG Chief Finance Officer should also do NEBOSH.</w:t>
      </w:r>
    </w:p>
    <w:p w:rsidR="00801A51" w:rsidRDefault="006775E2" w:rsidP="00450489">
      <w:pPr>
        <w:spacing w:after="120"/>
      </w:pPr>
      <w:r>
        <w:rPr>
          <w:u w:val="single"/>
        </w:rPr>
        <w:t>Action:</w:t>
      </w:r>
      <w:r>
        <w:t xml:space="preserve"> </w:t>
      </w:r>
      <w:r w:rsidR="00801A51">
        <w:t xml:space="preserve">OC </w:t>
      </w:r>
      <w:r>
        <w:t>to arrange for the CCSG</w:t>
      </w:r>
      <w:r w:rsidR="00801A51">
        <w:t xml:space="preserve"> </w:t>
      </w:r>
      <w:r>
        <w:t xml:space="preserve">Chief Finance Officer to do </w:t>
      </w:r>
      <w:r w:rsidR="00801A51">
        <w:t>NEBOSH.</w:t>
      </w:r>
    </w:p>
    <w:p w:rsidR="00801A51" w:rsidRDefault="006775E2" w:rsidP="00450489">
      <w:pPr>
        <w:spacing w:after="120"/>
      </w:pPr>
      <w:r>
        <w:t>KH stated that PDRs should capture</w:t>
      </w:r>
      <w:r w:rsidR="00801A51">
        <w:t xml:space="preserve"> training needs and requirements</w:t>
      </w:r>
      <w:r>
        <w:t>.</w:t>
      </w:r>
    </w:p>
    <w:p w:rsidR="00082164" w:rsidRDefault="00A04C50" w:rsidP="00450489">
      <w:pPr>
        <w:spacing w:after="120"/>
      </w:pPr>
      <w:r w:rsidRPr="006775E2">
        <w:rPr>
          <w:u w:val="single"/>
        </w:rPr>
        <w:t xml:space="preserve">6.1.3 </w:t>
      </w:r>
      <w:r w:rsidR="00082164" w:rsidRPr="006775E2">
        <w:rPr>
          <w:u w:val="single"/>
        </w:rPr>
        <w:t xml:space="preserve">Legal </w:t>
      </w:r>
      <w:r w:rsidR="006775E2" w:rsidRPr="006775E2">
        <w:rPr>
          <w:u w:val="single"/>
        </w:rPr>
        <w:t>requirements</w:t>
      </w:r>
      <w:r w:rsidR="006775E2">
        <w:t xml:space="preserve">.  GH and PR </w:t>
      </w:r>
      <w:r w:rsidR="00082164">
        <w:t>have created a list of all legislation</w:t>
      </w:r>
      <w:r w:rsidR="006775E2">
        <w:t xml:space="preserve"> that applies to CCSG.</w:t>
      </w:r>
    </w:p>
    <w:p w:rsidR="0089335A" w:rsidRDefault="0089335A" w:rsidP="00450489">
      <w:pPr>
        <w:spacing w:after="120"/>
      </w:pPr>
      <w:r w:rsidRPr="0089335A">
        <w:rPr>
          <w:u w:val="single"/>
        </w:rPr>
        <w:t>Action:</w:t>
      </w:r>
      <w:r>
        <w:t xml:space="preserve"> GD to set up the internal audits dates.</w:t>
      </w:r>
    </w:p>
    <w:p w:rsidR="00082164" w:rsidRDefault="00A25749" w:rsidP="00450489">
      <w:pPr>
        <w:spacing w:after="120"/>
      </w:pPr>
      <w:r w:rsidRPr="006775E2">
        <w:rPr>
          <w:u w:val="single"/>
        </w:rPr>
        <w:t xml:space="preserve">9.2.1.1 </w:t>
      </w:r>
      <w:r w:rsidR="006775E2" w:rsidRPr="006775E2">
        <w:rPr>
          <w:u w:val="single"/>
        </w:rPr>
        <w:t>Internal audits</w:t>
      </w:r>
      <w:r w:rsidR="00082164">
        <w:t xml:space="preserve"> GD </w:t>
      </w:r>
      <w:r w:rsidR="006775E2">
        <w:t xml:space="preserve">is </w:t>
      </w:r>
      <w:r w:rsidR="00082164">
        <w:t xml:space="preserve">to set these up. </w:t>
      </w:r>
      <w:r w:rsidR="0089335A">
        <w:t>T</w:t>
      </w:r>
      <w:r w:rsidR="006775E2">
        <w:t>hey will be carried out by the Central H&amp;S team</w:t>
      </w:r>
      <w:r w:rsidR="0089335A">
        <w:t xml:space="preserve"> and will require a day in each business</w:t>
      </w:r>
      <w:r w:rsidR="006775E2">
        <w:t>. They will require</w:t>
      </w:r>
      <w:r w:rsidR="0089335A">
        <w:t xml:space="preserve"> input from all levels of staff including the Heads of Business.</w:t>
      </w:r>
    </w:p>
    <w:p w:rsidR="00A23898" w:rsidRDefault="00A04C50" w:rsidP="00450489">
      <w:pPr>
        <w:spacing w:after="120"/>
      </w:pPr>
      <w:r w:rsidRPr="0089335A">
        <w:rPr>
          <w:u w:val="single"/>
        </w:rPr>
        <w:t xml:space="preserve">9.1.1/2 </w:t>
      </w:r>
      <w:r w:rsidR="00A23898" w:rsidRPr="0089335A">
        <w:rPr>
          <w:u w:val="single"/>
        </w:rPr>
        <w:t>Monitoring/measuring</w:t>
      </w:r>
      <w:r w:rsidR="0089335A">
        <w:rPr>
          <w:u w:val="single"/>
        </w:rPr>
        <w:t xml:space="preserve">. </w:t>
      </w:r>
      <w:r w:rsidR="00633F96">
        <w:t xml:space="preserve"> There is a n</w:t>
      </w:r>
      <w:r w:rsidR="00A23898">
        <w:t xml:space="preserve">eed to understand what </w:t>
      </w:r>
      <w:r w:rsidR="00633F96">
        <w:t>equipment belongs to Estates and what belongs to</w:t>
      </w:r>
      <w:r w:rsidR="00A23898">
        <w:t xml:space="preserve"> CCSG</w:t>
      </w:r>
      <w:r w:rsidR="00633F96">
        <w:t xml:space="preserve"> to establish responsibility for statutory inspections and maintenance</w:t>
      </w:r>
      <w:r w:rsidR="00A23898">
        <w:t>. DS suggested meeting a perso</w:t>
      </w:r>
      <w:r w:rsidR="00633F96">
        <w:t>n from each business to discuss this</w:t>
      </w:r>
      <w:r w:rsidR="00A23898">
        <w:t>.</w:t>
      </w:r>
    </w:p>
    <w:p w:rsidR="00633F96" w:rsidRDefault="00633F96" w:rsidP="00450489">
      <w:pPr>
        <w:spacing w:after="120"/>
      </w:pPr>
      <w:r w:rsidRPr="00633F96">
        <w:rPr>
          <w:u w:val="single"/>
        </w:rPr>
        <w:t>Action:</w:t>
      </w:r>
      <w:r>
        <w:t xml:space="preserve"> DS to meet with each business to establish ownership of equipment within the businesses.</w:t>
      </w:r>
    </w:p>
    <w:p w:rsidR="00A23898" w:rsidRDefault="00A25749" w:rsidP="00450489">
      <w:pPr>
        <w:spacing w:after="120"/>
      </w:pPr>
      <w:r>
        <w:t xml:space="preserve">7.4.3/8.1.4.1 </w:t>
      </w:r>
      <w:r w:rsidR="00A23898">
        <w:t>External comms inc procurement, supplier/contractor relations. Estates has a contract manager who raises H&amp;S issues with them. CS – noted that it is more difficult to monitor suppliers as opposed to contractors.</w:t>
      </w:r>
    </w:p>
    <w:p w:rsidR="00A23898" w:rsidRDefault="00A25749" w:rsidP="00450489">
      <w:pPr>
        <w:spacing w:after="120"/>
      </w:pPr>
      <w:r>
        <w:t xml:space="preserve">6.1.2 </w:t>
      </w:r>
      <w:r w:rsidR="00A23898">
        <w:t>Hazards/risks – new format, rationalise for suitability. Lots of good work done.</w:t>
      </w:r>
    </w:p>
    <w:p w:rsidR="00A23898" w:rsidRDefault="00A25749" w:rsidP="00450489">
      <w:pPr>
        <w:spacing w:after="120"/>
      </w:pPr>
      <w:r w:rsidRPr="00CA40E4">
        <w:rPr>
          <w:u w:val="single"/>
        </w:rPr>
        <w:t xml:space="preserve">7.5.1/2/3 </w:t>
      </w:r>
      <w:r w:rsidR="00A23898" w:rsidRPr="00CA40E4">
        <w:rPr>
          <w:u w:val="single"/>
        </w:rPr>
        <w:t>Document control</w:t>
      </w:r>
      <w:r w:rsidR="00CA40E4">
        <w:t>. Documents such as SOPs and risk assessments need dating and dates for review. O</w:t>
      </w:r>
      <w:r w:rsidR="00A23898">
        <w:t xml:space="preserve">ld versions </w:t>
      </w:r>
      <w:r w:rsidR="00CA40E4">
        <w:t>need keeping for audit trail purposes</w:t>
      </w:r>
      <w:r w:rsidR="00A23898">
        <w:t>.</w:t>
      </w:r>
    </w:p>
    <w:p w:rsidR="00A23898" w:rsidRDefault="00A25749" w:rsidP="00450489">
      <w:pPr>
        <w:spacing w:after="120"/>
      </w:pPr>
      <w:r w:rsidRPr="00CA40E4">
        <w:rPr>
          <w:u w:val="single"/>
        </w:rPr>
        <w:t xml:space="preserve">7.4.1/2/3 </w:t>
      </w:r>
      <w:r w:rsidR="00CA40E4">
        <w:rPr>
          <w:u w:val="single"/>
        </w:rPr>
        <w:t>Communication</w:t>
      </w:r>
      <w:r w:rsidR="00CA40E4">
        <w:t xml:space="preserve">. </w:t>
      </w:r>
      <w:r w:rsidR="00A23898">
        <w:t xml:space="preserve"> </w:t>
      </w:r>
      <w:r w:rsidR="007A5EAA">
        <w:t xml:space="preserve">We </w:t>
      </w:r>
      <w:r w:rsidR="00732074">
        <w:t xml:space="preserve">need </w:t>
      </w:r>
      <w:r w:rsidR="007A5EAA">
        <w:t xml:space="preserve">to develop </w:t>
      </w:r>
      <w:r w:rsidR="00732074">
        <w:t xml:space="preserve">a </w:t>
      </w:r>
      <w:r w:rsidR="007A5EAA">
        <w:t xml:space="preserve">communication </w:t>
      </w:r>
      <w:r w:rsidR="00732074">
        <w:t>policy</w:t>
      </w:r>
      <w:r w:rsidR="007A5EAA">
        <w:t xml:space="preserve"> for CCSG. </w:t>
      </w:r>
    </w:p>
    <w:p w:rsidR="00732074" w:rsidRDefault="007A5EAA" w:rsidP="00450489">
      <w:pPr>
        <w:spacing w:after="120"/>
      </w:pPr>
      <w:r>
        <w:t xml:space="preserve">The longer term actions can be parked </w:t>
      </w:r>
      <w:r w:rsidR="00732074">
        <w:t>for now.</w:t>
      </w:r>
    </w:p>
    <w:p w:rsidR="00732074" w:rsidRDefault="00732074" w:rsidP="00450489">
      <w:pPr>
        <w:spacing w:after="120"/>
      </w:pPr>
      <w:r>
        <w:t xml:space="preserve">OC acknowledged that </w:t>
      </w:r>
      <w:r w:rsidR="007A5EAA">
        <w:t xml:space="preserve">the </w:t>
      </w:r>
      <w:r>
        <w:t>med</w:t>
      </w:r>
      <w:r w:rsidR="007A5EAA">
        <w:t>ium term action</w:t>
      </w:r>
      <w:r>
        <w:t xml:space="preserve"> dates are ambitious. Most quick wins are a question about documenting what we do now.</w:t>
      </w:r>
    </w:p>
    <w:p w:rsidR="00801A51" w:rsidRPr="009132E5" w:rsidRDefault="00DC5966" w:rsidP="00450489">
      <w:pPr>
        <w:spacing w:after="120"/>
      </w:pPr>
      <w:r>
        <w:t xml:space="preserve">GH offered his and GD assistance in achieving these actions. </w:t>
      </w:r>
    </w:p>
    <w:p w:rsidR="005F157B" w:rsidRDefault="005F157B" w:rsidP="00450489">
      <w:pPr>
        <w:spacing w:after="120"/>
        <w:rPr>
          <w:b/>
        </w:rPr>
      </w:pPr>
    </w:p>
    <w:p w:rsidR="00450489" w:rsidRPr="007B7D61" w:rsidRDefault="00B9744C" w:rsidP="00450489">
      <w:pPr>
        <w:spacing w:after="120"/>
        <w:rPr>
          <w:b/>
        </w:rPr>
      </w:pPr>
      <w:r>
        <w:rPr>
          <w:b/>
        </w:rPr>
        <w:t>Water hygiene update – Andy Clews</w:t>
      </w:r>
    </w:p>
    <w:p w:rsidR="007A5EAA" w:rsidRDefault="00887F6F" w:rsidP="00B058DB">
      <w:pPr>
        <w:spacing w:after="120"/>
      </w:pPr>
      <w:r>
        <w:t>Andy Clews the Water Hygiene Manager gave a briefing and update on water hygiene issues. The key points:</w:t>
      </w:r>
    </w:p>
    <w:p w:rsidR="00887F6F" w:rsidRDefault="00DD4262" w:rsidP="00DD4262">
      <w:pPr>
        <w:pStyle w:val="ListParagraph"/>
        <w:numPr>
          <w:ilvl w:val="0"/>
          <w:numId w:val="23"/>
        </w:numPr>
        <w:spacing w:after="120"/>
      </w:pPr>
      <w:r>
        <w:t>The issue of water hygiene is gathering momentum across campus</w:t>
      </w:r>
    </w:p>
    <w:p w:rsidR="00DD4262" w:rsidRDefault="00DD4262" w:rsidP="00DD4262">
      <w:pPr>
        <w:pStyle w:val="ListParagraph"/>
        <w:numPr>
          <w:ilvl w:val="0"/>
          <w:numId w:val="23"/>
        </w:numPr>
        <w:spacing w:after="120"/>
      </w:pPr>
      <w:r>
        <w:t>Campus is a highly varied environment but controlling Legionella is not difficult</w:t>
      </w:r>
    </w:p>
    <w:p w:rsidR="00DD4262" w:rsidRDefault="00DD4262" w:rsidP="00DD4262">
      <w:pPr>
        <w:pStyle w:val="ListParagraph"/>
        <w:numPr>
          <w:ilvl w:val="0"/>
          <w:numId w:val="23"/>
        </w:numPr>
        <w:spacing w:after="120"/>
      </w:pPr>
      <w:r>
        <w:t>It is however, potentially lethal and the HSE are focussing on it</w:t>
      </w:r>
    </w:p>
    <w:p w:rsidR="00DD4262" w:rsidRDefault="00DD4262" w:rsidP="00DD4262">
      <w:pPr>
        <w:pStyle w:val="ListParagraph"/>
        <w:numPr>
          <w:ilvl w:val="0"/>
          <w:numId w:val="23"/>
        </w:numPr>
        <w:spacing w:after="120"/>
      </w:pPr>
      <w:r>
        <w:t>The key is to avoid stagnation and keep hot water hot and cold water cold</w:t>
      </w:r>
    </w:p>
    <w:p w:rsidR="00DD4262" w:rsidRDefault="00DD4262" w:rsidP="00DD4262">
      <w:pPr>
        <w:pStyle w:val="ListParagraph"/>
        <w:numPr>
          <w:ilvl w:val="0"/>
          <w:numId w:val="23"/>
        </w:numPr>
        <w:spacing w:after="120"/>
      </w:pPr>
      <w:r>
        <w:t>The University has a policy and a water safety plan which has 19 sections and includes information on legislation and best practice</w:t>
      </w:r>
    </w:p>
    <w:p w:rsidR="00DD4262" w:rsidRDefault="00DD4262" w:rsidP="00DD4262">
      <w:pPr>
        <w:pStyle w:val="ListParagraph"/>
        <w:numPr>
          <w:ilvl w:val="0"/>
          <w:numId w:val="23"/>
        </w:numPr>
        <w:spacing w:after="120"/>
      </w:pPr>
      <w:r>
        <w:t>To manage and deliver the plan there is a Water Hygiene Management Group. CCSG is represented</w:t>
      </w:r>
    </w:p>
    <w:p w:rsidR="00DD4262" w:rsidRDefault="00DD4262" w:rsidP="00DD4262">
      <w:pPr>
        <w:pStyle w:val="ListParagraph"/>
        <w:numPr>
          <w:ilvl w:val="0"/>
          <w:numId w:val="23"/>
        </w:numPr>
        <w:spacing w:after="120"/>
      </w:pPr>
      <w:r>
        <w:t>Delivering best practice has financial and resource implications</w:t>
      </w:r>
    </w:p>
    <w:p w:rsidR="00DD4262" w:rsidRDefault="00DD4262" w:rsidP="00DD4262">
      <w:pPr>
        <w:pStyle w:val="ListParagraph"/>
        <w:numPr>
          <w:ilvl w:val="0"/>
          <w:numId w:val="23"/>
        </w:numPr>
        <w:spacing w:after="120"/>
      </w:pPr>
      <w:r>
        <w:t>Thermostatic mixing valves can be problematic and are only installed where there is a need and risks are low</w:t>
      </w:r>
    </w:p>
    <w:p w:rsidR="00DD4262" w:rsidRDefault="00DD4262" w:rsidP="00DD4262">
      <w:pPr>
        <w:pStyle w:val="ListParagraph"/>
        <w:numPr>
          <w:ilvl w:val="0"/>
          <w:numId w:val="23"/>
        </w:numPr>
        <w:spacing w:after="120"/>
      </w:pPr>
      <w:r>
        <w:t>The key danger from Legionella is via inhaling water vapour e.g. from showers</w:t>
      </w:r>
    </w:p>
    <w:p w:rsidR="00DD4262" w:rsidRDefault="00DD4262" w:rsidP="00DD4262">
      <w:pPr>
        <w:pStyle w:val="ListParagraph"/>
        <w:numPr>
          <w:ilvl w:val="0"/>
          <w:numId w:val="23"/>
        </w:numPr>
        <w:spacing w:after="120"/>
      </w:pPr>
      <w:r>
        <w:lastRenderedPageBreak/>
        <w:t>Legionella is most dangerous to higher risk groups e.g. over 50s, smokers, alcoholics</w:t>
      </w:r>
    </w:p>
    <w:p w:rsidR="00DD4262" w:rsidRDefault="00DD4262" w:rsidP="00DD4262">
      <w:pPr>
        <w:pStyle w:val="ListParagraph"/>
        <w:numPr>
          <w:ilvl w:val="0"/>
          <w:numId w:val="23"/>
        </w:numPr>
        <w:spacing w:after="120"/>
      </w:pPr>
      <w:r>
        <w:t>Every building on campus with water must have a water hygiene risk assessment. The target is for every assessment to result in no more than medium risk</w:t>
      </w:r>
    </w:p>
    <w:p w:rsidR="005D4F63" w:rsidRPr="00DD4262" w:rsidRDefault="00DD4262" w:rsidP="00B058DB">
      <w:pPr>
        <w:pStyle w:val="ListParagraph"/>
        <w:numPr>
          <w:ilvl w:val="0"/>
          <w:numId w:val="23"/>
        </w:numPr>
        <w:spacing w:after="120"/>
      </w:pPr>
      <w:r>
        <w:t>There is information and guidance on the Estates website</w:t>
      </w:r>
    </w:p>
    <w:p w:rsidR="00D676FC" w:rsidRDefault="00D676FC" w:rsidP="00B058DB">
      <w:pPr>
        <w:spacing w:after="120"/>
        <w:rPr>
          <w:b/>
        </w:rPr>
      </w:pPr>
    </w:p>
    <w:p w:rsidR="00AA1191" w:rsidRPr="005D4F63" w:rsidRDefault="005D4F63" w:rsidP="00B058DB">
      <w:pPr>
        <w:spacing w:after="120"/>
        <w:rPr>
          <w:b/>
        </w:rPr>
      </w:pPr>
      <w:r w:rsidRPr="005D4F63">
        <w:rPr>
          <w:b/>
        </w:rPr>
        <w:t>Fire Safety campaign</w:t>
      </w:r>
    </w:p>
    <w:p w:rsidR="00AA1191" w:rsidRDefault="00DD4262" w:rsidP="00B058DB">
      <w:pPr>
        <w:spacing w:after="120"/>
      </w:pPr>
      <w:r>
        <w:t>GH announced that the</w:t>
      </w:r>
      <w:r w:rsidR="00AA1191">
        <w:t xml:space="preserve"> fire safety campaign </w:t>
      </w:r>
      <w:r w:rsidR="00D676FC">
        <w:t xml:space="preserve">is about to start. There is a </w:t>
      </w:r>
      <w:r w:rsidR="00AA1191">
        <w:t>10 point inspection checklist</w:t>
      </w:r>
      <w:r w:rsidR="00D676FC">
        <w:t xml:space="preserve"> that has been specifically developed. It will end in three </w:t>
      </w:r>
      <w:r w:rsidR="00AD5616">
        <w:t>months’ time</w:t>
      </w:r>
      <w:r w:rsidR="00D676FC">
        <w:t xml:space="preserve"> i.e. mid-May. The results of each inspection should be i</w:t>
      </w:r>
      <w:r w:rsidR="00AA1191">
        <w:t>nput into SHE</w:t>
      </w:r>
      <w:r w:rsidR="00D676FC">
        <w:t xml:space="preserve"> for which</w:t>
      </w:r>
      <w:r w:rsidR="00B5131E">
        <w:t xml:space="preserve"> instructions</w:t>
      </w:r>
      <w:r w:rsidR="00D676FC">
        <w:t xml:space="preserve"> are provided</w:t>
      </w:r>
      <w:r w:rsidR="00AA1191">
        <w:t>.</w:t>
      </w:r>
      <w:r w:rsidR="00B5131E">
        <w:t xml:space="preserve"> </w:t>
      </w:r>
    </w:p>
    <w:p w:rsidR="008237EA" w:rsidRPr="00BA22D8" w:rsidRDefault="008237EA" w:rsidP="00B058DB">
      <w:pPr>
        <w:spacing w:after="120"/>
      </w:pPr>
    </w:p>
    <w:p w:rsidR="00172846" w:rsidRPr="00172846" w:rsidRDefault="00172846" w:rsidP="00B058DB">
      <w:pPr>
        <w:spacing w:after="120"/>
        <w:rPr>
          <w:b/>
        </w:rPr>
      </w:pPr>
      <w:r w:rsidRPr="00172846">
        <w:rPr>
          <w:b/>
        </w:rPr>
        <w:t>Next Meeting</w:t>
      </w:r>
    </w:p>
    <w:p w:rsidR="002A0EBD" w:rsidRDefault="00B9744C" w:rsidP="00B058DB">
      <w:pPr>
        <w:spacing w:after="120"/>
      </w:pPr>
      <w:r>
        <w:t>3</w:t>
      </w:r>
      <w:r w:rsidRPr="00B9744C">
        <w:rPr>
          <w:vertAlign w:val="superscript"/>
        </w:rPr>
        <w:t>rd</w:t>
      </w:r>
      <w:r>
        <w:t xml:space="preserve"> March</w:t>
      </w:r>
      <w:r w:rsidR="006675A8">
        <w:t xml:space="preserve"> 2020</w:t>
      </w:r>
      <w:r>
        <w:t>, CMR2.5</w:t>
      </w:r>
      <w:r w:rsidR="009B42BC">
        <w:t>, University House</w:t>
      </w:r>
      <w:r w:rsidR="00802AC4">
        <w:t>.</w:t>
      </w:r>
    </w:p>
    <w:p w:rsidR="00725F05" w:rsidRDefault="00725F05" w:rsidP="00B058DB">
      <w:pPr>
        <w:spacing w:after="120"/>
      </w:pPr>
    </w:p>
    <w:p w:rsidR="00EE2AEE" w:rsidRDefault="00EE2AEE" w:rsidP="00B058DB">
      <w:pPr>
        <w:spacing w:after="120"/>
      </w:pPr>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33043F"/>
    <w:multiLevelType w:val="hybridMultilevel"/>
    <w:tmpl w:val="0BCCF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1"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14"/>
  </w:num>
  <w:num w:numId="4">
    <w:abstractNumId w:val="15"/>
  </w:num>
  <w:num w:numId="5">
    <w:abstractNumId w:val="9"/>
  </w:num>
  <w:num w:numId="6">
    <w:abstractNumId w:val="11"/>
  </w:num>
  <w:num w:numId="7">
    <w:abstractNumId w:val="3"/>
  </w:num>
  <w:num w:numId="8">
    <w:abstractNumId w:val="18"/>
  </w:num>
  <w:num w:numId="9">
    <w:abstractNumId w:val="21"/>
  </w:num>
  <w:num w:numId="10">
    <w:abstractNumId w:val="4"/>
  </w:num>
  <w:num w:numId="11">
    <w:abstractNumId w:val="13"/>
  </w:num>
  <w:num w:numId="12">
    <w:abstractNumId w:val="1"/>
  </w:num>
  <w:num w:numId="13">
    <w:abstractNumId w:val="6"/>
  </w:num>
  <w:num w:numId="14">
    <w:abstractNumId w:val="19"/>
  </w:num>
  <w:num w:numId="15">
    <w:abstractNumId w:val="5"/>
  </w:num>
  <w:num w:numId="16">
    <w:abstractNumId w:val="20"/>
  </w:num>
  <w:num w:numId="17">
    <w:abstractNumId w:val="0"/>
  </w:num>
  <w:num w:numId="18">
    <w:abstractNumId w:val="17"/>
  </w:num>
  <w:num w:numId="19">
    <w:abstractNumId w:val="16"/>
  </w:num>
  <w:num w:numId="20">
    <w:abstractNumId w:val="10"/>
  </w:num>
  <w:num w:numId="21">
    <w:abstractNumId w:val="8"/>
  </w:num>
  <w:num w:numId="22">
    <w:abstractNumId w:val="2"/>
  </w:num>
  <w:num w:numId="23">
    <w:abstractNumId w:val="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E20"/>
    <w:rsid w:val="000027B4"/>
    <w:rsid w:val="00006B66"/>
    <w:rsid w:val="00007E37"/>
    <w:rsid w:val="00010D8C"/>
    <w:rsid w:val="000118B1"/>
    <w:rsid w:val="00013E31"/>
    <w:rsid w:val="00013F3A"/>
    <w:rsid w:val="0001658E"/>
    <w:rsid w:val="000179E6"/>
    <w:rsid w:val="00017AB1"/>
    <w:rsid w:val="000252E4"/>
    <w:rsid w:val="00025E4E"/>
    <w:rsid w:val="0002711C"/>
    <w:rsid w:val="00031262"/>
    <w:rsid w:val="00031FD9"/>
    <w:rsid w:val="0003218C"/>
    <w:rsid w:val="00032356"/>
    <w:rsid w:val="00033BC8"/>
    <w:rsid w:val="00034143"/>
    <w:rsid w:val="00040581"/>
    <w:rsid w:val="00040D3E"/>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716F1"/>
    <w:rsid w:val="00073BA5"/>
    <w:rsid w:val="000769CA"/>
    <w:rsid w:val="000809D5"/>
    <w:rsid w:val="00080A66"/>
    <w:rsid w:val="00082164"/>
    <w:rsid w:val="0008409A"/>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C1B00"/>
    <w:rsid w:val="000C38D5"/>
    <w:rsid w:val="000C6072"/>
    <w:rsid w:val="000C66CD"/>
    <w:rsid w:val="000D10C8"/>
    <w:rsid w:val="000D3DD4"/>
    <w:rsid w:val="000D743C"/>
    <w:rsid w:val="000E09C1"/>
    <w:rsid w:val="000E0BCC"/>
    <w:rsid w:val="000E19D0"/>
    <w:rsid w:val="000E2BAE"/>
    <w:rsid w:val="000E3949"/>
    <w:rsid w:val="000E3D48"/>
    <w:rsid w:val="000E3DB9"/>
    <w:rsid w:val="000E6C7B"/>
    <w:rsid w:val="000E7F49"/>
    <w:rsid w:val="000F32AB"/>
    <w:rsid w:val="000F34FF"/>
    <w:rsid w:val="000F3E8C"/>
    <w:rsid w:val="000F5C15"/>
    <w:rsid w:val="000F654A"/>
    <w:rsid w:val="000F74C1"/>
    <w:rsid w:val="00102263"/>
    <w:rsid w:val="00102999"/>
    <w:rsid w:val="001037A7"/>
    <w:rsid w:val="00104BA5"/>
    <w:rsid w:val="00107708"/>
    <w:rsid w:val="00107CEC"/>
    <w:rsid w:val="0011759D"/>
    <w:rsid w:val="00117689"/>
    <w:rsid w:val="00120A74"/>
    <w:rsid w:val="00121809"/>
    <w:rsid w:val="00122D1E"/>
    <w:rsid w:val="0012481A"/>
    <w:rsid w:val="00126BC0"/>
    <w:rsid w:val="00132E06"/>
    <w:rsid w:val="001338D3"/>
    <w:rsid w:val="001364FF"/>
    <w:rsid w:val="00137928"/>
    <w:rsid w:val="00140E39"/>
    <w:rsid w:val="001414C5"/>
    <w:rsid w:val="00142017"/>
    <w:rsid w:val="00146981"/>
    <w:rsid w:val="00146C78"/>
    <w:rsid w:val="0014731C"/>
    <w:rsid w:val="001476A2"/>
    <w:rsid w:val="001518DE"/>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51DE"/>
    <w:rsid w:val="00175860"/>
    <w:rsid w:val="00175CFD"/>
    <w:rsid w:val="00181469"/>
    <w:rsid w:val="00182E8F"/>
    <w:rsid w:val="00187224"/>
    <w:rsid w:val="00187C38"/>
    <w:rsid w:val="00192C98"/>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7DCD"/>
    <w:rsid w:val="001E0598"/>
    <w:rsid w:val="001E0B4F"/>
    <w:rsid w:val="001E42D9"/>
    <w:rsid w:val="001E6C42"/>
    <w:rsid w:val="001F08B8"/>
    <w:rsid w:val="001F333B"/>
    <w:rsid w:val="001F38CB"/>
    <w:rsid w:val="001F3A94"/>
    <w:rsid w:val="001F422A"/>
    <w:rsid w:val="001F6A77"/>
    <w:rsid w:val="001F6EC5"/>
    <w:rsid w:val="001F7AC6"/>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5AB"/>
    <w:rsid w:val="002215D9"/>
    <w:rsid w:val="002236CD"/>
    <w:rsid w:val="00223AB9"/>
    <w:rsid w:val="00223EC0"/>
    <w:rsid w:val="00224DCE"/>
    <w:rsid w:val="00225A4D"/>
    <w:rsid w:val="00230B22"/>
    <w:rsid w:val="00230F40"/>
    <w:rsid w:val="002314A3"/>
    <w:rsid w:val="002321BB"/>
    <w:rsid w:val="00232FCA"/>
    <w:rsid w:val="0023496D"/>
    <w:rsid w:val="00235240"/>
    <w:rsid w:val="00237E68"/>
    <w:rsid w:val="00241D9A"/>
    <w:rsid w:val="0024239F"/>
    <w:rsid w:val="00243A05"/>
    <w:rsid w:val="002455C6"/>
    <w:rsid w:val="00245D9F"/>
    <w:rsid w:val="00246A24"/>
    <w:rsid w:val="00246DA7"/>
    <w:rsid w:val="00246FD7"/>
    <w:rsid w:val="0025004B"/>
    <w:rsid w:val="00251903"/>
    <w:rsid w:val="0025284B"/>
    <w:rsid w:val="00252A4C"/>
    <w:rsid w:val="00254D9C"/>
    <w:rsid w:val="00254E59"/>
    <w:rsid w:val="00260177"/>
    <w:rsid w:val="00260529"/>
    <w:rsid w:val="00262CCB"/>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76BC"/>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5A85"/>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B3"/>
    <w:rsid w:val="002F2D03"/>
    <w:rsid w:val="002F406D"/>
    <w:rsid w:val="002F4F58"/>
    <w:rsid w:val="002F6326"/>
    <w:rsid w:val="002F66CE"/>
    <w:rsid w:val="00303DBB"/>
    <w:rsid w:val="0031506A"/>
    <w:rsid w:val="00316F8A"/>
    <w:rsid w:val="00317C09"/>
    <w:rsid w:val="00320BCD"/>
    <w:rsid w:val="0032100E"/>
    <w:rsid w:val="0032219C"/>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7885"/>
    <w:rsid w:val="0035182A"/>
    <w:rsid w:val="00351BBE"/>
    <w:rsid w:val="00354040"/>
    <w:rsid w:val="00355AD3"/>
    <w:rsid w:val="003638F3"/>
    <w:rsid w:val="00365F0D"/>
    <w:rsid w:val="00370105"/>
    <w:rsid w:val="00375001"/>
    <w:rsid w:val="003754DF"/>
    <w:rsid w:val="00377E3D"/>
    <w:rsid w:val="00380EAD"/>
    <w:rsid w:val="003868DC"/>
    <w:rsid w:val="00386E74"/>
    <w:rsid w:val="00390375"/>
    <w:rsid w:val="003908D3"/>
    <w:rsid w:val="00390BEF"/>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D1CAA"/>
    <w:rsid w:val="003D22D5"/>
    <w:rsid w:val="003D2E08"/>
    <w:rsid w:val="003D32C6"/>
    <w:rsid w:val="003D55E0"/>
    <w:rsid w:val="003D772D"/>
    <w:rsid w:val="003E016C"/>
    <w:rsid w:val="003E62D1"/>
    <w:rsid w:val="003E7E57"/>
    <w:rsid w:val="003F57C3"/>
    <w:rsid w:val="003F6171"/>
    <w:rsid w:val="003F7F3E"/>
    <w:rsid w:val="0040188E"/>
    <w:rsid w:val="00401BBB"/>
    <w:rsid w:val="00402DAD"/>
    <w:rsid w:val="004034B4"/>
    <w:rsid w:val="0040514A"/>
    <w:rsid w:val="00405AF5"/>
    <w:rsid w:val="00405E79"/>
    <w:rsid w:val="0040772F"/>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1F28"/>
    <w:rsid w:val="00442C4D"/>
    <w:rsid w:val="00444900"/>
    <w:rsid w:val="00445746"/>
    <w:rsid w:val="00445A75"/>
    <w:rsid w:val="00446E5F"/>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810"/>
    <w:rsid w:val="00471CBE"/>
    <w:rsid w:val="00472A10"/>
    <w:rsid w:val="004734DF"/>
    <w:rsid w:val="00475988"/>
    <w:rsid w:val="00476F30"/>
    <w:rsid w:val="00484280"/>
    <w:rsid w:val="004849BC"/>
    <w:rsid w:val="00485FB7"/>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2364"/>
    <w:rsid w:val="004C4D48"/>
    <w:rsid w:val="004C51A1"/>
    <w:rsid w:val="004C624C"/>
    <w:rsid w:val="004C6374"/>
    <w:rsid w:val="004C79B2"/>
    <w:rsid w:val="004D01F8"/>
    <w:rsid w:val="004D1965"/>
    <w:rsid w:val="004D573B"/>
    <w:rsid w:val="004D6E9B"/>
    <w:rsid w:val="004E2911"/>
    <w:rsid w:val="004E38B8"/>
    <w:rsid w:val="004E51F5"/>
    <w:rsid w:val="004E52D3"/>
    <w:rsid w:val="004E5816"/>
    <w:rsid w:val="004F0A0B"/>
    <w:rsid w:val="004F42FC"/>
    <w:rsid w:val="004F5CC0"/>
    <w:rsid w:val="004F615B"/>
    <w:rsid w:val="005011EE"/>
    <w:rsid w:val="00502853"/>
    <w:rsid w:val="005041C6"/>
    <w:rsid w:val="00506C6B"/>
    <w:rsid w:val="005102CC"/>
    <w:rsid w:val="00510C6B"/>
    <w:rsid w:val="00510F91"/>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62DF"/>
    <w:rsid w:val="005468E1"/>
    <w:rsid w:val="00546C41"/>
    <w:rsid w:val="005544FB"/>
    <w:rsid w:val="0055526C"/>
    <w:rsid w:val="00556BBF"/>
    <w:rsid w:val="0056053E"/>
    <w:rsid w:val="00562743"/>
    <w:rsid w:val="0056463D"/>
    <w:rsid w:val="00564DBD"/>
    <w:rsid w:val="0056532C"/>
    <w:rsid w:val="00565699"/>
    <w:rsid w:val="00567565"/>
    <w:rsid w:val="00570CB7"/>
    <w:rsid w:val="00571806"/>
    <w:rsid w:val="00571A83"/>
    <w:rsid w:val="00571B60"/>
    <w:rsid w:val="005725D6"/>
    <w:rsid w:val="0057331B"/>
    <w:rsid w:val="005745FF"/>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344D"/>
    <w:rsid w:val="005B5947"/>
    <w:rsid w:val="005B5CAE"/>
    <w:rsid w:val="005C3126"/>
    <w:rsid w:val="005C65F3"/>
    <w:rsid w:val="005D065D"/>
    <w:rsid w:val="005D1667"/>
    <w:rsid w:val="005D17DC"/>
    <w:rsid w:val="005D4067"/>
    <w:rsid w:val="005D45EB"/>
    <w:rsid w:val="005D4F63"/>
    <w:rsid w:val="005D6BF0"/>
    <w:rsid w:val="005E1192"/>
    <w:rsid w:val="005E1475"/>
    <w:rsid w:val="005E212D"/>
    <w:rsid w:val="005F157B"/>
    <w:rsid w:val="005F2470"/>
    <w:rsid w:val="005F31FD"/>
    <w:rsid w:val="005F5144"/>
    <w:rsid w:val="005F655C"/>
    <w:rsid w:val="00602007"/>
    <w:rsid w:val="00603EA9"/>
    <w:rsid w:val="00604AD0"/>
    <w:rsid w:val="00606EAC"/>
    <w:rsid w:val="00607FE3"/>
    <w:rsid w:val="006172F0"/>
    <w:rsid w:val="00617669"/>
    <w:rsid w:val="006201CC"/>
    <w:rsid w:val="006206A8"/>
    <w:rsid w:val="00621377"/>
    <w:rsid w:val="006223E9"/>
    <w:rsid w:val="0063062D"/>
    <w:rsid w:val="00630D1F"/>
    <w:rsid w:val="00631CCE"/>
    <w:rsid w:val="006323B7"/>
    <w:rsid w:val="00632604"/>
    <w:rsid w:val="006328C6"/>
    <w:rsid w:val="00632A95"/>
    <w:rsid w:val="00633B8F"/>
    <w:rsid w:val="00633F96"/>
    <w:rsid w:val="0063584D"/>
    <w:rsid w:val="006361E4"/>
    <w:rsid w:val="00642CFC"/>
    <w:rsid w:val="006437D8"/>
    <w:rsid w:val="00650C7A"/>
    <w:rsid w:val="0065133A"/>
    <w:rsid w:val="00652184"/>
    <w:rsid w:val="006528E1"/>
    <w:rsid w:val="00654758"/>
    <w:rsid w:val="00656262"/>
    <w:rsid w:val="0065751E"/>
    <w:rsid w:val="00661126"/>
    <w:rsid w:val="00661D12"/>
    <w:rsid w:val="006625F1"/>
    <w:rsid w:val="006627C0"/>
    <w:rsid w:val="00665736"/>
    <w:rsid w:val="006675A8"/>
    <w:rsid w:val="00667E87"/>
    <w:rsid w:val="00671318"/>
    <w:rsid w:val="00671E8A"/>
    <w:rsid w:val="00672CE9"/>
    <w:rsid w:val="006775E2"/>
    <w:rsid w:val="00680498"/>
    <w:rsid w:val="006813CB"/>
    <w:rsid w:val="006824BB"/>
    <w:rsid w:val="00682627"/>
    <w:rsid w:val="00683870"/>
    <w:rsid w:val="0068387D"/>
    <w:rsid w:val="00684071"/>
    <w:rsid w:val="00684C82"/>
    <w:rsid w:val="00685B0D"/>
    <w:rsid w:val="00687B8F"/>
    <w:rsid w:val="006925EC"/>
    <w:rsid w:val="006933CC"/>
    <w:rsid w:val="00693A7F"/>
    <w:rsid w:val="00695351"/>
    <w:rsid w:val="006967A9"/>
    <w:rsid w:val="006A1E7B"/>
    <w:rsid w:val="006A58F5"/>
    <w:rsid w:val="006A6537"/>
    <w:rsid w:val="006B2E5E"/>
    <w:rsid w:val="006B2F13"/>
    <w:rsid w:val="006B4EB3"/>
    <w:rsid w:val="006B5315"/>
    <w:rsid w:val="006B667A"/>
    <w:rsid w:val="006B6B98"/>
    <w:rsid w:val="006C268C"/>
    <w:rsid w:val="006C41AC"/>
    <w:rsid w:val="006C41D9"/>
    <w:rsid w:val="006C4300"/>
    <w:rsid w:val="006C4C60"/>
    <w:rsid w:val="006C4D7B"/>
    <w:rsid w:val="006C5DCE"/>
    <w:rsid w:val="006D3AA5"/>
    <w:rsid w:val="006D3C74"/>
    <w:rsid w:val="006D3D34"/>
    <w:rsid w:val="006D62DB"/>
    <w:rsid w:val="006D7498"/>
    <w:rsid w:val="006E0CB8"/>
    <w:rsid w:val="006F50F5"/>
    <w:rsid w:val="006F54B9"/>
    <w:rsid w:val="006F7589"/>
    <w:rsid w:val="006F7BA3"/>
    <w:rsid w:val="006F7DAA"/>
    <w:rsid w:val="007029F1"/>
    <w:rsid w:val="00703923"/>
    <w:rsid w:val="00703BB0"/>
    <w:rsid w:val="00703F7B"/>
    <w:rsid w:val="00704254"/>
    <w:rsid w:val="007044D1"/>
    <w:rsid w:val="00704BD1"/>
    <w:rsid w:val="007075FA"/>
    <w:rsid w:val="007076DF"/>
    <w:rsid w:val="00712A69"/>
    <w:rsid w:val="00714672"/>
    <w:rsid w:val="00714896"/>
    <w:rsid w:val="0071506C"/>
    <w:rsid w:val="0071544F"/>
    <w:rsid w:val="00715F89"/>
    <w:rsid w:val="0072061A"/>
    <w:rsid w:val="00723319"/>
    <w:rsid w:val="00724233"/>
    <w:rsid w:val="00725F05"/>
    <w:rsid w:val="00732074"/>
    <w:rsid w:val="00734645"/>
    <w:rsid w:val="00740F48"/>
    <w:rsid w:val="00743624"/>
    <w:rsid w:val="00743E73"/>
    <w:rsid w:val="00746E73"/>
    <w:rsid w:val="007473F9"/>
    <w:rsid w:val="0074791A"/>
    <w:rsid w:val="0075047C"/>
    <w:rsid w:val="007525A6"/>
    <w:rsid w:val="00752782"/>
    <w:rsid w:val="00755CCC"/>
    <w:rsid w:val="00756294"/>
    <w:rsid w:val="00756BF0"/>
    <w:rsid w:val="00756C82"/>
    <w:rsid w:val="00757125"/>
    <w:rsid w:val="00760CB8"/>
    <w:rsid w:val="00760E73"/>
    <w:rsid w:val="00763AFF"/>
    <w:rsid w:val="00763C42"/>
    <w:rsid w:val="007645A8"/>
    <w:rsid w:val="007647C0"/>
    <w:rsid w:val="00765A39"/>
    <w:rsid w:val="00771323"/>
    <w:rsid w:val="007718D8"/>
    <w:rsid w:val="00773565"/>
    <w:rsid w:val="007753A3"/>
    <w:rsid w:val="0077624F"/>
    <w:rsid w:val="0077655B"/>
    <w:rsid w:val="00776D0A"/>
    <w:rsid w:val="007813FD"/>
    <w:rsid w:val="007818E2"/>
    <w:rsid w:val="00783F6C"/>
    <w:rsid w:val="00784EAD"/>
    <w:rsid w:val="007905A9"/>
    <w:rsid w:val="00790959"/>
    <w:rsid w:val="00793074"/>
    <w:rsid w:val="00793658"/>
    <w:rsid w:val="007970CF"/>
    <w:rsid w:val="007A0978"/>
    <w:rsid w:val="007A0F32"/>
    <w:rsid w:val="007A27E1"/>
    <w:rsid w:val="007A3AC1"/>
    <w:rsid w:val="007A3F2E"/>
    <w:rsid w:val="007A4716"/>
    <w:rsid w:val="007A55CB"/>
    <w:rsid w:val="007A5EAA"/>
    <w:rsid w:val="007A7805"/>
    <w:rsid w:val="007B140F"/>
    <w:rsid w:val="007B483F"/>
    <w:rsid w:val="007B5496"/>
    <w:rsid w:val="007B5B18"/>
    <w:rsid w:val="007B5F00"/>
    <w:rsid w:val="007B73B4"/>
    <w:rsid w:val="007B7D2D"/>
    <w:rsid w:val="007B7D61"/>
    <w:rsid w:val="007B7E48"/>
    <w:rsid w:val="007C0CCF"/>
    <w:rsid w:val="007C60D9"/>
    <w:rsid w:val="007D1129"/>
    <w:rsid w:val="007D1582"/>
    <w:rsid w:val="007D4CE6"/>
    <w:rsid w:val="007E0F60"/>
    <w:rsid w:val="007E1873"/>
    <w:rsid w:val="007E279B"/>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A51"/>
    <w:rsid w:val="00801B8F"/>
    <w:rsid w:val="00802AC4"/>
    <w:rsid w:val="008041CE"/>
    <w:rsid w:val="00805546"/>
    <w:rsid w:val="00807EBE"/>
    <w:rsid w:val="008108DE"/>
    <w:rsid w:val="008116A0"/>
    <w:rsid w:val="00812697"/>
    <w:rsid w:val="008141B0"/>
    <w:rsid w:val="00814B6F"/>
    <w:rsid w:val="008154CB"/>
    <w:rsid w:val="00816B9C"/>
    <w:rsid w:val="00820698"/>
    <w:rsid w:val="00822F4A"/>
    <w:rsid w:val="00823774"/>
    <w:rsid w:val="008237EA"/>
    <w:rsid w:val="00825D3D"/>
    <w:rsid w:val="00826DD8"/>
    <w:rsid w:val="008275E4"/>
    <w:rsid w:val="0083104F"/>
    <w:rsid w:val="0083146C"/>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1439"/>
    <w:rsid w:val="00871491"/>
    <w:rsid w:val="00872127"/>
    <w:rsid w:val="00872E89"/>
    <w:rsid w:val="00874A03"/>
    <w:rsid w:val="0087739B"/>
    <w:rsid w:val="0088035F"/>
    <w:rsid w:val="00881FDB"/>
    <w:rsid w:val="008841D5"/>
    <w:rsid w:val="00886C98"/>
    <w:rsid w:val="00887F07"/>
    <w:rsid w:val="00887F6F"/>
    <w:rsid w:val="00890921"/>
    <w:rsid w:val="00891713"/>
    <w:rsid w:val="008927A0"/>
    <w:rsid w:val="00892FCF"/>
    <w:rsid w:val="0089307D"/>
    <w:rsid w:val="008932AF"/>
    <w:rsid w:val="0089335A"/>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D0394"/>
    <w:rsid w:val="008D09F4"/>
    <w:rsid w:val="008D26F2"/>
    <w:rsid w:val="008D2C52"/>
    <w:rsid w:val="008D39C5"/>
    <w:rsid w:val="008D40ED"/>
    <w:rsid w:val="008D452E"/>
    <w:rsid w:val="008D4D68"/>
    <w:rsid w:val="008D4E76"/>
    <w:rsid w:val="008D585A"/>
    <w:rsid w:val="008D71DA"/>
    <w:rsid w:val="008D7CA9"/>
    <w:rsid w:val="008E3BD1"/>
    <w:rsid w:val="008E7C6C"/>
    <w:rsid w:val="008F0AED"/>
    <w:rsid w:val="008F0B99"/>
    <w:rsid w:val="008F39BB"/>
    <w:rsid w:val="008F3FE7"/>
    <w:rsid w:val="008F4D26"/>
    <w:rsid w:val="008F5798"/>
    <w:rsid w:val="008F5FA2"/>
    <w:rsid w:val="008F6223"/>
    <w:rsid w:val="008F6931"/>
    <w:rsid w:val="00900542"/>
    <w:rsid w:val="00900749"/>
    <w:rsid w:val="00902388"/>
    <w:rsid w:val="0090522E"/>
    <w:rsid w:val="0091092B"/>
    <w:rsid w:val="00911460"/>
    <w:rsid w:val="00912802"/>
    <w:rsid w:val="00913154"/>
    <w:rsid w:val="009132E5"/>
    <w:rsid w:val="009172C9"/>
    <w:rsid w:val="009173B4"/>
    <w:rsid w:val="00921147"/>
    <w:rsid w:val="0092441A"/>
    <w:rsid w:val="00924C2E"/>
    <w:rsid w:val="009253CE"/>
    <w:rsid w:val="00926028"/>
    <w:rsid w:val="00930FBD"/>
    <w:rsid w:val="009369C3"/>
    <w:rsid w:val="009376DA"/>
    <w:rsid w:val="00937710"/>
    <w:rsid w:val="009402E1"/>
    <w:rsid w:val="00940C93"/>
    <w:rsid w:val="00943465"/>
    <w:rsid w:val="0094445A"/>
    <w:rsid w:val="00945E76"/>
    <w:rsid w:val="0094656E"/>
    <w:rsid w:val="00947FBB"/>
    <w:rsid w:val="00951198"/>
    <w:rsid w:val="00951AF6"/>
    <w:rsid w:val="0095311B"/>
    <w:rsid w:val="009537E2"/>
    <w:rsid w:val="0095417E"/>
    <w:rsid w:val="00955E1D"/>
    <w:rsid w:val="009645A9"/>
    <w:rsid w:val="00965577"/>
    <w:rsid w:val="00966DAC"/>
    <w:rsid w:val="009678E7"/>
    <w:rsid w:val="00967FC8"/>
    <w:rsid w:val="00971CFD"/>
    <w:rsid w:val="00971EB0"/>
    <w:rsid w:val="009806DA"/>
    <w:rsid w:val="00980FA3"/>
    <w:rsid w:val="009844D7"/>
    <w:rsid w:val="009855EC"/>
    <w:rsid w:val="00986E24"/>
    <w:rsid w:val="00987C1E"/>
    <w:rsid w:val="00987CAF"/>
    <w:rsid w:val="00990F72"/>
    <w:rsid w:val="00994FF4"/>
    <w:rsid w:val="00995155"/>
    <w:rsid w:val="009A0627"/>
    <w:rsid w:val="009A432B"/>
    <w:rsid w:val="009B42BC"/>
    <w:rsid w:val="009B5187"/>
    <w:rsid w:val="009B5806"/>
    <w:rsid w:val="009B6595"/>
    <w:rsid w:val="009C0795"/>
    <w:rsid w:val="009C2529"/>
    <w:rsid w:val="009C2CBE"/>
    <w:rsid w:val="009C6377"/>
    <w:rsid w:val="009C76AD"/>
    <w:rsid w:val="009D038B"/>
    <w:rsid w:val="009D4ED6"/>
    <w:rsid w:val="009D5E52"/>
    <w:rsid w:val="009D6479"/>
    <w:rsid w:val="009E0A67"/>
    <w:rsid w:val="009E2C28"/>
    <w:rsid w:val="009E3943"/>
    <w:rsid w:val="009E405F"/>
    <w:rsid w:val="009E5B61"/>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4C50"/>
    <w:rsid w:val="00A06B43"/>
    <w:rsid w:val="00A074D4"/>
    <w:rsid w:val="00A10149"/>
    <w:rsid w:val="00A102BD"/>
    <w:rsid w:val="00A1202B"/>
    <w:rsid w:val="00A12595"/>
    <w:rsid w:val="00A14A9C"/>
    <w:rsid w:val="00A14ECD"/>
    <w:rsid w:val="00A203F5"/>
    <w:rsid w:val="00A21403"/>
    <w:rsid w:val="00A21E0A"/>
    <w:rsid w:val="00A21F9E"/>
    <w:rsid w:val="00A226EE"/>
    <w:rsid w:val="00A23282"/>
    <w:rsid w:val="00A23898"/>
    <w:rsid w:val="00A24E26"/>
    <w:rsid w:val="00A24EAC"/>
    <w:rsid w:val="00A24F58"/>
    <w:rsid w:val="00A25652"/>
    <w:rsid w:val="00A25749"/>
    <w:rsid w:val="00A31AC5"/>
    <w:rsid w:val="00A32147"/>
    <w:rsid w:val="00A32A48"/>
    <w:rsid w:val="00A340EF"/>
    <w:rsid w:val="00A3473C"/>
    <w:rsid w:val="00A354DB"/>
    <w:rsid w:val="00A35B3B"/>
    <w:rsid w:val="00A40BF0"/>
    <w:rsid w:val="00A41C19"/>
    <w:rsid w:val="00A42163"/>
    <w:rsid w:val="00A5044E"/>
    <w:rsid w:val="00A5088E"/>
    <w:rsid w:val="00A50D0E"/>
    <w:rsid w:val="00A53A34"/>
    <w:rsid w:val="00A54888"/>
    <w:rsid w:val="00A60342"/>
    <w:rsid w:val="00A64012"/>
    <w:rsid w:val="00A640F7"/>
    <w:rsid w:val="00A65505"/>
    <w:rsid w:val="00A65BCF"/>
    <w:rsid w:val="00A66865"/>
    <w:rsid w:val="00A70E66"/>
    <w:rsid w:val="00A715EE"/>
    <w:rsid w:val="00A728D2"/>
    <w:rsid w:val="00A72F80"/>
    <w:rsid w:val="00A7333E"/>
    <w:rsid w:val="00A74557"/>
    <w:rsid w:val="00A76A3C"/>
    <w:rsid w:val="00A77B1B"/>
    <w:rsid w:val="00A85133"/>
    <w:rsid w:val="00A86378"/>
    <w:rsid w:val="00A867AE"/>
    <w:rsid w:val="00A90042"/>
    <w:rsid w:val="00A9054A"/>
    <w:rsid w:val="00A91E6D"/>
    <w:rsid w:val="00A91E7E"/>
    <w:rsid w:val="00A92BB2"/>
    <w:rsid w:val="00A9416A"/>
    <w:rsid w:val="00A94FAC"/>
    <w:rsid w:val="00A96ED5"/>
    <w:rsid w:val="00A96F86"/>
    <w:rsid w:val="00A9760F"/>
    <w:rsid w:val="00AA1191"/>
    <w:rsid w:val="00AA4A21"/>
    <w:rsid w:val="00AA5928"/>
    <w:rsid w:val="00AB06DD"/>
    <w:rsid w:val="00AB19B5"/>
    <w:rsid w:val="00AB21AF"/>
    <w:rsid w:val="00AB249B"/>
    <w:rsid w:val="00AB31FB"/>
    <w:rsid w:val="00AB3334"/>
    <w:rsid w:val="00AB613A"/>
    <w:rsid w:val="00AC3190"/>
    <w:rsid w:val="00AC6A2D"/>
    <w:rsid w:val="00AD0174"/>
    <w:rsid w:val="00AD031F"/>
    <w:rsid w:val="00AD3568"/>
    <w:rsid w:val="00AD446A"/>
    <w:rsid w:val="00AD474E"/>
    <w:rsid w:val="00AD5616"/>
    <w:rsid w:val="00AD6F08"/>
    <w:rsid w:val="00AE095B"/>
    <w:rsid w:val="00AE2235"/>
    <w:rsid w:val="00AE2AD9"/>
    <w:rsid w:val="00AE7AA9"/>
    <w:rsid w:val="00AF0F06"/>
    <w:rsid w:val="00AF107E"/>
    <w:rsid w:val="00AF2825"/>
    <w:rsid w:val="00AF2CFF"/>
    <w:rsid w:val="00AF401F"/>
    <w:rsid w:val="00AF4642"/>
    <w:rsid w:val="00AF5EB2"/>
    <w:rsid w:val="00B00985"/>
    <w:rsid w:val="00B00B32"/>
    <w:rsid w:val="00B0209D"/>
    <w:rsid w:val="00B02280"/>
    <w:rsid w:val="00B033A3"/>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131E"/>
    <w:rsid w:val="00B521DF"/>
    <w:rsid w:val="00B52C7F"/>
    <w:rsid w:val="00B60042"/>
    <w:rsid w:val="00B6432D"/>
    <w:rsid w:val="00B705FF"/>
    <w:rsid w:val="00B716CB"/>
    <w:rsid w:val="00B71C96"/>
    <w:rsid w:val="00B73F84"/>
    <w:rsid w:val="00B77247"/>
    <w:rsid w:val="00B774F5"/>
    <w:rsid w:val="00B777A6"/>
    <w:rsid w:val="00B92E9C"/>
    <w:rsid w:val="00B969C5"/>
    <w:rsid w:val="00B9744C"/>
    <w:rsid w:val="00BA22D8"/>
    <w:rsid w:val="00BA2FDD"/>
    <w:rsid w:val="00BA519D"/>
    <w:rsid w:val="00BA5D42"/>
    <w:rsid w:val="00BB07C6"/>
    <w:rsid w:val="00BB327A"/>
    <w:rsid w:val="00BB3EB5"/>
    <w:rsid w:val="00BB4267"/>
    <w:rsid w:val="00BB4B1C"/>
    <w:rsid w:val="00BB4F39"/>
    <w:rsid w:val="00BB5D13"/>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2115"/>
    <w:rsid w:val="00BF466B"/>
    <w:rsid w:val="00BF5032"/>
    <w:rsid w:val="00BF528E"/>
    <w:rsid w:val="00BF6B88"/>
    <w:rsid w:val="00C04327"/>
    <w:rsid w:val="00C04FC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48B3"/>
    <w:rsid w:val="00C873E0"/>
    <w:rsid w:val="00C91AA9"/>
    <w:rsid w:val="00C9234E"/>
    <w:rsid w:val="00C96E10"/>
    <w:rsid w:val="00C97D6D"/>
    <w:rsid w:val="00CA40E4"/>
    <w:rsid w:val="00CA504E"/>
    <w:rsid w:val="00CA6194"/>
    <w:rsid w:val="00CA642E"/>
    <w:rsid w:val="00CA645B"/>
    <w:rsid w:val="00CA7691"/>
    <w:rsid w:val="00CA7A89"/>
    <w:rsid w:val="00CB2E90"/>
    <w:rsid w:val="00CB327C"/>
    <w:rsid w:val="00CB3EFB"/>
    <w:rsid w:val="00CB447E"/>
    <w:rsid w:val="00CC2758"/>
    <w:rsid w:val="00CC4AC2"/>
    <w:rsid w:val="00CC6FFC"/>
    <w:rsid w:val="00CD0F09"/>
    <w:rsid w:val="00CD1D96"/>
    <w:rsid w:val="00CD26D3"/>
    <w:rsid w:val="00CD603E"/>
    <w:rsid w:val="00CE0013"/>
    <w:rsid w:val="00CE00C8"/>
    <w:rsid w:val="00CE329D"/>
    <w:rsid w:val="00CE5BF4"/>
    <w:rsid w:val="00CE6E92"/>
    <w:rsid w:val="00CE7955"/>
    <w:rsid w:val="00CF5363"/>
    <w:rsid w:val="00CF5A94"/>
    <w:rsid w:val="00CF5D34"/>
    <w:rsid w:val="00CF717E"/>
    <w:rsid w:val="00CF7CA1"/>
    <w:rsid w:val="00D00E95"/>
    <w:rsid w:val="00D10266"/>
    <w:rsid w:val="00D11448"/>
    <w:rsid w:val="00D11624"/>
    <w:rsid w:val="00D14C5A"/>
    <w:rsid w:val="00D15098"/>
    <w:rsid w:val="00D215F2"/>
    <w:rsid w:val="00D22986"/>
    <w:rsid w:val="00D2311C"/>
    <w:rsid w:val="00D2538D"/>
    <w:rsid w:val="00D264C4"/>
    <w:rsid w:val="00D33841"/>
    <w:rsid w:val="00D40070"/>
    <w:rsid w:val="00D4061B"/>
    <w:rsid w:val="00D40EC1"/>
    <w:rsid w:val="00D41E00"/>
    <w:rsid w:val="00D43727"/>
    <w:rsid w:val="00D47762"/>
    <w:rsid w:val="00D50322"/>
    <w:rsid w:val="00D54927"/>
    <w:rsid w:val="00D55A65"/>
    <w:rsid w:val="00D57B63"/>
    <w:rsid w:val="00D6486C"/>
    <w:rsid w:val="00D6491A"/>
    <w:rsid w:val="00D64AB6"/>
    <w:rsid w:val="00D669D3"/>
    <w:rsid w:val="00D676FC"/>
    <w:rsid w:val="00D67E7F"/>
    <w:rsid w:val="00D7050E"/>
    <w:rsid w:val="00D73072"/>
    <w:rsid w:val="00D7527D"/>
    <w:rsid w:val="00D77763"/>
    <w:rsid w:val="00D77977"/>
    <w:rsid w:val="00D77FF9"/>
    <w:rsid w:val="00D80C93"/>
    <w:rsid w:val="00D82A30"/>
    <w:rsid w:val="00D83D90"/>
    <w:rsid w:val="00D86834"/>
    <w:rsid w:val="00D86B6A"/>
    <w:rsid w:val="00D928B8"/>
    <w:rsid w:val="00D93DB9"/>
    <w:rsid w:val="00D94634"/>
    <w:rsid w:val="00D94925"/>
    <w:rsid w:val="00D94ABD"/>
    <w:rsid w:val="00D95FBB"/>
    <w:rsid w:val="00D960F8"/>
    <w:rsid w:val="00D96F5D"/>
    <w:rsid w:val="00DA1681"/>
    <w:rsid w:val="00DA336C"/>
    <w:rsid w:val="00DA3F3F"/>
    <w:rsid w:val="00DA47EA"/>
    <w:rsid w:val="00DA5ADD"/>
    <w:rsid w:val="00DA63F1"/>
    <w:rsid w:val="00DA6B6B"/>
    <w:rsid w:val="00DA7B4F"/>
    <w:rsid w:val="00DB45E0"/>
    <w:rsid w:val="00DB4A31"/>
    <w:rsid w:val="00DC3B32"/>
    <w:rsid w:val="00DC418C"/>
    <w:rsid w:val="00DC5966"/>
    <w:rsid w:val="00DC6D41"/>
    <w:rsid w:val="00DD018A"/>
    <w:rsid w:val="00DD07EE"/>
    <w:rsid w:val="00DD154D"/>
    <w:rsid w:val="00DD1A86"/>
    <w:rsid w:val="00DD312E"/>
    <w:rsid w:val="00DD3351"/>
    <w:rsid w:val="00DD3901"/>
    <w:rsid w:val="00DD3A7F"/>
    <w:rsid w:val="00DD3DA1"/>
    <w:rsid w:val="00DD4262"/>
    <w:rsid w:val="00DD4DB7"/>
    <w:rsid w:val="00DD5364"/>
    <w:rsid w:val="00DD5737"/>
    <w:rsid w:val="00DD7408"/>
    <w:rsid w:val="00DE28B9"/>
    <w:rsid w:val="00DE2AB6"/>
    <w:rsid w:val="00DE2C89"/>
    <w:rsid w:val="00DE5B25"/>
    <w:rsid w:val="00DE79CA"/>
    <w:rsid w:val="00DF1DED"/>
    <w:rsid w:val="00DF2264"/>
    <w:rsid w:val="00DF2F98"/>
    <w:rsid w:val="00DF3351"/>
    <w:rsid w:val="00DF565C"/>
    <w:rsid w:val="00DF7E31"/>
    <w:rsid w:val="00E04A03"/>
    <w:rsid w:val="00E06A15"/>
    <w:rsid w:val="00E0718F"/>
    <w:rsid w:val="00E07CC0"/>
    <w:rsid w:val="00E11611"/>
    <w:rsid w:val="00E13882"/>
    <w:rsid w:val="00E1544E"/>
    <w:rsid w:val="00E15660"/>
    <w:rsid w:val="00E16904"/>
    <w:rsid w:val="00E172BE"/>
    <w:rsid w:val="00E17FC7"/>
    <w:rsid w:val="00E2524F"/>
    <w:rsid w:val="00E2591A"/>
    <w:rsid w:val="00E25CE5"/>
    <w:rsid w:val="00E25EF7"/>
    <w:rsid w:val="00E328CA"/>
    <w:rsid w:val="00E35C12"/>
    <w:rsid w:val="00E35EEE"/>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3902"/>
    <w:rsid w:val="00EA4BF2"/>
    <w:rsid w:val="00EA7145"/>
    <w:rsid w:val="00EA728E"/>
    <w:rsid w:val="00EB0EC7"/>
    <w:rsid w:val="00EB264E"/>
    <w:rsid w:val="00EB4068"/>
    <w:rsid w:val="00EB6761"/>
    <w:rsid w:val="00EC32C9"/>
    <w:rsid w:val="00EC529E"/>
    <w:rsid w:val="00EC552D"/>
    <w:rsid w:val="00EC57B9"/>
    <w:rsid w:val="00ED0F8E"/>
    <w:rsid w:val="00ED2110"/>
    <w:rsid w:val="00ED3532"/>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6BB"/>
    <w:rsid w:val="00F12A8D"/>
    <w:rsid w:val="00F12B68"/>
    <w:rsid w:val="00F12CBE"/>
    <w:rsid w:val="00F15073"/>
    <w:rsid w:val="00F155FA"/>
    <w:rsid w:val="00F1734D"/>
    <w:rsid w:val="00F17463"/>
    <w:rsid w:val="00F21291"/>
    <w:rsid w:val="00F2165F"/>
    <w:rsid w:val="00F2649C"/>
    <w:rsid w:val="00F27DF7"/>
    <w:rsid w:val="00F30F36"/>
    <w:rsid w:val="00F31956"/>
    <w:rsid w:val="00F327F7"/>
    <w:rsid w:val="00F32AD7"/>
    <w:rsid w:val="00F32B62"/>
    <w:rsid w:val="00F332AB"/>
    <w:rsid w:val="00F333FF"/>
    <w:rsid w:val="00F33568"/>
    <w:rsid w:val="00F33685"/>
    <w:rsid w:val="00F3512C"/>
    <w:rsid w:val="00F35156"/>
    <w:rsid w:val="00F368BD"/>
    <w:rsid w:val="00F37419"/>
    <w:rsid w:val="00F410E6"/>
    <w:rsid w:val="00F43174"/>
    <w:rsid w:val="00F44E5C"/>
    <w:rsid w:val="00F46F3D"/>
    <w:rsid w:val="00F46FFD"/>
    <w:rsid w:val="00F52207"/>
    <w:rsid w:val="00F52235"/>
    <w:rsid w:val="00F53093"/>
    <w:rsid w:val="00F60608"/>
    <w:rsid w:val="00F6435D"/>
    <w:rsid w:val="00F65870"/>
    <w:rsid w:val="00F66E42"/>
    <w:rsid w:val="00F67315"/>
    <w:rsid w:val="00F716DB"/>
    <w:rsid w:val="00F72E2F"/>
    <w:rsid w:val="00F72EBC"/>
    <w:rsid w:val="00F749E5"/>
    <w:rsid w:val="00F818B6"/>
    <w:rsid w:val="00F84EAF"/>
    <w:rsid w:val="00F87AC9"/>
    <w:rsid w:val="00F9031F"/>
    <w:rsid w:val="00F96028"/>
    <w:rsid w:val="00F967F8"/>
    <w:rsid w:val="00FA3A0E"/>
    <w:rsid w:val="00FA40C2"/>
    <w:rsid w:val="00FA411D"/>
    <w:rsid w:val="00FA4EDB"/>
    <w:rsid w:val="00FA51B2"/>
    <w:rsid w:val="00FB0C93"/>
    <w:rsid w:val="00FB1004"/>
    <w:rsid w:val="00FB14C7"/>
    <w:rsid w:val="00FB1F0F"/>
    <w:rsid w:val="00FB29C9"/>
    <w:rsid w:val="00FC2D85"/>
    <w:rsid w:val="00FC4116"/>
    <w:rsid w:val="00FC5CD7"/>
    <w:rsid w:val="00FC5DAD"/>
    <w:rsid w:val="00FD03E0"/>
    <w:rsid w:val="00FD17F7"/>
    <w:rsid w:val="00FD478F"/>
    <w:rsid w:val="00FD6479"/>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 w:val="00FF7E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4085E"/>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3D2269-73DE-497A-90DD-47A55D9FF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3CF332B1</Template>
  <TotalTime>356</TotalTime>
  <Pages>3</Pages>
  <Words>915</Words>
  <Characters>5221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33</cp:revision>
  <cp:lastPrinted>2019-05-15T08:17:00Z</cp:lastPrinted>
  <dcterms:created xsi:type="dcterms:W3CDTF">2020-02-03T11:57:00Z</dcterms:created>
  <dcterms:modified xsi:type="dcterms:W3CDTF">2020-02-20T08:21:00Z</dcterms:modified>
</cp:coreProperties>
</file>