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B2BBB3" w14:textId="77777777" w:rsidR="00293884" w:rsidRPr="00FA1794" w:rsidRDefault="00FA1794" w:rsidP="00343BCF">
      <w:pPr>
        <w:spacing w:after="0" w:line="276" w:lineRule="auto"/>
        <w:jc w:val="center"/>
        <w:rPr>
          <w:sz w:val="28"/>
          <w:szCs w:val="28"/>
        </w:rPr>
      </w:pPr>
      <w:r w:rsidRPr="00FA1794">
        <w:rPr>
          <w:sz w:val="28"/>
          <w:szCs w:val="28"/>
        </w:rPr>
        <w:t>CCSG Health and Safety update April 2020</w:t>
      </w:r>
    </w:p>
    <w:p w14:paraId="35D7C8AD" w14:textId="77777777" w:rsidR="00720B56" w:rsidRDefault="00720B56" w:rsidP="00343BCF">
      <w:pPr>
        <w:spacing w:after="0" w:line="276" w:lineRule="auto"/>
      </w:pPr>
    </w:p>
    <w:p w14:paraId="03510EAB" w14:textId="3EC5990C" w:rsidR="00FA1794" w:rsidRDefault="00720B56" w:rsidP="00343BCF">
      <w:pPr>
        <w:spacing w:after="0" w:line="276" w:lineRule="auto"/>
      </w:pPr>
      <w:r>
        <w:t>As the country is i</w:t>
      </w:r>
      <w:r w:rsidR="00FA1794">
        <w:t xml:space="preserve">n lock-down due to COVID-19, the University </w:t>
      </w:r>
      <w:r w:rsidR="00105F25">
        <w:t xml:space="preserve">largely </w:t>
      </w:r>
      <w:r w:rsidR="00FA1794">
        <w:t>closed and most normal business suspended</w:t>
      </w:r>
      <w:r w:rsidR="00105F25">
        <w:t xml:space="preserve"> on 20</w:t>
      </w:r>
      <w:r w:rsidR="00105F25" w:rsidRPr="00105F25">
        <w:rPr>
          <w:vertAlign w:val="superscript"/>
        </w:rPr>
        <w:t>th</w:t>
      </w:r>
      <w:r w:rsidR="00105F25">
        <w:t xml:space="preserve"> March 2020</w:t>
      </w:r>
      <w:r w:rsidR="00FA1794">
        <w:t>, the CCSG Health and Safety meeting scheduled for 7</w:t>
      </w:r>
      <w:r w:rsidR="00FA1794" w:rsidRPr="00FA1794">
        <w:rPr>
          <w:vertAlign w:val="superscript"/>
        </w:rPr>
        <w:t>th</w:t>
      </w:r>
      <w:r w:rsidR="00FA1794">
        <w:t xml:space="preserve"> April has been </w:t>
      </w:r>
      <w:r w:rsidR="006D043A">
        <w:t>conducted via correspondence</w:t>
      </w:r>
      <w:r w:rsidR="00FA1794">
        <w:t>.</w:t>
      </w:r>
      <w:r w:rsidR="006D043A">
        <w:t xml:space="preserve"> </w:t>
      </w:r>
      <w:r w:rsidR="00FA1794">
        <w:t xml:space="preserve">Each business was asked to provide a written update </w:t>
      </w:r>
      <w:r w:rsidR="00012FCC">
        <w:t>and this is a summary of those updates.</w:t>
      </w:r>
    </w:p>
    <w:p w14:paraId="57AC7A14" w14:textId="77777777" w:rsidR="00343BCF" w:rsidRDefault="00343BCF" w:rsidP="00343BCF">
      <w:pPr>
        <w:spacing w:after="0" w:line="276" w:lineRule="auto"/>
      </w:pPr>
    </w:p>
    <w:p w14:paraId="0ED447CF" w14:textId="77777777" w:rsidR="00012FCC" w:rsidRPr="004C702C" w:rsidRDefault="00012FCC" w:rsidP="00343BCF">
      <w:pPr>
        <w:spacing w:after="0" w:line="276" w:lineRule="auto"/>
        <w:jc w:val="center"/>
        <w:rPr>
          <w:b/>
          <w:sz w:val="24"/>
          <w:szCs w:val="24"/>
        </w:rPr>
      </w:pPr>
      <w:r w:rsidRPr="00AB12FD">
        <w:rPr>
          <w:b/>
          <w:sz w:val="24"/>
          <w:szCs w:val="24"/>
        </w:rPr>
        <w:t>Risk assessment</w:t>
      </w:r>
    </w:p>
    <w:p w14:paraId="00D381F5" w14:textId="4B2EE5A8" w:rsidR="00720B56" w:rsidRDefault="006A7C98" w:rsidP="006A7C98">
      <w:pPr>
        <w:spacing w:after="120" w:line="276" w:lineRule="auto"/>
      </w:pPr>
      <w:r>
        <w:t>Warwick Arts Centre and Warwick Sport will be</w:t>
      </w:r>
      <w:r w:rsidR="004C702C">
        <w:t xml:space="preserve"> reviewing and updating all risk </w:t>
      </w:r>
      <w:r>
        <w:t>assessments during closure.</w:t>
      </w:r>
      <w:r w:rsidR="00A7042F">
        <w:t xml:space="preserve"> Deadlines for completion are 24</w:t>
      </w:r>
      <w:r w:rsidR="00A7042F" w:rsidRPr="00A7042F">
        <w:rPr>
          <w:vertAlign w:val="superscript"/>
        </w:rPr>
        <w:t>th</w:t>
      </w:r>
      <w:r w:rsidR="00A7042F">
        <w:t xml:space="preserve"> April and 10</w:t>
      </w:r>
      <w:r w:rsidR="00A7042F" w:rsidRPr="00A7042F">
        <w:rPr>
          <w:vertAlign w:val="superscript"/>
        </w:rPr>
        <w:t>th</w:t>
      </w:r>
      <w:r w:rsidR="00A7042F">
        <w:t xml:space="preserve"> April respectively but as some staff may be furloughed these may have to be extended.</w:t>
      </w:r>
    </w:p>
    <w:p w14:paraId="4D2D387E" w14:textId="4295FD5E" w:rsidR="00CB4FAC" w:rsidRDefault="00E84A9D" w:rsidP="006A7C98">
      <w:pPr>
        <w:spacing w:after="120" w:line="276" w:lineRule="auto"/>
      </w:pPr>
      <w:r>
        <w:t>Warwick Arts Centre will be undertaking specific risk assessments of the operating models on the Music Centre and Visual Arts.</w:t>
      </w:r>
      <w:r w:rsidR="00A7042F">
        <w:t xml:space="preserve"> Deadline is 1</w:t>
      </w:r>
      <w:r w:rsidR="00A7042F" w:rsidRPr="00A7042F">
        <w:rPr>
          <w:vertAlign w:val="superscript"/>
        </w:rPr>
        <w:t>st</w:t>
      </w:r>
      <w:r w:rsidR="00A7042F">
        <w:t xml:space="preserve"> May.</w:t>
      </w:r>
      <w:r>
        <w:t xml:space="preserve"> They are also undertaking a review of fire panels and alarms </w:t>
      </w:r>
      <w:r w:rsidR="00CB4FAC">
        <w:t>including</w:t>
      </w:r>
      <w:r>
        <w:t xml:space="preserve"> a review of evacuation procedures.</w:t>
      </w:r>
    </w:p>
    <w:p w14:paraId="5DB51A59" w14:textId="55F3C873" w:rsidR="001D0EA1" w:rsidRDefault="00CB4FAC" w:rsidP="006A7C98">
      <w:pPr>
        <w:spacing w:after="120" w:line="276" w:lineRule="auto"/>
      </w:pPr>
      <w:r>
        <w:t xml:space="preserve">Conference Park &amp; Events (CP&amp;E) are introducing generic risk assessments </w:t>
      </w:r>
      <w:r w:rsidRPr="00CB4FAC">
        <w:t xml:space="preserve">that cover </w:t>
      </w:r>
      <w:r>
        <w:t xml:space="preserve">a </w:t>
      </w:r>
      <w:r w:rsidRPr="00CB4FAC">
        <w:t>range of work areas to impr</w:t>
      </w:r>
      <w:r>
        <w:t>ove ease of use and having a risk assessment</w:t>
      </w:r>
      <w:r w:rsidRPr="00CB4FAC">
        <w:t xml:space="preserve"> for every task and area. The</w:t>
      </w:r>
      <w:r>
        <w:t xml:space="preserve"> team are also updating all SOP</w:t>
      </w:r>
      <w:r w:rsidRPr="00CB4FAC">
        <w:t>s as part of this process</w:t>
      </w:r>
      <w:r>
        <w:t>.</w:t>
      </w:r>
      <w:r w:rsidR="0037246D">
        <w:t xml:space="preserve"> The first review date for these is 9</w:t>
      </w:r>
      <w:r w:rsidR="0037246D" w:rsidRPr="0037246D">
        <w:rPr>
          <w:vertAlign w:val="superscript"/>
        </w:rPr>
        <w:t>th</w:t>
      </w:r>
      <w:r w:rsidR="0037246D">
        <w:t xml:space="preserve"> April 2020.</w:t>
      </w:r>
    </w:p>
    <w:p w14:paraId="045DB8C0" w14:textId="061B4B26" w:rsidR="009B1150" w:rsidRDefault="009B1150" w:rsidP="006A7C98">
      <w:pPr>
        <w:spacing w:after="120" w:line="276" w:lineRule="auto"/>
      </w:pPr>
      <w:r>
        <w:t>The Training and Conference Centres (TCCs) staff are continuing to review their risk assessment</w:t>
      </w:r>
      <w:r w:rsidRPr="009B1150">
        <w:t>s and SOP</w:t>
      </w:r>
      <w:r>
        <w:t>s</w:t>
      </w:r>
      <w:r w:rsidRPr="009B1150">
        <w:t xml:space="preserve"> whilst working from home and sharing them fo</w:t>
      </w:r>
      <w:r w:rsidR="0022691E">
        <w:t xml:space="preserve">r discussion with their teams. </w:t>
      </w:r>
    </w:p>
    <w:p w14:paraId="6A1637A6" w14:textId="59A78EDD" w:rsidR="001D0EA1" w:rsidRDefault="001D0EA1" w:rsidP="006A7C98">
      <w:pPr>
        <w:spacing w:after="120" w:line="276" w:lineRule="auto"/>
      </w:pPr>
      <w:r>
        <w:t xml:space="preserve">Warwick Retail have all of their risk assessments up to date and signed off. These will be circulated to the whole Retail Team when the related SOPs have been updated. </w:t>
      </w:r>
      <w:r w:rsidRPr="001D0EA1">
        <w:t>Manager and Ass</w:t>
      </w:r>
      <w:r>
        <w:t>istan</w:t>
      </w:r>
      <w:r w:rsidRPr="001D0EA1">
        <w:t xml:space="preserve">t Unit Mangers </w:t>
      </w:r>
      <w:r>
        <w:t xml:space="preserve">are </w:t>
      </w:r>
      <w:r w:rsidRPr="001D0EA1">
        <w:t>doing this as part of t</w:t>
      </w:r>
      <w:r w:rsidR="0055144B">
        <w:t>heir WFH task list during the COVID</w:t>
      </w:r>
      <w:r w:rsidRPr="001D0EA1">
        <w:t>-19 outbreak.</w:t>
      </w:r>
    </w:p>
    <w:p w14:paraId="0C209C70" w14:textId="3CBB5CB9" w:rsidR="00483423" w:rsidRDefault="00022E3E" w:rsidP="006A7C98">
      <w:pPr>
        <w:spacing w:after="120" w:line="276" w:lineRule="auto"/>
      </w:pPr>
      <w:r>
        <w:t>University H&amp;S have reported that the risk assessment module in</w:t>
      </w:r>
      <w:r w:rsidR="00483423">
        <w:t xml:space="preserve"> </w:t>
      </w:r>
      <w:proofErr w:type="gramStart"/>
      <w:r w:rsidR="00483423">
        <w:t>SHE</w:t>
      </w:r>
      <w:proofErr w:type="gramEnd"/>
      <w:r w:rsidR="00483423">
        <w:t xml:space="preserve"> </w:t>
      </w:r>
      <w:r>
        <w:t>is currently being trialled with WMG. It is unlikely to be available to CCSG during the COVID-19 lockdown period.</w:t>
      </w:r>
    </w:p>
    <w:p w14:paraId="40ED1F32" w14:textId="5848A2F0" w:rsidR="00071E0C" w:rsidRDefault="00071E0C" w:rsidP="006A7C98">
      <w:pPr>
        <w:spacing w:after="120" w:line="276" w:lineRule="auto"/>
      </w:pPr>
      <w:r>
        <w:t>WEG’s office risk assessments have been updated.</w:t>
      </w:r>
    </w:p>
    <w:p w14:paraId="70E9CCC7" w14:textId="77777777" w:rsidR="00012FCC" w:rsidRPr="00012FCC" w:rsidRDefault="00012FCC" w:rsidP="00343BCF">
      <w:pPr>
        <w:spacing w:after="0" w:line="276" w:lineRule="auto"/>
      </w:pPr>
    </w:p>
    <w:p w14:paraId="5461DCA9" w14:textId="77777777" w:rsidR="00012FCC" w:rsidRPr="00F376C6" w:rsidRDefault="00012FCC" w:rsidP="00343BCF">
      <w:pPr>
        <w:spacing w:after="0" w:line="276" w:lineRule="auto"/>
        <w:jc w:val="center"/>
        <w:rPr>
          <w:b/>
          <w:sz w:val="24"/>
          <w:szCs w:val="24"/>
        </w:rPr>
      </w:pPr>
      <w:r w:rsidRPr="00F376C6">
        <w:rPr>
          <w:b/>
          <w:sz w:val="24"/>
          <w:szCs w:val="24"/>
        </w:rPr>
        <w:t>Training</w:t>
      </w:r>
    </w:p>
    <w:p w14:paraId="495B2EAA" w14:textId="77777777" w:rsidR="0038646F" w:rsidRPr="0038646F" w:rsidRDefault="00F376C6" w:rsidP="0038646F">
      <w:pPr>
        <w:spacing w:after="120" w:line="276" w:lineRule="auto"/>
        <w:rPr>
          <w:b/>
        </w:rPr>
      </w:pPr>
      <w:r w:rsidRPr="00F376C6">
        <w:rPr>
          <w:b/>
        </w:rPr>
        <w:t>Update from Kevin Hamer</w:t>
      </w:r>
    </w:p>
    <w:p w14:paraId="4A19FF7B" w14:textId="77777777" w:rsidR="00F376C6" w:rsidRPr="00F376C6" w:rsidRDefault="00F376C6" w:rsidP="0038646F">
      <w:pPr>
        <w:spacing w:after="120" w:line="276" w:lineRule="auto"/>
        <w:rPr>
          <w:rFonts w:cstheme="minorHAnsi"/>
          <w:b/>
          <w:u w:val="single"/>
        </w:rPr>
      </w:pPr>
      <w:r w:rsidRPr="00F376C6">
        <w:rPr>
          <w:rFonts w:cstheme="minorHAnsi"/>
          <w:b/>
          <w:u w:val="single"/>
        </w:rPr>
        <w:t>Delivered since March meeting</w:t>
      </w:r>
    </w:p>
    <w:p w14:paraId="626AF5B6" w14:textId="77777777" w:rsidR="00F376C6" w:rsidRPr="00F376C6" w:rsidRDefault="00F376C6" w:rsidP="00343BCF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Food Safety Level 2</w:t>
      </w:r>
    </w:p>
    <w:p w14:paraId="3C6133C4" w14:textId="77777777" w:rsidR="00F376C6" w:rsidRPr="00F376C6" w:rsidRDefault="00F376C6" w:rsidP="00343BCF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Food Allergens Level 2</w:t>
      </w:r>
    </w:p>
    <w:p w14:paraId="780BA836" w14:textId="77777777" w:rsidR="00F376C6" w:rsidRPr="00F376C6" w:rsidRDefault="00F376C6" w:rsidP="00343BCF">
      <w:pPr>
        <w:spacing w:after="0" w:line="276" w:lineRule="auto"/>
        <w:rPr>
          <w:rFonts w:cstheme="minorHAnsi"/>
        </w:rPr>
      </w:pPr>
    </w:p>
    <w:p w14:paraId="724120CA" w14:textId="77777777" w:rsidR="00F376C6" w:rsidRPr="00F376C6" w:rsidRDefault="00F376C6" w:rsidP="00343BCF">
      <w:pPr>
        <w:spacing w:after="0" w:line="276" w:lineRule="auto"/>
        <w:rPr>
          <w:rFonts w:cstheme="minorHAnsi"/>
          <w:b/>
          <w:u w:val="single"/>
        </w:rPr>
      </w:pPr>
      <w:r w:rsidRPr="00F376C6">
        <w:rPr>
          <w:rFonts w:cstheme="minorHAnsi"/>
          <w:b/>
          <w:u w:val="single"/>
        </w:rPr>
        <w:t xml:space="preserve">Cancellations/postponements due to </w:t>
      </w:r>
      <w:proofErr w:type="spellStart"/>
      <w:r w:rsidRPr="00F376C6">
        <w:rPr>
          <w:rFonts w:cstheme="minorHAnsi"/>
          <w:b/>
          <w:u w:val="single"/>
        </w:rPr>
        <w:t>Covid</w:t>
      </w:r>
      <w:proofErr w:type="spellEnd"/>
      <w:r w:rsidRPr="00F376C6">
        <w:rPr>
          <w:rFonts w:cstheme="minorHAnsi"/>
          <w:b/>
          <w:u w:val="single"/>
        </w:rPr>
        <w:t xml:space="preserve"> – 19 (i</w:t>
      </w:r>
      <w:r>
        <w:rPr>
          <w:rFonts w:cstheme="minorHAnsi"/>
          <w:b/>
          <w:u w:val="single"/>
        </w:rPr>
        <w:t>.</w:t>
      </w:r>
      <w:r w:rsidRPr="00F376C6">
        <w:rPr>
          <w:rFonts w:cstheme="minorHAnsi"/>
          <w:b/>
          <w:u w:val="single"/>
        </w:rPr>
        <w:t>e</w:t>
      </w:r>
      <w:r>
        <w:rPr>
          <w:rFonts w:cstheme="minorHAnsi"/>
          <w:b/>
          <w:u w:val="single"/>
        </w:rPr>
        <w:t>.</w:t>
      </w:r>
      <w:r w:rsidRPr="00F376C6">
        <w:rPr>
          <w:rFonts w:cstheme="minorHAnsi"/>
          <w:b/>
          <w:u w:val="single"/>
        </w:rPr>
        <w:t xml:space="preserve"> </w:t>
      </w:r>
      <w:proofErr w:type="gramStart"/>
      <w:r w:rsidRPr="00F376C6">
        <w:rPr>
          <w:rFonts w:cstheme="minorHAnsi"/>
          <w:b/>
          <w:u w:val="single"/>
        </w:rPr>
        <w:t>Summer</w:t>
      </w:r>
      <w:proofErr w:type="gramEnd"/>
      <w:r w:rsidRPr="00F376C6">
        <w:rPr>
          <w:rFonts w:cstheme="minorHAnsi"/>
          <w:b/>
          <w:u w:val="single"/>
        </w:rPr>
        <w:t xml:space="preserve"> term) </w:t>
      </w:r>
    </w:p>
    <w:p w14:paraId="4793EB48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Legal updates – 2 sessions for managers and 1 for Steering</w:t>
      </w:r>
    </w:p>
    <w:p w14:paraId="10B5F36A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Food Safety Level 3 (3 programmes)</w:t>
      </w:r>
    </w:p>
    <w:p w14:paraId="2F47DD36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NEBOSH – 2 programmes</w:t>
      </w:r>
    </w:p>
    <w:p w14:paraId="72FE20D4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Incident Investigation and Inspection</w:t>
      </w:r>
    </w:p>
    <w:p w14:paraId="1A3E5868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Compactor Management</w:t>
      </w:r>
    </w:p>
    <w:p w14:paraId="64D25D21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Selecting, Procuring and Managing Contractors</w:t>
      </w:r>
    </w:p>
    <w:p w14:paraId="754BA289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Manual Handling Train the Trainer</w:t>
      </w:r>
    </w:p>
    <w:p w14:paraId="71A76305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lastRenderedPageBreak/>
        <w:t>First Aid</w:t>
      </w:r>
    </w:p>
    <w:p w14:paraId="3D8E9D65" w14:textId="77777777" w:rsidR="00F376C6" w:rsidRPr="00F376C6" w:rsidRDefault="00F376C6" w:rsidP="00343BCF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76C6">
        <w:rPr>
          <w:rFonts w:asciiTheme="minorHAnsi" w:hAnsiTheme="minorHAnsi" w:cstheme="minorHAnsi"/>
          <w:sz w:val="22"/>
          <w:szCs w:val="22"/>
        </w:rPr>
        <w:t>First Aid refresher</w:t>
      </w:r>
    </w:p>
    <w:p w14:paraId="3ACCBC94" w14:textId="0F56B993" w:rsidR="00AA3788" w:rsidRPr="00F376C6" w:rsidRDefault="00EC5B5E" w:rsidP="00343BCF">
      <w:p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Consideration has been given to whether these courses could be run via video conferencing. </w:t>
      </w:r>
      <w:r w:rsidR="00AA3788">
        <w:rPr>
          <w:rFonts w:cstheme="minorHAnsi"/>
        </w:rPr>
        <w:t>The Health &amp; Safety Adv</w:t>
      </w:r>
      <w:r>
        <w:rPr>
          <w:rFonts w:cstheme="minorHAnsi"/>
        </w:rPr>
        <w:t>iser</w:t>
      </w:r>
      <w:r w:rsidR="00ED2CA6">
        <w:rPr>
          <w:rFonts w:cstheme="minorHAnsi"/>
        </w:rPr>
        <w:t xml:space="preserve"> (HSA)</w:t>
      </w:r>
      <w:r>
        <w:rPr>
          <w:rFonts w:cstheme="minorHAnsi"/>
        </w:rPr>
        <w:t>, who runs these courses, is of the view</w:t>
      </w:r>
      <w:r w:rsidRPr="00EC5B5E">
        <w:rPr>
          <w:rFonts w:cstheme="minorHAnsi"/>
        </w:rPr>
        <w:t xml:space="preserve"> that the programmes (most of which are lengthy) are better suited as face to face interventions plus there would be a considerable amount of work and time</w:t>
      </w:r>
      <w:r w:rsidR="00A01DB0">
        <w:rPr>
          <w:rFonts w:cstheme="minorHAnsi"/>
        </w:rPr>
        <w:t xml:space="preserve"> involved in transferring to on</w:t>
      </w:r>
      <w:bookmarkStart w:id="0" w:name="_GoBack"/>
      <w:bookmarkEnd w:id="0"/>
      <w:r w:rsidRPr="00EC5B5E">
        <w:rPr>
          <w:rFonts w:cstheme="minorHAnsi"/>
        </w:rPr>
        <w:t>line.</w:t>
      </w:r>
    </w:p>
    <w:p w14:paraId="1CCF7DBA" w14:textId="77777777" w:rsidR="00EC5B5E" w:rsidRDefault="00EC5B5E" w:rsidP="00343BCF">
      <w:pPr>
        <w:spacing w:after="0" w:line="276" w:lineRule="auto"/>
        <w:rPr>
          <w:rFonts w:cstheme="minorHAnsi"/>
          <w:b/>
          <w:u w:val="single"/>
        </w:rPr>
      </w:pPr>
    </w:p>
    <w:p w14:paraId="5BAD5A10" w14:textId="11985A5E" w:rsidR="00F376C6" w:rsidRPr="00F376C6" w:rsidRDefault="00F376C6" w:rsidP="00343BCF">
      <w:pPr>
        <w:spacing w:after="0" w:line="276" w:lineRule="auto"/>
        <w:rPr>
          <w:rFonts w:cstheme="minorHAnsi"/>
          <w:b/>
          <w:u w:val="single"/>
        </w:rPr>
      </w:pPr>
      <w:r w:rsidRPr="00F376C6">
        <w:rPr>
          <w:rFonts w:cstheme="minorHAnsi"/>
          <w:b/>
          <w:u w:val="single"/>
        </w:rPr>
        <w:t>Moodle training</w:t>
      </w:r>
    </w:p>
    <w:p w14:paraId="2464FB3F" w14:textId="5DC5C1DA" w:rsidR="00F376C6" w:rsidRDefault="00F376C6" w:rsidP="00343BCF">
      <w:pPr>
        <w:spacing w:after="0" w:line="276" w:lineRule="auto"/>
        <w:rPr>
          <w:rFonts w:cstheme="minorHAnsi"/>
        </w:rPr>
      </w:pPr>
      <w:r>
        <w:rPr>
          <w:rFonts w:cstheme="minorHAnsi"/>
        </w:rPr>
        <w:t>G</w:t>
      </w:r>
      <w:r w:rsidRPr="00F376C6">
        <w:rPr>
          <w:rFonts w:cstheme="minorHAnsi"/>
        </w:rPr>
        <w:t xml:space="preserve">iven the current situation staff are being asked to complete all necessary </w:t>
      </w:r>
      <w:proofErr w:type="spellStart"/>
      <w:r w:rsidRPr="00F376C6">
        <w:rPr>
          <w:rFonts w:cstheme="minorHAnsi"/>
        </w:rPr>
        <w:t>Moodles</w:t>
      </w:r>
      <w:proofErr w:type="spellEnd"/>
      <w:r w:rsidRPr="00F376C6">
        <w:rPr>
          <w:rFonts w:cstheme="minorHAnsi"/>
        </w:rPr>
        <w:t xml:space="preserve"> including those for compliance and due diligence. </w:t>
      </w:r>
      <w:r w:rsidR="005C4951">
        <w:rPr>
          <w:rFonts w:cstheme="minorHAnsi"/>
        </w:rPr>
        <w:t xml:space="preserve">The </w:t>
      </w:r>
      <w:r w:rsidR="005C4951" w:rsidRPr="005C4951">
        <w:rPr>
          <w:rFonts w:cstheme="minorHAnsi"/>
        </w:rPr>
        <w:t>Organisation Development Consultant</w:t>
      </w:r>
      <w:r w:rsidRPr="00F376C6">
        <w:rPr>
          <w:rFonts w:cstheme="minorHAnsi"/>
        </w:rPr>
        <w:t xml:space="preserve"> </w:t>
      </w:r>
      <w:r w:rsidR="005C4951">
        <w:rPr>
          <w:rFonts w:cstheme="minorHAnsi"/>
        </w:rPr>
        <w:t xml:space="preserve">has </w:t>
      </w:r>
      <w:r w:rsidRPr="00F376C6">
        <w:rPr>
          <w:rFonts w:cstheme="minorHAnsi"/>
        </w:rPr>
        <w:t>circulat</w:t>
      </w:r>
      <w:r w:rsidR="00483423">
        <w:rPr>
          <w:rFonts w:cstheme="minorHAnsi"/>
        </w:rPr>
        <w:t>ed links to all managers and OD ha</w:t>
      </w:r>
      <w:r w:rsidRPr="00F376C6">
        <w:rPr>
          <w:rFonts w:cstheme="minorHAnsi"/>
        </w:rPr>
        <w:t>ve been dealing with all requests where people have been struggling with functionality.</w:t>
      </w:r>
    </w:p>
    <w:p w14:paraId="510754C9" w14:textId="77777777" w:rsidR="004C702C" w:rsidRDefault="004C702C" w:rsidP="00343BCF">
      <w:pPr>
        <w:spacing w:after="0" w:line="276" w:lineRule="auto"/>
        <w:rPr>
          <w:rFonts w:cstheme="minorHAnsi"/>
        </w:rPr>
      </w:pPr>
    </w:p>
    <w:p w14:paraId="214C8601" w14:textId="77777777" w:rsidR="00F376C6" w:rsidRPr="00F376C6" w:rsidRDefault="00F376C6" w:rsidP="00343BCF">
      <w:pPr>
        <w:spacing w:after="0" w:line="276" w:lineRule="auto"/>
        <w:rPr>
          <w:rFonts w:cstheme="minorHAnsi"/>
          <w:b/>
          <w:u w:val="single"/>
        </w:rPr>
      </w:pPr>
      <w:r w:rsidRPr="00F376C6">
        <w:rPr>
          <w:rFonts w:cstheme="minorHAnsi"/>
          <w:b/>
          <w:u w:val="single"/>
        </w:rPr>
        <w:t>L&amp;D Forum</w:t>
      </w:r>
    </w:p>
    <w:p w14:paraId="3F6D50FC" w14:textId="02A8695C" w:rsidR="009D38EF" w:rsidRDefault="00F376C6" w:rsidP="00343BCF">
      <w:pPr>
        <w:spacing w:after="0" w:line="276" w:lineRule="auto"/>
        <w:rPr>
          <w:rFonts w:cstheme="minorHAnsi"/>
        </w:rPr>
      </w:pPr>
      <w:r>
        <w:rPr>
          <w:rFonts w:cstheme="minorHAnsi"/>
        </w:rPr>
        <w:t>T</w:t>
      </w:r>
      <w:r w:rsidRPr="00F376C6">
        <w:rPr>
          <w:rFonts w:cstheme="minorHAnsi"/>
        </w:rPr>
        <w:t>he first o</w:t>
      </w:r>
      <w:r>
        <w:rPr>
          <w:rFonts w:cstheme="minorHAnsi"/>
        </w:rPr>
        <w:t xml:space="preserve">f the new L&amp;D forums took place on </w:t>
      </w:r>
      <w:r w:rsidRPr="00F376C6">
        <w:rPr>
          <w:rFonts w:cstheme="minorHAnsi"/>
        </w:rPr>
        <w:t>2</w:t>
      </w:r>
      <w:r w:rsidRPr="00F376C6">
        <w:rPr>
          <w:rFonts w:cstheme="minorHAnsi"/>
          <w:vertAlign w:val="superscript"/>
        </w:rPr>
        <w:t>nd</w:t>
      </w:r>
      <w:r>
        <w:rPr>
          <w:rFonts w:cstheme="minorHAnsi"/>
        </w:rPr>
        <w:t xml:space="preserve"> April</w:t>
      </w:r>
      <w:r w:rsidRPr="00F376C6">
        <w:rPr>
          <w:rFonts w:cstheme="minorHAnsi"/>
        </w:rPr>
        <w:t xml:space="preserve"> – a space for tho</w:t>
      </w:r>
      <w:r w:rsidR="009D38EF">
        <w:rPr>
          <w:rFonts w:cstheme="minorHAnsi"/>
        </w:rPr>
        <w:t>se with L&amp;D admin, coordination and support roles to meet and</w:t>
      </w:r>
      <w:r w:rsidRPr="00F376C6">
        <w:rPr>
          <w:rFonts w:cstheme="minorHAnsi"/>
        </w:rPr>
        <w:t xml:space="preserve"> discuss </w:t>
      </w:r>
      <w:r w:rsidR="009D38EF">
        <w:rPr>
          <w:rFonts w:cstheme="minorHAnsi"/>
        </w:rPr>
        <w:t>common and relevant issues. Discussed at the first forum:</w:t>
      </w:r>
    </w:p>
    <w:p w14:paraId="2B608383" w14:textId="4BE6AB8C" w:rsidR="009D38EF" w:rsidRDefault="009D38EF" w:rsidP="009D38EF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importance of record keeping fo</w:t>
      </w:r>
      <w:r w:rsidRPr="009D38EF">
        <w:rPr>
          <w:rFonts w:asciiTheme="minorHAnsi" w:hAnsiTheme="minorHAnsi" w:cstheme="minorHAnsi"/>
          <w:sz w:val="22"/>
          <w:szCs w:val="22"/>
        </w:rPr>
        <w:t>r all staff groups (permanent, temporary, agency and volunteers) for induction and</w:t>
      </w:r>
      <w:r>
        <w:rPr>
          <w:rFonts w:asciiTheme="minorHAnsi" w:hAnsiTheme="minorHAnsi" w:cstheme="minorHAnsi"/>
          <w:sz w:val="22"/>
          <w:szCs w:val="22"/>
        </w:rPr>
        <w:t xml:space="preserve"> all locally organised training</w:t>
      </w:r>
    </w:p>
    <w:p w14:paraId="6BB63266" w14:textId="77777777" w:rsidR="009D38EF" w:rsidRDefault="00F376C6" w:rsidP="009D38EF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8EF">
        <w:rPr>
          <w:rFonts w:asciiTheme="minorHAnsi" w:hAnsiTheme="minorHAnsi" w:cstheme="minorHAnsi"/>
          <w:sz w:val="22"/>
          <w:szCs w:val="22"/>
        </w:rPr>
        <w:t>T</w:t>
      </w:r>
      <w:r w:rsidR="009D38EF">
        <w:rPr>
          <w:rFonts w:asciiTheme="minorHAnsi" w:hAnsiTheme="minorHAnsi" w:cstheme="minorHAnsi"/>
          <w:sz w:val="22"/>
          <w:szCs w:val="22"/>
        </w:rPr>
        <w:t xml:space="preserve">raining </w:t>
      </w:r>
      <w:r w:rsidRPr="009D38EF">
        <w:rPr>
          <w:rFonts w:asciiTheme="minorHAnsi" w:hAnsiTheme="minorHAnsi" w:cstheme="minorHAnsi"/>
          <w:sz w:val="22"/>
          <w:szCs w:val="22"/>
        </w:rPr>
        <w:t>N</w:t>
      </w:r>
      <w:r w:rsidR="009D38EF">
        <w:rPr>
          <w:rFonts w:asciiTheme="minorHAnsi" w:hAnsiTheme="minorHAnsi" w:cstheme="minorHAnsi"/>
          <w:sz w:val="22"/>
          <w:szCs w:val="22"/>
        </w:rPr>
        <w:t xml:space="preserve">eeds </w:t>
      </w:r>
      <w:r w:rsidRPr="009D38EF">
        <w:rPr>
          <w:rFonts w:asciiTheme="minorHAnsi" w:hAnsiTheme="minorHAnsi" w:cstheme="minorHAnsi"/>
          <w:sz w:val="22"/>
          <w:szCs w:val="22"/>
        </w:rPr>
        <w:t>A</w:t>
      </w:r>
      <w:r w:rsidR="009D38EF">
        <w:rPr>
          <w:rFonts w:asciiTheme="minorHAnsi" w:hAnsiTheme="minorHAnsi" w:cstheme="minorHAnsi"/>
          <w:sz w:val="22"/>
          <w:szCs w:val="22"/>
        </w:rPr>
        <w:t>nalysis</w:t>
      </w:r>
    </w:p>
    <w:p w14:paraId="3863D3A4" w14:textId="77777777" w:rsidR="009D38EF" w:rsidRDefault="00F376C6" w:rsidP="009D38EF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8EF">
        <w:rPr>
          <w:rFonts w:asciiTheme="minorHAnsi" w:hAnsiTheme="minorHAnsi" w:cstheme="minorHAnsi"/>
          <w:sz w:val="22"/>
          <w:szCs w:val="22"/>
        </w:rPr>
        <w:t xml:space="preserve">L&amp;D plans </w:t>
      </w:r>
    </w:p>
    <w:p w14:paraId="1F8837E0" w14:textId="6B4749B8" w:rsidR="00DA0D84" w:rsidRDefault="00F376C6" w:rsidP="009D38EF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8EF">
        <w:rPr>
          <w:rFonts w:asciiTheme="minorHAnsi" w:hAnsiTheme="minorHAnsi" w:cstheme="minorHAnsi"/>
          <w:sz w:val="22"/>
          <w:szCs w:val="22"/>
        </w:rPr>
        <w:t>I</w:t>
      </w:r>
      <w:r w:rsidR="00DA0D84">
        <w:rPr>
          <w:rFonts w:asciiTheme="minorHAnsi" w:hAnsiTheme="minorHAnsi" w:cstheme="minorHAnsi"/>
          <w:sz w:val="22"/>
          <w:szCs w:val="22"/>
        </w:rPr>
        <w:t xml:space="preserve">nformation </w:t>
      </w:r>
      <w:r w:rsidRPr="009D38EF">
        <w:rPr>
          <w:rFonts w:asciiTheme="minorHAnsi" w:hAnsiTheme="minorHAnsi" w:cstheme="minorHAnsi"/>
          <w:sz w:val="22"/>
          <w:szCs w:val="22"/>
        </w:rPr>
        <w:t>C</w:t>
      </w:r>
      <w:r w:rsidR="00DA0D84">
        <w:rPr>
          <w:rFonts w:asciiTheme="minorHAnsi" w:hAnsiTheme="minorHAnsi" w:cstheme="minorHAnsi"/>
          <w:sz w:val="22"/>
          <w:szCs w:val="22"/>
        </w:rPr>
        <w:t xml:space="preserve">ommissioner </w:t>
      </w:r>
      <w:r w:rsidRPr="009D38EF">
        <w:rPr>
          <w:rFonts w:asciiTheme="minorHAnsi" w:hAnsiTheme="minorHAnsi" w:cstheme="minorHAnsi"/>
          <w:sz w:val="22"/>
          <w:szCs w:val="22"/>
        </w:rPr>
        <w:t>O</w:t>
      </w:r>
      <w:r w:rsidR="00DA0D84">
        <w:rPr>
          <w:rFonts w:asciiTheme="minorHAnsi" w:hAnsiTheme="minorHAnsi" w:cstheme="minorHAnsi"/>
          <w:sz w:val="22"/>
          <w:szCs w:val="22"/>
        </w:rPr>
        <w:t>ffice (ICO)</w:t>
      </w:r>
      <w:r w:rsidRPr="009D38EF">
        <w:rPr>
          <w:rFonts w:asciiTheme="minorHAnsi" w:hAnsiTheme="minorHAnsi" w:cstheme="minorHAnsi"/>
          <w:sz w:val="22"/>
          <w:szCs w:val="22"/>
        </w:rPr>
        <w:t xml:space="preserve"> requirements (including GDPR and Info security training for all staff</w:t>
      </w:r>
      <w:r w:rsidR="00DA0D84">
        <w:rPr>
          <w:rFonts w:asciiTheme="minorHAnsi" w:hAnsiTheme="minorHAnsi" w:cstheme="minorHAnsi"/>
          <w:sz w:val="22"/>
          <w:szCs w:val="22"/>
        </w:rPr>
        <w:t xml:space="preserve"> groups)</w:t>
      </w:r>
    </w:p>
    <w:p w14:paraId="28E401B8" w14:textId="7CFB5660" w:rsidR="00DA0D84" w:rsidRDefault="00DA0D84" w:rsidP="009D38EF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ISO45001 requirements</w:t>
      </w:r>
    </w:p>
    <w:p w14:paraId="0FBD85D2" w14:textId="602E4CDB" w:rsidR="00F376C6" w:rsidRPr="009D38EF" w:rsidRDefault="00F376C6" w:rsidP="009D38EF">
      <w:pPr>
        <w:pStyle w:val="ListParagraph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D38EF">
        <w:rPr>
          <w:rFonts w:asciiTheme="minorHAnsi" w:hAnsiTheme="minorHAnsi" w:cstheme="minorHAnsi"/>
          <w:sz w:val="22"/>
          <w:szCs w:val="22"/>
        </w:rPr>
        <w:t>Non-</w:t>
      </w:r>
      <w:r w:rsidR="00DA0D84">
        <w:rPr>
          <w:rFonts w:asciiTheme="minorHAnsi" w:hAnsiTheme="minorHAnsi" w:cstheme="minorHAnsi"/>
          <w:sz w:val="22"/>
          <w:szCs w:val="22"/>
        </w:rPr>
        <w:t>PC user training</w:t>
      </w:r>
      <w:r w:rsidRPr="009D38E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C37844" w14:textId="77777777" w:rsidR="004C702C" w:rsidRDefault="004C702C" w:rsidP="00343BCF">
      <w:pPr>
        <w:spacing w:after="0" w:line="276" w:lineRule="auto"/>
        <w:rPr>
          <w:rFonts w:cstheme="minorHAnsi"/>
        </w:rPr>
      </w:pPr>
    </w:p>
    <w:p w14:paraId="19B7F150" w14:textId="77777777" w:rsidR="001D0EA1" w:rsidRDefault="00F376C6" w:rsidP="00343BCF">
      <w:pPr>
        <w:spacing w:after="0" w:line="276" w:lineRule="auto"/>
        <w:rPr>
          <w:rFonts w:cstheme="minorHAnsi"/>
          <w:b/>
          <w:u w:val="single"/>
        </w:rPr>
      </w:pPr>
      <w:r w:rsidRPr="00F376C6">
        <w:rPr>
          <w:rFonts w:cstheme="minorHAnsi"/>
          <w:b/>
          <w:u w:val="single"/>
        </w:rPr>
        <w:t>Other</w:t>
      </w:r>
    </w:p>
    <w:p w14:paraId="68296579" w14:textId="0FA62B1D" w:rsidR="00F376C6" w:rsidRPr="00F376C6" w:rsidRDefault="001D0EA1" w:rsidP="00343BCF">
      <w:pPr>
        <w:spacing w:after="0" w:line="276" w:lineRule="auto"/>
        <w:rPr>
          <w:rFonts w:cstheme="minorHAnsi"/>
          <w:b/>
          <w:u w:val="single"/>
        </w:rPr>
      </w:pPr>
      <w:r>
        <w:rPr>
          <w:rFonts w:cstheme="minorHAnsi"/>
        </w:rPr>
        <w:t>The General Manager, CP&amp;E</w:t>
      </w:r>
      <w:r w:rsidR="00F376C6" w:rsidRPr="00F376C6">
        <w:rPr>
          <w:rFonts w:cstheme="minorHAnsi"/>
        </w:rPr>
        <w:t xml:space="preserve"> requested any materials available to support legionella education. </w:t>
      </w:r>
      <w:r>
        <w:rPr>
          <w:rFonts w:cstheme="minorHAnsi"/>
        </w:rPr>
        <w:t>The Facilities Manager in the TCCs</w:t>
      </w:r>
      <w:r w:rsidR="00F376C6" w:rsidRPr="00F376C6">
        <w:rPr>
          <w:rFonts w:cstheme="minorHAnsi"/>
        </w:rPr>
        <w:t xml:space="preserve"> is going to </w:t>
      </w:r>
      <w:r w:rsidR="005C4951">
        <w:rPr>
          <w:rFonts w:cstheme="minorHAnsi"/>
        </w:rPr>
        <w:t xml:space="preserve">provide a basic slide deck and the </w:t>
      </w:r>
      <w:r w:rsidR="005C4951" w:rsidRPr="005C4951">
        <w:rPr>
          <w:rFonts w:cstheme="minorHAnsi"/>
        </w:rPr>
        <w:t>Organisation Development Consultant</w:t>
      </w:r>
      <w:r w:rsidR="005C4951">
        <w:rPr>
          <w:rFonts w:cstheme="minorHAnsi"/>
        </w:rPr>
        <w:t xml:space="preserve"> has</w:t>
      </w:r>
      <w:r w:rsidR="00F376C6" w:rsidRPr="00F376C6">
        <w:rPr>
          <w:rFonts w:cstheme="minorHAnsi"/>
        </w:rPr>
        <w:t xml:space="preserve"> provided links to a couple of on-line videos. </w:t>
      </w:r>
      <w:r>
        <w:rPr>
          <w:rFonts w:cstheme="minorHAnsi"/>
        </w:rPr>
        <w:t>The General Manager, CP&amp;E is</w:t>
      </w:r>
      <w:r w:rsidR="00F376C6" w:rsidRPr="00F376C6">
        <w:rPr>
          <w:rFonts w:cstheme="minorHAnsi"/>
        </w:rPr>
        <w:t xml:space="preserve"> checking with </w:t>
      </w:r>
      <w:r>
        <w:rPr>
          <w:rFonts w:cstheme="minorHAnsi"/>
        </w:rPr>
        <w:t xml:space="preserve">the </w:t>
      </w:r>
      <w:r w:rsidRPr="001D0EA1">
        <w:rPr>
          <w:rFonts w:cstheme="minorHAnsi"/>
        </w:rPr>
        <w:t xml:space="preserve">Water Hygiene Manager </w:t>
      </w:r>
      <w:r w:rsidR="00F376C6" w:rsidRPr="00F376C6">
        <w:rPr>
          <w:rFonts w:cstheme="minorHAnsi"/>
        </w:rPr>
        <w:t xml:space="preserve">and </w:t>
      </w:r>
      <w:r w:rsidR="00ED2CA6">
        <w:rPr>
          <w:rFonts w:cstheme="minorHAnsi"/>
        </w:rPr>
        <w:t>Senior Health &amp; Safety Advise</w:t>
      </w:r>
      <w:r w:rsidRPr="001D0EA1">
        <w:rPr>
          <w:rFonts w:cstheme="minorHAnsi"/>
        </w:rPr>
        <w:t xml:space="preserve">r </w:t>
      </w:r>
      <w:r w:rsidR="00ED2CA6">
        <w:rPr>
          <w:rFonts w:cstheme="minorHAnsi"/>
        </w:rPr>
        <w:t xml:space="preserve">(SHSA) </w:t>
      </w:r>
      <w:r w:rsidR="00F376C6" w:rsidRPr="00F376C6">
        <w:rPr>
          <w:rFonts w:cstheme="minorHAnsi"/>
        </w:rPr>
        <w:t>before using</w:t>
      </w:r>
      <w:r w:rsidR="00483423">
        <w:rPr>
          <w:rFonts w:cstheme="minorHAnsi"/>
        </w:rPr>
        <w:t xml:space="preserve"> them</w:t>
      </w:r>
      <w:r w:rsidR="00F376C6" w:rsidRPr="00F376C6">
        <w:rPr>
          <w:rFonts w:cstheme="minorHAnsi"/>
        </w:rPr>
        <w:t>.</w:t>
      </w:r>
    </w:p>
    <w:p w14:paraId="1726BF02" w14:textId="77777777" w:rsidR="00F376C6" w:rsidRDefault="00F376C6" w:rsidP="00343BCF">
      <w:pPr>
        <w:spacing w:after="0" w:line="276" w:lineRule="auto"/>
        <w:rPr>
          <w:b/>
        </w:rPr>
      </w:pPr>
    </w:p>
    <w:p w14:paraId="447A605B" w14:textId="77777777" w:rsidR="00F376C6" w:rsidRPr="00F376C6" w:rsidRDefault="00A475EC" w:rsidP="00295BAE">
      <w:pPr>
        <w:spacing w:after="120" w:line="276" w:lineRule="auto"/>
        <w:rPr>
          <w:b/>
        </w:rPr>
      </w:pPr>
      <w:r>
        <w:rPr>
          <w:b/>
        </w:rPr>
        <w:t>General</w:t>
      </w:r>
      <w:r w:rsidR="0085196B">
        <w:rPr>
          <w:b/>
        </w:rPr>
        <w:t xml:space="preserve"> Training</w:t>
      </w:r>
    </w:p>
    <w:p w14:paraId="0D39B1A3" w14:textId="7E46382F" w:rsidR="00071E0C" w:rsidRDefault="00D83EE4" w:rsidP="00295BAE">
      <w:pPr>
        <w:spacing w:after="120" w:line="276" w:lineRule="auto"/>
      </w:pPr>
      <w:r>
        <w:t>All businesses</w:t>
      </w:r>
      <w:r w:rsidR="00AB12FD">
        <w:t xml:space="preserve"> have reported that staff have been asked to complete all core H&amp;S </w:t>
      </w:r>
      <w:proofErr w:type="spellStart"/>
      <w:r w:rsidR="00AB12FD">
        <w:t>Moodles</w:t>
      </w:r>
      <w:proofErr w:type="spellEnd"/>
      <w:r w:rsidR="00AB12FD">
        <w:t xml:space="preserve"> whilst they are unable to come in </w:t>
      </w:r>
      <w:r>
        <w:t>to work.</w:t>
      </w:r>
      <w:r w:rsidR="00EB78FF">
        <w:t xml:space="preserve"> </w:t>
      </w:r>
      <w:r w:rsidR="00071E0C">
        <w:t xml:space="preserve">WEG staff were asked to complete H&amp;S refresher </w:t>
      </w:r>
      <w:proofErr w:type="spellStart"/>
      <w:r w:rsidR="00071E0C">
        <w:t>Moodles</w:t>
      </w:r>
      <w:proofErr w:type="spellEnd"/>
      <w:r w:rsidR="00071E0C">
        <w:t xml:space="preserve"> earlier this year.</w:t>
      </w:r>
    </w:p>
    <w:p w14:paraId="25CF587B" w14:textId="759FC446" w:rsidR="00012FCC" w:rsidRDefault="00EB78FF" w:rsidP="00295BAE">
      <w:pPr>
        <w:spacing w:after="120" w:line="276" w:lineRule="auto"/>
      </w:pPr>
      <w:r>
        <w:t>Conference Park and Events have launched a ‘Moodle of the Month’ campaign</w:t>
      </w:r>
      <w:r w:rsidR="00A97F53">
        <w:t xml:space="preserve"> which includes H&amp;S </w:t>
      </w:r>
      <w:proofErr w:type="spellStart"/>
      <w:r w:rsidR="00A97F53">
        <w:t>M</w:t>
      </w:r>
      <w:r w:rsidR="004166DC">
        <w:t>oodles</w:t>
      </w:r>
      <w:proofErr w:type="spellEnd"/>
      <w:r>
        <w:t>.</w:t>
      </w:r>
    </w:p>
    <w:p w14:paraId="1E821CDC" w14:textId="0F606C0B" w:rsidR="00AB12FD" w:rsidRDefault="00AB12FD" w:rsidP="00295BAE">
      <w:pPr>
        <w:spacing w:after="120" w:line="276" w:lineRule="auto"/>
      </w:pPr>
      <w:r>
        <w:t>W</w:t>
      </w:r>
      <w:r w:rsidR="00F26228">
        <w:t>arwick Sport are in the process of updating</w:t>
      </w:r>
      <w:r>
        <w:t xml:space="preserve"> their L&amp;D Plan</w:t>
      </w:r>
      <w:r w:rsidR="00F26228">
        <w:t xml:space="preserve"> and Training Needs Analysis (TNA)</w:t>
      </w:r>
      <w:r>
        <w:t>.</w:t>
      </w:r>
      <w:r w:rsidR="00F26228">
        <w:t xml:space="preserve"> The TNA has been updated to include new staff and remove non-essential training. The L&amp;D plan is being updated with external courses, providers, costs, dates and business need. </w:t>
      </w:r>
      <w:r w:rsidR="00F26228" w:rsidRPr="00F26228">
        <w:t>All RLSS lifeguard training is being carried out online in the absence of F2F training</w:t>
      </w:r>
      <w:r w:rsidR="00F26228">
        <w:t>.</w:t>
      </w:r>
    </w:p>
    <w:p w14:paraId="2AC94021" w14:textId="04FEC844" w:rsidR="00012FCC" w:rsidRDefault="00E556C4" w:rsidP="00295BAE">
      <w:pPr>
        <w:spacing w:after="120" w:line="276" w:lineRule="auto"/>
      </w:pPr>
      <w:r>
        <w:lastRenderedPageBreak/>
        <w:t xml:space="preserve">As there is no University Moodle on slips, trips and falls, Warwick Conferences will </w:t>
      </w:r>
      <w:r w:rsidR="00363859">
        <w:t>be using a power point course devised by the Facilities Manager, TCCs.</w:t>
      </w:r>
    </w:p>
    <w:p w14:paraId="599F12A3" w14:textId="77777777" w:rsidR="00E47A8F" w:rsidRPr="00012FCC" w:rsidRDefault="00E47A8F" w:rsidP="00295BAE">
      <w:pPr>
        <w:spacing w:after="120" w:line="276" w:lineRule="auto"/>
      </w:pPr>
    </w:p>
    <w:p w14:paraId="05AE0DB5" w14:textId="77777777" w:rsidR="00012FCC" w:rsidRPr="0085196B" w:rsidRDefault="00012FCC" w:rsidP="00343BCF">
      <w:pPr>
        <w:spacing w:after="0" w:line="276" w:lineRule="auto"/>
        <w:jc w:val="center"/>
        <w:rPr>
          <w:b/>
          <w:sz w:val="24"/>
          <w:szCs w:val="24"/>
        </w:rPr>
      </w:pPr>
      <w:r w:rsidRPr="0085196B">
        <w:rPr>
          <w:b/>
          <w:sz w:val="24"/>
          <w:szCs w:val="24"/>
        </w:rPr>
        <w:t>Incidents</w:t>
      </w:r>
    </w:p>
    <w:p w14:paraId="01507DF6" w14:textId="4928EAE7" w:rsidR="00012FCC" w:rsidRDefault="0085196B" w:rsidP="00343BCF">
      <w:pPr>
        <w:spacing w:after="0" w:line="276" w:lineRule="auto"/>
      </w:pPr>
      <w:r>
        <w:t xml:space="preserve">There have been no Serious or Significant rated incidents in CCSG during 2020. </w:t>
      </w:r>
      <w:r w:rsidR="00F26228">
        <w:t>Between 1</w:t>
      </w:r>
      <w:r w:rsidR="00F26228" w:rsidRPr="00F26228">
        <w:rPr>
          <w:vertAlign w:val="superscript"/>
        </w:rPr>
        <w:t>st</w:t>
      </w:r>
      <w:r w:rsidR="00F26228">
        <w:t xml:space="preserve"> and</w:t>
      </w:r>
      <w:r w:rsidR="00F31BB1">
        <w:t xml:space="preserve"> 20</w:t>
      </w:r>
      <w:r w:rsidRPr="0085196B">
        <w:rPr>
          <w:vertAlign w:val="superscript"/>
        </w:rPr>
        <w:t>th</w:t>
      </w:r>
      <w:r>
        <w:t xml:space="preserve"> March</w:t>
      </w:r>
      <w:r w:rsidR="00F31BB1">
        <w:t xml:space="preserve"> there were 64 incidents reported, 42</w:t>
      </w:r>
      <w:r w:rsidR="00F26228">
        <w:t xml:space="preserve"> of them near misses</w:t>
      </w:r>
      <w:r>
        <w:t>.</w:t>
      </w:r>
      <w:r w:rsidR="00D8732C">
        <w:t xml:space="preserve"> </w:t>
      </w:r>
      <w:r w:rsidR="00F31BB1">
        <w:t>41 of the 64 are rated minor. The remaining 23 are curr</w:t>
      </w:r>
      <w:r w:rsidR="00022E3E">
        <w:t>ently unrated. Due to a</w:t>
      </w:r>
      <w:r w:rsidR="00F31BB1">
        <w:t xml:space="preserve"> system error the 23 incidents</w:t>
      </w:r>
      <w:r w:rsidR="00977978">
        <w:t>,</w:t>
      </w:r>
      <w:r w:rsidR="00F31BB1">
        <w:t xml:space="preserve"> which occurred between 12</w:t>
      </w:r>
      <w:r w:rsidR="00F31BB1" w:rsidRPr="00F31BB1">
        <w:rPr>
          <w:vertAlign w:val="superscript"/>
        </w:rPr>
        <w:t>th</w:t>
      </w:r>
      <w:r w:rsidR="00F31BB1">
        <w:t xml:space="preserve"> and 20</w:t>
      </w:r>
      <w:r w:rsidR="00F31BB1" w:rsidRPr="00F31BB1">
        <w:rPr>
          <w:vertAlign w:val="superscript"/>
        </w:rPr>
        <w:t>th</w:t>
      </w:r>
      <w:r w:rsidR="00F31BB1">
        <w:t xml:space="preserve"> March</w:t>
      </w:r>
      <w:r w:rsidR="00977978">
        <w:t>,</w:t>
      </w:r>
      <w:r w:rsidR="00F31BB1">
        <w:t xml:space="preserve"> did not appear in SHE until 7</w:t>
      </w:r>
      <w:r w:rsidR="00F31BB1" w:rsidRPr="00F31BB1">
        <w:rPr>
          <w:vertAlign w:val="superscript"/>
        </w:rPr>
        <w:t>th</w:t>
      </w:r>
      <w:r w:rsidR="00F31BB1">
        <w:t xml:space="preserve"> April. Between 20</w:t>
      </w:r>
      <w:r w:rsidR="00F31BB1" w:rsidRPr="00F31BB1">
        <w:rPr>
          <w:vertAlign w:val="superscript"/>
        </w:rPr>
        <w:t>th</w:t>
      </w:r>
      <w:r w:rsidR="00F31BB1">
        <w:t xml:space="preserve"> March and 7</w:t>
      </w:r>
      <w:r w:rsidR="00F31BB1" w:rsidRPr="00F31BB1">
        <w:rPr>
          <w:vertAlign w:val="superscript"/>
        </w:rPr>
        <w:t>th</w:t>
      </w:r>
      <w:r w:rsidR="00F31BB1">
        <w:t xml:space="preserve"> April only one incident has been reported. </w:t>
      </w:r>
      <w:r w:rsidR="00D8732C">
        <w:t>Reporting has obviously been affect</w:t>
      </w:r>
      <w:r w:rsidR="00022E3E">
        <w:t>ed by the COVID-19 restrictions, the SHSA has stated that this is not a concern.</w:t>
      </w:r>
    </w:p>
    <w:p w14:paraId="07FCEDBF" w14:textId="77777777" w:rsidR="00012FCC" w:rsidRPr="00012FCC" w:rsidRDefault="00012FCC" w:rsidP="00343BCF">
      <w:pPr>
        <w:spacing w:after="0" w:line="276" w:lineRule="auto"/>
      </w:pPr>
    </w:p>
    <w:p w14:paraId="0D396A08" w14:textId="77777777" w:rsidR="00012FCC" w:rsidRPr="0085196B" w:rsidRDefault="00012FCC" w:rsidP="00343BCF">
      <w:pPr>
        <w:spacing w:after="0" w:line="276" w:lineRule="auto"/>
        <w:jc w:val="center"/>
        <w:rPr>
          <w:b/>
          <w:sz w:val="24"/>
          <w:szCs w:val="24"/>
        </w:rPr>
      </w:pPr>
      <w:r w:rsidRPr="0085196B">
        <w:rPr>
          <w:b/>
          <w:sz w:val="24"/>
          <w:szCs w:val="24"/>
        </w:rPr>
        <w:t>Inspections</w:t>
      </w:r>
    </w:p>
    <w:p w14:paraId="6EA56DA0" w14:textId="4B949B16" w:rsidR="004C702C" w:rsidRDefault="00012FCC" w:rsidP="00ED2CA6">
      <w:pPr>
        <w:spacing w:after="120" w:line="276" w:lineRule="auto"/>
      </w:pPr>
      <w:r>
        <w:t>The Fire Safety campaign is now on hold.</w:t>
      </w:r>
      <w:r w:rsidR="0085196B">
        <w:t xml:space="preserve"> </w:t>
      </w:r>
      <w:r w:rsidR="00BB6365">
        <w:t xml:space="preserve"> </w:t>
      </w:r>
      <w:r w:rsidR="00206F6E" w:rsidRPr="00206F6E">
        <w:t>As</w:t>
      </w:r>
      <w:r w:rsidR="00206F6E">
        <w:t xml:space="preserve"> of 7</w:t>
      </w:r>
      <w:r w:rsidR="00206F6E" w:rsidRPr="00206F6E">
        <w:rPr>
          <w:vertAlign w:val="superscript"/>
        </w:rPr>
        <w:t>th</w:t>
      </w:r>
      <w:r w:rsidR="00206F6E">
        <w:t xml:space="preserve"> April 14 inspections have been uploaded to </w:t>
      </w:r>
      <w:proofErr w:type="gramStart"/>
      <w:r w:rsidR="00206F6E">
        <w:t>SHE</w:t>
      </w:r>
      <w:proofErr w:type="gramEnd"/>
      <w:r w:rsidR="00206F6E">
        <w:t>. 28 actions have been registered, 16 completed and 12 in progress.</w:t>
      </w:r>
    </w:p>
    <w:p w14:paraId="5B6B8038" w14:textId="0A349E58" w:rsidR="00012FCC" w:rsidRDefault="0085196B" w:rsidP="00ED2CA6">
      <w:pPr>
        <w:pStyle w:val="ListParagraph"/>
        <w:numPr>
          <w:ilvl w:val="0"/>
          <w:numId w:val="3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4C702C">
        <w:rPr>
          <w:rFonts w:asciiTheme="minorHAnsi" w:hAnsiTheme="minorHAnsi" w:cstheme="minorHAnsi"/>
          <w:sz w:val="22"/>
          <w:szCs w:val="22"/>
        </w:rPr>
        <w:t xml:space="preserve">Warwick Sport reported that all of </w:t>
      </w:r>
      <w:r w:rsidR="008959F8" w:rsidRPr="004C702C">
        <w:rPr>
          <w:rFonts w:asciiTheme="minorHAnsi" w:hAnsiTheme="minorHAnsi" w:cstheme="minorHAnsi"/>
          <w:sz w:val="22"/>
          <w:szCs w:val="22"/>
        </w:rPr>
        <w:t>their</w:t>
      </w:r>
      <w:r w:rsidRPr="004C702C">
        <w:rPr>
          <w:rFonts w:asciiTheme="minorHAnsi" w:hAnsiTheme="minorHAnsi" w:cstheme="minorHAnsi"/>
          <w:sz w:val="22"/>
          <w:szCs w:val="22"/>
        </w:rPr>
        <w:t xml:space="preserve"> inspections had bee</w:t>
      </w:r>
      <w:r w:rsidR="00945CAE">
        <w:rPr>
          <w:rFonts w:asciiTheme="minorHAnsi" w:hAnsiTheme="minorHAnsi" w:cstheme="minorHAnsi"/>
          <w:sz w:val="22"/>
          <w:szCs w:val="22"/>
        </w:rPr>
        <w:t>n completed prior to closure. There is one outstanding action which requires an external contractor to visit</w:t>
      </w:r>
    </w:p>
    <w:p w14:paraId="4622D02A" w14:textId="4EB3A1A2" w:rsidR="004C702C" w:rsidRDefault="004C702C" w:rsidP="00ED2CA6">
      <w:pPr>
        <w:pStyle w:val="ListParagraph"/>
        <w:numPr>
          <w:ilvl w:val="0"/>
          <w:numId w:val="3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WAC will be uploading 8 inspections to SHE</w:t>
      </w:r>
      <w:r w:rsidR="0050157D">
        <w:rPr>
          <w:rFonts w:asciiTheme="minorHAnsi" w:hAnsiTheme="minorHAnsi" w:cstheme="minorHAnsi"/>
          <w:sz w:val="22"/>
          <w:szCs w:val="22"/>
        </w:rPr>
        <w:t xml:space="preserve"> by 30</w:t>
      </w:r>
      <w:r w:rsidR="0050157D" w:rsidRPr="0050157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50157D">
        <w:rPr>
          <w:rFonts w:asciiTheme="minorHAnsi" w:hAnsiTheme="minorHAnsi" w:cstheme="minorHAnsi"/>
          <w:sz w:val="22"/>
          <w:szCs w:val="22"/>
        </w:rPr>
        <w:t xml:space="preserve"> April</w:t>
      </w:r>
    </w:p>
    <w:p w14:paraId="08113E98" w14:textId="136788CF" w:rsidR="00A16212" w:rsidRDefault="00A16212" w:rsidP="00ED2CA6">
      <w:pPr>
        <w:spacing w:after="120" w:line="276" w:lineRule="auto"/>
        <w:rPr>
          <w:rFonts w:cstheme="minorHAnsi"/>
        </w:rPr>
      </w:pPr>
      <w:r>
        <w:rPr>
          <w:rFonts w:cstheme="minorHAnsi"/>
        </w:rPr>
        <w:t xml:space="preserve">Warwick Retail continue to work on 2 Food Safety/Food Allergen inspections conducted </w:t>
      </w:r>
      <w:r w:rsidR="00ED2CA6">
        <w:rPr>
          <w:rFonts w:cstheme="minorHAnsi"/>
        </w:rPr>
        <w:t>by the HSA</w:t>
      </w:r>
      <w:r>
        <w:rPr>
          <w:rFonts w:cstheme="minorHAnsi"/>
        </w:rPr>
        <w:t>:</w:t>
      </w:r>
    </w:p>
    <w:p w14:paraId="27AB8F40" w14:textId="06A572E3" w:rsidR="00A16212" w:rsidRDefault="00A16212" w:rsidP="00ED2CA6">
      <w:pPr>
        <w:pStyle w:val="ListParagraph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A16212">
        <w:rPr>
          <w:rFonts w:asciiTheme="minorHAnsi" w:hAnsiTheme="minorHAnsi" w:cstheme="minorHAnsi"/>
          <w:sz w:val="22"/>
          <w:szCs w:val="22"/>
        </w:rPr>
        <w:t xml:space="preserve">The management action plan from Fusion is due by 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A16212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April</w:t>
      </w:r>
    </w:p>
    <w:p w14:paraId="14352FBB" w14:textId="65277468" w:rsidR="00A16212" w:rsidRPr="00A16212" w:rsidRDefault="00A16212" w:rsidP="00ED2CA6">
      <w:pPr>
        <w:pStyle w:val="ListParagraph"/>
        <w:numPr>
          <w:ilvl w:val="0"/>
          <w:numId w:val="8"/>
        </w:num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action plan for Arts Centre Café is complete as far as possi</w:t>
      </w:r>
      <w:r w:rsidR="00630CD9">
        <w:rPr>
          <w:rFonts w:asciiTheme="minorHAnsi" w:hAnsiTheme="minorHAnsi" w:cstheme="minorHAnsi"/>
          <w:sz w:val="22"/>
          <w:szCs w:val="22"/>
        </w:rPr>
        <w:t>ble but is suspended as complet</w:t>
      </w:r>
      <w:r>
        <w:rPr>
          <w:rFonts w:asciiTheme="minorHAnsi" w:hAnsiTheme="minorHAnsi" w:cstheme="minorHAnsi"/>
          <w:sz w:val="22"/>
          <w:szCs w:val="22"/>
        </w:rPr>
        <w:t>ion reli</w:t>
      </w:r>
      <w:r w:rsidR="00630CD9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s on face to face training and work by Estates</w:t>
      </w:r>
    </w:p>
    <w:p w14:paraId="4098C3B5" w14:textId="77777777" w:rsidR="00012FCC" w:rsidRPr="00012FCC" w:rsidRDefault="00012FCC" w:rsidP="00343BCF">
      <w:pPr>
        <w:spacing w:after="0" w:line="276" w:lineRule="auto"/>
      </w:pPr>
    </w:p>
    <w:p w14:paraId="3F98D889" w14:textId="77777777" w:rsidR="00012FCC" w:rsidRPr="0085196B" w:rsidRDefault="00AB12FD" w:rsidP="00343BCF">
      <w:pPr>
        <w:spacing w:after="0" w:line="276" w:lineRule="auto"/>
        <w:jc w:val="center"/>
        <w:rPr>
          <w:b/>
          <w:sz w:val="24"/>
          <w:szCs w:val="24"/>
        </w:rPr>
      </w:pPr>
      <w:r w:rsidRPr="0085196B">
        <w:rPr>
          <w:b/>
          <w:sz w:val="24"/>
          <w:szCs w:val="24"/>
        </w:rPr>
        <w:t>ISO45001</w:t>
      </w:r>
    </w:p>
    <w:p w14:paraId="65B7DB2E" w14:textId="756CCC7F" w:rsidR="00012FCC" w:rsidRDefault="008959F8" w:rsidP="00343BCF">
      <w:pPr>
        <w:spacing w:after="0" w:line="276" w:lineRule="auto"/>
      </w:pPr>
      <w:r>
        <w:t xml:space="preserve">Internal assessments that had been organised with Central H&amp;S have had to be </w:t>
      </w:r>
      <w:r w:rsidR="006D043A">
        <w:t>postponed</w:t>
      </w:r>
      <w:r w:rsidR="00022E3E">
        <w:t>. The SHSA is going to consult with the University Safety Officer to recommend a new timetable for this.</w:t>
      </w:r>
    </w:p>
    <w:p w14:paraId="596064A0" w14:textId="77777777" w:rsidR="00343BCF" w:rsidRDefault="00343BCF" w:rsidP="00343BCF">
      <w:pPr>
        <w:spacing w:after="0" w:line="276" w:lineRule="auto"/>
        <w:rPr>
          <w:b/>
        </w:rPr>
      </w:pPr>
    </w:p>
    <w:p w14:paraId="6201440F" w14:textId="77777777" w:rsidR="008959F8" w:rsidRDefault="008959F8" w:rsidP="00343BCF">
      <w:pPr>
        <w:spacing w:after="0" w:line="276" w:lineRule="auto"/>
        <w:rPr>
          <w:b/>
        </w:rPr>
      </w:pPr>
      <w:r>
        <w:rPr>
          <w:b/>
        </w:rPr>
        <w:t>Action P</w:t>
      </w:r>
      <w:r w:rsidRPr="008959F8">
        <w:rPr>
          <w:b/>
        </w:rPr>
        <w:t>lans</w:t>
      </w:r>
    </w:p>
    <w:p w14:paraId="659CEFE7" w14:textId="77777777" w:rsidR="008959F8" w:rsidRDefault="008959F8" w:rsidP="00343BCF">
      <w:pPr>
        <w:spacing w:after="0" w:line="276" w:lineRule="auto"/>
      </w:pPr>
      <w:r>
        <w:t>Businesses continue to work on the Acti</w:t>
      </w:r>
      <w:r w:rsidR="00507089">
        <w:t>on Plans where possible during closure</w:t>
      </w:r>
      <w:r w:rsidR="006F30EC">
        <w:t>, as detailed below</w:t>
      </w:r>
      <w:r w:rsidR="00507089">
        <w:t>.</w:t>
      </w:r>
    </w:p>
    <w:p w14:paraId="50AC65CE" w14:textId="77777777" w:rsidR="00343BCF" w:rsidRDefault="00343BCF" w:rsidP="00343BCF">
      <w:pPr>
        <w:spacing w:after="0" w:line="276" w:lineRule="auto"/>
      </w:pPr>
    </w:p>
    <w:p w14:paraId="00CA7777" w14:textId="121F9CAF" w:rsidR="004C702C" w:rsidRDefault="004C702C" w:rsidP="00343BCF">
      <w:pPr>
        <w:spacing w:after="0" w:line="276" w:lineRule="auto"/>
      </w:pPr>
      <w:r>
        <w:t>Warwick Arts Centre</w:t>
      </w:r>
      <w:r w:rsidR="00E84A9D">
        <w:t xml:space="preserve"> </w:t>
      </w:r>
      <w:r w:rsidR="003C2286">
        <w:t xml:space="preserve">staff specifically Paul Roberts, Howard Potts, Yvette Harris and </w:t>
      </w:r>
      <w:r w:rsidR="003C2286" w:rsidRPr="003C2286">
        <w:t xml:space="preserve">Andrea Pulford </w:t>
      </w:r>
      <w:r w:rsidR="00E84A9D">
        <w:t>will work on the following:</w:t>
      </w:r>
    </w:p>
    <w:p w14:paraId="7255CBB9" w14:textId="29E1C4C1" w:rsidR="004C702C" w:rsidRPr="00E84A9D" w:rsidRDefault="00E84A9D" w:rsidP="00343BCF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84A9D">
        <w:rPr>
          <w:rFonts w:asciiTheme="minorHAnsi" w:hAnsiTheme="minorHAnsi" w:cstheme="minorHAnsi"/>
          <w:sz w:val="22"/>
          <w:szCs w:val="22"/>
        </w:rPr>
        <w:t>Write a H&amp;S</w:t>
      </w:r>
      <w:r w:rsidR="004C702C" w:rsidRPr="00E84A9D">
        <w:rPr>
          <w:rFonts w:asciiTheme="minorHAnsi" w:hAnsiTheme="minorHAnsi" w:cstheme="minorHAnsi"/>
          <w:sz w:val="22"/>
          <w:szCs w:val="22"/>
        </w:rPr>
        <w:t xml:space="preserve"> policy </w:t>
      </w:r>
      <w:r w:rsidR="00A7042F">
        <w:rPr>
          <w:rFonts w:asciiTheme="minorHAnsi" w:hAnsiTheme="minorHAnsi" w:cstheme="minorHAnsi"/>
          <w:sz w:val="22"/>
          <w:szCs w:val="22"/>
        </w:rPr>
        <w:t>– deadline 17</w:t>
      </w:r>
      <w:r w:rsidR="00A7042F" w:rsidRPr="00A7042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A7042F">
        <w:rPr>
          <w:rFonts w:asciiTheme="minorHAnsi" w:hAnsiTheme="minorHAnsi" w:cstheme="minorHAnsi"/>
          <w:sz w:val="22"/>
          <w:szCs w:val="22"/>
        </w:rPr>
        <w:t xml:space="preserve"> April</w:t>
      </w:r>
    </w:p>
    <w:p w14:paraId="60755A96" w14:textId="1F11C452" w:rsidR="004C702C" w:rsidRPr="00E84A9D" w:rsidRDefault="004C702C" w:rsidP="00343BCF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84A9D">
        <w:rPr>
          <w:rFonts w:asciiTheme="minorHAnsi" w:hAnsiTheme="minorHAnsi" w:cstheme="minorHAnsi"/>
          <w:sz w:val="22"/>
          <w:szCs w:val="22"/>
        </w:rPr>
        <w:t xml:space="preserve">Update </w:t>
      </w:r>
      <w:r w:rsidR="00E84A9D" w:rsidRPr="00E84A9D">
        <w:rPr>
          <w:rFonts w:asciiTheme="minorHAnsi" w:hAnsiTheme="minorHAnsi" w:cstheme="minorHAnsi"/>
          <w:sz w:val="22"/>
          <w:szCs w:val="22"/>
        </w:rPr>
        <w:t>their H&amp;S</w:t>
      </w:r>
      <w:r w:rsidRPr="00E84A9D">
        <w:rPr>
          <w:rFonts w:asciiTheme="minorHAnsi" w:hAnsiTheme="minorHAnsi" w:cstheme="minorHAnsi"/>
          <w:sz w:val="22"/>
          <w:szCs w:val="22"/>
        </w:rPr>
        <w:t xml:space="preserve"> manual </w:t>
      </w:r>
      <w:r w:rsidR="00A7042F">
        <w:rPr>
          <w:rFonts w:asciiTheme="minorHAnsi" w:hAnsiTheme="minorHAnsi" w:cstheme="minorHAnsi"/>
          <w:sz w:val="22"/>
          <w:szCs w:val="22"/>
        </w:rPr>
        <w:t xml:space="preserve"> - deadline 15</w:t>
      </w:r>
      <w:r w:rsidR="00A7042F" w:rsidRPr="00A7042F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A7042F">
        <w:rPr>
          <w:rFonts w:asciiTheme="minorHAnsi" w:hAnsiTheme="minorHAnsi" w:cstheme="minorHAnsi"/>
          <w:sz w:val="22"/>
          <w:szCs w:val="22"/>
        </w:rPr>
        <w:t xml:space="preserve"> May</w:t>
      </w:r>
    </w:p>
    <w:p w14:paraId="112124E8" w14:textId="77777777" w:rsidR="004C702C" w:rsidRPr="00E84A9D" w:rsidRDefault="004C702C" w:rsidP="00343BCF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84A9D">
        <w:rPr>
          <w:rFonts w:asciiTheme="minorHAnsi" w:hAnsiTheme="minorHAnsi" w:cstheme="minorHAnsi"/>
          <w:sz w:val="22"/>
          <w:szCs w:val="22"/>
        </w:rPr>
        <w:t xml:space="preserve">Collate and share all relevant meeting notes and evidence of engagement across teams </w:t>
      </w:r>
    </w:p>
    <w:p w14:paraId="3F9187C9" w14:textId="66AEEA88" w:rsidR="004C702C" w:rsidRPr="00E84A9D" w:rsidRDefault="00E84A9D" w:rsidP="00343BCF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84A9D">
        <w:rPr>
          <w:rFonts w:asciiTheme="minorHAnsi" w:hAnsiTheme="minorHAnsi" w:cstheme="minorHAnsi"/>
          <w:sz w:val="22"/>
          <w:szCs w:val="22"/>
        </w:rPr>
        <w:t>Develop a PAT</w:t>
      </w:r>
      <w:r w:rsidR="004C702C" w:rsidRPr="00E84A9D">
        <w:rPr>
          <w:rFonts w:asciiTheme="minorHAnsi" w:hAnsiTheme="minorHAnsi" w:cstheme="minorHAnsi"/>
          <w:sz w:val="22"/>
          <w:szCs w:val="22"/>
        </w:rPr>
        <w:t>-testing plan</w:t>
      </w:r>
      <w:r w:rsidR="000E3B7A">
        <w:rPr>
          <w:rFonts w:asciiTheme="minorHAnsi" w:hAnsiTheme="minorHAnsi" w:cstheme="minorHAnsi"/>
          <w:sz w:val="22"/>
          <w:szCs w:val="22"/>
        </w:rPr>
        <w:t xml:space="preserve"> – deadline TBC</w:t>
      </w:r>
    </w:p>
    <w:p w14:paraId="4D130A01" w14:textId="2BBFA97E" w:rsidR="004C702C" w:rsidRDefault="00E84A9D" w:rsidP="00343BCF">
      <w:pPr>
        <w:pStyle w:val="ListParagraph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84A9D">
        <w:rPr>
          <w:rFonts w:asciiTheme="minorHAnsi" w:hAnsiTheme="minorHAnsi" w:cstheme="minorHAnsi"/>
          <w:sz w:val="22"/>
          <w:szCs w:val="22"/>
        </w:rPr>
        <w:t xml:space="preserve">Develop a </w:t>
      </w:r>
      <w:r w:rsidR="004C702C" w:rsidRPr="00E84A9D">
        <w:rPr>
          <w:rFonts w:asciiTheme="minorHAnsi" w:hAnsiTheme="minorHAnsi" w:cstheme="minorHAnsi"/>
          <w:sz w:val="22"/>
          <w:szCs w:val="22"/>
        </w:rPr>
        <w:t>Gap analysis of areas for concern</w:t>
      </w:r>
      <w:r w:rsidR="000E3B7A">
        <w:rPr>
          <w:rFonts w:asciiTheme="minorHAnsi" w:hAnsiTheme="minorHAnsi" w:cstheme="minorHAnsi"/>
          <w:sz w:val="22"/>
          <w:szCs w:val="22"/>
        </w:rPr>
        <w:t xml:space="preserve"> – deadline 1</w:t>
      </w:r>
      <w:r w:rsidR="000E3B7A" w:rsidRPr="000E3B7A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="000E3B7A">
        <w:rPr>
          <w:rFonts w:asciiTheme="minorHAnsi" w:hAnsiTheme="minorHAnsi" w:cstheme="minorHAnsi"/>
          <w:sz w:val="22"/>
          <w:szCs w:val="22"/>
        </w:rPr>
        <w:t xml:space="preserve"> May</w:t>
      </w:r>
    </w:p>
    <w:p w14:paraId="6E7395FD" w14:textId="77777777" w:rsidR="00507089" w:rsidRDefault="00507089" w:rsidP="00343BCF">
      <w:pPr>
        <w:spacing w:after="0" w:line="276" w:lineRule="auto"/>
        <w:rPr>
          <w:rFonts w:cstheme="minorHAnsi"/>
        </w:rPr>
      </w:pPr>
    </w:p>
    <w:p w14:paraId="634DEBA4" w14:textId="77777777" w:rsidR="00507089" w:rsidRDefault="00507089" w:rsidP="00343BCF">
      <w:pPr>
        <w:spacing w:after="0" w:line="276" w:lineRule="auto"/>
        <w:rPr>
          <w:rFonts w:cstheme="minorHAnsi"/>
        </w:rPr>
      </w:pPr>
      <w:r>
        <w:rPr>
          <w:rFonts w:cstheme="minorHAnsi"/>
        </w:rPr>
        <w:t>Warwick Sport have reported progress including:</w:t>
      </w:r>
    </w:p>
    <w:p w14:paraId="3F55DF99" w14:textId="77777777" w:rsidR="00507089" w:rsidRPr="00507089" w:rsidRDefault="00507089" w:rsidP="00343BCF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A H&amp;S Policy has been completed and communicated</w:t>
      </w:r>
    </w:p>
    <w:p w14:paraId="5C6FD56F" w14:textId="77777777" w:rsidR="00507089" w:rsidRPr="00507089" w:rsidRDefault="00507089" w:rsidP="00343BCF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Work has been done on staff consultation and participation</w:t>
      </w:r>
    </w:p>
    <w:p w14:paraId="495BEFE5" w14:textId="77777777" w:rsidR="00507089" w:rsidRPr="00507089" w:rsidRDefault="00507089" w:rsidP="00343BCF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An updated L&amp;D plan</w:t>
      </w:r>
    </w:p>
    <w:p w14:paraId="670F0599" w14:textId="77777777" w:rsidR="00507089" w:rsidRPr="00507089" w:rsidRDefault="00507089" w:rsidP="00343BCF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Contractors SOP and risk assessments are in place</w:t>
      </w:r>
    </w:p>
    <w:p w14:paraId="46569D84" w14:textId="77777777" w:rsidR="00507089" w:rsidRPr="00507089" w:rsidRDefault="00507089" w:rsidP="00343BCF">
      <w:pPr>
        <w:pStyle w:val="ListParagraph"/>
        <w:numPr>
          <w:ilvl w:val="0"/>
          <w:numId w:val="5"/>
        </w:numPr>
        <w:spacing w:line="276" w:lineRule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Document control for SOPs in place</w:t>
      </w:r>
    </w:p>
    <w:p w14:paraId="03E5B01E" w14:textId="77777777" w:rsidR="00507089" w:rsidRPr="00D9127C" w:rsidRDefault="00507089" w:rsidP="00ED2CA6">
      <w:pPr>
        <w:pStyle w:val="ListParagraph"/>
        <w:numPr>
          <w:ilvl w:val="0"/>
          <w:numId w:val="5"/>
        </w:numPr>
        <w:spacing w:after="120" w:line="276" w:lineRule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>All risk assessments on new template ready to be uploaded to SHE</w:t>
      </w:r>
    </w:p>
    <w:p w14:paraId="6E3BE37F" w14:textId="52B8FF36" w:rsidR="00D9127C" w:rsidRDefault="00D9127C" w:rsidP="00ED2CA6">
      <w:pPr>
        <w:spacing w:after="120" w:line="276" w:lineRule="auto"/>
        <w:rPr>
          <w:color w:val="000000" w:themeColor="text1"/>
        </w:rPr>
      </w:pPr>
      <w:r>
        <w:rPr>
          <w:rFonts w:cstheme="minorHAnsi"/>
        </w:rPr>
        <w:t>TCCs and CP&amp;E will be working together in relation to ISO45001 so that there is a generic Warwick Conferences approach. A</w:t>
      </w:r>
      <w:r w:rsidRPr="00BE4AE5">
        <w:rPr>
          <w:color w:val="000000" w:themeColor="text1"/>
        </w:rPr>
        <w:t>ctions</w:t>
      </w:r>
      <w:r>
        <w:rPr>
          <w:color w:val="000000" w:themeColor="text1"/>
        </w:rPr>
        <w:t xml:space="preserve"> from the gap analysis are a mixture of</w:t>
      </w:r>
      <w:r w:rsidRPr="00BE4AE5">
        <w:rPr>
          <w:color w:val="000000" w:themeColor="text1"/>
        </w:rPr>
        <w:t xml:space="preserve"> complete and in progress</w:t>
      </w:r>
      <w:r>
        <w:rPr>
          <w:color w:val="000000" w:themeColor="text1"/>
        </w:rPr>
        <w:t>.</w:t>
      </w:r>
    </w:p>
    <w:p w14:paraId="5BC3D61E" w14:textId="51B8F28D" w:rsidR="000C3B85" w:rsidRDefault="000C3B85" w:rsidP="00ED2CA6">
      <w:pPr>
        <w:spacing w:after="120" w:line="276" w:lineRule="auto"/>
        <w:rPr>
          <w:color w:val="000000" w:themeColor="text1"/>
        </w:rPr>
      </w:pPr>
      <w:r>
        <w:rPr>
          <w:color w:val="000000" w:themeColor="text1"/>
        </w:rPr>
        <w:t xml:space="preserve">Warwick Retail have </w:t>
      </w:r>
      <w:r w:rsidR="0080664F">
        <w:rPr>
          <w:color w:val="000000" w:themeColor="text1"/>
        </w:rPr>
        <w:t>written</w:t>
      </w:r>
      <w:r w:rsidR="009D38EF">
        <w:rPr>
          <w:color w:val="000000" w:themeColor="text1"/>
        </w:rPr>
        <w:t xml:space="preserve"> an H&amp;S statement and actio</w:t>
      </w:r>
      <w:r w:rsidR="006364C0">
        <w:rPr>
          <w:color w:val="000000" w:themeColor="text1"/>
        </w:rPr>
        <w:t>ns from the gap analysis are</w:t>
      </w:r>
      <w:r w:rsidR="009D38EF">
        <w:rPr>
          <w:color w:val="000000" w:themeColor="text1"/>
        </w:rPr>
        <w:t xml:space="preserve"> in progress.</w:t>
      </w:r>
    </w:p>
    <w:p w14:paraId="02A62DEF" w14:textId="0604E5DD" w:rsidR="00305F2F" w:rsidRPr="00D9127C" w:rsidRDefault="00071E0C" w:rsidP="00ED2CA6">
      <w:pPr>
        <w:spacing w:after="120" w:line="276" w:lineRule="auto"/>
        <w:rPr>
          <w:rFonts w:cstheme="minorHAnsi"/>
        </w:rPr>
      </w:pPr>
      <w:r>
        <w:rPr>
          <w:color w:val="000000" w:themeColor="text1"/>
        </w:rPr>
        <w:t xml:space="preserve">WEG have produced an H&amp;S statement. Other actions from the gap analysis are </w:t>
      </w:r>
      <w:r w:rsidR="00ED2CA6">
        <w:rPr>
          <w:color w:val="000000" w:themeColor="text1"/>
        </w:rPr>
        <w:t>under review.</w:t>
      </w:r>
    </w:p>
    <w:p w14:paraId="0A9367F7" w14:textId="77777777" w:rsidR="00E84A9D" w:rsidRDefault="00E84A9D" w:rsidP="00ED2CA6">
      <w:pPr>
        <w:spacing w:after="120" w:line="276" w:lineRule="auto"/>
        <w:rPr>
          <w:b/>
          <w:sz w:val="24"/>
          <w:szCs w:val="24"/>
        </w:rPr>
      </w:pPr>
    </w:p>
    <w:p w14:paraId="540826B3" w14:textId="77777777" w:rsidR="00012FCC" w:rsidRPr="0085196B" w:rsidRDefault="00012FCC" w:rsidP="00ED2CA6">
      <w:pPr>
        <w:spacing w:after="120" w:line="276" w:lineRule="auto"/>
        <w:jc w:val="center"/>
        <w:rPr>
          <w:b/>
          <w:sz w:val="24"/>
          <w:szCs w:val="24"/>
        </w:rPr>
      </w:pPr>
      <w:r w:rsidRPr="0085196B">
        <w:rPr>
          <w:b/>
          <w:sz w:val="24"/>
          <w:szCs w:val="24"/>
        </w:rPr>
        <w:t>COVID-19</w:t>
      </w:r>
    </w:p>
    <w:p w14:paraId="3D7DA260" w14:textId="521C3BEF" w:rsidR="0037246D" w:rsidRDefault="0037246D" w:rsidP="00ED2CA6">
      <w:pPr>
        <w:spacing w:after="120" w:line="276" w:lineRule="auto"/>
      </w:pPr>
      <w:r>
        <w:t xml:space="preserve">Social distancing and staff protection measures are being reviewed daily in </w:t>
      </w:r>
      <w:proofErr w:type="spellStart"/>
      <w:r>
        <w:t>Rootes</w:t>
      </w:r>
      <w:proofErr w:type="spellEnd"/>
      <w:r>
        <w:t xml:space="preserve"> Grocery Store while the unit continues to trade.</w:t>
      </w:r>
      <w:r w:rsidR="00A16212">
        <w:t xml:space="preserve"> The Manager visits weekly and is in regular contact.</w:t>
      </w:r>
    </w:p>
    <w:p w14:paraId="48A11ACD" w14:textId="380EDD2A" w:rsidR="008959F8" w:rsidRDefault="008959F8" w:rsidP="00ED2CA6">
      <w:pPr>
        <w:spacing w:after="120" w:line="276" w:lineRule="auto"/>
      </w:pPr>
      <w:r w:rsidRPr="008959F8">
        <w:t>Warwick Sport are supporting all customers during the shutdown with a range of online classes, fitness videos, exercise and activity suggestions, kids exercises, goal ideas, physio support, performance teams programmes and customer phone calls.</w:t>
      </w:r>
      <w:r>
        <w:t xml:space="preserve"> </w:t>
      </w:r>
      <w:hyperlink r:id="rId7" w:history="1">
        <w:r w:rsidRPr="00B244D1">
          <w:rPr>
            <w:rStyle w:val="Hyperlink"/>
          </w:rPr>
          <w:t>https://warwick.ac.uk/services/sport/together/</w:t>
        </w:r>
      </w:hyperlink>
      <w:r>
        <w:t xml:space="preserve"> </w:t>
      </w:r>
    </w:p>
    <w:p w14:paraId="53816332" w14:textId="268A762E" w:rsidR="0037246D" w:rsidRDefault="0037246D" w:rsidP="00ED2CA6">
      <w:pPr>
        <w:spacing w:after="120" w:line="276" w:lineRule="auto"/>
      </w:pPr>
      <w:r>
        <w:t>The TCCs and CP&amp;E have been giving staff quizzes to do whilst working from home which include H&amp;S questions.</w:t>
      </w:r>
    </w:p>
    <w:p w14:paraId="16A09A28" w14:textId="0BFD277A" w:rsidR="0050157D" w:rsidRDefault="0050157D" w:rsidP="00ED2CA6">
      <w:pPr>
        <w:spacing w:after="120" w:line="276" w:lineRule="auto"/>
      </w:pPr>
      <w:r>
        <w:t>There has been a rapid increase in use of Microsoft Teams for group communication and video conferencing.</w:t>
      </w:r>
    </w:p>
    <w:p w14:paraId="0E4993D6" w14:textId="354C167E" w:rsidR="00A16212" w:rsidRDefault="0037246D" w:rsidP="00ED2CA6">
      <w:pPr>
        <w:spacing w:after="120" w:line="276" w:lineRule="auto"/>
      </w:pPr>
      <w:r>
        <w:t>All CCSG Businesses have been disseminating the University’s advice on wellbeing when working from home to staff</w:t>
      </w:r>
      <w:r w:rsidR="00945CAE">
        <w:t xml:space="preserve"> and staff FAQs</w:t>
      </w:r>
      <w:r>
        <w:t>.</w:t>
      </w:r>
      <w:r w:rsidR="00A16212">
        <w:t xml:space="preserve"> Information on the University’s website is being used as a resour</w:t>
      </w:r>
      <w:r w:rsidR="00945CAE">
        <w:t>ce including the information posted by Warwick Sport</w:t>
      </w:r>
      <w:r w:rsidR="00A16212">
        <w:t xml:space="preserve"> </w:t>
      </w:r>
    </w:p>
    <w:p w14:paraId="20B1A2C3" w14:textId="01DCCA4D" w:rsidR="0037246D" w:rsidRDefault="00A16212" w:rsidP="0037246D">
      <w:pPr>
        <w:spacing w:after="0" w:line="276" w:lineRule="auto"/>
      </w:pPr>
      <w:r>
        <w:t>Additionally:</w:t>
      </w:r>
    </w:p>
    <w:p w14:paraId="52599C17" w14:textId="51481CCF" w:rsidR="00A16212" w:rsidRDefault="0022691E" w:rsidP="00A1621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CP&amp;E</w:t>
      </w:r>
      <w:r w:rsidR="00A16212" w:rsidRPr="00A16212">
        <w:rPr>
          <w:rFonts w:asciiTheme="minorHAnsi" w:hAnsiTheme="minorHAnsi" w:cstheme="minorHAnsi"/>
          <w:sz w:val="22"/>
          <w:szCs w:val="22"/>
        </w:rPr>
        <w:t xml:space="preserve"> </w:t>
      </w:r>
      <w:r w:rsidR="00A16212">
        <w:rPr>
          <w:rFonts w:asciiTheme="minorHAnsi" w:hAnsiTheme="minorHAnsi" w:cstheme="minorHAnsi"/>
          <w:sz w:val="22"/>
          <w:szCs w:val="22"/>
        </w:rPr>
        <w:t>have sent out information on the Employee Assistance Programme</w:t>
      </w:r>
      <w:r w:rsidR="0007509C">
        <w:rPr>
          <w:rFonts w:asciiTheme="minorHAnsi" w:hAnsiTheme="minorHAnsi" w:cstheme="minorHAnsi"/>
          <w:sz w:val="22"/>
          <w:szCs w:val="22"/>
        </w:rPr>
        <w:t xml:space="preserve"> and Warwick Sport’s resources</w:t>
      </w:r>
    </w:p>
    <w:p w14:paraId="568604BE" w14:textId="229265C0" w:rsidR="0022691E" w:rsidRDefault="0022691E" w:rsidP="00A1621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TCCs have sent out working from home checklists and asked staff to complete DSE assessments for their IT arrangements</w:t>
      </w:r>
    </w:p>
    <w:p w14:paraId="59859F1E" w14:textId="338C2A20" w:rsidR="00A16212" w:rsidRDefault="00A16212" w:rsidP="00A1621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Warwick Retail have also done this and managers are keeping in regular contact with their teams</w:t>
      </w:r>
    </w:p>
    <w:p w14:paraId="2338CE84" w14:textId="5B853D45" w:rsidR="0007509C" w:rsidRDefault="0007509C" w:rsidP="00A16212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Warwick Sport </w:t>
      </w:r>
      <w:r w:rsidR="00945CAE">
        <w:rPr>
          <w:rFonts w:asciiTheme="minorHAnsi" w:hAnsiTheme="minorHAnsi" w:cstheme="minorHAnsi"/>
          <w:sz w:val="22"/>
          <w:szCs w:val="22"/>
        </w:rPr>
        <w:t>staff working from home are completing DSE assessments, with a deadline of 8</w:t>
      </w:r>
      <w:r w:rsidR="00945CAE" w:rsidRPr="00945CAE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945CAE">
        <w:rPr>
          <w:rFonts w:asciiTheme="minorHAnsi" w:hAnsiTheme="minorHAnsi" w:cstheme="minorHAnsi"/>
          <w:sz w:val="22"/>
          <w:szCs w:val="22"/>
        </w:rPr>
        <w:t xml:space="preserve"> April; managers are in regular contact with staff </w:t>
      </w:r>
    </w:p>
    <w:p w14:paraId="6AF25AC5" w14:textId="4FD7DE34" w:rsidR="0050157D" w:rsidRDefault="0050157D" w:rsidP="00ED2CA6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Warwick Arts Centre have developed a staff newsletter i</w:t>
      </w:r>
      <w:r w:rsidR="00ED2CA6">
        <w:rPr>
          <w:rFonts w:asciiTheme="minorHAnsi" w:hAnsiTheme="minorHAnsi" w:cstheme="minorHAnsi"/>
          <w:sz w:val="22"/>
          <w:szCs w:val="22"/>
        </w:rPr>
        <w:t>ncluding advice and information</w:t>
      </w:r>
    </w:p>
    <w:p w14:paraId="27745080" w14:textId="10D34DA2" w:rsidR="00ED2CA6" w:rsidRPr="00ED2CA6" w:rsidRDefault="00ED2CA6" w:rsidP="00ED2CA6">
      <w:pPr>
        <w:pStyle w:val="ListParagraph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WEG have circulated advice and IT guidance for people working from home. Staff have been requested to complete DSE assessments</w:t>
      </w:r>
    </w:p>
    <w:p w14:paraId="3159B0AA" w14:textId="77777777" w:rsidR="00A16212" w:rsidRDefault="00A16212" w:rsidP="0037246D">
      <w:pPr>
        <w:spacing w:after="0" w:line="276" w:lineRule="auto"/>
      </w:pPr>
    </w:p>
    <w:p w14:paraId="678E091B" w14:textId="2F7AD14C" w:rsidR="008959F8" w:rsidRPr="00012FCC" w:rsidRDefault="008959F8" w:rsidP="00343BCF">
      <w:pPr>
        <w:spacing w:after="0" w:line="276" w:lineRule="auto"/>
      </w:pPr>
    </w:p>
    <w:p w14:paraId="5E99D73E" w14:textId="77777777" w:rsidR="00ED2CA6" w:rsidRDefault="00ED2CA6" w:rsidP="00ED2CA6">
      <w:pPr>
        <w:spacing w:after="120" w:line="276" w:lineRule="auto"/>
        <w:jc w:val="center"/>
        <w:rPr>
          <w:b/>
          <w:sz w:val="24"/>
          <w:szCs w:val="24"/>
        </w:rPr>
      </w:pPr>
    </w:p>
    <w:p w14:paraId="2F2AEF33" w14:textId="77777777" w:rsidR="00ED2CA6" w:rsidRDefault="00ED2CA6" w:rsidP="00ED2CA6">
      <w:pPr>
        <w:spacing w:after="120" w:line="276" w:lineRule="auto"/>
        <w:jc w:val="center"/>
        <w:rPr>
          <w:b/>
          <w:sz w:val="24"/>
          <w:szCs w:val="24"/>
        </w:rPr>
      </w:pPr>
    </w:p>
    <w:p w14:paraId="0AC63C3E" w14:textId="77777777" w:rsidR="00ED2CA6" w:rsidRDefault="00ED2CA6" w:rsidP="00ED2CA6">
      <w:pPr>
        <w:spacing w:after="120" w:line="276" w:lineRule="auto"/>
        <w:jc w:val="center"/>
        <w:rPr>
          <w:b/>
          <w:sz w:val="24"/>
          <w:szCs w:val="24"/>
        </w:rPr>
      </w:pPr>
    </w:p>
    <w:p w14:paraId="4F003A75" w14:textId="514CCFA1" w:rsidR="00012FCC" w:rsidRPr="0085196B" w:rsidRDefault="00012FCC" w:rsidP="00ED2CA6">
      <w:pPr>
        <w:spacing w:after="120" w:line="276" w:lineRule="auto"/>
        <w:jc w:val="center"/>
        <w:rPr>
          <w:b/>
          <w:sz w:val="24"/>
          <w:szCs w:val="24"/>
        </w:rPr>
      </w:pPr>
      <w:r w:rsidRPr="0085196B">
        <w:rPr>
          <w:b/>
          <w:sz w:val="24"/>
          <w:szCs w:val="24"/>
        </w:rPr>
        <w:lastRenderedPageBreak/>
        <w:t>Other business</w:t>
      </w:r>
    </w:p>
    <w:p w14:paraId="56CF78B0" w14:textId="77777777" w:rsidR="008959F8" w:rsidRDefault="008959F8" w:rsidP="00ED2CA6">
      <w:pPr>
        <w:spacing w:after="120" w:line="276" w:lineRule="auto"/>
        <w:rPr>
          <w:b/>
        </w:rPr>
      </w:pPr>
    </w:p>
    <w:p w14:paraId="2937DBA1" w14:textId="7C6A3633" w:rsidR="00012FCC" w:rsidRPr="00ED2CA6" w:rsidRDefault="00716242" w:rsidP="00ED2CA6">
      <w:pPr>
        <w:spacing w:after="120" w:line="276" w:lineRule="auto"/>
        <w:rPr>
          <w:b/>
        </w:rPr>
      </w:pPr>
      <w:r w:rsidRPr="00716242">
        <w:rPr>
          <w:b/>
        </w:rPr>
        <w:t>Asbestos</w:t>
      </w:r>
      <w:r w:rsidR="00ED2CA6">
        <w:rPr>
          <w:b/>
        </w:rPr>
        <w:br/>
      </w:r>
      <w:proofErr w:type="gramStart"/>
      <w:r>
        <w:t>F</w:t>
      </w:r>
      <w:r w:rsidR="00012FCC" w:rsidRPr="00012FCC">
        <w:t>rom</w:t>
      </w:r>
      <w:proofErr w:type="gramEnd"/>
      <w:r w:rsidR="00012FCC" w:rsidRPr="00012FCC">
        <w:t xml:space="preserve"> Monday 30 March 2020 </w:t>
      </w:r>
      <w:r>
        <w:t xml:space="preserve">The University has a new </w:t>
      </w:r>
      <w:r w:rsidRPr="00012FCC">
        <w:t>Asbestos Compliance Manager</w:t>
      </w:r>
      <w:r>
        <w:t>.</w:t>
      </w:r>
      <w:r w:rsidRPr="00012FCC">
        <w:t xml:space="preserve"> </w:t>
      </w:r>
      <w:r w:rsidR="00012FCC" w:rsidRPr="00012FCC">
        <w:t xml:space="preserve">Oliver Robinson is joining the </w:t>
      </w:r>
      <w:r>
        <w:t>Compliance and Assurance Team in Estates</w:t>
      </w:r>
      <w:r w:rsidR="00012FCC" w:rsidRPr="00012FCC">
        <w:t>.</w:t>
      </w:r>
    </w:p>
    <w:p w14:paraId="561CDCF0" w14:textId="10109484" w:rsidR="008959F8" w:rsidRPr="00ED2CA6" w:rsidRDefault="008959F8" w:rsidP="00ED2CA6">
      <w:pPr>
        <w:spacing w:after="120" w:line="276" w:lineRule="auto"/>
        <w:rPr>
          <w:b/>
        </w:rPr>
      </w:pPr>
      <w:r w:rsidRPr="008959F8">
        <w:rPr>
          <w:b/>
        </w:rPr>
        <w:t>Water Hygiene</w:t>
      </w:r>
      <w:r w:rsidR="00ED2CA6">
        <w:rPr>
          <w:b/>
        </w:rPr>
        <w:br/>
      </w:r>
      <w:r w:rsidRPr="008959F8">
        <w:t xml:space="preserve">Flushing within all Warwick Sport facilities </w:t>
      </w:r>
      <w:r w:rsidR="00D9127C">
        <w:t xml:space="preserve">and </w:t>
      </w:r>
      <w:proofErr w:type="spellStart"/>
      <w:r w:rsidR="00D9127C">
        <w:t>Rootes</w:t>
      </w:r>
      <w:proofErr w:type="spellEnd"/>
      <w:r w:rsidR="00D9127C">
        <w:t xml:space="preserve"> Building is currently </w:t>
      </w:r>
      <w:r w:rsidRPr="008959F8">
        <w:t>ongoing on a weekly basis</w:t>
      </w:r>
      <w:r>
        <w:t>.</w:t>
      </w:r>
      <w:r w:rsidR="004C702C">
        <w:t xml:space="preserve"> Plus </w:t>
      </w:r>
      <w:r w:rsidR="00D9127C">
        <w:t>Warwick Sport s</w:t>
      </w:r>
      <w:r w:rsidR="004C702C" w:rsidRPr="004C702C">
        <w:t>taff</w:t>
      </w:r>
      <w:r w:rsidR="00D9127C">
        <w:t xml:space="preserve"> are on site at the H</w:t>
      </w:r>
      <w:r w:rsidR="004C702C" w:rsidRPr="004C702C">
        <w:t>ub each day to carry out essential swimming pool maintenance</w:t>
      </w:r>
      <w:r w:rsidR="004C702C">
        <w:t>.</w:t>
      </w:r>
    </w:p>
    <w:p w14:paraId="6C9709B9" w14:textId="625EC80E" w:rsidR="000C3B85" w:rsidRDefault="000C3B85" w:rsidP="00ED2CA6">
      <w:pPr>
        <w:spacing w:after="120" w:line="276" w:lineRule="auto"/>
      </w:pPr>
      <w:r>
        <w:t>Warwick Retail will meet with the Water Hygiene Manager on 8</w:t>
      </w:r>
      <w:r w:rsidRPr="000C3B85">
        <w:rPr>
          <w:vertAlign w:val="superscript"/>
        </w:rPr>
        <w:t>th</w:t>
      </w:r>
      <w:r>
        <w:t xml:space="preserve"> April to discuss flushing in Retail outlets during lockdown.</w:t>
      </w:r>
    </w:p>
    <w:p w14:paraId="66FDECD6" w14:textId="040EB3B9" w:rsidR="008959F8" w:rsidRPr="00ED2CA6" w:rsidRDefault="008959F8" w:rsidP="00ED2CA6">
      <w:pPr>
        <w:spacing w:after="120" w:line="276" w:lineRule="auto"/>
        <w:rPr>
          <w:b/>
        </w:rPr>
      </w:pPr>
      <w:r w:rsidRPr="008959F8">
        <w:rPr>
          <w:b/>
        </w:rPr>
        <w:t>Warwick Sport lifts</w:t>
      </w:r>
      <w:r w:rsidR="00ED2CA6">
        <w:rPr>
          <w:b/>
        </w:rPr>
        <w:br/>
      </w:r>
      <w:r w:rsidRPr="008959F8">
        <w:t xml:space="preserve">Crimson inspections </w:t>
      </w:r>
      <w:r w:rsidR="0080664F">
        <w:t xml:space="preserve">are </w:t>
      </w:r>
      <w:r w:rsidRPr="008959F8">
        <w:t>out of date due to Zurich inspe</w:t>
      </w:r>
      <w:r w:rsidR="0080664F">
        <w:t>ctors shutting down due to COVID</w:t>
      </w:r>
      <w:r w:rsidRPr="008959F8">
        <w:t xml:space="preserve">-19 so </w:t>
      </w:r>
      <w:r w:rsidR="0080664F">
        <w:t>the Sports H</w:t>
      </w:r>
      <w:r w:rsidRPr="008959F8">
        <w:t xml:space="preserve">ub and </w:t>
      </w:r>
      <w:proofErr w:type="spellStart"/>
      <w:r w:rsidRPr="008959F8">
        <w:t>Cryfield</w:t>
      </w:r>
      <w:proofErr w:type="spellEnd"/>
      <w:r w:rsidRPr="008959F8">
        <w:t xml:space="preserve"> lifts</w:t>
      </w:r>
      <w:r w:rsidR="0080664F">
        <w:t xml:space="preserve"> are</w:t>
      </w:r>
      <w:r w:rsidRPr="008959F8">
        <w:t xml:space="preserve"> out of action. These will need inspecting before we re-open as no lifts at the hub is a major issue for some of our customers.</w:t>
      </w:r>
      <w:r w:rsidR="0080664F">
        <w:t xml:space="preserve"> The </w:t>
      </w:r>
      <w:r w:rsidR="0080664F" w:rsidRPr="0080664F">
        <w:t>Compliance and Assurance Officer</w:t>
      </w:r>
      <w:r w:rsidR="0080664F">
        <w:t>, Estates and Insurance Manager, Finance are leading on organising the inspections.</w:t>
      </w:r>
    </w:p>
    <w:sectPr w:rsidR="008959F8" w:rsidRPr="00ED2CA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50D06" w14:textId="77777777" w:rsidR="00ED2CA6" w:rsidRDefault="00ED2CA6" w:rsidP="00ED2CA6">
      <w:pPr>
        <w:spacing w:after="0" w:line="240" w:lineRule="auto"/>
      </w:pPr>
      <w:r>
        <w:separator/>
      </w:r>
    </w:p>
  </w:endnote>
  <w:endnote w:type="continuationSeparator" w:id="0">
    <w:p w14:paraId="2B5E6129" w14:textId="77777777" w:rsidR="00ED2CA6" w:rsidRDefault="00ED2CA6" w:rsidP="00ED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67307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C0524D" w14:textId="1EA0F932" w:rsidR="00ED2CA6" w:rsidRDefault="00ED2C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D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0721DD" w14:textId="77777777" w:rsidR="00ED2CA6" w:rsidRDefault="00ED2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7D029" w14:textId="77777777" w:rsidR="00ED2CA6" w:rsidRDefault="00ED2CA6" w:rsidP="00ED2CA6">
      <w:pPr>
        <w:spacing w:after="0" w:line="240" w:lineRule="auto"/>
      </w:pPr>
      <w:r>
        <w:separator/>
      </w:r>
    </w:p>
  </w:footnote>
  <w:footnote w:type="continuationSeparator" w:id="0">
    <w:p w14:paraId="6DE27F30" w14:textId="77777777" w:rsidR="00ED2CA6" w:rsidRDefault="00ED2CA6" w:rsidP="00ED2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555"/>
    <w:multiLevelType w:val="hybridMultilevel"/>
    <w:tmpl w:val="573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12"/>
    <w:multiLevelType w:val="hybridMultilevel"/>
    <w:tmpl w:val="5EA07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44458"/>
    <w:multiLevelType w:val="hybridMultilevel"/>
    <w:tmpl w:val="4D426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7103B"/>
    <w:multiLevelType w:val="hybridMultilevel"/>
    <w:tmpl w:val="B232A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5136C"/>
    <w:multiLevelType w:val="hybridMultilevel"/>
    <w:tmpl w:val="AEBE5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A0AED"/>
    <w:multiLevelType w:val="hybridMultilevel"/>
    <w:tmpl w:val="B7DE6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66B67"/>
    <w:multiLevelType w:val="hybridMultilevel"/>
    <w:tmpl w:val="29506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24285"/>
    <w:multiLevelType w:val="hybridMultilevel"/>
    <w:tmpl w:val="71265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794"/>
    <w:rsid w:val="00012FCC"/>
    <w:rsid w:val="00022E3E"/>
    <w:rsid w:val="00071E0C"/>
    <w:rsid w:val="0007509C"/>
    <w:rsid w:val="000C3B85"/>
    <w:rsid w:val="000E3B7A"/>
    <w:rsid w:val="00105F25"/>
    <w:rsid w:val="001D0EA1"/>
    <w:rsid w:val="00206F6E"/>
    <w:rsid w:val="0022691E"/>
    <w:rsid w:val="00293884"/>
    <w:rsid w:val="00295BAE"/>
    <w:rsid w:val="002A60E1"/>
    <w:rsid w:val="00305F2F"/>
    <w:rsid w:val="00343BCF"/>
    <w:rsid w:val="00363859"/>
    <w:rsid w:val="0037246D"/>
    <w:rsid w:val="0038646F"/>
    <w:rsid w:val="003C2286"/>
    <w:rsid w:val="00403903"/>
    <w:rsid w:val="004166DC"/>
    <w:rsid w:val="00483423"/>
    <w:rsid w:val="004C702C"/>
    <w:rsid w:val="004F0DA2"/>
    <w:rsid w:val="0050157D"/>
    <w:rsid w:val="00502433"/>
    <w:rsid w:val="00507089"/>
    <w:rsid w:val="0055144B"/>
    <w:rsid w:val="0055753C"/>
    <w:rsid w:val="005C4951"/>
    <w:rsid w:val="00630CD9"/>
    <w:rsid w:val="006364C0"/>
    <w:rsid w:val="0065265D"/>
    <w:rsid w:val="006A7C98"/>
    <w:rsid w:val="006D043A"/>
    <w:rsid w:val="006D609E"/>
    <w:rsid w:val="006F30EC"/>
    <w:rsid w:val="00716242"/>
    <w:rsid w:val="00720B56"/>
    <w:rsid w:val="0080664F"/>
    <w:rsid w:val="0085196B"/>
    <w:rsid w:val="008959F8"/>
    <w:rsid w:val="008E2D6B"/>
    <w:rsid w:val="00932AB6"/>
    <w:rsid w:val="00945CAE"/>
    <w:rsid w:val="00977978"/>
    <w:rsid w:val="009B1150"/>
    <w:rsid w:val="009D38EF"/>
    <w:rsid w:val="00A01DB0"/>
    <w:rsid w:val="00A16212"/>
    <w:rsid w:val="00A475EC"/>
    <w:rsid w:val="00A7042F"/>
    <w:rsid w:val="00A97F53"/>
    <w:rsid w:val="00AA3788"/>
    <w:rsid w:val="00AB12FD"/>
    <w:rsid w:val="00B151EC"/>
    <w:rsid w:val="00BB6365"/>
    <w:rsid w:val="00CB4FAC"/>
    <w:rsid w:val="00D83EE4"/>
    <w:rsid w:val="00D8732C"/>
    <w:rsid w:val="00D9127C"/>
    <w:rsid w:val="00DA0D84"/>
    <w:rsid w:val="00DE7868"/>
    <w:rsid w:val="00E02F3D"/>
    <w:rsid w:val="00E4512B"/>
    <w:rsid w:val="00E47A8F"/>
    <w:rsid w:val="00E53B12"/>
    <w:rsid w:val="00E556C4"/>
    <w:rsid w:val="00E84A9D"/>
    <w:rsid w:val="00EB78FF"/>
    <w:rsid w:val="00EC5B5E"/>
    <w:rsid w:val="00ED2CA6"/>
    <w:rsid w:val="00F26228"/>
    <w:rsid w:val="00F31BB1"/>
    <w:rsid w:val="00F376C6"/>
    <w:rsid w:val="00FA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0C339"/>
  <w15:chartTrackingRefBased/>
  <w15:docId w15:val="{AECFB95F-39F3-41C5-B580-CB207062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76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959F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4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4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4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3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D609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2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CA6"/>
  </w:style>
  <w:style w:type="paragraph" w:styleId="Footer">
    <w:name w:val="footer"/>
    <w:basedOn w:val="Normal"/>
    <w:link w:val="FooterChar"/>
    <w:uiPriority w:val="99"/>
    <w:unhideWhenUsed/>
    <w:rsid w:val="00ED2C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arwick.ac.uk/services/sport/togeth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925BBF91</Template>
  <TotalTime>456</TotalTime>
  <Pages>5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Peter</dc:creator>
  <cp:keywords/>
  <dc:description/>
  <cp:lastModifiedBy>Robinson, Peter</cp:lastModifiedBy>
  <cp:revision>38</cp:revision>
  <dcterms:created xsi:type="dcterms:W3CDTF">2020-04-06T15:04:00Z</dcterms:created>
  <dcterms:modified xsi:type="dcterms:W3CDTF">2020-04-08T12:13:00Z</dcterms:modified>
</cp:coreProperties>
</file>