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E6AB4A" w14:textId="77777777" w:rsidR="00487EE0" w:rsidRPr="00FB324B" w:rsidRDefault="00487EE0" w:rsidP="00487EE0">
      <w:pPr>
        <w:ind w:left="1440" w:hanging="1440"/>
        <w:rPr>
          <w:rFonts w:ascii="Arial" w:hAnsi="Arial" w:cs="Arial"/>
          <w:b/>
          <w:color w:val="00000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510"/>
        <w:gridCol w:w="6379"/>
      </w:tblGrid>
      <w:tr w:rsidR="00487EE0" w:rsidRPr="000B7DAF" w14:paraId="24E6AB4E" w14:textId="77777777" w:rsidTr="009E0E39">
        <w:tc>
          <w:tcPr>
            <w:tcW w:w="3510" w:type="dxa"/>
          </w:tcPr>
          <w:p w14:paraId="24E6AB4B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TITLE:</w:t>
            </w:r>
          </w:p>
          <w:p w14:paraId="24E6AB4C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4D" w14:textId="77777777" w:rsidR="00487EE0" w:rsidRPr="000B7DAF" w:rsidRDefault="0080058B" w:rsidP="005D4D15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</w:t>
            </w:r>
            <w:r w:rsidR="00487EE0">
              <w:rPr>
                <w:rFonts w:ascii="Arial" w:hAnsi="Arial" w:cs="Arial"/>
                <w:b/>
                <w:color w:val="000000"/>
              </w:rPr>
              <w:t xml:space="preserve"> Scheme </w:t>
            </w:r>
            <w:r w:rsidR="005D4D15">
              <w:rPr>
                <w:rFonts w:ascii="Arial" w:hAnsi="Arial" w:cs="Arial"/>
                <w:b/>
                <w:color w:val="000000"/>
              </w:rPr>
              <w:t>Leaders</w:t>
            </w:r>
          </w:p>
        </w:tc>
      </w:tr>
      <w:tr w:rsidR="00487EE0" w:rsidRPr="000B7DAF" w14:paraId="24E6AB51" w14:textId="77777777" w:rsidTr="009E0E39">
        <w:tc>
          <w:tcPr>
            <w:tcW w:w="3510" w:type="dxa"/>
          </w:tcPr>
          <w:p w14:paraId="24E6AB4F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50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24E6AB55" w14:textId="77777777" w:rsidTr="009E0E39">
        <w:tc>
          <w:tcPr>
            <w:tcW w:w="3510" w:type="dxa"/>
          </w:tcPr>
          <w:p w14:paraId="24E6AB52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DEPARTMENT: </w:t>
            </w:r>
          </w:p>
          <w:p w14:paraId="24E6AB53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54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Registrar’s Office</w:t>
            </w:r>
          </w:p>
        </w:tc>
      </w:tr>
      <w:tr w:rsidR="00487EE0" w:rsidRPr="000B7DAF" w14:paraId="24E6AB58" w14:textId="77777777" w:rsidTr="009E0E39">
        <w:tc>
          <w:tcPr>
            <w:tcW w:w="3510" w:type="dxa"/>
          </w:tcPr>
          <w:p w14:paraId="24E6AB56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57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24E6AB5C" w14:textId="77777777" w:rsidTr="009E0E39">
        <w:tc>
          <w:tcPr>
            <w:tcW w:w="3510" w:type="dxa"/>
          </w:tcPr>
          <w:p w14:paraId="24E6AB59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 w:rsidRPr="000B7DAF">
              <w:rPr>
                <w:rFonts w:ascii="Arial" w:hAnsi="Arial" w:cs="Arial"/>
                <w:b/>
                <w:smallCaps/>
                <w:color w:val="000000"/>
              </w:rPr>
              <w:t>SUB-DEPARTMENT:</w:t>
            </w:r>
          </w:p>
          <w:p w14:paraId="24E6AB5A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5B" w14:textId="77777777" w:rsidR="00487EE0" w:rsidRPr="000B7DAF" w:rsidRDefault="00487EE0" w:rsidP="0080058B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Children’s Services (</w:t>
            </w:r>
            <w:r w:rsidR="0080058B">
              <w:rPr>
                <w:rFonts w:ascii="Arial" w:hAnsi="Arial" w:cs="Arial"/>
                <w:b/>
                <w:smallCaps/>
                <w:color w:val="000000"/>
              </w:rPr>
              <w:t>Holiday</w:t>
            </w:r>
            <w:r>
              <w:rPr>
                <w:rFonts w:ascii="Arial" w:hAnsi="Arial" w:cs="Arial"/>
                <w:b/>
                <w:smallCaps/>
                <w:color w:val="000000"/>
              </w:rPr>
              <w:t xml:space="preserve"> Scheme)</w:t>
            </w:r>
          </w:p>
        </w:tc>
      </w:tr>
      <w:tr w:rsidR="00487EE0" w:rsidRPr="000B7DAF" w14:paraId="24E6AB5F" w14:textId="77777777" w:rsidTr="009E0E39">
        <w:tc>
          <w:tcPr>
            <w:tcW w:w="3510" w:type="dxa"/>
          </w:tcPr>
          <w:p w14:paraId="24E6AB5D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5E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63" w14:textId="77777777" w:rsidTr="009E0E39">
        <w:tc>
          <w:tcPr>
            <w:tcW w:w="3510" w:type="dxa"/>
          </w:tcPr>
          <w:p w14:paraId="24E6AB60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RESPONSIBLE TO:</w:t>
            </w:r>
          </w:p>
          <w:p w14:paraId="24E6AB61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62" w14:textId="77777777" w:rsidR="00487EE0" w:rsidRPr="001B2D4B" w:rsidRDefault="0080058B" w:rsidP="00D12C5E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</w:t>
            </w:r>
            <w:r w:rsidR="005D4D15" w:rsidRPr="001B2D4B">
              <w:rPr>
                <w:rFonts w:ascii="Arial" w:hAnsi="Arial" w:cs="Arial"/>
                <w:b/>
                <w:color w:val="000000"/>
              </w:rPr>
              <w:t xml:space="preserve"> Scheme Manager</w:t>
            </w:r>
            <w:r>
              <w:rPr>
                <w:rFonts w:ascii="Arial" w:hAnsi="Arial" w:cs="Arial"/>
                <w:b/>
                <w:color w:val="000000"/>
              </w:rPr>
              <w:t>,</w:t>
            </w:r>
            <w:r w:rsidR="005D4D15" w:rsidRPr="001B2D4B">
              <w:rPr>
                <w:rFonts w:ascii="Arial" w:hAnsi="Arial" w:cs="Arial"/>
                <w:b/>
                <w:color w:val="00000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</w:rPr>
              <w:t>D</w:t>
            </w:r>
            <w:r w:rsidR="00D12C5E">
              <w:rPr>
                <w:rFonts w:ascii="Arial" w:hAnsi="Arial" w:cs="Arial"/>
                <w:b/>
                <w:color w:val="000000"/>
              </w:rPr>
              <w:t xml:space="preserve">eputy Holiday Scheme Manager </w:t>
            </w:r>
          </w:p>
        </w:tc>
      </w:tr>
      <w:tr w:rsidR="00487EE0" w:rsidRPr="000B7DAF" w14:paraId="24E6AB66" w14:textId="77777777" w:rsidTr="009E0E39">
        <w:tc>
          <w:tcPr>
            <w:tcW w:w="3510" w:type="dxa"/>
          </w:tcPr>
          <w:p w14:paraId="24E6AB64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65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24E6AB69" w14:textId="77777777" w:rsidTr="009E0E39">
        <w:tc>
          <w:tcPr>
            <w:tcW w:w="3510" w:type="dxa"/>
          </w:tcPr>
          <w:p w14:paraId="24E6AB67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Salary:</w:t>
            </w:r>
          </w:p>
        </w:tc>
        <w:tc>
          <w:tcPr>
            <w:tcW w:w="6379" w:type="dxa"/>
          </w:tcPr>
          <w:p w14:paraId="112A04F6" w14:textId="077DC4C5" w:rsidR="00885B3A" w:rsidRDefault="00397074" w:rsidP="00885B3A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£10.28</w:t>
            </w:r>
            <w:r w:rsidR="00885B3A">
              <w:rPr>
                <w:rFonts w:ascii="Arial" w:hAnsi="Arial" w:cs="Arial"/>
                <w:smallCaps/>
                <w:color w:val="000000"/>
              </w:rPr>
              <w:t xml:space="preserve"> per hour (includes holiday pay)</w:t>
            </w:r>
          </w:p>
          <w:p w14:paraId="140D11CF" w14:textId="77777777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</w:p>
          <w:p w14:paraId="5470EDC4" w14:textId="7FC39831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 xml:space="preserve">Please note: A good availability </w:t>
            </w:r>
            <w:r w:rsidR="00397074">
              <w:rPr>
                <w:rFonts w:ascii="Arial" w:hAnsi="Arial" w:cs="Arial"/>
                <w:smallCaps/>
                <w:color w:val="000000"/>
              </w:rPr>
              <w:t xml:space="preserve">during schemes is essential. </w:t>
            </w:r>
            <w:bookmarkStart w:id="0" w:name="_GoBack"/>
            <w:bookmarkEnd w:id="0"/>
          </w:p>
          <w:p w14:paraId="24E6AB68" w14:textId="4D51F524" w:rsidR="00487EE0" w:rsidRPr="000B7DAF" w:rsidRDefault="00487EE0" w:rsidP="00885B3A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6C" w14:textId="77777777" w:rsidTr="009E0E39">
        <w:tc>
          <w:tcPr>
            <w:tcW w:w="3510" w:type="dxa"/>
          </w:tcPr>
          <w:p w14:paraId="24E6AB6A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6B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6F" w14:textId="77777777" w:rsidTr="009E0E39">
        <w:tc>
          <w:tcPr>
            <w:tcW w:w="3510" w:type="dxa"/>
          </w:tcPr>
          <w:p w14:paraId="24E6AB6D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6E" w14:textId="171ABBAC" w:rsidR="00487EE0" w:rsidRPr="000B7DAF" w:rsidRDefault="00487EE0" w:rsidP="008D7C42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72" w14:textId="77777777" w:rsidTr="009E0E39">
        <w:tc>
          <w:tcPr>
            <w:tcW w:w="3510" w:type="dxa"/>
          </w:tcPr>
          <w:p w14:paraId="24E6AB70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71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75" w14:textId="77777777" w:rsidTr="009E0E39">
        <w:tc>
          <w:tcPr>
            <w:tcW w:w="3510" w:type="dxa"/>
          </w:tcPr>
          <w:p w14:paraId="24E6AB73" w14:textId="47ED3E76" w:rsidR="00487EE0" w:rsidRPr="000B7DAF" w:rsidRDefault="00505923" w:rsidP="00952BA1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Closing Date: Until vacancies are filled.</w:t>
            </w:r>
          </w:p>
        </w:tc>
        <w:tc>
          <w:tcPr>
            <w:tcW w:w="6379" w:type="dxa"/>
          </w:tcPr>
          <w:p w14:paraId="24E6AB74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78" w14:textId="77777777" w:rsidTr="009E0E39">
        <w:tc>
          <w:tcPr>
            <w:tcW w:w="3510" w:type="dxa"/>
          </w:tcPr>
          <w:p w14:paraId="24E6AB76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77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</w:tbl>
    <w:p w14:paraId="24E6AB79" w14:textId="77777777" w:rsidR="00487EE0" w:rsidRPr="000B7DAF" w:rsidRDefault="00487EE0" w:rsidP="00487EE0">
      <w:pPr>
        <w:ind w:left="1440" w:hanging="1440"/>
        <w:rPr>
          <w:rFonts w:ascii="Arial" w:hAnsi="Arial" w:cs="Arial"/>
          <w:color w:val="000000"/>
        </w:rPr>
      </w:pPr>
    </w:p>
    <w:p w14:paraId="24E6AB7A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JOB PURPOSE:</w:t>
      </w:r>
    </w:p>
    <w:p w14:paraId="24E6AB7B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7C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7D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provide support and encouragement to children attending the </w:t>
      </w:r>
      <w:r w:rsidR="0080058B">
        <w:rPr>
          <w:rFonts w:ascii="Arial" w:hAnsi="Arial" w:cs="Arial"/>
        </w:rPr>
        <w:t>Holiday</w:t>
      </w:r>
      <w:r>
        <w:rPr>
          <w:rFonts w:ascii="Arial" w:hAnsi="Arial" w:cs="Arial"/>
        </w:rPr>
        <w:t xml:space="preserve"> Scheme</w:t>
      </w:r>
      <w:r w:rsidR="00C61301">
        <w:rPr>
          <w:rFonts w:ascii="Arial" w:hAnsi="Arial" w:cs="Arial"/>
        </w:rPr>
        <w:t>;</w:t>
      </w:r>
    </w:p>
    <w:p w14:paraId="24E6AB7E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support the </w:t>
      </w:r>
      <w:r w:rsidR="0080058B">
        <w:rPr>
          <w:rFonts w:ascii="Arial" w:hAnsi="Arial" w:cs="Arial"/>
        </w:rPr>
        <w:t>Holiday</w:t>
      </w:r>
      <w:r>
        <w:rPr>
          <w:rFonts w:ascii="Arial" w:hAnsi="Arial" w:cs="Arial"/>
        </w:rPr>
        <w:t xml:space="preserve"> Scheme Manager</w:t>
      </w:r>
      <w:r w:rsidR="0080058B">
        <w:rPr>
          <w:rFonts w:ascii="Arial" w:hAnsi="Arial" w:cs="Arial"/>
        </w:rPr>
        <w:t>, Deputy Manager</w:t>
      </w:r>
      <w:r>
        <w:rPr>
          <w:rFonts w:ascii="Arial" w:hAnsi="Arial" w:cs="Arial"/>
        </w:rPr>
        <w:t xml:space="preserve"> and </w:t>
      </w:r>
      <w:r w:rsidR="0080058B">
        <w:rPr>
          <w:rFonts w:ascii="Arial" w:hAnsi="Arial" w:cs="Arial"/>
        </w:rPr>
        <w:t>Holiday</w:t>
      </w:r>
      <w:r>
        <w:rPr>
          <w:rFonts w:ascii="Arial" w:hAnsi="Arial" w:cs="Arial"/>
        </w:rPr>
        <w:t xml:space="preserve"> Scheme </w:t>
      </w:r>
      <w:r w:rsidR="00C51503">
        <w:rPr>
          <w:rFonts w:ascii="Arial" w:hAnsi="Arial" w:cs="Arial"/>
        </w:rPr>
        <w:t xml:space="preserve">Education and </w:t>
      </w:r>
      <w:r>
        <w:rPr>
          <w:rFonts w:ascii="Arial" w:hAnsi="Arial" w:cs="Arial"/>
        </w:rPr>
        <w:t>Welfare Officer</w:t>
      </w:r>
      <w:r w:rsidR="00C61301">
        <w:rPr>
          <w:rFonts w:ascii="Arial" w:hAnsi="Arial" w:cs="Arial"/>
        </w:rPr>
        <w:t>;</w:t>
      </w:r>
    </w:p>
    <w:p w14:paraId="24E6AB7F" w14:textId="77777777" w:rsidR="00487EE0" w:rsidRPr="00C61301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facilitate the children attending to experience new activities, develop new skills and knowledge and to have fun;</w:t>
      </w:r>
    </w:p>
    <w:p w14:paraId="24E6AB80" w14:textId="77777777" w:rsidR="00C61301" w:rsidRPr="00487EE0" w:rsidRDefault="00C61301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devise, deliver and participate in activities during the periods of the day when there are no centrally planned activities taking place;</w:t>
      </w:r>
    </w:p>
    <w:p w14:paraId="24E6AB81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have knowledge of, be respectful of and implement all equal oppor</w:t>
      </w:r>
      <w:r w:rsidR="00C92835">
        <w:rPr>
          <w:rFonts w:ascii="Arial" w:hAnsi="Arial" w:cs="Arial"/>
        </w:rPr>
        <w:t xml:space="preserve">tunities procedures that are concerned </w:t>
      </w:r>
      <w:r w:rsidR="00C92835">
        <w:rPr>
          <w:rFonts w:ascii="Arial" w:hAnsi="Arial" w:cs="Arial"/>
          <w:color w:val="000000"/>
        </w:rPr>
        <w:t>with the diversity and abilities of the children attending</w:t>
      </w:r>
      <w:r w:rsidR="00C61301">
        <w:rPr>
          <w:rFonts w:ascii="Arial" w:hAnsi="Arial" w:cs="Arial"/>
          <w:color w:val="000000"/>
        </w:rPr>
        <w:t>.</w:t>
      </w:r>
    </w:p>
    <w:p w14:paraId="24E6AB82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83" w14:textId="77777777" w:rsidR="00487EE0" w:rsidRPr="000B7DAF" w:rsidRDefault="00C92835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Responsible for</w:t>
      </w:r>
      <w:r w:rsidR="00487EE0" w:rsidRPr="000B7DAF">
        <w:rPr>
          <w:rFonts w:ascii="Arial" w:hAnsi="Arial" w:cs="Arial"/>
          <w:b/>
          <w:color w:val="000000"/>
        </w:rPr>
        <w:t>:</w:t>
      </w:r>
    </w:p>
    <w:p w14:paraId="24E6AB84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85" w14:textId="77777777" w:rsidR="00487EE0" w:rsidRP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Meet</w:t>
      </w:r>
      <w:r w:rsidR="00005EC7">
        <w:rPr>
          <w:rFonts w:ascii="Arial" w:hAnsi="Arial" w:cs="Arial"/>
        </w:rPr>
        <w:t xml:space="preserve"> and greeting </w:t>
      </w:r>
      <w:r>
        <w:rPr>
          <w:rFonts w:ascii="Arial" w:hAnsi="Arial" w:cs="Arial"/>
        </w:rPr>
        <w:t xml:space="preserve">children </w:t>
      </w:r>
      <w:r w:rsidR="00005EC7">
        <w:rPr>
          <w:rFonts w:ascii="Arial" w:hAnsi="Arial" w:cs="Arial"/>
        </w:rPr>
        <w:t>attending at the beginning of each day, provide information about the days</w:t>
      </w:r>
      <w:r w:rsidR="00C61301">
        <w:rPr>
          <w:rFonts w:ascii="Arial" w:hAnsi="Arial" w:cs="Arial"/>
        </w:rPr>
        <w:t>’</w:t>
      </w:r>
      <w:r w:rsidR="00005EC7">
        <w:rPr>
          <w:rFonts w:ascii="Arial" w:hAnsi="Arial" w:cs="Arial"/>
        </w:rPr>
        <w:t xml:space="preserve"> activities and register</w:t>
      </w:r>
      <w:r>
        <w:rPr>
          <w:rFonts w:ascii="Arial" w:hAnsi="Arial" w:cs="Arial"/>
        </w:rPr>
        <w:t>ing</w:t>
      </w:r>
      <w:r w:rsidR="00005EC7">
        <w:rPr>
          <w:rFonts w:ascii="Arial" w:hAnsi="Arial" w:cs="Arial"/>
        </w:rPr>
        <w:t xml:space="preserve"> children as they arrive;</w:t>
      </w:r>
    </w:p>
    <w:p w14:paraId="24E6AB86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Organising</w:t>
      </w:r>
      <w:r w:rsidR="00005EC7">
        <w:rPr>
          <w:rFonts w:ascii="Arial" w:hAnsi="Arial" w:cs="Arial"/>
          <w:color w:val="000000"/>
        </w:rPr>
        <w:t xml:space="preserve"> children into groups to attend activities, escort</w:t>
      </w:r>
      <w:r>
        <w:rPr>
          <w:rFonts w:ascii="Arial" w:hAnsi="Arial" w:cs="Arial"/>
          <w:color w:val="000000"/>
        </w:rPr>
        <w:t>ing</w:t>
      </w:r>
      <w:r w:rsidR="00005EC7">
        <w:rPr>
          <w:rFonts w:ascii="Arial" w:hAnsi="Arial" w:cs="Arial"/>
          <w:color w:val="000000"/>
        </w:rPr>
        <w:t xml:space="preserve"> children to activities quickly and safely;</w:t>
      </w:r>
    </w:p>
    <w:p w14:paraId="24E6AB87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Encouraging</w:t>
      </w:r>
      <w:r w:rsidR="00005EC7">
        <w:rPr>
          <w:rFonts w:ascii="Arial" w:hAnsi="Arial" w:cs="Arial"/>
          <w:color w:val="000000"/>
        </w:rPr>
        <w:t xml:space="preserve"> children to participate by joining in </w:t>
      </w:r>
      <w:r>
        <w:rPr>
          <w:rFonts w:ascii="Arial" w:hAnsi="Arial" w:cs="Arial"/>
          <w:color w:val="000000"/>
        </w:rPr>
        <w:t xml:space="preserve">yourself </w:t>
      </w:r>
      <w:r w:rsidR="00005EC7">
        <w:rPr>
          <w:rFonts w:ascii="Arial" w:hAnsi="Arial" w:cs="Arial"/>
          <w:color w:val="000000"/>
        </w:rPr>
        <w:t>and being a good role model</w:t>
      </w:r>
      <w:r w:rsidR="00C92835">
        <w:rPr>
          <w:rFonts w:ascii="Arial" w:hAnsi="Arial" w:cs="Arial"/>
          <w:color w:val="000000"/>
        </w:rPr>
        <w:t>;</w:t>
      </w:r>
    </w:p>
    <w:p w14:paraId="24E6AB88" w14:textId="77777777" w:rsidR="00C92835" w:rsidRDefault="00005EC7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Help to serve snacks, lun</w:t>
      </w:r>
      <w:r w:rsidR="00E16A2B">
        <w:rPr>
          <w:rFonts w:ascii="Arial" w:hAnsi="Arial" w:cs="Arial"/>
          <w:color w:val="000000"/>
        </w:rPr>
        <w:t>ch and tea-time snack, encouraging</w:t>
      </w:r>
      <w:r>
        <w:rPr>
          <w:rFonts w:ascii="Arial" w:hAnsi="Arial" w:cs="Arial"/>
          <w:color w:val="000000"/>
        </w:rPr>
        <w:t xml:space="preserve"> children to eat in the </w:t>
      </w:r>
      <w:r w:rsidR="005D4D15">
        <w:rPr>
          <w:rFonts w:ascii="Arial" w:hAnsi="Arial" w:cs="Arial"/>
          <w:color w:val="000000"/>
        </w:rPr>
        <w:t>time allowed and ensure the lunch/snack area is left clean and tidy afterwards</w:t>
      </w:r>
      <w:r w:rsidR="00E16A2B">
        <w:rPr>
          <w:rFonts w:ascii="Arial" w:hAnsi="Arial" w:cs="Arial"/>
          <w:color w:val="000000"/>
        </w:rPr>
        <w:t>. Being mindful of any special dietary requirements of the children;</w:t>
      </w:r>
      <w:r w:rsidR="005D4D15">
        <w:rPr>
          <w:rFonts w:ascii="Arial" w:hAnsi="Arial" w:cs="Arial"/>
          <w:color w:val="000000"/>
        </w:rPr>
        <w:t xml:space="preserve"> </w:t>
      </w:r>
    </w:p>
    <w:p w14:paraId="24E6AB89" w14:textId="77777777" w:rsidR="00C61301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Developing</w:t>
      </w:r>
      <w:r w:rsidR="00C61301">
        <w:rPr>
          <w:rFonts w:ascii="Arial" w:hAnsi="Arial" w:cs="Arial"/>
          <w:color w:val="000000"/>
        </w:rPr>
        <w:t>, deliver</w:t>
      </w:r>
      <w:r>
        <w:rPr>
          <w:rFonts w:ascii="Arial" w:hAnsi="Arial" w:cs="Arial"/>
          <w:color w:val="000000"/>
        </w:rPr>
        <w:t>ing</w:t>
      </w:r>
      <w:r w:rsidR="00C61301">
        <w:rPr>
          <w:rFonts w:ascii="Arial" w:hAnsi="Arial" w:cs="Arial"/>
          <w:color w:val="000000"/>
        </w:rPr>
        <w:t xml:space="preserve"> and participat</w:t>
      </w:r>
      <w:r>
        <w:rPr>
          <w:rFonts w:ascii="Arial" w:hAnsi="Arial" w:cs="Arial"/>
          <w:color w:val="000000"/>
        </w:rPr>
        <w:t>ing</w:t>
      </w:r>
      <w:r w:rsidR="00C61301">
        <w:rPr>
          <w:rFonts w:ascii="Arial" w:hAnsi="Arial" w:cs="Arial"/>
          <w:color w:val="000000"/>
        </w:rPr>
        <w:t xml:space="preserve"> in suitable activities in partnership with other Scheme Leaders and with the guidance and support of the </w:t>
      </w:r>
      <w:r w:rsidR="0080058B">
        <w:rPr>
          <w:rFonts w:ascii="Arial" w:hAnsi="Arial" w:cs="Arial"/>
          <w:color w:val="000000"/>
        </w:rPr>
        <w:t>Holiday</w:t>
      </w:r>
      <w:r w:rsidR="00C61301">
        <w:rPr>
          <w:rFonts w:ascii="Arial" w:hAnsi="Arial" w:cs="Arial"/>
          <w:color w:val="000000"/>
        </w:rPr>
        <w:t xml:space="preserve"> Scheme Manager</w:t>
      </w:r>
      <w:r w:rsidR="0080058B">
        <w:rPr>
          <w:rFonts w:ascii="Arial" w:hAnsi="Arial" w:cs="Arial"/>
          <w:color w:val="000000"/>
        </w:rPr>
        <w:t>, Deputy Manager</w:t>
      </w:r>
      <w:r w:rsidR="00C61301">
        <w:rPr>
          <w:rFonts w:ascii="Arial" w:hAnsi="Arial" w:cs="Arial"/>
          <w:color w:val="000000"/>
        </w:rPr>
        <w:t xml:space="preserve"> and </w:t>
      </w:r>
      <w:r w:rsidR="00C51503">
        <w:rPr>
          <w:rFonts w:ascii="Arial" w:hAnsi="Arial" w:cs="Arial"/>
          <w:color w:val="000000"/>
        </w:rPr>
        <w:t xml:space="preserve">the Education and </w:t>
      </w:r>
      <w:r>
        <w:rPr>
          <w:rFonts w:ascii="Arial" w:hAnsi="Arial" w:cs="Arial"/>
          <w:color w:val="000000"/>
        </w:rPr>
        <w:t>Welfare O</w:t>
      </w:r>
      <w:r w:rsidR="00C61301">
        <w:rPr>
          <w:rFonts w:ascii="Arial" w:hAnsi="Arial" w:cs="Arial"/>
          <w:color w:val="000000"/>
        </w:rPr>
        <w:t>fficer;</w:t>
      </w:r>
    </w:p>
    <w:p w14:paraId="24E6AB8A" w14:textId="77777777" w:rsidR="00C92835" w:rsidRDefault="005D4D1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Escort</w:t>
      </w:r>
      <w:r w:rsidR="00E16A2B">
        <w:rPr>
          <w:rFonts w:ascii="Arial" w:hAnsi="Arial" w:cs="Arial"/>
          <w:color w:val="000000"/>
        </w:rPr>
        <w:t>ing</w:t>
      </w:r>
      <w:r>
        <w:rPr>
          <w:rFonts w:ascii="Arial" w:hAnsi="Arial" w:cs="Arial"/>
          <w:color w:val="000000"/>
        </w:rPr>
        <w:t xml:space="preserve"> children</w:t>
      </w:r>
      <w:r w:rsidR="002B77DB">
        <w:rPr>
          <w:rFonts w:ascii="Arial" w:hAnsi="Arial" w:cs="Arial"/>
          <w:color w:val="000000"/>
        </w:rPr>
        <w:t xml:space="preserve"> to the</w:t>
      </w:r>
      <w:r w:rsidR="00E16A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home</w:t>
      </w:r>
      <w:r w:rsidR="009F453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base quickly and safely in preparation for collection at the end of the day;</w:t>
      </w:r>
    </w:p>
    <w:p w14:paraId="24E6AB8B" w14:textId="77777777" w:rsidR="002D4981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Providing activities and supervising</w:t>
      </w:r>
      <w:r w:rsidR="005D4D15">
        <w:rPr>
          <w:rFonts w:ascii="Arial" w:hAnsi="Arial" w:cs="Arial"/>
          <w:color w:val="000000"/>
        </w:rPr>
        <w:t xml:space="preserve"> children while awaiting collection</w:t>
      </w:r>
      <w:r w:rsidR="002D4981">
        <w:rPr>
          <w:rFonts w:ascii="Arial" w:hAnsi="Arial" w:cs="Arial"/>
          <w:color w:val="000000"/>
        </w:rPr>
        <w:t>;</w:t>
      </w:r>
    </w:p>
    <w:p w14:paraId="24E6AB8C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Providing</w:t>
      </w:r>
      <w:r w:rsidR="005D4D15">
        <w:rPr>
          <w:rFonts w:ascii="Arial" w:hAnsi="Arial" w:cs="Arial"/>
          <w:color w:val="000000"/>
        </w:rPr>
        <w:t xml:space="preserve"> feedback to parents </w:t>
      </w:r>
      <w:r>
        <w:rPr>
          <w:rFonts w:ascii="Arial" w:hAnsi="Arial" w:cs="Arial"/>
          <w:color w:val="000000"/>
        </w:rPr>
        <w:t>being mindful of data protection/confidentiality issues of the children attending;</w:t>
      </w:r>
    </w:p>
    <w:p w14:paraId="24E6AB8D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Tidying  spaces and leaving</w:t>
      </w:r>
      <w:r w:rsidR="005D4D15">
        <w:rPr>
          <w:rFonts w:ascii="Arial" w:hAnsi="Arial" w:cs="Arial"/>
          <w:color w:val="000000"/>
        </w:rPr>
        <w:t xml:space="preserve"> in a suitable condition</w:t>
      </w:r>
      <w:r>
        <w:rPr>
          <w:rFonts w:ascii="Arial" w:hAnsi="Arial" w:cs="Arial"/>
          <w:color w:val="000000"/>
        </w:rPr>
        <w:t xml:space="preserve"> at the end of a session or end of the day</w:t>
      </w:r>
      <w:r w:rsidR="00C92835">
        <w:rPr>
          <w:rFonts w:ascii="Arial" w:hAnsi="Arial" w:cs="Arial"/>
          <w:color w:val="000000"/>
        </w:rPr>
        <w:t>;</w:t>
      </w:r>
    </w:p>
    <w:p w14:paraId="24E6AB8E" w14:textId="77777777" w:rsidR="002D4981" w:rsidRDefault="00C8580A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2D4981">
        <w:rPr>
          <w:rFonts w:ascii="Arial" w:hAnsi="Arial" w:cs="Arial"/>
          <w:color w:val="000000"/>
        </w:rPr>
        <w:lastRenderedPageBreak/>
        <w:t>Reporting any concerns about specific children or other members of staff to the</w:t>
      </w:r>
      <w:r w:rsidR="005D4D15">
        <w:rPr>
          <w:rFonts w:ascii="Arial" w:hAnsi="Arial" w:cs="Arial"/>
          <w:color w:val="000000"/>
        </w:rPr>
        <w:t xml:space="preserve"> Head of Children’s Services, </w:t>
      </w:r>
      <w:r w:rsidR="0080058B">
        <w:rPr>
          <w:rFonts w:ascii="Arial" w:hAnsi="Arial" w:cs="Arial"/>
          <w:color w:val="000000"/>
        </w:rPr>
        <w:t>Holiday</w:t>
      </w:r>
      <w:r w:rsidR="005D4D15">
        <w:rPr>
          <w:rFonts w:ascii="Arial" w:hAnsi="Arial" w:cs="Arial"/>
          <w:color w:val="000000"/>
        </w:rPr>
        <w:t xml:space="preserve"> Sc</w:t>
      </w:r>
      <w:r w:rsidR="00D22DA4">
        <w:rPr>
          <w:rFonts w:ascii="Arial" w:hAnsi="Arial" w:cs="Arial"/>
          <w:color w:val="000000"/>
        </w:rPr>
        <w:t>heme</w:t>
      </w:r>
      <w:r w:rsidR="005D4D15">
        <w:rPr>
          <w:rFonts w:ascii="Arial" w:hAnsi="Arial" w:cs="Arial"/>
          <w:color w:val="000000"/>
        </w:rPr>
        <w:t xml:space="preserve"> Education and Welfare Officer</w:t>
      </w:r>
      <w:r w:rsidR="0080058B">
        <w:rPr>
          <w:rFonts w:ascii="Arial" w:hAnsi="Arial" w:cs="Arial"/>
          <w:color w:val="000000"/>
        </w:rPr>
        <w:t>,</w:t>
      </w:r>
      <w:r w:rsidR="005D4D15">
        <w:rPr>
          <w:rFonts w:ascii="Arial" w:hAnsi="Arial" w:cs="Arial"/>
          <w:color w:val="000000"/>
        </w:rPr>
        <w:t xml:space="preserve"> </w:t>
      </w:r>
      <w:r w:rsidR="0080058B">
        <w:rPr>
          <w:rFonts w:ascii="Arial" w:hAnsi="Arial" w:cs="Arial"/>
          <w:color w:val="000000"/>
        </w:rPr>
        <w:t>Holiday</w:t>
      </w:r>
      <w:r w:rsidR="005D4D15">
        <w:rPr>
          <w:rFonts w:ascii="Arial" w:hAnsi="Arial" w:cs="Arial"/>
          <w:color w:val="000000"/>
        </w:rPr>
        <w:t xml:space="preserve"> Scheme Manager</w:t>
      </w:r>
      <w:r w:rsidR="0080058B">
        <w:rPr>
          <w:rFonts w:ascii="Arial" w:hAnsi="Arial" w:cs="Arial"/>
          <w:color w:val="000000"/>
        </w:rPr>
        <w:t xml:space="preserve"> or Deputy manager</w:t>
      </w:r>
      <w:r w:rsidR="005D4D15">
        <w:rPr>
          <w:rFonts w:ascii="Arial" w:hAnsi="Arial" w:cs="Arial"/>
          <w:color w:val="000000"/>
        </w:rPr>
        <w:t>;</w:t>
      </w:r>
    </w:p>
    <w:p w14:paraId="24E6AB8F" w14:textId="77777777" w:rsidR="002D4981" w:rsidRDefault="005D4D1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Undertake any training required by the </w:t>
      </w:r>
      <w:r w:rsidR="0080058B">
        <w:rPr>
          <w:rFonts w:ascii="Arial" w:hAnsi="Arial" w:cs="Arial"/>
          <w:color w:val="000000"/>
        </w:rPr>
        <w:t>Holiday</w:t>
      </w:r>
      <w:r>
        <w:rPr>
          <w:rFonts w:ascii="Arial" w:hAnsi="Arial" w:cs="Arial"/>
          <w:color w:val="000000"/>
        </w:rPr>
        <w:t xml:space="preserve"> Scheme Manager,</w:t>
      </w:r>
      <w:r w:rsidR="0080058B">
        <w:rPr>
          <w:rFonts w:ascii="Arial" w:hAnsi="Arial" w:cs="Arial"/>
          <w:color w:val="000000"/>
        </w:rPr>
        <w:t xml:space="preserve"> Deputy Manager,</w:t>
      </w:r>
      <w:r>
        <w:rPr>
          <w:rFonts w:ascii="Arial" w:hAnsi="Arial" w:cs="Arial"/>
          <w:color w:val="000000"/>
        </w:rPr>
        <w:t xml:space="preserve"> Education and Welfare </w:t>
      </w:r>
      <w:r w:rsidR="00E16A2B">
        <w:rPr>
          <w:rFonts w:ascii="Arial" w:hAnsi="Arial" w:cs="Arial"/>
          <w:color w:val="000000"/>
        </w:rPr>
        <w:t>officer</w:t>
      </w:r>
      <w:r>
        <w:rPr>
          <w:rFonts w:ascii="Arial" w:hAnsi="Arial" w:cs="Arial"/>
          <w:color w:val="000000"/>
        </w:rPr>
        <w:t xml:space="preserve"> or Head of Children’s Services;</w:t>
      </w:r>
    </w:p>
    <w:p w14:paraId="24E6AB90" w14:textId="77777777" w:rsidR="005D4D1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Collecting and capturing feedback</w:t>
      </w:r>
      <w:r w:rsidR="00925616">
        <w:rPr>
          <w:rFonts w:ascii="Arial" w:hAnsi="Arial" w:cs="Arial"/>
          <w:color w:val="000000"/>
        </w:rPr>
        <w:t xml:space="preserve"> from children and their parents/carers </w:t>
      </w:r>
      <w:r w:rsidR="00A529EE">
        <w:rPr>
          <w:rFonts w:ascii="Arial" w:hAnsi="Arial" w:cs="Arial"/>
          <w:color w:val="000000"/>
        </w:rPr>
        <w:t>to contribute and</w:t>
      </w:r>
      <w:r w:rsidR="00925616">
        <w:rPr>
          <w:rFonts w:ascii="Arial" w:hAnsi="Arial" w:cs="Arial"/>
          <w:color w:val="000000"/>
        </w:rPr>
        <w:t xml:space="preserve"> p</w:t>
      </w:r>
      <w:r w:rsidR="005D4D15">
        <w:rPr>
          <w:rFonts w:ascii="Arial" w:hAnsi="Arial" w:cs="Arial"/>
          <w:color w:val="000000"/>
        </w:rPr>
        <w:t>arti</w:t>
      </w:r>
      <w:r w:rsidR="00925616">
        <w:rPr>
          <w:rFonts w:ascii="Arial" w:hAnsi="Arial" w:cs="Arial"/>
          <w:color w:val="000000"/>
        </w:rPr>
        <w:t>cipate</w:t>
      </w:r>
      <w:r w:rsidR="00C61301">
        <w:rPr>
          <w:rFonts w:ascii="Arial" w:hAnsi="Arial" w:cs="Arial"/>
          <w:color w:val="000000"/>
        </w:rPr>
        <w:t xml:space="preserve"> in an evaluation of the </w:t>
      </w:r>
      <w:r w:rsidR="0080058B">
        <w:rPr>
          <w:rFonts w:ascii="Arial" w:hAnsi="Arial" w:cs="Arial"/>
          <w:color w:val="000000"/>
        </w:rPr>
        <w:t>Holiday</w:t>
      </w:r>
      <w:r w:rsidR="00C61301">
        <w:rPr>
          <w:rFonts w:ascii="Arial" w:hAnsi="Arial" w:cs="Arial"/>
          <w:color w:val="000000"/>
        </w:rPr>
        <w:t xml:space="preserve"> S</w:t>
      </w:r>
      <w:r w:rsidR="005D4D15">
        <w:rPr>
          <w:rFonts w:ascii="Arial" w:hAnsi="Arial" w:cs="Arial"/>
          <w:color w:val="000000"/>
        </w:rPr>
        <w:t>cheme;</w:t>
      </w:r>
    </w:p>
    <w:p w14:paraId="24E6AB91" w14:textId="77777777" w:rsidR="00925616" w:rsidRDefault="00925616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Be mindful of the cultural diversity and physical abilities of the children so that they are able to participate fully in the activities provided;</w:t>
      </w:r>
    </w:p>
    <w:p w14:paraId="24E6AB92" w14:textId="77777777" w:rsidR="00C92835" w:rsidRPr="002D4981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2D4981">
        <w:rPr>
          <w:rFonts w:ascii="Arial" w:hAnsi="Arial" w:cs="Arial"/>
          <w:color w:val="000000"/>
        </w:rPr>
        <w:t xml:space="preserve">Any other activity reasonably requested by the </w:t>
      </w:r>
      <w:r w:rsidR="0080058B">
        <w:rPr>
          <w:rFonts w:ascii="Arial" w:hAnsi="Arial" w:cs="Arial"/>
          <w:color w:val="000000"/>
        </w:rPr>
        <w:t>Holiday</w:t>
      </w:r>
      <w:r w:rsidR="005D4D15">
        <w:rPr>
          <w:rFonts w:ascii="Arial" w:hAnsi="Arial" w:cs="Arial"/>
          <w:color w:val="000000"/>
        </w:rPr>
        <w:t xml:space="preserve"> Scheme Manager,</w:t>
      </w:r>
      <w:r w:rsidR="0080058B">
        <w:rPr>
          <w:rFonts w:ascii="Arial" w:hAnsi="Arial" w:cs="Arial"/>
          <w:color w:val="000000"/>
        </w:rPr>
        <w:t xml:space="preserve"> Deputy Manager,</w:t>
      </w:r>
      <w:r w:rsidR="005D4D15">
        <w:rPr>
          <w:rFonts w:ascii="Arial" w:hAnsi="Arial" w:cs="Arial"/>
          <w:color w:val="000000"/>
        </w:rPr>
        <w:t xml:space="preserve"> Education and Welfare Officer or </w:t>
      </w:r>
      <w:r w:rsidR="00C61301">
        <w:rPr>
          <w:rFonts w:ascii="Arial" w:hAnsi="Arial" w:cs="Arial"/>
          <w:color w:val="000000"/>
        </w:rPr>
        <w:t>Head of Children’s S</w:t>
      </w:r>
      <w:r w:rsidR="002D4981">
        <w:rPr>
          <w:rFonts w:ascii="Arial" w:hAnsi="Arial" w:cs="Arial"/>
          <w:color w:val="000000"/>
        </w:rPr>
        <w:t>ervices</w:t>
      </w:r>
      <w:r w:rsidRPr="002D4981">
        <w:rPr>
          <w:rFonts w:ascii="Arial" w:hAnsi="Arial" w:cs="Arial"/>
          <w:color w:val="000000"/>
        </w:rPr>
        <w:t>.</w:t>
      </w:r>
    </w:p>
    <w:p w14:paraId="24E6AB93" w14:textId="77777777" w:rsidR="00487EE0" w:rsidRPr="000B7DAF" w:rsidRDefault="00487EE0" w:rsidP="00487EE0">
      <w:pPr>
        <w:rPr>
          <w:rFonts w:ascii="Arial" w:hAnsi="Arial" w:cs="Arial"/>
          <w:color w:val="000000"/>
        </w:rPr>
      </w:pPr>
      <w:r w:rsidRPr="000B7DAF">
        <w:rPr>
          <w:rFonts w:ascii="Arial" w:hAnsi="Arial" w:cs="Arial"/>
          <w:color w:val="000000"/>
        </w:rPr>
        <w:br w:type="page"/>
      </w:r>
    </w:p>
    <w:p w14:paraId="24E6AB94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5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6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7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8" w14:textId="77777777" w:rsidR="00487EE0" w:rsidRPr="000B7DAF" w:rsidRDefault="00487EE0" w:rsidP="00487EE0">
      <w:pPr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en-GB"/>
        </w:rPr>
        <w:drawing>
          <wp:anchor distT="0" distB="0" distL="114300" distR="114300" simplePos="0" relativeHeight="251659264" behindDoc="0" locked="0" layoutInCell="1" allowOverlap="1" wp14:anchorId="24E6ABE6" wp14:editId="24E6ABE7">
            <wp:simplePos x="0" y="0"/>
            <wp:positionH relativeFrom="column">
              <wp:posOffset>4243070</wp:posOffset>
            </wp:positionH>
            <wp:positionV relativeFrom="paragraph">
              <wp:posOffset>-482600</wp:posOffset>
            </wp:positionV>
            <wp:extent cx="1906270" cy="650240"/>
            <wp:effectExtent l="19050" t="0" r="0" b="0"/>
            <wp:wrapSquare wrapText="bothSides"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4E6AB99" w14:textId="77777777" w:rsidR="00487EE0" w:rsidRPr="000B7DAF" w:rsidRDefault="00487EE0" w:rsidP="00487EE0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0B7DAF">
        <w:rPr>
          <w:rFonts w:ascii="Arial" w:hAnsi="Arial" w:cs="Arial"/>
          <w:b/>
          <w:color w:val="000000"/>
          <w:sz w:val="24"/>
          <w:szCs w:val="24"/>
        </w:rPr>
        <w:t>PERSON SPECIFICATION</w:t>
      </w:r>
    </w:p>
    <w:p w14:paraId="24E6AB9A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9B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9C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POST TITLE:</w:t>
      </w:r>
      <w:r w:rsidRPr="000B7DAF">
        <w:rPr>
          <w:rFonts w:ascii="Arial" w:hAnsi="Arial" w:cs="Arial"/>
          <w:b/>
          <w:color w:val="000000"/>
        </w:rPr>
        <w:tab/>
      </w:r>
      <w:r w:rsidR="0080058B">
        <w:rPr>
          <w:rFonts w:ascii="Arial" w:hAnsi="Arial" w:cs="Arial"/>
          <w:b/>
          <w:color w:val="000000"/>
        </w:rPr>
        <w:t>Holiday</w:t>
      </w:r>
      <w:r w:rsidR="001B2D4B">
        <w:rPr>
          <w:rFonts w:ascii="Arial" w:hAnsi="Arial" w:cs="Arial"/>
          <w:b/>
          <w:color w:val="000000"/>
        </w:rPr>
        <w:t xml:space="preserve"> Scheme L</w:t>
      </w:r>
      <w:r w:rsidR="00BE195D">
        <w:rPr>
          <w:rFonts w:ascii="Arial" w:hAnsi="Arial" w:cs="Arial"/>
          <w:b/>
          <w:color w:val="000000"/>
        </w:rPr>
        <w:t>eaders</w:t>
      </w:r>
      <w:r w:rsidRPr="000B7DAF">
        <w:rPr>
          <w:rFonts w:ascii="Arial" w:hAnsi="Arial" w:cs="Arial"/>
          <w:b/>
          <w:color w:val="000000"/>
        </w:rPr>
        <w:tab/>
      </w:r>
    </w:p>
    <w:p w14:paraId="24E6AB9D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9E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 xml:space="preserve">DEPARTMENT: </w:t>
      </w:r>
      <w:r w:rsidR="00BE195D">
        <w:rPr>
          <w:rFonts w:ascii="Arial" w:hAnsi="Arial" w:cs="Arial"/>
          <w:b/>
          <w:color w:val="000000"/>
        </w:rPr>
        <w:t>Children’s Services (</w:t>
      </w:r>
      <w:r w:rsidR="0080058B">
        <w:rPr>
          <w:rFonts w:ascii="Arial" w:hAnsi="Arial" w:cs="Arial"/>
          <w:b/>
          <w:color w:val="000000"/>
        </w:rPr>
        <w:t>Holiday</w:t>
      </w:r>
      <w:r w:rsidR="00BE195D">
        <w:rPr>
          <w:rFonts w:ascii="Arial" w:hAnsi="Arial" w:cs="Arial"/>
          <w:b/>
          <w:color w:val="000000"/>
        </w:rPr>
        <w:t xml:space="preserve"> Scheme)</w:t>
      </w:r>
      <w:r w:rsidRPr="000B7DAF">
        <w:rPr>
          <w:rFonts w:ascii="Arial" w:hAnsi="Arial" w:cs="Arial"/>
          <w:b/>
          <w:color w:val="000000"/>
        </w:rPr>
        <w:tab/>
      </w:r>
    </w:p>
    <w:p w14:paraId="24E6AB9F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A0" w14:textId="77777777" w:rsidR="00487EE0" w:rsidRPr="000B7DAF" w:rsidRDefault="00487EE0" w:rsidP="00487EE0">
      <w:pPr>
        <w:pStyle w:val="BodyText2"/>
        <w:rPr>
          <w:rFonts w:ascii="Arial" w:hAnsi="Arial" w:cs="Arial"/>
          <w:i w:val="0"/>
          <w:color w:val="000000"/>
          <w:sz w:val="16"/>
          <w:szCs w:val="16"/>
        </w:rPr>
      </w:pPr>
      <w:r w:rsidRPr="000B7DAF">
        <w:rPr>
          <w:rFonts w:ascii="Arial" w:hAnsi="Arial" w:cs="Arial"/>
          <w:i w:val="0"/>
          <w:color w:val="000000"/>
          <w:sz w:val="16"/>
          <w:szCs w:val="16"/>
        </w:rPr>
        <w:t xml:space="preserve">The Person Specification focuses on the knowledge, skills, experience and qualifications required to undertake the role effectively. </w:t>
      </w:r>
    </w:p>
    <w:p w14:paraId="24E6ABA1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tbl>
      <w:tblPr>
        <w:tblW w:w="9245" w:type="dxa"/>
        <w:tblLayout w:type="fixed"/>
        <w:tblLook w:val="0000" w:firstRow="0" w:lastRow="0" w:firstColumn="0" w:lastColumn="0" w:noHBand="0" w:noVBand="0"/>
      </w:tblPr>
      <w:tblGrid>
        <w:gridCol w:w="5238"/>
        <w:gridCol w:w="1955"/>
        <w:gridCol w:w="2052"/>
      </w:tblGrid>
      <w:tr w:rsidR="00487EE0" w:rsidRPr="000B7DAF" w14:paraId="24E6ABAD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2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  <w:p w14:paraId="24E6ABA3" w14:textId="77777777" w:rsidR="00487EE0" w:rsidRPr="000B7DAF" w:rsidRDefault="00487EE0" w:rsidP="009E0E39">
            <w:pPr>
              <w:pStyle w:val="EnvelopeReturn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The postholder must be able </w:t>
            </w:r>
          </w:p>
          <w:p w14:paraId="24E6ABA4" w14:textId="77777777" w:rsidR="00487EE0" w:rsidRPr="000B7DAF" w:rsidRDefault="00487EE0" w:rsidP="009E0E39">
            <w:pPr>
              <w:pStyle w:val="EnvelopeReturn"/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to demonstrate: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5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ESSENTIAL (E) or</w:t>
            </w:r>
          </w:p>
          <w:p w14:paraId="24E6ABA6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DESIRABLE (D)</w:t>
            </w:r>
          </w:p>
          <w:p w14:paraId="24E6ABA7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8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MEASURED BY:</w:t>
            </w:r>
          </w:p>
          <w:p w14:paraId="24E6ABA9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a) Application Form</w:t>
            </w:r>
          </w:p>
          <w:p w14:paraId="24E6ABAA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b) Test/Exercise</w:t>
            </w:r>
          </w:p>
          <w:p w14:paraId="24E6ABAB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c) Interview</w:t>
            </w:r>
          </w:p>
          <w:p w14:paraId="24E6ABAC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d) Presentation</w:t>
            </w:r>
          </w:p>
        </w:tc>
      </w:tr>
      <w:tr w:rsidR="00487EE0" w:rsidRPr="000B7DAF" w14:paraId="24E6ABB1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E" w14:textId="77777777" w:rsidR="00487EE0" w:rsidRPr="000B7DAF" w:rsidRDefault="00925616" w:rsidP="00925616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Under g</w:t>
            </w:r>
            <w:r w:rsidR="005D4D15">
              <w:rPr>
                <w:rFonts w:ascii="Arial" w:hAnsi="Arial" w:cs="Arial"/>
                <w:color w:val="000000"/>
              </w:rPr>
              <w:t xml:space="preserve">raduate, </w:t>
            </w:r>
            <w:r w:rsidR="00C8580A">
              <w:rPr>
                <w:rFonts w:ascii="Arial" w:hAnsi="Arial" w:cs="Arial"/>
                <w:color w:val="000000"/>
              </w:rPr>
              <w:t>Post Graduate or PGCE student. Youth leader</w:t>
            </w:r>
            <w:r>
              <w:rPr>
                <w:rFonts w:ascii="Arial" w:hAnsi="Arial" w:cs="Arial"/>
                <w:color w:val="000000"/>
              </w:rPr>
              <w:t>ship qualification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F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0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B5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2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communicate and interact with children aged 5 – 11 years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3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4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487EE0" w:rsidRPr="000B7DAF" w14:paraId="24E6ABB9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6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use initiative</w:t>
            </w:r>
            <w:r w:rsidR="005D4D15">
              <w:rPr>
                <w:rFonts w:ascii="Arial" w:hAnsi="Arial" w:cs="Arial"/>
                <w:color w:val="000000"/>
              </w:rPr>
              <w:t xml:space="preserve"> and problem solve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7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8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BD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E6ABBA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be self motivated and to motivate others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E6ABBB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E6ABBC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C1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BE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be </w:t>
            </w:r>
            <w:r w:rsidR="005D4D15">
              <w:rPr>
                <w:rFonts w:ascii="Arial" w:hAnsi="Arial" w:cs="Arial"/>
                <w:color w:val="000000"/>
              </w:rPr>
              <w:t>empathic to the need</w:t>
            </w:r>
            <w:r>
              <w:rPr>
                <w:rFonts w:ascii="Arial" w:hAnsi="Arial" w:cs="Arial"/>
                <w:color w:val="000000"/>
              </w:rPr>
              <w:t>s</w:t>
            </w:r>
            <w:r w:rsidR="00A529EE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of children age 5 – 11 years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BF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0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C5" w14:textId="77777777" w:rsidTr="00297A10">
        <w:trPr>
          <w:trHeight w:val="447"/>
        </w:trPr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2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Ability to work as part of a team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3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4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C9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6" w14:textId="77777777" w:rsidR="00487EE0" w:rsidRPr="000B7DAF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</w:t>
            </w:r>
            <w:r w:rsidR="001B2D4B">
              <w:rPr>
                <w:rFonts w:ascii="Arial" w:hAnsi="Arial" w:cs="Arial"/>
                <w:color w:val="000000"/>
              </w:rPr>
              <w:t xml:space="preserve"> to achieve a </w:t>
            </w:r>
            <w:r w:rsidR="00BE195D">
              <w:rPr>
                <w:rFonts w:ascii="Arial" w:hAnsi="Arial" w:cs="Arial"/>
                <w:color w:val="000000"/>
              </w:rPr>
              <w:t xml:space="preserve">DBS clearance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7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8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BE195D" w:rsidRPr="000B7DAF" w14:paraId="24E6ABCD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A" w14:textId="77777777" w:rsidR="00BE195D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deal calmly and effectively in difficult and challenging situations with children and adults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B" w14:textId="77777777" w:rsidR="00BE195D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C" w14:textId="77777777" w:rsidR="00BE195D" w:rsidRDefault="00BE195D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D47640" w:rsidRPr="000B7DAF" w14:paraId="24E6ABD1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E" w14:textId="77777777" w:rsidR="00D47640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Particular competency in an area which could be utilised in order to act as a session leader for one or more sessions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F" w14:textId="77777777" w:rsidR="00D47640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0" w14:textId="77777777" w:rsidR="00D47640" w:rsidRPr="00D47640" w:rsidRDefault="00D47640" w:rsidP="00D47640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</w:t>
            </w:r>
            <w:r w:rsidR="00A529EE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297A10" w:rsidRPr="000B7DAF" w14:paraId="24E6ABD5" w14:textId="77777777" w:rsidTr="00297A1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D2" w14:textId="77777777" w:rsidR="00297A10" w:rsidRPr="000B7DAF" w:rsidRDefault="00297A10" w:rsidP="006F45E2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Previous experience of working </w:t>
            </w:r>
            <w:r>
              <w:rPr>
                <w:rFonts w:ascii="Arial" w:hAnsi="Arial" w:cs="Arial"/>
                <w:color w:val="000000"/>
              </w:rPr>
              <w:t>with children ages 5 – 11 years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D3" w14:textId="77777777" w:rsidR="00297A10" w:rsidRPr="000B7DAF" w:rsidRDefault="00297A10" w:rsidP="006F45E2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4" w14:textId="77777777" w:rsidR="00297A10" w:rsidRPr="000B7DAF" w:rsidRDefault="00297A10" w:rsidP="006F45E2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297A10" w:rsidRPr="000B7DAF" w14:paraId="24E6ABD9" w14:textId="77777777" w:rsidTr="00297A1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D6" w14:textId="77777777" w:rsidR="00297A10" w:rsidRPr="000B7DAF" w:rsidRDefault="00297A10" w:rsidP="00E00FE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KS1 and KS2 curriculums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D7" w14:textId="77777777" w:rsidR="00297A10" w:rsidRPr="000B7DAF" w:rsidRDefault="00297A10" w:rsidP="00E00FE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8" w14:textId="77777777" w:rsidR="00297A10" w:rsidRPr="000B7DAF" w:rsidRDefault="00297A10" w:rsidP="00E00FE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297A10" w:rsidRPr="000B7DAF" w14:paraId="24E6ABDD" w14:textId="77777777" w:rsidTr="00297A1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DA" w14:textId="77777777" w:rsidR="00297A10" w:rsidRPr="000B7DAF" w:rsidRDefault="00297A10" w:rsidP="0003262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Practical Knowledge of Safe Guarding and Safe Guarding procedures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DB" w14:textId="77777777" w:rsidR="00297A10" w:rsidRPr="000B7DAF" w:rsidRDefault="00297A10" w:rsidP="0003262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C" w14:textId="77777777" w:rsidR="00297A10" w:rsidRPr="000B7DAF" w:rsidRDefault="00297A10" w:rsidP="0003262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</w:tbl>
    <w:p w14:paraId="24E6ABDE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24E6ABDF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24E6ABE0" w14:textId="77777777" w:rsidR="004C5811" w:rsidRPr="004C5811" w:rsidRDefault="004C5811" w:rsidP="004C5811">
      <w:pPr>
        <w:rPr>
          <w:rFonts w:ascii="Arial" w:hAnsi="Arial" w:cs="Arial"/>
          <w:b/>
          <w:color w:val="000000"/>
        </w:rPr>
      </w:pPr>
      <w:r w:rsidRPr="004C5811">
        <w:rPr>
          <w:rFonts w:ascii="Arial" w:hAnsi="Arial" w:cs="Arial"/>
          <w:b/>
          <w:color w:val="000000"/>
        </w:rPr>
        <w:t xml:space="preserve">If you are interested in applying for the above vacancy please send your CV and covering letter to </w:t>
      </w:r>
      <w:hyperlink r:id="rId8" w:history="1">
        <w:r w:rsidRPr="004C5811">
          <w:rPr>
            <w:rStyle w:val="Hyperlink"/>
            <w:rFonts w:ascii="Arial" w:hAnsi="Arial" w:cs="Arial"/>
            <w:b/>
          </w:rPr>
          <w:t>holidayscheme@warwick.ac.uk</w:t>
        </w:r>
      </w:hyperlink>
      <w:r w:rsidRPr="004C5811">
        <w:rPr>
          <w:rFonts w:ascii="Arial" w:hAnsi="Arial" w:cs="Arial"/>
          <w:b/>
          <w:color w:val="000000"/>
        </w:rPr>
        <w:t xml:space="preserve"> clearly stating which position you are applying for.</w:t>
      </w:r>
    </w:p>
    <w:p w14:paraId="24E6ABE1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E2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E3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E4" w14:textId="77777777" w:rsidR="00487EE0" w:rsidRDefault="00487EE0" w:rsidP="00487EE0"/>
    <w:p w14:paraId="24E6ABE5" w14:textId="77777777" w:rsidR="00525E73" w:rsidRDefault="00525E73"/>
    <w:sectPr w:rsidR="00525E73" w:rsidSect="00525E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E6ABEA" w14:textId="77777777" w:rsidR="00C61301" w:rsidRDefault="00C61301" w:rsidP="00D361B1">
      <w:r>
        <w:separator/>
      </w:r>
    </w:p>
  </w:endnote>
  <w:endnote w:type="continuationSeparator" w:id="0">
    <w:p w14:paraId="24E6ABEB" w14:textId="77777777" w:rsidR="00C61301" w:rsidRDefault="00C61301" w:rsidP="00D36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E6ABE8" w14:textId="77777777" w:rsidR="00C61301" w:rsidRDefault="00C61301" w:rsidP="00D361B1">
      <w:r>
        <w:separator/>
      </w:r>
    </w:p>
  </w:footnote>
  <w:footnote w:type="continuationSeparator" w:id="0">
    <w:p w14:paraId="24E6ABE9" w14:textId="77777777" w:rsidR="00C61301" w:rsidRDefault="00C61301" w:rsidP="00D361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03D8B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4B4C6308"/>
    <w:multiLevelType w:val="hybridMultilevel"/>
    <w:tmpl w:val="59BE28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C1786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EE0"/>
    <w:rsid w:val="00005EC7"/>
    <w:rsid w:val="00063ACA"/>
    <w:rsid w:val="0015183E"/>
    <w:rsid w:val="00163255"/>
    <w:rsid w:val="001B2D4B"/>
    <w:rsid w:val="00214BEE"/>
    <w:rsid w:val="0026117B"/>
    <w:rsid w:val="00297A10"/>
    <w:rsid w:val="002B77DB"/>
    <w:rsid w:val="002D4981"/>
    <w:rsid w:val="00397074"/>
    <w:rsid w:val="00487EE0"/>
    <w:rsid w:val="004C5811"/>
    <w:rsid w:val="00505923"/>
    <w:rsid w:val="00525E73"/>
    <w:rsid w:val="00530317"/>
    <w:rsid w:val="00552F70"/>
    <w:rsid w:val="00575B5B"/>
    <w:rsid w:val="00582FCD"/>
    <w:rsid w:val="005D4D15"/>
    <w:rsid w:val="005E5420"/>
    <w:rsid w:val="006B6424"/>
    <w:rsid w:val="006D41DB"/>
    <w:rsid w:val="006D6F26"/>
    <w:rsid w:val="007E5F8E"/>
    <w:rsid w:val="0080058B"/>
    <w:rsid w:val="00864CDF"/>
    <w:rsid w:val="00885B3A"/>
    <w:rsid w:val="008D7C42"/>
    <w:rsid w:val="008E78BD"/>
    <w:rsid w:val="00925616"/>
    <w:rsid w:val="00952BA1"/>
    <w:rsid w:val="009550D0"/>
    <w:rsid w:val="009A1637"/>
    <w:rsid w:val="009E0E39"/>
    <w:rsid w:val="009F4533"/>
    <w:rsid w:val="00A529EE"/>
    <w:rsid w:val="00AB6265"/>
    <w:rsid w:val="00B7471B"/>
    <w:rsid w:val="00B97827"/>
    <w:rsid w:val="00BA1B6B"/>
    <w:rsid w:val="00BE195D"/>
    <w:rsid w:val="00C00219"/>
    <w:rsid w:val="00C51503"/>
    <w:rsid w:val="00C61301"/>
    <w:rsid w:val="00C8580A"/>
    <w:rsid w:val="00C92835"/>
    <w:rsid w:val="00D12C5E"/>
    <w:rsid w:val="00D22DA4"/>
    <w:rsid w:val="00D361B1"/>
    <w:rsid w:val="00D47640"/>
    <w:rsid w:val="00D63859"/>
    <w:rsid w:val="00D71C9E"/>
    <w:rsid w:val="00D8194B"/>
    <w:rsid w:val="00E16A2B"/>
    <w:rsid w:val="00EB6777"/>
    <w:rsid w:val="00F47F90"/>
    <w:rsid w:val="00FD02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24E6AB4A"/>
  <w15:docId w15:val="{B9797880-3271-4E8F-AF09-527A5A2A8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7EE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87EE0"/>
  </w:style>
  <w:style w:type="paragraph" w:styleId="BodyText2">
    <w:name w:val="Body Text 2"/>
    <w:basedOn w:val="Normal"/>
    <w:link w:val="BodyText2Char"/>
    <w:rsid w:val="00487EE0"/>
    <w:rPr>
      <w:rFonts w:ascii="Times New Roman" w:hAnsi="Times New Roman"/>
      <w:i/>
    </w:rPr>
  </w:style>
  <w:style w:type="character" w:customStyle="1" w:styleId="BodyText2Char">
    <w:name w:val="Body Text 2 Char"/>
    <w:basedOn w:val="DefaultParagraphFont"/>
    <w:link w:val="BodyText2"/>
    <w:rsid w:val="00487EE0"/>
    <w:rPr>
      <w:rFonts w:ascii="Times New Roman" w:eastAsia="Times New Roman" w:hAnsi="Times New Roman" w:cs="Times New Roman"/>
      <w:i/>
      <w:sz w:val="20"/>
      <w:szCs w:val="20"/>
    </w:rPr>
  </w:style>
  <w:style w:type="paragraph" w:styleId="BodyTextIndent2">
    <w:name w:val="Body Text Indent 2"/>
    <w:basedOn w:val="Normal"/>
    <w:link w:val="BodyTextIndent2Char"/>
    <w:rsid w:val="00487EE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87EE0"/>
    <w:rPr>
      <w:rFonts w:ascii="Courier New" w:eastAsia="Times New Roman" w:hAnsi="Courier New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D476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C581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967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lidayscheme@warwick.ac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13DFB2C4</Template>
  <TotalTime>0</TotalTime>
  <Pages>3</Pages>
  <Words>678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cfscab</dc:creator>
  <cp:lastModifiedBy>Stephenson, Rachael</cp:lastModifiedBy>
  <cp:revision>2</cp:revision>
  <cp:lastPrinted>2015-05-19T14:17:00Z</cp:lastPrinted>
  <dcterms:created xsi:type="dcterms:W3CDTF">2019-01-22T15:48:00Z</dcterms:created>
  <dcterms:modified xsi:type="dcterms:W3CDTF">2019-01-22T15:48:00Z</dcterms:modified>
</cp:coreProperties>
</file>