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08877A1" w14:textId="77777777" w:rsidR="00487EE0" w:rsidRPr="00FB324B" w:rsidRDefault="00487EE0" w:rsidP="00487EE0">
      <w:pPr>
        <w:ind w:left="1440" w:hanging="1440"/>
        <w:rPr>
          <w:rFonts w:ascii="Arial" w:hAnsi="Arial" w:cs="Arial"/>
          <w:b/>
          <w:color w:val="000000"/>
        </w:rPr>
      </w:pP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3510"/>
        <w:gridCol w:w="6379"/>
      </w:tblGrid>
      <w:tr w:rsidR="00487EE0" w:rsidRPr="000B7DAF" w14:paraId="708877A5" w14:textId="77777777" w:rsidTr="009E0E39">
        <w:tc>
          <w:tcPr>
            <w:tcW w:w="3510" w:type="dxa"/>
          </w:tcPr>
          <w:p w14:paraId="708877A2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POST TITLE:</w:t>
            </w:r>
          </w:p>
          <w:p w14:paraId="708877A3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  <w:tc>
          <w:tcPr>
            <w:tcW w:w="6379" w:type="dxa"/>
          </w:tcPr>
          <w:p w14:paraId="708877A4" w14:textId="77777777" w:rsidR="00487EE0" w:rsidRPr="000B7DAF" w:rsidRDefault="004A2417" w:rsidP="009E0E39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Holiday</w:t>
            </w:r>
            <w:r w:rsidR="00F41558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74182E">
              <w:rPr>
                <w:rFonts w:ascii="Arial" w:hAnsi="Arial" w:cs="Arial"/>
                <w:b/>
                <w:color w:val="000000"/>
              </w:rPr>
              <w:t>Scheme</w:t>
            </w:r>
            <w:r w:rsidR="00487EE0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9E0E39">
              <w:rPr>
                <w:rFonts w:ascii="Arial" w:hAnsi="Arial" w:cs="Arial"/>
                <w:b/>
                <w:color w:val="000000"/>
              </w:rPr>
              <w:t>Manager</w:t>
            </w:r>
          </w:p>
        </w:tc>
      </w:tr>
      <w:tr w:rsidR="00487EE0" w:rsidRPr="000B7DAF" w14:paraId="708877A8" w14:textId="77777777" w:rsidTr="009E0E39">
        <w:tc>
          <w:tcPr>
            <w:tcW w:w="3510" w:type="dxa"/>
          </w:tcPr>
          <w:p w14:paraId="708877A6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14:paraId="708877A7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487EE0" w:rsidRPr="000B7DAF" w14:paraId="708877AC" w14:textId="77777777" w:rsidTr="009E0E39">
        <w:tc>
          <w:tcPr>
            <w:tcW w:w="3510" w:type="dxa"/>
          </w:tcPr>
          <w:p w14:paraId="708877A9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 xml:space="preserve">DEPARTMENT: </w:t>
            </w:r>
          </w:p>
          <w:p w14:paraId="708877AA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14:paraId="708877AB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Registrar’s Office</w:t>
            </w:r>
          </w:p>
        </w:tc>
      </w:tr>
      <w:tr w:rsidR="00487EE0" w:rsidRPr="000B7DAF" w14:paraId="708877AF" w14:textId="77777777" w:rsidTr="009E0E39">
        <w:tc>
          <w:tcPr>
            <w:tcW w:w="3510" w:type="dxa"/>
          </w:tcPr>
          <w:p w14:paraId="708877AD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14:paraId="708877AE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487EE0" w:rsidRPr="000B7DAF" w14:paraId="708877B3" w14:textId="77777777" w:rsidTr="009E0E39">
        <w:tc>
          <w:tcPr>
            <w:tcW w:w="3510" w:type="dxa"/>
          </w:tcPr>
          <w:p w14:paraId="708877B0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  <w:r w:rsidRPr="000B7DAF">
              <w:rPr>
                <w:rFonts w:ascii="Arial" w:hAnsi="Arial" w:cs="Arial"/>
                <w:b/>
                <w:smallCaps/>
                <w:color w:val="000000"/>
              </w:rPr>
              <w:t>SUB-DEPARTMENT:</w:t>
            </w:r>
          </w:p>
          <w:p w14:paraId="708877B1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708877B2" w14:textId="77777777" w:rsidR="00487EE0" w:rsidRPr="000B7DAF" w:rsidRDefault="00487EE0" w:rsidP="00660D33">
            <w:pPr>
              <w:rPr>
                <w:rFonts w:ascii="Arial" w:hAnsi="Arial" w:cs="Arial"/>
                <w:smallCaps/>
                <w:color w:val="000000"/>
              </w:rPr>
            </w:pPr>
            <w:r>
              <w:rPr>
                <w:rFonts w:ascii="Arial" w:hAnsi="Arial" w:cs="Arial"/>
                <w:b/>
                <w:smallCaps/>
                <w:color w:val="000000"/>
              </w:rPr>
              <w:t>Children’s Services (</w:t>
            </w:r>
            <w:r w:rsidR="00660D33">
              <w:rPr>
                <w:rFonts w:ascii="Arial" w:hAnsi="Arial" w:cs="Arial"/>
                <w:b/>
                <w:smallCaps/>
                <w:color w:val="000000"/>
              </w:rPr>
              <w:t xml:space="preserve">Holiday </w:t>
            </w:r>
            <w:r w:rsidR="0074182E">
              <w:rPr>
                <w:rFonts w:ascii="Arial" w:hAnsi="Arial" w:cs="Arial"/>
                <w:b/>
                <w:smallCaps/>
                <w:color w:val="000000"/>
              </w:rPr>
              <w:t>Scheme</w:t>
            </w:r>
            <w:r>
              <w:rPr>
                <w:rFonts w:ascii="Arial" w:hAnsi="Arial" w:cs="Arial"/>
                <w:b/>
                <w:smallCaps/>
                <w:color w:val="000000"/>
              </w:rPr>
              <w:t>)</w:t>
            </w:r>
          </w:p>
        </w:tc>
      </w:tr>
      <w:tr w:rsidR="00487EE0" w:rsidRPr="000B7DAF" w14:paraId="708877B6" w14:textId="77777777" w:rsidTr="009E0E39">
        <w:tc>
          <w:tcPr>
            <w:tcW w:w="3510" w:type="dxa"/>
          </w:tcPr>
          <w:p w14:paraId="708877B4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708877B5" w14:textId="77777777"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14:paraId="708877BA" w14:textId="77777777" w:rsidTr="009E0E39">
        <w:tc>
          <w:tcPr>
            <w:tcW w:w="3510" w:type="dxa"/>
          </w:tcPr>
          <w:p w14:paraId="708877B7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POST RESPONSIBLE TO:</w:t>
            </w:r>
          </w:p>
          <w:p w14:paraId="708877B8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14:paraId="708877B9" w14:textId="77777777" w:rsidR="00487EE0" w:rsidRPr="008C302F" w:rsidRDefault="008D44F4" w:rsidP="00487EE0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Holiday Scheme Coordinator</w:t>
            </w:r>
          </w:p>
        </w:tc>
      </w:tr>
      <w:tr w:rsidR="00487EE0" w:rsidRPr="000B7DAF" w14:paraId="708877BD" w14:textId="77777777" w:rsidTr="009E0E39">
        <w:tc>
          <w:tcPr>
            <w:tcW w:w="3510" w:type="dxa"/>
          </w:tcPr>
          <w:p w14:paraId="708877BB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14:paraId="708877BC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487EE0" w:rsidRPr="000B7DAF" w14:paraId="708877C2" w14:textId="77777777" w:rsidTr="009E0E39">
        <w:tc>
          <w:tcPr>
            <w:tcW w:w="3510" w:type="dxa"/>
          </w:tcPr>
          <w:p w14:paraId="708877BE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  <w:r>
              <w:rPr>
                <w:rFonts w:ascii="Arial" w:hAnsi="Arial" w:cs="Arial"/>
                <w:b/>
                <w:smallCaps/>
                <w:color w:val="000000"/>
              </w:rPr>
              <w:t>Salary:</w:t>
            </w:r>
          </w:p>
        </w:tc>
        <w:tc>
          <w:tcPr>
            <w:tcW w:w="6379" w:type="dxa"/>
          </w:tcPr>
          <w:p w14:paraId="708877BF" w14:textId="30CD0F5C" w:rsidR="00487EE0" w:rsidRDefault="00705B74" w:rsidP="008E1D02">
            <w:pPr>
              <w:rPr>
                <w:rFonts w:ascii="Arial" w:hAnsi="Arial" w:cs="Arial"/>
                <w:smallCaps/>
                <w:color w:val="000000"/>
              </w:rPr>
            </w:pPr>
            <w:r>
              <w:rPr>
                <w:rFonts w:ascii="Arial" w:hAnsi="Arial" w:cs="Arial"/>
                <w:smallCaps/>
                <w:color w:val="000000"/>
              </w:rPr>
              <w:t>£12.74</w:t>
            </w:r>
            <w:r w:rsidR="00D9297E">
              <w:rPr>
                <w:rFonts w:ascii="Arial" w:hAnsi="Arial" w:cs="Arial"/>
                <w:smallCaps/>
                <w:color w:val="000000"/>
              </w:rPr>
              <w:t xml:space="preserve"> </w:t>
            </w:r>
            <w:r w:rsidR="008D4441">
              <w:rPr>
                <w:rFonts w:ascii="Arial" w:hAnsi="Arial" w:cs="Arial"/>
                <w:smallCaps/>
                <w:color w:val="000000"/>
              </w:rPr>
              <w:t>per hour (includes holiday pay)</w:t>
            </w:r>
          </w:p>
          <w:p w14:paraId="708877C0" w14:textId="77777777" w:rsidR="008D4441" w:rsidRDefault="008D4441" w:rsidP="008E1D02">
            <w:pPr>
              <w:rPr>
                <w:rFonts w:ascii="Arial" w:hAnsi="Arial" w:cs="Arial"/>
                <w:smallCaps/>
                <w:color w:val="000000"/>
              </w:rPr>
            </w:pPr>
          </w:p>
          <w:p w14:paraId="7EA00024" w14:textId="77777777" w:rsidR="008D4441" w:rsidRDefault="008D4441" w:rsidP="00705B74">
            <w:pPr>
              <w:rPr>
                <w:rFonts w:ascii="Arial" w:hAnsi="Arial" w:cs="Arial"/>
                <w:smallCaps/>
                <w:color w:val="000000"/>
              </w:rPr>
            </w:pPr>
            <w:r>
              <w:rPr>
                <w:rFonts w:ascii="Arial" w:hAnsi="Arial" w:cs="Arial"/>
                <w:smallCaps/>
                <w:color w:val="000000"/>
              </w:rPr>
              <w:t xml:space="preserve">Please note: A good availability </w:t>
            </w:r>
            <w:r w:rsidR="00C97214">
              <w:rPr>
                <w:rFonts w:ascii="Arial" w:hAnsi="Arial" w:cs="Arial"/>
                <w:smallCaps/>
                <w:color w:val="000000"/>
              </w:rPr>
              <w:t xml:space="preserve">between </w:t>
            </w:r>
            <w:r w:rsidR="00705B74">
              <w:rPr>
                <w:rFonts w:ascii="Arial" w:hAnsi="Arial" w:cs="Arial"/>
                <w:smallCaps/>
                <w:color w:val="000000"/>
              </w:rPr>
              <w:t>for the scheme or schemes you are applying for is essential.</w:t>
            </w:r>
          </w:p>
          <w:p w14:paraId="208F962A" w14:textId="77777777" w:rsidR="00705B74" w:rsidRDefault="00705B74" w:rsidP="00705B74">
            <w:pPr>
              <w:rPr>
                <w:rFonts w:ascii="Arial" w:hAnsi="Arial" w:cs="Arial"/>
                <w:smallCaps/>
                <w:color w:val="000000"/>
              </w:rPr>
            </w:pPr>
          </w:p>
          <w:p w14:paraId="2A702720" w14:textId="77777777" w:rsidR="00705B74" w:rsidRDefault="00705B74" w:rsidP="00705B74">
            <w:pPr>
              <w:rPr>
                <w:rFonts w:ascii="Arial" w:hAnsi="Arial" w:cs="Arial"/>
                <w:smallCaps/>
                <w:color w:val="000000"/>
              </w:rPr>
            </w:pPr>
            <w:r>
              <w:rPr>
                <w:rFonts w:ascii="Arial" w:hAnsi="Arial" w:cs="Arial"/>
                <w:smallCaps/>
                <w:color w:val="000000"/>
              </w:rPr>
              <w:t>February dates: 19</w:t>
            </w:r>
            <w:r w:rsidRPr="00705B74">
              <w:rPr>
                <w:rFonts w:ascii="Arial" w:hAnsi="Arial" w:cs="Arial"/>
                <w:smallCaps/>
                <w:color w:val="000000"/>
                <w:vertAlign w:val="superscript"/>
              </w:rPr>
              <w:t>th</w:t>
            </w:r>
            <w:r>
              <w:rPr>
                <w:rFonts w:ascii="Arial" w:hAnsi="Arial" w:cs="Arial"/>
                <w:smallCaps/>
                <w:color w:val="000000"/>
              </w:rPr>
              <w:t xml:space="preserve"> February- 23</w:t>
            </w:r>
            <w:r w:rsidRPr="00705B74">
              <w:rPr>
                <w:rFonts w:ascii="Arial" w:hAnsi="Arial" w:cs="Arial"/>
                <w:smallCaps/>
                <w:color w:val="000000"/>
                <w:vertAlign w:val="superscript"/>
              </w:rPr>
              <w:t>rd</w:t>
            </w:r>
            <w:r>
              <w:rPr>
                <w:rFonts w:ascii="Arial" w:hAnsi="Arial" w:cs="Arial"/>
                <w:smallCaps/>
                <w:color w:val="000000"/>
              </w:rPr>
              <w:t xml:space="preserve"> February</w:t>
            </w:r>
          </w:p>
          <w:p w14:paraId="708877C1" w14:textId="1C37B7B7" w:rsidR="00705B74" w:rsidRPr="000B7DAF" w:rsidRDefault="00705B74" w:rsidP="00705B74">
            <w:pPr>
              <w:rPr>
                <w:rFonts w:ascii="Arial" w:hAnsi="Arial" w:cs="Arial"/>
                <w:smallCaps/>
                <w:color w:val="000000"/>
              </w:rPr>
            </w:pPr>
            <w:r>
              <w:rPr>
                <w:rFonts w:ascii="Arial" w:hAnsi="Arial" w:cs="Arial"/>
                <w:smallCaps/>
                <w:color w:val="000000"/>
              </w:rPr>
              <w:t>Easter Dates: 3</w:t>
            </w:r>
            <w:r w:rsidRPr="00705B74">
              <w:rPr>
                <w:rFonts w:ascii="Arial" w:hAnsi="Arial" w:cs="Arial"/>
                <w:smallCaps/>
                <w:color w:val="000000"/>
                <w:vertAlign w:val="superscript"/>
              </w:rPr>
              <w:t>rd</w:t>
            </w:r>
            <w:r>
              <w:rPr>
                <w:rFonts w:ascii="Arial" w:hAnsi="Arial" w:cs="Arial"/>
                <w:smallCaps/>
                <w:color w:val="000000"/>
              </w:rPr>
              <w:t xml:space="preserve"> April- 13</w:t>
            </w:r>
            <w:r w:rsidRPr="00705B74">
              <w:rPr>
                <w:rFonts w:ascii="Arial" w:hAnsi="Arial" w:cs="Arial"/>
                <w:smallCaps/>
                <w:color w:val="000000"/>
                <w:vertAlign w:val="superscript"/>
              </w:rPr>
              <w:t>th</w:t>
            </w:r>
            <w:r>
              <w:rPr>
                <w:rFonts w:ascii="Arial" w:hAnsi="Arial" w:cs="Arial"/>
                <w:smallCaps/>
                <w:color w:val="000000"/>
              </w:rPr>
              <w:t xml:space="preserve"> April (Weekdays only)</w:t>
            </w:r>
          </w:p>
        </w:tc>
      </w:tr>
      <w:tr w:rsidR="00487EE0" w:rsidRPr="000B7DAF" w14:paraId="708877C5" w14:textId="77777777" w:rsidTr="009E0E39">
        <w:tc>
          <w:tcPr>
            <w:tcW w:w="3510" w:type="dxa"/>
          </w:tcPr>
          <w:p w14:paraId="708877C3" w14:textId="2B99B75E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708877C4" w14:textId="77777777"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14:paraId="708877C8" w14:textId="77777777" w:rsidTr="009E0E39">
        <w:tc>
          <w:tcPr>
            <w:tcW w:w="3510" w:type="dxa"/>
          </w:tcPr>
          <w:p w14:paraId="708877C6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708877C7" w14:textId="77777777"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14:paraId="708877CB" w14:textId="77777777" w:rsidTr="009E0E39">
        <w:tc>
          <w:tcPr>
            <w:tcW w:w="3510" w:type="dxa"/>
          </w:tcPr>
          <w:p w14:paraId="708877C9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708877CA" w14:textId="77777777"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  <w:bookmarkStart w:id="0" w:name="_GoBack"/>
            <w:bookmarkEnd w:id="0"/>
          </w:p>
        </w:tc>
      </w:tr>
      <w:tr w:rsidR="00487EE0" w:rsidRPr="000B7DAF" w14:paraId="708877CE" w14:textId="77777777" w:rsidTr="00A522D8">
        <w:trPr>
          <w:trHeight w:val="68"/>
        </w:trPr>
        <w:tc>
          <w:tcPr>
            <w:tcW w:w="3510" w:type="dxa"/>
          </w:tcPr>
          <w:p w14:paraId="708877CC" w14:textId="4B6F0F05" w:rsidR="00487EE0" w:rsidRPr="000B7DAF" w:rsidRDefault="00487EE0" w:rsidP="00A522D8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708877CD" w14:textId="77777777" w:rsidR="00C21CB0" w:rsidRPr="000B7DAF" w:rsidRDefault="00C21CB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14:paraId="708877D1" w14:textId="77777777" w:rsidTr="009E0E39">
        <w:tc>
          <w:tcPr>
            <w:tcW w:w="3510" w:type="dxa"/>
          </w:tcPr>
          <w:p w14:paraId="708877CF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708877D0" w14:textId="77777777"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</w:tbl>
    <w:p w14:paraId="708877D3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  <w:r w:rsidRPr="000B7DAF">
        <w:rPr>
          <w:rFonts w:ascii="Arial" w:hAnsi="Arial" w:cs="Arial"/>
          <w:b/>
          <w:color w:val="000000"/>
        </w:rPr>
        <w:t>JOB PURPOSE:</w:t>
      </w:r>
    </w:p>
    <w:p w14:paraId="708877D4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708877D5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708877D6" w14:textId="77777777" w:rsidR="00487EE0" w:rsidRPr="000B7DAF" w:rsidRDefault="00487EE0" w:rsidP="00487EE0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To </w:t>
      </w:r>
      <w:r w:rsidR="003623C7">
        <w:rPr>
          <w:rFonts w:ascii="Arial" w:hAnsi="Arial" w:cs="Arial"/>
        </w:rPr>
        <w:t xml:space="preserve">manage the day to day operations of the </w:t>
      </w:r>
      <w:r w:rsidR="004A2417">
        <w:rPr>
          <w:rFonts w:ascii="Arial" w:hAnsi="Arial" w:cs="Arial"/>
        </w:rPr>
        <w:t>Holiday</w:t>
      </w:r>
      <w:r w:rsidR="0074182E">
        <w:rPr>
          <w:rFonts w:ascii="Arial" w:hAnsi="Arial" w:cs="Arial"/>
        </w:rPr>
        <w:t xml:space="preserve"> Scheme</w:t>
      </w:r>
      <w:r w:rsidR="003623C7">
        <w:rPr>
          <w:rFonts w:ascii="Arial" w:hAnsi="Arial" w:cs="Arial"/>
        </w:rPr>
        <w:t>;</w:t>
      </w:r>
    </w:p>
    <w:p w14:paraId="708877D7" w14:textId="77777777" w:rsidR="00487EE0" w:rsidRPr="000B7DAF" w:rsidRDefault="003623C7" w:rsidP="00487EE0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To lead the </w:t>
      </w:r>
      <w:r w:rsidR="004A2417">
        <w:rPr>
          <w:rFonts w:ascii="Arial" w:hAnsi="Arial" w:cs="Arial"/>
        </w:rPr>
        <w:t>Holiday</w:t>
      </w:r>
      <w:r w:rsidR="0074182E">
        <w:rPr>
          <w:rFonts w:ascii="Arial" w:hAnsi="Arial" w:cs="Arial"/>
        </w:rPr>
        <w:t xml:space="preserve"> Scheme</w:t>
      </w:r>
      <w:r>
        <w:rPr>
          <w:rFonts w:ascii="Arial" w:hAnsi="Arial" w:cs="Arial"/>
        </w:rPr>
        <w:t xml:space="preserve"> staff team to deliver a fun, educational and stimulating range of activities;</w:t>
      </w:r>
    </w:p>
    <w:p w14:paraId="708877D8" w14:textId="77777777" w:rsidR="00487EE0" w:rsidRPr="00487EE0" w:rsidRDefault="003623C7" w:rsidP="00487EE0">
      <w:pPr>
        <w:numPr>
          <w:ilvl w:val="0"/>
          <w:numId w:val="1"/>
        </w:numPr>
        <w:rPr>
          <w:rFonts w:ascii="Arial" w:hAnsi="Arial" w:cs="Arial"/>
          <w:color w:val="000000"/>
        </w:rPr>
      </w:pPr>
      <w:r>
        <w:rPr>
          <w:rFonts w:ascii="Arial" w:hAnsi="Arial" w:cs="Arial"/>
        </w:rPr>
        <w:t>To work in partnership with the professional coaches and trainers to deliver the programme of events;</w:t>
      </w:r>
    </w:p>
    <w:p w14:paraId="708877D9" w14:textId="77777777" w:rsidR="00487EE0" w:rsidRDefault="00487EE0" w:rsidP="00487EE0">
      <w:pPr>
        <w:numPr>
          <w:ilvl w:val="0"/>
          <w:numId w:val="1"/>
        </w:numPr>
        <w:rPr>
          <w:rFonts w:ascii="Arial" w:hAnsi="Arial" w:cs="Arial"/>
          <w:color w:val="000000"/>
        </w:rPr>
      </w:pPr>
      <w:r>
        <w:rPr>
          <w:rFonts w:ascii="Arial" w:hAnsi="Arial" w:cs="Arial"/>
        </w:rPr>
        <w:t>To have knowledge of, be respectful of</w:t>
      </w:r>
      <w:r w:rsidR="003623C7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and implement all equal oppor</w:t>
      </w:r>
      <w:r w:rsidR="00C92835">
        <w:rPr>
          <w:rFonts w:ascii="Arial" w:hAnsi="Arial" w:cs="Arial"/>
        </w:rPr>
        <w:t xml:space="preserve">tunities procedures that are concerned </w:t>
      </w:r>
      <w:r w:rsidR="00C92835">
        <w:rPr>
          <w:rFonts w:ascii="Arial" w:hAnsi="Arial" w:cs="Arial"/>
          <w:color w:val="000000"/>
        </w:rPr>
        <w:t>with the diversity and abilities of the children attending</w:t>
      </w:r>
      <w:r w:rsidR="003623C7">
        <w:rPr>
          <w:rFonts w:ascii="Arial" w:hAnsi="Arial" w:cs="Arial"/>
          <w:color w:val="000000"/>
        </w:rPr>
        <w:t>;</w:t>
      </w:r>
    </w:p>
    <w:p w14:paraId="708877DA" w14:textId="77777777" w:rsidR="003623C7" w:rsidRPr="000B7DAF" w:rsidRDefault="003623C7" w:rsidP="00487EE0">
      <w:pPr>
        <w:numPr>
          <w:ilvl w:val="0"/>
          <w:numId w:val="1"/>
        </w:numPr>
        <w:rPr>
          <w:rFonts w:ascii="Arial" w:hAnsi="Arial" w:cs="Arial"/>
          <w:color w:val="000000"/>
        </w:rPr>
      </w:pPr>
      <w:r>
        <w:rPr>
          <w:rFonts w:ascii="Arial" w:hAnsi="Arial" w:cs="Arial"/>
        </w:rPr>
        <w:t xml:space="preserve">To ensure the safety and wellbeing of the children attending the </w:t>
      </w:r>
      <w:r w:rsidR="004A2417">
        <w:rPr>
          <w:rFonts w:ascii="Arial" w:hAnsi="Arial" w:cs="Arial"/>
        </w:rPr>
        <w:t>Holiday</w:t>
      </w:r>
      <w:r w:rsidR="0074182E">
        <w:rPr>
          <w:rFonts w:ascii="Arial" w:hAnsi="Arial" w:cs="Arial"/>
        </w:rPr>
        <w:t xml:space="preserve"> Scheme</w:t>
      </w:r>
      <w:r>
        <w:rPr>
          <w:rFonts w:ascii="Arial" w:hAnsi="Arial" w:cs="Arial"/>
        </w:rPr>
        <w:t>;</w:t>
      </w:r>
    </w:p>
    <w:p w14:paraId="708877DB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708877DC" w14:textId="77777777" w:rsidR="00487EE0" w:rsidRDefault="00C92835" w:rsidP="00487EE0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Responsible for</w:t>
      </w:r>
      <w:r w:rsidR="00487EE0" w:rsidRPr="000B7DAF">
        <w:rPr>
          <w:rFonts w:ascii="Arial" w:hAnsi="Arial" w:cs="Arial"/>
          <w:b/>
          <w:color w:val="000000"/>
        </w:rPr>
        <w:t>:</w:t>
      </w:r>
    </w:p>
    <w:p w14:paraId="708877DD" w14:textId="77777777" w:rsidR="00C21CB0" w:rsidRPr="000B7DAF" w:rsidRDefault="00C21CB0" w:rsidP="00487EE0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Working in partnership with the </w:t>
      </w:r>
      <w:r w:rsidR="004A2417">
        <w:rPr>
          <w:rFonts w:ascii="Arial" w:hAnsi="Arial" w:cs="Arial"/>
          <w:b/>
          <w:color w:val="000000"/>
        </w:rPr>
        <w:t>Holiday</w:t>
      </w:r>
      <w:r>
        <w:rPr>
          <w:rFonts w:ascii="Arial" w:hAnsi="Arial" w:cs="Arial"/>
          <w:b/>
          <w:color w:val="000000"/>
        </w:rPr>
        <w:t xml:space="preserve"> Scheme Education and Welfare Officer</w:t>
      </w:r>
    </w:p>
    <w:p w14:paraId="708877DE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708877DF" w14:textId="77777777" w:rsidR="00487EE0" w:rsidRPr="00C92835" w:rsidRDefault="008D44F4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</w:rPr>
        <w:t>Working in Partnership with the Holiday Scheme coordinator, t</w:t>
      </w:r>
      <w:r w:rsidR="009E0E39">
        <w:rPr>
          <w:rFonts w:ascii="Arial" w:hAnsi="Arial" w:cs="Arial"/>
        </w:rPr>
        <w:t xml:space="preserve">he recruitment of </w:t>
      </w:r>
      <w:r w:rsidR="004A2417">
        <w:rPr>
          <w:rFonts w:ascii="Arial" w:hAnsi="Arial" w:cs="Arial"/>
        </w:rPr>
        <w:t>Holiday</w:t>
      </w:r>
      <w:r w:rsidR="0074182E">
        <w:rPr>
          <w:rFonts w:ascii="Arial" w:hAnsi="Arial" w:cs="Arial"/>
        </w:rPr>
        <w:t xml:space="preserve"> Scheme</w:t>
      </w:r>
      <w:r w:rsidR="009E0E39">
        <w:rPr>
          <w:rFonts w:ascii="Arial" w:hAnsi="Arial" w:cs="Arial"/>
        </w:rPr>
        <w:t xml:space="preserve"> Staff</w:t>
      </w:r>
      <w:r w:rsidR="003623C7">
        <w:rPr>
          <w:rFonts w:ascii="Arial" w:hAnsi="Arial" w:cs="Arial"/>
        </w:rPr>
        <w:t>;</w:t>
      </w:r>
    </w:p>
    <w:p w14:paraId="708877E0" w14:textId="77777777" w:rsidR="00C92835" w:rsidRDefault="008D44F4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Leading holiday scheme leaders induction sessions</w:t>
      </w:r>
      <w:r w:rsidR="00C92835">
        <w:rPr>
          <w:rFonts w:ascii="Arial" w:hAnsi="Arial" w:cs="Arial"/>
          <w:color w:val="000000"/>
        </w:rPr>
        <w:t>;</w:t>
      </w:r>
    </w:p>
    <w:p w14:paraId="708877E1" w14:textId="77777777" w:rsidR="00C92835" w:rsidRDefault="008D44F4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</w:t>
      </w:r>
      <w:r w:rsidR="002D4981">
        <w:rPr>
          <w:rFonts w:ascii="Arial" w:hAnsi="Arial" w:cs="Arial"/>
          <w:color w:val="000000"/>
        </w:rPr>
        <w:t xml:space="preserve">nsuring that information held on individual children is current and, where appropriate, passing on important information for specific children to </w:t>
      </w:r>
      <w:r w:rsidR="004A2417">
        <w:rPr>
          <w:rFonts w:ascii="Arial" w:hAnsi="Arial" w:cs="Arial"/>
          <w:color w:val="000000"/>
        </w:rPr>
        <w:t>Holiday</w:t>
      </w:r>
      <w:r w:rsidR="002D4981">
        <w:rPr>
          <w:rFonts w:ascii="Arial" w:hAnsi="Arial" w:cs="Arial"/>
          <w:color w:val="000000"/>
        </w:rPr>
        <w:t xml:space="preserve"> school leaders, coaches and other professionals</w:t>
      </w:r>
      <w:r w:rsidR="00C92835">
        <w:rPr>
          <w:rFonts w:ascii="Arial" w:hAnsi="Arial" w:cs="Arial"/>
          <w:color w:val="000000"/>
        </w:rPr>
        <w:t>;</w:t>
      </w:r>
    </w:p>
    <w:p w14:paraId="708877E2" w14:textId="77777777" w:rsidR="00C92835" w:rsidRPr="00672C83" w:rsidRDefault="003623C7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 w:rsidRPr="00672C83">
        <w:rPr>
          <w:rFonts w:ascii="Arial" w:hAnsi="Arial" w:cs="Arial"/>
          <w:color w:val="000000"/>
        </w:rPr>
        <w:t>Day to d</w:t>
      </w:r>
      <w:r w:rsidR="002D4981" w:rsidRPr="00672C83">
        <w:rPr>
          <w:rFonts w:ascii="Arial" w:hAnsi="Arial" w:cs="Arial"/>
          <w:color w:val="000000"/>
        </w:rPr>
        <w:t xml:space="preserve">ay management of </w:t>
      </w:r>
      <w:r w:rsidR="004A2417" w:rsidRPr="00672C83">
        <w:rPr>
          <w:rFonts w:ascii="Arial" w:hAnsi="Arial" w:cs="Arial"/>
          <w:color w:val="000000"/>
        </w:rPr>
        <w:t>Holiday</w:t>
      </w:r>
      <w:r w:rsidR="0074182E" w:rsidRPr="00672C83">
        <w:rPr>
          <w:rFonts w:ascii="Arial" w:hAnsi="Arial" w:cs="Arial"/>
          <w:color w:val="000000"/>
        </w:rPr>
        <w:t xml:space="preserve"> Scheme</w:t>
      </w:r>
      <w:r w:rsidR="002D4981" w:rsidRPr="00672C83">
        <w:rPr>
          <w:rFonts w:ascii="Arial" w:hAnsi="Arial" w:cs="Arial"/>
          <w:color w:val="000000"/>
        </w:rPr>
        <w:t xml:space="preserve">, </w:t>
      </w:r>
      <w:r w:rsidR="009E0E39" w:rsidRPr="00672C83">
        <w:rPr>
          <w:rFonts w:ascii="Arial" w:hAnsi="Arial" w:cs="Arial"/>
          <w:color w:val="000000"/>
        </w:rPr>
        <w:t>including the deployment of staff to meet required staffing levels</w:t>
      </w:r>
      <w:r w:rsidR="008C302F" w:rsidRPr="00672C83">
        <w:rPr>
          <w:rFonts w:ascii="Arial" w:hAnsi="Arial" w:cs="Arial"/>
          <w:color w:val="000000"/>
        </w:rPr>
        <w:t xml:space="preserve"> at all times</w:t>
      </w:r>
      <w:r w:rsidRPr="00672C83">
        <w:rPr>
          <w:rFonts w:ascii="Arial" w:hAnsi="Arial" w:cs="Arial"/>
          <w:color w:val="000000"/>
        </w:rPr>
        <w:t>;</w:t>
      </w:r>
    </w:p>
    <w:p w14:paraId="708877E3" w14:textId="77777777" w:rsidR="00C92835" w:rsidRPr="00672C83" w:rsidRDefault="009E0E39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 w:rsidRPr="00672C83">
        <w:rPr>
          <w:rFonts w:ascii="Arial" w:hAnsi="Arial" w:cs="Arial"/>
          <w:color w:val="000000"/>
        </w:rPr>
        <w:t xml:space="preserve">Evaluation of </w:t>
      </w:r>
      <w:r w:rsidR="004A2417" w:rsidRPr="00672C83">
        <w:rPr>
          <w:rFonts w:ascii="Arial" w:hAnsi="Arial" w:cs="Arial"/>
          <w:color w:val="000000"/>
        </w:rPr>
        <w:t>Holiday</w:t>
      </w:r>
      <w:r w:rsidR="0074182E" w:rsidRPr="00672C83">
        <w:rPr>
          <w:rFonts w:ascii="Arial" w:hAnsi="Arial" w:cs="Arial"/>
          <w:color w:val="000000"/>
        </w:rPr>
        <w:t xml:space="preserve"> Scheme</w:t>
      </w:r>
      <w:r w:rsidRPr="00672C83">
        <w:rPr>
          <w:rFonts w:ascii="Arial" w:hAnsi="Arial" w:cs="Arial"/>
          <w:color w:val="000000"/>
        </w:rPr>
        <w:t xml:space="preserve"> with staff, young people and Head of Children’s Services</w:t>
      </w:r>
      <w:r w:rsidR="003623C7" w:rsidRPr="00672C83">
        <w:rPr>
          <w:rFonts w:ascii="Arial" w:hAnsi="Arial" w:cs="Arial"/>
          <w:color w:val="000000"/>
        </w:rPr>
        <w:t>;</w:t>
      </w:r>
    </w:p>
    <w:p w14:paraId="708877E4" w14:textId="77777777" w:rsidR="002D4981" w:rsidRPr="00672C83" w:rsidRDefault="009E0E39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 w:rsidRPr="00672C83">
        <w:rPr>
          <w:rFonts w:ascii="Arial" w:hAnsi="Arial" w:cs="Arial"/>
          <w:color w:val="000000"/>
        </w:rPr>
        <w:t>Ensuring that all venues are fit for purpose</w:t>
      </w:r>
      <w:r w:rsidR="002D4981" w:rsidRPr="00672C83">
        <w:rPr>
          <w:rFonts w:ascii="Arial" w:hAnsi="Arial" w:cs="Arial"/>
          <w:color w:val="000000"/>
        </w:rPr>
        <w:t xml:space="preserve"> and </w:t>
      </w:r>
      <w:r w:rsidR="008D44F4">
        <w:rPr>
          <w:rFonts w:ascii="Arial" w:hAnsi="Arial" w:cs="Arial"/>
          <w:color w:val="000000"/>
        </w:rPr>
        <w:t xml:space="preserve">liaising with the scheme coordinator to secure </w:t>
      </w:r>
      <w:r w:rsidR="002D4981" w:rsidRPr="00672C83">
        <w:rPr>
          <w:rFonts w:ascii="Arial" w:hAnsi="Arial" w:cs="Arial"/>
          <w:color w:val="000000"/>
        </w:rPr>
        <w:t xml:space="preserve">alternative venues if </w:t>
      </w:r>
      <w:r w:rsidR="008D44F4">
        <w:rPr>
          <w:rFonts w:ascii="Arial" w:hAnsi="Arial" w:cs="Arial"/>
          <w:color w:val="000000"/>
        </w:rPr>
        <w:t>necessary</w:t>
      </w:r>
      <w:r w:rsidR="002D4981" w:rsidRPr="00672C83">
        <w:rPr>
          <w:rFonts w:ascii="Arial" w:hAnsi="Arial" w:cs="Arial"/>
          <w:color w:val="000000"/>
        </w:rPr>
        <w:t>;</w:t>
      </w:r>
    </w:p>
    <w:p w14:paraId="708877E5" w14:textId="77777777" w:rsidR="00C92835" w:rsidRPr="00672C83" w:rsidRDefault="008D44F4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Working with Holiday Scheme Education and Welfare Officer to ensure all</w:t>
      </w:r>
      <w:r w:rsidR="009E0E39" w:rsidRPr="00672C83">
        <w:rPr>
          <w:rFonts w:ascii="Arial" w:hAnsi="Arial" w:cs="Arial"/>
          <w:color w:val="000000"/>
        </w:rPr>
        <w:t xml:space="preserve"> risk assessments are in place and conducting risk assessments where none exist </w:t>
      </w:r>
    </w:p>
    <w:p w14:paraId="708877E6" w14:textId="77777777" w:rsidR="00C92835" w:rsidRPr="00672C83" w:rsidRDefault="00C92835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 w:rsidRPr="00672C83">
        <w:rPr>
          <w:rFonts w:ascii="Arial" w:hAnsi="Arial" w:cs="Arial"/>
          <w:color w:val="000000"/>
        </w:rPr>
        <w:t>Provide feedback to parents;</w:t>
      </w:r>
    </w:p>
    <w:p w14:paraId="708877E7" w14:textId="77777777" w:rsidR="002D4981" w:rsidRPr="00672C83" w:rsidRDefault="00C8580A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 w:rsidRPr="00672C83">
        <w:rPr>
          <w:rFonts w:ascii="Arial" w:hAnsi="Arial" w:cs="Arial"/>
          <w:color w:val="000000"/>
        </w:rPr>
        <w:t>Reporting any concerns about specific children or other members of staff to the</w:t>
      </w:r>
      <w:r w:rsidR="008D44F4">
        <w:rPr>
          <w:rFonts w:ascii="Arial" w:hAnsi="Arial" w:cs="Arial"/>
          <w:color w:val="000000"/>
        </w:rPr>
        <w:t xml:space="preserve"> scheme coordinator and/or</w:t>
      </w:r>
      <w:r w:rsidRPr="00672C83">
        <w:rPr>
          <w:rFonts w:ascii="Arial" w:hAnsi="Arial" w:cs="Arial"/>
          <w:color w:val="000000"/>
        </w:rPr>
        <w:t xml:space="preserve"> Head of Children’s Services</w:t>
      </w:r>
      <w:r w:rsidR="003623C7" w:rsidRPr="00672C83">
        <w:rPr>
          <w:rFonts w:ascii="Arial" w:hAnsi="Arial" w:cs="Arial"/>
          <w:color w:val="000000"/>
        </w:rPr>
        <w:t>, including any safe guarding issues;</w:t>
      </w:r>
      <w:r w:rsidRPr="00672C83">
        <w:rPr>
          <w:rFonts w:ascii="Arial" w:hAnsi="Arial" w:cs="Arial"/>
          <w:color w:val="000000"/>
        </w:rPr>
        <w:t xml:space="preserve"> </w:t>
      </w:r>
    </w:p>
    <w:p w14:paraId="708877E8" w14:textId="77777777" w:rsidR="002D4981" w:rsidRPr="00672C83" w:rsidRDefault="002D4981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 w:rsidRPr="00672C83">
        <w:rPr>
          <w:rFonts w:ascii="Arial" w:hAnsi="Arial" w:cs="Arial"/>
          <w:color w:val="000000"/>
        </w:rPr>
        <w:t>Liaising with parents where co</w:t>
      </w:r>
      <w:r w:rsidR="003623C7" w:rsidRPr="00672C83">
        <w:rPr>
          <w:rFonts w:ascii="Arial" w:hAnsi="Arial" w:cs="Arial"/>
          <w:color w:val="000000"/>
        </w:rPr>
        <w:t>ncerns or complaints are raised;</w:t>
      </w:r>
    </w:p>
    <w:p w14:paraId="708877E9" w14:textId="77777777" w:rsidR="0017313B" w:rsidRPr="00672C83" w:rsidRDefault="0017313B" w:rsidP="0017313B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672C83">
        <w:rPr>
          <w:rFonts w:ascii="Arial" w:hAnsi="Arial" w:cs="Arial"/>
        </w:rPr>
        <w:t xml:space="preserve">Work in equal partnership with the </w:t>
      </w:r>
      <w:r w:rsidR="004A2417" w:rsidRPr="00672C83">
        <w:rPr>
          <w:rFonts w:ascii="Arial" w:hAnsi="Arial" w:cs="Arial"/>
        </w:rPr>
        <w:t>Holiday</w:t>
      </w:r>
      <w:r w:rsidRPr="00672C83">
        <w:rPr>
          <w:rFonts w:ascii="Arial" w:hAnsi="Arial" w:cs="Arial"/>
        </w:rPr>
        <w:t xml:space="preserve"> Scheme Education and Welfare Officer to ensure the smooth running of the </w:t>
      </w:r>
      <w:r w:rsidR="004A2417" w:rsidRPr="00672C83">
        <w:rPr>
          <w:rFonts w:ascii="Arial" w:hAnsi="Arial" w:cs="Arial"/>
        </w:rPr>
        <w:t>Holiday</w:t>
      </w:r>
      <w:r w:rsidRPr="00672C83">
        <w:rPr>
          <w:rFonts w:ascii="Arial" w:hAnsi="Arial" w:cs="Arial"/>
        </w:rPr>
        <w:t xml:space="preserve"> Scheme, the professional delivery of the </w:t>
      </w:r>
      <w:r w:rsidR="004A2417" w:rsidRPr="00672C83">
        <w:rPr>
          <w:rFonts w:ascii="Arial" w:hAnsi="Arial" w:cs="Arial"/>
        </w:rPr>
        <w:t>Holiday</w:t>
      </w:r>
      <w:r w:rsidRPr="00672C83">
        <w:rPr>
          <w:rFonts w:ascii="Arial" w:hAnsi="Arial" w:cs="Arial"/>
        </w:rPr>
        <w:t xml:space="preserve"> Scheme aims and the safety and wellbeing of the children attending;</w:t>
      </w:r>
    </w:p>
    <w:p w14:paraId="708877EA" w14:textId="77777777" w:rsidR="00C92835" w:rsidRPr="00672C83" w:rsidRDefault="00C92835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 w:rsidRPr="00672C83">
        <w:rPr>
          <w:rFonts w:ascii="Arial" w:hAnsi="Arial" w:cs="Arial"/>
          <w:color w:val="000000"/>
        </w:rPr>
        <w:t xml:space="preserve">Any other activity reasonably requested by the </w:t>
      </w:r>
      <w:r w:rsidR="002D4981" w:rsidRPr="00672C83">
        <w:rPr>
          <w:rFonts w:ascii="Arial" w:hAnsi="Arial" w:cs="Arial"/>
          <w:color w:val="000000"/>
        </w:rPr>
        <w:t>Head of Children’s services</w:t>
      </w:r>
      <w:r w:rsidRPr="00672C83">
        <w:rPr>
          <w:rFonts w:ascii="Arial" w:hAnsi="Arial" w:cs="Arial"/>
          <w:color w:val="000000"/>
        </w:rPr>
        <w:t>.</w:t>
      </w:r>
    </w:p>
    <w:p w14:paraId="708877EB" w14:textId="77777777" w:rsidR="00487EE0" w:rsidRPr="000B7DAF" w:rsidRDefault="00487EE0" w:rsidP="00487EE0">
      <w:pPr>
        <w:rPr>
          <w:rFonts w:ascii="Arial" w:hAnsi="Arial" w:cs="Arial"/>
          <w:color w:val="000000"/>
        </w:rPr>
      </w:pPr>
      <w:r w:rsidRPr="000B7DAF">
        <w:rPr>
          <w:rFonts w:ascii="Arial" w:hAnsi="Arial" w:cs="Arial"/>
          <w:color w:val="000000"/>
        </w:rPr>
        <w:br w:type="page"/>
      </w:r>
    </w:p>
    <w:p w14:paraId="708877EC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708877ED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708877EE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708877EF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708877F0" w14:textId="77777777" w:rsidR="00487EE0" w:rsidRPr="000B7DAF" w:rsidRDefault="00487EE0" w:rsidP="00487EE0">
      <w:pPr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  <w:color w:val="000000"/>
          <w:lang w:eastAsia="en-GB"/>
        </w:rPr>
        <w:drawing>
          <wp:anchor distT="0" distB="0" distL="114300" distR="114300" simplePos="0" relativeHeight="251659264" behindDoc="0" locked="0" layoutInCell="1" allowOverlap="1" wp14:anchorId="70887846" wp14:editId="70887847">
            <wp:simplePos x="0" y="0"/>
            <wp:positionH relativeFrom="column">
              <wp:posOffset>4243070</wp:posOffset>
            </wp:positionH>
            <wp:positionV relativeFrom="paragraph">
              <wp:posOffset>-482600</wp:posOffset>
            </wp:positionV>
            <wp:extent cx="1906270" cy="650240"/>
            <wp:effectExtent l="19050" t="0" r="0" b="0"/>
            <wp:wrapSquare wrapText="bothSides"/>
            <wp:docPr id="2" name="Picture 2" descr="warwi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warwick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6270" cy="650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708877F1" w14:textId="77777777" w:rsidR="00487EE0" w:rsidRPr="000B7DAF" w:rsidRDefault="00487EE0" w:rsidP="00487EE0">
      <w:pPr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0B7DAF">
        <w:rPr>
          <w:rFonts w:ascii="Arial" w:hAnsi="Arial" w:cs="Arial"/>
          <w:b/>
          <w:color w:val="000000"/>
          <w:sz w:val="24"/>
          <w:szCs w:val="24"/>
        </w:rPr>
        <w:t>PERSON SPECIFICATION</w:t>
      </w:r>
    </w:p>
    <w:p w14:paraId="708877F2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708877F3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708877F4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  <w:r w:rsidRPr="000B7DAF">
        <w:rPr>
          <w:rFonts w:ascii="Arial" w:hAnsi="Arial" w:cs="Arial"/>
          <w:b/>
          <w:color w:val="000000"/>
        </w:rPr>
        <w:t>POST TITLE:</w:t>
      </w:r>
      <w:r w:rsidRPr="000B7DAF">
        <w:rPr>
          <w:rFonts w:ascii="Arial" w:hAnsi="Arial" w:cs="Arial"/>
          <w:b/>
          <w:color w:val="000000"/>
        </w:rPr>
        <w:tab/>
      </w:r>
      <w:r w:rsidR="004A2417">
        <w:rPr>
          <w:rFonts w:ascii="Arial" w:hAnsi="Arial" w:cs="Arial"/>
          <w:b/>
          <w:color w:val="000000"/>
        </w:rPr>
        <w:t>Holiday</w:t>
      </w:r>
      <w:r w:rsidR="0074182E">
        <w:rPr>
          <w:rFonts w:ascii="Arial" w:hAnsi="Arial" w:cs="Arial"/>
          <w:b/>
          <w:color w:val="000000"/>
        </w:rPr>
        <w:t xml:space="preserve"> Scheme</w:t>
      </w:r>
      <w:r w:rsidR="00BE195D">
        <w:rPr>
          <w:rFonts w:ascii="Arial" w:hAnsi="Arial" w:cs="Arial"/>
          <w:b/>
          <w:color w:val="000000"/>
        </w:rPr>
        <w:t xml:space="preserve"> </w:t>
      </w:r>
      <w:r w:rsidR="0074182E">
        <w:rPr>
          <w:rFonts w:ascii="Arial" w:hAnsi="Arial" w:cs="Arial"/>
          <w:b/>
          <w:color w:val="000000"/>
        </w:rPr>
        <w:t>Manager</w:t>
      </w:r>
      <w:r w:rsidRPr="000B7DAF">
        <w:rPr>
          <w:rFonts w:ascii="Arial" w:hAnsi="Arial" w:cs="Arial"/>
          <w:b/>
          <w:color w:val="000000"/>
        </w:rPr>
        <w:tab/>
      </w:r>
    </w:p>
    <w:p w14:paraId="708877F5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708877F6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  <w:r w:rsidRPr="000B7DAF">
        <w:rPr>
          <w:rFonts w:ascii="Arial" w:hAnsi="Arial" w:cs="Arial"/>
          <w:b/>
          <w:color w:val="000000"/>
        </w:rPr>
        <w:t xml:space="preserve">DEPARTMENT: </w:t>
      </w:r>
      <w:r w:rsidR="00BE195D">
        <w:rPr>
          <w:rFonts w:ascii="Arial" w:hAnsi="Arial" w:cs="Arial"/>
          <w:b/>
          <w:color w:val="000000"/>
        </w:rPr>
        <w:t>Children’s Services (</w:t>
      </w:r>
      <w:r w:rsidR="004A2417">
        <w:rPr>
          <w:rFonts w:ascii="Arial" w:hAnsi="Arial" w:cs="Arial"/>
          <w:b/>
          <w:color w:val="000000"/>
        </w:rPr>
        <w:t>Holiday</w:t>
      </w:r>
      <w:r w:rsidR="0074182E">
        <w:rPr>
          <w:rFonts w:ascii="Arial" w:hAnsi="Arial" w:cs="Arial"/>
          <w:b/>
          <w:color w:val="000000"/>
        </w:rPr>
        <w:t xml:space="preserve"> Scheme</w:t>
      </w:r>
      <w:r w:rsidR="00BE195D">
        <w:rPr>
          <w:rFonts w:ascii="Arial" w:hAnsi="Arial" w:cs="Arial"/>
          <w:b/>
          <w:color w:val="000000"/>
        </w:rPr>
        <w:t>)</w:t>
      </w:r>
      <w:r w:rsidRPr="000B7DAF">
        <w:rPr>
          <w:rFonts w:ascii="Arial" w:hAnsi="Arial" w:cs="Arial"/>
          <w:b/>
          <w:color w:val="000000"/>
        </w:rPr>
        <w:tab/>
      </w:r>
    </w:p>
    <w:p w14:paraId="708877F7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708877F8" w14:textId="77777777" w:rsidR="00487EE0" w:rsidRPr="000B7DAF" w:rsidRDefault="00487EE0" w:rsidP="00487EE0">
      <w:pPr>
        <w:pStyle w:val="BodyText2"/>
        <w:rPr>
          <w:rFonts w:ascii="Arial" w:hAnsi="Arial" w:cs="Arial"/>
          <w:i w:val="0"/>
          <w:color w:val="000000"/>
          <w:sz w:val="16"/>
          <w:szCs w:val="16"/>
        </w:rPr>
      </w:pPr>
      <w:r w:rsidRPr="000B7DAF">
        <w:rPr>
          <w:rFonts w:ascii="Arial" w:hAnsi="Arial" w:cs="Arial"/>
          <w:i w:val="0"/>
          <w:color w:val="000000"/>
          <w:sz w:val="16"/>
          <w:szCs w:val="16"/>
        </w:rPr>
        <w:t xml:space="preserve">The Person Specification focuses on the knowledge, skills, experience and qualifications required to undertake the role effectively. </w:t>
      </w:r>
    </w:p>
    <w:p w14:paraId="708877F9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tbl>
      <w:tblPr>
        <w:tblW w:w="9245" w:type="dxa"/>
        <w:tblLayout w:type="fixed"/>
        <w:tblLook w:val="0000" w:firstRow="0" w:lastRow="0" w:firstColumn="0" w:lastColumn="0" w:noHBand="0" w:noVBand="0"/>
      </w:tblPr>
      <w:tblGrid>
        <w:gridCol w:w="5238"/>
        <w:gridCol w:w="1955"/>
        <w:gridCol w:w="2052"/>
      </w:tblGrid>
      <w:tr w:rsidR="00487EE0" w:rsidRPr="000B7DAF" w14:paraId="70887805" w14:textId="77777777" w:rsidTr="00D80280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7FA" w14:textId="77777777" w:rsidR="00487EE0" w:rsidRPr="000B7DAF" w:rsidRDefault="00487EE0" w:rsidP="009E0E39">
            <w:pPr>
              <w:spacing w:before="60"/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REQUIREMENTS</w:t>
            </w:r>
          </w:p>
          <w:p w14:paraId="708877FB" w14:textId="77777777" w:rsidR="00487EE0" w:rsidRPr="000B7DAF" w:rsidRDefault="00487EE0" w:rsidP="009E0E39">
            <w:pPr>
              <w:pStyle w:val="EnvelopeReturn"/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 xml:space="preserve">The postholder must be able </w:t>
            </w:r>
          </w:p>
          <w:p w14:paraId="708877FC" w14:textId="77777777" w:rsidR="00487EE0" w:rsidRPr="000B7DAF" w:rsidRDefault="00487EE0" w:rsidP="009E0E39">
            <w:pPr>
              <w:pStyle w:val="EnvelopeReturn"/>
              <w:spacing w:after="60"/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to demonstrate: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7FD" w14:textId="77777777" w:rsidR="00487EE0" w:rsidRPr="000B7DAF" w:rsidRDefault="00487EE0" w:rsidP="009E0E39">
            <w:pPr>
              <w:spacing w:before="60"/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ESSENTIAL (E) or</w:t>
            </w:r>
          </w:p>
          <w:p w14:paraId="708877FE" w14:textId="77777777" w:rsidR="00487EE0" w:rsidRPr="000B7DAF" w:rsidRDefault="00487EE0" w:rsidP="009E0E39">
            <w:pPr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DESIRABLE (D)</w:t>
            </w:r>
          </w:p>
          <w:p w14:paraId="708877FF" w14:textId="77777777" w:rsidR="00487EE0" w:rsidRPr="000B7DAF" w:rsidRDefault="00487EE0" w:rsidP="009E0E39">
            <w:pPr>
              <w:spacing w:after="60"/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REQUIREMENTS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00" w14:textId="77777777" w:rsidR="00487EE0" w:rsidRPr="000B7DAF" w:rsidRDefault="00487EE0" w:rsidP="009E0E39">
            <w:pPr>
              <w:spacing w:before="60"/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MEASURED BY:</w:t>
            </w:r>
          </w:p>
          <w:p w14:paraId="70887801" w14:textId="77777777" w:rsidR="00487EE0" w:rsidRPr="000B7DAF" w:rsidRDefault="00487EE0" w:rsidP="009E0E39">
            <w:pPr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a) Application Form</w:t>
            </w:r>
          </w:p>
          <w:p w14:paraId="70887802" w14:textId="77777777" w:rsidR="00487EE0" w:rsidRPr="000B7DAF" w:rsidRDefault="00487EE0" w:rsidP="009E0E39">
            <w:pPr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b) Test/Exercise</w:t>
            </w:r>
          </w:p>
          <w:p w14:paraId="70887803" w14:textId="77777777" w:rsidR="00487EE0" w:rsidRPr="000B7DAF" w:rsidRDefault="00487EE0" w:rsidP="009E0E39">
            <w:pPr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c) Interview</w:t>
            </w:r>
          </w:p>
          <w:p w14:paraId="70887804" w14:textId="77777777" w:rsidR="00487EE0" w:rsidRPr="000B7DAF" w:rsidRDefault="00487EE0" w:rsidP="009E0E39">
            <w:pPr>
              <w:spacing w:after="60"/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d) Presentation</w:t>
            </w:r>
          </w:p>
        </w:tc>
      </w:tr>
      <w:tr w:rsidR="00D80280" w:rsidRPr="000B7DAF" w14:paraId="70887809" w14:textId="77777777" w:rsidTr="00D80280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06" w14:textId="77777777" w:rsidR="00D80280" w:rsidRPr="000B7DAF" w:rsidRDefault="00157B9C" w:rsidP="0046513D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Post Graduate Student. </w:t>
            </w:r>
            <w:r w:rsidR="008D44F4">
              <w:rPr>
                <w:rFonts w:ascii="Arial" w:hAnsi="Arial" w:cs="Arial"/>
                <w:color w:val="000000"/>
              </w:rPr>
              <w:t>Qualified teaching Assistant or youth worker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07" w14:textId="77777777" w:rsidR="00D80280" w:rsidRPr="000B7DAF" w:rsidRDefault="008C302F" w:rsidP="0046513D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08" w14:textId="77777777" w:rsidR="00D80280" w:rsidRPr="000B7DAF" w:rsidRDefault="00D80280" w:rsidP="0046513D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D80280" w:rsidRPr="000B7DAF" w14:paraId="7088780D" w14:textId="77777777" w:rsidTr="00D80280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0A" w14:textId="77777777" w:rsidR="00D80280" w:rsidRPr="000B7DAF" w:rsidRDefault="00D8028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Previous experience of leading and managing a staff team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0B" w14:textId="77777777" w:rsidR="00D80280" w:rsidRPr="000B7DAF" w:rsidRDefault="008C302F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0C" w14:textId="77777777" w:rsidR="00D80280" w:rsidRPr="000B7DAF" w:rsidRDefault="00D8028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D80280" w:rsidRPr="000B7DAF" w14:paraId="70887811" w14:textId="77777777" w:rsidTr="00D80280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0E" w14:textId="77777777" w:rsidR="00D80280" w:rsidRPr="000B7DAF" w:rsidRDefault="00D80280" w:rsidP="00C8580A">
            <w:pPr>
              <w:spacing w:before="60" w:after="60"/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 xml:space="preserve">Previous experience of working </w:t>
            </w:r>
            <w:r>
              <w:rPr>
                <w:rFonts w:ascii="Arial" w:hAnsi="Arial" w:cs="Arial"/>
                <w:color w:val="000000"/>
              </w:rPr>
              <w:t>with children ages 5 – 11 years</w:t>
            </w:r>
            <w:r w:rsidRPr="000B7DAF">
              <w:rPr>
                <w:rFonts w:ascii="Arial" w:hAnsi="Arial" w:cs="Arial"/>
                <w:color w:val="000000"/>
              </w:rPr>
              <w:t xml:space="preserve"> 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0F" w14:textId="77777777" w:rsidR="00D80280" w:rsidRPr="000B7DAF" w:rsidRDefault="008C302F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0" w14:textId="77777777" w:rsidR="00D80280" w:rsidRPr="000B7DAF" w:rsidRDefault="00D8028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</w:t>
            </w:r>
            <w:r w:rsidRPr="000B7DAF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157B9C" w:rsidRPr="000B7DAF" w14:paraId="70887815" w14:textId="77777777" w:rsidTr="00D80280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2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Ability to be empathic to the needs of children age 5 – 11 years 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3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4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157B9C" w:rsidRPr="000B7DAF" w14:paraId="70887819" w14:textId="77777777" w:rsidTr="00D80280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6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Ability to communicate and interact with children aged 5 – 11 years</w:t>
            </w:r>
            <w:r w:rsidRPr="000B7DAF">
              <w:rPr>
                <w:rFonts w:ascii="Arial" w:hAnsi="Arial" w:cs="Arial"/>
                <w:color w:val="000000"/>
              </w:rPr>
              <w:t xml:space="preserve"> 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7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8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157B9C" w:rsidRPr="000B7DAF" w14:paraId="7088781D" w14:textId="77777777" w:rsidTr="00D80280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A" w14:textId="77777777" w:rsidR="00157B9C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Ability to work as part of a team or independently 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B" w14:textId="77777777" w:rsidR="00157B9C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C" w14:textId="77777777" w:rsidR="00157B9C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157B9C" w:rsidRPr="000B7DAF" w14:paraId="70887821" w14:textId="77777777" w:rsidTr="00D80280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E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Ability to use initiative and solve problems creatively 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1F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87820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157B9C" w:rsidRPr="000B7DAF" w14:paraId="70887825" w14:textId="77777777" w:rsidTr="00D80280">
        <w:tc>
          <w:tcPr>
            <w:tcW w:w="523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0887822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Ability to be self-motivated and to motivate others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0887823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0887824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157B9C" w:rsidRPr="000B7DAF" w14:paraId="70887829" w14:textId="77777777" w:rsidTr="00D80280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0887826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Practical Knowledge of Safe Guarding and Safe Guarding procedures 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887827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0887828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157B9C" w:rsidRPr="000B7DAF" w14:paraId="7088782D" w14:textId="77777777" w:rsidTr="00D80280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088782A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Able to achieve a DBS clearance 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88782B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088782C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157B9C" w:rsidRPr="000B7DAF" w14:paraId="70887831" w14:textId="77777777" w:rsidTr="00D80280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088782E" w14:textId="77777777" w:rsidR="00157B9C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Good time management and organisational skills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88782F" w14:textId="77777777" w:rsidR="00157B9C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0887830" w14:textId="77777777" w:rsidR="00157B9C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157B9C" w:rsidRPr="000B7DAF" w14:paraId="70887835" w14:textId="77777777" w:rsidTr="00D80280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0887832" w14:textId="77777777" w:rsidR="00157B9C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Previous experience of recruiting staff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887833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0887834" w14:textId="77777777" w:rsidR="00157B9C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157B9C" w:rsidRPr="000B7DAF" w14:paraId="70887839" w14:textId="77777777" w:rsidTr="00D80280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0887836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Previous experience of adventure holidays/outward bound activities involving young people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887837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0887838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157B9C" w:rsidRPr="000B7DAF" w14:paraId="7088783D" w14:textId="77777777" w:rsidTr="00D80280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088783A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Interest and skills in any of the activities provided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88783B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088783C" w14:textId="77777777" w:rsidR="00157B9C" w:rsidRPr="000B7DAF" w:rsidRDefault="00157B9C" w:rsidP="00157B9C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</w:tbl>
    <w:p w14:paraId="7088783E" w14:textId="77777777" w:rsidR="00487EE0" w:rsidRPr="000B7DAF" w:rsidRDefault="00487EE0" w:rsidP="00487EE0">
      <w:pPr>
        <w:ind w:left="283" w:hanging="283"/>
        <w:rPr>
          <w:rFonts w:ascii="Arial" w:hAnsi="Arial" w:cs="Arial"/>
          <w:color w:val="000000"/>
        </w:rPr>
      </w:pPr>
    </w:p>
    <w:p w14:paraId="7088783F" w14:textId="77777777" w:rsidR="00487EE0" w:rsidRPr="000B7DAF" w:rsidRDefault="00487EE0" w:rsidP="00487EE0">
      <w:pPr>
        <w:ind w:left="283" w:hanging="283"/>
        <w:rPr>
          <w:rFonts w:ascii="Arial" w:hAnsi="Arial" w:cs="Arial"/>
          <w:color w:val="000000"/>
        </w:rPr>
      </w:pPr>
    </w:p>
    <w:p w14:paraId="70887840" w14:textId="77777777" w:rsidR="00B445F6" w:rsidRPr="00B445F6" w:rsidRDefault="00B445F6" w:rsidP="00B445F6">
      <w:pPr>
        <w:rPr>
          <w:rFonts w:ascii="Arial" w:hAnsi="Arial" w:cs="Arial"/>
          <w:b/>
          <w:color w:val="000000"/>
        </w:rPr>
      </w:pPr>
      <w:r w:rsidRPr="00B445F6">
        <w:rPr>
          <w:rFonts w:ascii="Arial" w:hAnsi="Arial" w:cs="Arial"/>
          <w:b/>
          <w:color w:val="000000"/>
        </w:rPr>
        <w:t xml:space="preserve">If you are interested in applying for the above vacancy please send your CV and covering letter to </w:t>
      </w:r>
      <w:hyperlink r:id="rId9" w:history="1">
        <w:r w:rsidRPr="00B445F6">
          <w:rPr>
            <w:rStyle w:val="Hyperlink"/>
            <w:rFonts w:ascii="Arial" w:hAnsi="Arial" w:cs="Arial"/>
            <w:b/>
          </w:rPr>
          <w:t>holidayscheme@warwick.ac.uk</w:t>
        </w:r>
      </w:hyperlink>
      <w:r w:rsidRPr="00B445F6">
        <w:rPr>
          <w:rFonts w:ascii="Arial" w:hAnsi="Arial" w:cs="Arial"/>
          <w:b/>
          <w:color w:val="000000"/>
        </w:rPr>
        <w:t xml:space="preserve"> clearly stating which position you are applying for.</w:t>
      </w:r>
    </w:p>
    <w:p w14:paraId="70887841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70887842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70887843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70887844" w14:textId="77777777" w:rsidR="00487EE0" w:rsidRDefault="00487EE0" w:rsidP="00487EE0"/>
    <w:p w14:paraId="70887845" w14:textId="77777777" w:rsidR="00525E73" w:rsidRDefault="00525E73"/>
    <w:sectPr w:rsidR="00525E73" w:rsidSect="00525E7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88784A" w14:textId="77777777" w:rsidR="008A52AB" w:rsidRDefault="008A52AB" w:rsidP="008A52AB">
      <w:r>
        <w:separator/>
      </w:r>
    </w:p>
  </w:endnote>
  <w:endnote w:type="continuationSeparator" w:id="0">
    <w:p w14:paraId="7088784B" w14:textId="77777777" w:rsidR="008A52AB" w:rsidRDefault="008A52AB" w:rsidP="008A52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0887848" w14:textId="77777777" w:rsidR="008A52AB" w:rsidRDefault="008A52AB" w:rsidP="008A52AB">
      <w:r>
        <w:separator/>
      </w:r>
    </w:p>
  </w:footnote>
  <w:footnote w:type="continuationSeparator" w:id="0">
    <w:p w14:paraId="70887849" w14:textId="77777777" w:rsidR="008A52AB" w:rsidRDefault="008A52AB" w:rsidP="008A52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D03D8B"/>
    <w:multiLevelType w:val="singleLevel"/>
    <w:tmpl w:val="08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 w15:restartNumberingAfterBreak="0">
    <w:nsid w:val="3DFC3A39"/>
    <w:multiLevelType w:val="hybridMultilevel"/>
    <w:tmpl w:val="56E4E100"/>
    <w:lvl w:ilvl="0" w:tplc="181E92E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BC17867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7EE0"/>
    <w:rsid w:val="00013E71"/>
    <w:rsid w:val="000706DF"/>
    <w:rsid w:val="000D3566"/>
    <w:rsid w:val="00157B9C"/>
    <w:rsid w:val="0017313B"/>
    <w:rsid w:val="00187691"/>
    <w:rsid w:val="002D4981"/>
    <w:rsid w:val="002E27B3"/>
    <w:rsid w:val="003623C7"/>
    <w:rsid w:val="004060CB"/>
    <w:rsid w:val="00477526"/>
    <w:rsid w:val="00487EE0"/>
    <w:rsid w:val="004A2417"/>
    <w:rsid w:val="00525E73"/>
    <w:rsid w:val="00530317"/>
    <w:rsid w:val="00654170"/>
    <w:rsid w:val="00660D33"/>
    <w:rsid w:val="00672C83"/>
    <w:rsid w:val="00680341"/>
    <w:rsid w:val="006B6424"/>
    <w:rsid w:val="006C0E34"/>
    <w:rsid w:val="00705B74"/>
    <w:rsid w:val="0074182E"/>
    <w:rsid w:val="008A52AB"/>
    <w:rsid w:val="008C302F"/>
    <w:rsid w:val="008D4441"/>
    <w:rsid w:val="008D44F4"/>
    <w:rsid w:val="008E1D02"/>
    <w:rsid w:val="00983AF9"/>
    <w:rsid w:val="009840FA"/>
    <w:rsid w:val="009E0E39"/>
    <w:rsid w:val="00A438A1"/>
    <w:rsid w:val="00A522D8"/>
    <w:rsid w:val="00B445F6"/>
    <w:rsid w:val="00B70C69"/>
    <w:rsid w:val="00B8141A"/>
    <w:rsid w:val="00B93302"/>
    <w:rsid w:val="00BE195D"/>
    <w:rsid w:val="00C21CB0"/>
    <w:rsid w:val="00C8580A"/>
    <w:rsid w:val="00C918B7"/>
    <w:rsid w:val="00C92835"/>
    <w:rsid w:val="00C97214"/>
    <w:rsid w:val="00CE4B1B"/>
    <w:rsid w:val="00D80280"/>
    <w:rsid w:val="00D9297E"/>
    <w:rsid w:val="00F41558"/>
    <w:rsid w:val="00F802E1"/>
    <w:rsid w:val="00FD0284"/>
    <w:rsid w:val="00FF6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."/>
  <w:listSeparator w:val=","/>
  <w14:docId w14:val="708877A1"/>
  <w15:docId w15:val="{69F5CD62-D61B-4779-8C92-5F975E338C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87EE0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rsid w:val="00487EE0"/>
  </w:style>
  <w:style w:type="paragraph" w:styleId="BodyText2">
    <w:name w:val="Body Text 2"/>
    <w:basedOn w:val="Normal"/>
    <w:link w:val="BodyText2Char"/>
    <w:rsid w:val="00487EE0"/>
    <w:rPr>
      <w:rFonts w:ascii="Times New Roman" w:hAnsi="Times New Roman"/>
      <w:i/>
    </w:rPr>
  </w:style>
  <w:style w:type="character" w:customStyle="1" w:styleId="BodyText2Char">
    <w:name w:val="Body Text 2 Char"/>
    <w:basedOn w:val="DefaultParagraphFont"/>
    <w:link w:val="BodyText2"/>
    <w:rsid w:val="00487EE0"/>
    <w:rPr>
      <w:rFonts w:ascii="Times New Roman" w:eastAsia="Times New Roman" w:hAnsi="Times New Roman" w:cs="Times New Roman"/>
      <w:i/>
      <w:sz w:val="20"/>
      <w:szCs w:val="20"/>
    </w:rPr>
  </w:style>
  <w:style w:type="paragraph" w:styleId="BodyTextIndent2">
    <w:name w:val="Body Text Indent 2"/>
    <w:basedOn w:val="Normal"/>
    <w:link w:val="BodyTextIndent2Char"/>
    <w:rsid w:val="00487EE0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487EE0"/>
    <w:rPr>
      <w:rFonts w:ascii="Courier New" w:eastAsia="Times New Roman" w:hAnsi="Courier New"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semiHidden/>
    <w:unhideWhenUsed/>
    <w:rsid w:val="008A52A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A52AB"/>
    <w:rPr>
      <w:rFonts w:ascii="Courier New" w:eastAsia="Times New Roman" w:hAnsi="Courier New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unhideWhenUsed/>
    <w:rsid w:val="008A52A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A52AB"/>
    <w:rPr>
      <w:rFonts w:ascii="Courier New" w:eastAsia="Times New Roman" w:hAnsi="Courier New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17313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445F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335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holidayscheme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F9737A-67E1-4B87-A93C-78945B839F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E88BDB62</Template>
  <TotalTime>0</TotalTime>
  <Pages>3</Pages>
  <Words>613</Words>
  <Characters>3496</Characters>
  <Application>Microsoft Office Word</Application>
  <DocSecurity>4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4101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cfscab</dc:creator>
  <cp:lastModifiedBy>Stephenson, Rachael</cp:lastModifiedBy>
  <cp:revision>2</cp:revision>
  <cp:lastPrinted>2015-05-19T14:24:00Z</cp:lastPrinted>
  <dcterms:created xsi:type="dcterms:W3CDTF">2017-10-05T10:10:00Z</dcterms:created>
  <dcterms:modified xsi:type="dcterms:W3CDTF">2017-10-05T10:10:00Z</dcterms:modified>
</cp:coreProperties>
</file>