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B1CECF" w14:textId="77777777" w:rsidR="00CC5559" w:rsidRDefault="00CC5559" w:rsidP="00CC5559">
      <w:pPr>
        <w:ind w:right="-85"/>
        <w:rPr>
          <w:rFonts w:ascii="Helvetica" w:hAnsi="Helvetica" w:cs="Helvetica"/>
          <w:sz w:val="32"/>
          <w:szCs w:val="32"/>
        </w:rPr>
      </w:pPr>
      <w:bookmarkStart w:id="0" w:name="_GoBack"/>
      <w:bookmarkEnd w:id="0"/>
    </w:p>
    <w:p w14:paraId="0E57A408" w14:textId="77777777" w:rsidR="00CC5559" w:rsidRDefault="00CC5559" w:rsidP="00CC5559">
      <w:pPr>
        <w:ind w:right="-85"/>
        <w:jc w:val="center"/>
        <w:rPr>
          <w:rFonts w:ascii="Helvetica" w:hAnsi="Helvetica" w:cs="Helvetica"/>
          <w:sz w:val="32"/>
          <w:szCs w:val="32"/>
        </w:rPr>
      </w:pPr>
      <w:r>
        <w:rPr>
          <w:rFonts w:ascii="Helvetica" w:hAnsi="Helvetica" w:cs="Helvetica"/>
          <w:sz w:val="32"/>
          <w:szCs w:val="32"/>
        </w:rPr>
        <w:t>THESIS SUBMISSION DECLARATION FORM</w:t>
      </w:r>
    </w:p>
    <w:p w14:paraId="533C8FA9" w14:textId="77777777" w:rsidR="00CC5559" w:rsidRDefault="00CC5559" w:rsidP="00CC5559">
      <w:pPr>
        <w:ind w:right="-85"/>
        <w:jc w:val="center"/>
        <w:rPr>
          <w:rFonts w:ascii="Helvetica" w:hAnsi="Helvetica" w:cs="Helvetica"/>
          <w:sz w:val="32"/>
          <w:szCs w:val="32"/>
        </w:rPr>
      </w:pPr>
    </w:p>
    <w:p w14:paraId="55602E8B" w14:textId="37FE2B94" w:rsidR="00CC5559" w:rsidRDefault="00CC5559" w:rsidP="00CC5559">
      <w:pPr>
        <w:ind w:right="-85"/>
        <w:rPr>
          <w:rFonts w:ascii="Helvetica" w:hAnsi="Helvetica" w:cs="Helvetica"/>
          <w:sz w:val="20"/>
        </w:rPr>
      </w:pPr>
      <w:r w:rsidRPr="00DC4043">
        <w:rPr>
          <w:rFonts w:ascii="Helvetica" w:hAnsi="Helvetica" w:cs="Helvetica"/>
          <w:sz w:val="20"/>
        </w:rPr>
        <w:t xml:space="preserve">Candidates submitting a thesis for a higher degree by research should complete Part 1 of this form </w:t>
      </w:r>
      <w:r w:rsidR="00DC4043" w:rsidRPr="00DC4043">
        <w:rPr>
          <w:rFonts w:ascii="Helvetica" w:hAnsi="Helvetica" w:cs="Helvetica"/>
          <w:sz w:val="20"/>
        </w:rPr>
        <w:t>and take it to</w:t>
      </w:r>
      <w:r w:rsidR="002163D4">
        <w:rPr>
          <w:rFonts w:ascii="Helvetica" w:hAnsi="Helvetica" w:cs="Helvetica"/>
          <w:sz w:val="20"/>
        </w:rPr>
        <w:t xml:space="preserve"> the</w:t>
      </w:r>
      <w:r w:rsidR="00DC4043" w:rsidRPr="00DC4043">
        <w:rPr>
          <w:rFonts w:ascii="Helvetica" w:hAnsi="Helvetica" w:cs="Helvetica"/>
          <w:sz w:val="20"/>
        </w:rPr>
        <w:t xml:space="preserve"> </w:t>
      </w:r>
      <w:r w:rsidR="002163D4">
        <w:rPr>
          <w:rFonts w:ascii="Helvetica" w:hAnsi="Helvetica" w:cs="Helvetica"/>
          <w:sz w:val="20"/>
        </w:rPr>
        <w:t>Main Helpd</w:t>
      </w:r>
      <w:r w:rsidR="00DC4043" w:rsidRPr="00DC4043">
        <w:rPr>
          <w:rFonts w:ascii="Helvetica" w:hAnsi="Helvetica" w:cs="Helvetica"/>
          <w:sz w:val="20"/>
        </w:rPr>
        <w:t>esk, Library</w:t>
      </w:r>
      <w:r w:rsidR="002163D4">
        <w:rPr>
          <w:rFonts w:ascii="Helvetica" w:hAnsi="Helvetica" w:cs="Helvetica"/>
          <w:sz w:val="20"/>
        </w:rPr>
        <w:t xml:space="preserve">, between the hours of 08:30-21:30, Monday to Sunday. </w:t>
      </w:r>
      <w:r w:rsidR="00DC4043" w:rsidRPr="00DC4043">
        <w:rPr>
          <w:rFonts w:ascii="Helvetica" w:hAnsi="Helvetica" w:cs="Helvetica"/>
          <w:sz w:val="20"/>
        </w:rPr>
        <w:t xml:space="preserve"> </w:t>
      </w:r>
    </w:p>
    <w:p w14:paraId="5EFF1BC3" w14:textId="7BD8FA8D" w:rsidR="009A3D7F" w:rsidRDefault="009A3D7F" w:rsidP="00CC5559">
      <w:pPr>
        <w:ind w:right="-85"/>
        <w:rPr>
          <w:rFonts w:ascii="Helvetica" w:hAnsi="Helvetica" w:cs="Helvetica"/>
          <w:sz w:val="20"/>
        </w:rPr>
      </w:pPr>
    </w:p>
    <w:p w14:paraId="4E10F6F2" w14:textId="319EC749" w:rsidR="009A3D7F" w:rsidRPr="00DC4043" w:rsidRDefault="009A3D7F" w:rsidP="00CC5559">
      <w:pPr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sz w:val="20"/>
        </w:rPr>
        <w:t xml:space="preserve">Your thesis cannot be accepted without submission of this form. </w:t>
      </w:r>
    </w:p>
    <w:p w14:paraId="65E676C4" w14:textId="77777777" w:rsidR="00CC5559" w:rsidRPr="00792C8C" w:rsidRDefault="00CC5559" w:rsidP="00CC5559">
      <w:pPr>
        <w:ind w:right="-85"/>
        <w:rPr>
          <w:rFonts w:ascii="Helvetica" w:hAnsi="Helvetica" w:cs="Helvetica"/>
          <w:sz w:val="20"/>
        </w:rPr>
      </w:pPr>
      <w:r w:rsidRPr="00792C8C">
        <w:rPr>
          <w:rFonts w:ascii="Helvetica" w:hAnsi="Helvetica" w:cs="Helvetica"/>
          <w:sz w:val="20"/>
        </w:rPr>
        <w:t>______________________________________________________________________________________</w:t>
      </w:r>
    </w:p>
    <w:p w14:paraId="55672919" w14:textId="77777777" w:rsidR="00CC5559" w:rsidRPr="00792C8C" w:rsidRDefault="00CC5559" w:rsidP="00CC5559">
      <w:pPr>
        <w:ind w:right="-85"/>
        <w:rPr>
          <w:rFonts w:ascii="Helvetica" w:hAnsi="Helvetica" w:cs="Helvetica"/>
          <w:sz w:val="20"/>
        </w:rPr>
      </w:pPr>
    </w:p>
    <w:p w14:paraId="71A0937F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  <w:r w:rsidRPr="00DB7D76">
        <w:rPr>
          <w:rFonts w:ascii="Helvetica" w:hAnsi="Helvetica" w:cs="Helvetica"/>
          <w:sz w:val="20"/>
        </w:rPr>
        <w:t xml:space="preserve">PART 1: </w:t>
      </w:r>
      <w:r>
        <w:rPr>
          <w:rFonts w:ascii="Helvetica" w:hAnsi="Helvetica" w:cs="Helvetica"/>
          <w:sz w:val="20"/>
        </w:rPr>
        <w:t>TO BE COMPLETED BY THE CANDIDATE</w:t>
      </w:r>
    </w:p>
    <w:p w14:paraId="38477329" w14:textId="77777777" w:rsidR="00CC5559" w:rsidRPr="00957C6E" w:rsidRDefault="00CC5559" w:rsidP="00CC5559">
      <w:pPr>
        <w:ind w:right="-85"/>
        <w:rPr>
          <w:rFonts w:ascii="Helvetica" w:hAnsi="Helvetica" w:cs="Helvetica"/>
          <w:sz w:val="20"/>
        </w:rPr>
      </w:pPr>
    </w:p>
    <w:p w14:paraId="2819C7D5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sz w:val="20"/>
        </w:rPr>
        <w:t>Candidate’s Name: ...............................................................    Student ID</w:t>
      </w:r>
      <w:proofErr w:type="gramStart"/>
      <w:r>
        <w:rPr>
          <w:rFonts w:ascii="Helvetica" w:hAnsi="Helvetica" w:cs="Helvetica"/>
          <w:sz w:val="20"/>
        </w:rPr>
        <w:t>:  ………………………………..</w:t>
      </w:r>
      <w:proofErr w:type="gramEnd"/>
    </w:p>
    <w:p w14:paraId="00140B5A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</w:p>
    <w:p w14:paraId="1C042E6D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sz w:val="20"/>
        </w:rPr>
        <w:t>Degree</w:t>
      </w:r>
      <w:proofErr w:type="gramStart"/>
      <w:r>
        <w:rPr>
          <w:rFonts w:ascii="Helvetica" w:hAnsi="Helvetica" w:cs="Helvetica"/>
          <w:sz w:val="20"/>
        </w:rPr>
        <w:t>:    ........................................................................................................................</w:t>
      </w:r>
      <w:proofErr w:type="gramEnd"/>
    </w:p>
    <w:p w14:paraId="6775BDF3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</w:p>
    <w:p w14:paraId="79708DE4" w14:textId="55C0D6CB" w:rsidR="00CC5559" w:rsidRDefault="00CC5559" w:rsidP="00CC5559">
      <w:pPr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sz w:val="20"/>
        </w:rPr>
        <w:t xml:space="preserve">Please ensure that you record any changes in your contact details via </w:t>
      </w:r>
      <w:proofErr w:type="spellStart"/>
      <w:r>
        <w:rPr>
          <w:rFonts w:ascii="Helvetica" w:hAnsi="Helvetica" w:cs="Helvetica"/>
          <w:sz w:val="20"/>
        </w:rPr>
        <w:t>Start.Warwick</w:t>
      </w:r>
      <w:proofErr w:type="spellEnd"/>
      <w:r>
        <w:rPr>
          <w:rFonts w:ascii="Helvetica" w:hAnsi="Helvetica" w:cs="Helvetica"/>
          <w:sz w:val="20"/>
        </w:rPr>
        <w:t xml:space="preserve">.  If the </w:t>
      </w:r>
      <w:r w:rsidR="000C5622">
        <w:rPr>
          <w:rFonts w:ascii="Helvetica" w:hAnsi="Helvetica" w:cs="Helvetica"/>
          <w:sz w:val="20"/>
        </w:rPr>
        <w:t>Doctoral Colle</w:t>
      </w:r>
      <w:r w:rsidR="001349BB">
        <w:rPr>
          <w:rFonts w:ascii="Helvetica" w:hAnsi="Helvetica" w:cs="Helvetica"/>
          <w:sz w:val="20"/>
        </w:rPr>
        <w:t>g</w:t>
      </w:r>
      <w:r w:rsidR="000C5622">
        <w:rPr>
          <w:rFonts w:ascii="Helvetica" w:hAnsi="Helvetica" w:cs="Helvetica"/>
          <w:sz w:val="20"/>
        </w:rPr>
        <w:t>e</w:t>
      </w:r>
      <w:r>
        <w:rPr>
          <w:rFonts w:ascii="Helvetica" w:hAnsi="Helvetica" w:cs="Helvetica"/>
          <w:sz w:val="20"/>
        </w:rPr>
        <w:t xml:space="preserve"> are required to contact you regarding your examination, they will do so via your Warwick email address, so please ensure that you check this on a regular basis.</w:t>
      </w:r>
    </w:p>
    <w:p w14:paraId="6E006407" w14:textId="77777777" w:rsidR="00CC5559" w:rsidRPr="00962F53" w:rsidRDefault="00CC5559" w:rsidP="00CC5559">
      <w:pPr>
        <w:ind w:right="-85"/>
        <w:rPr>
          <w:rFonts w:ascii="Helvetica" w:hAnsi="Helvetica" w:cs="Helvetica"/>
          <w:sz w:val="20"/>
          <w:szCs w:val="20"/>
        </w:rPr>
      </w:pPr>
    </w:p>
    <w:tbl>
      <w:tblPr>
        <w:tblW w:w="1105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7"/>
        <w:gridCol w:w="3260"/>
      </w:tblGrid>
      <w:tr w:rsidR="00CC5559" w:rsidRPr="00EA7C67" w14:paraId="0B36B985" w14:textId="77777777" w:rsidTr="00200A9F">
        <w:tc>
          <w:tcPr>
            <w:tcW w:w="7797" w:type="dxa"/>
            <w:shd w:val="clear" w:color="auto" w:fill="auto"/>
          </w:tcPr>
          <w:p w14:paraId="200A58A8" w14:textId="77777777" w:rsidR="00CC5559" w:rsidRPr="00EA7C67" w:rsidRDefault="00CC5559" w:rsidP="00016606">
            <w:pPr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47F7DF1A" w14:textId="77777777" w:rsidR="00CC5559" w:rsidRPr="00EA7C67" w:rsidRDefault="00CC5559" w:rsidP="00016606">
            <w:pPr>
              <w:rPr>
                <w:b/>
                <w:sz w:val="20"/>
                <w:szCs w:val="20"/>
              </w:rPr>
            </w:pPr>
          </w:p>
        </w:tc>
      </w:tr>
      <w:tr w:rsidR="00CC5559" w:rsidRPr="00EA7C67" w14:paraId="32B89C64" w14:textId="77777777" w:rsidTr="00200A9F">
        <w:tc>
          <w:tcPr>
            <w:tcW w:w="7797" w:type="dxa"/>
            <w:shd w:val="clear" w:color="auto" w:fill="auto"/>
          </w:tcPr>
          <w:p w14:paraId="4D77EB52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 xml:space="preserve">Early submission </w:t>
            </w:r>
          </w:p>
          <w:p w14:paraId="0C8B97FC" w14:textId="603B8594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If submitting </w:t>
            </w:r>
            <w:r w:rsidRPr="00B42DA1">
              <w:rPr>
                <w:rFonts w:ascii="Helvetica" w:hAnsi="Helvetica" w:cs="Helvetica"/>
                <w:sz w:val="20"/>
              </w:rPr>
              <w:t>my</w:t>
            </w:r>
            <w:r w:rsidRPr="00EA7C67">
              <w:rPr>
                <w:rFonts w:ascii="Helvetica" w:hAnsi="Helvetica" w:cs="Helvetica"/>
                <w:sz w:val="20"/>
              </w:rPr>
              <w:t xml:space="preserve"> thesis more than one month before the end of </w:t>
            </w:r>
            <w:r w:rsidRPr="00B42DA1">
              <w:rPr>
                <w:rFonts w:ascii="Helvetica" w:hAnsi="Helvetica" w:cs="Helvetica"/>
                <w:sz w:val="20"/>
              </w:rPr>
              <w:t>my</w:t>
            </w:r>
            <w:r w:rsidRPr="00EA7C67">
              <w:rPr>
                <w:rFonts w:ascii="Helvetica" w:hAnsi="Helvetica" w:cs="Helvetica"/>
                <w:sz w:val="20"/>
              </w:rPr>
              <w:t xml:space="preserve"> fee-paying registration, </w:t>
            </w:r>
            <w:r w:rsidRPr="00B42DA1">
              <w:rPr>
                <w:rFonts w:ascii="Helvetica" w:hAnsi="Helvetica" w:cs="Helvetica"/>
                <w:sz w:val="20"/>
              </w:rPr>
              <w:t>I have</w:t>
            </w:r>
            <w:r w:rsidRPr="00EA7C67">
              <w:rPr>
                <w:rFonts w:ascii="Helvetica" w:hAnsi="Helvetica" w:cs="Helvetica"/>
                <w:sz w:val="20"/>
              </w:rPr>
              <w:t xml:space="preserve"> completed an </w:t>
            </w:r>
            <w:hyperlink r:id="rId7" w:history="1">
              <w:r w:rsidRPr="00EA7C67">
                <w:rPr>
                  <w:rStyle w:val="Hyperlink"/>
                  <w:rFonts w:ascii="Helvetica" w:hAnsi="Helvetica" w:cs="Helvetica"/>
                  <w:sz w:val="20"/>
                </w:rPr>
                <w:t>early submission form</w:t>
              </w:r>
            </w:hyperlink>
            <w:r w:rsidRPr="00B42DA1">
              <w:rPr>
                <w:rFonts w:ascii="Helvetica" w:hAnsi="Helvetica" w:cs="Helvetica"/>
                <w:sz w:val="20"/>
              </w:rPr>
              <w:t>.</w:t>
            </w:r>
            <w:r w:rsidRPr="00EA7C67">
              <w:rPr>
                <w:rFonts w:ascii="Helvetica" w:hAnsi="Helvetica" w:cs="Helvetica"/>
                <w:sz w:val="20"/>
              </w:rPr>
              <w:t xml:space="preserve"> More information in </w:t>
            </w:r>
            <w:r w:rsidRPr="00B42DA1">
              <w:rPr>
                <w:rFonts w:ascii="Helvetica" w:hAnsi="Helvetica" w:cs="Helvetica"/>
                <w:sz w:val="20"/>
              </w:rPr>
              <w:t>p</w:t>
            </w:r>
            <w:r w:rsidRPr="00EA7C67">
              <w:rPr>
                <w:rFonts w:ascii="Helvetica" w:hAnsi="Helvetica" w:cs="Helvetica"/>
                <w:sz w:val="20"/>
              </w:rPr>
              <w:t xml:space="preserve">art I, section 1.2 of the </w:t>
            </w:r>
            <w:hyperlink r:id="rId8" w:history="1">
              <w:r w:rsidRPr="00B42DA1">
                <w:rPr>
                  <w:rStyle w:val="Hyperlink"/>
                  <w:rFonts w:ascii="Helvetica" w:hAnsi="Helvetica" w:cs="Helvetica"/>
                  <w:sz w:val="20"/>
                </w:rPr>
                <w:t>Guide to Examinations for Higher Degrees by Research</w:t>
              </w:r>
            </w:hyperlink>
          </w:p>
          <w:p w14:paraId="6252674D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0E51DD20" w14:textId="77777777" w:rsidR="00CC5559" w:rsidRPr="00B42DA1" w:rsidRDefault="00CC5559" w:rsidP="00016606">
            <w:pPr>
              <w:ind w:left="472" w:hanging="472"/>
              <w:rPr>
                <w:sz w:val="20"/>
                <w:szCs w:val="20"/>
              </w:rPr>
            </w:pPr>
          </w:p>
          <w:p w14:paraId="759CDA88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"/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bookmarkEnd w:id="1"/>
            <w:r w:rsidRPr="00B42DA1">
              <w:rPr>
                <w:rFonts w:ascii="Helvetica" w:hAnsi="Helvetica" w:cs="Helvetica"/>
                <w:sz w:val="20"/>
              </w:rPr>
              <w:t xml:space="preserve"> / </w:t>
            </w:r>
            <w:r w:rsidRPr="00EA7C67">
              <w:rPr>
                <w:rFonts w:ascii="Helvetica" w:hAnsi="Helvetica" w:cs="Helvetica"/>
                <w:sz w:val="20"/>
              </w:rPr>
              <w:t xml:space="preserve">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 </w:t>
            </w:r>
            <w:r w:rsidRPr="00EA7C67">
              <w:rPr>
                <w:rFonts w:ascii="Helvetica" w:hAnsi="Helvetica" w:cs="Helvetica"/>
                <w:sz w:val="20"/>
              </w:rPr>
              <w:t>N/A</w:t>
            </w:r>
            <w:r>
              <w:rPr>
                <w:rFonts w:ascii="Helvetica" w:hAnsi="Helvetica" w:cs="Helvetica"/>
                <w:sz w:val="20"/>
              </w:rPr>
              <w:t xml:space="preserve"> </w:t>
            </w:r>
            <w:r w:rsidRPr="00EA7C67"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</w:p>
          <w:p w14:paraId="1D787F4E" w14:textId="77777777" w:rsidR="00CC5559" w:rsidRPr="00EA7C67" w:rsidRDefault="00CC5559" w:rsidP="00016606">
            <w:pPr>
              <w:rPr>
                <w:sz w:val="20"/>
                <w:szCs w:val="20"/>
              </w:rPr>
            </w:pPr>
          </w:p>
        </w:tc>
      </w:tr>
      <w:tr w:rsidR="00CC5559" w:rsidRPr="00EA7C67" w14:paraId="24F3AD90" w14:textId="77777777" w:rsidTr="00200A9F">
        <w:tc>
          <w:tcPr>
            <w:tcW w:w="7797" w:type="dxa"/>
            <w:shd w:val="clear" w:color="auto" w:fill="auto"/>
          </w:tcPr>
          <w:p w14:paraId="6F5485FC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 xml:space="preserve">Late submission </w:t>
            </w:r>
          </w:p>
          <w:p w14:paraId="18A516B3" w14:textId="7BD53DC3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If submitting after the end of </w:t>
            </w:r>
            <w:r w:rsidRPr="00B42DA1">
              <w:rPr>
                <w:rFonts w:ascii="Helvetica" w:hAnsi="Helvetica" w:cs="Helvetica"/>
                <w:sz w:val="20"/>
              </w:rPr>
              <w:t>my</w:t>
            </w:r>
            <w:r w:rsidRPr="00EA7C67">
              <w:rPr>
                <w:rFonts w:ascii="Helvetica" w:hAnsi="Helvetica" w:cs="Helvetica"/>
                <w:sz w:val="20"/>
              </w:rPr>
              <w:t xml:space="preserve"> registration period</w:t>
            </w:r>
            <w:r w:rsidRPr="00B42DA1">
              <w:rPr>
                <w:rFonts w:ascii="Helvetica" w:hAnsi="Helvetica" w:cs="Helvetica"/>
                <w:sz w:val="20"/>
              </w:rPr>
              <w:t>, I have</w:t>
            </w:r>
            <w:r w:rsidRPr="00EA7C67">
              <w:rPr>
                <w:rFonts w:ascii="Helvetica" w:hAnsi="Helvetica" w:cs="Helvetica"/>
                <w:sz w:val="20"/>
              </w:rPr>
              <w:t xml:space="preserve"> submitted a leave to submit request. More information in </w:t>
            </w:r>
            <w:r w:rsidRPr="00B42DA1">
              <w:rPr>
                <w:rFonts w:ascii="Helvetica" w:hAnsi="Helvetica" w:cs="Helvetica"/>
                <w:sz w:val="20"/>
              </w:rPr>
              <w:t>p</w:t>
            </w:r>
            <w:r w:rsidRPr="00EA7C67">
              <w:rPr>
                <w:rFonts w:ascii="Helvetica" w:hAnsi="Helvetica" w:cs="Helvetica"/>
                <w:sz w:val="20"/>
              </w:rPr>
              <w:t xml:space="preserve">art I, section 1.4 of the </w:t>
            </w:r>
            <w:hyperlink r:id="rId9" w:history="1">
              <w:r w:rsidRPr="00B42DA1">
                <w:rPr>
                  <w:rStyle w:val="Hyperlink"/>
                  <w:rFonts w:ascii="Helvetica" w:hAnsi="Helvetica" w:cs="Helvetica"/>
                  <w:sz w:val="20"/>
                </w:rPr>
                <w:t>Guide to Examinations for Higher Degrees by Research</w:t>
              </w:r>
            </w:hyperlink>
          </w:p>
          <w:p w14:paraId="10649823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7E2D38A6" w14:textId="77777777" w:rsidR="00CC5559" w:rsidRPr="00B42DA1" w:rsidRDefault="00CC5559" w:rsidP="00016606">
            <w:pPr>
              <w:ind w:left="472" w:hanging="472"/>
              <w:rPr>
                <w:sz w:val="20"/>
                <w:szCs w:val="20"/>
              </w:rPr>
            </w:pPr>
          </w:p>
          <w:p w14:paraId="27E33284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 N/A</w:t>
            </w:r>
            <w:r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</w:p>
          <w:p w14:paraId="5215AF52" w14:textId="77777777" w:rsidR="00CC5559" w:rsidRPr="00EA7C67" w:rsidRDefault="00CC5559" w:rsidP="00016606">
            <w:pPr>
              <w:rPr>
                <w:rFonts w:ascii="Helvetica" w:hAnsi="Helvetica" w:cs="Helvetica"/>
                <w:sz w:val="20"/>
              </w:rPr>
            </w:pPr>
          </w:p>
        </w:tc>
      </w:tr>
      <w:tr w:rsidR="00CC5559" w:rsidRPr="00EA7C67" w14:paraId="4CDE9B18" w14:textId="77777777" w:rsidTr="00200A9F">
        <w:tc>
          <w:tcPr>
            <w:tcW w:w="7797" w:type="dxa"/>
            <w:shd w:val="clear" w:color="auto" w:fill="auto"/>
          </w:tcPr>
          <w:p w14:paraId="33563FCF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 xml:space="preserve">Nomination of examiners </w:t>
            </w:r>
          </w:p>
          <w:p w14:paraId="0EDAC184" w14:textId="58371FE5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>I h</w:t>
            </w:r>
            <w:r w:rsidRPr="00EA7C67">
              <w:rPr>
                <w:rFonts w:ascii="Helvetica" w:hAnsi="Helvetica" w:cs="Helvetica"/>
                <w:sz w:val="20"/>
              </w:rPr>
              <w:t>ave completed part 1 of t</w:t>
            </w:r>
            <w:r w:rsidRPr="00B42DA1">
              <w:rPr>
                <w:rFonts w:ascii="Helvetica" w:hAnsi="Helvetica" w:cs="Helvetica"/>
                <w:sz w:val="20"/>
              </w:rPr>
              <w:t xml:space="preserve">he </w:t>
            </w:r>
            <w:hyperlink r:id="rId10" w:history="1">
              <w:r w:rsidRPr="00B42DA1">
                <w:rPr>
                  <w:rStyle w:val="Hyperlink"/>
                  <w:rFonts w:ascii="Helvetica" w:hAnsi="Helvetica" w:cs="Helvetica"/>
                  <w:sz w:val="20"/>
                </w:rPr>
                <w:t>Nomination of Examiners form</w:t>
              </w:r>
            </w:hyperlink>
            <w:r w:rsidR="00F92406">
              <w:rPr>
                <w:rFonts w:ascii="Helvetica" w:hAnsi="Helvetica" w:cs="Helvetica"/>
                <w:sz w:val="20"/>
              </w:rPr>
              <w:t xml:space="preserve"> and have passed it onto my supervisor for completion. </w:t>
            </w:r>
            <w:r w:rsidRPr="00EA7C67">
              <w:rPr>
                <w:rFonts w:ascii="Helvetica" w:hAnsi="Helvetica" w:cs="Helvetica"/>
                <w:sz w:val="20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</w:tcPr>
          <w:p w14:paraId="793EAC35" w14:textId="77777777" w:rsidR="00CC5559" w:rsidRPr="00B42DA1" w:rsidRDefault="00CC5559" w:rsidP="00016606">
            <w:pPr>
              <w:ind w:left="472" w:hanging="472"/>
              <w:rPr>
                <w:sz w:val="20"/>
                <w:szCs w:val="20"/>
              </w:rPr>
            </w:pPr>
          </w:p>
          <w:p w14:paraId="7461637D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</w:p>
          <w:p w14:paraId="5732A486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</w:tr>
      <w:tr w:rsidR="00CC5559" w:rsidRPr="00EA7C67" w14:paraId="68F663B2" w14:textId="77777777" w:rsidTr="00200A9F">
        <w:tc>
          <w:tcPr>
            <w:tcW w:w="7797" w:type="dxa"/>
            <w:shd w:val="clear" w:color="auto" w:fill="auto"/>
          </w:tcPr>
          <w:p w14:paraId="12F0CF93" w14:textId="4622CCE2" w:rsidR="00CC5559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 xml:space="preserve">Word count </w:t>
            </w:r>
          </w:p>
          <w:p w14:paraId="401AC209" w14:textId="5D92A098" w:rsidR="0074764E" w:rsidRDefault="0074764E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</w:p>
          <w:p w14:paraId="5BC1101E" w14:textId="77777777" w:rsidR="0074764E" w:rsidRDefault="0074764E" w:rsidP="0074764E">
            <w:pPr>
              <w:tabs>
                <w:tab w:val="center" w:pos="4231"/>
                <w:tab w:val="left" w:pos="4650"/>
              </w:tabs>
              <w:ind w:right="-85"/>
              <w:rPr>
                <w:rFonts w:ascii="Helvetica" w:hAnsi="Helvetica" w:cs="Helvetica"/>
                <w:sz w:val="20"/>
              </w:rPr>
            </w:pPr>
            <w:r>
              <w:rPr>
                <w:rFonts w:ascii="Helvetica" w:hAnsi="Helvetica" w:cs="Helvetica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8942B4A" wp14:editId="074D67F0">
                      <wp:simplePos x="0" y="0"/>
                      <wp:positionH relativeFrom="column">
                        <wp:posOffset>1706880</wp:posOffset>
                      </wp:positionH>
                      <wp:positionV relativeFrom="paragraph">
                        <wp:posOffset>114300</wp:posOffset>
                      </wp:positionV>
                      <wp:extent cx="1238250" cy="0"/>
                      <wp:effectExtent l="0" t="0" r="19050" b="19050"/>
                      <wp:wrapNone/>
                      <wp:docPr id="10" name="Straight Connector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23825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F363291" id="Straight Connector 10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4.4pt,9pt" to="231.9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Helvetica" w:hAnsi="Helvetica" w:cs="Helvetica"/>
                <w:sz w:val="20"/>
              </w:rPr>
              <w:t xml:space="preserve">I declare my word count to be </w:t>
            </w:r>
            <w:r>
              <w:rPr>
                <w:rFonts w:ascii="Helvetica" w:hAnsi="Helvetica" w:cs="Helvetica"/>
                <w:sz w:val="20"/>
              </w:rPr>
              <w:tab/>
            </w:r>
            <w:r>
              <w:rPr>
                <w:rFonts w:ascii="Helvetica" w:hAnsi="Helvetica" w:cs="Helvetica"/>
                <w:sz w:val="20"/>
              </w:rPr>
              <w:tab/>
              <w:t>.</w:t>
            </w:r>
          </w:p>
          <w:p w14:paraId="5D27D271" w14:textId="77777777" w:rsidR="0074764E" w:rsidRPr="00EA7C67" w:rsidRDefault="0074764E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</w:p>
          <w:p w14:paraId="3B57E470" w14:textId="3385E06F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>T</w:t>
            </w:r>
            <w:r w:rsidRPr="00EA7C67">
              <w:rPr>
                <w:rFonts w:ascii="Helvetica" w:hAnsi="Helvetica" w:cs="Helvetica"/>
                <w:sz w:val="20"/>
              </w:rPr>
              <w:t xml:space="preserve">he word count of </w:t>
            </w:r>
            <w:r w:rsidRPr="00B42DA1">
              <w:rPr>
                <w:rFonts w:ascii="Helvetica" w:hAnsi="Helvetica" w:cs="Helvetica"/>
                <w:sz w:val="20"/>
              </w:rPr>
              <w:t>my</w:t>
            </w:r>
            <w:r w:rsidRPr="00EA7C67">
              <w:rPr>
                <w:rFonts w:ascii="Helvetica" w:hAnsi="Helvetica" w:cs="Helvetica"/>
                <w:sz w:val="20"/>
              </w:rPr>
              <w:t xml:space="preserve"> thesis, excluding appendices, footnotes, tables and bibliography, </w:t>
            </w:r>
            <w:r w:rsidR="001A45C7">
              <w:rPr>
                <w:rFonts w:ascii="Helvetica" w:hAnsi="Helvetica" w:cs="Helvetica"/>
                <w:sz w:val="20"/>
              </w:rPr>
              <w:t xml:space="preserve">is </w:t>
            </w:r>
            <w:r w:rsidRPr="00EA7C67">
              <w:rPr>
                <w:rFonts w:ascii="Helvetica" w:hAnsi="Helvetica" w:cs="Helvetica"/>
                <w:sz w:val="20"/>
              </w:rPr>
              <w:t xml:space="preserve">within the maximum limit for </w:t>
            </w:r>
            <w:r w:rsidRPr="00B42DA1">
              <w:rPr>
                <w:rFonts w:ascii="Helvetica" w:hAnsi="Helvetica" w:cs="Helvetica"/>
                <w:sz w:val="20"/>
              </w:rPr>
              <w:t xml:space="preserve">my degree as set out in part I, section 3 of the </w:t>
            </w:r>
            <w:hyperlink r:id="rId11" w:history="1">
              <w:r w:rsidRPr="00B42DA1">
                <w:rPr>
                  <w:rStyle w:val="Hyperlink"/>
                  <w:rFonts w:ascii="Helvetica" w:hAnsi="Helvetica" w:cs="Helvetica"/>
                  <w:sz w:val="20"/>
                </w:rPr>
                <w:t>Guide to Examinations for Higher Degrees by Research</w:t>
              </w:r>
            </w:hyperlink>
          </w:p>
          <w:p w14:paraId="35E372B5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71B4514F" w14:textId="76D1A55D" w:rsidR="00CC5559" w:rsidRDefault="00CC5559" w:rsidP="00016606">
            <w:pPr>
              <w:ind w:right="-85"/>
              <w:rPr>
                <w:rFonts w:ascii="Helvetica" w:hAnsi="Helvetica" w:cs="Helvetica"/>
                <w:i/>
                <w:sz w:val="20"/>
              </w:rPr>
            </w:pPr>
            <w:r w:rsidRPr="00EA7C67">
              <w:rPr>
                <w:rFonts w:ascii="Helvetica" w:hAnsi="Helvetica" w:cs="Helvetica"/>
                <w:i/>
                <w:sz w:val="20"/>
              </w:rPr>
              <w:t>If no, please ensure that prior approval from the Chair of the Board of Graduate Studies is requested.</w:t>
            </w:r>
          </w:p>
          <w:p w14:paraId="726FADD3" w14:textId="416C7E99" w:rsidR="00F92406" w:rsidRPr="00F92406" w:rsidRDefault="00F92406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2DA02F73" w14:textId="61D60179" w:rsidR="00F92406" w:rsidRPr="00EA7C67" w:rsidRDefault="00F92406" w:rsidP="0074764E">
            <w:pPr>
              <w:tabs>
                <w:tab w:val="center" w:pos="4231"/>
                <w:tab w:val="left" w:pos="4650"/>
              </w:tabs>
              <w:ind w:right="-85"/>
              <w:rPr>
                <w:rFonts w:ascii="Helvetica" w:hAnsi="Helvetica" w:cs="Helvetica"/>
                <w:sz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75490A0B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70CF562F" w14:textId="77777777" w:rsidR="0074764E" w:rsidRDefault="0074764E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377B5ADF" w14:textId="77777777" w:rsidR="0074764E" w:rsidRDefault="0074764E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20853930" w14:textId="77777777" w:rsidR="0074764E" w:rsidRDefault="0074764E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0E133BD7" w14:textId="1259F7D4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</w:p>
          <w:p w14:paraId="40A470DB" w14:textId="77777777" w:rsidR="00CC5559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76D34CE6" w14:textId="77777777" w:rsidR="00F92406" w:rsidRDefault="00F92406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0998C7F0" w14:textId="248A1F0D" w:rsidR="00F92406" w:rsidRDefault="00F92406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12EB53B1" w14:textId="08B457CB" w:rsidR="00F92406" w:rsidRPr="00EA7C67" w:rsidRDefault="00F92406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</w:tr>
      <w:tr w:rsidR="00CC5559" w:rsidRPr="00EA7C67" w14:paraId="0C73B284" w14:textId="77777777" w:rsidTr="00200A9F">
        <w:tc>
          <w:tcPr>
            <w:tcW w:w="7797" w:type="dxa"/>
            <w:shd w:val="clear" w:color="auto" w:fill="auto"/>
          </w:tcPr>
          <w:p w14:paraId="4F5B9EEC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>Proofreading</w:t>
            </w:r>
          </w:p>
          <w:p w14:paraId="08EC95DC" w14:textId="77777777" w:rsidR="00CC5559" w:rsidRPr="00EA7C67" w:rsidRDefault="00CC5559" w:rsidP="00016606">
            <w:pPr>
              <w:pStyle w:val="NormalWeb"/>
              <w:shd w:val="clear" w:color="auto" w:fill="FFFFFF"/>
              <w:spacing w:before="0" w:beforeAutospacing="0" w:after="165" w:afterAutospacing="0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I have used a </w:t>
            </w:r>
            <w:proofErr w:type="spellStart"/>
            <w:r w:rsidRPr="00EA7C67">
              <w:rPr>
                <w:rFonts w:ascii="Helvetica" w:hAnsi="Helvetica" w:cs="Helvetica"/>
                <w:sz w:val="20"/>
              </w:rPr>
              <w:t>proofreader</w:t>
            </w:r>
            <w:proofErr w:type="spellEnd"/>
            <w:r w:rsidRPr="00EA7C67">
              <w:rPr>
                <w:rFonts w:ascii="Helvetica" w:hAnsi="Helvetica" w:cs="Helvetica"/>
                <w:sz w:val="20"/>
              </w:rPr>
              <w:t xml:space="preserve">, paid or unpaid, to support the submission of this </w:t>
            </w:r>
            <w:r w:rsidRPr="00B42DA1">
              <w:rPr>
                <w:rFonts w:ascii="Helvetica" w:hAnsi="Helvetica" w:cs="Helvetica"/>
                <w:sz w:val="20"/>
              </w:rPr>
              <w:t>thesis</w:t>
            </w:r>
            <w:r w:rsidRPr="00EA7C67">
              <w:rPr>
                <w:rFonts w:ascii="Helvetica" w:hAnsi="Helvetica" w:cs="Helvetica"/>
                <w:sz w:val="20"/>
              </w:rPr>
              <w:t> </w:t>
            </w:r>
          </w:p>
          <w:p w14:paraId="773DCF64" w14:textId="77777777" w:rsidR="00CC5559" w:rsidRPr="00EA7C67" w:rsidRDefault="00CC5559" w:rsidP="00016606">
            <w:pPr>
              <w:pStyle w:val="NormalWeb"/>
              <w:shd w:val="clear" w:color="auto" w:fill="FFFFFF"/>
              <w:spacing w:before="0" w:beforeAutospacing="0" w:after="165" w:afterAutospacing="0"/>
              <w:ind w:right="-85"/>
              <w:rPr>
                <w:rFonts w:ascii="Helvetica" w:hAnsi="Helvetica" w:cs="Helvetica"/>
                <w:color w:val="4472C4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The University expects all </w:t>
            </w:r>
            <w:proofErr w:type="spellStart"/>
            <w:r w:rsidRPr="00EA7C67">
              <w:rPr>
                <w:rFonts w:ascii="Helvetica" w:hAnsi="Helvetica" w:cs="Helvetica"/>
                <w:sz w:val="20"/>
              </w:rPr>
              <w:t>proofreaders</w:t>
            </w:r>
            <w:proofErr w:type="spellEnd"/>
            <w:r w:rsidRPr="00EA7C67">
              <w:rPr>
                <w:rFonts w:ascii="Helvetica" w:hAnsi="Helvetica" w:cs="Helvetica"/>
                <w:sz w:val="20"/>
              </w:rPr>
              <w:t xml:space="preserve"> to comply with its policy in this area. By ticking 'yes', </w:t>
            </w:r>
            <w:r w:rsidRPr="00B42DA1">
              <w:rPr>
                <w:rFonts w:ascii="Helvetica" w:hAnsi="Helvetica" w:cs="Helvetica"/>
                <w:sz w:val="20"/>
              </w:rPr>
              <w:t>I</w:t>
            </w:r>
            <w:r w:rsidRPr="00EA7C67">
              <w:rPr>
                <w:rFonts w:ascii="Helvetica" w:hAnsi="Helvetica" w:cs="Helvetica"/>
                <w:sz w:val="20"/>
              </w:rPr>
              <w:t xml:space="preserve"> confirm that the </w:t>
            </w:r>
            <w:proofErr w:type="spellStart"/>
            <w:r w:rsidRPr="00EA7C67">
              <w:rPr>
                <w:rFonts w:ascii="Helvetica" w:hAnsi="Helvetica" w:cs="Helvetica"/>
                <w:sz w:val="20"/>
              </w:rPr>
              <w:t>proofreader</w:t>
            </w:r>
            <w:proofErr w:type="spellEnd"/>
            <w:r w:rsidRPr="00EA7C67">
              <w:rPr>
                <w:rFonts w:ascii="Helvetica" w:hAnsi="Helvetica" w:cs="Helvetica"/>
                <w:sz w:val="20"/>
              </w:rPr>
              <w:t xml:space="preserve"> was made aware of and has complied with the University's </w:t>
            </w:r>
            <w:hyperlink r:id="rId12" w:history="1">
              <w:r w:rsidRPr="00EA7C67">
                <w:rPr>
                  <w:rStyle w:val="Hyperlink"/>
                  <w:rFonts w:ascii="Helvetica" w:hAnsi="Helvetica" w:cs="Helvetica"/>
                  <w:sz w:val="20"/>
                </w:rPr>
                <w:t>proofreading policy</w:t>
              </w:r>
            </w:hyperlink>
            <w:r w:rsidRPr="00EA7C67">
              <w:rPr>
                <w:rFonts w:ascii="Helvetica" w:hAnsi="Helvetica" w:cs="Helvetica"/>
                <w:color w:val="4472C4"/>
                <w:sz w:val="20"/>
              </w:rPr>
              <w:t xml:space="preserve"> </w:t>
            </w:r>
            <w:r w:rsidRPr="00EA7C67">
              <w:rPr>
                <w:rFonts w:ascii="Helvetica" w:hAnsi="Helvetica"/>
                <w:color w:val="4472C4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</w:tcPr>
          <w:p w14:paraId="194A318E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4E5BE2BC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</w:p>
          <w:p w14:paraId="36163172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</w:tr>
      <w:tr w:rsidR="00CC5559" w:rsidRPr="00EA7C67" w14:paraId="3E309A78" w14:textId="77777777" w:rsidTr="001349BB">
        <w:trPr>
          <w:trHeight w:val="2488"/>
        </w:trPr>
        <w:tc>
          <w:tcPr>
            <w:tcW w:w="7797" w:type="dxa"/>
            <w:shd w:val="clear" w:color="auto" w:fill="auto"/>
          </w:tcPr>
          <w:p w14:paraId="4D942C19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>Presentation</w:t>
            </w:r>
          </w:p>
          <w:p w14:paraId="486C931F" w14:textId="496A9689" w:rsidR="00CC5559" w:rsidRDefault="00F92406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>
              <w:rPr>
                <w:rFonts w:ascii="Helvetica" w:hAnsi="Helvetica" w:cs="Helvetica"/>
                <w:sz w:val="20"/>
              </w:rPr>
              <w:t>I confirm the</w:t>
            </w:r>
            <w:r w:rsidR="00CC5559" w:rsidRPr="00B42DA1">
              <w:rPr>
                <w:rFonts w:ascii="Helvetica" w:hAnsi="Helvetica" w:cs="Helvetica"/>
                <w:sz w:val="20"/>
              </w:rPr>
              <w:t xml:space="preserve"> </w:t>
            </w:r>
            <w:r w:rsidR="00CC5559" w:rsidRPr="00EA7C67">
              <w:rPr>
                <w:rFonts w:ascii="Helvetica" w:hAnsi="Helvetica" w:cs="Helvetica"/>
                <w:sz w:val="20"/>
              </w:rPr>
              <w:t xml:space="preserve">presentation of </w:t>
            </w:r>
            <w:r w:rsidR="00CC5559" w:rsidRPr="00B42DA1">
              <w:rPr>
                <w:rFonts w:ascii="Helvetica" w:hAnsi="Helvetica" w:cs="Helvetica"/>
                <w:sz w:val="20"/>
              </w:rPr>
              <w:t xml:space="preserve">my </w:t>
            </w:r>
            <w:r w:rsidR="00CC5559" w:rsidRPr="00EA7C67">
              <w:rPr>
                <w:rFonts w:ascii="Helvetica" w:hAnsi="Helvetica" w:cs="Helvetica"/>
                <w:sz w:val="20"/>
              </w:rPr>
              <w:t xml:space="preserve">thesis </w:t>
            </w:r>
            <w:r w:rsidR="00CC5559" w:rsidRPr="00B42DA1">
              <w:rPr>
                <w:rFonts w:ascii="Helvetica" w:hAnsi="Helvetica" w:cs="Helvetica"/>
                <w:sz w:val="20"/>
              </w:rPr>
              <w:t xml:space="preserve">is </w:t>
            </w:r>
            <w:r w:rsidR="00CC5559" w:rsidRPr="00EA7C67">
              <w:rPr>
                <w:rFonts w:ascii="Helvetica" w:hAnsi="Helvetica" w:cs="Helvetica"/>
                <w:sz w:val="20"/>
              </w:rPr>
              <w:t>in line with the requirements</w:t>
            </w:r>
            <w:r w:rsidR="005E7C2C">
              <w:rPr>
                <w:rFonts w:ascii="Helvetica" w:hAnsi="Helvetica" w:cs="Helvetica"/>
                <w:sz w:val="20"/>
              </w:rPr>
              <w:t xml:space="preserve"> (if applicable)</w:t>
            </w:r>
            <w:r w:rsidR="00CC5559" w:rsidRPr="00EA7C67">
              <w:rPr>
                <w:rFonts w:ascii="Helvetica" w:hAnsi="Helvetica" w:cs="Helvetica"/>
                <w:sz w:val="20"/>
              </w:rPr>
              <w:t xml:space="preserve"> set out in </w:t>
            </w:r>
            <w:r w:rsidR="00CC5559" w:rsidRPr="00B42DA1">
              <w:rPr>
                <w:rFonts w:ascii="Helvetica" w:hAnsi="Helvetica" w:cs="Helvetica"/>
                <w:sz w:val="20"/>
              </w:rPr>
              <w:t>p</w:t>
            </w:r>
            <w:r w:rsidR="00CC5559" w:rsidRPr="00EA7C67">
              <w:rPr>
                <w:rFonts w:ascii="Helvetica" w:hAnsi="Helvetica" w:cs="Helvetica"/>
                <w:sz w:val="20"/>
              </w:rPr>
              <w:t xml:space="preserve">art I, </w:t>
            </w:r>
            <w:r w:rsidR="00CC5559" w:rsidRPr="00B42DA1">
              <w:rPr>
                <w:rFonts w:ascii="Helvetica" w:hAnsi="Helvetica" w:cs="Helvetica"/>
                <w:sz w:val="20"/>
              </w:rPr>
              <w:t>s</w:t>
            </w:r>
            <w:r w:rsidR="00CC5559" w:rsidRPr="00EA7C67">
              <w:rPr>
                <w:rFonts w:ascii="Helvetica" w:hAnsi="Helvetica" w:cs="Helvetica"/>
                <w:sz w:val="20"/>
              </w:rPr>
              <w:t xml:space="preserve">ection 4 of the </w:t>
            </w:r>
            <w:hyperlink r:id="rId13" w:history="1">
              <w:r w:rsidR="00CC5559" w:rsidRPr="00B42DA1">
                <w:rPr>
                  <w:rStyle w:val="Hyperlink"/>
                  <w:rFonts w:ascii="Helvetica" w:hAnsi="Helvetica" w:cs="Helvetica"/>
                  <w:sz w:val="20"/>
                </w:rPr>
                <w:t>Guide to Examinations for Higher Degrees by Research</w:t>
              </w:r>
            </w:hyperlink>
            <w:r w:rsidR="00CC5559" w:rsidRPr="00EA7C67">
              <w:rPr>
                <w:rFonts w:ascii="Helvetica" w:hAnsi="Helvetica" w:cs="Helvetica"/>
                <w:sz w:val="20"/>
              </w:rPr>
              <w:t>, with reference to:</w:t>
            </w:r>
          </w:p>
          <w:p w14:paraId="6339ECE3" w14:textId="77777777" w:rsidR="00236EE3" w:rsidRPr="00EA7C67" w:rsidRDefault="00236EE3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0854F684" w14:textId="77777777" w:rsidR="00CC5559" w:rsidRPr="00EA7C67" w:rsidRDefault="00CC5559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Typing of thesis</w:t>
            </w:r>
          </w:p>
          <w:p w14:paraId="3E81C8CC" w14:textId="77777777" w:rsidR="00CC5559" w:rsidRPr="00EA7C67" w:rsidRDefault="00CC5559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Title and title page</w:t>
            </w:r>
          </w:p>
          <w:p w14:paraId="1400FF59" w14:textId="61B59BFD" w:rsidR="00CC5559" w:rsidRDefault="00CC5559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Table of contents</w:t>
            </w:r>
          </w:p>
          <w:p w14:paraId="0F2E293B" w14:textId="4B5CB9CE" w:rsidR="005E7C2C" w:rsidRPr="00EA7C67" w:rsidRDefault="005E7C2C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>
              <w:rPr>
                <w:rFonts w:ascii="Helvetica" w:hAnsi="Helvetica" w:cs="Helvetica"/>
                <w:sz w:val="20"/>
              </w:rPr>
              <w:t>Acknowledgements</w:t>
            </w:r>
          </w:p>
          <w:p w14:paraId="0210DDBD" w14:textId="77777777" w:rsidR="00CC5559" w:rsidRPr="00EA7C67" w:rsidRDefault="00CC5559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Declaration and inclusion of material from a prior thesis</w:t>
            </w:r>
          </w:p>
          <w:p w14:paraId="5C174F96" w14:textId="37D1B2C0" w:rsidR="00CC5559" w:rsidRDefault="00CC5559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Declaration of collaborative work</w:t>
            </w:r>
          </w:p>
          <w:p w14:paraId="1E54AAA9" w14:textId="189D5EEF" w:rsidR="00DC4043" w:rsidRPr="001349BB" w:rsidRDefault="00CC5559" w:rsidP="001349BB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lastRenderedPageBreak/>
              <w:t xml:space="preserve">Inclusion of published work </w:t>
            </w:r>
          </w:p>
          <w:p w14:paraId="405CF2ED" w14:textId="7CAB39EB" w:rsidR="00E17846" w:rsidRPr="00DC4043" w:rsidRDefault="00CC5559" w:rsidP="00E17846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Summary or abstract</w:t>
            </w:r>
          </w:p>
          <w:p w14:paraId="0E42C04D" w14:textId="407DE757" w:rsidR="005E7C2C" w:rsidRPr="00E17846" w:rsidRDefault="00CC5559" w:rsidP="0095340D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Abbreviations</w:t>
            </w:r>
          </w:p>
          <w:p w14:paraId="262A4642" w14:textId="6ACF101C" w:rsidR="005E7C2C" w:rsidRDefault="00CC5559" w:rsidP="0095340D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Tables and illustrated material</w:t>
            </w:r>
          </w:p>
          <w:p w14:paraId="24A9F68A" w14:textId="11C8AB7D" w:rsidR="006A2836" w:rsidRPr="005E7C2C" w:rsidRDefault="006A2836" w:rsidP="0095340D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>
              <w:rPr>
                <w:rFonts w:ascii="Helvetica" w:hAnsi="Helvetica" w:cs="Helvetica"/>
                <w:sz w:val="20"/>
              </w:rPr>
              <w:t>List of tables and illustrations</w:t>
            </w:r>
          </w:p>
          <w:p w14:paraId="10C1AC19" w14:textId="77777777" w:rsidR="00CC5559" w:rsidRPr="00EA7C67" w:rsidRDefault="00CC5559" w:rsidP="0095340D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Research training</w:t>
            </w:r>
          </w:p>
          <w:p w14:paraId="70F3F9DF" w14:textId="2DE97FA5" w:rsidR="00CC5559" w:rsidRDefault="00CC5559" w:rsidP="0095340D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Bibliography</w:t>
            </w:r>
            <w:r w:rsidR="006A2836">
              <w:rPr>
                <w:rFonts w:ascii="Helvetica" w:hAnsi="Helvetica" w:cs="Helvetica"/>
                <w:sz w:val="20"/>
              </w:rPr>
              <w:t xml:space="preserve"> and references</w:t>
            </w:r>
          </w:p>
          <w:p w14:paraId="33D2A25B" w14:textId="4D250007" w:rsidR="005E7C2C" w:rsidRPr="005E7C2C" w:rsidRDefault="005E7C2C" w:rsidP="005E7C2C">
            <w:pPr>
              <w:ind w:left="360" w:right="-85"/>
              <w:rPr>
                <w:rFonts w:ascii="Helvetica" w:hAnsi="Helvetica" w:cs="Helvetica"/>
                <w:sz w:val="20"/>
              </w:rPr>
            </w:pPr>
          </w:p>
          <w:p w14:paraId="5AC5C217" w14:textId="77777777" w:rsidR="00CC5559" w:rsidRPr="00EA7C67" w:rsidRDefault="00CC5559" w:rsidP="00016606">
            <w:pPr>
              <w:pStyle w:val="ListParagraph"/>
              <w:ind w:right="-85"/>
              <w:rPr>
                <w:rFonts w:ascii="Helvetica" w:hAnsi="Helvetica" w:cs="Helvetica"/>
                <w:sz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6FB3E3B7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205B4A11" w14:textId="77777777" w:rsidR="00D96C84" w:rsidRPr="00B42DA1" w:rsidRDefault="00D96C84" w:rsidP="00D96C84">
            <w:pPr>
              <w:spacing w:line="360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</w:t>
            </w:r>
            <w:r w:rsidRPr="00EA7C67">
              <w:rPr>
                <w:rFonts w:ascii="Helvetica" w:hAnsi="Helvetica" w:cs="Helvetica"/>
                <w:sz w:val="20"/>
              </w:rPr>
              <w:t xml:space="preserve">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>
              <w:rPr>
                <w:rFonts w:ascii="Helvetica" w:hAnsi="Helvetica" w:cs="Helvetica"/>
                <w:sz w:val="20"/>
              </w:rPr>
              <w:t xml:space="preserve"> </w:t>
            </w:r>
          </w:p>
          <w:p w14:paraId="6333CAE1" w14:textId="4BD5CC85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584C1C02" w14:textId="77777777" w:rsidR="00CC5559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318F9F93" w14:textId="77777777" w:rsidR="00236EE3" w:rsidRDefault="00236EE3" w:rsidP="00111C11">
            <w:pPr>
              <w:spacing w:line="360" w:lineRule="auto"/>
              <w:ind w:right="-85"/>
              <w:rPr>
                <w:rFonts w:ascii="Helvetica" w:hAnsi="Helvetica" w:cs="Helvetica"/>
                <w:sz w:val="20"/>
              </w:rPr>
            </w:pPr>
          </w:p>
          <w:p w14:paraId="54FB0D0D" w14:textId="48BA2465" w:rsidR="00111C11" w:rsidRPr="00EA7C67" w:rsidRDefault="00111C11" w:rsidP="00D96C84">
            <w:pPr>
              <w:spacing w:line="360" w:lineRule="auto"/>
              <w:ind w:right="-85"/>
              <w:rPr>
                <w:rFonts w:ascii="Helvetica" w:hAnsi="Helvetica" w:cs="Helvetica"/>
                <w:sz w:val="20"/>
              </w:rPr>
            </w:pPr>
          </w:p>
        </w:tc>
      </w:tr>
      <w:tr w:rsidR="00CC5559" w:rsidRPr="00EA7C67" w14:paraId="133807C4" w14:textId="77777777" w:rsidTr="00200A9F">
        <w:tc>
          <w:tcPr>
            <w:tcW w:w="7797" w:type="dxa"/>
            <w:shd w:val="clear" w:color="auto" w:fill="auto"/>
          </w:tcPr>
          <w:p w14:paraId="69A2B2E6" w14:textId="3089935F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 xml:space="preserve">Binding and submission to the </w:t>
            </w:r>
            <w:r w:rsidR="001349BB">
              <w:rPr>
                <w:rFonts w:ascii="Helvetica" w:hAnsi="Helvetica" w:cs="Helvetica"/>
                <w:b/>
                <w:sz w:val="20"/>
              </w:rPr>
              <w:t>Doctoral College</w:t>
            </w:r>
          </w:p>
          <w:p w14:paraId="21B6226F" w14:textId="651B6095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>I have</w:t>
            </w:r>
            <w:r w:rsidRPr="00EA7C67">
              <w:rPr>
                <w:rFonts w:ascii="Helvetica" w:hAnsi="Helvetica" w:cs="Helvetica"/>
                <w:sz w:val="20"/>
              </w:rPr>
              <w:t xml:space="preserve"> submitted two soft bound copies and two CDs containing </w:t>
            </w:r>
            <w:r w:rsidRPr="00B42DA1">
              <w:rPr>
                <w:rFonts w:ascii="Helvetica" w:hAnsi="Helvetica" w:cs="Helvetica"/>
                <w:sz w:val="20"/>
              </w:rPr>
              <w:t>my</w:t>
            </w:r>
            <w:r w:rsidRPr="00EA7C67">
              <w:rPr>
                <w:rFonts w:ascii="Helvetica" w:hAnsi="Helvetica" w:cs="Helvetica"/>
                <w:sz w:val="20"/>
              </w:rPr>
              <w:t xml:space="preserve"> thesis in a PDF format</w:t>
            </w:r>
            <w:r w:rsidRPr="00B42DA1">
              <w:rPr>
                <w:rFonts w:ascii="Helvetica" w:hAnsi="Helvetica" w:cs="Helvetica"/>
                <w:sz w:val="20"/>
              </w:rPr>
              <w:t>.</w:t>
            </w:r>
            <w:r w:rsidRPr="00EA7C67">
              <w:rPr>
                <w:rFonts w:ascii="Helvetica" w:hAnsi="Helvetica" w:cs="Helvetica"/>
                <w:sz w:val="20"/>
              </w:rPr>
              <w:t xml:space="preserve"> Information on binding and submission is available in </w:t>
            </w:r>
            <w:r w:rsidRPr="00B42DA1">
              <w:rPr>
                <w:rFonts w:ascii="Helvetica" w:hAnsi="Helvetica" w:cs="Helvetica"/>
                <w:sz w:val="20"/>
              </w:rPr>
              <w:t>p</w:t>
            </w:r>
            <w:r w:rsidRPr="00EA7C67">
              <w:rPr>
                <w:rFonts w:ascii="Helvetica" w:hAnsi="Helvetica" w:cs="Helvetica"/>
                <w:sz w:val="20"/>
              </w:rPr>
              <w:t xml:space="preserve">art I, section 5 of the </w:t>
            </w:r>
            <w:hyperlink r:id="rId14" w:history="1">
              <w:r w:rsidRPr="00B42DA1">
                <w:rPr>
                  <w:rStyle w:val="Hyperlink"/>
                  <w:rFonts w:ascii="Helvetica" w:hAnsi="Helvetica" w:cs="Helvetica"/>
                  <w:sz w:val="20"/>
                </w:rPr>
                <w:t>Guide to Examinations for Higher Degrees by Research</w:t>
              </w:r>
            </w:hyperlink>
          </w:p>
          <w:p w14:paraId="6353BFFC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1EF90136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51B04637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</w:p>
          <w:p w14:paraId="72827E66" w14:textId="77777777" w:rsidR="00CC5559" w:rsidRPr="00EA7C67" w:rsidRDefault="00CC5559" w:rsidP="00016606">
            <w:pPr>
              <w:rPr>
                <w:rFonts w:ascii="Helvetica" w:hAnsi="Helvetica" w:cs="Helvetica"/>
                <w:sz w:val="20"/>
              </w:rPr>
            </w:pPr>
          </w:p>
        </w:tc>
      </w:tr>
      <w:tr w:rsidR="00CC5559" w:rsidRPr="00CD520F" w14:paraId="52475927" w14:textId="77777777" w:rsidTr="00200A9F">
        <w:tc>
          <w:tcPr>
            <w:tcW w:w="7797" w:type="dxa"/>
            <w:shd w:val="clear" w:color="auto" w:fill="auto"/>
          </w:tcPr>
          <w:p w14:paraId="678EB5A7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>Ph</w:t>
            </w:r>
            <w:r w:rsidRPr="00B42DA1">
              <w:rPr>
                <w:rFonts w:ascii="Helvetica" w:hAnsi="Helvetica" w:cs="Helvetica"/>
                <w:b/>
                <w:sz w:val="20"/>
              </w:rPr>
              <w:t>D</w:t>
            </w:r>
            <w:r w:rsidRPr="00EA7C67">
              <w:rPr>
                <w:rFonts w:ascii="Helvetica" w:hAnsi="Helvetica" w:cs="Helvetica"/>
                <w:b/>
                <w:sz w:val="20"/>
              </w:rPr>
              <w:t xml:space="preserve"> by Published Work</w:t>
            </w:r>
          </w:p>
          <w:p w14:paraId="68DBC47F" w14:textId="44E95CB0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If submitting for the degree of PhD by Published Work I have completed and enclose</w:t>
            </w:r>
            <w:r w:rsidRPr="00B42DA1">
              <w:rPr>
                <w:rFonts w:ascii="Helvetica" w:hAnsi="Helvetica" w:cs="Helvetica"/>
                <w:sz w:val="20"/>
              </w:rPr>
              <w:t xml:space="preserve"> the </w:t>
            </w:r>
            <w:hyperlink r:id="rId15" w:history="1">
              <w:r w:rsidRPr="00B42DA1">
                <w:rPr>
                  <w:rStyle w:val="Hyperlink"/>
                  <w:rFonts w:ascii="Helvetica" w:hAnsi="Helvetica" w:cs="Helvetica"/>
                  <w:sz w:val="20"/>
                </w:rPr>
                <w:t>PhD by Published Work – Submission Checklist</w:t>
              </w:r>
            </w:hyperlink>
          </w:p>
        </w:tc>
        <w:tc>
          <w:tcPr>
            <w:tcW w:w="3260" w:type="dxa"/>
            <w:shd w:val="clear" w:color="auto" w:fill="auto"/>
          </w:tcPr>
          <w:p w14:paraId="520E2D81" w14:textId="77777777" w:rsidR="00CC5559" w:rsidRPr="00B42DA1" w:rsidRDefault="00CC5559" w:rsidP="00016606">
            <w:pPr>
              <w:ind w:left="472" w:hanging="472"/>
              <w:rPr>
                <w:sz w:val="20"/>
                <w:szCs w:val="20"/>
              </w:rPr>
            </w:pPr>
          </w:p>
          <w:p w14:paraId="04F480E3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 N/A </w:t>
            </w:r>
            <w:r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</w:p>
          <w:p w14:paraId="330141D5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</w:tr>
      <w:tr w:rsidR="00CC5559" w:rsidRPr="00CD520F" w14:paraId="2EE24D07" w14:textId="77777777" w:rsidTr="00236EE3">
        <w:trPr>
          <w:trHeight w:val="814"/>
        </w:trPr>
        <w:tc>
          <w:tcPr>
            <w:tcW w:w="7797" w:type="dxa"/>
            <w:shd w:val="clear" w:color="auto" w:fill="auto"/>
          </w:tcPr>
          <w:p w14:paraId="1633FFAB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>Resubmission of thesis</w:t>
            </w:r>
          </w:p>
          <w:p w14:paraId="63E3F612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I have provided t</w:t>
            </w:r>
            <w:r w:rsidRPr="00B42DA1">
              <w:rPr>
                <w:rFonts w:ascii="Helvetica" w:hAnsi="Helvetica" w:cs="Helvetica"/>
                <w:sz w:val="20"/>
              </w:rPr>
              <w:t xml:space="preserve">wo copies of a memo detailing how the revisions required by the examiners have been addressed and payment for the re-submission fee </w:t>
            </w:r>
          </w:p>
        </w:tc>
        <w:tc>
          <w:tcPr>
            <w:tcW w:w="3260" w:type="dxa"/>
            <w:shd w:val="clear" w:color="auto" w:fill="auto"/>
          </w:tcPr>
          <w:p w14:paraId="3B63FE29" w14:textId="77777777" w:rsidR="00CC5559" w:rsidRPr="00B42DA1" w:rsidRDefault="00CC5559" w:rsidP="00016606">
            <w:pPr>
              <w:ind w:left="472" w:hanging="472"/>
              <w:rPr>
                <w:sz w:val="20"/>
                <w:szCs w:val="20"/>
              </w:rPr>
            </w:pPr>
          </w:p>
          <w:p w14:paraId="061A3AC6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 N/A</w:t>
            </w:r>
            <w:r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="002079EF">
              <w:rPr>
                <w:rFonts w:ascii="Helvetica" w:hAnsi="Helvetica" w:cs="Helvetica"/>
                <w:sz w:val="20"/>
              </w:rPr>
            </w:r>
            <w:r w:rsidR="002079EF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</w:p>
          <w:p w14:paraId="374D632B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</w:tr>
    </w:tbl>
    <w:p w14:paraId="3AB1C84E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</w:p>
    <w:p w14:paraId="515E2C1B" w14:textId="77777777" w:rsidR="00CC5559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24CEE47F" w14:textId="03F845BC" w:rsidR="00CC5559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sz w:val="20"/>
        </w:rPr>
        <w:t>I acknowledge awareness of any outstanding payments due to the University in respect of my studies and that my degree will not be awarded until such time as any study-related debts have been settled.</w:t>
      </w:r>
      <w:r w:rsidR="008D6FD2">
        <w:rPr>
          <w:rFonts w:ascii="Helvetica" w:hAnsi="Helvetica" w:cs="Helvetica"/>
          <w:sz w:val="20"/>
        </w:rPr>
        <w:t xml:space="preserve"> Outstanding payments can be checked on </w:t>
      </w:r>
      <w:r w:rsidR="00AB519C">
        <w:rPr>
          <w:rFonts w:ascii="Helvetica" w:hAnsi="Helvetica" w:cs="Helvetica"/>
          <w:sz w:val="20"/>
        </w:rPr>
        <w:t xml:space="preserve">your </w:t>
      </w:r>
      <w:r w:rsidR="008D6FD2">
        <w:rPr>
          <w:rFonts w:ascii="Helvetica" w:hAnsi="Helvetica" w:cs="Helvetica"/>
          <w:sz w:val="20"/>
        </w:rPr>
        <w:t xml:space="preserve">Student </w:t>
      </w:r>
      <w:proofErr w:type="spellStart"/>
      <w:r w:rsidR="008D6FD2">
        <w:rPr>
          <w:rFonts w:ascii="Helvetica" w:hAnsi="Helvetica" w:cs="Helvetica"/>
          <w:sz w:val="20"/>
        </w:rPr>
        <w:t>eVision</w:t>
      </w:r>
      <w:proofErr w:type="spellEnd"/>
      <w:r w:rsidR="008D6FD2">
        <w:rPr>
          <w:rFonts w:ascii="Helvetica" w:hAnsi="Helvetica" w:cs="Helvetica"/>
          <w:sz w:val="20"/>
        </w:rPr>
        <w:t xml:space="preserve">. </w:t>
      </w:r>
    </w:p>
    <w:p w14:paraId="3020AA10" w14:textId="77777777" w:rsidR="00CC5559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7028FE0D" w14:textId="77777777" w:rsidR="00CC5559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6FA73B8B" w14:textId="77777777" w:rsidR="00CC5559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7DA44964" w14:textId="77777777" w:rsidR="00CC5559" w:rsidRDefault="00CC5559" w:rsidP="00CC5559">
      <w:pPr>
        <w:tabs>
          <w:tab w:val="left" w:pos="5805"/>
        </w:tabs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E6CD47" wp14:editId="425DFAE7">
                <wp:simplePos x="0" y="0"/>
                <wp:positionH relativeFrom="column">
                  <wp:posOffset>4173855</wp:posOffset>
                </wp:positionH>
                <wp:positionV relativeFrom="paragraph">
                  <wp:posOffset>122555</wp:posOffset>
                </wp:positionV>
                <wp:extent cx="1390650" cy="635"/>
                <wp:effectExtent l="13970" t="9525" r="5080" b="8890"/>
                <wp:wrapNone/>
                <wp:docPr id="7" name="Straight Arrow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06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A0EBD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7" o:spid="_x0000_s1026" type="#_x0000_t32" style="position:absolute;margin-left:328.65pt;margin-top:9.65pt;width:109.5pt;height: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"/>
            </w:pict>
          </mc:Fallback>
        </mc:AlternateContent>
      </w:r>
      <w:r>
        <w:rPr>
          <w:rFonts w:ascii="Helvetica" w:hAnsi="Helvetica" w:cs="Helvetica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6F4F27" wp14:editId="0B3C5FD7">
                <wp:simplePos x="0" y="0"/>
                <wp:positionH relativeFrom="column">
                  <wp:posOffset>763905</wp:posOffset>
                </wp:positionH>
                <wp:positionV relativeFrom="paragraph">
                  <wp:posOffset>122555</wp:posOffset>
                </wp:positionV>
                <wp:extent cx="2657475" cy="0"/>
                <wp:effectExtent l="13970" t="9525" r="5080" b="9525"/>
                <wp:wrapNone/>
                <wp:docPr id="6" name="Straight Arrow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574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C4235" id="Straight Arrow Connector 6" o:spid="_x0000_s1026" type="#_x0000_t32" style="position:absolute;margin-left:60.15pt;margin-top:9.65pt;width:209.2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"/>
            </w:pict>
          </mc:Fallback>
        </mc:AlternateContent>
      </w:r>
      <w:r>
        <w:rPr>
          <w:rFonts w:ascii="Helvetica" w:hAnsi="Helvetica" w:cs="Helvetica"/>
          <w:sz w:val="20"/>
        </w:rPr>
        <w:t xml:space="preserve">Signature:  </w:t>
      </w:r>
      <w:r>
        <w:rPr>
          <w:rFonts w:ascii="Helvetica" w:hAnsi="Helvetica" w:cs="Helvetica"/>
          <w:sz w:val="20"/>
        </w:rPr>
        <w:tab/>
        <w:t xml:space="preserve">Date:  </w:t>
      </w:r>
    </w:p>
    <w:p w14:paraId="22A071F3" w14:textId="77777777" w:rsidR="00CC5559" w:rsidRPr="00DB7D76" w:rsidRDefault="00CC5559" w:rsidP="00CC5559">
      <w:pPr>
        <w:tabs>
          <w:tab w:val="left" w:pos="5805"/>
        </w:tabs>
        <w:ind w:right="-85"/>
        <w:rPr>
          <w:rFonts w:ascii="Helvetica" w:hAnsi="Helvetica" w:cs="Helvetica"/>
          <w:sz w:val="20"/>
        </w:rPr>
      </w:pPr>
    </w:p>
    <w:p w14:paraId="00402B0F" w14:textId="77777777" w:rsidR="00CC5559" w:rsidRPr="005D7693" w:rsidRDefault="00CC5559" w:rsidP="00CC5559">
      <w:pPr>
        <w:pBdr>
          <w:bottom w:val="single" w:sz="12" w:space="1" w:color="auto"/>
        </w:pBdr>
        <w:ind w:right="-85"/>
        <w:rPr>
          <w:rFonts w:ascii="Helvetica" w:hAnsi="Helvetica" w:cs="Helvetica"/>
          <w:strike/>
          <w:sz w:val="20"/>
        </w:rPr>
      </w:pPr>
    </w:p>
    <w:p w14:paraId="38C07F45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</w:p>
    <w:p w14:paraId="4BDF42F9" w14:textId="726455AC" w:rsidR="00CC5559" w:rsidRPr="00792C8C" w:rsidRDefault="00CC5559" w:rsidP="00CC5559">
      <w:pPr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sz w:val="20"/>
        </w:rPr>
        <w:t xml:space="preserve">PART 2: </w:t>
      </w:r>
      <w:r w:rsidRPr="00792C8C">
        <w:rPr>
          <w:rFonts w:ascii="Helvetica" w:hAnsi="Helvetica" w:cs="Helvetica"/>
          <w:sz w:val="20"/>
        </w:rPr>
        <w:t>TO BE COMPLETED BY A MEMBER OF STAFF AT THE TIME OF SUBMISSION</w:t>
      </w:r>
    </w:p>
    <w:p w14:paraId="4F192891" w14:textId="77777777" w:rsidR="00CC5559" w:rsidRPr="005D7693" w:rsidRDefault="00CC5559" w:rsidP="00CC5559">
      <w:pPr>
        <w:ind w:right="-85"/>
        <w:rPr>
          <w:rFonts w:ascii="Helvetica" w:hAnsi="Helvetica" w:cs="Helvetica"/>
          <w:sz w:val="20"/>
        </w:rPr>
      </w:pPr>
    </w:p>
    <w:p w14:paraId="1EBFBC51" w14:textId="77777777" w:rsidR="00CC5559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3CA82CA5" w14:textId="34A5137A" w:rsidR="00CC5559" w:rsidRPr="00792C8C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noProof/>
          <w:sz w:val="20"/>
        </w:rPr>
        <w:t>ITEMS RECEIVED</w:t>
      </w:r>
    </w:p>
    <w:p w14:paraId="1AC578C8" w14:textId="3BE8FFB8" w:rsidR="00CC5559" w:rsidRPr="00792C8C" w:rsidRDefault="008D6FD2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  <w:r w:rsidRPr="00792C8C">
        <w:rPr>
          <w:rFonts w:ascii="Helvetica" w:hAnsi="Helvetica" w:cs="Helvetica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25926A6" wp14:editId="74EEF614">
                <wp:simplePos x="0" y="0"/>
                <wp:positionH relativeFrom="column">
                  <wp:posOffset>5471795</wp:posOffset>
                </wp:positionH>
                <wp:positionV relativeFrom="paragraph">
                  <wp:posOffset>149860</wp:posOffset>
                </wp:positionV>
                <wp:extent cx="356235" cy="241935"/>
                <wp:effectExtent l="6985" t="10795" r="8255" b="1397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235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E48BA2" w14:textId="77777777" w:rsidR="00CC5559" w:rsidRDefault="00CC5559" w:rsidP="00CC555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25926A6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430.85pt;margin-top:11.8pt;width:28.05pt;height:19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">
                <v:textbox>
                  <w:txbxContent>
                    <w:p w14:paraId="60E48BA2" w14:textId="77777777" w:rsidR="00CC5559" w:rsidRDefault="00CC5559" w:rsidP="00CC5559"/>
                  </w:txbxContent>
                </v:textbox>
              </v:shape>
            </w:pict>
          </mc:Fallback>
        </mc:AlternateContent>
      </w:r>
    </w:p>
    <w:p w14:paraId="24B74508" w14:textId="404C3536" w:rsidR="00CC5559" w:rsidRPr="00792C8C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  <w:r w:rsidRPr="00792C8C">
        <w:rPr>
          <w:rFonts w:ascii="Helvetica" w:hAnsi="Helvetica" w:cs="Helvetica"/>
          <w:sz w:val="20"/>
        </w:rPr>
        <w:t>Two soft bound copies of the thesis</w:t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</w:p>
    <w:p w14:paraId="25E01C79" w14:textId="5C376E4E" w:rsidR="00CC5559" w:rsidRPr="00792C8C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  <w:r w:rsidRPr="00792C8C">
        <w:rPr>
          <w:rFonts w:ascii="Helvetica" w:hAnsi="Helvetica" w:cs="Helvetica"/>
          <w:sz w:val="20"/>
        </w:rPr>
        <w:tab/>
      </w:r>
    </w:p>
    <w:p w14:paraId="21B11C42" w14:textId="558F9860" w:rsidR="00CC5559" w:rsidRPr="00792C8C" w:rsidRDefault="008D6FD2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  <w:r w:rsidRPr="00792C8C">
        <w:rPr>
          <w:rFonts w:ascii="Helvetica" w:hAnsi="Helvetica" w:cs="Helvetica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41C72F" wp14:editId="7CC30CC8">
                <wp:simplePos x="0" y="0"/>
                <wp:positionH relativeFrom="column">
                  <wp:posOffset>5471795</wp:posOffset>
                </wp:positionH>
                <wp:positionV relativeFrom="paragraph">
                  <wp:posOffset>15240</wp:posOffset>
                </wp:positionV>
                <wp:extent cx="356235" cy="241935"/>
                <wp:effectExtent l="6985" t="9525" r="8255" b="571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235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ACEA5A" w14:textId="77777777" w:rsidR="00CC5559" w:rsidRDefault="00CC5559" w:rsidP="00CC555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1C72F" id="Text Box 3" o:spid="_x0000_s1027" type="#_x0000_t202" style="position:absolute;margin-left:430.85pt;margin-top:1.2pt;width:28.05pt;height:19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">
                <v:textbox>
                  <w:txbxContent>
                    <w:p w14:paraId="01ACEA5A" w14:textId="77777777" w:rsidR="00CC5559" w:rsidRDefault="00CC5559" w:rsidP="00CC5559"/>
                  </w:txbxContent>
                </v:textbox>
              </v:shape>
            </w:pict>
          </mc:Fallback>
        </mc:AlternateContent>
      </w:r>
      <w:r w:rsidR="00CC5559" w:rsidRPr="00792C8C">
        <w:rPr>
          <w:rFonts w:ascii="Helvetica" w:hAnsi="Helvetica" w:cs="Helvetica"/>
          <w:sz w:val="20"/>
        </w:rPr>
        <w:t>Two copies on CD</w:t>
      </w:r>
    </w:p>
    <w:p w14:paraId="2295E2B3" w14:textId="31045780" w:rsidR="00CC5559" w:rsidRPr="00792C8C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6B26B4E2" w14:textId="0E9D9841" w:rsidR="00CC5559" w:rsidRPr="00792C8C" w:rsidRDefault="008D6FD2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  <w:r w:rsidRPr="00792C8C">
        <w:rPr>
          <w:rFonts w:ascii="Helvetica" w:hAnsi="Helvetica" w:cs="Helvetica"/>
          <w:noProof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422C915" wp14:editId="7C25D046">
                <wp:simplePos x="0" y="0"/>
                <wp:positionH relativeFrom="column">
                  <wp:posOffset>5471795</wp:posOffset>
                </wp:positionH>
                <wp:positionV relativeFrom="paragraph">
                  <wp:posOffset>17145</wp:posOffset>
                </wp:positionV>
                <wp:extent cx="356235" cy="241935"/>
                <wp:effectExtent l="6985" t="8255" r="8255" b="698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235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EC6E4C" w14:textId="77777777" w:rsidR="00CC5559" w:rsidRDefault="00CC5559" w:rsidP="00CC555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2C915" id="Text Box 2" o:spid="_x0000_s1028" type="#_x0000_t202" style="position:absolute;margin-left:430.85pt;margin-top:1.35pt;width:28.05pt;height:19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">
                <v:textbox>
                  <w:txbxContent>
                    <w:p w14:paraId="63EC6E4C" w14:textId="77777777" w:rsidR="00CC5559" w:rsidRDefault="00CC5559" w:rsidP="00CC5559"/>
                  </w:txbxContent>
                </v:textbox>
              </v:shape>
            </w:pict>
          </mc:Fallback>
        </mc:AlternateContent>
      </w:r>
      <w:r w:rsidR="00CC5559" w:rsidRPr="00792C8C">
        <w:rPr>
          <w:rFonts w:ascii="Helvetica" w:hAnsi="Helvetica" w:cs="Helvetica"/>
          <w:sz w:val="20"/>
        </w:rPr>
        <w:t>Two copies of a memo re revisions required by examiners (re-submissions only)</w:t>
      </w:r>
      <w:r w:rsidR="00CC5559" w:rsidRPr="00792C8C">
        <w:rPr>
          <w:rFonts w:ascii="Helvetica" w:hAnsi="Helvetica" w:cs="Helvetica"/>
          <w:sz w:val="20"/>
        </w:rPr>
        <w:tab/>
      </w:r>
      <w:r w:rsidR="00CC5559" w:rsidRPr="00792C8C">
        <w:rPr>
          <w:rFonts w:ascii="Helvetica" w:hAnsi="Helvetica" w:cs="Helvetica"/>
          <w:sz w:val="20"/>
        </w:rPr>
        <w:tab/>
      </w:r>
      <w:r w:rsidR="00CC5559" w:rsidRPr="00792C8C">
        <w:rPr>
          <w:rFonts w:ascii="Helvetica" w:hAnsi="Helvetica" w:cs="Helvetica"/>
          <w:sz w:val="20"/>
        </w:rPr>
        <w:tab/>
      </w:r>
    </w:p>
    <w:p w14:paraId="46F6235C" w14:textId="041C63E7" w:rsidR="00CC5559" w:rsidRPr="00792C8C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6BB75191" w14:textId="52DF52B4" w:rsidR="00CC5559" w:rsidRPr="00792C8C" w:rsidRDefault="008D6FD2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  <w:r w:rsidRPr="00792C8C">
        <w:rPr>
          <w:rFonts w:ascii="Helvetica" w:hAnsi="Helvetica" w:cs="Helvetica"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F52FCC2" wp14:editId="232A0FD5">
                <wp:simplePos x="0" y="0"/>
                <wp:positionH relativeFrom="column">
                  <wp:posOffset>5481320</wp:posOffset>
                </wp:positionH>
                <wp:positionV relativeFrom="paragraph">
                  <wp:posOffset>19050</wp:posOffset>
                </wp:positionV>
                <wp:extent cx="356235" cy="241935"/>
                <wp:effectExtent l="6985" t="6985" r="8255" b="825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235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F184FD" w14:textId="77777777" w:rsidR="00CC5559" w:rsidRDefault="00CC5559" w:rsidP="00CC555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52FCC2" id="Text Box 1" o:spid="_x0000_s1029" type="#_x0000_t202" style="position:absolute;margin-left:431.6pt;margin-top:1.5pt;width:28.05pt;height:19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">
                <v:textbox>
                  <w:txbxContent>
                    <w:p w14:paraId="23F184FD" w14:textId="77777777" w:rsidR="00CC5559" w:rsidRDefault="00CC5559" w:rsidP="00CC5559"/>
                  </w:txbxContent>
                </v:textbox>
              </v:shape>
            </w:pict>
          </mc:Fallback>
        </mc:AlternateContent>
      </w:r>
      <w:r w:rsidR="00CC5559">
        <w:rPr>
          <w:rFonts w:ascii="Helvetica" w:hAnsi="Helvetica" w:cs="Helvetica"/>
          <w:sz w:val="20"/>
        </w:rPr>
        <w:t>Payment of</w:t>
      </w:r>
      <w:r w:rsidR="00CC5559" w:rsidRPr="00792C8C">
        <w:rPr>
          <w:rFonts w:ascii="Helvetica" w:hAnsi="Helvetica" w:cs="Helvetica"/>
          <w:sz w:val="20"/>
        </w:rPr>
        <w:t xml:space="preserve"> the re-submission fee</w:t>
      </w:r>
      <w:r w:rsidR="00037275">
        <w:rPr>
          <w:rFonts w:ascii="Helvetica" w:hAnsi="Helvetica" w:cs="Helvetica"/>
          <w:sz w:val="20"/>
        </w:rPr>
        <w:t xml:space="preserve"> at £200</w:t>
      </w:r>
      <w:r w:rsidR="00CC5559" w:rsidRPr="00792C8C">
        <w:rPr>
          <w:rFonts w:ascii="Helvetica" w:hAnsi="Helvetica" w:cs="Helvetica"/>
          <w:sz w:val="20"/>
        </w:rPr>
        <w:t xml:space="preserve"> (re-submissions only)</w:t>
      </w:r>
      <w:r w:rsidR="00CC5559">
        <w:rPr>
          <w:rFonts w:ascii="Helvetica" w:hAnsi="Helvetica" w:cs="Helvetica"/>
          <w:sz w:val="20"/>
        </w:rPr>
        <w:t>. Please attach confirmation.</w:t>
      </w:r>
      <w:r w:rsidR="00CC5559" w:rsidRPr="00792C8C">
        <w:rPr>
          <w:rFonts w:ascii="Helvetica" w:hAnsi="Helvetica" w:cs="Helvetica"/>
          <w:sz w:val="20"/>
        </w:rPr>
        <w:tab/>
      </w:r>
      <w:r w:rsidR="00CC5559" w:rsidRPr="00792C8C">
        <w:rPr>
          <w:rFonts w:ascii="Helvetica" w:hAnsi="Helvetica" w:cs="Helvetica"/>
          <w:sz w:val="20"/>
        </w:rPr>
        <w:tab/>
      </w:r>
    </w:p>
    <w:p w14:paraId="63E41152" w14:textId="77777777" w:rsidR="00CC5559" w:rsidRPr="00792C8C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3F79520D" w14:textId="77777777" w:rsidR="00CC5559" w:rsidRPr="00792C8C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2C4D9FB4" w14:textId="77777777" w:rsidR="00CC5559" w:rsidRPr="00792C8C" w:rsidRDefault="00CC5559" w:rsidP="00CC5559">
      <w:pPr>
        <w:tabs>
          <w:tab w:val="left" w:pos="4155"/>
        </w:tabs>
        <w:spacing w:line="276" w:lineRule="auto"/>
        <w:ind w:right="-85"/>
        <w:rPr>
          <w:rFonts w:ascii="Helvetica" w:hAnsi="Helvetica" w:cs="Helvetica"/>
          <w:sz w:val="20"/>
        </w:rPr>
      </w:pPr>
      <w:r w:rsidRPr="00792C8C">
        <w:rPr>
          <w:rFonts w:ascii="Helvetica" w:hAnsi="Helvetica" w:cs="Helvetica"/>
          <w:sz w:val="20"/>
        </w:rPr>
        <w:t>N</w:t>
      </w:r>
      <w:r>
        <w:rPr>
          <w:rFonts w:ascii="Helvetica" w:hAnsi="Helvetica" w:cs="Helvetica"/>
          <w:sz w:val="20"/>
        </w:rPr>
        <w:t xml:space="preserve">ame of Member of Staff   </w:t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</w:r>
      <w:r w:rsidRPr="00792C8C">
        <w:rPr>
          <w:rFonts w:ascii="Helvetica" w:hAnsi="Helvetica" w:cs="Helvetica"/>
          <w:sz w:val="20"/>
        </w:rPr>
        <w:softHyphen/>
        <w:t>________________________________</w:t>
      </w:r>
    </w:p>
    <w:p w14:paraId="38F49435" w14:textId="77777777" w:rsidR="00CC5559" w:rsidRDefault="00CC5559" w:rsidP="00CC5559">
      <w:pPr>
        <w:tabs>
          <w:tab w:val="left" w:pos="4155"/>
        </w:tabs>
        <w:spacing w:line="276" w:lineRule="auto"/>
        <w:ind w:right="-85"/>
        <w:rPr>
          <w:rFonts w:ascii="Helvetica" w:hAnsi="Helvetica" w:cs="Helvetica"/>
          <w:sz w:val="20"/>
        </w:rPr>
      </w:pPr>
    </w:p>
    <w:p w14:paraId="19E68A9A" w14:textId="77777777" w:rsidR="00CC5559" w:rsidRPr="00DA3D8D" w:rsidRDefault="00CC5559" w:rsidP="00CC5559">
      <w:pPr>
        <w:tabs>
          <w:tab w:val="left" w:pos="4155"/>
        </w:tabs>
        <w:spacing w:line="276" w:lineRule="auto"/>
        <w:ind w:right="-85"/>
        <w:rPr>
          <w:rFonts w:ascii="Arial" w:hAnsi="Arial" w:cs="Arial"/>
          <w:b/>
          <w:sz w:val="36"/>
          <w:szCs w:val="32"/>
        </w:rPr>
      </w:pPr>
      <w:r>
        <w:rPr>
          <w:rFonts w:ascii="Helvetica" w:hAnsi="Helvetica" w:cs="Helvetica"/>
          <w:sz w:val="20"/>
        </w:rPr>
        <w:t>Date of Submission _____________</w:t>
      </w:r>
      <w:r>
        <w:rPr>
          <w:rFonts w:ascii="Helvetica" w:hAnsi="Helvetica" w:cs="Helvetica"/>
          <w:sz w:val="20"/>
        </w:rPr>
        <w:tab/>
        <w:t>Time of Submission ____________</w:t>
      </w:r>
    </w:p>
    <w:p w14:paraId="3C5FE527" w14:textId="77777777" w:rsidR="001B691F" w:rsidRDefault="001B691F"/>
    <w:sectPr w:rsidR="001B691F" w:rsidSect="002159BC">
      <w:headerReference w:type="default" r:id="rId16"/>
      <w:headerReference w:type="first" r:id="rId17"/>
      <w:pgSz w:w="11906" w:h="16838"/>
      <w:pgMar w:top="1077" w:right="849" w:bottom="539" w:left="709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D0232E" w14:textId="77777777" w:rsidR="00682549" w:rsidRDefault="00A20CFB">
      <w:r>
        <w:separator/>
      </w:r>
    </w:p>
  </w:endnote>
  <w:endnote w:type="continuationSeparator" w:id="0">
    <w:p w14:paraId="30FB1170" w14:textId="77777777" w:rsidR="00682549" w:rsidRDefault="00A20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C6E8E5" w14:textId="77777777" w:rsidR="00682549" w:rsidRDefault="00A20CFB">
      <w:r>
        <w:separator/>
      </w:r>
    </w:p>
  </w:footnote>
  <w:footnote w:type="continuationSeparator" w:id="0">
    <w:p w14:paraId="7010193A" w14:textId="77777777" w:rsidR="00682549" w:rsidRDefault="00A20C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50A335" w14:textId="77777777" w:rsidR="00C4136C" w:rsidRDefault="002079EF">
    <w:pPr>
      <w:pStyle w:val="Header"/>
    </w:pPr>
  </w:p>
  <w:p w14:paraId="6291FDD2" w14:textId="77777777" w:rsidR="00C4136C" w:rsidRDefault="002079E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3E55F4" w14:textId="77777777" w:rsidR="00C4136C" w:rsidRDefault="00CC5559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3D9CADF1" wp14:editId="3EC9DB08">
          <wp:simplePos x="0" y="0"/>
          <wp:positionH relativeFrom="margin">
            <wp:posOffset>-243205</wp:posOffset>
          </wp:positionH>
          <wp:positionV relativeFrom="paragraph">
            <wp:posOffset>-208280</wp:posOffset>
          </wp:positionV>
          <wp:extent cx="7037705" cy="638175"/>
          <wp:effectExtent l="0" t="0" r="0" b="9525"/>
          <wp:wrapNone/>
          <wp:docPr id="8" name="Picture 8" descr="M:\DV\EXTERNAL AFFAIRS - University Marketing\Marketing Communications\Warwick Brand Assets 2015\Keyline logos\keyline_A4_portrait_black_warwi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:\DV\EXTERNAL AFFAIRS - University Marketing\Marketing Communications\Warwick Brand Assets 2015\Keyline logos\keyline_A4_portrait_black_warwi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70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26640"/>
    <w:multiLevelType w:val="hybridMultilevel"/>
    <w:tmpl w:val="08202A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D83AAB"/>
    <w:multiLevelType w:val="hybridMultilevel"/>
    <w:tmpl w:val="E5D479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559"/>
    <w:rsid w:val="00037275"/>
    <w:rsid w:val="000C5622"/>
    <w:rsid w:val="00111C11"/>
    <w:rsid w:val="001349BB"/>
    <w:rsid w:val="001A45C7"/>
    <w:rsid w:val="001B691F"/>
    <w:rsid w:val="00200A9F"/>
    <w:rsid w:val="002079EF"/>
    <w:rsid w:val="002163D4"/>
    <w:rsid w:val="00236EE3"/>
    <w:rsid w:val="004D36F5"/>
    <w:rsid w:val="005E7C2C"/>
    <w:rsid w:val="005F3594"/>
    <w:rsid w:val="00682549"/>
    <w:rsid w:val="006A2836"/>
    <w:rsid w:val="006E3CC3"/>
    <w:rsid w:val="006F3235"/>
    <w:rsid w:val="0074764E"/>
    <w:rsid w:val="007E4987"/>
    <w:rsid w:val="008D6FD2"/>
    <w:rsid w:val="0094250C"/>
    <w:rsid w:val="0095340D"/>
    <w:rsid w:val="009A3D7F"/>
    <w:rsid w:val="009D06DD"/>
    <w:rsid w:val="00A20CFB"/>
    <w:rsid w:val="00AB519C"/>
    <w:rsid w:val="00CC5559"/>
    <w:rsid w:val="00D96C84"/>
    <w:rsid w:val="00DC4043"/>
    <w:rsid w:val="00DF4AC6"/>
    <w:rsid w:val="00E17846"/>
    <w:rsid w:val="00F92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37F76024"/>
  <w15:chartTrackingRefBased/>
  <w15:docId w15:val="{F8BED185-2922-4652-8084-DEB6BF468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55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C5559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C5559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rsid w:val="00CC5559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C555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CC5559"/>
    <w:pPr>
      <w:spacing w:before="100" w:beforeAutospacing="1" w:after="100" w:afterAutospacing="1"/>
    </w:pPr>
  </w:style>
  <w:style w:type="character" w:styleId="CommentReference">
    <w:name w:val="annotation reference"/>
    <w:basedOn w:val="DefaultParagraphFont"/>
    <w:uiPriority w:val="99"/>
    <w:semiHidden/>
    <w:unhideWhenUsed/>
    <w:rsid w:val="00A20C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0CF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20CFB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0C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0CFB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0CF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0CFB"/>
    <w:rPr>
      <w:rFonts w:ascii="Segoe UI" w:eastAsia="Times New Roman" w:hAnsi="Segoe UI" w:cs="Segoe UI"/>
      <w:sz w:val="18"/>
      <w:szCs w:val="18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C562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dc/support/pgr-guidance/gtehdr" TargetMode="External"/><Relationship Id="rId13" Type="http://schemas.openxmlformats.org/officeDocument/2006/relationships/hyperlink" Target="hhttps://warwick.ac.uk/services/dc/support/pgr-guidance/gtehdr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dc/support/pgr-guidance/useful_forms" TargetMode="External"/><Relationship Id="rId12" Type="http://schemas.openxmlformats.org/officeDocument/2006/relationships/hyperlink" Target="https://warwick.ac.uk/services/aro/dar/quality/categories/examinations/policies/v_proofreading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arwick.ac.uk/services/dc/support/pgr-guidance/gtehdr" TargetMode="External"/><Relationship Id="rId5" Type="http://schemas.openxmlformats.org/officeDocument/2006/relationships/footnotes" Target="footnotes.xml"/><Relationship Id="rId15" Type="http://schemas.openxmlformats.org/officeDocument/2006/relationships/hyperlink" Target="hhttps://warwick.ac.uk/services/dc/support/pgr-guidance/useful_forms" TargetMode="External"/><Relationship Id="rId10" Type="http://schemas.openxmlformats.org/officeDocument/2006/relationships/hyperlink" Target="https://warwick.ac.uk/services/dc/support/pgr-guidance/useful_forms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services/dc/support/pgr-guidance/gtehdr" TargetMode="External"/><Relationship Id="rId14" Type="http://schemas.openxmlformats.org/officeDocument/2006/relationships/hyperlink" Target="https://warwick.ac.uk/services/dc/support/pgr-guidance/gtehd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3F14FCE0.dotm</Template>
  <TotalTime>0</TotalTime>
  <Pages>2</Pages>
  <Words>822</Words>
  <Characters>4688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Larard, Laura</dc:creator>
  <cp:keywords/>
  <dc:description/>
  <cp:lastModifiedBy>Neophytou, Stella</cp:lastModifiedBy>
  <cp:revision>2</cp:revision>
  <dcterms:created xsi:type="dcterms:W3CDTF">2020-03-18T13:31:00Z</dcterms:created>
  <dcterms:modified xsi:type="dcterms:W3CDTF">2020-03-18T13:31:00Z</dcterms:modified>
</cp:coreProperties>
</file>