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0CBCF" w14:textId="11ACAE0B" w:rsidR="007612A0" w:rsidRPr="008A2CA9" w:rsidRDefault="008A2CA9" w:rsidP="008A2CA9">
      <w:pPr>
        <w:spacing w:after="0" w:line="689" w:lineRule="atLeast"/>
        <w:jc w:val="center"/>
        <w:rPr>
          <w:rFonts w:eastAsia="Times New Roman" w:cstheme="minorHAnsi"/>
          <w:sz w:val="51"/>
          <w:szCs w:val="51"/>
          <w:lang w:eastAsia="en-AU"/>
        </w:rPr>
      </w:pPr>
      <w:r w:rsidRPr="008A2CA9">
        <w:rPr>
          <w:rFonts w:eastAsia="Times New Roman" w:cstheme="minorHAnsi"/>
          <w:sz w:val="51"/>
          <w:szCs w:val="51"/>
          <w:lang w:eastAsia="en-AU"/>
        </w:rPr>
        <w:t xml:space="preserve">Monash Warwick Alliance </w:t>
      </w:r>
      <w:r>
        <w:rPr>
          <w:rFonts w:eastAsia="Times New Roman" w:cstheme="minorHAnsi"/>
          <w:sz w:val="51"/>
          <w:szCs w:val="51"/>
          <w:lang w:eastAsia="en-AU"/>
        </w:rPr>
        <w:br/>
      </w:r>
      <w:r w:rsidR="007612A0" w:rsidRPr="008A2CA9">
        <w:rPr>
          <w:rFonts w:eastAsia="Times New Roman" w:cstheme="minorHAnsi"/>
          <w:sz w:val="51"/>
          <w:szCs w:val="51"/>
          <w:lang w:eastAsia="en-AU"/>
        </w:rPr>
        <w:t>PhD Travel Grant</w:t>
      </w:r>
      <w:r w:rsidR="0007347A">
        <w:rPr>
          <w:rFonts w:eastAsia="Times New Roman" w:cstheme="minorHAnsi"/>
          <w:sz w:val="51"/>
          <w:szCs w:val="51"/>
          <w:lang w:eastAsia="en-AU"/>
        </w:rPr>
        <w:t xml:space="preserve"> </w:t>
      </w:r>
      <w:r w:rsidR="00904B3A">
        <w:rPr>
          <w:rFonts w:eastAsia="Times New Roman" w:cstheme="minorHAnsi"/>
          <w:sz w:val="51"/>
          <w:szCs w:val="51"/>
          <w:lang w:eastAsia="en-AU"/>
        </w:rPr>
        <w:t>–</w:t>
      </w:r>
      <w:r w:rsidR="0007347A">
        <w:rPr>
          <w:rFonts w:eastAsia="Times New Roman" w:cstheme="minorHAnsi"/>
          <w:sz w:val="51"/>
          <w:szCs w:val="51"/>
          <w:lang w:eastAsia="en-AU"/>
        </w:rPr>
        <w:t xml:space="preserve"> </w:t>
      </w:r>
      <w:r w:rsidR="00904B3A">
        <w:rPr>
          <w:rFonts w:eastAsia="Times New Roman" w:cstheme="minorHAnsi"/>
          <w:sz w:val="51"/>
          <w:szCs w:val="51"/>
          <w:lang w:eastAsia="en-AU"/>
        </w:rPr>
        <w:t>Travel Report</w:t>
      </w:r>
    </w:p>
    <w:p w14:paraId="29879FC3" w14:textId="77777777" w:rsidR="008A2CA9" w:rsidRDefault="008A2CA9" w:rsidP="007612A0">
      <w:pPr>
        <w:spacing w:after="0" w:line="240" w:lineRule="auto"/>
        <w:rPr>
          <w:rFonts w:eastAsia="Times New Roman" w:cstheme="minorHAnsi"/>
          <w:sz w:val="20"/>
          <w:szCs w:val="20"/>
          <w:lang w:eastAsia="en-AU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546"/>
        <w:gridCol w:w="6470"/>
      </w:tblGrid>
      <w:tr w:rsidR="004226CE" w:rsidRPr="004226CE" w14:paraId="14C68837" w14:textId="77777777" w:rsidTr="004226CE">
        <w:tc>
          <w:tcPr>
            <w:tcW w:w="5000" w:type="pct"/>
            <w:gridSpan w:val="2"/>
            <w:shd w:val="clear" w:color="auto" w:fill="ED7D31" w:themeFill="accent2"/>
          </w:tcPr>
          <w:p w14:paraId="5308D454" w14:textId="77777777" w:rsidR="008A2CA9" w:rsidRPr="004226CE" w:rsidRDefault="008A2CA9" w:rsidP="004226CE">
            <w:pPr>
              <w:spacing w:before="60" w:after="60"/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</w:pPr>
            <w:r w:rsidRPr="004226CE"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  <w:t>Student Details</w:t>
            </w:r>
          </w:p>
        </w:tc>
      </w:tr>
      <w:tr w:rsidR="008A2CA9" w14:paraId="5DF49F1C" w14:textId="77777777" w:rsidTr="004226CE">
        <w:tc>
          <w:tcPr>
            <w:tcW w:w="1412" w:type="pct"/>
          </w:tcPr>
          <w:p w14:paraId="1F645676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Student ID number</w:t>
            </w:r>
          </w:p>
        </w:tc>
        <w:tc>
          <w:tcPr>
            <w:tcW w:w="3588" w:type="pct"/>
          </w:tcPr>
          <w:p w14:paraId="6755B459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51803E10" w14:textId="77777777" w:rsidTr="004226CE">
        <w:tc>
          <w:tcPr>
            <w:tcW w:w="1412" w:type="pct"/>
          </w:tcPr>
          <w:p w14:paraId="0C88DAC7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Student name</w:t>
            </w:r>
          </w:p>
        </w:tc>
        <w:tc>
          <w:tcPr>
            <w:tcW w:w="3588" w:type="pct"/>
          </w:tcPr>
          <w:p w14:paraId="793DC374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2A57AAE0" w14:textId="77777777" w:rsidTr="004226CE">
        <w:tc>
          <w:tcPr>
            <w:tcW w:w="1412" w:type="pct"/>
          </w:tcPr>
          <w:p w14:paraId="3FD9CEA5" w14:textId="77777777" w:rsidR="008A2CA9" w:rsidRDefault="002C65EF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Home </w:t>
            </w:r>
            <w:r w:rsidR="008A2CA9">
              <w:rPr>
                <w:rFonts w:eastAsia="Times New Roman" w:cstheme="minorHAnsi"/>
                <w:sz w:val="20"/>
                <w:szCs w:val="20"/>
                <w:lang w:eastAsia="en-AU"/>
              </w:rPr>
              <w:t>University</w:t>
            </w:r>
          </w:p>
        </w:tc>
        <w:tc>
          <w:tcPr>
            <w:tcW w:w="3588" w:type="pct"/>
          </w:tcPr>
          <w:p w14:paraId="21D959D3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158FF163" w14:textId="77777777" w:rsidTr="004226CE">
        <w:tc>
          <w:tcPr>
            <w:tcW w:w="1412" w:type="pct"/>
          </w:tcPr>
          <w:p w14:paraId="00432833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Faculty/School</w:t>
            </w:r>
            <w:r w:rsidR="007B76C0">
              <w:rPr>
                <w:rFonts w:eastAsia="Times New Roman" w:cstheme="minorHAnsi"/>
                <w:sz w:val="20"/>
                <w:szCs w:val="20"/>
                <w:lang w:eastAsia="en-AU"/>
              </w:rPr>
              <w:t>/</w:t>
            </w: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Department</w:t>
            </w:r>
          </w:p>
        </w:tc>
        <w:tc>
          <w:tcPr>
            <w:tcW w:w="3588" w:type="pct"/>
          </w:tcPr>
          <w:p w14:paraId="2B69D152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652F1D32" w14:textId="77777777" w:rsidTr="004226CE">
        <w:tc>
          <w:tcPr>
            <w:tcW w:w="1412" w:type="pct"/>
          </w:tcPr>
          <w:p w14:paraId="4E2C267A" w14:textId="7EB3BA27" w:rsidR="008A2CA9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Current campus location</w:t>
            </w:r>
          </w:p>
        </w:tc>
        <w:tc>
          <w:tcPr>
            <w:tcW w:w="3588" w:type="pct"/>
          </w:tcPr>
          <w:p w14:paraId="0ECCE30D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13F1A599" w14:textId="77777777" w:rsidTr="004226CE">
        <w:tc>
          <w:tcPr>
            <w:tcW w:w="1412" w:type="pct"/>
          </w:tcPr>
          <w:p w14:paraId="5B7FFF33" w14:textId="77777777" w:rsidR="008A2CA9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Main supervisor</w:t>
            </w:r>
          </w:p>
        </w:tc>
        <w:tc>
          <w:tcPr>
            <w:tcW w:w="3588" w:type="pct"/>
          </w:tcPr>
          <w:p w14:paraId="586E20EA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  <w:tr w:rsidR="008A2CA9" w14:paraId="24A5523A" w14:textId="77777777" w:rsidTr="004226CE">
        <w:tc>
          <w:tcPr>
            <w:tcW w:w="1412" w:type="pct"/>
          </w:tcPr>
          <w:p w14:paraId="386AAA56" w14:textId="2B2181E9" w:rsidR="008A2CA9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Host supervisor</w:t>
            </w:r>
          </w:p>
        </w:tc>
        <w:tc>
          <w:tcPr>
            <w:tcW w:w="3588" w:type="pct"/>
          </w:tcPr>
          <w:p w14:paraId="6F157138" w14:textId="77777777" w:rsidR="008A2CA9" w:rsidRDefault="008A2CA9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</w:tbl>
    <w:p w14:paraId="75504FA9" w14:textId="77777777" w:rsidR="008A2CA9" w:rsidRDefault="008A2CA9" w:rsidP="007612A0">
      <w:pPr>
        <w:spacing w:after="0" w:line="240" w:lineRule="auto"/>
        <w:rPr>
          <w:rFonts w:eastAsia="Times New Roman" w:cstheme="minorHAnsi"/>
          <w:sz w:val="20"/>
          <w:szCs w:val="20"/>
          <w:lang w:eastAsia="en-A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4226CE" w:rsidRPr="004226CE" w14:paraId="002D4879" w14:textId="77777777" w:rsidTr="004226CE">
        <w:tc>
          <w:tcPr>
            <w:tcW w:w="9016" w:type="dxa"/>
            <w:gridSpan w:val="2"/>
            <w:shd w:val="clear" w:color="auto" w:fill="ED7D31" w:themeFill="accent2"/>
          </w:tcPr>
          <w:p w14:paraId="250D095F" w14:textId="73020003" w:rsidR="004226CE" w:rsidRPr="004226CE" w:rsidRDefault="004226CE" w:rsidP="00904B3A">
            <w:pPr>
              <w:spacing w:before="60" w:after="60"/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</w:pPr>
            <w:r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  <w:t>Travel</w:t>
            </w:r>
            <w:r w:rsidRPr="004226CE"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  <w:t xml:space="preserve"> Details</w:t>
            </w:r>
          </w:p>
        </w:tc>
      </w:tr>
      <w:tr w:rsidR="004226CE" w14:paraId="0A7D6FA7" w14:textId="77777777" w:rsidTr="004226CE">
        <w:tc>
          <w:tcPr>
            <w:tcW w:w="2547" w:type="dxa"/>
          </w:tcPr>
          <w:p w14:paraId="6441FDF5" w14:textId="77777777" w:rsidR="004226CE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Start date</w:t>
            </w:r>
          </w:p>
        </w:tc>
        <w:sdt>
          <w:sdtPr>
            <w:rPr>
              <w:rFonts w:eastAsia="Times New Roman" w:cstheme="minorHAnsi"/>
              <w:sz w:val="20"/>
              <w:szCs w:val="20"/>
              <w:lang w:eastAsia="en-AU"/>
            </w:rPr>
            <w:id w:val="1019507712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469" w:type="dxa"/>
              </w:tcPr>
              <w:p w14:paraId="52B87C17" w14:textId="36E31D13" w:rsidR="004226CE" w:rsidRDefault="002F11B4" w:rsidP="004226CE">
                <w:pPr>
                  <w:spacing w:before="60" w:after="60"/>
                  <w:rPr>
                    <w:rFonts w:eastAsia="Times New Roman" w:cstheme="minorHAnsi"/>
                    <w:sz w:val="20"/>
                    <w:szCs w:val="20"/>
                    <w:lang w:eastAsia="en-AU"/>
                  </w:rPr>
                </w:pPr>
                <w:r w:rsidRPr="003B1654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4226CE" w14:paraId="090B140C" w14:textId="77777777" w:rsidTr="004226CE">
        <w:tc>
          <w:tcPr>
            <w:tcW w:w="2547" w:type="dxa"/>
          </w:tcPr>
          <w:p w14:paraId="0930FF5C" w14:textId="77777777" w:rsidR="004226CE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End date</w:t>
            </w:r>
          </w:p>
        </w:tc>
        <w:sdt>
          <w:sdtPr>
            <w:rPr>
              <w:rFonts w:eastAsia="Times New Roman" w:cstheme="minorHAnsi"/>
              <w:sz w:val="20"/>
              <w:szCs w:val="20"/>
              <w:lang w:eastAsia="en-AU"/>
            </w:rPr>
            <w:id w:val="810912868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469" w:type="dxa"/>
              </w:tcPr>
              <w:p w14:paraId="37C12DE9" w14:textId="146441C5" w:rsidR="004226CE" w:rsidRDefault="002F11B4" w:rsidP="004226CE">
                <w:pPr>
                  <w:spacing w:before="60" w:after="60"/>
                  <w:rPr>
                    <w:rFonts w:eastAsia="Times New Roman" w:cstheme="minorHAnsi"/>
                    <w:sz w:val="20"/>
                    <w:szCs w:val="20"/>
                    <w:lang w:eastAsia="en-AU"/>
                  </w:rPr>
                </w:pPr>
                <w:r w:rsidRPr="003B1654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4226CE" w14:paraId="3012357A" w14:textId="77777777" w:rsidTr="004226CE">
        <w:tc>
          <w:tcPr>
            <w:tcW w:w="2547" w:type="dxa"/>
          </w:tcPr>
          <w:p w14:paraId="090CC004" w14:textId="1F0CD1F7" w:rsidR="004226CE" w:rsidRDefault="00904B3A" w:rsidP="00904B3A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>
              <w:rPr>
                <w:rFonts w:eastAsia="Times New Roman" w:cstheme="minorHAnsi"/>
                <w:sz w:val="20"/>
                <w:szCs w:val="20"/>
                <w:lang w:eastAsia="en-AU"/>
              </w:rPr>
              <w:t>D</w:t>
            </w:r>
            <w:r w:rsidR="004226CE">
              <w:rPr>
                <w:rFonts w:eastAsia="Times New Roman" w:cstheme="minorHAnsi"/>
                <w:sz w:val="20"/>
                <w:szCs w:val="20"/>
                <w:lang w:eastAsia="en-AU"/>
              </w:rPr>
              <w:t>estination</w:t>
            </w:r>
          </w:p>
        </w:tc>
        <w:tc>
          <w:tcPr>
            <w:tcW w:w="6469" w:type="dxa"/>
          </w:tcPr>
          <w:p w14:paraId="492F2102" w14:textId="77777777" w:rsidR="004226CE" w:rsidRDefault="004226CE" w:rsidP="004226CE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</w:tbl>
    <w:p w14:paraId="66E6160C" w14:textId="42EF8ADA" w:rsidR="004226CE" w:rsidRDefault="004226CE" w:rsidP="007612A0">
      <w:pPr>
        <w:spacing w:after="0" w:line="240" w:lineRule="auto"/>
        <w:rPr>
          <w:rFonts w:eastAsia="Times New Roman" w:cstheme="minorHAnsi"/>
          <w:sz w:val="20"/>
          <w:szCs w:val="20"/>
          <w:lang w:eastAsia="en-A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0574" w:rsidRPr="004226CE" w14:paraId="0B875DAE" w14:textId="77777777" w:rsidTr="009D4373">
        <w:tc>
          <w:tcPr>
            <w:tcW w:w="9016" w:type="dxa"/>
            <w:shd w:val="clear" w:color="auto" w:fill="ED7D31" w:themeFill="accent2"/>
          </w:tcPr>
          <w:p w14:paraId="0F8E6E0A" w14:textId="77777777" w:rsidR="008C0574" w:rsidRDefault="008C0574" w:rsidP="009D4373">
            <w:pPr>
              <w:spacing w:before="60" w:after="60"/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</w:pPr>
            <w:r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  <w:t>Visit Summary</w:t>
            </w:r>
          </w:p>
          <w:p w14:paraId="13465068" w14:textId="63BA47B6" w:rsidR="008C0574" w:rsidRPr="008C0574" w:rsidRDefault="008C0574" w:rsidP="00EE1D19">
            <w:pPr>
              <w:spacing w:before="60" w:after="60"/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</w:pPr>
            <w:r w:rsidRPr="008C0574"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>Please provide your refl</w:t>
            </w:r>
            <w:r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 xml:space="preserve">ection on the visit, including </w:t>
            </w:r>
            <w:r w:rsidRPr="008C0574"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>an overview of the key acti</w:t>
            </w:r>
            <w:r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 xml:space="preserve">vities and how they benefitted </w:t>
            </w:r>
            <w:r w:rsidRPr="008C0574"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>your professional and personal development. We also welcome your feedback on the experience as a whole, including any recommendations you would make to future applicants to this schem</w:t>
            </w:r>
            <w:r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>e (</w:t>
            </w:r>
            <w:r w:rsidR="00EE1D19">
              <w:rPr>
                <w:rFonts w:eastAsia="Times New Roman" w:cstheme="minorHAnsi"/>
                <w:color w:val="FFFFFF" w:themeColor="background1"/>
                <w:sz w:val="24"/>
                <w:szCs w:val="20"/>
                <w:lang w:eastAsia="en-AU"/>
              </w:rPr>
              <w:t>recommended word count = 500 words).</w:t>
            </w:r>
          </w:p>
        </w:tc>
      </w:tr>
      <w:tr w:rsidR="008C0574" w14:paraId="1C77C33F" w14:textId="77777777" w:rsidTr="008C0574">
        <w:trPr>
          <w:trHeight w:val="1701"/>
        </w:trPr>
        <w:tc>
          <w:tcPr>
            <w:tcW w:w="9016" w:type="dxa"/>
          </w:tcPr>
          <w:p w14:paraId="6321A304" w14:textId="49CE915D" w:rsidR="008C0574" w:rsidRPr="007B76C0" w:rsidRDefault="008C0574" w:rsidP="009D4373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</w:p>
        </w:tc>
      </w:tr>
    </w:tbl>
    <w:p w14:paraId="12643E93" w14:textId="68AFFFA7" w:rsidR="00904B3A" w:rsidRDefault="00904B3A" w:rsidP="007612A0">
      <w:pPr>
        <w:spacing w:after="0" w:line="240" w:lineRule="auto"/>
        <w:rPr>
          <w:rFonts w:eastAsia="Times New Roman" w:cstheme="minorHAnsi"/>
          <w:sz w:val="20"/>
          <w:szCs w:val="20"/>
          <w:lang w:eastAsia="en-A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347A" w:rsidRPr="004226CE" w14:paraId="5AF75212" w14:textId="77777777" w:rsidTr="0007347A">
        <w:tc>
          <w:tcPr>
            <w:tcW w:w="9016" w:type="dxa"/>
            <w:shd w:val="clear" w:color="auto" w:fill="ED7D31" w:themeFill="accent2"/>
          </w:tcPr>
          <w:p w14:paraId="7AFD1ABA" w14:textId="77777777" w:rsidR="0007347A" w:rsidRPr="004226CE" w:rsidRDefault="0007347A" w:rsidP="0007347A">
            <w:pPr>
              <w:spacing w:before="60" w:after="60"/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</w:pPr>
            <w:r>
              <w:rPr>
                <w:rFonts w:eastAsia="Times New Roman" w:cstheme="minorHAnsi"/>
                <w:b/>
                <w:color w:val="FFFFFF" w:themeColor="background1"/>
                <w:sz w:val="24"/>
                <w:szCs w:val="20"/>
                <w:lang w:eastAsia="en-AU"/>
              </w:rPr>
              <w:t>Submission Details</w:t>
            </w:r>
          </w:p>
        </w:tc>
      </w:tr>
      <w:tr w:rsidR="0007347A" w14:paraId="2FB4691A" w14:textId="77777777" w:rsidTr="0007347A">
        <w:tc>
          <w:tcPr>
            <w:tcW w:w="9016" w:type="dxa"/>
          </w:tcPr>
          <w:p w14:paraId="5D146A28" w14:textId="138E775A" w:rsidR="0007347A" w:rsidRPr="0007347A" w:rsidRDefault="0007347A" w:rsidP="0007347A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Submit your completed </w:t>
            </w:r>
            <w:r w:rsidR="00904B3A">
              <w:rPr>
                <w:rFonts w:eastAsia="Times New Roman" w:cstheme="minorHAnsi"/>
                <w:sz w:val="20"/>
                <w:szCs w:val="20"/>
                <w:lang w:eastAsia="en-AU"/>
              </w:rPr>
              <w:t>travel report</w:t>
            </w:r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 to the </w:t>
            </w:r>
            <w:r w:rsidR="001E4FB1">
              <w:rPr>
                <w:rFonts w:eastAsia="Times New Roman" w:cstheme="minorHAnsi"/>
                <w:sz w:val="20"/>
                <w:szCs w:val="20"/>
                <w:lang w:eastAsia="en-AU"/>
              </w:rPr>
              <w:t>contact point a</w:t>
            </w:r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>t your home institution:</w:t>
            </w:r>
          </w:p>
          <w:p w14:paraId="13DFA097" w14:textId="77777777" w:rsidR="0007347A" w:rsidRDefault="0007347A" w:rsidP="0007347A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Monash University – </w:t>
            </w:r>
            <w:hyperlink r:id="rId7" w:history="1">
              <w:r w:rsidRPr="0007347A">
                <w:rPr>
                  <w:rStyle w:val="Hyperlink"/>
                  <w:rFonts w:eastAsia="Times New Roman" w:cstheme="minorHAnsi"/>
                  <w:sz w:val="20"/>
                  <w:szCs w:val="20"/>
                  <w:lang w:eastAsia="en-AU"/>
                </w:rPr>
                <w:t>mw-alliance@monash.edu</w:t>
              </w:r>
            </w:hyperlink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 </w:t>
            </w:r>
          </w:p>
          <w:p w14:paraId="7E8E2F2A" w14:textId="1DFB2131" w:rsidR="007B5138" w:rsidRPr="0007347A" w:rsidRDefault="007B5138" w:rsidP="00356E29">
            <w:pPr>
              <w:spacing w:before="60" w:after="60"/>
              <w:rPr>
                <w:rFonts w:eastAsia="Times New Roman" w:cstheme="minorHAnsi"/>
                <w:sz w:val="20"/>
                <w:szCs w:val="20"/>
                <w:lang w:eastAsia="en-AU"/>
              </w:rPr>
            </w:pPr>
            <w:r w:rsidRPr="0007347A">
              <w:rPr>
                <w:rFonts w:eastAsia="Times New Roman" w:cstheme="minorHAnsi"/>
                <w:sz w:val="20"/>
                <w:szCs w:val="20"/>
                <w:lang w:eastAsia="en-AU"/>
              </w:rPr>
              <w:t xml:space="preserve">University of Warwick – </w:t>
            </w:r>
            <w:hyperlink r:id="rId8" w:history="1">
              <w:r w:rsidR="00356E29" w:rsidRPr="00061803">
                <w:rPr>
                  <w:rStyle w:val="Hyperlink"/>
                  <w:rFonts w:eastAsia="Times New Roman" w:cstheme="minorHAnsi"/>
                  <w:sz w:val="20"/>
                  <w:szCs w:val="20"/>
                  <w:lang w:eastAsia="en-AU"/>
                </w:rPr>
                <w:t>DoctoralCollege@warwick.ac.uk</w:t>
              </w:r>
            </w:hyperlink>
            <w:bookmarkStart w:id="0" w:name="_GoBack"/>
            <w:bookmarkEnd w:id="0"/>
          </w:p>
        </w:tc>
      </w:tr>
    </w:tbl>
    <w:p w14:paraId="3730D440" w14:textId="77777777" w:rsidR="0007347A" w:rsidRDefault="0007347A" w:rsidP="007612A0">
      <w:pPr>
        <w:spacing w:after="0" w:line="240" w:lineRule="auto"/>
        <w:rPr>
          <w:rFonts w:eastAsia="Times New Roman" w:cstheme="minorHAnsi"/>
          <w:sz w:val="20"/>
          <w:szCs w:val="20"/>
          <w:lang w:eastAsia="en-AU"/>
        </w:rPr>
      </w:pPr>
    </w:p>
    <w:sectPr w:rsidR="0007347A" w:rsidSect="007612A0">
      <w:headerReference w:type="default" r:id="rId9"/>
      <w:headerReference w:type="first" r:id="rId10"/>
      <w:pgSz w:w="11906" w:h="16838"/>
      <w:pgMar w:top="3269" w:right="1440" w:bottom="1440" w:left="1440" w:header="708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B70BC4C" w16cid:durableId="213815AF"/>
  <w16cid:commentId w16cid:paraId="20CBEF8F" w16cid:durableId="213815FA"/>
  <w16cid:commentId w16cid:paraId="0D54C5EB" w16cid:durableId="213813A3"/>
  <w16cid:commentId w16cid:paraId="232564EA" w16cid:durableId="213813D0"/>
  <w16cid:commentId w16cid:paraId="18F7F6FA" w16cid:durableId="2110EEF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4D0AAF" w14:textId="77777777" w:rsidR="005A0261" w:rsidRDefault="005A0261" w:rsidP="00E3276E">
      <w:pPr>
        <w:spacing w:after="0" w:line="240" w:lineRule="auto"/>
      </w:pPr>
      <w:r>
        <w:separator/>
      </w:r>
    </w:p>
  </w:endnote>
  <w:endnote w:type="continuationSeparator" w:id="0">
    <w:p w14:paraId="607C6BB2" w14:textId="77777777" w:rsidR="005A0261" w:rsidRDefault="005A0261" w:rsidP="00E32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8EEF7B" w14:textId="77777777" w:rsidR="005A0261" w:rsidRDefault="005A0261" w:rsidP="00E3276E">
      <w:pPr>
        <w:spacing w:after="0" w:line="240" w:lineRule="auto"/>
      </w:pPr>
      <w:r>
        <w:separator/>
      </w:r>
    </w:p>
  </w:footnote>
  <w:footnote w:type="continuationSeparator" w:id="0">
    <w:p w14:paraId="6F124371" w14:textId="77777777" w:rsidR="005A0261" w:rsidRDefault="005A0261" w:rsidP="00E32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D2200A" w14:textId="77777777" w:rsidR="00957C26" w:rsidRDefault="00957C26">
    <w:pPr>
      <w:pStyle w:val="Header"/>
    </w:pPr>
    <w:r>
      <w:rPr>
        <w:rFonts w:ascii="Times New Roman" w:hAnsi="Times New Roman" w:cs="Times New Roman"/>
        <w:noProof/>
        <w:sz w:val="24"/>
        <w:szCs w:val="24"/>
        <w:lang w:val="en-GB" w:eastAsia="en-GB"/>
      </w:rPr>
      <w:drawing>
        <wp:anchor distT="36576" distB="36576" distL="36576" distR="36576" simplePos="0" relativeHeight="251658240" behindDoc="0" locked="0" layoutInCell="1" allowOverlap="1" wp14:anchorId="0754FE72" wp14:editId="62B20DEA">
          <wp:simplePos x="0" y="0"/>
          <wp:positionH relativeFrom="column">
            <wp:posOffset>-942975</wp:posOffset>
          </wp:positionH>
          <wp:positionV relativeFrom="paragraph">
            <wp:posOffset>-449580</wp:posOffset>
          </wp:positionV>
          <wp:extent cx="7573010" cy="1859915"/>
          <wp:effectExtent l="0" t="0" r="8890" b="6985"/>
          <wp:wrapNone/>
          <wp:docPr id="21" name="Picture 21" descr="Screen Shot 2018-10-08 at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creen Shot 2018-10-08 at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3010" cy="185991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631CEF" w14:textId="77777777" w:rsidR="00957C26" w:rsidRDefault="00957C26">
    <w:pPr>
      <w:pStyle w:val="Header"/>
    </w:pPr>
    <w:r>
      <w:rPr>
        <w:rFonts w:ascii="Times New Roman" w:hAnsi="Times New Roman" w:cs="Times New Roman"/>
        <w:noProof/>
        <w:sz w:val="24"/>
        <w:szCs w:val="24"/>
        <w:lang w:val="en-GB" w:eastAsia="en-GB"/>
      </w:rPr>
      <w:drawing>
        <wp:anchor distT="36576" distB="36576" distL="36576" distR="36576" simplePos="0" relativeHeight="251660288" behindDoc="0" locked="0" layoutInCell="1" allowOverlap="1" wp14:anchorId="63CCB42E" wp14:editId="3F293150">
          <wp:simplePos x="0" y="0"/>
          <wp:positionH relativeFrom="column">
            <wp:posOffset>-923925</wp:posOffset>
          </wp:positionH>
          <wp:positionV relativeFrom="paragraph">
            <wp:posOffset>-449580</wp:posOffset>
          </wp:positionV>
          <wp:extent cx="7573010" cy="1859915"/>
          <wp:effectExtent l="0" t="0" r="8890" b="6985"/>
          <wp:wrapNone/>
          <wp:docPr id="22" name="Picture 22" descr="Screen Shot 2018-10-08 at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creen Shot 2018-10-08 at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3010" cy="185991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C6F07"/>
    <w:multiLevelType w:val="hybridMultilevel"/>
    <w:tmpl w:val="568A420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903D3"/>
    <w:multiLevelType w:val="hybridMultilevel"/>
    <w:tmpl w:val="49C0BA0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81837"/>
    <w:multiLevelType w:val="hybridMultilevel"/>
    <w:tmpl w:val="7D8E3DA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4FC56A6"/>
    <w:multiLevelType w:val="hybridMultilevel"/>
    <w:tmpl w:val="290E89B6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B1601CC">
      <w:start w:val="1"/>
      <w:numFmt w:val="lowerRoman"/>
      <w:lvlText w:val="%2."/>
      <w:lvlJc w:val="left"/>
      <w:pPr>
        <w:ind w:left="1440" w:hanging="72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CD20F20"/>
    <w:multiLevelType w:val="hybridMultilevel"/>
    <w:tmpl w:val="4C025EFE"/>
    <w:lvl w:ilvl="0" w:tplc="0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634633"/>
    <w:multiLevelType w:val="hybridMultilevel"/>
    <w:tmpl w:val="D110034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4A4D4E"/>
    <w:multiLevelType w:val="hybridMultilevel"/>
    <w:tmpl w:val="F7B0C19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DC5416"/>
    <w:multiLevelType w:val="hybridMultilevel"/>
    <w:tmpl w:val="4C5001C0"/>
    <w:lvl w:ilvl="0" w:tplc="0C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03C34A6"/>
    <w:multiLevelType w:val="hybridMultilevel"/>
    <w:tmpl w:val="0B60B4D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993168"/>
    <w:multiLevelType w:val="hybridMultilevel"/>
    <w:tmpl w:val="7D8E3DA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636156"/>
    <w:multiLevelType w:val="hybridMultilevel"/>
    <w:tmpl w:val="CCEAC7F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8403E3"/>
    <w:multiLevelType w:val="hybridMultilevel"/>
    <w:tmpl w:val="7D8E3DA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0274D7F"/>
    <w:multiLevelType w:val="hybridMultilevel"/>
    <w:tmpl w:val="49C0BA0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D72CCA"/>
    <w:multiLevelType w:val="hybridMultilevel"/>
    <w:tmpl w:val="D68688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4217B6"/>
    <w:multiLevelType w:val="hybridMultilevel"/>
    <w:tmpl w:val="61BA928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2172A"/>
    <w:multiLevelType w:val="hybridMultilevel"/>
    <w:tmpl w:val="E62CDE3C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C4C3F12"/>
    <w:multiLevelType w:val="hybridMultilevel"/>
    <w:tmpl w:val="16CAAA90"/>
    <w:lvl w:ilvl="0" w:tplc="61A08B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1"/>
  </w:num>
  <w:num w:numId="4">
    <w:abstractNumId w:val="8"/>
  </w:num>
  <w:num w:numId="5">
    <w:abstractNumId w:val="10"/>
  </w:num>
  <w:num w:numId="6">
    <w:abstractNumId w:val="9"/>
  </w:num>
  <w:num w:numId="7">
    <w:abstractNumId w:val="6"/>
  </w:num>
  <w:num w:numId="8">
    <w:abstractNumId w:val="3"/>
  </w:num>
  <w:num w:numId="9">
    <w:abstractNumId w:val="4"/>
  </w:num>
  <w:num w:numId="10">
    <w:abstractNumId w:val="2"/>
  </w:num>
  <w:num w:numId="11">
    <w:abstractNumId w:val="7"/>
  </w:num>
  <w:num w:numId="12">
    <w:abstractNumId w:val="15"/>
  </w:num>
  <w:num w:numId="13">
    <w:abstractNumId w:val="11"/>
  </w:num>
  <w:num w:numId="14">
    <w:abstractNumId w:val="0"/>
  </w:num>
  <w:num w:numId="15">
    <w:abstractNumId w:val="13"/>
  </w:num>
  <w:num w:numId="16">
    <w:abstractNumId w:val="5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F68"/>
    <w:rsid w:val="00025E94"/>
    <w:rsid w:val="00043FEF"/>
    <w:rsid w:val="00044EA3"/>
    <w:rsid w:val="0007347A"/>
    <w:rsid w:val="000A6A28"/>
    <w:rsid w:val="000A6E28"/>
    <w:rsid w:val="000B6DBF"/>
    <w:rsid w:val="000B7A4E"/>
    <w:rsid w:val="00101899"/>
    <w:rsid w:val="00105CAD"/>
    <w:rsid w:val="00125665"/>
    <w:rsid w:val="00184F3F"/>
    <w:rsid w:val="00197C6C"/>
    <w:rsid w:val="001B3221"/>
    <w:rsid w:val="001E2013"/>
    <w:rsid w:val="001E4FB1"/>
    <w:rsid w:val="001F66CB"/>
    <w:rsid w:val="002A400C"/>
    <w:rsid w:val="002A798C"/>
    <w:rsid w:val="002C1144"/>
    <w:rsid w:val="002C65EF"/>
    <w:rsid w:val="002F11B4"/>
    <w:rsid w:val="002F1EFB"/>
    <w:rsid w:val="00307CC0"/>
    <w:rsid w:val="00356E29"/>
    <w:rsid w:val="003A5EE7"/>
    <w:rsid w:val="003C2C69"/>
    <w:rsid w:val="003F5176"/>
    <w:rsid w:val="00400C47"/>
    <w:rsid w:val="004226CE"/>
    <w:rsid w:val="004560B3"/>
    <w:rsid w:val="00463D36"/>
    <w:rsid w:val="0046732A"/>
    <w:rsid w:val="004D7D12"/>
    <w:rsid w:val="0059163D"/>
    <w:rsid w:val="005A0261"/>
    <w:rsid w:val="005A0BDF"/>
    <w:rsid w:val="005D60EF"/>
    <w:rsid w:val="00667F94"/>
    <w:rsid w:val="006A1725"/>
    <w:rsid w:val="006A4C3D"/>
    <w:rsid w:val="006A69F1"/>
    <w:rsid w:val="006A6D4E"/>
    <w:rsid w:val="00732298"/>
    <w:rsid w:val="007612A0"/>
    <w:rsid w:val="007B5138"/>
    <w:rsid w:val="007B76C0"/>
    <w:rsid w:val="007E5F68"/>
    <w:rsid w:val="007F672C"/>
    <w:rsid w:val="00817C30"/>
    <w:rsid w:val="00825721"/>
    <w:rsid w:val="00843E64"/>
    <w:rsid w:val="008A2CA9"/>
    <w:rsid w:val="008C0574"/>
    <w:rsid w:val="008E225A"/>
    <w:rsid w:val="00901284"/>
    <w:rsid w:val="00904B3A"/>
    <w:rsid w:val="00957C26"/>
    <w:rsid w:val="00976C11"/>
    <w:rsid w:val="00987C22"/>
    <w:rsid w:val="009B5406"/>
    <w:rsid w:val="009C766A"/>
    <w:rsid w:val="009D5051"/>
    <w:rsid w:val="00A07CC1"/>
    <w:rsid w:val="00A824E3"/>
    <w:rsid w:val="00AC6A60"/>
    <w:rsid w:val="00B322DD"/>
    <w:rsid w:val="00B33B54"/>
    <w:rsid w:val="00B75313"/>
    <w:rsid w:val="00B76E81"/>
    <w:rsid w:val="00B8198C"/>
    <w:rsid w:val="00C118D6"/>
    <w:rsid w:val="00C14058"/>
    <w:rsid w:val="00C567FA"/>
    <w:rsid w:val="00C57242"/>
    <w:rsid w:val="00CA6F65"/>
    <w:rsid w:val="00CC668B"/>
    <w:rsid w:val="00CD1342"/>
    <w:rsid w:val="00CF5C64"/>
    <w:rsid w:val="00D47DD8"/>
    <w:rsid w:val="00D54D48"/>
    <w:rsid w:val="00D86F47"/>
    <w:rsid w:val="00DB3BB4"/>
    <w:rsid w:val="00DE3F44"/>
    <w:rsid w:val="00E268BD"/>
    <w:rsid w:val="00E31E9B"/>
    <w:rsid w:val="00E3276E"/>
    <w:rsid w:val="00E44BC6"/>
    <w:rsid w:val="00EE1988"/>
    <w:rsid w:val="00EE1D19"/>
    <w:rsid w:val="00EE248E"/>
    <w:rsid w:val="00EF6781"/>
    <w:rsid w:val="00F60862"/>
    <w:rsid w:val="00F753A6"/>
    <w:rsid w:val="00FE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B5FA81"/>
  <w15:chartTrackingRefBased/>
  <w15:docId w15:val="{A1180D50-F1DB-47E5-9EAC-0BC1BFEE6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5F6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25E9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327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276E"/>
  </w:style>
  <w:style w:type="paragraph" w:styleId="Footer">
    <w:name w:val="footer"/>
    <w:basedOn w:val="Normal"/>
    <w:link w:val="FooterChar"/>
    <w:uiPriority w:val="99"/>
    <w:unhideWhenUsed/>
    <w:rsid w:val="00E327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276E"/>
  </w:style>
  <w:style w:type="character" w:customStyle="1" w:styleId="freebirdformviewerviewheaderemailaddress">
    <w:name w:val="freebirdformviewerviewheaderemailaddress"/>
    <w:basedOn w:val="DefaultParagraphFont"/>
    <w:rsid w:val="007612A0"/>
  </w:style>
  <w:style w:type="character" w:customStyle="1" w:styleId="freebirdformviewerviewitemsitemrequiredasterisk">
    <w:name w:val="freebirdformviewerviewitemsitemrequiredasterisk"/>
    <w:basedOn w:val="DefaultParagraphFont"/>
    <w:rsid w:val="007612A0"/>
  </w:style>
  <w:style w:type="character" w:customStyle="1" w:styleId="quantumwizbuttonpaperbuttonlabel">
    <w:name w:val="quantumwizbuttonpaperbuttonlabel"/>
    <w:basedOn w:val="DefaultParagraphFont"/>
    <w:rsid w:val="007612A0"/>
  </w:style>
  <w:style w:type="character" w:customStyle="1" w:styleId="docssharedwiztogglelabeledlabeltext">
    <w:name w:val="docssharedwiztogglelabeledlabeltext"/>
    <w:basedOn w:val="DefaultParagraphFont"/>
    <w:rsid w:val="007612A0"/>
  </w:style>
  <w:style w:type="paragraph" w:styleId="NormalWeb">
    <w:name w:val="Normal (Web)"/>
    <w:basedOn w:val="Normal"/>
    <w:uiPriority w:val="99"/>
    <w:semiHidden/>
    <w:unhideWhenUsed/>
    <w:rsid w:val="007612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table" w:styleId="TableGrid">
    <w:name w:val="Table Grid"/>
    <w:basedOn w:val="TableNormal"/>
    <w:uiPriority w:val="39"/>
    <w:rsid w:val="008A2C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76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6C0"/>
    <w:rPr>
      <w:rFonts w:ascii="Segoe UI" w:hAnsi="Segoe UI" w:cs="Segoe UI"/>
      <w:sz w:val="18"/>
      <w:szCs w:val="1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7347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F5C6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63D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D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3D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D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D36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2F11B4"/>
    <w:rPr>
      <w:color w:val="80808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C2C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50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05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264400">
              <w:marLeft w:val="0"/>
              <w:marRight w:val="0"/>
              <w:marTop w:val="0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512885">
                  <w:marLeft w:val="0"/>
                  <w:marRight w:val="0"/>
                  <w:marTop w:val="3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210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192828">
                  <w:marLeft w:val="-255"/>
                  <w:marRight w:val="-25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7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32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645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69356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891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102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5918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4292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5697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947217">
                          <w:marLeft w:val="0"/>
                          <w:marRight w:val="4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706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940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257075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672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121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56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898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3546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065924">
                          <w:marLeft w:val="0"/>
                          <w:marRight w:val="4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4202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5957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748748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1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1801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903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8927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749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508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90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31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0888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622667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08861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84043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0275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774052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1973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16853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989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3515558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63194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9294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977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312452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22099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893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66618">
              <w:marLeft w:val="0"/>
              <w:marRight w:val="0"/>
              <w:marTop w:val="5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922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317555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884294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561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9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795020">
              <w:marLeft w:val="0"/>
              <w:marRight w:val="0"/>
              <w:marTop w:val="0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73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79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413410">
                  <w:marLeft w:val="0"/>
                  <w:marRight w:val="0"/>
                  <w:marTop w:val="3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95481">
                  <w:marLeft w:val="0"/>
                  <w:marRight w:val="0"/>
                  <w:marTop w:val="3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929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367071">
                  <w:marLeft w:val="-255"/>
                  <w:marRight w:val="-25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76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743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4793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189271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325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626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3712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7549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75029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550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396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50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39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2253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840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244437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47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51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626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5254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3779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9130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002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931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6419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972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772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602667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235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995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39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52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9686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588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1934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734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39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064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424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833351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56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002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8903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644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859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240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21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298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5725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5309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7047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214107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222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186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442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470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9099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954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834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644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8292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20269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2004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970695">
              <w:marLeft w:val="0"/>
              <w:marRight w:val="0"/>
              <w:marTop w:val="5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085528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7387523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760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2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2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845646">
                  <w:marLeft w:val="-255"/>
                  <w:marRight w:val="-25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798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020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8265034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925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03394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552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410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9916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773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449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947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1292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4542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4844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061580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479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0722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06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8644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1763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506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158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5898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6315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397715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883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30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970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930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03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133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844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8425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8266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38036">
              <w:marLeft w:val="0"/>
              <w:marRight w:val="0"/>
              <w:marTop w:val="5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989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083943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570236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303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86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111475">
              <w:marLeft w:val="-255"/>
              <w:marRight w:val="-25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275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923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887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410784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96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44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0860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3543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3341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54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2064047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368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881981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77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0221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780322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12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584127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36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1791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1598542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277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375940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3563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7993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061136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6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49001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0447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077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2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876640">
              <w:marLeft w:val="0"/>
              <w:marRight w:val="0"/>
              <w:marTop w:val="0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693705">
                  <w:marLeft w:val="0"/>
                  <w:marRight w:val="0"/>
                  <w:marTop w:val="3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141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2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637211">
                  <w:marLeft w:val="-255"/>
                  <w:marRight w:val="-25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546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3763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43507437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02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14634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695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85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129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128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20012031">
                      <w:marLeft w:val="-1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9340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3364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9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44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03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09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2559152">
                      <w:marLeft w:val="-1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079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30615">
                  <w:marLeft w:val="0"/>
                  <w:marRight w:val="0"/>
                  <w:marTop w:val="3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30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87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932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018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92333610">
                      <w:marLeft w:val="-12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07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39141">
              <w:marLeft w:val="0"/>
              <w:marRight w:val="0"/>
              <w:marTop w:val="5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3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806554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ctoralCollege@warwick.ac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w-alliance@monash.edu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42E4EB-01A3-496B-885B-9A5A34664B4C}"/>
      </w:docPartPr>
      <w:docPartBody>
        <w:p w:rsidR="00A102B4" w:rsidRDefault="00FA4E68">
          <w:r w:rsidRPr="003B1654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E68"/>
    <w:rsid w:val="00097DFE"/>
    <w:rsid w:val="001930D1"/>
    <w:rsid w:val="0036524A"/>
    <w:rsid w:val="003C4CF9"/>
    <w:rsid w:val="00667011"/>
    <w:rsid w:val="00963216"/>
    <w:rsid w:val="00A102B4"/>
    <w:rsid w:val="00E1484B"/>
    <w:rsid w:val="00E37EFD"/>
    <w:rsid w:val="00FA4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A4E6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67A83DDB</Template>
  <TotalTime>1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Allan Mahler</dc:creator>
  <cp:keywords/>
  <dc:description/>
  <cp:lastModifiedBy>Evans, Matthew</cp:lastModifiedBy>
  <cp:revision>5</cp:revision>
  <dcterms:created xsi:type="dcterms:W3CDTF">2019-09-30T13:34:00Z</dcterms:created>
  <dcterms:modified xsi:type="dcterms:W3CDTF">2019-09-30T13:39:00Z</dcterms:modified>
</cp:coreProperties>
</file>