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14F4C" w14:textId="77777777" w:rsidR="00B85376" w:rsidRDefault="00D46A0F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DCC0894" wp14:editId="676DCFA4">
                <wp:simplePos x="0" y="0"/>
                <wp:positionH relativeFrom="margin">
                  <wp:posOffset>-691515</wp:posOffset>
                </wp:positionH>
                <wp:positionV relativeFrom="paragraph">
                  <wp:posOffset>5452110</wp:posOffset>
                </wp:positionV>
                <wp:extent cx="7503160" cy="3028950"/>
                <wp:effectExtent l="0" t="0" r="2540" b="0"/>
                <wp:wrapNone/>
                <wp:docPr id="210884985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03160" cy="302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812673" w14:textId="77777777" w:rsidR="00BF245E" w:rsidRPr="002552B0" w:rsidRDefault="00BF245E" w:rsidP="00D46A0F">
                            <w:pPr>
                              <w:pStyle w:val="DateDepartment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552B0">
                              <w:rPr>
                                <w:sz w:val="32"/>
                                <w:szCs w:val="32"/>
                              </w:rPr>
                              <w:t xml:space="preserve">A thesis submitted in partial fulfilment of the requirements for the degree of </w:t>
                            </w:r>
                          </w:p>
                          <w:p w14:paraId="5766F2C8" w14:textId="31A27E7E" w:rsidR="00DE2FA6" w:rsidRPr="002552B0" w:rsidRDefault="00BF245E" w:rsidP="00D46A0F">
                            <w:pPr>
                              <w:pStyle w:val="DateDepartment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552B0">
                              <w:rPr>
                                <w:sz w:val="32"/>
                                <w:szCs w:val="32"/>
                              </w:rPr>
                              <w:t>[Full name of qualification for which the thesis is submitted e.g</w:t>
                            </w:r>
                            <w:r w:rsidR="00C42703" w:rsidRPr="002552B0">
                              <w:rPr>
                                <w:sz w:val="32"/>
                                <w:szCs w:val="32"/>
                              </w:rPr>
                              <w:t>.</w:t>
                            </w:r>
                            <w:r w:rsidRPr="002552B0">
                              <w:rPr>
                                <w:sz w:val="32"/>
                                <w:szCs w:val="32"/>
                              </w:rPr>
                              <w:t xml:space="preserve"> Doctor of Philosophy in Physics]</w:t>
                            </w:r>
                          </w:p>
                          <w:p w14:paraId="4AB91A2B" w14:textId="77777777" w:rsidR="00BF245E" w:rsidRPr="002552B0" w:rsidRDefault="00BF245E" w:rsidP="00D46A0F">
                            <w:pPr>
                              <w:pStyle w:val="DateDepartment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65A3A19" w14:textId="65AE3EDB" w:rsidR="00BF245E" w:rsidRPr="002552B0" w:rsidRDefault="00BF245E" w:rsidP="00D46A0F">
                            <w:pPr>
                              <w:pStyle w:val="DateDepartment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552B0">
                              <w:rPr>
                                <w:sz w:val="32"/>
                                <w:szCs w:val="32"/>
                              </w:rPr>
                              <w:t>[Name of University and academic department e.g. University of Warwick, Department of Physics]</w:t>
                            </w:r>
                          </w:p>
                          <w:p w14:paraId="01F3F654" w14:textId="77777777" w:rsidR="00BF245E" w:rsidRPr="002552B0" w:rsidRDefault="00BF245E" w:rsidP="00D46A0F">
                            <w:pPr>
                              <w:pStyle w:val="DateDepartment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31D900D" w14:textId="64BB4A1A" w:rsidR="00BF245E" w:rsidRPr="002552B0" w:rsidRDefault="00BF245E" w:rsidP="00D46A0F">
                            <w:pPr>
                              <w:pStyle w:val="DateDepartment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552B0">
                              <w:rPr>
                                <w:sz w:val="32"/>
                                <w:szCs w:val="32"/>
                              </w:rPr>
                              <w:t>[Month and year of submission (or resubmission) e.g. January 2025]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CC08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4.45pt;margin-top:429.3pt;width:590.8pt;height:238.5pt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" fillcolor="white [3201]" stroked="f" strokeweight=".5pt">
                <v:textbox inset="0,0,0,0">
                  <w:txbxContent>
                    <w:p w14:paraId="3F812673" w14:textId="77777777" w:rsidR="00BF245E" w:rsidRPr="002552B0" w:rsidRDefault="00BF245E" w:rsidP="00D46A0F">
                      <w:pPr>
                        <w:pStyle w:val="DateDepartment"/>
                        <w:jc w:val="center"/>
                        <w:rPr>
                          <w:sz w:val="32"/>
                          <w:szCs w:val="32"/>
                        </w:rPr>
                      </w:pPr>
                      <w:r w:rsidRPr="002552B0">
                        <w:rPr>
                          <w:sz w:val="32"/>
                          <w:szCs w:val="32"/>
                        </w:rPr>
                        <w:t xml:space="preserve">A thesis submitted in partial fulfilment of the requirements for the degree of </w:t>
                      </w:r>
                    </w:p>
                    <w:p w14:paraId="5766F2C8" w14:textId="31A27E7E" w:rsidR="00DE2FA6" w:rsidRPr="002552B0" w:rsidRDefault="00BF245E" w:rsidP="00D46A0F">
                      <w:pPr>
                        <w:pStyle w:val="DateDepartment"/>
                        <w:jc w:val="center"/>
                        <w:rPr>
                          <w:sz w:val="32"/>
                          <w:szCs w:val="32"/>
                        </w:rPr>
                      </w:pPr>
                      <w:r w:rsidRPr="002552B0">
                        <w:rPr>
                          <w:sz w:val="32"/>
                          <w:szCs w:val="32"/>
                        </w:rPr>
                        <w:t>[Full name of qualification for which the thesis is submitted e.g</w:t>
                      </w:r>
                      <w:r w:rsidR="00C42703" w:rsidRPr="002552B0">
                        <w:rPr>
                          <w:sz w:val="32"/>
                          <w:szCs w:val="32"/>
                        </w:rPr>
                        <w:t>.</w:t>
                      </w:r>
                      <w:r w:rsidRPr="002552B0">
                        <w:rPr>
                          <w:sz w:val="32"/>
                          <w:szCs w:val="32"/>
                        </w:rPr>
                        <w:t xml:space="preserve"> Doctor of Philosophy in Physics]</w:t>
                      </w:r>
                    </w:p>
                    <w:p w14:paraId="4AB91A2B" w14:textId="77777777" w:rsidR="00BF245E" w:rsidRPr="002552B0" w:rsidRDefault="00BF245E" w:rsidP="00D46A0F">
                      <w:pPr>
                        <w:pStyle w:val="DateDepartment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65A3A19" w14:textId="65AE3EDB" w:rsidR="00BF245E" w:rsidRPr="002552B0" w:rsidRDefault="00BF245E" w:rsidP="00D46A0F">
                      <w:pPr>
                        <w:pStyle w:val="DateDepartment"/>
                        <w:jc w:val="center"/>
                        <w:rPr>
                          <w:sz w:val="32"/>
                          <w:szCs w:val="32"/>
                        </w:rPr>
                      </w:pPr>
                      <w:r w:rsidRPr="002552B0">
                        <w:rPr>
                          <w:sz w:val="32"/>
                          <w:szCs w:val="32"/>
                        </w:rPr>
                        <w:t>[Name of University and academic department e.g. University of Warwick, Department of Physics]</w:t>
                      </w:r>
                    </w:p>
                    <w:p w14:paraId="01F3F654" w14:textId="77777777" w:rsidR="00BF245E" w:rsidRPr="002552B0" w:rsidRDefault="00BF245E" w:rsidP="00D46A0F">
                      <w:pPr>
                        <w:pStyle w:val="DateDepartment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631D900D" w14:textId="64BB4A1A" w:rsidR="00BF245E" w:rsidRPr="002552B0" w:rsidRDefault="00BF245E" w:rsidP="00D46A0F">
                      <w:pPr>
                        <w:pStyle w:val="DateDepartment"/>
                        <w:jc w:val="center"/>
                        <w:rPr>
                          <w:sz w:val="32"/>
                          <w:szCs w:val="32"/>
                        </w:rPr>
                      </w:pPr>
                      <w:r w:rsidRPr="002552B0">
                        <w:rPr>
                          <w:sz w:val="32"/>
                          <w:szCs w:val="32"/>
                        </w:rPr>
                        <w:t>[Month and year of submission (or resubmission) e.g. January 2025]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D76EF6" wp14:editId="47C8A723">
                <wp:simplePos x="0" y="0"/>
                <wp:positionH relativeFrom="margin">
                  <wp:posOffset>-688340</wp:posOffset>
                </wp:positionH>
                <wp:positionV relativeFrom="paragraph">
                  <wp:posOffset>3582341</wp:posOffset>
                </wp:positionV>
                <wp:extent cx="7503795" cy="1717040"/>
                <wp:effectExtent l="0" t="0" r="1905" b="0"/>
                <wp:wrapNone/>
                <wp:docPr id="194587544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03795" cy="1717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F5E7AE" w14:textId="3904684F" w:rsidR="00C457AB" w:rsidRPr="002106B8" w:rsidRDefault="00C42703" w:rsidP="002106B8">
                            <w:pPr>
                              <w:pStyle w:val="NameofThesisandNameofStudent"/>
                            </w:pPr>
                            <w:r>
                              <w:t>[</w:t>
                            </w:r>
                            <w:r w:rsidR="00C457AB" w:rsidRPr="002106B8">
                              <w:t xml:space="preserve">Name of Thesis </w:t>
                            </w:r>
                            <w:r w:rsidR="00DE2FA6" w:rsidRPr="002106B8">
                              <w:t xml:space="preserve">goes here </w:t>
                            </w:r>
                            <w:r w:rsidR="00C457AB" w:rsidRPr="002106B8">
                              <w:t>across two</w:t>
                            </w:r>
                            <w:r w:rsidR="00DE2FA6" w:rsidRPr="002106B8">
                              <w:br/>
                            </w:r>
                            <w:r w:rsidR="00C457AB" w:rsidRPr="002106B8">
                              <w:t>or</w:t>
                            </w:r>
                            <w:r w:rsidR="00DE2FA6" w:rsidRPr="002106B8">
                              <w:t xml:space="preserve"> </w:t>
                            </w:r>
                            <w:r w:rsidR="00C457AB" w:rsidRPr="002106B8">
                              <w:t>three lines depending on length</w:t>
                            </w:r>
                            <w:r>
                              <w:t>]</w:t>
                            </w:r>
                          </w:p>
                          <w:p w14:paraId="45C5B01D" w14:textId="77777777" w:rsidR="00DE2FA6" w:rsidRPr="002106B8" w:rsidRDefault="00DE2FA6" w:rsidP="002106B8">
                            <w:pPr>
                              <w:pStyle w:val="byseparator"/>
                            </w:pPr>
                            <w:r w:rsidRPr="002106B8">
                              <w:t>by</w:t>
                            </w:r>
                          </w:p>
                          <w:p w14:paraId="4C022153" w14:textId="37AE37E1" w:rsidR="00C457AB" w:rsidRPr="002106B8" w:rsidRDefault="00C42703" w:rsidP="002106B8">
                            <w:pPr>
                              <w:pStyle w:val="NameofThesisandNameofStudent"/>
                            </w:pPr>
                            <w:r>
                              <w:t>[</w:t>
                            </w:r>
                            <w:r w:rsidR="00DE2FA6" w:rsidRPr="002106B8">
                              <w:t>First Name Surname</w:t>
                            </w:r>
                            <w: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76EF6" id="_x0000_s1027" type="#_x0000_t202" style="position:absolute;margin-left:-54.2pt;margin-top:282.05pt;width:590.85pt;height:135.2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" fillcolor="white [3201]" stroked="f" strokeweight=".5pt">
                <v:textbox inset="0,0,0,0">
                  <w:txbxContent>
                    <w:p w14:paraId="05F5E7AE" w14:textId="3904684F" w:rsidR="00C457AB" w:rsidRPr="002106B8" w:rsidRDefault="00C42703" w:rsidP="002106B8">
                      <w:pPr>
                        <w:pStyle w:val="NameofThesisandNameofStudent"/>
                      </w:pPr>
                      <w:r>
                        <w:t>[</w:t>
                      </w:r>
                      <w:r w:rsidR="00C457AB" w:rsidRPr="002106B8">
                        <w:t xml:space="preserve">Name of Thesis </w:t>
                      </w:r>
                      <w:r w:rsidR="00DE2FA6" w:rsidRPr="002106B8">
                        <w:t xml:space="preserve">goes here </w:t>
                      </w:r>
                      <w:r w:rsidR="00C457AB" w:rsidRPr="002106B8">
                        <w:t>across two</w:t>
                      </w:r>
                      <w:r w:rsidR="00DE2FA6" w:rsidRPr="002106B8">
                        <w:br/>
                      </w:r>
                      <w:r w:rsidR="00C457AB" w:rsidRPr="002106B8">
                        <w:t>or</w:t>
                      </w:r>
                      <w:r w:rsidR="00DE2FA6" w:rsidRPr="002106B8">
                        <w:t xml:space="preserve"> </w:t>
                      </w:r>
                      <w:r w:rsidR="00C457AB" w:rsidRPr="002106B8">
                        <w:t>three lines depending on length</w:t>
                      </w:r>
                      <w:r>
                        <w:t>]</w:t>
                      </w:r>
                    </w:p>
                    <w:p w14:paraId="45C5B01D" w14:textId="77777777" w:rsidR="00DE2FA6" w:rsidRPr="002106B8" w:rsidRDefault="00DE2FA6" w:rsidP="002106B8">
                      <w:pPr>
                        <w:pStyle w:val="byseparator"/>
                      </w:pPr>
                      <w:r w:rsidRPr="002106B8">
                        <w:t>by</w:t>
                      </w:r>
                    </w:p>
                    <w:p w14:paraId="4C022153" w14:textId="37AE37E1" w:rsidR="00C457AB" w:rsidRPr="002106B8" w:rsidRDefault="00C42703" w:rsidP="002106B8">
                      <w:pPr>
                        <w:pStyle w:val="NameofThesisandNameofStudent"/>
                      </w:pPr>
                      <w:r>
                        <w:t>[</w:t>
                      </w:r>
                      <w:r w:rsidR="00DE2FA6" w:rsidRPr="002106B8">
                        <w:t>First Name Surname</w:t>
                      </w:r>
                      <w:r>
                        <w:t>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softHyphen/>
      </w:r>
      <w:r>
        <w:softHyphen/>
      </w:r>
    </w:p>
    <w:sectPr w:rsidR="00B85376" w:rsidSect="00D46A0F">
      <w:headerReference w:type="default" r:id="rId9"/>
      <w:footerReference w:type="default" r:id="rId10"/>
      <w:pgSz w:w="11906" w:h="16838"/>
      <w:pgMar w:top="1134" w:right="1134" w:bottom="1134" w:left="1134" w:header="709" w:footer="19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F35EA" w14:textId="77777777" w:rsidR="00BF245E" w:rsidRDefault="00BF245E" w:rsidP="00456241">
      <w:pPr>
        <w:spacing w:after="0" w:line="240" w:lineRule="auto"/>
      </w:pPr>
      <w:r>
        <w:separator/>
      </w:r>
    </w:p>
  </w:endnote>
  <w:endnote w:type="continuationSeparator" w:id="0">
    <w:p w14:paraId="526CB522" w14:textId="77777777" w:rsidR="00BF245E" w:rsidRDefault="00BF245E" w:rsidP="00456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38850" w14:textId="3852542B" w:rsidR="00D46A0F" w:rsidRDefault="00070BF5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973C5DE" wp14:editId="19B058C0">
          <wp:simplePos x="0" y="0"/>
          <wp:positionH relativeFrom="margin">
            <wp:align>center</wp:align>
          </wp:positionH>
          <wp:positionV relativeFrom="paragraph">
            <wp:posOffset>175260</wp:posOffset>
          </wp:positionV>
          <wp:extent cx="2437765" cy="702945"/>
          <wp:effectExtent l="0" t="0" r="635" b="1905"/>
          <wp:wrapTight wrapText="bothSides">
            <wp:wrapPolygon edited="0">
              <wp:start x="0" y="0"/>
              <wp:lineTo x="0" y="16976"/>
              <wp:lineTo x="4051" y="19317"/>
              <wp:lineTo x="4051" y="19902"/>
              <wp:lineTo x="16879" y="21073"/>
              <wp:lineTo x="18061" y="21073"/>
              <wp:lineTo x="21437" y="19902"/>
              <wp:lineTo x="21437" y="11122"/>
              <wp:lineTo x="20762" y="9951"/>
              <wp:lineTo x="19918" y="9951"/>
              <wp:lineTo x="21437" y="7610"/>
              <wp:lineTo x="21268" y="0"/>
              <wp:lineTo x="0" y="0"/>
            </wp:wrapPolygon>
          </wp:wrapTight>
          <wp:docPr id="1227057942" name="Picture 2" descr="A black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7057942" name="Picture 2" descr="A black text on a black background&#10;&#10;AI-generated content may be incorrect."/>
                  <pic:cNvPicPr/>
                </pic:nvPicPr>
                <pic:blipFill rotWithShape="1">
                  <a:blip r:embed="rId1"/>
                  <a:srcRect l="11631" t="26739" r="11235" b="24902"/>
                  <a:stretch>
                    <a:fillRect/>
                  </a:stretch>
                </pic:blipFill>
                <pic:spPr bwMode="auto">
                  <a:xfrm>
                    <a:off x="0" y="0"/>
                    <a:ext cx="2437765" cy="702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82B58" w14:textId="77777777" w:rsidR="00BF245E" w:rsidRDefault="00BF245E" w:rsidP="00456241">
      <w:pPr>
        <w:spacing w:after="0" w:line="240" w:lineRule="auto"/>
      </w:pPr>
      <w:r>
        <w:separator/>
      </w:r>
    </w:p>
  </w:footnote>
  <w:footnote w:type="continuationSeparator" w:id="0">
    <w:p w14:paraId="1915E515" w14:textId="77777777" w:rsidR="00BF245E" w:rsidRDefault="00BF245E" w:rsidP="00456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6C55F" w14:textId="77777777" w:rsidR="00DA071E" w:rsidRDefault="00DA071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8EC24E" wp14:editId="4EC0FC28">
          <wp:simplePos x="0" y="0"/>
          <wp:positionH relativeFrom="margin">
            <wp:posOffset>2442210</wp:posOffset>
          </wp:positionH>
          <wp:positionV relativeFrom="margin">
            <wp:posOffset>3810</wp:posOffset>
          </wp:positionV>
          <wp:extent cx="1260000" cy="1762963"/>
          <wp:effectExtent l="0" t="0" r="0" b="2540"/>
          <wp:wrapNone/>
          <wp:docPr id="21427157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271579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60000" cy="17629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45E"/>
    <w:rsid w:val="00070BF5"/>
    <w:rsid w:val="000B79E4"/>
    <w:rsid w:val="001A7726"/>
    <w:rsid w:val="002106B8"/>
    <w:rsid w:val="002552B0"/>
    <w:rsid w:val="00262025"/>
    <w:rsid w:val="002F3F68"/>
    <w:rsid w:val="00334050"/>
    <w:rsid w:val="004220C2"/>
    <w:rsid w:val="00456241"/>
    <w:rsid w:val="00494C0A"/>
    <w:rsid w:val="004C08AE"/>
    <w:rsid w:val="00580907"/>
    <w:rsid w:val="008847F3"/>
    <w:rsid w:val="008A555D"/>
    <w:rsid w:val="009D4FCB"/>
    <w:rsid w:val="00A32B9C"/>
    <w:rsid w:val="00B2358F"/>
    <w:rsid w:val="00B85376"/>
    <w:rsid w:val="00BF245E"/>
    <w:rsid w:val="00C42703"/>
    <w:rsid w:val="00C457AB"/>
    <w:rsid w:val="00C568CC"/>
    <w:rsid w:val="00D46A0F"/>
    <w:rsid w:val="00DA071E"/>
    <w:rsid w:val="00DE2FA6"/>
    <w:rsid w:val="00DF5892"/>
    <w:rsid w:val="00E41746"/>
    <w:rsid w:val="00EC2C69"/>
    <w:rsid w:val="00F50773"/>
    <w:rsid w:val="00FC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1B37E9"/>
  <w15:docId w15:val="{C4550AF4-8753-4D8E-8466-1432D6AA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62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241"/>
  </w:style>
  <w:style w:type="paragraph" w:styleId="Footer">
    <w:name w:val="footer"/>
    <w:basedOn w:val="Normal"/>
    <w:link w:val="FooterChar"/>
    <w:uiPriority w:val="99"/>
    <w:unhideWhenUsed/>
    <w:rsid w:val="004562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241"/>
  </w:style>
  <w:style w:type="paragraph" w:customStyle="1" w:styleId="NameofThesisandNameofStudent">
    <w:name w:val="Name of Thesis and Name of Student"/>
    <w:basedOn w:val="Normal"/>
    <w:qFormat/>
    <w:rsid w:val="002106B8"/>
    <w:pPr>
      <w:jc w:val="center"/>
    </w:pPr>
    <w:rPr>
      <w:rFonts w:ascii="Calibri" w:hAnsi="Calibri" w:cs="Calibri"/>
      <w:sz w:val="40"/>
      <w:szCs w:val="40"/>
    </w:rPr>
  </w:style>
  <w:style w:type="paragraph" w:customStyle="1" w:styleId="DateDepartment">
    <w:name w:val="Date/Department"/>
    <w:basedOn w:val="Normal"/>
    <w:qFormat/>
    <w:rsid w:val="009D4FCB"/>
    <w:rPr>
      <w:rFonts w:ascii="Calibri" w:hAnsi="Calibri" w:cs="Calibri"/>
      <w:sz w:val="28"/>
      <w:szCs w:val="28"/>
    </w:rPr>
  </w:style>
  <w:style w:type="paragraph" w:customStyle="1" w:styleId="TheUniversityofWarwick">
    <w:name w:val="The University of Warwick"/>
    <w:basedOn w:val="Normal"/>
    <w:qFormat/>
    <w:rsid w:val="009D4FCB"/>
    <w:rPr>
      <w:rFonts w:ascii="Calibri" w:hAnsi="Calibri" w:cs="Calibri"/>
      <w:caps/>
      <w:sz w:val="36"/>
      <w:szCs w:val="36"/>
    </w:rPr>
  </w:style>
  <w:style w:type="paragraph" w:customStyle="1" w:styleId="byseparator">
    <w:name w:val="'by' separator"/>
    <w:basedOn w:val="Normal"/>
    <w:qFormat/>
    <w:rsid w:val="002106B8"/>
    <w:pPr>
      <w:jc w:val="center"/>
    </w:pPr>
    <w:rPr>
      <w:rFonts w:ascii="Calibri" w:hAnsi="Calibri" w:cs="Calibri"/>
      <w:i/>
      <w:i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slak\Downloads\brand_portal_template_thesis_cover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8BF2393C4EA04AB7F96C5D4020735B" ma:contentTypeVersion="14" ma:contentTypeDescription="Create a new document." ma:contentTypeScope="" ma:versionID="42a30d9cbca3924387bef3bf69eaa7c9">
  <xsd:schema xmlns:xsd="http://www.w3.org/2001/XMLSchema" xmlns:xs="http://www.w3.org/2001/XMLSchema" xmlns:p="http://schemas.microsoft.com/office/2006/metadata/properties" xmlns:ns2="2457cae1-bbb3-49df-91d0-3eeeba63d323" xmlns:ns3="ef19808f-d5e4-40cd-93fa-31b8700ee2cf" targetNamespace="http://schemas.microsoft.com/office/2006/metadata/properties" ma:root="true" ma:fieldsID="f7ba673e26b3dbf0eaaa6d510e659d75" ns2:_="" ns3:_="">
    <xsd:import namespace="2457cae1-bbb3-49df-91d0-3eeeba63d323"/>
    <xsd:import namespace="ef19808f-d5e4-40cd-93fa-31b8700ee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7cae1-bbb3-49df-91d0-3eeeba63d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9808f-d5e4-40cd-93fa-31b8700ee2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d093c4e-51e7-44f8-921c-27a14d3f10ee}" ma:internalName="TaxCatchAll" ma:showField="CatchAllData" ma:web="ef19808f-d5e4-40cd-93fa-31b8700ee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57cae1-bbb3-49df-91d0-3eeeba63d323">
      <Terms xmlns="http://schemas.microsoft.com/office/infopath/2007/PartnerControls"/>
    </lcf76f155ced4ddcb4097134ff3c332f>
    <TaxCatchAll xmlns="ef19808f-d5e4-40cd-93fa-31b8700ee2cf" xsi:nil="true"/>
  </documentManagement>
</p:properties>
</file>

<file path=customXml/itemProps1.xml><?xml version="1.0" encoding="utf-8"?>
<ds:datastoreItem xmlns:ds="http://schemas.openxmlformats.org/officeDocument/2006/customXml" ds:itemID="{9DD7DCB9-3109-4EF6-8906-80ECC2400F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346CAE-0581-4DFA-B236-7E0A44EDE0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57cae1-bbb3-49df-91d0-3eeeba63d323"/>
    <ds:schemaRef ds:uri="ef19808f-d5e4-40cd-93fa-31b8700ee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67B613-E502-4773-A78F-28D3AFEE460C}">
  <ds:schemaRefs>
    <ds:schemaRef ds:uri="http://schemas.microsoft.com/office/2006/metadata/properties"/>
    <ds:schemaRef ds:uri="http://schemas.microsoft.com/office/infopath/2007/PartnerControls"/>
    <ds:schemaRef ds:uri="2457cae1-bbb3-49df-91d0-3eeeba63d323"/>
    <ds:schemaRef ds:uri="ef19808f-d5e4-40cd-93fa-31b8700ee2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brand_portal_template_thesis_cover (3)</Template>
  <TotalTime>14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Larard, Laura</dc:creator>
  <cp:keywords/>
  <dc:description/>
  <cp:lastModifiedBy>Vipond, Rebecca</cp:lastModifiedBy>
  <cp:revision>3</cp:revision>
  <cp:lastPrinted>2023-08-09T08:41:00Z</cp:lastPrinted>
  <dcterms:created xsi:type="dcterms:W3CDTF">2025-01-15T14:52:00Z</dcterms:created>
  <dcterms:modified xsi:type="dcterms:W3CDTF">2025-06-27T11:02:00Z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0x010100138BF2393C4EA04AB7F96C5D4020735B</vt:lpwstr>
  </property>
</Properties>
</file>