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CFA" w:rsidRDefault="00F03B3D" w:rsidP="00F03B3D">
      <w:pPr>
        <w:jc w:val="center"/>
        <w:rPr>
          <w:b/>
          <w:sz w:val="40"/>
          <w:szCs w:val="40"/>
        </w:rPr>
      </w:pPr>
      <w:r w:rsidRPr="00F03B3D">
        <w:rPr>
          <w:b/>
          <w:sz w:val="40"/>
          <w:szCs w:val="40"/>
        </w:rPr>
        <w:t xml:space="preserve">Checklist for </w:t>
      </w:r>
      <w:r w:rsidR="00B46F53">
        <w:rPr>
          <w:b/>
          <w:sz w:val="40"/>
          <w:szCs w:val="40"/>
        </w:rPr>
        <w:t>PGR Examinations</w:t>
      </w:r>
    </w:p>
    <w:p w:rsidR="00A56CFA" w:rsidRPr="002C2BDD" w:rsidRDefault="00A56CFA" w:rsidP="00A56CFA">
      <w:pPr>
        <w:rPr>
          <w:b/>
          <w:sz w:val="24"/>
          <w:szCs w:val="24"/>
        </w:rPr>
      </w:pPr>
      <w:r w:rsidRPr="002C2BDD">
        <w:rPr>
          <w:b/>
          <w:sz w:val="24"/>
          <w:szCs w:val="24"/>
        </w:rPr>
        <w:t>Student: …</w:t>
      </w:r>
      <w:r w:rsidR="002C2BDD">
        <w:rPr>
          <w:b/>
          <w:sz w:val="24"/>
          <w:szCs w:val="24"/>
        </w:rPr>
        <w:t>…….</w:t>
      </w:r>
      <w:r w:rsidRPr="002C2BDD">
        <w:rPr>
          <w:b/>
          <w:sz w:val="24"/>
          <w:szCs w:val="24"/>
        </w:rPr>
        <w:t>……………………………………………………………………………………………</w:t>
      </w:r>
      <w:r w:rsidR="002C2BDD">
        <w:rPr>
          <w:b/>
          <w:sz w:val="24"/>
          <w:szCs w:val="24"/>
        </w:rPr>
        <w:t>……………………</w:t>
      </w:r>
      <w:r w:rsidR="00E96C85">
        <w:rPr>
          <w:b/>
          <w:sz w:val="24"/>
          <w:szCs w:val="24"/>
        </w:rPr>
        <w:t>.</w:t>
      </w:r>
    </w:p>
    <w:p w:rsidR="00A56CFA" w:rsidRPr="002C2BDD" w:rsidRDefault="00A56CFA" w:rsidP="00A56CFA">
      <w:pPr>
        <w:rPr>
          <w:b/>
          <w:sz w:val="24"/>
          <w:szCs w:val="24"/>
        </w:rPr>
      </w:pPr>
      <w:r w:rsidRPr="002C2BDD">
        <w:rPr>
          <w:b/>
          <w:sz w:val="24"/>
          <w:szCs w:val="24"/>
        </w:rPr>
        <w:t>Supervisor: …………………………………………………………………………………………………</w:t>
      </w:r>
      <w:r w:rsidR="002C2BDD">
        <w:rPr>
          <w:b/>
          <w:sz w:val="24"/>
          <w:szCs w:val="24"/>
        </w:rPr>
        <w:t>……………………</w:t>
      </w:r>
      <w:r w:rsidR="00E96C85">
        <w:rPr>
          <w:b/>
          <w:sz w:val="24"/>
          <w:szCs w:val="24"/>
        </w:rPr>
        <w:t>.</w:t>
      </w:r>
    </w:p>
    <w:p w:rsidR="00A56CFA" w:rsidRPr="002C2BDD" w:rsidRDefault="00A56CFA" w:rsidP="00A56CFA">
      <w:pPr>
        <w:rPr>
          <w:b/>
          <w:sz w:val="24"/>
          <w:szCs w:val="24"/>
        </w:rPr>
      </w:pPr>
      <w:r w:rsidRPr="002C2BDD">
        <w:rPr>
          <w:b/>
          <w:sz w:val="24"/>
          <w:szCs w:val="24"/>
        </w:rPr>
        <w:t>Internal Examiner: ……………………………………………………………………</w:t>
      </w:r>
      <w:r w:rsidR="002C2BDD">
        <w:rPr>
          <w:b/>
          <w:sz w:val="24"/>
          <w:szCs w:val="24"/>
        </w:rPr>
        <w:t>……………………</w:t>
      </w:r>
      <w:r w:rsidR="008E4834">
        <w:rPr>
          <w:b/>
          <w:sz w:val="24"/>
          <w:szCs w:val="24"/>
        </w:rPr>
        <w:t>…………………</w:t>
      </w:r>
    </w:p>
    <w:p w:rsidR="00A56CFA" w:rsidRDefault="00A56CFA" w:rsidP="00A56CFA">
      <w:pPr>
        <w:rPr>
          <w:b/>
          <w:sz w:val="24"/>
          <w:szCs w:val="24"/>
        </w:rPr>
      </w:pPr>
      <w:r w:rsidRPr="002C2BDD">
        <w:rPr>
          <w:b/>
          <w:sz w:val="24"/>
          <w:szCs w:val="24"/>
        </w:rPr>
        <w:t>External Examiner ……………………………………………………………………………………</w:t>
      </w:r>
      <w:r w:rsidR="002C2BDD">
        <w:rPr>
          <w:b/>
          <w:sz w:val="24"/>
          <w:szCs w:val="24"/>
        </w:rPr>
        <w:t>…...</w:t>
      </w:r>
      <w:r w:rsidR="00E96C85">
        <w:rPr>
          <w:b/>
          <w:sz w:val="24"/>
          <w:szCs w:val="24"/>
        </w:rPr>
        <w:t>...................</w:t>
      </w:r>
    </w:p>
    <w:p w:rsidR="008E4834" w:rsidRDefault="006E1D19" w:rsidP="00A56C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Examination Advisor </w:t>
      </w:r>
      <w:r w:rsidR="008E4834">
        <w:rPr>
          <w:b/>
          <w:sz w:val="24"/>
          <w:szCs w:val="24"/>
        </w:rPr>
        <w:t>………………………………………………………………………………………</w:t>
      </w:r>
      <w:r>
        <w:rPr>
          <w:b/>
          <w:sz w:val="24"/>
          <w:szCs w:val="24"/>
        </w:rPr>
        <w:t>………………..</w:t>
      </w:r>
    </w:p>
    <w:p w:rsidR="008E4834" w:rsidRDefault="008E4834" w:rsidP="00A56CFA">
      <w:pPr>
        <w:rPr>
          <w:b/>
          <w:sz w:val="28"/>
          <w:szCs w:val="28"/>
        </w:rPr>
      </w:pPr>
      <w:r>
        <w:rPr>
          <w:b/>
          <w:sz w:val="28"/>
          <w:szCs w:val="28"/>
        </w:rPr>
        <w:t>Before Submission</w:t>
      </w:r>
    </w:p>
    <w:p w:rsidR="008E4834" w:rsidRDefault="008E4834" w:rsidP="008E4834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CA54FBB" wp14:editId="2CF09D30">
                <wp:simplePos x="0" y="0"/>
                <wp:positionH relativeFrom="column">
                  <wp:posOffset>5057775</wp:posOffset>
                </wp:positionH>
                <wp:positionV relativeFrom="paragraph">
                  <wp:posOffset>55245</wp:posOffset>
                </wp:positionV>
                <wp:extent cx="609600" cy="200025"/>
                <wp:effectExtent l="0" t="0" r="19050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4ADDF4" id="Rectangle 2" o:spid="_x0000_s1026" style="position:absolute;margin-left:398.25pt;margin-top:4.35pt;width:48pt;height:15.7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" fillcolor="white [3212]" strokecolor="black [3213]" strokeweight="1pt"/>
            </w:pict>
          </mc:Fallback>
        </mc:AlternateContent>
      </w:r>
      <w:r w:rsidR="000A4CF5">
        <w:t>‘</w:t>
      </w:r>
      <w:r>
        <w:t>Notification of Examiners for Research Degrees</w:t>
      </w:r>
      <w:r w:rsidR="000A4CF5">
        <w:t>’</w:t>
      </w:r>
      <w:r>
        <w:t xml:space="preserve"> form completed and forwarded</w:t>
      </w:r>
      <w:r>
        <w:tab/>
      </w:r>
      <w:r>
        <w:tab/>
      </w:r>
    </w:p>
    <w:p w:rsidR="008E4834" w:rsidRDefault="008E4834" w:rsidP="008E4834">
      <w:pPr>
        <w:spacing w:after="0"/>
      </w:pPr>
      <w:r>
        <w:t xml:space="preserve">to the </w:t>
      </w:r>
      <w:r w:rsidR="00A84327">
        <w:t>Doctoral College</w:t>
      </w:r>
      <w:r>
        <w:t xml:space="preserve">, </w:t>
      </w:r>
      <w:r w:rsidR="006E1D19">
        <w:t>at least</w:t>
      </w:r>
      <w:r>
        <w:t xml:space="preserve"> </w:t>
      </w:r>
      <w:r w:rsidRPr="00C87091">
        <w:rPr>
          <w:b/>
        </w:rPr>
        <w:t>1 month</w:t>
      </w:r>
      <w:r>
        <w:t xml:space="preserve"> before submission </w:t>
      </w:r>
    </w:p>
    <w:p w:rsidR="008E4834" w:rsidRDefault="008E4834" w:rsidP="008E4834">
      <w:pPr>
        <w:spacing w:after="0"/>
      </w:pPr>
    </w:p>
    <w:p w:rsidR="008E4834" w:rsidRPr="008E4834" w:rsidRDefault="008E4834" w:rsidP="008E4834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5CB15A1" wp14:editId="7B097722">
                <wp:simplePos x="0" y="0"/>
                <wp:positionH relativeFrom="column">
                  <wp:posOffset>5057775</wp:posOffset>
                </wp:positionH>
                <wp:positionV relativeFrom="paragraph">
                  <wp:posOffset>7620</wp:posOffset>
                </wp:positionV>
                <wp:extent cx="609600" cy="200025"/>
                <wp:effectExtent l="0" t="0" r="19050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09FC69" id="Rectangle 3" o:spid="_x0000_s1026" style="position:absolute;margin-left:398.25pt;margin-top:.6pt;width:48pt;height:15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" fillcolor="white [3212]" strokecolor="black [3213]" strokeweight="1pt"/>
            </w:pict>
          </mc:Fallback>
        </mc:AlternateContent>
      </w:r>
      <w:r>
        <w:t xml:space="preserve">Receipt of confirmation from the </w:t>
      </w:r>
      <w:r w:rsidR="006154E1">
        <w:t>Doctoral College</w:t>
      </w:r>
      <w:r w:rsidR="006154E1">
        <w:t xml:space="preserve"> </w:t>
      </w:r>
      <w:r>
        <w:t xml:space="preserve">that examiners have been approved   </w:t>
      </w:r>
    </w:p>
    <w:p w:rsidR="008E4834" w:rsidRDefault="008E4834" w:rsidP="00F03B3D"/>
    <w:p w:rsidR="00BE2F4D" w:rsidRPr="00BE2F4D" w:rsidRDefault="00BE2F4D" w:rsidP="00F03B3D">
      <w:r>
        <w:t>Date thesis submitted</w:t>
      </w:r>
      <w:r>
        <w:tab/>
        <w:t>………/…………/………</w:t>
      </w:r>
      <w:r w:rsidRPr="00A56CFA">
        <w:tab/>
      </w:r>
      <w:r w:rsidR="009C563C">
        <w:t>(date available from ‘RDE’ screen)</w:t>
      </w:r>
    </w:p>
    <w:p w:rsidR="00F03B3D" w:rsidRDefault="00B46F53" w:rsidP="00F03B3D">
      <w:pPr>
        <w:rPr>
          <w:b/>
          <w:sz w:val="28"/>
          <w:szCs w:val="28"/>
        </w:rPr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C55A7" wp14:editId="00DEBCB7">
                <wp:simplePos x="0" y="0"/>
                <wp:positionH relativeFrom="column">
                  <wp:posOffset>5057775</wp:posOffset>
                </wp:positionH>
                <wp:positionV relativeFrom="paragraph">
                  <wp:posOffset>280670</wp:posOffset>
                </wp:positionV>
                <wp:extent cx="609600" cy="20002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3BB38B" id="Rectangle 1" o:spid="_x0000_s1026" style="position:absolute;margin-left:398.25pt;margin-top:22.1pt;width:48pt;height:1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" fillcolor="white [3212]" strokecolor="black [3213]" strokeweight="1pt"/>
            </w:pict>
          </mc:Fallback>
        </mc:AlternateContent>
      </w:r>
      <w:r w:rsidR="00F03B3D">
        <w:rPr>
          <w:b/>
          <w:sz w:val="28"/>
          <w:szCs w:val="28"/>
        </w:rPr>
        <w:t>Before the viva</w:t>
      </w:r>
    </w:p>
    <w:p w:rsidR="00F03B3D" w:rsidRPr="00A56CFA" w:rsidRDefault="002C2BDD" w:rsidP="00F03B3D"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FA722C" wp14:editId="51FAFCF1">
                <wp:simplePos x="0" y="0"/>
                <wp:positionH relativeFrom="column">
                  <wp:posOffset>5057775</wp:posOffset>
                </wp:positionH>
                <wp:positionV relativeFrom="paragraph">
                  <wp:posOffset>494665</wp:posOffset>
                </wp:positionV>
                <wp:extent cx="609600" cy="200025"/>
                <wp:effectExtent l="0" t="0" r="19050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B7421F" id="Rectangle 13" o:spid="_x0000_s1026" style="position:absolute;margin-left:398.25pt;margin-top:38.95pt;width:48pt;height:15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" fillcolor="white [3212]" strokecolor="black [3213]" strokeweight="1pt"/>
            </w:pict>
          </mc:Fallback>
        </mc:AlternateContent>
      </w:r>
      <w:r w:rsidR="00F03B3D" w:rsidRPr="00A56CFA">
        <w:t>Agree date</w:t>
      </w:r>
      <w:r w:rsidR="006E1D19">
        <w:t xml:space="preserve"> of viva with all parties</w:t>
      </w:r>
      <w:r w:rsidR="00B3220F" w:rsidRPr="00A56CFA">
        <w:tab/>
      </w:r>
      <w:r w:rsidR="00B3220F" w:rsidRPr="00A56CFA">
        <w:tab/>
      </w:r>
      <w:r>
        <w:t>………/…………/………</w:t>
      </w:r>
      <w:r w:rsidR="00B3220F" w:rsidRPr="00A56CFA">
        <w:tab/>
      </w:r>
      <w:r w:rsidR="00B3220F" w:rsidRPr="00A56CFA">
        <w:tab/>
      </w:r>
      <w:r w:rsidR="00B3220F" w:rsidRPr="00A56CFA">
        <w:tab/>
      </w:r>
      <w:r w:rsidR="00B3220F" w:rsidRPr="00A56CFA">
        <w:tab/>
      </w:r>
      <w:r w:rsidR="00B3220F" w:rsidRPr="00A56CFA">
        <w:tab/>
      </w:r>
    </w:p>
    <w:p w:rsidR="00F03B3D" w:rsidRPr="005C659B" w:rsidRDefault="00F03B3D" w:rsidP="00F03B3D">
      <w:pPr>
        <w:rPr>
          <w:b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  <w:r w:rsidRPr="00A56CFA">
        <w:t>Book venue/room</w:t>
      </w:r>
      <w:r w:rsidR="00B46F53">
        <w:t>/car parking space</w:t>
      </w:r>
      <w:r w:rsidR="00E91BDC" w:rsidRPr="005C659B">
        <w:rPr>
          <w:b/>
        </w:rPr>
        <w:tab/>
      </w:r>
      <w:r w:rsidR="00E91BDC" w:rsidRPr="005C659B">
        <w:rPr>
          <w:b/>
        </w:rPr>
        <w:tab/>
      </w:r>
      <w:r w:rsidR="00E91BDC" w:rsidRPr="005C659B">
        <w:rPr>
          <w:b/>
        </w:rPr>
        <w:tab/>
      </w:r>
      <w:r w:rsidR="00E91BDC" w:rsidRPr="005C659B">
        <w:rPr>
          <w:b/>
        </w:rPr>
        <w:tab/>
      </w:r>
    </w:p>
    <w:p w:rsidR="00F03B3D" w:rsidRPr="00A56CFA" w:rsidRDefault="002C2BDD" w:rsidP="005C659B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4C691A1" wp14:editId="70CD8C6D">
                <wp:simplePos x="0" y="0"/>
                <wp:positionH relativeFrom="column">
                  <wp:posOffset>5057775</wp:posOffset>
                </wp:positionH>
                <wp:positionV relativeFrom="paragraph">
                  <wp:posOffset>114935</wp:posOffset>
                </wp:positionV>
                <wp:extent cx="609600" cy="200025"/>
                <wp:effectExtent l="0" t="0" r="19050" b="2857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99DB41A" id="Rectangle 14" o:spid="_x0000_s1026" style="position:absolute;margin-left:398.25pt;margin-top:9.05pt;width:48pt;height:15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" fillcolor="white [3212]" strokecolor="black [3213]" strokeweight="1pt"/>
            </w:pict>
          </mc:Fallback>
        </mc:AlternateContent>
      </w:r>
      <w:r w:rsidR="00B46F53">
        <w:t xml:space="preserve">Arrange </w:t>
      </w:r>
      <w:r w:rsidR="00F03B3D" w:rsidRPr="00A56CFA">
        <w:t>refreshments</w:t>
      </w:r>
      <w:r w:rsidR="00B46F53">
        <w:t>/lunch/dinner/accommodation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03B3D" w:rsidRPr="005C659B" w:rsidRDefault="00F03B3D" w:rsidP="005C659B">
      <w:pPr>
        <w:spacing w:after="0"/>
        <w:rPr>
          <w:b/>
        </w:rPr>
      </w:pPr>
      <w:r w:rsidRPr="00A56CFA">
        <w:t xml:space="preserve"> (</w:t>
      </w:r>
      <w:r w:rsidR="000A4CF5">
        <w:t xml:space="preserve">* </w:t>
      </w:r>
      <w:r w:rsidRPr="00A56CFA">
        <w:t xml:space="preserve">obtain cost code from the </w:t>
      </w:r>
      <w:r w:rsidR="006154E1">
        <w:t>Doctoral College</w:t>
      </w:r>
      <w:r w:rsidR="000A4CF5">
        <w:t xml:space="preserve">, </w:t>
      </w:r>
      <w:r w:rsidRPr="00A56CFA">
        <w:t>if applicable)</w:t>
      </w:r>
      <w:r w:rsidR="00E91BDC" w:rsidRPr="00A56CFA">
        <w:tab/>
      </w:r>
      <w:r w:rsidR="00E91BDC" w:rsidRPr="005C659B">
        <w:rPr>
          <w:b/>
        </w:rPr>
        <w:tab/>
      </w:r>
      <w:r w:rsidR="00E91BDC" w:rsidRPr="005C659B">
        <w:rPr>
          <w:b/>
        </w:rPr>
        <w:tab/>
      </w:r>
      <w:r w:rsidR="00E91BDC" w:rsidRPr="005C659B">
        <w:rPr>
          <w:b/>
        </w:rPr>
        <w:tab/>
      </w:r>
    </w:p>
    <w:p w:rsidR="00F03B3D" w:rsidRPr="005C659B" w:rsidRDefault="00F03B3D" w:rsidP="00F03B3D">
      <w:pPr>
        <w:spacing w:after="0"/>
        <w:rPr>
          <w:b/>
        </w:rPr>
      </w:pPr>
    </w:p>
    <w:p w:rsidR="004F5E16" w:rsidRPr="00A56CFA" w:rsidRDefault="002C2BDD" w:rsidP="004F5E16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91219E" wp14:editId="12C37328">
                <wp:simplePos x="0" y="0"/>
                <wp:positionH relativeFrom="column">
                  <wp:posOffset>5057775</wp:posOffset>
                </wp:positionH>
                <wp:positionV relativeFrom="paragraph">
                  <wp:posOffset>176530</wp:posOffset>
                </wp:positionV>
                <wp:extent cx="609600" cy="200025"/>
                <wp:effectExtent l="0" t="0" r="19050" b="2857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8C73DF" id="Rectangle 16" o:spid="_x0000_s1026" style="position:absolute;margin-left:398.25pt;margin-top:13.9pt;width:48pt;height:15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" fillcolor="white [3212]" strokecolor="black [3213]" strokeweight="1pt"/>
            </w:pict>
          </mc:Fallback>
        </mc:AlternateContent>
      </w:r>
      <w:r w:rsidR="00F03B3D" w:rsidRPr="00A56CFA">
        <w:t>Advise external examiner of ar</w:t>
      </w:r>
      <w:r w:rsidR="004F5E16">
        <w:t>rangements and remind to bring</w:t>
      </w:r>
    </w:p>
    <w:p w:rsidR="00F03B3D" w:rsidRPr="00A56CFA" w:rsidRDefault="00F03B3D" w:rsidP="002C2BDD">
      <w:pPr>
        <w:spacing w:after="0"/>
      </w:pPr>
      <w:r w:rsidRPr="00A56CFA">
        <w:t>the Independent Report (if not already submitted)</w:t>
      </w:r>
      <w:r w:rsidR="002C2BDD">
        <w:tab/>
      </w:r>
      <w:r w:rsidR="002C2BDD">
        <w:tab/>
      </w:r>
      <w:r w:rsidR="002C2BDD">
        <w:tab/>
      </w:r>
      <w:r w:rsidR="002C2BDD">
        <w:tab/>
      </w:r>
      <w:r w:rsidR="002C2BDD">
        <w:tab/>
      </w:r>
    </w:p>
    <w:p w:rsidR="00B46F53" w:rsidRDefault="00B46F53" w:rsidP="00F03B3D"/>
    <w:p w:rsidR="00B46F53" w:rsidRPr="00B46F53" w:rsidRDefault="00B46F53" w:rsidP="00F03B3D"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F258751" wp14:editId="0DC51AB3">
                <wp:simplePos x="0" y="0"/>
                <wp:positionH relativeFrom="column">
                  <wp:posOffset>5057775</wp:posOffset>
                </wp:positionH>
                <wp:positionV relativeFrom="paragraph">
                  <wp:posOffset>22860</wp:posOffset>
                </wp:positionV>
                <wp:extent cx="609600" cy="200025"/>
                <wp:effectExtent l="0" t="0" r="19050" b="2857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4C57DC" id="Rectangle 7" o:spid="_x0000_s1026" style="position:absolute;margin-left:398.25pt;margin-top:1.8pt;width:48pt;height:15.7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" fillcolor="white [3212]" strokecolor="black [3213]" strokeweight="1pt"/>
            </w:pict>
          </mc:Fallback>
        </mc:AlternateContent>
      </w:r>
      <w:r w:rsidR="006E1D19">
        <w:t>Confirm arrangements with the student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F53" w:rsidRPr="00B46F53" w:rsidRDefault="00B46F53" w:rsidP="00F03B3D"/>
    <w:p w:rsidR="00F03B3D" w:rsidRPr="005C659B" w:rsidRDefault="00F03B3D" w:rsidP="00F03B3D">
      <w:pPr>
        <w:rPr>
          <w:b/>
          <w:sz w:val="28"/>
          <w:szCs w:val="28"/>
        </w:rPr>
      </w:pPr>
      <w:r w:rsidRPr="005C659B">
        <w:rPr>
          <w:b/>
          <w:sz w:val="28"/>
          <w:szCs w:val="28"/>
        </w:rPr>
        <w:t>Day of the viva</w:t>
      </w:r>
    </w:p>
    <w:p w:rsidR="00F03B3D" w:rsidRPr="00A56CFA" w:rsidRDefault="00E91BDC" w:rsidP="00F03B3D">
      <w:r w:rsidRPr="00A56CFA">
        <w:tab/>
      </w:r>
      <w:r w:rsidRPr="00A56CFA">
        <w:tab/>
      </w:r>
      <w:r w:rsidRPr="00A56CFA">
        <w:tab/>
      </w:r>
      <w:r w:rsidRPr="00A56CFA">
        <w:tab/>
      </w:r>
      <w:r w:rsidRPr="00A56CFA">
        <w:tab/>
      </w:r>
      <w:r w:rsidRPr="00A56CFA">
        <w:tab/>
      </w:r>
    </w:p>
    <w:p w:rsidR="004F5E16" w:rsidRDefault="004F5E16" w:rsidP="00B3220F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0BD5AA" wp14:editId="2210B5CC">
                <wp:simplePos x="0" y="0"/>
                <wp:positionH relativeFrom="column">
                  <wp:posOffset>5010150</wp:posOffset>
                </wp:positionH>
                <wp:positionV relativeFrom="paragraph">
                  <wp:posOffset>32385</wp:posOffset>
                </wp:positionV>
                <wp:extent cx="609600" cy="200025"/>
                <wp:effectExtent l="0" t="0" r="19050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550E1F" id="Rectangle 19" o:spid="_x0000_s1026" style="position:absolute;margin-left:394.5pt;margin-top:2.55pt;width:48pt;height:15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" fillcolor="white [3212]" strokecolor="black [3213]" strokeweight="1pt"/>
            </w:pict>
          </mc:Fallback>
        </mc:AlternateContent>
      </w:r>
      <w:r>
        <w:t xml:space="preserve">Remind external examiner to complete and return expenses claim form </w:t>
      </w:r>
      <w:r w:rsidR="00E91BDC" w:rsidRPr="00A56CFA">
        <w:tab/>
      </w:r>
      <w:r>
        <w:t>along</w:t>
      </w:r>
    </w:p>
    <w:p w:rsidR="00F03B3D" w:rsidRPr="004F5E16" w:rsidRDefault="004F5E16" w:rsidP="00B3220F">
      <w:pPr>
        <w:spacing w:after="0"/>
      </w:pPr>
      <w:r>
        <w:t xml:space="preserve">with receipts to the </w:t>
      </w:r>
      <w:r w:rsidR="006154E1">
        <w:t>Doctoral College</w:t>
      </w:r>
      <w:r w:rsidR="006154E1">
        <w:t>.</w:t>
      </w:r>
      <w:r w:rsidR="00E91BDC" w:rsidRPr="00A56CFA">
        <w:tab/>
      </w:r>
      <w:r w:rsidR="00E91BDC" w:rsidRPr="00A56CFA">
        <w:tab/>
      </w:r>
      <w:r w:rsidR="00E91BDC" w:rsidRPr="00A56CFA">
        <w:tab/>
      </w:r>
      <w:r w:rsidR="00E91BDC" w:rsidRPr="00A56CFA">
        <w:tab/>
      </w:r>
      <w:r w:rsidR="00E91BDC" w:rsidRPr="00A56CFA">
        <w:tab/>
      </w:r>
      <w:r w:rsidR="005C659B" w:rsidRPr="005C659B">
        <w:rPr>
          <w:b/>
        </w:rPr>
        <w:tab/>
      </w:r>
      <w:r w:rsidR="005C659B" w:rsidRPr="005C659B">
        <w:rPr>
          <w:b/>
        </w:rPr>
        <w:tab/>
      </w:r>
      <w:r w:rsidR="005C659B" w:rsidRPr="005C659B">
        <w:rPr>
          <w:b/>
        </w:rPr>
        <w:tab/>
      </w:r>
    </w:p>
    <w:p w:rsidR="00B3220F" w:rsidRDefault="00B3220F" w:rsidP="00F03B3D">
      <w:pPr>
        <w:rPr>
          <w:b/>
        </w:rPr>
      </w:pPr>
    </w:p>
    <w:p w:rsidR="000A4CF5" w:rsidRDefault="00BE2F4D" w:rsidP="000A4CF5">
      <w:pPr>
        <w:rPr>
          <w:b/>
        </w:rPr>
      </w:pPr>
      <w:r w:rsidRPr="00BE2F4D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F4D177F" wp14:editId="3B8B3EED">
                <wp:simplePos x="0" y="0"/>
                <wp:positionH relativeFrom="column">
                  <wp:posOffset>4224655</wp:posOffset>
                </wp:positionH>
                <wp:positionV relativeFrom="paragraph">
                  <wp:posOffset>800735</wp:posOffset>
                </wp:positionV>
                <wp:extent cx="2374265" cy="140398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2F4D" w:rsidRPr="00BE2F4D" w:rsidRDefault="00BE2F4D" w:rsidP="00BE2F4D">
                            <w:pPr>
                              <w:ind w:left="1440" w:firstLine="720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BE2F4D">
                              <w:rPr>
                                <w:b/>
                                <w:sz w:val="28"/>
                                <w:szCs w:val="28"/>
                              </w:rPr>
                              <w:t>PTO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4D177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32.65pt;margin-top:63.05pt;width:186.95pt;height:110.55pt;z-index:2516920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" stroked="f">
                <v:textbox style="mso-fit-shape-to-text:t">
                  <w:txbxContent>
                    <w:p w:rsidR="00BE2F4D" w:rsidRPr="00BE2F4D" w:rsidRDefault="00BE2F4D" w:rsidP="00BE2F4D">
                      <w:pPr>
                        <w:ind w:left="1440" w:firstLine="720"/>
                        <w:rPr>
                          <w:b/>
                          <w:sz w:val="28"/>
                          <w:szCs w:val="28"/>
                        </w:rPr>
                      </w:pPr>
                      <w:r w:rsidRPr="00BE2F4D">
                        <w:rPr>
                          <w:b/>
                          <w:sz w:val="28"/>
                          <w:szCs w:val="28"/>
                        </w:rPr>
                        <w:t>PTO</w:t>
                      </w:r>
                    </w:p>
                  </w:txbxContent>
                </v:textbox>
              </v:shape>
            </w:pict>
          </mc:Fallback>
        </mc:AlternateContent>
      </w:r>
      <w:r w:rsidR="000A4CF5">
        <w:rPr>
          <w:b/>
        </w:rPr>
        <w:t xml:space="preserve"> *  </w:t>
      </w:r>
      <w:r w:rsidR="000A4CF5" w:rsidRPr="00BC2B52">
        <w:rPr>
          <w:b/>
        </w:rPr>
        <w:t xml:space="preserve">Please Note:  The </w:t>
      </w:r>
      <w:r w:rsidR="006154E1" w:rsidRPr="006154E1">
        <w:rPr>
          <w:b/>
        </w:rPr>
        <w:t>Doctoral College</w:t>
      </w:r>
      <w:r w:rsidR="006154E1">
        <w:t xml:space="preserve"> </w:t>
      </w:r>
      <w:r w:rsidR="000A4CF5" w:rsidRPr="00BC2B52">
        <w:rPr>
          <w:b/>
        </w:rPr>
        <w:t>will only pay total expenses up to £300, and within the foll</w:t>
      </w:r>
      <w:r w:rsidR="00223104">
        <w:rPr>
          <w:b/>
        </w:rPr>
        <w:t>owing allowances:   Lunch £14</w:t>
      </w:r>
      <w:r w:rsidR="004F5E16">
        <w:rPr>
          <w:b/>
        </w:rPr>
        <w:t>.00</w:t>
      </w:r>
      <w:r w:rsidR="00223104">
        <w:rPr>
          <w:b/>
        </w:rPr>
        <w:t>, Dinner £25</w:t>
      </w:r>
      <w:r w:rsidR="000A4CF5" w:rsidRPr="00BC2B52">
        <w:rPr>
          <w:b/>
        </w:rPr>
        <w:t>.</w:t>
      </w:r>
      <w:r w:rsidR="00223104">
        <w:rPr>
          <w:b/>
        </w:rPr>
        <w:t>00, Overnight Accommodation £120</w:t>
      </w:r>
      <w:r w:rsidR="000A4CF5" w:rsidRPr="00BC2B52">
        <w:rPr>
          <w:b/>
        </w:rPr>
        <w:t xml:space="preserve">.00 per night. </w:t>
      </w:r>
      <w:r w:rsidR="00223104">
        <w:rPr>
          <w:b/>
        </w:rPr>
        <w:t xml:space="preserve"> (Allowances correct for 2018</w:t>
      </w:r>
      <w:r w:rsidR="000A4CF5">
        <w:rPr>
          <w:b/>
        </w:rPr>
        <w:t>/201</w:t>
      </w:r>
      <w:r w:rsidR="00223104">
        <w:rPr>
          <w:b/>
        </w:rPr>
        <w:t>9</w:t>
      </w:r>
      <w:r w:rsidR="000A4CF5">
        <w:rPr>
          <w:b/>
        </w:rPr>
        <w:t>).</w:t>
      </w:r>
    </w:p>
    <w:p w:rsidR="004F5E16" w:rsidRPr="00BC2B52" w:rsidRDefault="00C87091" w:rsidP="000A4CF5">
      <w:pPr>
        <w:rPr>
          <w:b/>
        </w:rPr>
      </w:pPr>
      <w:r w:rsidRPr="00CC33CE">
        <w:rPr>
          <w:b/>
          <w:noProof/>
          <w:sz w:val="40"/>
          <w:szCs w:val="40"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3D69098" wp14:editId="2975D902">
                <wp:simplePos x="0" y="0"/>
                <wp:positionH relativeFrom="column">
                  <wp:posOffset>-342901</wp:posOffset>
                </wp:positionH>
                <wp:positionV relativeFrom="paragraph">
                  <wp:posOffset>360045</wp:posOffset>
                </wp:positionV>
                <wp:extent cx="1590675" cy="371475"/>
                <wp:effectExtent l="0" t="0" r="9525" b="9525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33CE" w:rsidRDefault="006154E1">
                            <w:r>
                              <w:t>Version September 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D69098" id="_x0000_s1027" type="#_x0000_t202" style="position:absolute;margin-left:-27pt;margin-top:28.35pt;width:125.25pt;height:29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" stroked="f">
                <v:textbox>
                  <w:txbxContent>
                    <w:p w:rsidR="00CC33CE" w:rsidRDefault="006154E1">
                      <w:r>
                        <w:t>Version September 19</w:t>
                      </w:r>
                    </w:p>
                  </w:txbxContent>
                </v:textbox>
              </v:shape>
            </w:pict>
          </mc:Fallback>
        </mc:AlternateContent>
      </w:r>
    </w:p>
    <w:p w:rsidR="008E4834" w:rsidRDefault="008E4834" w:rsidP="00F03B3D">
      <w:pPr>
        <w:rPr>
          <w:b/>
          <w:sz w:val="28"/>
          <w:szCs w:val="28"/>
        </w:rPr>
      </w:pPr>
    </w:p>
    <w:p w:rsidR="004F5E16" w:rsidRDefault="004F5E16" w:rsidP="00F03B3D">
      <w:pPr>
        <w:rPr>
          <w:b/>
          <w:sz w:val="28"/>
          <w:szCs w:val="28"/>
        </w:rPr>
      </w:pPr>
    </w:p>
    <w:p w:rsidR="00F03B3D" w:rsidRPr="00F03B3D" w:rsidRDefault="002C2BDD" w:rsidP="00F03B3D">
      <w:pPr>
        <w:rPr>
          <w:b/>
          <w:sz w:val="28"/>
          <w:szCs w:val="28"/>
        </w:rPr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6F97878" wp14:editId="7B8F542E">
                <wp:simplePos x="0" y="0"/>
                <wp:positionH relativeFrom="column">
                  <wp:posOffset>5105400</wp:posOffset>
                </wp:positionH>
                <wp:positionV relativeFrom="paragraph">
                  <wp:posOffset>300355</wp:posOffset>
                </wp:positionV>
                <wp:extent cx="609600" cy="200025"/>
                <wp:effectExtent l="0" t="0" r="19050" b="2857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CE5C2C" id="Rectangle 20" o:spid="_x0000_s1026" style="position:absolute;margin-left:402pt;margin-top:23.65pt;width:48pt;height:15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" fillcolor="white [3212]" strokecolor="black [3213]" strokeweight="1pt"/>
            </w:pict>
          </mc:Fallback>
        </mc:AlternateContent>
      </w:r>
      <w:r w:rsidR="00F03B3D">
        <w:rPr>
          <w:b/>
          <w:sz w:val="28"/>
          <w:szCs w:val="28"/>
        </w:rPr>
        <w:t>Post viva</w:t>
      </w:r>
    </w:p>
    <w:p w:rsidR="00F03B3D" w:rsidRDefault="004F5E16" w:rsidP="00B3220F"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371CD1C" wp14:editId="7FD69185">
                <wp:simplePos x="0" y="0"/>
                <wp:positionH relativeFrom="column">
                  <wp:posOffset>5105400</wp:posOffset>
                </wp:positionH>
                <wp:positionV relativeFrom="paragraph">
                  <wp:posOffset>267335</wp:posOffset>
                </wp:positionV>
                <wp:extent cx="609600" cy="200025"/>
                <wp:effectExtent l="0" t="0" r="19050" b="28575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2716A4" id="Rectangle 22" o:spid="_x0000_s1026" style="position:absolute;margin-left:402pt;margin-top:21.05pt;width:48pt;height:15.7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" fillcolor="white [3212]" strokecolor="black [3213]" strokeweight="1pt"/>
            </w:pict>
          </mc:Fallback>
        </mc:AlternateContent>
      </w:r>
      <w:r w:rsidR="00A56CFA">
        <w:t xml:space="preserve">Forward Joint Report to the </w:t>
      </w:r>
      <w:r w:rsidR="006154E1">
        <w:t>Doctoral College</w:t>
      </w:r>
      <w:r w:rsidR="00A56CFA">
        <w:tab/>
      </w:r>
      <w:r w:rsidR="00A56CFA">
        <w:tab/>
      </w:r>
      <w:r w:rsidR="00A56CFA">
        <w:tab/>
      </w:r>
      <w:r w:rsidR="00A56CFA">
        <w:tab/>
      </w:r>
      <w:r w:rsidR="00A56CFA">
        <w:tab/>
      </w:r>
      <w:r w:rsidR="00A56CFA">
        <w:tab/>
      </w:r>
    </w:p>
    <w:p w:rsidR="000A4CF5" w:rsidRDefault="000A4CF5" w:rsidP="004F5E16">
      <w:pPr>
        <w:spacing w:after="0"/>
      </w:pPr>
      <w:r>
        <w:t xml:space="preserve">Forward </w:t>
      </w:r>
      <w:r w:rsidR="004F5E16">
        <w:t xml:space="preserve">any external expense claim forms received to the </w:t>
      </w:r>
      <w:r w:rsidR="006154E1">
        <w:t>Doctoral College</w:t>
      </w:r>
    </w:p>
    <w:p w:rsidR="000A4CF5" w:rsidRDefault="000A4CF5" w:rsidP="000A4CF5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8A6B98B" wp14:editId="1F28E283">
                <wp:simplePos x="0" y="0"/>
                <wp:positionH relativeFrom="column">
                  <wp:posOffset>5105400</wp:posOffset>
                </wp:positionH>
                <wp:positionV relativeFrom="paragraph">
                  <wp:posOffset>153670</wp:posOffset>
                </wp:positionV>
                <wp:extent cx="609600" cy="200025"/>
                <wp:effectExtent l="0" t="0" r="19050" b="285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2C1C87" id="Rectangle 6" o:spid="_x0000_s1026" style="position:absolute;margin-left:402pt;margin-top:12.1pt;width:48pt;height:15.7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" fillcolor="white [3212]" strokecolor="black [3213]" strokeweight="1pt"/>
            </w:pict>
          </mc:Fallback>
        </mc:AlternateContent>
      </w:r>
    </w:p>
    <w:p w:rsidR="00A56CFA" w:rsidRDefault="002C2BDD" w:rsidP="00B3220F">
      <w:r>
        <w:t xml:space="preserve">Forward any Warwick Conferences </w:t>
      </w:r>
      <w:r w:rsidR="00B46F53">
        <w:t>invoices to</w:t>
      </w:r>
      <w:r>
        <w:t xml:space="preserve"> the </w:t>
      </w:r>
      <w:r w:rsidR="006154E1">
        <w:t>Doctoral College</w:t>
      </w:r>
      <w:r w:rsidR="00A56CFA">
        <w:tab/>
      </w:r>
      <w:r w:rsidR="00A56CFA">
        <w:tab/>
      </w:r>
      <w:r w:rsidR="000A4CF5">
        <w:tab/>
      </w:r>
    </w:p>
    <w:p w:rsidR="00A56CFA" w:rsidRDefault="000A4CF5" w:rsidP="000A4CF5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A08972B" wp14:editId="669C330C">
                <wp:simplePos x="0" y="0"/>
                <wp:positionH relativeFrom="column">
                  <wp:posOffset>5105400</wp:posOffset>
                </wp:positionH>
                <wp:positionV relativeFrom="paragraph">
                  <wp:posOffset>97155</wp:posOffset>
                </wp:positionV>
                <wp:extent cx="609600" cy="200025"/>
                <wp:effectExtent l="0" t="0" r="19050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852CE9" id="Rectangle 4" o:spid="_x0000_s1026" style="position:absolute;margin-left:402pt;margin-top:7.65pt;width:48pt;height:15.7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" fillcolor="white [3212]" strokecolor="black [3213]" strokeweight="1pt"/>
            </w:pict>
          </mc:Fallback>
        </mc:AlternateContent>
      </w:r>
      <w:r>
        <w:t xml:space="preserve">Diarise to ensure that minor corrections are received and approval is forwarded to the </w:t>
      </w:r>
      <w:r>
        <w:tab/>
      </w:r>
    </w:p>
    <w:p w:rsidR="000A4CF5" w:rsidRDefault="006154E1" w:rsidP="000A4CF5">
      <w:pPr>
        <w:spacing w:after="0"/>
      </w:pPr>
      <w:r>
        <w:t>Doctoral College</w:t>
      </w:r>
      <w:r>
        <w:t xml:space="preserve"> </w:t>
      </w:r>
      <w:bookmarkStart w:id="0" w:name="_GoBack"/>
      <w:bookmarkEnd w:id="0"/>
      <w:r w:rsidR="000A4CF5">
        <w:t>(if applicable)</w:t>
      </w:r>
    </w:p>
    <w:p w:rsidR="000A4CF5" w:rsidRDefault="000A4CF5" w:rsidP="000A4CF5">
      <w:pPr>
        <w:spacing w:after="0"/>
      </w:pPr>
    </w:p>
    <w:p w:rsidR="00CC33CE" w:rsidRDefault="000A4CF5" w:rsidP="000A4CF5">
      <w:pPr>
        <w:spacing w:after="0"/>
      </w:pPr>
      <w:r w:rsidRPr="00A56CFA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25D6440" wp14:editId="03DBD14E">
                <wp:simplePos x="0" y="0"/>
                <wp:positionH relativeFrom="column">
                  <wp:posOffset>5105400</wp:posOffset>
                </wp:positionH>
                <wp:positionV relativeFrom="paragraph">
                  <wp:posOffset>23495</wp:posOffset>
                </wp:positionV>
                <wp:extent cx="609600" cy="200025"/>
                <wp:effectExtent l="0" t="0" r="19050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CC79CB" id="Rectangle 5" o:spid="_x0000_s1026" style="position:absolute;margin-left:402pt;margin-top:1.85pt;width:48pt;height:15.7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" fillcolor="white [3212]" strokecolor="black [3213]" strokeweight="1pt"/>
            </w:pict>
          </mc:Fallback>
        </mc:AlternateContent>
      </w:r>
      <w:r>
        <w:t>Diarise to ensure thesis is resubmitted within agreed timescales (if applicable)</w:t>
      </w:r>
      <w:r>
        <w:tab/>
      </w:r>
      <w:r>
        <w:tab/>
      </w:r>
      <w:r>
        <w:tab/>
      </w:r>
    </w:p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Pr="00CC33CE" w:rsidRDefault="00CC33CE" w:rsidP="00CC33CE"/>
    <w:p w:rsidR="00CC33CE" w:rsidRDefault="00CC33CE" w:rsidP="00CC33CE"/>
    <w:p w:rsidR="000A4CF5" w:rsidRPr="00CC33CE" w:rsidRDefault="00CC33CE" w:rsidP="00CC33CE">
      <w:r w:rsidRPr="00CC33CE">
        <w:rPr>
          <w:b/>
          <w:noProof/>
          <w:sz w:val="40"/>
          <w:szCs w:val="40"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459CC05" wp14:editId="03F4A0AE">
                <wp:simplePos x="0" y="0"/>
                <wp:positionH relativeFrom="column">
                  <wp:posOffset>-190500</wp:posOffset>
                </wp:positionH>
                <wp:positionV relativeFrom="paragraph">
                  <wp:posOffset>2887345</wp:posOffset>
                </wp:positionV>
                <wp:extent cx="1600200" cy="371475"/>
                <wp:effectExtent l="0" t="0" r="0" b="9525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33CE" w:rsidRDefault="006154E1" w:rsidP="00CC33CE">
                            <w:r>
                              <w:t>Version September 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59CC05" id="_x0000_s1028" type="#_x0000_t202" style="position:absolute;margin-left:-15pt;margin-top:227.35pt;width:126pt;height:29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" stroked="f">
                <v:textbox>
                  <w:txbxContent>
                    <w:p w:rsidR="00CC33CE" w:rsidRDefault="006154E1" w:rsidP="00CC33CE">
                      <w:r>
                        <w:t>Version September 19</w:t>
                      </w:r>
                    </w:p>
                  </w:txbxContent>
                </v:textbox>
              </v:shape>
            </w:pict>
          </mc:Fallback>
        </mc:AlternateContent>
      </w:r>
    </w:p>
    <w:sectPr w:rsidR="000A4CF5" w:rsidRPr="00CC33CE" w:rsidSect="00A56CFA">
      <w:pgSz w:w="11906" w:h="16838"/>
      <w:pgMar w:top="426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13BF" w:rsidRDefault="00CD13BF" w:rsidP="00BE2F4D">
      <w:pPr>
        <w:spacing w:after="0" w:line="240" w:lineRule="auto"/>
      </w:pPr>
      <w:r>
        <w:separator/>
      </w:r>
    </w:p>
  </w:endnote>
  <w:endnote w:type="continuationSeparator" w:id="0">
    <w:p w:rsidR="00CD13BF" w:rsidRDefault="00CD13BF" w:rsidP="00BE2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13BF" w:rsidRDefault="00CD13BF" w:rsidP="00BE2F4D">
      <w:pPr>
        <w:spacing w:after="0" w:line="240" w:lineRule="auto"/>
      </w:pPr>
      <w:r>
        <w:separator/>
      </w:r>
    </w:p>
  </w:footnote>
  <w:footnote w:type="continuationSeparator" w:id="0">
    <w:p w:rsidR="00CD13BF" w:rsidRDefault="00CD13BF" w:rsidP="00BE2F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B3D"/>
    <w:rsid w:val="000A4CF5"/>
    <w:rsid w:val="00223104"/>
    <w:rsid w:val="002903D0"/>
    <w:rsid w:val="002C2BDD"/>
    <w:rsid w:val="002F1A7E"/>
    <w:rsid w:val="004F5E16"/>
    <w:rsid w:val="005C659B"/>
    <w:rsid w:val="006154E1"/>
    <w:rsid w:val="006A202E"/>
    <w:rsid w:val="006E1D19"/>
    <w:rsid w:val="008E4834"/>
    <w:rsid w:val="009C563C"/>
    <w:rsid w:val="00A56CFA"/>
    <w:rsid w:val="00A84327"/>
    <w:rsid w:val="00B3220F"/>
    <w:rsid w:val="00B46F53"/>
    <w:rsid w:val="00BC2B52"/>
    <w:rsid w:val="00BE2F4D"/>
    <w:rsid w:val="00C87091"/>
    <w:rsid w:val="00CC33CE"/>
    <w:rsid w:val="00CD13BF"/>
    <w:rsid w:val="00D53414"/>
    <w:rsid w:val="00E12359"/>
    <w:rsid w:val="00E91BDC"/>
    <w:rsid w:val="00E96C85"/>
    <w:rsid w:val="00F03B3D"/>
    <w:rsid w:val="00F41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EB533"/>
  <w15:docId w15:val="{ADA73B9E-54E0-4D22-A399-4E617ED80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C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322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220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4CF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E2F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2F4D"/>
  </w:style>
  <w:style w:type="paragraph" w:styleId="Footer">
    <w:name w:val="footer"/>
    <w:basedOn w:val="Normal"/>
    <w:link w:val="FooterChar"/>
    <w:uiPriority w:val="99"/>
    <w:unhideWhenUsed/>
    <w:rsid w:val="00BE2F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2F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92463FD</Template>
  <TotalTime>1</TotalTime>
  <Pages>2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Bostock</dc:creator>
  <cp:keywords/>
  <dc:description/>
  <cp:lastModifiedBy>Horton, Tracy</cp:lastModifiedBy>
  <cp:revision>3</cp:revision>
  <cp:lastPrinted>2012-01-18T16:22:00Z</cp:lastPrinted>
  <dcterms:created xsi:type="dcterms:W3CDTF">2019-09-10T15:47:00Z</dcterms:created>
  <dcterms:modified xsi:type="dcterms:W3CDTF">2019-09-10T15:48:00Z</dcterms:modified>
</cp:coreProperties>
</file>