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BD2" w:rsidRPr="00E122ED" w:rsidRDefault="00ED4AF4" w:rsidP="00E122ED">
      <w:pPr>
        <w:jc w:val="center"/>
        <w:rPr>
          <w:b/>
        </w:rPr>
      </w:pPr>
      <w:bookmarkStart w:id="0" w:name="_GoBack"/>
      <w:bookmarkEnd w:id="0"/>
      <w:r>
        <w:rPr>
          <w:b/>
        </w:rPr>
        <w:t>Application Form</w:t>
      </w:r>
    </w:p>
    <w:p w:rsidR="00E122ED" w:rsidRPr="00E122ED" w:rsidRDefault="00E122ED">
      <w:pPr>
        <w:rPr>
          <w:u w:val="single"/>
        </w:rPr>
      </w:pPr>
      <w:r w:rsidRPr="00E122ED">
        <w:rPr>
          <w:u w:val="single"/>
        </w:rPr>
        <w:t>Personal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E122ED" w:rsidTr="00E122ED">
        <w:tc>
          <w:tcPr>
            <w:tcW w:w="2122" w:type="dxa"/>
            <w:shd w:val="clear" w:color="auto" w:fill="F2F2F2" w:themeFill="background1" w:themeFillShade="F2"/>
          </w:tcPr>
          <w:p w:rsidR="00E122ED" w:rsidRPr="00921515" w:rsidRDefault="00E122ED">
            <w:pPr>
              <w:rPr>
                <w:b/>
              </w:rPr>
            </w:pPr>
            <w:r w:rsidRPr="00921515">
              <w:rPr>
                <w:b/>
              </w:rPr>
              <w:t>First Name</w:t>
            </w:r>
          </w:p>
        </w:tc>
        <w:tc>
          <w:tcPr>
            <w:tcW w:w="6894" w:type="dxa"/>
          </w:tcPr>
          <w:p w:rsidR="00E122ED" w:rsidRDefault="00E122ED"/>
        </w:tc>
      </w:tr>
      <w:tr w:rsidR="00E122ED" w:rsidTr="00E122ED">
        <w:tc>
          <w:tcPr>
            <w:tcW w:w="2122" w:type="dxa"/>
            <w:shd w:val="clear" w:color="auto" w:fill="F2F2F2" w:themeFill="background1" w:themeFillShade="F2"/>
          </w:tcPr>
          <w:p w:rsidR="00E122ED" w:rsidRPr="00921515" w:rsidRDefault="00E122ED">
            <w:pPr>
              <w:rPr>
                <w:b/>
              </w:rPr>
            </w:pPr>
            <w:r w:rsidRPr="00921515">
              <w:rPr>
                <w:b/>
              </w:rPr>
              <w:t>Surname</w:t>
            </w:r>
          </w:p>
        </w:tc>
        <w:tc>
          <w:tcPr>
            <w:tcW w:w="6894" w:type="dxa"/>
          </w:tcPr>
          <w:p w:rsidR="00E122ED" w:rsidRDefault="00E122ED"/>
        </w:tc>
      </w:tr>
      <w:tr w:rsidR="00E122ED" w:rsidTr="00E122ED">
        <w:tc>
          <w:tcPr>
            <w:tcW w:w="2122" w:type="dxa"/>
            <w:shd w:val="clear" w:color="auto" w:fill="F2F2F2" w:themeFill="background1" w:themeFillShade="F2"/>
          </w:tcPr>
          <w:p w:rsidR="00E122ED" w:rsidRPr="00921515" w:rsidRDefault="00E122ED">
            <w:pPr>
              <w:rPr>
                <w:b/>
              </w:rPr>
            </w:pPr>
            <w:r w:rsidRPr="00921515">
              <w:rPr>
                <w:b/>
              </w:rPr>
              <w:t>Title</w:t>
            </w:r>
          </w:p>
        </w:tc>
        <w:tc>
          <w:tcPr>
            <w:tcW w:w="6894" w:type="dxa"/>
          </w:tcPr>
          <w:p w:rsidR="00E122ED" w:rsidRDefault="00E122ED"/>
        </w:tc>
      </w:tr>
      <w:tr w:rsidR="00E122ED" w:rsidTr="00E122ED">
        <w:tc>
          <w:tcPr>
            <w:tcW w:w="2122" w:type="dxa"/>
            <w:shd w:val="clear" w:color="auto" w:fill="F2F2F2" w:themeFill="background1" w:themeFillShade="F2"/>
          </w:tcPr>
          <w:p w:rsidR="00E122ED" w:rsidRPr="00921515" w:rsidRDefault="00E122ED">
            <w:pPr>
              <w:rPr>
                <w:b/>
              </w:rPr>
            </w:pPr>
            <w:r w:rsidRPr="00921515">
              <w:rPr>
                <w:b/>
              </w:rPr>
              <w:t>Address</w:t>
            </w:r>
          </w:p>
        </w:tc>
        <w:tc>
          <w:tcPr>
            <w:tcW w:w="6894" w:type="dxa"/>
          </w:tcPr>
          <w:p w:rsidR="00E122ED" w:rsidRDefault="00E122ED"/>
          <w:p w:rsidR="00E122ED" w:rsidRDefault="00E122ED"/>
          <w:p w:rsidR="00E122ED" w:rsidRDefault="00E122ED"/>
          <w:p w:rsidR="00E122ED" w:rsidRDefault="00E122ED"/>
          <w:p w:rsidR="00E122ED" w:rsidRDefault="00E122ED"/>
          <w:p w:rsidR="00E122ED" w:rsidRDefault="00E122ED"/>
        </w:tc>
      </w:tr>
      <w:tr w:rsidR="00B835A4" w:rsidTr="00E122ED">
        <w:tc>
          <w:tcPr>
            <w:tcW w:w="2122" w:type="dxa"/>
            <w:shd w:val="clear" w:color="auto" w:fill="F2F2F2" w:themeFill="background1" w:themeFillShade="F2"/>
          </w:tcPr>
          <w:p w:rsidR="00B835A4" w:rsidRPr="00921515" w:rsidRDefault="00B835A4">
            <w:pPr>
              <w:rPr>
                <w:b/>
              </w:rPr>
            </w:pPr>
            <w:r w:rsidRPr="00921515">
              <w:rPr>
                <w:b/>
              </w:rPr>
              <w:t>Contact Telephone Number</w:t>
            </w:r>
          </w:p>
        </w:tc>
        <w:tc>
          <w:tcPr>
            <w:tcW w:w="6894" w:type="dxa"/>
          </w:tcPr>
          <w:p w:rsidR="00B835A4" w:rsidRDefault="00B835A4"/>
        </w:tc>
      </w:tr>
      <w:tr w:rsidR="00ED5C0D" w:rsidTr="00E122ED">
        <w:tc>
          <w:tcPr>
            <w:tcW w:w="2122" w:type="dxa"/>
            <w:shd w:val="clear" w:color="auto" w:fill="F2F2F2" w:themeFill="background1" w:themeFillShade="F2"/>
          </w:tcPr>
          <w:p w:rsidR="00ED5C0D" w:rsidRPr="00921515" w:rsidRDefault="00ED5C0D">
            <w:pPr>
              <w:rPr>
                <w:b/>
              </w:rPr>
            </w:pPr>
            <w:r w:rsidRPr="00921515">
              <w:rPr>
                <w:b/>
              </w:rPr>
              <w:t>E-mail</w:t>
            </w:r>
          </w:p>
        </w:tc>
        <w:tc>
          <w:tcPr>
            <w:tcW w:w="6894" w:type="dxa"/>
          </w:tcPr>
          <w:p w:rsidR="00ED5C0D" w:rsidRDefault="00ED5C0D"/>
        </w:tc>
      </w:tr>
    </w:tbl>
    <w:p w:rsidR="00E122ED" w:rsidRPr="00ED5C0D" w:rsidRDefault="00E122ED" w:rsidP="00B835A4">
      <w:pPr>
        <w:spacing w:after="0"/>
        <w:rPr>
          <w:sz w:val="16"/>
          <w:szCs w:val="16"/>
        </w:rPr>
      </w:pPr>
    </w:p>
    <w:p w:rsidR="00E122ED" w:rsidRPr="003C70CF" w:rsidRDefault="00E122ED">
      <w:pPr>
        <w:rPr>
          <w:u w:val="single"/>
        </w:rPr>
      </w:pPr>
      <w:r w:rsidRPr="003C70CF">
        <w:rPr>
          <w:u w:val="single"/>
        </w:rPr>
        <w:t>Education and Training and Development: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268"/>
        <w:gridCol w:w="2409"/>
        <w:gridCol w:w="1083"/>
      </w:tblGrid>
      <w:tr w:rsidR="00E122ED" w:rsidTr="00E122ED">
        <w:tc>
          <w:tcPr>
            <w:tcW w:w="3256" w:type="dxa"/>
            <w:shd w:val="clear" w:color="auto" w:fill="F2F2F2" w:themeFill="background1" w:themeFillShade="F2"/>
          </w:tcPr>
          <w:p w:rsidR="00E122ED" w:rsidRDefault="00E122ED">
            <w:r>
              <w:t>School/ College</w:t>
            </w:r>
            <w:r w:rsidR="003C70CF">
              <w:t>/ Training Facility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E122ED" w:rsidRDefault="00E122ED">
            <w:r>
              <w:t>Level of Qualification</w:t>
            </w:r>
          </w:p>
        </w:tc>
        <w:tc>
          <w:tcPr>
            <w:tcW w:w="2409" w:type="dxa"/>
            <w:shd w:val="clear" w:color="auto" w:fill="F2F2F2" w:themeFill="background1" w:themeFillShade="F2"/>
          </w:tcPr>
          <w:p w:rsidR="00E122ED" w:rsidRDefault="00E122ED">
            <w:r>
              <w:t>Subject</w:t>
            </w:r>
            <w:r w:rsidR="003C70CF">
              <w:t>/ Course Title</w:t>
            </w:r>
          </w:p>
        </w:tc>
        <w:tc>
          <w:tcPr>
            <w:tcW w:w="1083" w:type="dxa"/>
            <w:shd w:val="clear" w:color="auto" w:fill="F2F2F2" w:themeFill="background1" w:themeFillShade="F2"/>
          </w:tcPr>
          <w:p w:rsidR="00E122ED" w:rsidRDefault="00E122ED">
            <w:r>
              <w:t>Grade</w:t>
            </w:r>
          </w:p>
        </w:tc>
      </w:tr>
      <w:tr w:rsidR="00E122ED" w:rsidTr="00E122ED">
        <w:tc>
          <w:tcPr>
            <w:tcW w:w="3256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268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409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1083" w:type="dxa"/>
          </w:tcPr>
          <w:p w:rsidR="00E122ED" w:rsidRDefault="00E122ED" w:rsidP="00E122ED">
            <w:pPr>
              <w:spacing w:line="360" w:lineRule="auto"/>
            </w:pPr>
          </w:p>
        </w:tc>
      </w:tr>
      <w:tr w:rsidR="00E122ED" w:rsidTr="00E122ED">
        <w:tc>
          <w:tcPr>
            <w:tcW w:w="3256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268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409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1083" w:type="dxa"/>
          </w:tcPr>
          <w:p w:rsidR="00E122ED" w:rsidRDefault="00E122ED" w:rsidP="00E122ED">
            <w:pPr>
              <w:spacing w:line="360" w:lineRule="auto"/>
            </w:pPr>
          </w:p>
        </w:tc>
      </w:tr>
      <w:tr w:rsidR="00E122ED" w:rsidTr="00E122ED">
        <w:tc>
          <w:tcPr>
            <w:tcW w:w="3256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268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409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1083" w:type="dxa"/>
          </w:tcPr>
          <w:p w:rsidR="00E122ED" w:rsidRDefault="00E122ED" w:rsidP="00E122ED">
            <w:pPr>
              <w:spacing w:line="360" w:lineRule="auto"/>
            </w:pPr>
          </w:p>
        </w:tc>
      </w:tr>
      <w:tr w:rsidR="00E122ED" w:rsidTr="00E122ED">
        <w:tc>
          <w:tcPr>
            <w:tcW w:w="3256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268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409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1083" w:type="dxa"/>
          </w:tcPr>
          <w:p w:rsidR="00E122ED" w:rsidRDefault="00E122ED" w:rsidP="00E122ED">
            <w:pPr>
              <w:spacing w:line="360" w:lineRule="auto"/>
            </w:pPr>
          </w:p>
        </w:tc>
      </w:tr>
      <w:tr w:rsidR="00E122ED" w:rsidTr="00E122ED">
        <w:tc>
          <w:tcPr>
            <w:tcW w:w="3256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268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2409" w:type="dxa"/>
          </w:tcPr>
          <w:p w:rsidR="00E122ED" w:rsidRDefault="00E122ED" w:rsidP="00E122ED">
            <w:pPr>
              <w:spacing w:line="360" w:lineRule="auto"/>
            </w:pPr>
          </w:p>
        </w:tc>
        <w:tc>
          <w:tcPr>
            <w:tcW w:w="1083" w:type="dxa"/>
          </w:tcPr>
          <w:p w:rsidR="00E122ED" w:rsidRDefault="00E122ED" w:rsidP="00E122ED">
            <w:pPr>
              <w:spacing w:line="360" w:lineRule="auto"/>
            </w:pPr>
          </w:p>
        </w:tc>
      </w:tr>
    </w:tbl>
    <w:p w:rsidR="00E0328C" w:rsidRPr="00E0328C" w:rsidRDefault="00E0328C" w:rsidP="00ED5C0D">
      <w:pPr>
        <w:spacing w:after="0" w:line="240" w:lineRule="auto"/>
        <w:rPr>
          <w:b/>
          <w:sz w:val="16"/>
          <w:szCs w:val="16"/>
        </w:rPr>
      </w:pPr>
      <w:r w:rsidRPr="00E0328C">
        <w:rPr>
          <w:b/>
          <w:sz w:val="16"/>
          <w:szCs w:val="16"/>
        </w:rPr>
        <w:t>(Please attach a separate sheet if needed)</w:t>
      </w:r>
    </w:p>
    <w:p w:rsidR="00E0328C" w:rsidRPr="00B835A4" w:rsidRDefault="00E0328C" w:rsidP="00ED5C0D">
      <w:pPr>
        <w:spacing w:after="0" w:line="240" w:lineRule="auto"/>
        <w:rPr>
          <w:sz w:val="16"/>
          <w:szCs w:val="16"/>
        </w:rPr>
      </w:pPr>
    </w:p>
    <w:p w:rsidR="003C70CF" w:rsidRPr="003C70CF" w:rsidRDefault="003C70CF">
      <w:pPr>
        <w:rPr>
          <w:u w:val="single"/>
        </w:rPr>
      </w:pPr>
      <w:r w:rsidRPr="003C70CF">
        <w:rPr>
          <w:u w:val="single"/>
        </w:rPr>
        <w:t>Relevant Skills and Experiences: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C70CF" w:rsidTr="003C70CF">
        <w:tc>
          <w:tcPr>
            <w:tcW w:w="9016" w:type="dxa"/>
          </w:tcPr>
          <w:p w:rsidR="003C70CF" w:rsidRDefault="003C70CF"/>
          <w:p w:rsidR="003C70CF" w:rsidRDefault="003C70CF"/>
          <w:p w:rsidR="003C70CF" w:rsidRDefault="003C70CF"/>
          <w:p w:rsidR="003C70CF" w:rsidRDefault="003C70CF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E0328C" w:rsidRDefault="00E0328C"/>
          <w:p w:rsidR="003C70CF" w:rsidRDefault="003C70CF"/>
          <w:p w:rsidR="003C70CF" w:rsidRDefault="003C70CF"/>
        </w:tc>
      </w:tr>
    </w:tbl>
    <w:p w:rsidR="00E0328C" w:rsidRPr="00E0328C" w:rsidRDefault="00E0328C" w:rsidP="00B835A4">
      <w:pPr>
        <w:spacing w:after="0" w:line="240" w:lineRule="auto"/>
        <w:rPr>
          <w:b/>
          <w:sz w:val="16"/>
          <w:szCs w:val="16"/>
        </w:rPr>
      </w:pPr>
      <w:r w:rsidRPr="00E0328C">
        <w:rPr>
          <w:b/>
          <w:sz w:val="16"/>
          <w:szCs w:val="16"/>
        </w:rPr>
        <w:t>(Please attach a separate sheet if needed)</w:t>
      </w:r>
    </w:p>
    <w:p w:rsidR="00E0328C" w:rsidRPr="00B835A4" w:rsidRDefault="00E0328C" w:rsidP="00B835A4">
      <w:pPr>
        <w:spacing w:after="0" w:line="240" w:lineRule="auto"/>
        <w:rPr>
          <w:sz w:val="16"/>
          <w:szCs w:val="16"/>
        </w:rPr>
      </w:pPr>
    </w:p>
    <w:p w:rsidR="00E122ED" w:rsidRPr="003C70CF" w:rsidRDefault="003C70CF">
      <w:pPr>
        <w:rPr>
          <w:u w:val="single"/>
        </w:rPr>
      </w:pPr>
      <w:r w:rsidRPr="003C70CF">
        <w:rPr>
          <w:u w:val="single"/>
        </w:rPr>
        <w:lastRenderedPageBreak/>
        <w:t>Present or most recent employer: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3C70CF" w:rsidTr="003C70CF">
        <w:tc>
          <w:tcPr>
            <w:tcW w:w="2263" w:type="dxa"/>
            <w:shd w:val="clear" w:color="auto" w:fill="F2F2F2" w:themeFill="background1" w:themeFillShade="F2"/>
          </w:tcPr>
          <w:p w:rsidR="003C70CF" w:rsidRDefault="003C70CF">
            <w:r>
              <w:t>Name of Employer</w:t>
            </w:r>
          </w:p>
        </w:tc>
        <w:tc>
          <w:tcPr>
            <w:tcW w:w="6753" w:type="dxa"/>
          </w:tcPr>
          <w:p w:rsidR="003C70CF" w:rsidRDefault="003C70CF"/>
        </w:tc>
      </w:tr>
      <w:tr w:rsidR="003C70CF" w:rsidTr="003C70CF">
        <w:tc>
          <w:tcPr>
            <w:tcW w:w="2263" w:type="dxa"/>
            <w:shd w:val="clear" w:color="auto" w:fill="F2F2F2" w:themeFill="background1" w:themeFillShade="F2"/>
          </w:tcPr>
          <w:p w:rsidR="003C70CF" w:rsidRDefault="003C70CF">
            <w:r>
              <w:t>Address</w:t>
            </w:r>
          </w:p>
          <w:p w:rsidR="003C70CF" w:rsidRDefault="003C70CF"/>
          <w:p w:rsidR="003C70CF" w:rsidRDefault="003C70CF"/>
        </w:tc>
        <w:tc>
          <w:tcPr>
            <w:tcW w:w="6753" w:type="dxa"/>
          </w:tcPr>
          <w:p w:rsidR="003C70CF" w:rsidRDefault="003C70CF"/>
        </w:tc>
      </w:tr>
      <w:tr w:rsidR="003C70CF" w:rsidTr="003C70CF">
        <w:tc>
          <w:tcPr>
            <w:tcW w:w="2263" w:type="dxa"/>
            <w:shd w:val="clear" w:color="auto" w:fill="F2F2F2" w:themeFill="background1" w:themeFillShade="F2"/>
          </w:tcPr>
          <w:p w:rsidR="003C70CF" w:rsidRDefault="003C70CF">
            <w:r>
              <w:t>Job Title</w:t>
            </w:r>
          </w:p>
        </w:tc>
        <w:tc>
          <w:tcPr>
            <w:tcW w:w="6753" w:type="dxa"/>
          </w:tcPr>
          <w:p w:rsidR="003C70CF" w:rsidRDefault="003C70CF"/>
        </w:tc>
      </w:tr>
      <w:tr w:rsidR="003C70CF" w:rsidTr="003C70CF">
        <w:tc>
          <w:tcPr>
            <w:tcW w:w="2263" w:type="dxa"/>
            <w:shd w:val="clear" w:color="auto" w:fill="F2F2F2" w:themeFill="background1" w:themeFillShade="F2"/>
          </w:tcPr>
          <w:p w:rsidR="003C70CF" w:rsidRDefault="003C70CF">
            <w:r>
              <w:t>Date from and to</w:t>
            </w:r>
          </w:p>
        </w:tc>
        <w:tc>
          <w:tcPr>
            <w:tcW w:w="6753" w:type="dxa"/>
          </w:tcPr>
          <w:p w:rsidR="003C70CF" w:rsidRDefault="003C70CF"/>
        </w:tc>
      </w:tr>
      <w:tr w:rsidR="003C70CF" w:rsidTr="003C70CF">
        <w:tc>
          <w:tcPr>
            <w:tcW w:w="2263" w:type="dxa"/>
            <w:shd w:val="clear" w:color="auto" w:fill="F2F2F2" w:themeFill="background1" w:themeFillShade="F2"/>
          </w:tcPr>
          <w:p w:rsidR="003C70CF" w:rsidRDefault="003C70CF">
            <w:r>
              <w:t>Brief description of duties</w:t>
            </w:r>
          </w:p>
          <w:p w:rsidR="003C70CF" w:rsidRDefault="003C70CF"/>
          <w:p w:rsidR="003C70CF" w:rsidRDefault="003C70CF"/>
          <w:p w:rsidR="003C70CF" w:rsidRDefault="003C70CF"/>
          <w:p w:rsidR="003C70CF" w:rsidRDefault="003C70CF"/>
        </w:tc>
        <w:tc>
          <w:tcPr>
            <w:tcW w:w="6753" w:type="dxa"/>
          </w:tcPr>
          <w:p w:rsidR="003C70CF" w:rsidRDefault="003C70CF"/>
          <w:p w:rsidR="003C70CF" w:rsidRDefault="003C70CF"/>
        </w:tc>
      </w:tr>
      <w:tr w:rsidR="00ED4AF4" w:rsidTr="002C58B4">
        <w:tc>
          <w:tcPr>
            <w:tcW w:w="2263" w:type="dxa"/>
            <w:shd w:val="clear" w:color="auto" w:fill="F2F2F2" w:themeFill="background1" w:themeFillShade="F2"/>
          </w:tcPr>
          <w:p w:rsidR="00ED4AF4" w:rsidRDefault="00ED4AF4" w:rsidP="002C58B4">
            <w:r>
              <w:t>Name of Employer</w:t>
            </w:r>
          </w:p>
        </w:tc>
        <w:tc>
          <w:tcPr>
            <w:tcW w:w="6753" w:type="dxa"/>
          </w:tcPr>
          <w:p w:rsidR="00ED4AF4" w:rsidRDefault="00ED4AF4" w:rsidP="002C58B4"/>
        </w:tc>
      </w:tr>
      <w:tr w:rsidR="00ED4AF4" w:rsidTr="002C58B4">
        <w:tc>
          <w:tcPr>
            <w:tcW w:w="2263" w:type="dxa"/>
            <w:shd w:val="clear" w:color="auto" w:fill="F2F2F2" w:themeFill="background1" w:themeFillShade="F2"/>
          </w:tcPr>
          <w:p w:rsidR="00ED4AF4" w:rsidRDefault="00ED4AF4" w:rsidP="002C58B4">
            <w:r>
              <w:t>Address</w:t>
            </w:r>
          </w:p>
          <w:p w:rsidR="00ED4AF4" w:rsidRDefault="00ED4AF4" w:rsidP="002C58B4"/>
          <w:p w:rsidR="00ED4AF4" w:rsidRDefault="00ED4AF4" w:rsidP="002C58B4"/>
        </w:tc>
        <w:tc>
          <w:tcPr>
            <w:tcW w:w="6753" w:type="dxa"/>
          </w:tcPr>
          <w:p w:rsidR="00ED4AF4" w:rsidRDefault="00ED4AF4" w:rsidP="002C58B4"/>
        </w:tc>
      </w:tr>
      <w:tr w:rsidR="00ED4AF4" w:rsidTr="002C58B4">
        <w:tc>
          <w:tcPr>
            <w:tcW w:w="2263" w:type="dxa"/>
            <w:shd w:val="clear" w:color="auto" w:fill="F2F2F2" w:themeFill="background1" w:themeFillShade="F2"/>
          </w:tcPr>
          <w:p w:rsidR="00ED4AF4" w:rsidRDefault="00ED4AF4" w:rsidP="002C58B4">
            <w:r>
              <w:t>Job Title</w:t>
            </w:r>
          </w:p>
        </w:tc>
        <w:tc>
          <w:tcPr>
            <w:tcW w:w="6753" w:type="dxa"/>
          </w:tcPr>
          <w:p w:rsidR="00ED4AF4" w:rsidRDefault="00ED4AF4" w:rsidP="002C58B4"/>
        </w:tc>
      </w:tr>
      <w:tr w:rsidR="00ED4AF4" w:rsidTr="002C58B4">
        <w:tc>
          <w:tcPr>
            <w:tcW w:w="2263" w:type="dxa"/>
            <w:shd w:val="clear" w:color="auto" w:fill="F2F2F2" w:themeFill="background1" w:themeFillShade="F2"/>
          </w:tcPr>
          <w:p w:rsidR="00ED4AF4" w:rsidRDefault="00ED4AF4" w:rsidP="002C58B4">
            <w:r>
              <w:t>Date from and to</w:t>
            </w:r>
          </w:p>
        </w:tc>
        <w:tc>
          <w:tcPr>
            <w:tcW w:w="6753" w:type="dxa"/>
          </w:tcPr>
          <w:p w:rsidR="00ED4AF4" w:rsidRDefault="00ED4AF4" w:rsidP="002C58B4"/>
        </w:tc>
      </w:tr>
      <w:tr w:rsidR="00ED4AF4" w:rsidTr="002C58B4">
        <w:tc>
          <w:tcPr>
            <w:tcW w:w="2263" w:type="dxa"/>
            <w:shd w:val="clear" w:color="auto" w:fill="F2F2F2" w:themeFill="background1" w:themeFillShade="F2"/>
          </w:tcPr>
          <w:p w:rsidR="00ED4AF4" w:rsidRDefault="00ED4AF4" w:rsidP="002C58B4">
            <w:r>
              <w:t>Brief description of duties</w:t>
            </w:r>
          </w:p>
          <w:p w:rsidR="00ED4AF4" w:rsidRDefault="00ED4AF4" w:rsidP="002C58B4"/>
          <w:p w:rsidR="00ED4AF4" w:rsidRDefault="00ED4AF4" w:rsidP="002C58B4"/>
          <w:p w:rsidR="00ED4AF4" w:rsidRDefault="00ED4AF4" w:rsidP="002C58B4"/>
          <w:p w:rsidR="00ED4AF4" w:rsidRDefault="00ED4AF4" w:rsidP="002C58B4"/>
          <w:p w:rsidR="00ED4AF4" w:rsidRDefault="00ED4AF4" w:rsidP="002C58B4"/>
        </w:tc>
        <w:tc>
          <w:tcPr>
            <w:tcW w:w="6753" w:type="dxa"/>
          </w:tcPr>
          <w:p w:rsidR="00ED4AF4" w:rsidRDefault="00ED4AF4" w:rsidP="002C58B4"/>
          <w:p w:rsidR="00ED4AF4" w:rsidRDefault="00ED4AF4" w:rsidP="002C58B4"/>
        </w:tc>
      </w:tr>
    </w:tbl>
    <w:p w:rsidR="003C70CF" w:rsidRDefault="003C70CF"/>
    <w:p w:rsidR="003C70CF" w:rsidRPr="003C70CF" w:rsidRDefault="003C70CF">
      <w:pPr>
        <w:rPr>
          <w:u w:val="single"/>
        </w:rPr>
      </w:pPr>
      <w:r w:rsidRPr="003C70CF">
        <w:rPr>
          <w:u w:val="single"/>
        </w:rPr>
        <w:t>References: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>
            <w:r>
              <w:t>Name</w:t>
            </w:r>
          </w:p>
        </w:tc>
        <w:tc>
          <w:tcPr>
            <w:tcW w:w="6894" w:type="dxa"/>
          </w:tcPr>
          <w:p w:rsidR="003C70CF" w:rsidRDefault="003C70CF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>
            <w:r>
              <w:t>Address</w:t>
            </w:r>
          </w:p>
          <w:p w:rsidR="003C70CF" w:rsidRDefault="003C70CF"/>
          <w:p w:rsidR="003C70CF" w:rsidRDefault="003C70CF"/>
          <w:p w:rsidR="003C70CF" w:rsidRDefault="003C70CF"/>
          <w:p w:rsidR="003C70CF" w:rsidRDefault="003C70CF"/>
        </w:tc>
        <w:tc>
          <w:tcPr>
            <w:tcW w:w="6894" w:type="dxa"/>
          </w:tcPr>
          <w:p w:rsidR="003C70CF" w:rsidRDefault="003C70CF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>
            <w:r>
              <w:t>E-mail (if known)</w:t>
            </w:r>
          </w:p>
        </w:tc>
        <w:tc>
          <w:tcPr>
            <w:tcW w:w="6894" w:type="dxa"/>
          </w:tcPr>
          <w:p w:rsidR="003C70CF" w:rsidRDefault="003C70CF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>
            <w:r>
              <w:t>Capacity in which known to you</w:t>
            </w:r>
          </w:p>
        </w:tc>
        <w:tc>
          <w:tcPr>
            <w:tcW w:w="6894" w:type="dxa"/>
          </w:tcPr>
          <w:p w:rsidR="003C70CF" w:rsidRDefault="003C70CF"/>
        </w:tc>
      </w:tr>
    </w:tbl>
    <w:p w:rsidR="003C70CF" w:rsidRDefault="003C70C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 w:rsidP="002C58B4">
            <w:r>
              <w:t>Name</w:t>
            </w:r>
          </w:p>
        </w:tc>
        <w:tc>
          <w:tcPr>
            <w:tcW w:w="6894" w:type="dxa"/>
          </w:tcPr>
          <w:p w:rsidR="003C70CF" w:rsidRDefault="003C70CF" w:rsidP="002C58B4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 w:rsidP="002C58B4">
            <w:r>
              <w:t>Address</w:t>
            </w:r>
          </w:p>
          <w:p w:rsidR="003C70CF" w:rsidRDefault="003C70CF" w:rsidP="002C58B4"/>
          <w:p w:rsidR="003C70CF" w:rsidRDefault="003C70CF" w:rsidP="002C58B4"/>
          <w:p w:rsidR="003C70CF" w:rsidRDefault="003C70CF" w:rsidP="002C58B4"/>
          <w:p w:rsidR="003C70CF" w:rsidRDefault="003C70CF" w:rsidP="002C58B4"/>
        </w:tc>
        <w:tc>
          <w:tcPr>
            <w:tcW w:w="6894" w:type="dxa"/>
          </w:tcPr>
          <w:p w:rsidR="003C70CF" w:rsidRDefault="003C70CF" w:rsidP="002C58B4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 w:rsidP="002C58B4">
            <w:r>
              <w:t>E-mail (if known)</w:t>
            </w:r>
          </w:p>
        </w:tc>
        <w:tc>
          <w:tcPr>
            <w:tcW w:w="6894" w:type="dxa"/>
          </w:tcPr>
          <w:p w:rsidR="003C70CF" w:rsidRDefault="003C70CF" w:rsidP="002C58B4"/>
        </w:tc>
      </w:tr>
      <w:tr w:rsidR="003C70CF" w:rsidTr="003C70CF">
        <w:tc>
          <w:tcPr>
            <w:tcW w:w="2122" w:type="dxa"/>
            <w:shd w:val="clear" w:color="auto" w:fill="F2F2F2" w:themeFill="background1" w:themeFillShade="F2"/>
          </w:tcPr>
          <w:p w:rsidR="003C70CF" w:rsidRDefault="003C70CF" w:rsidP="002C58B4">
            <w:r>
              <w:t>Capacity in which known to you</w:t>
            </w:r>
          </w:p>
        </w:tc>
        <w:tc>
          <w:tcPr>
            <w:tcW w:w="6894" w:type="dxa"/>
          </w:tcPr>
          <w:p w:rsidR="003C70CF" w:rsidRDefault="003C70CF" w:rsidP="002C58B4"/>
        </w:tc>
      </w:tr>
    </w:tbl>
    <w:p w:rsidR="003C70CF" w:rsidRDefault="003C70CF"/>
    <w:p w:rsidR="0068029A" w:rsidRDefault="0068029A" w:rsidP="0068029A">
      <w:r w:rsidRPr="0068029A">
        <w:rPr>
          <w:b/>
        </w:rPr>
        <w:t>Criminal convictions</w:t>
      </w:r>
    </w:p>
    <w:p w:rsidR="0068029A" w:rsidRDefault="00F40B01" w:rsidP="0068029A">
      <w:r w:rsidRPr="00F40B01">
        <w:rPr>
          <w:b/>
        </w:rPr>
        <w:t>Should you be invited for an interview:</w:t>
      </w:r>
      <w:r>
        <w:t xml:space="preserve"> </w:t>
      </w:r>
      <w:r w:rsidR="0068029A">
        <w:t xml:space="preserve">If you have an unspent conviction, please provide details in </w:t>
      </w:r>
      <w:r>
        <w:t>a sealed</w:t>
      </w:r>
      <w:r w:rsidR="0068029A">
        <w:t xml:space="preserve"> envelope and pass to a member of the team. </w:t>
      </w:r>
      <w:r>
        <w:t xml:space="preserve"> </w:t>
      </w:r>
    </w:p>
    <w:p w:rsidR="0068029A" w:rsidRDefault="0068029A" w:rsidP="0068029A">
      <w:r>
        <w:t xml:space="preserve">Please note that this will not be used as part of the selection process.  However, the information will be reviewed should you be successful at the interview stage and a decision will then be made regarding progressing your application to the next stage.  </w:t>
      </w:r>
    </w:p>
    <w:sectPr w:rsidR="0068029A" w:rsidSect="003C70CF">
      <w:headerReference w:type="default" r:id="rId6"/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35C2" w:rsidRDefault="007A35C2" w:rsidP="00ED4AF4">
      <w:pPr>
        <w:spacing w:after="0" w:line="240" w:lineRule="auto"/>
      </w:pPr>
      <w:r>
        <w:separator/>
      </w:r>
    </w:p>
  </w:endnote>
  <w:endnote w:type="continuationSeparator" w:id="0">
    <w:p w:rsidR="007A35C2" w:rsidRDefault="007A35C2" w:rsidP="00ED4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35C2" w:rsidRDefault="007A35C2" w:rsidP="00ED4AF4">
      <w:pPr>
        <w:spacing w:after="0" w:line="240" w:lineRule="auto"/>
      </w:pPr>
      <w:r>
        <w:separator/>
      </w:r>
    </w:p>
  </w:footnote>
  <w:footnote w:type="continuationSeparator" w:id="0">
    <w:p w:rsidR="007A35C2" w:rsidRDefault="007A35C2" w:rsidP="00ED4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4AF4" w:rsidRPr="00504325" w:rsidRDefault="00504325">
    <w:pPr>
      <w:pStyle w:val="Header"/>
      <w:rPr>
        <w:sz w:val="8"/>
        <w:szCs w:val="8"/>
      </w:rPr>
    </w:pPr>
    <w:r w:rsidRPr="00504325">
      <w:rPr>
        <w:noProof/>
        <w:sz w:val="8"/>
        <w:szCs w:val="8"/>
        <w:lang w:eastAsia="en-GB"/>
      </w:rPr>
      <w:drawing>
        <wp:anchor distT="0" distB="0" distL="114300" distR="114300" simplePos="0" relativeHeight="251659264" behindDoc="0" locked="0" layoutInCell="1" allowOverlap="1" wp14:anchorId="1737815F" wp14:editId="476ADDEC">
          <wp:simplePos x="0" y="0"/>
          <wp:positionH relativeFrom="page">
            <wp:align>left</wp:align>
          </wp:positionH>
          <wp:positionV relativeFrom="paragraph">
            <wp:posOffset>-450215</wp:posOffset>
          </wp:positionV>
          <wp:extent cx="7562850" cy="1505672"/>
          <wp:effectExtent l="0" t="0" r="0" b="0"/>
          <wp:wrapSquare wrapText="bothSides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5056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2ED"/>
    <w:rsid w:val="000C2533"/>
    <w:rsid w:val="00245DE4"/>
    <w:rsid w:val="003C70CF"/>
    <w:rsid w:val="00504325"/>
    <w:rsid w:val="00641BD2"/>
    <w:rsid w:val="0068029A"/>
    <w:rsid w:val="0074130B"/>
    <w:rsid w:val="007A35C2"/>
    <w:rsid w:val="00921515"/>
    <w:rsid w:val="00B30991"/>
    <w:rsid w:val="00B835A4"/>
    <w:rsid w:val="00C20959"/>
    <w:rsid w:val="00CB2678"/>
    <w:rsid w:val="00DE57E1"/>
    <w:rsid w:val="00E0328C"/>
    <w:rsid w:val="00E122ED"/>
    <w:rsid w:val="00ED4AF4"/>
    <w:rsid w:val="00ED5C0D"/>
    <w:rsid w:val="00F40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BFC19B-CE29-4EF4-8B75-97B0D4481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122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45D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5D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DE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D4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AF4"/>
  </w:style>
  <w:style w:type="paragraph" w:styleId="Footer">
    <w:name w:val="footer"/>
    <w:basedOn w:val="Normal"/>
    <w:link w:val="FooterChar"/>
    <w:uiPriority w:val="99"/>
    <w:unhideWhenUsed/>
    <w:rsid w:val="00ED4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4A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8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CE7FD9ED</Template>
  <TotalTime>1</TotalTime>
  <Pages>3</Pages>
  <Words>184</Words>
  <Characters>1051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Doherty, Julie</dc:creator>
  <cp:keywords/>
  <dc:description/>
  <cp:lastModifiedBy>Brett, Emily</cp:lastModifiedBy>
  <cp:revision>2</cp:revision>
  <cp:lastPrinted>2018-10-22T14:18:00Z</cp:lastPrinted>
  <dcterms:created xsi:type="dcterms:W3CDTF">2019-06-19T14:41:00Z</dcterms:created>
  <dcterms:modified xsi:type="dcterms:W3CDTF">2019-06-19T14:41:00Z</dcterms:modified>
</cp:coreProperties>
</file>