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3D5C" w:rsidRDefault="0029074E" w:rsidP="00986034">
      <w:pPr>
        <w:tabs>
          <w:tab w:val="left" w:pos="851"/>
          <w:tab w:val="left" w:pos="2268"/>
          <w:tab w:val="left" w:pos="3402"/>
          <w:tab w:val="left" w:pos="4536"/>
          <w:tab w:val="left" w:pos="5812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E180DDB" wp14:editId="6BD85842">
                <wp:simplePos x="0" y="0"/>
                <wp:positionH relativeFrom="column">
                  <wp:posOffset>5143858</wp:posOffset>
                </wp:positionH>
                <wp:positionV relativeFrom="paragraph">
                  <wp:posOffset>1200646</wp:posOffset>
                </wp:positionV>
                <wp:extent cx="45719" cy="7907213"/>
                <wp:effectExtent l="95250" t="38100" r="88265" b="74930"/>
                <wp:wrapNone/>
                <wp:docPr id="28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19" cy="7907213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A06EC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8" o:spid="_x0000_s1026" type="#_x0000_t32" style="position:absolute;margin-left:405.05pt;margin-top:94.55pt;width:3.6pt;height:622.6pt;flip:y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FA7A11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-1004977</wp:posOffset>
                </wp:positionH>
                <wp:positionV relativeFrom="paragraph">
                  <wp:posOffset>-707366</wp:posOffset>
                </wp:positionV>
                <wp:extent cx="1630392" cy="1216324"/>
                <wp:effectExtent l="0" t="0" r="0" b="3175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0392" cy="121632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A7A11" w:rsidRPr="00FA7A11" w:rsidRDefault="00FA7A11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FA7A11">
                              <w:rPr>
                                <w:rFonts w:ascii="Arial" w:hAnsi="Arial" w:cs="Arial"/>
                                <w:b/>
                              </w:rPr>
                              <w:t>Process for Establishment of a University Research Centre (Categories I, II, III)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6" type="#_x0000_t202" style="position:absolute;margin-left:-79.15pt;margin-top:-55.7pt;width:128.4pt;height:9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" filled="f" stroked="f" strokeweight=".5pt">
                <v:textbox>
                  <w:txbxContent>
                    <w:p w:rsidR="00FA7A11" w:rsidRPr="00FA7A11" w:rsidRDefault="00FA7A11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FA7A11">
                        <w:rPr>
                          <w:rFonts w:ascii="Arial" w:hAnsi="Arial" w:cs="Arial"/>
                          <w:b/>
                        </w:rPr>
                        <w:t>Process for Establishment of a University Research Centre (Categories I, II, III)</w:t>
                      </w:r>
                    </w:p>
                  </w:txbxContent>
                </v:textbox>
              </v:shape>
            </w:pict>
          </mc:Fallback>
        </mc:AlternateContent>
      </w:r>
      <w:r w:rsidR="000F5C17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009A6307" wp14:editId="3DD5C4BB">
                <wp:simplePos x="0" y="0"/>
                <wp:positionH relativeFrom="column">
                  <wp:posOffset>3338830</wp:posOffset>
                </wp:positionH>
                <wp:positionV relativeFrom="paragraph">
                  <wp:posOffset>7216775</wp:posOffset>
                </wp:positionV>
                <wp:extent cx="595630" cy="267335"/>
                <wp:effectExtent l="0" t="0" r="0" b="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5630" cy="2673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0F5C17" w:rsidRPr="00B932B7" w:rsidRDefault="000F5C17" w:rsidP="000F5C1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9A6307" id="Text Box 50" o:spid="_x0000_s1027" type="#_x0000_t202" style="position:absolute;margin-left:262.9pt;margin-top:568.25pt;width:46.9pt;height:21.0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" fillcolor="window" stroked="f" strokeweight=".5pt">
                <v:textbox>
                  <w:txbxContent>
                    <w:p w:rsidR="000F5C17" w:rsidRPr="00B932B7" w:rsidRDefault="000F5C17" w:rsidP="000F5C1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0F5C17"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25A506C9" wp14:editId="47020BE2">
                <wp:simplePos x="0" y="0"/>
                <wp:positionH relativeFrom="column">
                  <wp:posOffset>1510641</wp:posOffset>
                </wp:positionH>
                <wp:positionV relativeFrom="paragraph">
                  <wp:posOffset>5146555</wp:posOffset>
                </wp:positionV>
                <wp:extent cx="621030" cy="267335"/>
                <wp:effectExtent l="0" t="0" r="7620" b="0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030" cy="2673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0F5C17" w:rsidRPr="00B932B7" w:rsidRDefault="000F5C17" w:rsidP="000F5C1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A506C9" id="Text Box 49" o:spid="_x0000_s1028" type="#_x0000_t202" style="position:absolute;margin-left:118.95pt;margin-top:405.25pt;width:48.9pt;height:21.05pt;z-index:2517463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" fillcolor="window" stroked="f" strokeweight=".5pt">
                <v:textbox>
                  <w:txbxContent>
                    <w:p w:rsidR="000F5C17" w:rsidRPr="00B932B7" w:rsidRDefault="000F5C17" w:rsidP="000F5C1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B932B7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348EC627" wp14:editId="645492F8">
                <wp:simplePos x="0" y="0"/>
                <wp:positionH relativeFrom="column">
                  <wp:posOffset>1847155</wp:posOffset>
                </wp:positionH>
                <wp:positionV relativeFrom="paragraph">
                  <wp:posOffset>4396465</wp:posOffset>
                </wp:positionV>
                <wp:extent cx="621030" cy="267335"/>
                <wp:effectExtent l="0" t="0" r="7620" b="0"/>
                <wp:wrapNone/>
                <wp:docPr id="48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030" cy="2673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32B7" w:rsidRPr="00B932B7" w:rsidRDefault="00B932B7" w:rsidP="00B932B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8EC627" id="Text Box 48" o:spid="_x0000_s1029" type="#_x0000_t202" style="position:absolute;margin-left:145.45pt;margin-top:346.2pt;width:48.9pt;height:21.05pt;z-index:2517442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" fillcolor="white [3201]" stroked="f" strokeweight=".5pt">
                <v:textbox>
                  <w:txbxContent>
                    <w:p w:rsidR="00B932B7" w:rsidRPr="00B932B7" w:rsidRDefault="00B932B7" w:rsidP="00B932B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B932B7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1B9714E7" wp14:editId="0E09AF79">
                <wp:simplePos x="0" y="0"/>
                <wp:positionH relativeFrom="column">
                  <wp:posOffset>2669875</wp:posOffset>
                </wp:positionH>
                <wp:positionV relativeFrom="paragraph">
                  <wp:posOffset>3692106</wp:posOffset>
                </wp:positionV>
                <wp:extent cx="621030" cy="267335"/>
                <wp:effectExtent l="0" t="0" r="7620" b="0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030" cy="2673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32B7" w:rsidRPr="00B932B7" w:rsidRDefault="00B932B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9714E7" id="Text Box 43" o:spid="_x0000_s1030" type="#_x0000_t202" style="position:absolute;margin-left:210.25pt;margin-top:290.7pt;width:48.9pt;height:21.05pt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" fillcolor="white [3201]" stroked="f" strokeweight=".5pt">
                <v:textbox>
                  <w:txbxContent>
                    <w:p w:rsidR="00B932B7" w:rsidRPr="00B932B7" w:rsidRDefault="00B932B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B932B7">
        <w:rPr>
          <w:noProof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249D685C" wp14:editId="45B95C20">
                <wp:simplePos x="0" y="0"/>
                <wp:positionH relativeFrom="column">
                  <wp:posOffset>2584450</wp:posOffset>
                </wp:positionH>
                <wp:positionV relativeFrom="paragraph">
                  <wp:posOffset>9250045</wp:posOffset>
                </wp:positionV>
                <wp:extent cx="595630" cy="267335"/>
                <wp:effectExtent l="0" t="0" r="0" b="0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5630" cy="2673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B932B7" w:rsidRPr="00B932B7" w:rsidRDefault="00B932B7" w:rsidP="00B932B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9D685C" id="Text Box 47" o:spid="_x0000_s1031" type="#_x0000_t202" style="position:absolute;margin-left:203.5pt;margin-top:728.35pt;width:46.9pt;height:21.05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" fillcolor="window" stroked="f" strokeweight=".5pt">
                <v:textbox>
                  <w:txbxContent>
                    <w:p w:rsidR="00B932B7" w:rsidRPr="00B932B7" w:rsidRDefault="00B932B7" w:rsidP="00B932B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B932B7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3101522" wp14:editId="4B07AD91">
                <wp:simplePos x="0" y="0"/>
                <wp:positionH relativeFrom="column">
                  <wp:posOffset>2825115</wp:posOffset>
                </wp:positionH>
                <wp:positionV relativeFrom="paragraph">
                  <wp:posOffset>8772525</wp:posOffset>
                </wp:positionV>
                <wp:extent cx="595630" cy="267335"/>
                <wp:effectExtent l="0" t="0" r="0" b="0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5630" cy="2673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B932B7" w:rsidRPr="00B932B7" w:rsidRDefault="00B932B7" w:rsidP="00B932B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101522" id="Text Box 46" o:spid="_x0000_s1032" type="#_x0000_t202" style="position:absolute;margin-left:222.45pt;margin-top:690.75pt;width:46.9pt;height:21.0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" fillcolor="window" stroked="f" strokeweight=".5pt">
                <v:textbox>
                  <w:txbxContent>
                    <w:p w:rsidR="00B932B7" w:rsidRPr="00B932B7" w:rsidRDefault="00B932B7" w:rsidP="00B932B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B932B7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6A9EDA2B" wp14:editId="6B248FBE">
                <wp:simplePos x="0" y="0"/>
                <wp:positionH relativeFrom="column">
                  <wp:posOffset>4126865</wp:posOffset>
                </wp:positionH>
                <wp:positionV relativeFrom="paragraph">
                  <wp:posOffset>6417945</wp:posOffset>
                </wp:positionV>
                <wp:extent cx="595630" cy="267335"/>
                <wp:effectExtent l="0" t="0" r="0" b="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5630" cy="2673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B932B7" w:rsidRPr="00B932B7" w:rsidRDefault="00B932B7" w:rsidP="00B932B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9EDA2B" id="Text Box 45" o:spid="_x0000_s1033" type="#_x0000_t202" style="position:absolute;margin-left:324.95pt;margin-top:505.35pt;width:46.9pt;height:21.0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" fillcolor="window" stroked="f" strokeweight=".5pt">
                <v:textbox>
                  <w:txbxContent>
                    <w:p w:rsidR="00B932B7" w:rsidRPr="00B932B7" w:rsidRDefault="00B932B7" w:rsidP="00B932B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B932B7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AA79AF8" wp14:editId="7AF0D32A">
                <wp:simplePos x="0" y="0"/>
                <wp:positionH relativeFrom="column">
                  <wp:posOffset>763438</wp:posOffset>
                </wp:positionH>
                <wp:positionV relativeFrom="paragraph">
                  <wp:posOffset>6029864</wp:posOffset>
                </wp:positionV>
                <wp:extent cx="621030" cy="267335"/>
                <wp:effectExtent l="0" t="0" r="7620" b="0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030" cy="2673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B932B7" w:rsidRPr="00B932B7" w:rsidRDefault="00B932B7" w:rsidP="00B932B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A79AF8" id="Text Box 44" o:spid="_x0000_s1034" type="#_x0000_t202" style="position:absolute;margin-left:60.1pt;margin-top:474.8pt;width:48.9pt;height:21.05pt;z-index:251738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" fillcolor="window" stroked="f" strokeweight=".5pt">
                <v:textbox>
                  <w:txbxContent>
                    <w:p w:rsidR="00B932B7" w:rsidRPr="00B932B7" w:rsidRDefault="00B932B7" w:rsidP="00B932B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2051E9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60B0AAA6" wp14:editId="748F7A91">
                <wp:simplePos x="0" y="0"/>
                <wp:positionH relativeFrom="column">
                  <wp:posOffset>2902251</wp:posOffset>
                </wp:positionH>
                <wp:positionV relativeFrom="paragraph">
                  <wp:posOffset>-112143</wp:posOffset>
                </wp:positionV>
                <wp:extent cx="2243407" cy="500332"/>
                <wp:effectExtent l="0" t="133350" r="62230" b="90805"/>
                <wp:wrapNone/>
                <wp:docPr id="42" name="Elb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>
                          <a:off x="0" y="0"/>
                          <a:ext cx="2243407" cy="500332"/>
                        </a:xfrm>
                        <a:prstGeom prst="bentConnector3">
                          <a:avLst>
                            <a:gd name="adj1" fmla="val -1"/>
                          </a:avLst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598417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Elbow Connector 42" o:spid="_x0000_s1026" type="#_x0000_t34" style="position:absolute;margin-left:228.5pt;margin-top:-8.85pt;width:176.65pt;height:39.4pt;rotation:180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" adj="0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2051E9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F5E0BD4" wp14:editId="15F8A74C">
                <wp:simplePos x="0" y="0"/>
                <wp:positionH relativeFrom="column">
                  <wp:posOffset>4261485</wp:posOffset>
                </wp:positionH>
                <wp:positionV relativeFrom="paragraph">
                  <wp:posOffset>391675</wp:posOffset>
                </wp:positionV>
                <wp:extent cx="1784985" cy="802005"/>
                <wp:effectExtent l="0" t="0" r="24765" b="17145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4985" cy="8020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C0504D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A534B5" w:rsidRPr="008172BC" w:rsidRDefault="00A534B5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Research Committee inform academic(s) who submitted proposal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5E0BD4" id="Rectangle 14" o:spid="_x0000_s1035" style="position:absolute;margin-left:335.55pt;margin-top:30.85pt;width:140.55pt;height:63.1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" fillcolor="window" strokecolor="#c0504d" strokeweight="2pt">
                <v:textbox>
                  <w:txbxContent>
                    <w:p w:rsidR="00A534B5" w:rsidRPr="008172BC" w:rsidRDefault="00A534B5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Research Committee inform academic(s) who submitted proposal</w:t>
                      </w:r>
                    </w:p>
                  </w:txbxContent>
                </v:textbox>
              </v:rect>
            </w:pict>
          </mc:Fallback>
        </mc:AlternateContent>
      </w:r>
      <w:r w:rsidR="002051E9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3EEB24CD" wp14:editId="5DEF900E">
                <wp:simplePos x="0" y="0"/>
                <wp:positionH relativeFrom="column">
                  <wp:posOffset>2687128</wp:posOffset>
                </wp:positionH>
                <wp:positionV relativeFrom="paragraph">
                  <wp:posOffset>4002657</wp:posOffset>
                </wp:positionV>
                <wp:extent cx="2458529" cy="0"/>
                <wp:effectExtent l="0" t="133350" r="0" b="171450"/>
                <wp:wrapNone/>
                <wp:docPr id="40" name="Straight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58529" cy="0"/>
                        </a:xfrm>
                        <a:prstGeom prst="line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054353" id="Straight Connector 40" o:spid="_x0000_s1026" style="position:absolute;z-index:2517329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11.6pt,315.15pt" to="405.2pt,3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" strokecolor="#4f81bd [3204]" strokeweight="3pt">
                <v:stroke endarrow="open"/>
                <v:shadow on="t" color="black" opacity="22937f" origin=",.5" offset="0,.63889mm"/>
              </v:line>
            </w:pict>
          </mc:Fallback>
        </mc:AlternateContent>
      </w:r>
      <w:r w:rsidR="00265605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A766325" wp14:editId="3AC65829">
                <wp:simplePos x="0" y="0"/>
                <wp:positionH relativeFrom="column">
                  <wp:posOffset>4127141</wp:posOffset>
                </wp:positionH>
                <wp:positionV relativeFrom="paragraph">
                  <wp:posOffset>6745857</wp:posOffset>
                </wp:positionV>
                <wp:extent cx="1018516" cy="0"/>
                <wp:effectExtent l="0" t="133350" r="0" b="171450"/>
                <wp:wrapNone/>
                <wp:docPr id="39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18516" cy="0"/>
                        </a:xfrm>
                        <a:prstGeom prst="line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D3B169B" id="Straight Connector 39" o:spid="_x0000_s1026" style="position:absolute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4.95pt,531.15pt" to="405.15pt,5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" strokecolor="#4f81bd [3204]" strokeweight="3pt">
                <v:stroke endarrow="open"/>
                <v:shadow on="t" color="black" opacity="22937f" origin=",.5" offset="0,.63889mm"/>
              </v:line>
            </w:pict>
          </mc:Fallback>
        </mc:AlternateContent>
      </w:r>
      <w:r w:rsidR="00102318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630EEF0" wp14:editId="7E4B696A">
                <wp:simplePos x="0" y="0"/>
                <wp:positionH relativeFrom="column">
                  <wp:posOffset>1910751</wp:posOffset>
                </wp:positionH>
                <wp:positionV relativeFrom="paragraph">
                  <wp:posOffset>9109494</wp:posOffset>
                </wp:positionV>
                <wp:extent cx="3234906" cy="457200"/>
                <wp:effectExtent l="57150" t="38100" r="80010" b="95250"/>
                <wp:wrapNone/>
                <wp:docPr id="38" name="Elbow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234906" cy="457200"/>
                        </a:xfrm>
                        <a:prstGeom prst="bentConnector3">
                          <a:avLst>
                            <a:gd name="adj1" fmla="val 99863"/>
                          </a:avLst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DE5EEA" id="Elbow Connector 38" o:spid="_x0000_s1026" type="#_x0000_t34" style="position:absolute;margin-left:150.45pt;margin-top:717.3pt;width:254.7pt;height:36pt;flip:y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" adj="21570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F55806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01411F2C" wp14:editId="3A5597C0">
                <wp:simplePos x="0" y="0"/>
                <wp:positionH relativeFrom="column">
                  <wp:posOffset>2825055</wp:posOffset>
                </wp:positionH>
                <wp:positionV relativeFrom="paragraph">
                  <wp:posOffset>9109494</wp:posOffset>
                </wp:positionV>
                <wp:extent cx="2320602" cy="0"/>
                <wp:effectExtent l="0" t="133350" r="0" b="171450"/>
                <wp:wrapNone/>
                <wp:docPr id="30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20602" cy="0"/>
                        </a:xfrm>
                        <a:prstGeom prst="line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D419B4" id="Straight Connector 30" o:spid="_x0000_s1026" style="position:absolute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2.45pt,717.3pt" to="405.15pt,7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" strokecolor="#4f81bd [3204]" strokeweight="3pt">
                <v:stroke endarrow="open"/>
                <v:shadow on="t" color="black" opacity="22937f" origin=",.5" offset="0,.63889mm"/>
              </v:line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6D4CC74" wp14:editId="6CB4652A">
                <wp:simplePos x="0" y="0"/>
                <wp:positionH relativeFrom="column">
                  <wp:posOffset>991978</wp:posOffset>
                </wp:positionH>
                <wp:positionV relativeFrom="paragraph">
                  <wp:posOffset>8624163</wp:posOffset>
                </wp:positionV>
                <wp:extent cx="1828800" cy="939800"/>
                <wp:effectExtent l="0" t="0" r="19050" b="12700"/>
                <wp:wrapNone/>
                <wp:docPr id="35" name="Diamond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939800"/>
                        </a:xfrm>
                        <a:prstGeom prst="diamond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2255B" w:rsidRPr="0042255B" w:rsidRDefault="0042255B" w:rsidP="0042255B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Senate </w:t>
                            </w:r>
                            <w:r w:rsidRPr="0042255B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approve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D4CC74"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Diamond 35" o:spid="_x0000_s1036" type="#_x0000_t4" style="position:absolute;margin-left:78.1pt;margin-top:679.05pt;width:2in;height:74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" fillcolor="window" strokecolor="#f79646" strokeweight="2pt">
                <v:textbox>
                  <w:txbxContent>
                    <w:p w:rsidR="0042255B" w:rsidRPr="0042255B" w:rsidRDefault="0042255B" w:rsidP="0042255B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Senate </w:t>
                      </w:r>
                      <w:r w:rsidRPr="0042255B">
                        <w:rPr>
                          <w:rFonts w:ascii="Arial" w:hAnsi="Arial" w:cs="Arial"/>
                          <w:sz w:val="22"/>
                          <w:szCs w:val="22"/>
                        </w:rPr>
                        <w:t>approve</w:t>
                      </w:r>
                    </w:p>
                  </w:txbxContent>
                </v:textbox>
              </v:shape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F99F318" wp14:editId="300FBCDB">
                <wp:simplePos x="0" y="0"/>
                <wp:positionH relativeFrom="column">
                  <wp:posOffset>1910751</wp:posOffset>
                </wp:positionH>
                <wp:positionV relativeFrom="paragraph">
                  <wp:posOffset>8307238</wp:posOffset>
                </wp:positionV>
                <wp:extent cx="17253" cy="319177"/>
                <wp:effectExtent l="133350" t="19050" r="97155" b="81280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3" cy="319177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D944BB6" id="Straight Arrow Connector 27" o:spid="_x0000_s1026" type="#_x0000_t32" style="position:absolute;margin-left:150.45pt;margin-top:654.1pt;width:1.35pt;height:25.15pt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6CCEEEE" wp14:editId="5EF70457">
                <wp:simplePos x="0" y="0"/>
                <wp:positionH relativeFrom="column">
                  <wp:posOffset>711679</wp:posOffset>
                </wp:positionH>
                <wp:positionV relativeFrom="paragraph">
                  <wp:posOffset>8039819</wp:posOffset>
                </wp:positionV>
                <wp:extent cx="0" cy="267419"/>
                <wp:effectExtent l="76200" t="19050" r="76200" b="75565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7419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58A1A0" id="Straight Connector 24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6.05pt,633.05pt" to="56.05pt,65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" strokecolor="#4f81bd [3204]" strokeweight="3pt">
                <v:shadow on="t" color="black" opacity="22937f" origin=",.5" offset="0,.63889mm"/>
              </v:line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56E5C51" wp14:editId="35D859AE">
                <wp:simplePos x="0" y="0"/>
                <wp:positionH relativeFrom="column">
                  <wp:posOffset>711679</wp:posOffset>
                </wp:positionH>
                <wp:positionV relativeFrom="paragraph">
                  <wp:posOffset>8307286</wp:posOffset>
                </wp:positionV>
                <wp:extent cx="2475230" cy="0"/>
                <wp:effectExtent l="57150" t="38100" r="58420" b="9525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5230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614F2C" id="Straight Connector 26" o:spid="_x0000_s1026" style="position:absolute;z-index:2517268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6.05pt,654.1pt" to="250.95pt,65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" strokecolor="#4f81bd [3204]" strokeweight="3pt">
                <v:shadow on="t" color="black" opacity="22937f" origin=",.5" offset="0,.63889mm"/>
              </v:line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47F54246" wp14:editId="26FC5E02">
                <wp:simplePos x="0" y="0"/>
                <wp:positionH relativeFrom="column">
                  <wp:posOffset>3187089</wp:posOffset>
                </wp:positionH>
                <wp:positionV relativeFrom="paragraph">
                  <wp:posOffset>8039819</wp:posOffset>
                </wp:positionV>
                <wp:extent cx="0" cy="267419"/>
                <wp:effectExtent l="76200" t="19050" r="76200" b="75565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7419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10B865" id="Straight Connector 25" o:spid="_x0000_s1026" style="position:absolute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0.95pt,633.05pt" to="250.95pt,65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" strokecolor="#4f81bd [3204]" strokeweight="3pt">
                <v:shadow on="t" color="black" opacity="22937f" origin=",.5" offset="0,.63889mm"/>
              </v:line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AAF3FC1" wp14:editId="702D9E76">
                <wp:simplePos x="0" y="0"/>
                <wp:positionH relativeFrom="column">
                  <wp:posOffset>-262986</wp:posOffset>
                </wp:positionH>
                <wp:positionV relativeFrom="paragraph">
                  <wp:posOffset>7520041</wp:posOffset>
                </wp:positionV>
                <wp:extent cx="1974850" cy="517525"/>
                <wp:effectExtent l="0" t="0" r="25400" b="1587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74850" cy="5175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5B3D" w:rsidRPr="008172BC" w:rsidRDefault="00A534B5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Research Committee recommend to </w:t>
                            </w:r>
                            <w:r w:rsidR="009B5B3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Senate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AAF3FC1" id="Rectangle 6" o:spid="_x0000_s1037" style="position:absolute;margin-left:-20.7pt;margin-top:592.15pt;width:155.5pt;height:40.7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" fillcolor="white [3201]" strokecolor="#c0504d [3205]" strokeweight="2pt">
                <v:textbox>
                  <w:txbxContent>
                    <w:p w:rsidR="009B5B3D" w:rsidRPr="008172BC" w:rsidRDefault="00A534B5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Research Committee recommend to </w:t>
                      </w:r>
                      <w:r w:rsidR="009B5B3D">
                        <w:rPr>
                          <w:rFonts w:ascii="Arial" w:hAnsi="Arial" w:cs="Arial"/>
                          <w:sz w:val="22"/>
                          <w:szCs w:val="22"/>
                        </w:rPr>
                        <w:t>Senate</w:t>
                      </w:r>
                    </w:p>
                  </w:txbxContent>
                </v:textbox>
              </v:rect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2124FC6C" wp14:editId="22F46FE9">
                <wp:simplePos x="0" y="0"/>
                <wp:positionH relativeFrom="column">
                  <wp:posOffset>3178834</wp:posOffset>
                </wp:positionH>
                <wp:positionV relativeFrom="paragraph">
                  <wp:posOffset>7219830</wp:posOffset>
                </wp:positionV>
                <wp:extent cx="8255" cy="302596"/>
                <wp:effectExtent l="133350" t="19050" r="86995" b="78740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255" cy="302596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0C6F25" id="Straight Arrow Connector 23" o:spid="_x0000_s1026" type="#_x0000_t32" style="position:absolute;margin-left:250.3pt;margin-top:568.5pt;width:.65pt;height:23.85pt;flip:x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6760BB9" wp14:editId="49AC7606">
                <wp:simplePos x="0" y="0"/>
                <wp:positionH relativeFrom="column">
                  <wp:posOffset>3178834</wp:posOffset>
                </wp:positionH>
                <wp:positionV relativeFrom="paragraph">
                  <wp:posOffset>5883011</wp:posOffset>
                </wp:positionV>
                <wp:extent cx="8626" cy="397019"/>
                <wp:effectExtent l="133350" t="19050" r="144145" b="79375"/>
                <wp:wrapNone/>
                <wp:docPr id="22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626" cy="39701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8E27B5B" id="Straight Arrow Connector 22" o:spid="_x0000_s1026" type="#_x0000_t32" style="position:absolute;margin-left:250.3pt;margin-top:463.25pt;width:.7pt;height:31.25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8389865" wp14:editId="2E3B6130">
                <wp:simplePos x="0" y="0"/>
                <wp:positionH relativeFrom="column">
                  <wp:posOffset>711679</wp:posOffset>
                </wp:positionH>
                <wp:positionV relativeFrom="paragraph">
                  <wp:posOffset>5977626</wp:posOffset>
                </wp:positionV>
                <wp:extent cx="0" cy="1544608"/>
                <wp:effectExtent l="152400" t="19050" r="95250" b="74930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4460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4CE9484" id="Straight Arrow Connector 21" o:spid="_x0000_s1026" type="#_x0000_t32" style="position:absolute;margin-left:56.05pt;margin-top:470.7pt;width:0;height:121.6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9A2C44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70C4A13" wp14:editId="6D829A5C">
                <wp:simplePos x="0" y="0"/>
                <wp:positionH relativeFrom="column">
                  <wp:posOffset>1626079</wp:posOffset>
                </wp:positionH>
                <wp:positionV relativeFrom="paragraph">
                  <wp:posOffset>5512279</wp:posOffset>
                </wp:positionV>
                <wp:extent cx="508959" cy="0"/>
                <wp:effectExtent l="0" t="133350" r="0" b="171450"/>
                <wp:wrapNone/>
                <wp:docPr id="20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8959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48E6373" id="Straight Arrow Connector 20" o:spid="_x0000_s1026" type="#_x0000_t32" style="position:absolute;margin-left:128.05pt;margin-top:434.05pt;width:40.1pt;height:0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C71FD5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4668A4FF" wp14:editId="378EA1EE">
                <wp:simplePos x="0" y="0"/>
                <wp:positionH relativeFrom="column">
                  <wp:posOffset>763438</wp:posOffset>
                </wp:positionH>
                <wp:positionV relativeFrom="paragraph">
                  <wp:posOffset>4666891</wp:posOffset>
                </wp:positionV>
                <wp:extent cx="0" cy="370935"/>
                <wp:effectExtent l="152400" t="19050" r="114300" b="8636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093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A457DBB" id="Straight Arrow Connector 19" o:spid="_x0000_s1026" type="#_x0000_t32" style="position:absolute;margin-left:60.1pt;margin-top:367.45pt;width:0;height:29.2pt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C71FD5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5E6F263" wp14:editId="37EDB262">
                <wp:simplePos x="0" y="0"/>
                <wp:positionH relativeFrom="column">
                  <wp:posOffset>763438</wp:posOffset>
                </wp:positionH>
                <wp:positionV relativeFrom="paragraph">
                  <wp:posOffset>4666891</wp:posOffset>
                </wp:positionV>
                <wp:extent cx="1009290" cy="0"/>
                <wp:effectExtent l="57150" t="38100" r="57785" b="95250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09290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150DFBB" id="Straight Connector 18" o:spid="_x0000_s1026" style="position:absolute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1pt,367.45pt" to="139.55pt,3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" strokecolor="#4f81bd [3204]" strokeweight="3pt">
                <v:shadow on="t" color="black" opacity="22937f" origin=",.5" offset="0,.63889mm"/>
              </v:line>
            </w:pict>
          </mc:Fallback>
        </mc:AlternateContent>
      </w:r>
      <w:r w:rsidR="00C71FD5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4E11B2A" wp14:editId="3ADBF1A0">
                <wp:simplePos x="0" y="0"/>
                <wp:positionH relativeFrom="column">
                  <wp:posOffset>1772728</wp:posOffset>
                </wp:positionH>
                <wp:positionV relativeFrom="paragraph">
                  <wp:posOffset>4416725</wp:posOffset>
                </wp:positionV>
                <wp:extent cx="0" cy="250166"/>
                <wp:effectExtent l="76200" t="19050" r="76200" b="74295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0166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37B7F81" id="Straight Connector 17" o:spid="_x0000_s1026" style="position:absolute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9.6pt,347.75pt" to="139.6pt,3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" strokecolor="#4f81bd [3204]" strokeweight="3pt">
                <v:shadow on="t" color="black" opacity="22937f" origin=",.5" offset="0,.63889mm"/>
              </v:line>
            </w:pict>
          </mc:Fallback>
        </mc:AlternateContent>
      </w:r>
      <w:r w:rsidR="00246291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2D15906" wp14:editId="5451031C">
                <wp:simplePos x="0" y="0"/>
                <wp:positionH relativeFrom="column">
                  <wp:posOffset>1772728</wp:posOffset>
                </wp:positionH>
                <wp:positionV relativeFrom="paragraph">
                  <wp:posOffset>3269411</wp:posOffset>
                </wp:positionV>
                <wp:extent cx="0" cy="301925"/>
                <wp:effectExtent l="152400" t="19050" r="76200" b="79375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19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5AC08C" id="Straight Arrow Connector 15" o:spid="_x0000_s1026" type="#_x0000_t32" style="position:absolute;margin-left:139.6pt;margin-top:257.45pt;width:0;height:23.7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B37F1F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2F13166" wp14:editId="3A00E2EF">
                <wp:simplePos x="0" y="0"/>
                <wp:positionH relativeFrom="column">
                  <wp:posOffset>2186796</wp:posOffset>
                </wp:positionH>
                <wp:positionV relativeFrom="paragraph">
                  <wp:posOffset>2233738</wp:posOffset>
                </wp:positionV>
                <wp:extent cx="638259" cy="362298"/>
                <wp:effectExtent l="57150" t="38100" r="47625" b="9525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8259" cy="36229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47BE48" id="Straight Arrow Connector 13" o:spid="_x0000_s1026" type="#_x0000_t32" style="position:absolute;margin-left:172.2pt;margin-top:175.9pt;width:50.25pt;height:28.55pt;flip:x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B37F1F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F0EAC3C" wp14:editId="00F26998">
                <wp:simplePos x="0" y="0"/>
                <wp:positionH relativeFrom="column">
                  <wp:posOffset>530525</wp:posOffset>
                </wp:positionH>
                <wp:positionV relativeFrom="paragraph">
                  <wp:posOffset>2260121</wp:posOffset>
                </wp:positionV>
                <wp:extent cx="715992" cy="336430"/>
                <wp:effectExtent l="57150" t="38100" r="46355" b="102235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5992" cy="33643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751B8B" id="Straight Arrow Connector 12" o:spid="_x0000_s1026" type="#_x0000_t32" style="position:absolute;margin-left:41.75pt;margin-top:177.95pt;width:56.4pt;height:26.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B37F1F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EC99FFE" wp14:editId="480BC0D2">
                <wp:simplePos x="0" y="0"/>
                <wp:positionH relativeFrom="column">
                  <wp:posOffset>530525</wp:posOffset>
                </wp:positionH>
                <wp:positionV relativeFrom="paragraph">
                  <wp:posOffset>1198568</wp:posOffset>
                </wp:positionV>
                <wp:extent cx="577969" cy="337317"/>
                <wp:effectExtent l="57150" t="38100" r="50800" b="81915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7969" cy="337317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3F06E74" id="Straight Arrow Connector 11" o:spid="_x0000_s1026" type="#_x0000_t32" style="position:absolute;margin-left:41.75pt;margin-top:94.4pt;width:45.5pt;height:26.55pt;flip:x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B37F1F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5F10CBD" wp14:editId="0B8256FA">
                <wp:simplePos x="0" y="0"/>
                <wp:positionH relativeFrom="column">
                  <wp:posOffset>2333445</wp:posOffset>
                </wp:positionH>
                <wp:positionV relativeFrom="paragraph">
                  <wp:posOffset>1198568</wp:posOffset>
                </wp:positionV>
                <wp:extent cx="491610" cy="345560"/>
                <wp:effectExtent l="57150" t="38100" r="60960" b="92710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1610" cy="3455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4D76C11" id="Straight Arrow Connector 10" o:spid="_x0000_s1026" type="#_x0000_t32" style="position:absolute;margin-left:183.75pt;margin-top:94.4pt;width:38.7pt;height:27.2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B37F1F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24F5DA9" wp14:editId="59C8CFA5">
                <wp:simplePos x="0" y="0"/>
                <wp:positionH relativeFrom="column">
                  <wp:posOffset>1711061</wp:posOffset>
                </wp:positionH>
                <wp:positionV relativeFrom="paragraph">
                  <wp:posOffset>207010</wp:posOffset>
                </wp:positionV>
                <wp:extent cx="0" cy="301625"/>
                <wp:effectExtent l="152400" t="19050" r="76200" b="79375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16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E61164" id="Straight Arrow Connector 7" o:spid="_x0000_s1026" type="#_x0000_t32" style="position:absolute;margin-left:134.75pt;margin-top:16.3pt;width:0;height:23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" strokecolor="#4f81bd [3204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B37F1F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07D2D013" wp14:editId="3D85284B">
                <wp:simplePos x="0" y="0"/>
                <wp:positionH relativeFrom="column">
                  <wp:posOffset>1686464</wp:posOffset>
                </wp:positionH>
                <wp:positionV relativeFrom="paragraph">
                  <wp:posOffset>1198568</wp:posOffset>
                </wp:positionV>
                <wp:extent cx="0" cy="0"/>
                <wp:effectExtent l="0" t="0" r="0" b="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5B831F" id="Straight Connector 9" o:spid="_x0000_s1026" style="position:absolute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2.8pt,94.4pt" to="132.8pt,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" strokecolor="#4579b8 [3044]"/>
            </w:pict>
          </mc:Fallback>
        </mc:AlternateContent>
      </w:r>
      <w:r w:rsidR="00255FE5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8679259" wp14:editId="786636A5">
                <wp:simplePos x="0" y="0"/>
                <wp:positionH relativeFrom="column">
                  <wp:posOffset>2184508</wp:posOffset>
                </wp:positionH>
                <wp:positionV relativeFrom="paragraph">
                  <wp:posOffset>7526020</wp:posOffset>
                </wp:positionV>
                <wp:extent cx="1974850" cy="517525"/>
                <wp:effectExtent l="0" t="0" r="25400" b="15875"/>
                <wp:wrapNone/>
                <wp:docPr id="34" name="Rectang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74850" cy="517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C0504D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A534B5" w:rsidRDefault="00A534B5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ARC recommend to Senate</w:t>
                            </w:r>
                          </w:p>
                          <w:p w:rsidR="00FA7A11" w:rsidRDefault="00FA7A11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(Category I Centres only)</w:t>
                            </w:r>
                          </w:p>
                          <w:p w:rsidR="00FA7A11" w:rsidRPr="008172BC" w:rsidRDefault="00FA7A11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8679259" id="Rectangle 34" o:spid="_x0000_s1038" style="position:absolute;margin-left:172pt;margin-top:592.6pt;width:155.5pt;height:40.75pt;z-index:2517073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" fillcolor="window" strokecolor="#c0504d" strokeweight="2pt">
                <v:textbox>
                  <w:txbxContent>
                    <w:p w:rsidR="00A534B5" w:rsidRDefault="00A534B5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ARC recommend to Senate</w:t>
                      </w:r>
                    </w:p>
                    <w:p w:rsidR="00FA7A11" w:rsidRDefault="00FA7A11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(Category I Centres only)</w:t>
                      </w:r>
                    </w:p>
                    <w:p w:rsidR="00FA7A11" w:rsidRPr="008172BC" w:rsidRDefault="00FA7A11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255FE5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44B61BD" wp14:editId="5AF144A2">
                <wp:simplePos x="0" y="0"/>
                <wp:positionH relativeFrom="column">
                  <wp:posOffset>2272030</wp:posOffset>
                </wp:positionH>
                <wp:positionV relativeFrom="paragraph">
                  <wp:posOffset>6281420</wp:posOffset>
                </wp:positionV>
                <wp:extent cx="1828800" cy="939800"/>
                <wp:effectExtent l="0" t="0" r="19050" b="12700"/>
                <wp:wrapNone/>
                <wp:docPr id="33" name="Diamond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939800"/>
                        </a:xfrm>
                        <a:prstGeom prst="diamond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A534B5" w:rsidRPr="0042255B" w:rsidRDefault="00A534B5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42255B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ARC approve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4B61BD" id="Diamond 33" o:spid="_x0000_s1039" type="#_x0000_t4" style="position:absolute;margin-left:178.9pt;margin-top:494.6pt;width:2in;height:74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" fillcolor="window" strokecolor="#f79646" strokeweight="2pt">
                <v:textbox>
                  <w:txbxContent>
                    <w:p w:rsidR="00A534B5" w:rsidRPr="0042255B" w:rsidRDefault="00A534B5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42255B">
                        <w:rPr>
                          <w:rFonts w:ascii="Arial" w:hAnsi="Arial" w:cs="Arial"/>
                          <w:sz w:val="22"/>
                          <w:szCs w:val="22"/>
                        </w:rPr>
                        <w:t>ARC approve</w:t>
                      </w:r>
                    </w:p>
                  </w:txbxContent>
                </v:textbox>
              </v:shape>
            </w:pict>
          </mc:Fallback>
        </mc:AlternateContent>
      </w:r>
      <w:r w:rsidR="00255FE5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4E2E4CC" wp14:editId="3F70602B">
                <wp:simplePos x="0" y="0"/>
                <wp:positionH relativeFrom="column">
                  <wp:posOffset>2151344</wp:posOffset>
                </wp:positionH>
                <wp:positionV relativeFrom="paragraph">
                  <wp:posOffset>5034639</wp:posOffset>
                </wp:positionV>
                <wp:extent cx="1974850" cy="845185"/>
                <wp:effectExtent l="0" t="0" r="25400" b="12065"/>
                <wp:wrapNone/>
                <wp:docPr id="32" name="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74850" cy="84518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534B5" w:rsidRDefault="00A534B5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Research Committee recommend to Academic Resourcing Committee</w:t>
                            </w:r>
                          </w:p>
                          <w:p w:rsidR="00FA7A11" w:rsidRPr="008172BC" w:rsidRDefault="00FA7A11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(Category I Centres only)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E2E4CC" id="Rectangle 32" o:spid="_x0000_s1040" style="position:absolute;margin-left:169.4pt;margin-top:396.45pt;width:155.5pt;height:66.5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" fillcolor="white [3201]" strokecolor="#c0504d [3205]" strokeweight="2pt">
                <v:textbox>
                  <w:txbxContent>
                    <w:p w:rsidR="00A534B5" w:rsidRDefault="00A534B5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Research Committee recommend to Academic Resourcing Committee</w:t>
                      </w:r>
                    </w:p>
                    <w:p w:rsidR="00FA7A11" w:rsidRPr="008172BC" w:rsidRDefault="00FA7A11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(Category I Centres only)</w:t>
                      </w:r>
                    </w:p>
                  </w:txbxContent>
                </v:textbox>
              </v:rect>
            </w:pict>
          </mc:Fallback>
        </mc:AlternateContent>
      </w:r>
      <w:r w:rsidR="00255FE5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526276A" wp14:editId="33C2E686">
                <wp:simplePos x="0" y="0"/>
                <wp:positionH relativeFrom="column">
                  <wp:posOffset>-199390</wp:posOffset>
                </wp:positionH>
                <wp:positionV relativeFrom="paragraph">
                  <wp:posOffset>5041265</wp:posOffset>
                </wp:positionV>
                <wp:extent cx="1828800" cy="939800"/>
                <wp:effectExtent l="0" t="0" r="19050" b="12700"/>
                <wp:wrapNone/>
                <wp:docPr id="31" name="Diamond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939800"/>
                        </a:xfrm>
                        <a:prstGeom prst="diamond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A534B5" w:rsidRPr="0042255B" w:rsidRDefault="00A534B5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42255B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Category I Centre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26276A" id="Diamond 31" o:spid="_x0000_s1041" type="#_x0000_t4" style="position:absolute;margin-left:-15.7pt;margin-top:396.95pt;width:2in;height:74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" fillcolor="window" strokecolor="#f79646" strokeweight="2pt">
                <v:textbox>
                  <w:txbxContent>
                    <w:p w:rsidR="00A534B5" w:rsidRPr="0042255B" w:rsidRDefault="00A534B5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42255B">
                        <w:rPr>
                          <w:rFonts w:ascii="Arial" w:hAnsi="Arial" w:cs="Arial"/>
                          <w:sz w:val="22"/>
                          <w:szCs w:val="22"/>
                        </w:rPr>
                        <w:t>Category I Centre</w:t>
                      </w:r>
                    </w:p>
                  </w:txbxContent>
                </v:textbox>
              </v:shape>
            </w:pict>
          </mc:Fallback>
        </mc:AlternateContent>
      </w:r>
      <w:r w:rsidR="00255FE5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712746D" wp14:editId="7A0959F4">
                <wp:simplePos x="0" y="0"/>
                <wp:positionH relativeFrom="column">
                  <wp:posOffset>857885</wp:posOffset>
                </wp:positionH>
                <wp:positionV relativeFrom="paragraph">
                  <wp:posOffset>3571240</wp:posOffset>
                </wp:positionV>
                <wp:extent cx="1828800" cy="845185"/>
                <wp:effectExtent l="0" t="0" r="19050" b="12065"/>
                <wp:wrapNone/>
                <wp:docPr id="29" name="Diamond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845185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534B5" w:rsidRPr="00A534B5" w:rsidRDefault="00A534B5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A534B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</w:t>
                            </w:r>
                            <w:r w:rsidR="00522DF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</w:t>
                            </w:r>
                            <w:r w:rsidRPr="00A534B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Approve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12746D" id="Diamond 29" o:spid="_x0000_s1042" type="#_x0000_t4" style="position:absolute;margin-left:67.55pt;margin-top:281.2pt;width:2in;height:66.5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" fillcolor="white [3201]" strokecolor="#f79646 [3209]" strokeweight="2pt">
                <v:textbox>
                  <w:txbxContent>
                    <w:p w:rsidR="00A534B5" w:rsidRPr="00A534B5" w:rsidRDefault="00A534B5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A534B5">
                        <w:rPr>
                          <w:rFonts w:ascii="Arial" w:hAnsi="Arial" w:cs="Arial"/>
                          <w:sz w:val="22"/>
                          <w:szCs w:val="22"/>
                        </w:rPr>
                        <w:t>R</w:t>
                      </w:r>
                      <w:r w:rsidR="00522DFD">
                        <w:rPr>
                          <w:rFonts w:ascii="Arial" w:hAnsi="Arial" w:cs="Arial"/>
                          <w:sz w:val="22"/>
                          <w:szCs w:val="22"/>
                        </w:rPr>
                        <w:t>C</w:t>
                      </w:r>
                      <w:r w:rsidRPr="00A534B5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Approve </w:t>
                      </w:r>
                    </w:p>
                  </w:txbxContent>
                </v:textbox>
              </v:shape>
            </w:pict>
          </mc:Fallback>
        </mc:AlternateContent>
      </w:r>
      <w:r w:rsidR="00A837A0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C6ED922" wp14:editId="138CB237">
                <wp:simplePos x="0" y="0"/>
                <wp:positionH relativeFrom="column">
                  <wp:posOffset>762635</wp:posOffset>
                </wp:positionH>
                <wp:positionV relativeFrom="paragraph">
                  <wp:posOffset>2595880</wp:posOffset>
                </wp:positionV>
                <wp:extent cx="1992630" cy="672465"/>
                <wp:effectExtent l="0" t="0" r="26670" b="1333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2630" cy="67246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5B3D" w:rsidRPr="008172BC" w:rsidRDefault="009B5B3D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Research Committee</w:t>
                            </w:r>
                            <w:r w:rsidR="00E953D0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consider proposal</w:t>
                            </w:r>
                            <w:r w:rsidR="00A837A0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: strategy and added value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6ED922" id="Rectangle 5" o:spid="_x0000_s1043" style="position:absolute;margin-left:60.05pt;margin-top:204.4pt;width:156.9pt;height:52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" fillcolor="white [3201]" strokecolor="#c0504d [3205]" strokeweight="2pt">
                <v:textbox>
                  <w:txbxContent>
                    <w:p w:rsidR="009B5B3D" w:rsidRPr="008172BC" w:rsidRDefault="009B5B3D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Research Committee</w:t>
                      </w:r>
                      <w:r w:rsidR="00E953D0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consider proposal</w:t>
                      </w:r>
                      <w:r w:rsidR="00A837A0">
                        <w:rPr>
                          <w:rFonts w:ascii="Arial" w:hAnsi="Arial" w:cs="Arial"/>
                          <w:sz w:val="22"/>
                          <w:szCs w:val="22"/>
                        </w:rPr>
                        <w:t>: strategy and added value</w:t>
                      </w:r>
                    </w:p>
                  </w:txbxContent>
                </v:textbox>
              </v:rect>
            </w:pict>
          </mc:Fallback>
        </mc:AlternateContent>
      </w:r>
      <w:r w:rsidR="00A837A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79D98B0" wp14:editId="13F74DF7">
                <wp:simplePos x="0" y="0"/>
                <wp:positionH relativeFrom="column">
                  <wp:posOffset>-229235</wp:posOffset>
                </wp:positionH>
                <wp:positionV relativeFrom="paragraph">
                  <wp:posOffset>1543050</wp:posOffset>
                </wp:positionV>
                <wp:extent cx="1526540" cy="715645"/>
                <wp:effectExtent l="0" t="0" r="16510" b="2730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540" cy="71564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5B3D" w:rsidRPr="008172BC" w:rsidRDefault="00E953D0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Consultation with and feedback from </w:t>
                            </w:r>
                            <w:r w:rsidR="009B5B3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Faculty Board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9D98B0" id="Rectangle 4" o:spid="_x0000_s1044" style="position:absolute;margin-left:-18.05pt;margin-top:121.5pt;width:120.2pt;height:56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" fillcolor="white [3201]" strokecolor="#c0504d [3205]" strokeweight="2pt">
                <v:textbox>
                  <w:txbxContent>
                    <w:p w:rsidR="009B5B3D" w:rsidRPr="008172BC" w:rsidRDefault="00E953D0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Consultation with and feedback from </w:t>
                      </w:r>
                      <w:r w:rsidR="009B5B3D">
                        <w:rPr>
                          <w:rFonts w:ascii="Arial" w:hAnsi="Arial" w:cs="Arial"/>
                          <w:sz w:val="22"/>
                          <w:szCs w:val="22"/>
                        </w:rPr>
                        <w:t>Faculty Board</w:t>
                      </w:r>
                    </w:p>
                  </w:txbxContent>
                </v:textbox>
              </v:rect>
            </w:pict>
          </mc:Fallback>
        </mc:AlternateContent>
      </w:r>
      <w:r w:rsidR="00A837A0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176AEC9" wp14:editId="111C1563">
                <wp:simplePos x="0" y="0"/>
                <wp:positionH relativeFrom="column">
                  <wp:posOffset>2133600</wp:posOffset>
                </wp:positionH>
                <wp:positionV relativeFrom="paragraph">
                  <wp:posOffset>1543050</wp:posOffset>
                </wp:positionV>
                <wp:extent cx="1353820" cy="689610"/>
                <wp:effectExtent l="0" t="0" r="17780" b="1524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3820" cy="6896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5B3D" w:rsidRPr="008172BC" w:rsidRDefault="0029074E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</w:t>
                            </w:r>
                            <w:bookmarkStart w:id="0" w:name="_GoBack"/>
                            <w:bookmarkEnd w:id="0"/>
                            <w:r w:rsidR="00E953D0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eview of Constitution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76AEC9" id="Rectangle 3" o:spid="_x0000_s1045" style="position:absolute;margin-left:168pt;margin-top:121.5pt;width:106.6pt;height:54.3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" fillcolor="white [3201]" strokecolor="#c0504d [3205]" strokeweight="2pt">
                <v:textbox>
                  <w:txbxContent>
                    <w:p w:rsidR="009B5B3D" w:rsidRPr="008172BC" w:rsidRDefault="0029074E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R</w:t>
                      </w:r>
                      <w:bookmarkStart w:id="1" w:name="_GoBack"/>
                      <w:bookmarkEnd w:id="1"/>
                      <w:r w:rsidR="00E953D0">
                        <w:rPr>
                          <w:rFonts w:ascii="Arial" w:hAnsi="Arial" w:cs="Arial"/>
                          <w:sz w:val="22"/>
                          <w:szCs w:val="22"/>
                        </w:rPr>
                        <w:t>eview of Constitution</w:t>
                      </w:r>
                    </w:p>
                  </w:txbxContent>
                </v:textbox>
              </v:rect>
            </w:pict>
          </mc:Fallback>
        </mc:AlternateContent>
      </w:r>
      <w:r w:rsidR="00A837A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689527" wp14:editId="022EEB23">
                <wp:simplePos x="0" y="0"/>
                <wp:positionH relativeFrom="column">
                  <wp:posOffset>623570</wp:posOffset>
                </wp:positionH>
                <wp:positionV relativeFrom="paragraph">
                  <wp:posOffset>508000</wp:posOffset>
                </wp:positionV>
                <wp:extent cx="2199640" cy="689610"/>
                <wp:effectExtent l="0" t="0" r="10160" b="1524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9640" cy="6896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5B3D" w:rsidRPr="008172BC" w:rsidRDefault="00E953D0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Submi</w:t>
                            </w:r>
                            <w:r w:rsidR="00BB55A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completed pro-forma to </w:t>
                            </w:r>
                            <w:r w:rsidR="009B5B3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Secretariat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of</w:t>
                            </w:r>
                            <w:r w:rsidR="009B5B3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Research Committee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689527" id="Rectangle 2" o:spid="_x0000_s1046" style="position:absolute;margin-left:49.1pt;margin-top:40pt;width:173.2pt;height:54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" fillcolor="white [3201]" strokecolor="#c0504d [3205]" strokeweight="2pt">
                <v:textbox>
                  <w:txbxContent>
                    <w:p w:rsidR="009B5B3D" w:rsidRPr="008172BC" w:rsidRDefault="00E953D0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Submi</w:t>
                      </w:r>
                      <w:r w:rsidR="00BB55AD">
                        <w:rPr>
                          <w:rFonts w:ascii="Arial" w:hAnsi="Arial" w:cs="Arial"/>
                          <w:sz w:val="22"/>
                          <w:szCs w:val="22"/>
                        </w:rPr>
                        <w:t>t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completed pro-forma to </w:t>
                      </w:r>
                      <w:r w:rsidR="009B5B3D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Secretariat 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of</w:t>
                      </w:r>
                      <w:r w:rsidR="009B5B3D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Research Committee</w:t>
                      </w:r>
                    </w:p>
                  </w:txbxContent>
                </v:textbox>
              </v:rect>
            </w:pict>
          </mc:Fallback>
        </mc:AlternateContent>
      </w:r>
      <w:r w:rsidR="00A837A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926BE4" wp14:editId="4741FBCB">
                <wp:simplePos x="0" y="0"/>
                <wp:positionH relativeFrom="column">
                  <wp:posOffset>530526</wp:posOffset>
                </wp:positionH>
                <wp:positionV relativeFrom="paragraph">
                  <wp:posOffset>-465826</wp:posOffset>
                </wp:positionV>
                <wp:extent cx="2372108" cy="672465"/>
                <wp:effectExtent l="0" t="0" r="28575" b="13335"/>
                <wp:wrapNone/>
                <wp:docPr id="1" name="Flowchart: Preparatio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72108" cy="672465"/>
                        </a:xfrm>
                        <a:prstGeom prst="flowChartPreparation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5B3D" w:rsidRPr="008172BC" w:rsidRDefault="009B5B3D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8172BC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Proposal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to establish a new Research Centre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926BE4" id="_x0000_t117" coordsize="21600,21600" o:spt="117" path="m4353,l17214,r4386,10800l17214,21600r-12861,l,10800xe">
                <v:stroke joinstyle="miter"/>
                <v:path gradientshapeok="t" o:connecttype="rect" textboxrect="4353,0,17214,21600"/>
              </v:shapetype>
              <v:shape id="Flowchart: Preparation 1" o:spid="_x0000_s1047" type="#_x0000_t117" style="position:absolute;margin-left:41.75pt;margin-top:-36.7pt;width:186.8pt;height:52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" fillcolor="white [3201]" strokecolor="#c0504d [3205]" strokeweight="2pt">
                <v:textbox>
                  <w:txbxContent>
                    <w:p w:rsidR="009B5B3D" w:rsidRPr="008172BC" w:rsidRDefault="009B5B3D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8172BC">
                        <w:rPr>
                          <w:rFonts w:ascii="Arial" w:hAnsi="Arial" w:cs="Arial"/>
                          <w:sz w:val="22"/>
                          <w:szCs w:val="22"/>
                        </w:rPr>
                        <w:t>Proposal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to establish a new Research Centre</w:t>
                      </w:r>
                    </w:p>
                  </w:txbxContent>
                </v:textbox>
              </v:shape>
            </w:pict>
          </mc:Fallback>
        </mc:AlternateContent>
      </w:r>
    </w:p>
    <w:sectPr w:rsidR="00183D5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2BC"/>
    <w:rsid w:val="000D420E"/>
    <w:rsid w:val="000F5C17"/>
    <w:rsid w:val="00102318"/>
    <w:rsid w:val="0010367C"/>
    <w:rsid w:val="00183D5C"/>
    <w:rsid w:val="002051E9"/>
    <w:rsid w:val="00246291"/>
    <w:rsid w:val="00255FE5"/>
    <w:rsid w:val="00265605"/>
    <w:rsid w:val="0029074E"/>
    <w:rsid w:val="00393763"/>
    <w:rsid w:val="0042255B"/>
    <w:rsid w:val="0045512F"/>
    <w:rsid w:val="00472B63"/>
    <w:rsid w:val="00522DFD"/>
    <w:rsid w:val="005611B9"/>
    <w:rsid w:val="0076068C"/>
    <w:rsid w:val="008172BC"/>
    <w:rsid w:val="00986034"/>
    <w:rsid w:val="009A2C44"/>
    <w:rsid w:val="009B5B3D"/>
    <w:rsid w:val="00A534B5"/>
    <w:rsid w:val="00A837A0"/>
    <w:rsid w:val="00B37F1F"/>
    <w:rsid w:val="00B932B7"/>
    <w:rsid w:val="00BB55AD"/>
    <w:rsid w:val="00C71FD5"/>
    <w:rsid w:val="00DD70D9"/>
    <w:rsid w:val="00E61D53"/>
    <w:rsid w:val="00E953D0"/>
    <w:rsid w:val="00F55806"/>
    <w:rsid w:val="00FA7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E28918A-03D8-4AC5-AEEF-E26904197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255B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534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34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AC46B0EA</Template>
  <TotalTime>1</TotalTime>
  <Pages>1</Pages>
  <Words>0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Harris, Carole</cp:lastModifiedBy>
  <cp:revision>3</cp:revision>
  <dcterms:created xsi:type="dcterms:W3CDTF">2019-05-10T10:23:00Z</dcterms:created>
  <dcterms:modified xsi:type="dcterms:W3CDTF">2019-05-10T10:34:00Z</dcterms:modified>
</cp:coreProperties>
</file>