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1416" w:rsidRDefault="00601416" w:rsidP="00601416">
      <w:pPr>
        <w:pStyle w:val="Default"/>
        <w:jc w:val="center"/>
        <w:rPr>
          <w:b/>
          <w:bCs/>
          <w:sz w:val="22"/>
          <w:szCs w:val="22"/>
        </w:rPr>
      </w:pPr>
      <w:r>
        <w:rPr>
          <w:b/>
          <w:bCs/>
          <w:sz w:val="22"/>
          <w:szCs w:val="22"/>
        </w:rPr>
        <w:t>UNIVERSITY OF WARWICK</w:t>
      </w:r>
    </w:p>
    <w:p w:rsidR="00601416" w:rsidRDefault="00601416" w:rsidP="00601416">
      <w:pPr>
        <w:pStyle w:val="Default"/>
        <w:jc w:val="center"/>
        <w:rPr>
          <w:b/>
          <w:bCs/>
          <w:sz w:val="22"/>
          <w:szCs w:val="22"/>
        </w:rPr>
      </w:pPr>
    </w:p>
    <w:p w:rsidR="00601416" w:rsidRDefault="00601416" w:rsidP="00601416">
      <w:pPr>
        <w:pStyle w:val="Default"/>
        <w:jc w:val="center"/>
        <w:rPr>
          <w:sz w:val="22"/>
          <w:szCs w:val="22"/>
        </w:rPr>
      </w:pPr>
    </w:p>
    <w:p w:rsidR="00601416" w:rsidRDefault="00601416" w:rsidP="00601416">
      <w:pPr>
        <w:pStyle w:val="Default"/>
        <w:jc w:val="center"/>
        <w:rPr>
          <w:b/>
          <w:bCs/>
          <w:sz w:val="22"/>
          <w:szCs w:val="22"/>
        </w:rPr>
      </w:pPr>
      <w:r>
        <w:rPr>
          <w:b/>
          <w:bCs/>
          <w:sz w:val="22"/>
          <w:szCs w:val="22"/>
        </w:rPr>
        <w:t>BOARD OF UNDERGRADUATE STUDIES</w:t>
      </w:r>
    </w:p>
    <w:p w:rsidR="00601416" w:rsidRDefault="00601416" w:rsidP="00601416">
      <w:pPr>
        <w:pStyle w:val="Default"/>
        <w:jc w:val="center"/>
        <w:rPr>
          <w:sz w:val="22"/>
          <w:szCs w:val="22"/>
        </w:rPr>
      </w:pPr>
    </w:p>
    <w:p w:rsidR="00601416" w:rsidRDefault="00601416" w:rsidP="00601416">
      <w:pPr>
        <w:pStyle w:val="Default"/>
        <w:jc w:val="center"/>
        <w:rPr>
          <w:b/>
          <w:bCs/>
          <w:sz w:val="22"/>
          <w:szCs w:val="22"/>
        </w:rPr>
      </w:pPr>
      <w:r>
        <w:rPr>
          <w:b/>
          <w:bCs/>
          <w:sz w:val="22"/>
          <w:szCs w:val="22"/>
        </w:rPr>
        <w:t>A G E N D A</w:t>
      </w:r>
    </w:p>
    <w:p w:rsidR="00601416" w:rsidRDefault="00601416" w:rsidP="00601416">
      <w:pPr>
        <w:pStyle w:val="Default"/>
        <w:jc w:val="center"/>
        <w:rPr>
          <w:b/>
          <w:bCs/>
          <w:sz w:val="22"/>
          <w:szCs w:val="22"/>
        </w:rPr>
      </w:pPr>
    </w:p>
    <w:p w:rsidR="00601416" w:rsidRDefault="00601416" w:rsidP="00601416">
      <w:pPr>
        <w:pStyle w:val="Default"/>
        <w:jc w:val="center"/>
        <w:rPr>
          <w:sz w:val="22"/>
          <w:szCs w:val="22"/>
        </w:rPr>
      </w:pPr>
    </w:p>
    <w:p w:rsidR="00601416" w:rsidRPr="004502CC" w:rsidRDefault="00601416" w:rsidP="00601416">
      <w:pPr>
        <w:pStyle w:val="Default"/>
        <w:rPr>
          <w:rFonts w:asciiTheme="minorHAnsi" w:hAnsiTheme="minorHAnsi"/>
          <w:sz w:val="22"/>
          <w:szCs w:val="22"/>
        </w:rPr>
      </w:pPr>
      <w:r w:rsidRPr="004502CC">
        <w:rPr>
          <w:rFonts w:asciiTheme="minorHAnsi" w:hAnsiTheme="minorHAnsi"/>
          <w:sz w:val="22"/>
          <w:szCs w:val="22"/>
        </w:rPr>
        <w:t>There will be a meeting of the Boa</w:t>
      </w:r>
      <w:r>
        <w:rPr>
          <w:rFonts w:asciiTheme="minorHAnsi" w:hAnsiTheme="minorHAnsi"/>
          <w:sz w:val="22"/>
          <w:szCs w:val="22"/>
        </w:rPr>
        <w:t>rd of Undergraduate Studies at 2</w:t>
      </w:r>
      <w:r w:rsidRPr="004502CC">
        <w:rPr>
          <w:rFonts w:asciiTheme="minorHAnsi" w:hAnsiTheme="minorHAnsi"/>
          <w:sz w:val="22"/>
          <w:szCs w:val="22"/>
        </w:rPr>
        <w:t>.</w:t>
      </w:r>
      <w:r>
        <w:rPr>
          <w:rFonts w:asciiTheme="minorHAnsi" w:hAnsiTheme="minorHAnsi"/>
          <w:sz w:val="22"/>
          <w:szCs w:val="22"/>
        </w:rPr>
        <w:t>0</w:t>
      </w:r>
      <w:r w:rsidRPr="004502CC">
        <w:rPr>
          <w:rFonts w:asciiTheme="minorHAnsi" w:hAnsiTheme="minorHAnsi"/>
          <w:sz w:val="22"/>
          <w:szCs w:val="22"/>
        </w:rPr>
        <w:t>0</w:t>
      </w:r>
      <w:r>
        <w:rPr>
          <w:rFonts w:asciiTheme="minorHAnsi" w:hAnsiTheme="minorHAnsi"/>
          <w:sz w:val="22"/>
          <w:szCs w:val="22"/>
        </w:rPr>
        <w:t>pm on Wednesday 19</w:t>
      </w:r>
      <w:r w:rsidRPr="004502CC">
        <w:rPr>
          <w:rFonts w:asciiTheme="minorHAnsi" w:hAnsiTheme="minorHAnsi"/>
          <w:sz w:val="22"/>
          <w:szCs w:val="22"/>
          <w:vertAlign w:val="superscript"/>
        </w:rPr>
        <w:t>th</w:t>
      </w:r>
      <w:r>
        <w:rPr>
          <w:rFonts w:asciiTheme="minorHAnsi" w:hAnsiTheme="minorHAnsi"/>
          <w:sz w:val="22"/>
          <w:szCs w:val="22"/>
        </w:rPr>
        <w:t xml:space="preserve"> February</w:t>
      </w:r>
      <w:r w:rsidRPr="004502CC">
        <w:rPr>
          <w:rFonts w:asciiTheme="minorHAnsi" w:hAnsiTheme="minorHAnsi"/>
          <w:sz w:val="22"/>
          <w:szCs w:val="22"/>
        </w:rPr>
        <w:t xml:space="preserve"> 201</w:t>
      </w:r>
      <w:r>
        <w:rPr>
          <w:rFonts w:asciiTheme="minorHAnsi" w:hAnsiTheme="minorHAnsi"/>
          <w:sz w:val="22"/>
          <w:szCs w:val="22"/>
        </w:rPr>
        <w:t>4 in room CMR 1.0, in University House</w:t>
      </w:r>
      <w:r w:rsidRPr="004502CC">
        <w:rPr>
          <w:rFonts w:asciiTheme="minorHAnsi" w:hAnsiTheme="minorHAnsi"/>
          <w:sz w:val="22"/>
          <w:szCs w:val="22"/>
        </w:rPr>
        <w:t xml:space="preserve">. </w:t>
      </w:r>
    </w:p>
    <w:p w:rsidR="00601416" w:rsidRPr="004502CC" w:rsidRDefault="00601416" w:rsidP="00601416">
      <w:pPr>
        <w:pStyle w:val="Default"/>
        <w:rPr>
          <w:rFonts w:asciiTheme="minorHAnsi" w:hAnsiTheme="minorHAnsi"/>
          <w:sz w:val="22"/>
          <w:szCs w:val="22"/>
        </w:rPr>
      </w:pPr>
    </w:p>
    <w:p w:rsidR="00601416" w:rsidRPr="004502CC" w:rsidRDefault="00601416" w:rsidP="00601416">
      <w:pPr>
        <w:pStyle w:val="Default"/>
        <w:jc w:val="right"/>
        <w:rPr>
          <w:rFonts w:asciiTheme="minorHAnsi" w:hAnsiTheme="minorHAnsi"/>
          <w:sz w:val="22"/>
          <w:szCs w:val="22"/>
        </w:rPr>
      </w:pPr>
      <w:r>
        <w:rPr>
          <w:rFonts w:asciiTheme="minorHAnsi" w:hAnsiTheme="minorHAnsi"/>
          <w:sz w:val="22"/>
          <w:szCs w:val="22"/>
        </w:rPr>
        <w:t>K Sloan</w:t>
      </w:r>
      <w:r w:rsidRPr="004502CC">
        <w:rPr>
          <w:rFonts w:asciiTheme="minorHAnsi" w:hAnsiTheme="minorHAnsi"/>
          <w:sz w:val="22"/>
          <w:szCs w:val="22"/>
        </w:rPr>
        <w:t xml:space="preserve"> </w:t>
      </w:r>
    </w:p>
    <w:p w:rsidR="00601416" w:rsidRPr="004502CC" w:rsidRDefault="00601416" w:rsidP="00601416">
      <w:pPr>
        <w:pStyle w:val="Default"/>
        <w:jc w:val="right"/>
        <w:rPr>
          <w:rFonts w:asciiTheme="minorHAnsi" w:hAnsiTheme="minorHAnsi"/>
          <w:sz w:val="22"/>
          <w:szCs w:val="22"/>
          <w:u w:val="single"/>
        </w:rPr>
      </w:pPr>
      <w:r w:rsidRPr="004502CC">
        <w:rPr>
          <w:rFonts w:asciiTheme="minorHAnsi" w:hAnsiTheme="minorHAnsi"/>
          <w:sz w:val="22"/>
          <w:szCs w:val="22"/>
          <w:u w:val="single"/>
        </w:rPr>
        <w:t xml:space="preserve">Registrar </w:t>
      </w:r>
      <w:r>
        <w:rPr>
          <w:rFonts w:asciiTheme="minorHAnsi" w:hAnsiTheme="minorHAnsi"/>
          <w:sz w:val="22"/>
          <w:szCs w:val="22"/>
          <w:u w:val="single"/>
        </w:rPr>
        <w:t>and Chief Operating Officer</w:t>
      </w:r>
    </w:p>
    <w:p w:rsidR="00601416" w:rsidRPr="004502CC" w:rsidRDefault="00601416" w:rsidP="00601416">
      <w:pPr>
        <w:pStyle w:val="Default"/>
        <w:rPr>
          <w:rFonts w:asciiTheme="minorHAnsi" w:hAnsiTheme="minorHAnsi"/>
          <w:sz w:val="22"/>
          <w:szCs w:val="22"/>
        </w:rPr>
      </w:pPr>
    </w:p>
    <w:p w:rsidR="00601416" w:rsidRPr="004502CC" w:rsidRDefault="00601416" w:rsidP="00601416">
      <w:pPr>
        <w:pStyle w:val="Default"/>
        <w:rPr>
          <w:rFonts w:asciiTheme="minorHAnsi" w:hAnsiTheme="minorHAnsi"/>
          <w:sz w:val="22"/>
          <w:szCs w:val="22"/>
        </w:rPr>
      </w:pPr>
      <w:r w:rsidRPr="004502CC">
        <w:rPr>
          <w:rFonts w:asciiTheme="minorHAnsi" w:hAnsiTheme="minorHAnsi"/>
          <w:sz w:val="22"/>
          <w:szCs w:val="22"/>
        </w:rPr>
        <w:t xml:space="preserve">Note: Questions on agenda items or apologies for this meeting should be directed to the Secretary to the Board, Dr J A Taylor, email J.A.Taylor@warwick.ac.uk or telephone extension 22633. </w:t>
      </w:r>
    </w:p>
    <w:p w:rsidR="00601416" w:rsidRDefault="00601416" w:rsidP="00601416">
      <w:pPr>
        <w:pStyle w:val="Default"/>
        <w:rPr>
          <w:sz w:val="22"/>
          <w:szCs w:val="22"/>
        </w:rPr>
      </w:pPr>
      <w:r>
        <w:rPr>
          <w:sz w:val="22"/>
          <w:szCs w:val="22"/>
        </w:rPr>
        <w:t>_________________________________________________________________________</w:t>
      </w:r>
    </w:p>
    <w:p w:rsidR="00601416" w:rsidRDefault="00601416" w:rsidP="00601416">
      <w:pPr>
        <w:pStyle w:val="Default"/>
        <w:numPr>
          <w:ilvl w:val="0"/>
          <w:numId w:val="2"/>
        </w:numPr>
        <w:rPr>
          <w:sz w:val="22"/>
          <w:szCs w:val="22"/>
        </w:rPr>
      </w:pPr>
    </w:p>
    <w:p w:rsidR="00601416" w:rsidRDefault="00601416" w:rsidP="00601416">
      <w:pPr>
        <w:rPr>
          <w:b/>
        </w:rPr>
      </w:pPr>
    </w:p>
    <w:p w:rsidR="00601416" w:rsidRDefault="00601416" w:rsidP="00601416">
      <w:pPr>
        <w:pStyle w:val="ListParagraph"/>
        <w:numPr>
          <w:ilvl w:val="0"/>
          <w:numId w:val="1"/>
        </w:numPr>
        <w:rPr>
          <w:u w:val="single"/>
        </w:rPr>
      </w:pPr>
      <w:r>
        <w:rPr>
          <w:u w:val="single"/>
        </w:rPr>
        <w:t>Minutes:</w:t>
      </w:r>
    </w:p>
    <w:p w:rsidR="00601416" w:rsidRPr="00F1425D" w:rsidRDefault="00601416" w:rsidP="00601416">
      <w:pPr>
        <w:ind w:left="720"/>
      </w:pPr>
      <w:r>
        <w:t>TO CONSIDER:</w:t>
      </w:r>
    </w:p>
    <w:p w:rsidR="00601416" w:rsidRDefault="00601416" w:rsidP="00601416">
      <w:pPr>
        <w:pStyle w:val="ListParagraph"/>
      </w:pPr>
      <w:r>
        <w:t>The minutes of the meeting held on 27</w:t>
      </w:r>
      <w:r w:rsidRPr="00404A5A">
        <w:rPr>
          <w:vertAlign w:val="superscript"/>
        </w:rPr>
        <w:t>th</w:t>
      </w:r>
      <w:r>
        <w:t xml:space="preserve"> November 2013 (</w:t>
      </w:r>
      <w:r w:rsidR="00966527">
        <w:t xml:space="preserve">copy at </w:t>
      </w:r>
      <w:hyperlink r:id="rId9" w:anchor="BUGS+2014-02-19" w:history="1">
        <w:r w:rsidR="00966527" w:rsidRPr="00E21E67">
          <w:rPr>
            <w:rStyle w:val="Hyperlink"/>
          </w:rPr>
          <w:t>https://files.warwick.ac.uk/bugs/browse#BUGS+2014-02-19</w:t>
        </w:r>
      </w:hyperlink>
      <w:r w:rsidR="00966527">
        <w:t xml:space="preserve">) </w:t>
      </w:r>
    </w:p>
    <w:p w:rsidR="00601416" w:rsidRDefault="00601416" w:rsidP="00601416">
      <w:pPr>
        <w:pStyle w:val="ListParagraph"/>
      </w:pPr>
    </w:p>
    <w:p w:rsidR="00601416" w:rsidRPr="004502CC" w:rsidRDefault="00601416" w:rsidP="00601416">
      <w:pPr>
        <w:pStyle w:val="ListParagraph"/>
        <w:numPr>
          <w:ilvl w:val="0"/>
          <w:numId w:val="1"/>
        </w:numPr>
        <w:rPr>
          <w:u w:val="single"/>
        </w:rPr>
      </w:pPr>
      <w:r>
        <w:rPr>
          <w:u w:val="single"/>
        </w:rPr>
        <w:t>Matters Arising on the Minutes</w:t>
      </w:r>
    </w:p>
    <w:p w:rsidR="00601416" w:rsidRPr="005B55C0" w:rsidRDefault="00601416" w:rsidP="00601416">
      <w:pPr>
        <w:pStyle w:val="Default"/>
        <w:ind w:left="720"/>
        <w:rPr>
          <w:rFonts w:asciiTheme="minorHAnsi" w:hAnsiTheme="minorHAnsi"/>
          <w:sz w:val="22"/>
          <w:szCs w:val="22"/>
        </w:rPr>
      </w:pPr>
      <w:r w:rsidRPr="005B55C0">
        <w:rPr>
          <w:rFonts w:asciiTheme="minorHAnsi" w:hAnsiTheme="minorHAnsi"/>
          <w:sz w:val="22"/>
          <w:szCs w:val="22"/>
        </w:rPr>
        <w:t xml:space="preserve">TO REPORT: </w:t>
      </w:r>
    </w:p>
    <w:p w:rsidR="00601416" w:rsidRPr="005B55C0" w:rsidRDefault="00601416" w:rsidP="00601416">
      <w:pPr>
        <w:pStyle w:val="Default"/>
        <w:ind w:left="720"/>
        <w:rPr>
          <w:rFonts w:asciiTheme="minorHAnsi" w:hAnsiTheme="minorHAnsi"/>
          <w:sz w:val="22"/>
          <w:szCs w:val="22"/>
        </w:rPr>
      </w:pPr>
    </w:p>
    <w:p w:rsidR="00601416" w:rsidRDefault="00601416" w:rsidP="00601416">
      <w:pPr>
        <w:pStyle w:val="ListParagraph"/>
      </w:pPr>
    </w:p>
    <w:p w:rsidR="00601416" w:rsidRPr="00D72759" w:rsidRDefault="00601416" w:rsidP="00601416">
      <w:pPr>
        <w:pStyle w:val="ListParagraph"/>
        <w:numPr>
          <w:ilvl w:val="0"/>
          <w:numId w:val="3"/>
        </w:numPr>
        <w:rPr>
          <w:u w:val="dotted"/>
        </w:rPr>
      </w:pPr>
      <w:r w:rsidRPr="00D72759">
        <w:rPr>
          <w:u w:val="dotted"/>
        </w:rPr>
        <w:t>P</w:t>
      </w:r>
      <w:r>
        <w:rPr>
          <w:u w:val="dotted"/>
        </w:rPr>
        <w:t>ostgraduates as Teachers (4(c)/13-14</w:t>
      </w:r>
      <w:r w:rsidRPr="00D72759">
        <w:rPr>
          <w:u w:val="dotted"/>
        </w:rPr>
        <w:t xml:space="preserve"> refers)</w:t>
      </w:r>
    </w:p>
    <w:p w:rsidR="00601416" w:rsidRDefault="00601416" w:rsidP="00601416">
      <w:pPr>
        <w:ind w:left="720" w:firstLine="720"/>
      </w:pPr>
      <w:r>
        <w:t>TO CONSIDER:</w:t>
      </w:r>
    </w:p>
    <w:p w:rsidR="00D02713" w:rsidRDefault="00601416" w:rsidP="00D02713">
      <w:pPr>
        <w:ind w:left="1440"/>
      </w:pPr>
      <w:r w:rsidRPr="00126735">
        <w:t>A report</w:t>
      </w:r>
      <w:r>
        <w:t xml:space="preserve"> from the working party established to consider </w:t>
      </w:r>
      <w:r w:rsidRPr="00966527">
        <w:t>the employment of p</w:t>
      </w:r>
      <w:r w:rsidR="00596042">
        <w:t>ostgraduates as teachers (</w:t>
      </w:r>
      <w:r w:rsidR="00596042" w:rsidRPr="00365C3C">
        <w:rPr>
          <w:u w:val="single"/>
        </w:rPr>
        <w:t xml:space="preserve">paper </w:t>
      </w:r>
      <w:r w:rsidR="00365C3C" w:rsidRPr="00365C3C">
        <w:rPr>
          <w:u w:val="single"/>
        </w:rPr>
        <w:t xml:space="preserve">BUGS 18/13-14, </w:t>
      </w:r>
      <w:r w:rsidR="00596042" w:rsidRPr="00365C3C">
        <w:rPr>
          <w:u w:val="single"/>
        </w:rPr>
        <w:t>to follow</w:t>
      </w:r>
      <w:r w:rsidR="00596042">
        <w:t>)</w:t>
      </w:r>
      <w:r w:rsidR="00D02713">
        <w:t xml:space="preserve">. </w:t>
      </w:r>
    </w:p>
    <w:p w:rsidR="00D02713" w:rsidRDefault="00D02713" w:rsidP="00D02713">
      <w:pPr>
        <w:pStyle w:val="ListParagraph"/>
        <w:numPr>
          <w:ilvl w:val="0"/>
          <w:numId w:val="3"/>
        </w:numPr>
      </w:pPr>
      <w:r w:rsidRPr="00D02713">
        <w:rPr>
          <w:u w:val="dotted"/>
        </w:rPr>
        <w:t>Pass Mark for 4</w:t>
      </w:r>
      <w:r w:rsidRPr="00D02713">
        <w:rPr>
          <w:u w:val="dotted"/>
          <w:vertAlign w:val="superscript"/>
        </w:rPr>
        <w:t>th</w:t>
      </w:r>
      <w:r w:rsidRPr="00D02713">
        <w:rPr>
          <w:u w:val="dotted"/>
        </w:rPr>
        <w:t xml:space="preserve"> Year Modules on IUMDS (4(e)/13-14 refers</w:t>
      </w:r>
      <w:r>
        <w:t>)</w:t>
      </w:r>
    </w:p>
    <w:p w:rsidR="00601416" w:rsidRDefault="00D02713" w:rsidP="00D02713">
      <w:pPr>
        <w:tabs>
          <w:tab w:val="left" w:pos="720"/>
          <w:tab w:val="left" w:pos="1440"/>
          <w:tab w:val="left" w:pos="2160"/>
          <w:tab w:val="left" w:pos="2880"/>
        </w:tabs>
      </w:pPr>
      <w:r>
        <w:tab/>
      </w:r>
      <w:r>
        <w:tab/>
      </w:r>
      <w:r w:rsidR="00601416">
        <w:t>TO REPORT:</w:t>
      </w:r>
    </w:p>
    <w:p w:rsidR="00601416" w:rsidRPr="00966527" w:rsidRDefault="00601416" w:rsidP="00601416">
      <w:pPr>
        <w:tabs>
          <w:tab w:val="left" w:pos="720"/>
          <w:tab w:val="left" w:pos="1440"/>
          <w:tab w:val="left" w:pos="2160"/>
          <w:tab w:val="left" w:pos="2880"/>
        </w:tabs>
        <w:ind w:left="1440"/>
      </w:pPr>
      <w:r w:rsidRPr="00966527">
        <w:t xml:space="preserve">That it was reported to </w:t>
      </w:r>
      <w:r w:rsidR="00966527" w:rsidRPr="00966527">
        <w:t>the</w:t>
      </w:r>
      <w:r w:rsidRPr="00966527">
        <w:t xml:space="preserve"> Undergraduate Studies Committee of the Board of the Faculty of Science, at its meeting on 20</w:t>
      </w:r>
      <w:r w:rsidRPr="00966527">
        <w:rPr>
          <w:vertAlign w:val="superscript"/>
        </w:rPr>
        <w:t>th</w:t>
      </w:r>
      <w:r w:rsidRPr="00966527">
        <w:t xml:space="preserve"> January </w:t>
      </w:r>
      <w:r w:rsidR="004B0F98" w:rsidRPr="00966527">
        <w:t>2014:</w:t>
      </w:r>
    </w:p>
    <w:p w:rsidR="00601416" w:rsidRDefault="00601416" w:rsidP="00601416">
      <w:pPr>
        <w:pStyle w:val="NoSpacing"/>
      </w:pPr>
    </w:p>
    <w:p w:rsidR="00601416" w:rsidRDefault="00601416" w:rsidP="00601416">
      <w:pPr>
        <w:pStyle w:val="NoSpacing"/>
        <w:ind w:left="720" w:firstLine="720"/>
      </w:pPr>
      <w:r>
        <w:t xml:space="preserve">(i) That a working group has been convened to discuss the impact of the move to a </w:t>
      </w:r>
    </w:p>
    <w:p w:rsidR="00601416" w:rsidRDefault="00601416" w:rsidP="00601416">
      <w:pPr>
        <w:pStyle w:val="NoSpacing"/>
        <w:ind w:left="720" w:firstLine="720"/>
      </w:pPr>
      <w:r>
        <w:t>50% pass mark on integrated masters degree students and had met on 10</w:t>
      </w:r>
      <w:r w:rsidRPr="003001B4">
        <w:rPr>
          <w:vertAlign w:val="superscript"/>
        </w:rPr>
        <w:t>th</w:t>
      </w:r>
      <w:r>
        <w:t xml:space="preserve"> January. </w:t>
      </w:r>
    </w:p>
    <w:p w:rsidR="00601416" w:rsidRDefault="00601416" w:rsidP="00601416">
      <w:pPr>
        <w:pStyle w:val="NoSpacing"/>
      </w:pPr>
    </w:p>
    <w:p w:rsidR="00601416" w:rsidRDefault="00601416" w:rsidP="00601416">
      <w:pPr>
        <w:pStyle w:val="NoSpacing"/>
      </w:pPr>
      <w:r>
        <w:t xml:space="preserve"> </w:t>
      </w:r>
    </w:p>
    <w:p w:rsidR="00601416" w:rsidRDefault="00601416" w:rsidP="00601416">
      <w:pPr>
        <w:pStyle w:val="NoSpacing"/>
        <w:ind w:left="720" w:firstLine="720"/>
      </w:pPr>
      <w:r>
        <w:t xml:space="preserve">(ii) That a paper would be produced by Teaching Quality which would be </w:t>
      </w:r>
    </w:p>
    <w:p w:rsidR="00601416" w:rsidRDefault="00601416" w:rsidP="00601416">
      <w:pPr>
        <w:pStyle w:val="NoSpacing"/>
        <w:ind w:left="720" w:firstLine="720"/>
      </w:pPr>
      <w:r>
        <w:lastRenderedPageBreak/>
        <w:t>considered by the SUGS at its next meeting in May.</w:t>
      </w:r>
    </w:p>
    <w:p w:rsidR="00601416" w:rsidRDefault="00601416" w:rsidP="00601416">
      <w:pPr>
        <w:pStyle w:val="NoSpacing"/>
        <w:ind w:left="720" w:firstLine="720"/>
      </w:pPr>
    </w:p>
    <w:p w:rsidR="00601416" w:rsidRPr="003001B4" w:rsidRDefault="00601416" w:rsidP="00601416">
      <w:pPr>
        <w:pStyle w:val="NoSpacing"/>
        <w:ind w:left="720" w:firstLine="720"/>
        <w:rPr>
          <w:color w:val="FF0000"/>
        </w:rPr>
      </w:pPr>
      <w:r>
        <w:tab/>
      </w:r>
      <w:r>
        <w:tab/>
      </w:r>
      <w:r>
        <w:tab/>
      </w:r>
      <w:r>
        <w:tab/>
      </w:r>
      <w:r>
        <w:tab/>
      </w:r>
      <w:r>
        <w:tab/>
      </w:r>
      <w:r>
        <w:tab/>
      </w:r>
      <w:r w:rsidRPr="00966527">
        <w:t>(SUGS minute 22/13-14)</w:t>
      </w:r>
    </w:p>
    <w:p w:rsidR="00601416" w:rsidRPr="00713003" w:rsidRDefault="00601416" w:rsidP="007A526D">
      <w:pPr>
        <w:rPr>
          <w:i/>
        </w:rPr>
      </w:pPr>
    </w:p>
    <w:p w:rsidR="00601416" w:rsidRDefault="00601416" w:rsidP="00601416">
      <w:pPr>
        <w:pStyle w:val="ListParagraph"/>
        <w:numPr>
          <w:ilvl w:val="0"/>
          <w:numId w:val="3"/>
        </w:numPr>
        <w:rPr>
          <w:u w:val="dotted"/>
        </w:rPr>
      </w:pPr>
      <w:r w:rsidRPr="00C26200">
        <w:rPr>
          <w:u w:val="dotted"/>
        </w:rPr>
        <w:t>T</w:t>
      </w:r>
      <w:r>
        <w:rPr>
          <w:u w:val="dotted"/>
        </w:rPr>
        <w:t xml:space="preserve">emporary </w:t>
      </w:r>
      <w:r w:rsidRPr="00C26200">
        <w:rPr>
          <w:u w:val="dotted"/>
        </w:rPr>
        <w:t>W</w:t>
      </w:r>
      <w:r>
        <w:rPr>
          <w:u w:val="dotted"/>
        </w:rPr>
        <w:t>ithdr</w:t>
      </w:r>
      <w:r w:rsidR="005235BA">
        <w:rPr>
          <w:u w:val="dotted"/>
        </w:rPr>
        <w:t>awn and Resit Student Access (12</w:t>
      </w:r>
      <w:r>
        <w:rPr>
          <w:u w:val="dotted"/>
        </w:rPr>
        <w:t>/13-14 refers)</w:t>
      </w:r>
    </w:p>
    <w:p w:rsidR="00601416" w:rsidRDefault="00601416" w:rsidP="00601416">
      <w:pPr>
        <w:ind w:left="1440"/>
      </w:pPr>
      <w:r>
        <w:t>TO REPORT:</w:t>
      </w:r>
    </w:p>
    <w:p w:rsidR="00601416" w:rsidRDefault="00601416" w:rsidP="00601416">
      <w:pPr>
        <w:pStyle w:val="ListParagraph"/>
        <w:ind w:left="1440"/>
      </w:pPr>
      <w:r>
        <w:t>That the Academic Quality and Standards Committee</w:t>
      </w:r>
      <w:r w:rsidRPr="00966527">
        <w:t>, at its meeting on 4</w:t>
      </w:r>
      <w:r w:rsidRPr="00966527">
        <w:rPr>
          <w:vertAlign w:val="superscript"/>
        </w:rPr>
        <w:t>th</w:t>
      </w:r>
      <w:r w:rsidRPr="00966527">
        <w:t xml:space="preserve"> December 2013,  recommended to the Senate (minute AQSC 39/13-</w:t>
      </w:r>
      <w:r>
        <w:t>14 refers) that the proposal to amend Regulation 36.1.7 allowing students who are temporarily withdrawn or undertaking resit examinations to retain access to University IT and library facilities, as set out in paper BGS 22/13-14, be approved.</w:t>
      </w:r>
    </w:p>
    <w:p w:rsidR="00601416" w:rsidRPr="00575F5F" w:rsidRDefault="00601416" w:rsidP="00601416">
      <w:pPr>
        <w:pStyle w:val="ListParagraph"/>
        <w:ind w:left="1440"/>
      </w:pPr>
    </w:p>
    <w:p w:rsidR="00601416" w:rsidRPr="00966527" w:rsidRDefault="00601416" w:rsidP="00601416">
      <w:pPr>
        <w:pStyle w:val="ListParagraph"/>
        <w:numPr>
          <w:ilvl w:val="0"/>
          <w:numId w:val="3"/>
        </w:numPr>
        <w:tabs>
          <w:tab w:val="left" w:pos="720"/>
          <w:tab w:val="left" w:pos="1440"/>
          <w:tab w:val="left" w:pos="2160"/>
          <w:tab w:val="left" w:pos="2880"/>
        </w:tabs>
      </w:pPr>
      <w:r>
        <w:rPr>
          <w:u w:val="dotted"/>
        </w:rPr>
        <w:t xml:space="preserve">Intermediate-year Undergraduate Progression </w:t>
      </w:r>
      <w:r w:rsidRPr="00966527">
        <w:rPr>
          <w:u w:val="dotted"/>
        </w:rPr>
        <w:t>Conventions (10/13-14 refers)</w:t>
      </w:r>
    </w:p>
    <w:p w:rsidR="00601416" w:rsidRDefault="00601416" w:rsidP="00601416">
      <w:pPr>
        <w:tabs>
          <w:tab w:val="left" w:pos="720"/>
          <w:tab w:val="left" w:pos="1440"/>
          <w:tab w:val="left" w:pos="2160"/>
          <w:tab w:val="left" w:pos="2880"/>
        </w:tabs>
        <w:ind w:left="1440"/>
      </w:pPr>
      <w:r>
        <w:t>TO REPORT:</w:t>
      </w:r>
    </w:p>
    <w:p w:rsidR="00601416" w:rsidRPr="00966527" w:rsidRDefault="00601416" w:rsidP="00601416">
      <w:pPr>
        <w:pStyle w:val="ListParagraph"/>
        <w:numPr>
          <w:ilvl w:val="0"/>
          <w:numId w:val="10"/>
        </w:numPr>
        <w:tabs>
          <w:tab w:val="left" w:pos="720"/>
          <w:tab w:val="left" w:pos="1440"/>
          <w:tab w:val="left" w:pos="2160"/>
          <w:tab w:val="left" w:pos="2880"/>
        </w:tabs>
      </w:pPr>
      <w:r w:rsidRPr="00966527">
        <w:t>That the full membership of the Working Group was now confirmed as:</w:t>
      </w:r>
    </w:p>
    <w:p w:rsidR="00601416" w:rsidRPr="00A77A59" w:rsidRDefault="00601416" w:rsidP="00601416">
      <w:pPr>
        <w:pStyle w:val="NoSpacing"/>
      </w:pPr>
      <w:r>
        <w:tab/>
      </w:r>
      <w:r>
        <w:tab/>
      </w:r>
      <w:r>
        <w:tab/>
      </w:r>
      <w:r w:rsidRPr="00A77A59">
        <w:t>Prof Roger Leng (Law) (</w:t>
      </w:r>
      <w:r w:rsidRPr="00A77A59">
        <w:rPr>
          <w:b/>
          <w:bCs/>
        </w:rPr>
        <w:t>Chair</w:t>
      </w:r>
      <w:r w:rsidRPr="00A77A59">
        <w:t>)</w:t>
      </w:r>
    </w:p>
    <w:p w:rsidR="00601416" w:rsidRPr="00A77A59" w:rsidRDefault="00601416" w:rsidP="00601416">
      <w:pPr>
        <w:pStyle w:val="NoSpacing"/>
        <w:ind w:left="1440" w:firstLine="720"/>
      </w:pPr>
      <w:r w:rsidRPr="00A77A59">
        <w:t xml:space="preserve">Mr Peter Brown (CAL) </w:t>
      </w:r>
    </w:p>
    <w:p w:rsidR="00601416" w:rsidRPr="00A77A59" w:rsidRDefault="00601416" w:rsidP="00601416">
      <w:pPr>
        <w:pStyle w:val="NoSpacing"/>
        <w:ind w:left="1440" w:firstLine="720"/>
      </w:pPr>
      <w:r w:rsidRPr="00A77A59">
        <w:t xml:space="preserve">Ms Becky Freeman (Life Sciences) </w:t>
      </w:r>
    </w:p>
    <w:p w:rsidR="00601416" w:rsidRPr="00A77A59" w:rsidRDefault="00601416" w:rsidP="00601416">
      <w:pPr>
        <w:pStyle w:val="NoSpacing"/>
        <w:ind w:left="1440" w:firstLine="720"/>
      </w:pPr>
      <w:r w:rsidRPr="00A77A59">
        <w:t xml:space="preserve">Mr Rob Horton (History) </w:t>
      </w:r>
    </w:p>
    <w:p w:rsidR="00601416" w:rsidRDefault="00601416" w:rsidP="00601416">
      <w:pPr>
        <w:pStyle w:val="NoSpacing"/>
        <w:ind w:left="1440" w:firstLine="720"/>
      </w:pPr>
      <w:r w:rsidRPr="00A77A59">
        <w:t xml:space="preserve">Dr Cathia Jenainati (English) </w:t>
      </w:r>
    </w:p>
    <w:p w:rsidR="00601416" w:rsidRPr="00A77A59" w:rsidRDefault="00601416" w:rsidP="00601416">
      <w:pPr>
        <w:pStyle w:val="NoSpacing"/>
        <w:ind w:left="1440" w:firstLine="720"/>
      </w:pPr>
      <w:r w:rsidRPr="00A77A59">
        <w:t>Dr Joanne Lee</w:t>
      </w:r>
      <w:r>
        <w:t xml:space="preserve"> </w:t>
      </w:r>
      <w:r w:rsidRPr="00A77A59">
        <w:t xml:space="preserve">(Italian) </w:t>
      </w:r>
    </w:p>
    <w:p w:rsidR="00601416" w:rsidRPr="00A77A59" w:rsidRDefault="00601416" w:rsidP="00601416">
      <w:pPr>
        <w:pStyle w:val="NoSpacing"/>
        <w:ind w:left="1440" w:firstLine="720"/>
      </w:pPr>
      <w:r w:rsidRPr="00A77A59">
        <w:t>Dr Graham Martin (Comp Sci)</w:t>
      </w:r>
    </w:p>
    <w:p w:rsidR="00601416" w:rsidRPr="00A77A59" w:rsidRDefault="00601416" w:rsidP="00601416">
      <w:pPr>
        <w:pStyle w:val="NoSpacing"/>
        <w:ind w:left="1440" w:firstLine="720"/>
      </w:pPr>
      <w:r w:rsidRPr="00A77A59">
        <w:t xml:space="preserve">Dr Fergus Mackay (CfLL) </w:t>
      </w:r>
    </w:p>
    <w:p w:rsidR="00601416" w:rsidRPr="00A77A59" w:rsidRDefault="00601416" w:rsidP="00601416">
      <w:pPr>
        <w:pStyle w:val="NoSpacing"/>
        <w:ind w:left="1440" w:firstLine="720"/>
      </w:pPr>
      <w:r w:rsidRPr="00A77A59">
        <w:t xml:space="preserve">Mr Justin McArthur (WBS) </w:t>
      </w:r>
    </w:p>
    <w:p w:rsidR="00601416" w:rsidRPr="00A77A59" w:rsidRDefault="00601416" w:rsidP="00601416">
      <w:pPr>
        <w:pStyle w:val="NoSpacing"/>
        <w:ind w:left="1440" w:firstLine="720"/>
      </w:pPr>
      <w:r w:rsidRPr="00A77A59">
        <w:t xml:space="preserve">Dr Colin Melville (WMS) </w:t>
      </w:r>
    </w:p>
    <w:p w:rsidR="00601416" w:rsidRDefault="00601416" w:rsidP="00601416">
      <w:pPr>
        <w:pStyle w:val="NoSpacing"/>
        <w:ind w:left="1440" w:firstLine="720"/>
      </w:pPr>
      <w:r w:rsidRPr="00A77A59">
        <w:t>Dr Dave Wood (Ma</w:t>
      </w:r>
      <w:r>
        <w:t xml:space="preserve">ths) </w:t>
      </w:r>
    </w:p>
    <w:p w:rsidR="00601416" w:rsidRDefault="00601416" w:rsidP="00601416">
      <w:pPr>
        <w:pStyle w:val="NoSpacing"/>
        <w:ind w:left="1440" w:firstLine="720"/>
      </w:pPr>
      <w:r>
        <w:t>Dr Joe Taylor (Secretariat)</w:t>
      </w:r>
    </w:p>
    <w:p w:rsidR="00601416" w:rsidRPr="00A77A59" w:rsidRDefault="00601416" w:rsidP="00601416">
      <w:pPr>
        <w:pStyle w:val="NoSpacing"/>
        <w:ind w:left="1440" w:firstLine="720"/>
      </w:pPr>
      <w:r>
        <w:t>Mr Rory McIntyre (Secretariat)</w:t>
      </w:r>
    </w:p>
    <w:p w:rsidR="00601416" w:rsidRDefault="00601416" w:rsidP="00601416">
      <w:pPr>
        <w:tabs>
          <w:tab w:val="left" w:pos="720"/>
          <w:tab w:val="left" w:pos="1440"/>
          <w:tab w:val="left" w:pos="2160"/>
          <w:tab w:val="left" w:pos="2880"/>
        </w:tabs>
      </w:pPr>
    </w:p>
    <w:p w:rsidR="00601416" w:rsidRPr="00DF54EF" w:rsidRDefault="00601416" w:rsidP="00601416">
      <w:pPr>
        <w:pStyle w:val="ListParagraph"/>
        <w:numPr>
          <w:ilvl w:val="0"/>
          <w:numId w:val="11"/>
        </w:numPr>
        <w:tabs>
          <w:tab w:val="left" w:pos="720"/>
          <w:tab w:val="left" w:pos="1440"/>
          <w:tab w:val="left" w:pos="2160"/>
          <w:tab w:val="left" w:pos="2880"/>
        </w:tabs>
      </w:pPr>
      <w:r>
        <w:t>That the Working Group will meet on 20/02/2014.</w:t>
      </w:r>
    </w:p>
    <w:p w:rsidR="00601416" w:rsidRDefault="00601416" w:rsidP="00601416">
      <w:pPr>
        <w:pStyle w:val="ListParagraph"/>
        <w:tabs>
          <w:tab w:val="left" w:pos="720"/>
          <w:tab w:val="left" w:pos="1440"/>
          <w:tab w:val="left" w:pos="2160"/>
          <w:tab w:val="left" w:pos="2880"/>
        </w:tabs>
        <w:ind w:left="2160"/>
      </w:pPr>
    </w:p>
    <w:p w:rsidR="00601416" w:rsidRPr="00966527" w:rsidRDefault="00601416" w:rsidP="00601416">
      <w:pPr>
        <w:pStyle w:val="ListParagraph"/>
        <w:numPr>
          <w:ilvl w:val="0"/>
          <w:numId w:val="3"/>
        </w:numPr>
        <w:tabs>
          <w:tab w:val="left" w:pos="720"/>
          <w:tab w:val="left" w:pos="1440"/>
          <w:tab w:val="left" w:pos="2160"/>
          <w:tab w:val="left" w:pos="2880"/>
        </w:tabs>
      </w:pPr>
      <w:r w:rsidRPr="0028153F">
        <w:rPr>
          <w:u w:val="dotted"/>
        </w:rPr>
        <w:t xml:space="preserve">MBio </w:t>
      </w:r>
      <w:r w:rsidRPr="00966527">
        <w:rPr>
          <w:u w:val="dotted"/>
        </w:rPr>
        <w:t>degrees (6(c) /13-14 refers)</w:t>
      </w:r>
    </w:p>
    <w:p w:rsidR="00601416" w:rsidRDefault="00601416" w:rsidP="00601416">
      <w:pPr>
        <w:tabs>
          <w:tab w:val="left" w:pos="720"/>
          <w:tab w:val="left" w:pos="1440"/>
          <w:tab w:val="left" w:pos="2160"/>
          <w:tab w:val="left" w:pos="2880"/>
        </w:tabs>
        <w:ind w:left="1440"/>
      </w:pPr>
      <w:r>
        <w:t>TO REPORT:</w:t>
      </w:r>
    </w:p>
    <w:p w:rsidR="00601416" w:rsidRPr="00966527" w:rsidRDefault="00966527" w:rsidP="00601416">
      <w:pPr>
        <w:tabs>
          <w:tab w:val="left" w:pos="720"/>
          <w:tab w:val="left" w:pos="1440"/>
          <w:tab w:val="left" w:pos="2160"/>
          <w:tab w:val="left" w:pos="2880"/>
        </w:tabs>
        <w:ind w:left="1440"/>
      </w:pPr>
      <w:r w:rsidRPr="00966527">
        <w:t>That</w:t>
      </w:r>
      <w:r w:rsidR="00601416" w:rsidRPr="00966527">
        <w:t xml:space="preserve"> Undergraduate Studies Committee of the Board of the Faculty of Science, at its meeting on 20</w:t>
      </w:r>
      <w:r w:rsidR="00601416" w:rsidRPr="00966527">
        <w:rPr>
          <w:vertAlign w:val="superscript"/>
        </w:rPr>
        <w:t>th</w:t>
      </w:r>
      <w:r w:rsidR="00601416" w:rsidRPr="00966527">
        <w:t xml:space="preserve"> January 2014, received a report that:</w:t>
      </w:r>
    </w:p>
    <w:p w:rsidR="00601416" w:rsidRDefault="003F1CC2" w:rsidP="00601416">
      <w:pPr>
        <w:pStyle w:val="NoSpacing"/>
        <w:ind w:left="1440"/>
        <w:jc w:val="both"/>
      </w:pPr>
      <w:r>
        <w:t>“</w:t>
      </w:r>
      <w:r w:rsidR="00601416">
        <w:t xml:space="preserve">That the School </w:t>
      </w:r>
      <w:r w:rsidR="00601416" w:rsidRPr="00966527">
        <w:t xml:space="preserve">of Life Sciences </w:t>
      </w:r>
      <w:r w:rsidR="00601416">
        <w:t>had responded to the recommendations from the meeting of SUGS held on 16 October 2013 and had confirmed the following:</w:t>
      </w:r>
    </w:p>
    <w:p w:rsidR="00601416" w:rsidRDefault="00601416" w:rsidP="00601416">
      <w:pPr>
        <w:pStyle w:val="NoSpacing"/>
        <w:ind w:left="720" w:firstLine="720"/>
        <w:jc w:val="both"/>
      </w:pPr>
    </w:p>
    <w:p w:rsidR="00601416" w:rsidRDefault="00601416" w:rsidP="00601416">
      <w:pPr>
        <w:pStyle w:val="NoSpacing"/>
        <w:tabs>
          <w:tab w:val="left" w:pos="8505"/>
        </w:tabs>
        <w:ind w:left="1440"/>
      </w:pPr>
      <w:r>
        <w:t xml:space="preserve">(i) Students had been informed that permission to transfer into the fourth year of the degrees would be subject to meeting the required entry criteria. Clear criteria were advertised to all current Year 3 students on Moodle and a meeting was held to </w:t>
      </w:r>
      <w:r>
        <w:lastRenderedPageBreak/>
        <w:t xml:space="preserve">provide information for any students who were interested in transferring into the 4th year. Criteria for students in their second year would be disseminated in </w:t>
      </w:r>
    </w:p>
    <w:p w:rsidR="00601416" w:rsidRDefault="00601416" w:rsidP="00601416">
      <w:pPr>
        <w:pStyle w:val="NoSpacing"/>
        <w:tabs>
          <w:tab w:val="left" w:pos="8505"/>
        </w:tabs>
        <w:ind w:left="720" w:firstLine="720"/>
      </w:pPr>
      <w:r>
        <w:t xml:space="preserve">Spring Term 2014 (minute SUGS.7/13-14(m) refers). </w:t>
      </w:r>
    </w:p>
    <w:p w:rsidR="00601416" w:rsidRDefault="00601416" w:rsidP="00601416">
      <w:pPr>
        <w:pStyle w:val="NoSpacing"/>
        <w:tabs>
          <w:tab w:val="left" w:pos="8505"/>
        </w:tabs>
      </w:pPr>
    </w:p>
    <w:p w:rsidR="00601416" w:rsidRDefault="00601416" w:rsidP="00601416">
      <w:pPr>
        <w:pStyle w:val="NoSpacing"/>
        <w:tabs>
          <w:tab w:val="left" w:pos="8505"/>
        </w:tabs>
      </w:pPr>
    </w:p>
    <w:p w:rsidR="00601416" w:rsidRDefault="00601416" w:rsidP="00601416">
      <w:pPr>
        <w:pStyle w:val="NoSpacing"/>
        <w:tabs>
          <w:tab w:val="left" w:pos="8505"/>
        </w:tabs>
        <w:ind w:left="1440"/>
      </w:pPr>
      <w:r>
        <w:t xml:space="preserve">(ii) Students completing the MBio in Industry would be monitored regularly throughout their placement to ensure that adequate progress was being made and that any indicators of problems with placements were identified quickly and addressed. Careful consideration of contingency plans for students where a placement was unsuccessful as a result of unforeseen circumstances would be taken prior to students undertaking this variant of the course. The opportunity to carry out a research project within the department might be offered as an alternative (minute SUGS.7/13-14(n) refers). </w:t>
      </w:r>
    </w:p>
    <w:p w:rsidR="00601416" w:rsidRDefault="00601416" w:rsidP="00601416">
      <w:pPr>
        <w:pStyle w:val="NoSpacing"/>
        <w:tabs>
          <w:tab w:val="left" w:pos="8505"/>
        </w:tabs>
      </w:pPr>
    </w:p>
    <w:p w:rsidR="00601416" w:rsidRDefault="00601416" w:rsidP="00601416">
      <w:pPr>
        <w:pStyle w:val="NoSpacing"/>
        <w:tabs>
          <w:tab w:val="left" w:pos="8505"/>
        </w:tabs>
      </w:pPr>
    </w:p>
    <w:p w:rsidR="00601416" w:rsidRDefault="00601416" w:rsidP="00601416">
      <w:pPr>
        <w:pStyle w:val="NoSpacing"/>
        <w:tabs>
          <w:tab w:val="left" w:pos="8505"/>
        </w:tabs>
        <w:ind w:left="1440"/>
      </w:pPr>
      <w:r>
        <w:t>(iii) Clarification was sought and permission received from Teaching Quality for the use of the postgraduate credit framework in Year 4 prior to the submission of the documentation to this committee. The use of this framework was strongly supported by the external reviewer of the degrees (minute SUGS.7/13-14(o) refers)</w:t>
      </w:r>
      <w:r w:rsidR="003F1CC2">
        <w:t>”</w:t>
      </w:r>
      <w:r>
        <w:t>.</w:t>
      </w:r>
    </w:p>
    <w:p w:rsidR="00601416" w:rsidRDefault="00601416" w:rsidP="00601416">
      <w:pPr>
        <w:pStyle w:val="NoSpacing"/>
        <w:tabs>
          <w:tab w:val="left" w:pos="8505"/>
        </w:tabs>
        <w:ind w:left="1440"/>
      </w:pPr>
      <w:r>
        <w:tab/>
      </w:r>
    </w:p>
    <w:p w:rsidR="00601416" w:rsidRPr="00966527" w:rsidRDefault="00601416" w:rsidP="00601416">
      <w:pPr>
        <w:pStyle w:val="NoSpacing"/>
        <w:tabs>
          <w:tab w:val="left" w:pos="8505"/>
        </w:tabs>
        <w:ind w:left="1440"/>
      </w:pPr>
      <w:r w:rsidRPr="00966527">
        <w:t xml:space="preserve">                                                                                                     (SUGS minute 17(d)/13-14)</w:t>
      </w:r>
    </w:p>
    <w:p w:rsidR="00601416" w:rsidRDefault="00601416" w:rsidP="00601416">
      <w:pPr>
        <w:pStyle w:val="NoSpacing"/>
        <w:tabs>
          <w:tab w:val="left" w:pos="8505"/>
        </w:tabs>
      </w:pPr>
    </w:p>
    <w:p w:rsidR="00601416" w:rsidRPr="001D3190" w:rsidRDefault="00601416" w:rsidP="00601416">
      <w:pPr>
        <w:pStyle w:val="NoSpacing"/>
        <w:numPr>
          <w:ilvl w:val="0"/>
          <w:numId w:val="3"/>
        </w:numPr>
        <w:tabs>
          <w:tab w:val="left" w:pos="8505"/>
        </w:tabs>
      </w:pPr>
      <w:r>
        <w:rPr>
          <w:u w:val="dotted"/>
        </w:rPr>
        <w:t xml:space="preserve">First -Year Board of Examiners in Social </w:t>
      </w:r>
      <w:r w:rsidRPr="001D3190">
        <w:rPr>
          <w:u w:val="dotted"/>
        </w:rPr>
        <w:t>Sciences  (8(b)/13-14 refers)</w:t>
      </w:r>
    </w:p>
    <w:p w:rsidR="00601416" w:rsidRDefault="00601416" w:rsidP="00601416">
      <w:pPr>
        <w:pStyle w:val="NoSpacing"/>
        <w:tabs>
          <w:tab w:val="left" w:pos="8505"/>
        </w:tabs>
        <w:rPr>
          <w:u w:val="dotted"/>
        </w:rPr>
      </w:pPr>
    </w:p>
    <w:p w:rsidR="00601416" w:rsidRPr="001D3190" w:rsidRDefault="00601416" w:rsidP="00601416">
      <w:pPr>
        <w:ind w:left="1440"/>
      </w:pPr>
      <w:r w:rsidRPr="001D3190">
        <w:t xml:space="preserve"> TO REPORT:</w:t>
      </w:r>
    </w:p>
    <w:p w:rsidR="00601416" w:rsidRPr="001D3190" w:rsidRDefault="00601416" w:rsidP="00601416">
      <w:pPr>
        <w:ind w:left="1440"/>
      </w:pPr>
      <w:r w:rsidRPr="001D3190">
        <w:t>(i) That, at its meeting on 21</w:t>
      </w:r>
      <w:r w:rsidRPr="001D3190">
        <w:rPr>
          <w:vertAlign w:val="superscript"/>
        </w:rPr>
        <w:t>st</w:t>
      </w:r>
      <w:r w:rsidRPr="001D3190">
        <w:t xml:space="preserve"> January, 2014, the Undergraduate Studies Committee of the Board of the Faculty of Social Sciences received a report of the Board of Undergraduate Studies’ resolution under minute BUGS 8 (b) /13-14 and recommended:</w:t>
      </w:r>
    </w:p>
    <w:p w:rsidR="00601416" w:rsidRPr="001D3190" w:rsidRDefault="00601416" w:rsidP="00601416">
      <w:pPr>
        <w:ind w:left="2160"/>
      </w:pPr>
      <w:r w:rsidRPr="001D3190">
        <w:t>(1) That an investigation into the number and location of international students taking September resit examinations is carried out; and</w:t>
      </w:r>
    </w:p>
    <w:p w:rsidR="00601416" w:rsidRPr="001D3190" w:rsidRDefault="00601416" w:rsidP="00601416">
      <w:pPr>
        <w:ind w:left="2160"/>
      </w:pPr>
      <w:r w:rsidRPr="001D3190">
        <w:t>(2) That the issue is reconsidered if the investigation shows that there would be demand for more places/more international centres.</w:t>
      </w:r>
    </w:p>
    <w:p w:rsidR="00601416" w:rsidRPr="001D3190" w:rsidRDefault="00601416" w:rsidP="00601416">
      <w:pPr>
        <w:ind w:left="2160"/>
      </w:pPr>
      <w:r w:rsidRPr="001D3190">
        <w:tab/>
      </w:r>
      <w:r w:rsidRPr="001D3190">
        <w:tab/>
      </w:r>
      <w:r w:rsidRPr="001D3190">
        <w:tab/>
      </w:r>
      <w:r w:rsidRPr="001D3190">
        <w:tab/>
      </w:r>
      <w:r w:rsidRPr="001D3190">
        <w:tab/>
        <w:t>(UFSS minute 29 (a) (ii)/13-14)</w:t>
      </w:r>
    </w:p>
    <w:p w:rsidR="00601416" w:rsidRPr="00BD7D7D" w:rsidRDefault="00601416" w:rsidP="00601416">
      <w:pPr>
        <w:ind w:left="1440"/>
      </w:pPr>
      <w:r>
        <w:t xml:space="preserve">(ii) That the Board be reminded that the investigation referred to by the UFSS (UFSS </w:t>
      </w:r>
      <w:r w:rsidR="004B0F98">
        <w:t>had been</w:t>
      </w:r>
      <w:r>
        <w:t xml:space="preserve"> carried out and had been reported to the Board at its last meeting, together with an oral report of the accompanying commentary as </w:t>
      </w:r>
      <w:r w:rsidRPr="004B0F98">
        <w:t>in paper BUGS 16 (a)/13-14, copy at</w:t>
      </w:r>
      <w:r w:rsidR="004B0F98">
        <w:rPr>
          <w:u w:val="single"/>
        </w:rPr>
        <w:t xml:space="preserve"> </w:t>
      </w:r>
      <w:hyperlink r:id="rId10" w:anchor="BUGS+2014-02-19" w:history="1">
        <w:r w:rsidR="004B0F98" w:rsidRPr="00E21E67">
          <w:rPr>
            <w:rStyle w:val="Hyperlink"/>
          </w:rPr>
          <w:t>https://files.warwick.ac.uk/bugs/browse#BUGS+2014-02-19</w:t>
        </w:r>
      </w:hyperlink>
      <w:r w:rsidR="004B0F98">
        <w:rPr>
          <w:u w:val="single"/>
        </w:rPr>
        <w:t xml:space="preserve"> )</w:t>
      </w:r>
    </w:p>
    <w:p w:rsidR="00601416" w:rsidRDefault="00B74BCB" w:rsidP="00B74BCB">
      <w:pPr>
        <w:pStyle w:val="NoSpacing"/>
        <w:numPr>
          <w:ilvl w:val="0"/>
          <w:numId w:val="3"/>
        </w:numPr>
        <w:jc w:val="both"/>
        <w:rPr>
          <w:u w:val="dotted"/>
        </w:rPr>
      </w:pPr>
      <w:r w:rsidRPr="00B74BCB">
        <w:rPr>
          <w:u w:val="dotted"/>
        </w:rPr>
        <w:t>Timing of the First-year Board of Examiners in Social Sciences</w:t>
      </w:r>
      <w:r>
        <w:rPr>
          <w:u w:val="dotted"/>
        </w:rPr>
        <w:t xml:space="preserve"> (8(a)/13-14 refers)</w:t>
      </w:r>
    </w:p>
    <w:p w:rsidR="00B74BCB" w:rsidRDefault="00B74BCB" w:rsidP="00B74BCB">
      <w:pPr>
        <w:pStyle w:val="NoSpacing"/>
        <w:jc w:val="both"/>
        <w:rPr>
          <w:u w:val="dotted"/>
        </w:rPr>
      </w:pPr>
    </w:p>
    <w:p w:rsidR="00B74BCB" w:rsidRDefault="00B74BCB" w:rsidP="00B74BCB">
      <w:pPr>
        <w:pStyle w:val="NoSpacing"/>
        <w:ind w:left="1440"/>
        <w:jc w:val="both"/>
      </w:pPr>
      <w:r>
        <w:t>TO CONSIDER:</w:t>
      </w:r>
    </w:p>
    <w:p w:rsidR="00B74BCB" w:rsidRDefault="00B74BCB" w:rsidP="00B74BCB">
      <w:pPr>
        <w:pStyle w:val="NoSpacing"/>
        <w:ind w:left="1440"/>
        <w:jc w:val="both"/>
      </w:pPr>
    </w:p>
    <w:p w:rsidR="00B74BCB" w:rsidRPr="00B74BCB" w:rsidRDefault="00B74BCB" w:rsidP="00B74BCB">
      <w:pPr>
        <w:pStyle w:val="NoSpacing"/>
        <w:ind w:left="1440"/>
        <w:jc w:val="both"/>
      </w:pPr>
      <w:r>
        <w:t>An oral report from the Secretary to the Board.</w:t>
      </w:r>
    </w:p>
    <w:p w:rsidR="00601416" w:rsidRDefault="00601416" w:rsidP="00601416">
      <w:pPr>
        <w:pStyle w:val="NoSpacing"/>
        <w:ind w:left="720" w:firstLine="720"/>
        <w:jc w:val="both"/>
      </w:pPr>
    </w:p>
    <w:p w:rsidR="00601416" w:rsidRDefault="00601416" w:rsidP="00601416">
      <w:pPr>
        <w:pStyle w:val="NoSpacing"/>
        <w:numPr>
          <w:ilvl w:val="0"/>
          <w:numId w:val="1"/>
        </w:numPr>
        <w:jc w:val="both"/>
        <w:rPr>
          <w:u w:val="single"/>
        </w:rPr>
      </w:pPr>
      <w:r>
        <w:rPr>
          <w:u w:val="single"/>
        </w:rPr>
        <w:lastRenderedPageBreak/>
        <w:t>Chair’s Action</w:t>
      </w:r>
    </w:p>
    <w:p w:rsidR="00601416" w:rsidRDefault="00601416" w:rsidP="00601416">
      <w:pPr>
        <w:pStyle w:val="ListParagraph"/>
        <w:tabs>
          <w:tab w:val="left" w:pos="720"/>
          <w:tab w:val="left" w:pos="1440"/>
          <w:tab w:val="left" w:pos="2160"/>
          <w:tab w:val="left" w:pos="2880"/>
        </w:tabs>
        <w:rPr>
          <w:u w:val="single"/>
        </w:rPr>
      </w:pPr>
    </w:p>
    <w:p w:rsidR="00601416" w:rsidRPr="00A742CF" w:rsidRDefault="00601416" w:rsidP="00601416">
      <w:pPr>
        <w:pStyle w:val="ListParagraph"/>
        <w:tabs>
          <w:tab w:val="left" w:pos="720"/>
          <w:tab w:val="left" w:pos="1440"/>
          <w:tab w:val="left" w:pos="2160"/>
          <w:tab w:val="left" w:pos="2880"/>
        </w:tabs>
      </w:pPr>
      <w:r>
        <w:t>TO REPORT:</w:t>
      </w:r>
    </w:p>
    <w:p w:rsidR="00601416" w:rsidRDefault="00601416" w:rsidP="00601416">
      <w:pPr>
        <w:pStyle w:val="ListParagraph"/>
        <w:tabs>
          <w:tab w:val="left" w:pos="720"/>
          <w:tab w:val="left" w:pos="1440"/>
          <w:tab w:val="left" w:pos="2160"/>
          <w:tab w:val="left" w:pos="2880"/>
        </w:tabs>
        <w:rPr>
          <w:u w:val="single"/>
        </w:rPr>
      </w:pPr>
    </w:p>
    <w:p w:rsidR="00601416" w:rsidRPr="00A742CF" w:rsidRDefault="00601416" w:rsidP="00601416">
      <w:pPr>
        <w:pStyle w:val="ListParagraph"/>
        <w:numPr>
          <w:ilvl w:val="0"/>
          <w:numId w:val="7"/>
        </w:numPr>
        <w:tabs>
          <w:tab w:val="left" w:pos="720"/>
          <w:tab w:val="left" w:pos="1440"/>
          <w:tab w:val="left" w:pos="2160"/>
          <w:tab w:val="left" w:pos="2880"/>
        </w:tabs>
        <w:rPr>
          <w:u w:val="single"/>
        </w:rPr>
      </w:pPr>
      <w:r>
        <w:rPr>
          <w:u w:val="dotted"/>
        </w:rPr>
        <w:t>Waiver of the 50</w:t>
      </w:r>
      <w:r w:rsidRPr="001D3190">
        <w:rPr>
          <w:u w:val="dotted"/>
        </w:rPr>
        <w:t xml:space="preserve">% Rule </w:t>
      </w:r>
      <w:r>
        <w:rPr>
          <w:u w:val="dotted"/>
        </w:rPr>
        <w:t>for named part- time students in the Centre for Lifelong Learning</w:t>
      </w:r>
    </w:p>
    <w:p w:rsidR="00601416" w:rsidRPr="001D3190" w:rsidRDefault="00601416" w:rsidP="00601416">
      <w:pPr>
        <w:ind w:left="1440"/>
        <w:rPr>
          <w:rFonts w:cs="Arial"/>
        </w:rPr>
      </w:pPr>
      <w:r w:rsidRPr="001D3190">
        <w:rPr>
          <w:rFonts w:cs="Arial"/>
        </w:rPr>
        <w:t>That the Chair, acting on behalf of the Board, has authorised a waiver of the rule requiring that 50% of the assessment counting</w:t>
      </w:r>
      <w:r w:rsidR="001D3190" w:rsidRPr="001D3190">
        <w:rPr>
          <w:rFonts w:cs="Arial"/>
        </w:rPr>
        <w:t xml:space="preserve"> for degree credit should be by</w:t>
      </w:r>
      <w:r w:rsidRPr="001D3190">
        <w:rPr>
          <w:rFonts w:cs="Arial"/>
        </w:rPr>
        <w:t xml:space="preserve"> tests conducted under examination conditions as laid down by the University's Regulations for the Invigilation of Examinations</w:t>
      </w:r>
      <w:r w:rsidR="001D3190" w:rsidRPr="001D3190">
        <w:rPr>
          <w:rFonts w:cs="Arial"/>
        </w:rPr>
        <w:t>, for</w:t>
      </w:r>
      <w:r w:rsidRPr="001D3190">
        <w:rPr>
          <w:rFonts w:cs="Arial"/>
        </w:rPr>
        <w:t xml:space="preserve"> twenty-one named students reading for part-time degrees in the Centre for Lifelong Learning, who are expected to graduate after 2014.</w:t>
      </w:r>
    </w:p>
    <w:p w:rsidR="00601416" w:rsidRPr="00D04BA3" w:rsidRDefault="00601416" w:rsidP="00601416">
      <w:pPr>
        <w:pStyle w:val="ListParagraph"/>
        <w:numPr>
          <w:ilvl w:val="0"/>
          <w:numId w:val="7"/>
        </w:numPr>
        <w:rPr>
          <w:rFonts w:cs="Arial"/>
        </w:rPr>
      </w:pPr>
      <w:r>
        <w:rPr>
          <w:rFonts w:cs="Arial"/>
          <w:u w:val="dotted"/>
        </w:rPr>
        <w:t>Non-standard examination  method for a named student in Chemistry</w:t>
      </w:r>
    </w:p>
    <w:p w:rsidR="00601416" w:rsidRDefault="00601416" w:rsidP="00601416">
      <w:pPr>
        <w:pStyle w:val="ListParagraph"/>
        <w:tabs>
          <w:tab w:val="left" w:pos="720"/>
          <w:tab w:val="left" w:pos="1440"/>
          <w:tab w:val="left" w:pos="2160"/>
          <w:tab w:val="left" w:pos="2880"/>
        </w:tabs>
        <w:ind w:left="1440"/>
      </w:pPr>
    </w:p>
    <w:p w:rsidR="00601416" w:rsidRPr="001D3190" w:rsidRDefault="00601416" w:rsidP="00601416">
      <w:pPr>
        <w:pStyle w:val="ListParagraph"/>
        <w:tabs>
          <w:tab w:val="left" w:pos="720"/>
          <w:tab w:val="left" w:pos="1440"/>
          <w:tab w:val="left" w:pos="2160"/>
          <w:tab w:val="left" w:pos="2880"/>
        </w:tabs>
        <w:ind w:left="1440"/>
      </w:pPr>
      <w:r w:rsidRPr="001D3190">
        <w:t xml:space="preserve">That the Chair, acting on behalf of the Board, has </w:t>
      </w:r>
      <w:r w:rsidR="001D3190" w:rsidRPr="001D3190">
        <w:t>authorised</w:t>
      </w:r>
      <w:r w:rsidRPr="001D3190">
        <w:t xml:space="preserve"> a non-standard examination method to permit the use of a scribe or oral examination for a </w:t>
      </w:r>
      <w:r w:rsidR="001D3190" w:rsidRPr="001D3190">
        <w:t xml:space="preserve"> named student</w:t>
      </w:r>
      <w:r w:rsidRPr="001D3190">
        <w:t xml:space="preserve"> in the Department of Chemistry, on grounds of disability.</w:t>
      </w:r>
    </w:p>
    <w:p w:rsidR="00601416" w:rsidRDefault="00601416" w:rsidP="00601416">
      <w:pPr>
        <w:pStyle w:val="ListParagraph"/>
        <w:tabs>
          <w:tab w:val="left" w:pos="720"/>
          <w:tab w:val="left" w:pos="1440"/>
          <w:tab w:val="left" w:pos="2160"/>
          <w:tab w:val="left" w:pos="2880"/>
        </w:tabs>
        <w:rPr>
          <w:u w:val="single"/>
        </w:rPr>
      </w:pPr>
    </w:p>
    <w:p w:rsidR="00601416" w:rsidRDefault="00601416" w:rsidP="00601416">
      <w:pPr>
        <w:pStyle w:val="ListParagraph"/>
        <w:numPr>
          <w:ilvl w:val="0"/>
          <w:numId w:val="1"/>
        </w:numPr>
        <w:tabs>
          <w:tab w:val="left" w:pos="720"/>
          <w:tab w:val="left" w:pos="1440"/>
          <w:tab w:val="left" w:pos="2160"/>
          <w:tab w:val="left" w:pos="2880"/>
        </w:tabs>
        <w:rPr>
          <w:u w:val="single"/>
        </w:rPr>
      </w:pPr>
      <w:r>
        <w:rPr>
          <w:u w:val="single"/>
        </w:rPr>
        <w:t>Chair’s Business</w:t>
      </w:r>
    </w:p>
    <w:p w:rsidR="00601416" w:rsidRDefault="00601416" w:rsidP="00601416">
      <w:pPr>
        <w:pStyle w:val="ListParagraph"/>
        <w:rPr>
          <w:u w:val="single"/>
        </w:rPr>
      </w:pPr>
    </w:p>
    <w:p w:rsidR="00601416" w:rsidRPr="00DF1B55" w:rsidRDefault="00601416" w:rsidP="00601416">
      <w:pPr>
        <w:pStyle w:val="ListParagraph"/>
        <w:rPr>
          <w:u w:val="dash"/>
        </w:rPr>
      </w:pPr>
      <w:r w:rsidRPr="00DF1B55">
        <w:rPr>
          <w:u w:val="dash"/>
        </w:rPr>
        <w:t>Directors of Undergraduate Studies Lunch</w:t>
      </w:r>
    </w:p>
    <w:p w:rsidR="00601416" w:rsidRDefault="00601416" w:rsidP="00601416">
      <w:pPr>
        <w:pStyle w:val="ListParagraph"/>
        <w:tabs>
          <w:tab w:val="left" w:pos="720"/>
          <w:tab w:val="left" w:pos="1440"/>
          <w:tab w:val="left" w:pos="2160"/>
          <w:tab w:val="left" w:pos="2880"/>
        </w:tabs>
        <w:rPr>
          <w:u w:val="single"/>
        </w:rPr>
      </w:pPr>
    </w:p>
    <w:p w:rsidR="00601416" w:rsidRDefault="00601416" w:rsidP="00601416">
      <w:pPr>
        <w:pStyle w:val="ListParagraph"/>
        <w:numPr>
          <w:ilvl w:val="0"/>
          <w:numId w:val="1"/>
        </w:numPr>
        <w:tabs>
          <w:tab w:val="left" w:pos="720"/>
          <w:tab w:val="left" w:pos="1440"/>
          <w:tab w:val="left" w:pos="2160"/>
          <w:tab w:val="left" w:pos="2880"/>
        </w:tabs>
        <w:rPr>
          <w:u w:val="single"/>
        </w:rPr>
      </w:pPr>
      <w:r>
        <w:rPr>
          <w:u w:val="single"/>
        </w:rPr>
        <w:t>Annual Course Review Reports</w:t>
      </w:r>
    </w:p>
    <w:p w:rsidR="00601416" w:rsidRPr="001059BA" w:rsidRDefault="00601416" w:rsidP="00601416">
      <w:pPr>
        <w:tabs>
          <w:tab w:val="left" w:pos="720"/>
          <w:tab w:val="left" w:pos="1440"/>
          <w:tab w:val="left" w:pos="2160"/>
          <w:tab w:val="left" w:pos="2880"/>
        </w:tabs>
        <w:ind w:left="720"/>
      </w:pPr>
      <w:r>
        <w:t>TO CONSIDER:</w:t>
      </w:r>
    </w:p>
    <w:p w:rsidR="00601416" w:rsidRDefault="00601416" w:rsidP="00601416">
      <w:pPr>
        <w:pStyle w:val="ListParagraph"/>
        <w:tabs>
          <w:tab w:val="left" w:pos="720"/>
          <w:tab w:val="left" w:pos="1440"/>
          <w:tab w:val="left" w:pos="2160"/>
          <w:tab w:val="left" w:pos="2880"/>
        </w:tabs>
        <w:rPr>
          <w:u w:val="single"/>
        </w:rPr>
      </w:pPr>
    </w:p>
    <w:p w:rsidR="00601416" w:rsidRPr="002359C7" w:rsidRDefault="00601416" w:rsidP="001D3190">
      <w:pPr>
        <w:pStyle w:val="ListParagraph"/>
        <w:numPr>
          <w:ilvl w:val="0"/>
          <w:numId w:val="6"/>
        </w:numPr>
        <w:tabs>
          <w:tab w:val="left" w:pos="720"/>
          <w:tab w:val="left" w:pos="1440"/>
          <w:tab w:val="left" w:pos="2160"/>
          <w:tab w:val="left" w:pos="2880"/>
        </w:tabs>
        <w:rPr>
          <w:u w:val="dotted"/>
        </w:rPr>
      </w:pPr>
      <w:r>
        <w:t xml:space="preserve">the </w:t>
      </w:r>
      <w:r w:rsidRPr="001D3190">
        <w:t>Undergraduate Annual Course Review Report from the Faculty of Medicine for the MBChB degree for the academic year 2012/13 (paper MUSC 43/13-14, copy at</w:t>
      </w:r>
      <w:r w:rsidR="001D3190">
        <w:rPr>
          <w:u w:val="single"/>
        </w:rPr>
        <w:t xml:space="preserve"> </w:t>
      </w:r>
      <w:hyperlink r:id="rId11" w:anchor="BUGS+2014-02-19" w:history="1">
        <w:r w:rsidR="001D3190" w:rsidRPr="00E21E67">
          <w:rPr>
            <w:rStyle w:val="Hyperlink"/>
          </w:rPr>
          <w:t>https://files.warwick.ac.uk/bugs/browse#BUGS+2014-02-19</w:t>
        </w:r>
      </w:hyperlink>
      <w:r w:rsidR="001D3190">
        <w:rPr>
          <w:u w:val="single"/>
        </w:rPr>
        <w:t xml:space="preserve"> </w:t>
      </w:r>
      <w:r>
        <w:t>)</w:t>
      </w:r>
    </w:p>
    <w:p w:rsidR="00601416" w:rsidRPr="002359C7" w:rsidRDefault="00601416" w:rsidP="00601416">
      <w:pPr>
        <w:pStyle w:val="ListParagraph"/>
        <w:tabs>
          <w:tab w:val="left" w:pos="720"/>
          <w:tab w:val="left" w:pos="1440"/>
          <w:tab w:val="left" w:pos="2160"/>
          <w:tab w:val="left" w:pos="2880"/>
        </w:tabs>
        <w:ind w:left="1440"/>
        <w:rPr>
          <w:u w:val="dotted"/>
        </w:rPr>
      </w:pPr>
    </w:p>
    <w:p w:rsidR="00601416" w:rsidRPr="001D3190" w:rsidRDefault="00601416" w:rsidP="001D3190">
      <w:pPr>
        <w:pStyle w:val="ListParagraph"/>
        <w:numPr>
          <w:ilvl w:val="0"/>
          <w:numId w:val="6"/>
        </w:numPr>
        <w:tabs>
          <w:tab w:val="left" w:pos="720"/>
          <w:tab w:val="left" w:pos="1440"/>
          <w:tab w:val="left" w:pos="2160"/>
          <w:tab w:val="left" w:pos="2880"/>
        </w:tabs>
      </w:pPr>
      <w:r>
        <w:t>a summary report of the Undergraduate Annual Course review Reports submitted by the Faculty of Arts Departments for the Academic Year 2012-13 (</w:t>
      </w:r>
      <w:r w:rsidRPr="001D3190">
        <w:t>paper</w:t>
      </w:r>
      <w:r w:rsidRPr="001D3190">
        <w:rPr>
          <w:color w:val="FF0000"/>
        </w:rPr>
        <w:t xml:space="preserve"> </w:t>
      </w:r>
      <w:r w:rsidRPr="001D3190">
        <w:t>AUSC 10/12-13, copy at</w:t>
      </w:r>
      <w:r w:rsidR="001D3190">
        <w:t xml:space="preserve"> </w:t>
      </w:r>
      <w:hyperlink r:id="rId12" w:anchor="BUGS+2014-02-19" w:history="1">
        <w:r w:rsidR="001D3190" w:rsidRPr="00E21E67">
          <w:rPr>
            <w:rStyle w:val="Hyperlink"/>
          </w:rPr>
          <w:t>https://files.warwick.ac.uk/bugs/browse#BUGS+2014-02-19</w:t>
        </w:r>
      </w:hyperlink>
      <w:r w:rsidR="001D3190">
        <w:t xml:space="preserve"> )</w:t>
      </w:r>
    </w:p>
    <w:p w:rsidR="00601416" w:rsidRPr="001D3190" w:rsidRDefault="00601416" w:rsidP="00601416">
      <w:pPr>
        <w:pStyle w:val="ListParagraph"/>
      </w:pPr>
    </w:p>
    <w:p w:rsidR="00601416" w:rsidRPr="0044252C" w:rsidRDefault="00601416" w:rsidP="001D3190">
      <w:pPr>
        <w:pStyle w:val="ListParagraph"/>
        <w:numPr>
          <w:ilvl w:val="0"/>
          <w:numId w:val="6"/>
        </w:numPr>
        <w:tabs>
          <w:tab w:val="left" w:pos="720"/>
          <w:tab w:val="left" w:pos="1440"/>
          <w:tab w:val="left" w:pos="2160"/>
          <w:tab w:val="left" w:pos="2880"/>
        </w:tabs>
        <w:rPr>
          <w:u w:val="dotted"/>
        </w:rPr>
      </w:pPr>
      <w:r>
        <w:t xml:space="preserve">the Undergraduate annual course review reports from the Faculty of Social Sciences </w:t>
      </w:r>
      <w:r w:rsidRPr="001D3190">
        <w:t>(paper UFSS 29/13-14, copy at</w:t>
      </w:r>
      <w:r w:rsidR="001D3190">
        <w:t xml:space="preserve"> </w:t>
      </w:r>
      <w:hyperlink r:id="rId13" w:anchor="BUGS+2014-02-19" w:history="1">
        <w:r w:rsidR="001D3190" w:rsidRPr="00E21E67">
          <w:rPr>
            <w:rStyle w:val="Hyperlink"/>
          </w:rPr>
          <w:t>https://files.warwick.ac.uk/bugs/browse#BUGS+2014-02-19</w:t>
        </w:r>
      </w:hyperlink>
      <w:r w:rsidR="001D3190">
        <w:t xml:space="preserve"> </w:t>
      </w:r>
      <w:r>
        <w:t>)</w:t>
      </w:r>
    </w:p>
    <w:p w:rsidR="00601416" w:rsidRPr="0044252C" w:rsidRDefault="00601416" w:rsidP="00601416">
      <w:pPr>
        <w:pStyle w:val="ListParagraph"/>
        <w:rPr>
          <w:u w:val="dotted"/>
        </w:rPr>
      </w:pPr>
    </w:p>
    <w:p w:rsidR="00601416" w:rsidRPr="00A368DE" w:rsidRDefault="00601416" w:rsidP="001D3190">
      <w:pPr>
        <w:pStyle w:val="ListParagraph"/>
        <w:numPr>
          <w:ilvl w:val="0"/>
          <w:numId w:val="6"/>
        </w:numPr>
        <w:tabs>
          <w:tab w:val="left" w:pos="720"/>
          <w:tab w:val="left" w:pos="1440"/>
          <w:tab w:val="left" w:pos="2160"/>
          <w:tab w:val="left" w:pos="2880"/>
        </w:tabs>
        <w:rPr>
          <w:u w:val="dotted"/>
        </w:rPr>
      </w:pPr>
      <w:r w:rsidRPr="001D3190">
        <w:t xml:space="preserve">a summary report of </w:t>
      </w:r>
      <w:r>
        <w:t>the undergraduate annual course review reports from the Faculty of Science (</w:t>
      </w:r>
      <w:r w:rsidRPr="001D3190">
        <w:t>paper SUGS 13/13-14, copy at</w:t>
      </w:r>
      <w:r w:rsidR="001D3190">
        <w:t xml:space="preserve"> </w:t>
      </w:r>
      <w:hyperlink r:id="rId14" w:anchor="BUGS+2014-02-19" w:history="1">
        <w:r w:rsidR="001D3190" w:rsidRPr="00E21E67">
          <w:rPr>
            <w:rStyle w:val="Hyperlink"/>
          </w:rPr>
          <w:t>https://files.warwick.ac.uk/bugs/browse#BUGS+2014-02-19</w:t>
        </w:r>
      </w:hyperlink>
      <w:r w:rsidR="001D3190">
        <w:t xml:space="preserve"> </w:t>
      </w:r>
      <w:r>
        <w:t>)</w:t>
      </w:r>
    </w:p>
    <w:p w:rsidR="00601416" w:rsidRPr="00A368DE" w:rsidRDefault="00601416" w:rsidP="00601416">
      <w:pPr>
        <w:pStyle w:val="ListParagraph"/>
        <w:rPr>
          <w:u w:val="dotted"/>
        </w:rPr>
      </w:pPr>
    </w:p>
    <w:p w:rsidR="00601416" w:rsidRPr="001D3190" w:rsidRDefault="00601416" w:rsidP="00601416">
      <w:pPr>
        <w:tabs>
          <w:tab w:val="left" w:pos="720"/>
          <w:tab w:val="left" w:pos="1440"/>
          <w:tab w:val="left" w:pos="2160"/>
          <w:tab w:val="left" w:pos="2880"/>
        </w:tabs>
      </w:pPr>
      <w:r>
        <w:tab/>
        <w:t>TO REPORT:</w:t>
      </w:r>
    </w:p>
    <w:p w:rsidR="00601416" w:rsidRPr="001D3190" w:rsidRDefault="00601416" w:rsidP="00601416">
      <w:pPr>
        <w:pStyle w:val="ListParagraph"/>
        <w:numPr>
          <w:ilvl w:val="0"/>
          <w:numId w:val="6"/>
        </w:numPr>
        <w:tabs>
          <w:tab w:val="left" w:pos="720"/>
          <w:tab w:val="left" w:pos="1440"/>
          <w:tab w:val="left" w:pos="2160"/>
          <w:tab w:val="left" w:pos="2880"/>
        </w:tabs>
      </w:pPr>
      <w:r w:rsidRPr="001D3190">
        <w:lastRenderedPageBreak/>
        <w:t>That the Undergraduate Studies Committee of the Board of the Faculty of Science, at its meeting on 20</w:t>
      </w:r>
      <w:r w:rsidRPr="001D3190">
        <w:rPr>
          <w:vertAlign w:val="superscript"/>
        </w:rPr>
        <w:t>th</w:t>
      </w:r>
      <w:r w:rsidRPr="001D3190">
        <w:t xml:space="preserve"> January 2014, considered paper SUGS 13/13-14 and </w:t>
      </w:r>
      <w:r w:rsidRPr="001D3190">
        <w:rPr>
          <w:u w:val="single"/>
        </w:rPr>
        <w:t>resolved</w:t>
      </w:r>
      <w:r w:rsidRPr="001D3190">
        <w:t>:</w:t>
      </w:r>
    </w:p>
    <w:p w:rsidR="00601416" w:rsidRDefault="00601416" w:rsidP="00601416">
      <w:pPr>
        <w:tabs>
          <w:tab w:val="left" w:pos="720"/>
          <w:tab w:val="left" w:pos="1440"/>
          <w:tab w:val="left" w:pos="2160"/>
          <w:tab w:val="left" w:pos="2880"/>
        </w:tabs>
        <w:ind w:left="1440"/>
      </w:pPr>
      <w:r>
        <w:t>“That the Secretary for SUGS should seek clarification from colleagues in Teaching Quality about reviewing external examiners’ reports with departmental SSLCs as recommended during the University’s QAA institutional review”.</w:t>
      </w:r>
      <w:r>
        <w:tab/>
      </w:r>
    </w:p>
    <w:p w:rsidR="00601416" w:rsidRPr="001D3190" w:rsidRDefault="00601416" w:rsidP="00601416">
      <w:pPr>
        <w:tabs>
          <w:tab w:val="left" w:pos="720"/>
          <w:tab w:val="left" w:pos="1440"/>
          <w:tab w:val="left" w:pos="2160"/>
          <w:tab w:val="left" w:pos="2880"/>
        </w:tabs>
        <w:ind w:left="1440"/>
      </w:pPr>
      <w:r>
        <w:tab/>
      </w:r>
      <w:r>
        <w:tab/>
      </w:r>
      <w:r>
        <w:tab/>
      </w:r>
      <w:r>
        <w:tab/>
      </w:r>
      <w:r>
        <w:tab/>
      </w:r>
      <w:r>
        <w:tab/>
      </w:r>
      <w:r w:rsidRPr="001D3190">
        <w:t>(SUGS minute 20/13-14)</w:t>
      </w:r>
      <w:r w:rsidRPr="001D3190">
        <w:tab/>
      </w:r>
    </w:p>
    <w:p w:rsidR="00601416" w:rsidRPr="001D3190" w:rsidRDefault="00601416" w:rsidP="00601416">
      <w:pPr>
        <w:pStyle w:val="ListParagraph"/>
        <w:numPr>
          <w:ilvl w:val="0"/>
          <w:numId w:val="6"/>
        </w:numPr>
        <w:tabs>
          <w:tab w:val="left" w:pos="720"/>
          <w:tab w:val="left" w:pos="1440"/>
          <w:tab w:val="left" w:pos="2160"/>
          <w:tab w:val="left" w:pos="2880"/>
        </w:tabs>
      </w:pPr>
      <w:r w:rsidRPr="001D3190">
        <w:t>That the Undergraduate Studies Committee of the Board of the Faculty of Social Sciences, at its meeting on 21</w:t>
      </w:r>
      <w:r w:rsidRPr="001D3190">
        <w:rPr>
          <w:vertAlign w:val="superscript"/>
        </w:rPr>
        <w:t>st</w:t>
      </w:r>
      <w:r w:rsidRPr="001D3190">
        <w:t xml:space="preserve"> January 2014, considered paper UFSS 29/13-14 and noted:</w:t>
      </w:r>
    </w:p>
    <w:p w:rsidR="00601416" w:rsidRPr="001D3190" w:rsidRDefault="00601416" w:rsidP="00601416">
      <w:pPr>
        <w:pStyle w:val="ListParagraph"/>
        <w:tabs>
          <w:tab w:val="left" w:pos="720"/>
          <w:tab w:val="left" w:pos="1440"/>
          <w:tab w:val="left" w:pos="2160"/>
          <w:tab w:val="left" w:pos="2880"/>
        </w:tabs>
        <w:ind w:left="1440"/>
      </w:pPr>
    </w:p>
    <w:p w:rsidR="00601416" w:rsidRPr="001D3190" w:rsidRDefault="00601416" w:rsidP="00601416">
      <w:pPr>
        <w:pStyle w:val="ListParagraph"/>
        <w:tabs>
          <w:tab w:val="left" w:pos="720"/>
          <w:tab w:val="left" w:pos="1440"/>
          <w:tab w:val="left" w:pos="2160"/>
          <w:tab w:val="left" w:pos="2880"/>
        </w:tabs>
        <w:ind w:left="1440"/>
      </w:pPr>
      <w:r w:rsidRPr="001D3190">
        <w:t>“That the Faculty-level summary of the annual course review reports would be produced by the secretariat in February, and circulated by email for comment”.</w:t>
      </w:r>
    </w:p>
    <w:p w:rsidR="00601416" w:rsidRPr="001D3190" w:rsidRDefault="00601416" w:rsidP="00601416">
      <w:pPr>
        <w:pStyle w:val="ListParagraph"/>
        <w:tabs>
          <w:tab w:val="left" w:pos="720"/>
          <w:tab w:val="left" w:pos="1440"/>
          <w:tab w:val="left" w:pos="2160"/>
          <w:tab w:val="left" w:pos="2880"/>
        </w:tabs>
        <w:ind w:left="1440"/>
      </w:pPr>
    </w:p>
    <w:p w:rsidR="00601416" w:rsidRPr="001D3190" w:rsidRDefault="00601416" w:rsidP="00601416">
      <w:pPr>
        <w:pStyle w:val="ListParagraph"/>
        <w:tabs>
          <w:tab w:val="left" w:pos="720"/>
          <w:tab w:val="left" w:pos="1440"/>
          <w:tab w:val="left" w:pos="2160"/>
          <w:tab w:val="left" w:pos="2880"/>
        </w:tabs>
        <w:ind w:left="1440"/>
      </w:pPr>
      <w:r w:rsidRPr="001D3190">
        <w:tab/>
      </w:r>
      <w:r w:rsidRPr="001D3190">
        <w:tab/>
      </w:r>
      <w:r w:rsidRPr="001D3190">
        <w:tab/>
      </w:r>
      <w:r w:rsidRPr="001D3190">
        <w:tab/>
      </w:r>
      <w:r w:rsidRPr="001D3190">
        <w:tab/>
      </w:r>
      <w:r w:rsidRPr="001D3190">
        <w:tab/>
        <w:t>(UFSS minute 30 (b)/13-14)</w:t>
      </w:r>
    </w:p>
    <w:p w:rsidR="00601416" w:rsidRPr="001D3190" w:rsidRDefault="00601416" w:rsidP="00601416">
      <w:pPr>
        <w:pStyle w:val="ListParagraph"/>
        <w:tabs>
          <w:tab w:val="left" w:pos="720"/>
          <w:tab w:val="left" w:pos="1440"/>
          <w:tab w:val="left" w:pos="2160"/>
          <w:tab w:val="left" w:pos="2880"/>
        </w:tabs>
        <w:rPr>
          <w:u w:val="single"/>
        </w:rPr>
      </w:pPr>
    </w:p>
    <w:p w:rsidR="00601416" w:rsidRPr="001D3190" w:rsidRDefault="00601416" w:rsidP="00601416">
      <w:pPr>
        <w:pStyle w:val="ListParagraph"/>
        <w:numPr>
          <w:ilvl w:val="0"/>
          <w:numId w:val="1"/>
        </w:numPr>
        <w:tabs>
          <w:tab w:val="left" w:pos="720"/>
          <w:tab w:val="left" w:pos="1440"/>
          <w:tab w:val="left" w:pos="2160"/>
          <w:tab w:val="left" w:pos="2880"/>
        </w:tabs>
        <w:rPr>
          <w:u w:val="single"/>
        </w:rPr>
      </w:pPr>
      <w:r w:rsidRPr="001D3190">
        <w:rPr>
          <w:u w:val="single"/>
        </w:rPr>
        <w:t>New Courses of Study</w:t>
      </w:r>
    </w:p>
    <w:p w:rsidR="00601416" w:rsidRPr="00F341A4" w:rsidRDefault="00601416" w:rsidP="00601416">
      <w:pPr>
        <w:pStyle w:val="ListParagraph"/>
        <w:rPr>
          <w:u w:val="single"/>
        </w:rPr>
      </w:pPr>
    </w:p>
    <w:p w:rsidR="00601416" w:rsidRDefault="00601416" w:rsidP="00601416">
      <w:pPr>
        <w:pStyle w:val="ListParagraph"/>
        <w:tabs>
          <w:tab w:val="left" w:pos="720"/>
          <w:tab w:val="left" w:pos="1440"/>
          <w:tab w:val="left" w:pos="2160"/>
          <w:tab w:val="left" w:pos="2880"/>
        </w:tabs>
        <w:rPr>
          <w:u w:val="single"/>
        </w:rPr>
      </w:pPr>
    </w:p>
    <w:p w:rsidR="00601416" w:rsidRPr="00C26200" w:rsidRDefault="00601416" w:rsidP="00601416">
      <w:pPr>
        <w:pStyle w:val="ListParagraph"/>
        <w:numPr>
          <w:ilvl w:val="0"/>
          <w:numId w:val="5"/>
        </w:numPr>
        <w:autoSpaceDE w:val="0"/>
        <w:autoSpaceDN w:val="0"/>
        <w:adjustRightInd w:val="0"/>
        <w:spacing w:after="0" w:line="240" w:lineRule="auto"/>
        <w:rPr>
          <w:rFonts w:cs="Arial"/>
          <w:color w:val="000000"/>
          <w:u w:val="dotted"/>
        </w:rPr>
      </w:pPr>
      <w:r w:rsidRPr="00F26DB0">
        <w:rPr>
          <w:rFonts w:cs="Arial"/>
          <w:color w:val="000000"/>
          <w:u w:val="dotted"/>
        </w:rPr>
        <w:t>BA in Politics, International Studies and Quantitative Methods</w:t>
      </w:r>
      <w:r>
        <w:rPr>
          <w:rFonts w:cs="Arial"/>
          <w:color w:val="000000"/>
          <w:u w:val="dotted"/>
        </w:rPr>
        <w:t xml:space="preserve"> and BA in Sociology and Quantitative Methods</w:t>
      </w:r>
    </w:p>
    <w:p w:rsidR="00601416" w:rsidRDefault="00601416" w:rsidP="00601416">
      <w:pPr>
        <w:pStyle w:val="ListParagraph"/>
        <w:autoSpaceDE w:val="0"/>
        <w:autoSpaceDN w:val="0"/>
        <w:adjustRightInd w:val="0"/>
        <w:spacing w:after="0" w:line="240" w:lineRule="auto"/>
        <w:ind w:left="1440"/>
        <w:rPr>
          <w:rFonts w:cs="Arial"/>
          <w:color w:val="000000"/>
        </w:rPr>
      </w:pPr>
    </w:p>
    <w:p w:rsidR="00601416" w:rsidRPr="001D3190" w:rsidRDefault="00601416" w:rsidP="00601416">
      <w:pPr>
        <w:autoSpaceDE w:val="0"/>
        <w:autoSpaceDN w:val="0"/>
        <w:adjustRightInd w:val="0"/>
        <w:spacing w:after="0" w:line="240" w:lineRule="auto"/>
        <w:ind w:left="1080" w:firstLine="720"/>
        <w:rPr>
          <w:rFonts w:cs="Arial"/>
        </w:rPr>
      </w:pPr>
      <w:r w:rsidRPr="001D3190">
        <w:rPr>
          <w:rFonts w:cs="Arial"/>
        </w:rPr>
        <w:t>TO REPORT:</w:t>
      </w:r>
    </w:p>
    <w:p w:rsidR="00601416" w:rsidRPr="001D3190" w:rsidRDefault="00601416" w:rsidP="00601416">
      <w:pPr>
        <w:autoSpaceDE w:val="0"/>
        <w:autoSpaceDN w:val="0"/>
        <w:adjustRightInd w:val="0"/>
        <w:spacing w:after="0" w:line="240" w:lineRule="auto"/>
        <w:ind w:left="1080" w:firstLine="720"/>
        <w:rPr>
          <w:rFonts w:cs="Arial"/>
        </w:rPr>
      </w:pPr>
    </w:p>
    <w:p w:rsidR="00601416" w:rsidRPr="001D3190" w:rsidRDefault="00601416" w:rsidP="00601416">
      <w:pPr>
        <w:autoSpaceDE w:val="0"/>
        <w:autoSpaceDN w:val="0"/>
        <w:adjustRightInd w:val="0"/>
        <w:spacing w:after="0" w:line="240" w:lineRule="auto"/>
        <w:ind w:left="1800"/>
        <w:rPr>
          <w:rFonts w:cs="Arial"/>
        </w:rPr>
      </w:pPr>
      <w:r w:rsidRPr="001D3190">
        <w:rPr>
          <w:rFonts w:cs="Arial"/>
        </w:rPr>
        <w:t>That the Undergraduate Studies Committee of the Board of the Faculty of Social  Sciences, at its meeting on 21</w:t>
      </w:r>
      <w:r w:rsidRPr="001D3190">
        <w:rPr>
          <w:rFonts w:cs="Arial"/>
          <w:vertAlign w:val="superscript"/>
        </w:rPr>
        <w:t>st</w:t>
      </w:r>
      <w:r w:rsidRPr="001D3190">
        <w:rPr>
          <w:rFonts w:cs="Arial"/>
        </w:rPr>
        <w:t xml:space="preserve"> January 2014, considered a proposal from the Department of Politics and International Studies for a new BA  degree course</w:t>
      </w:r>
      <w:r w:rsidRPr="001D3190">
        <w:t xml:space="preserve"> </w:t>
      </w:r>
      <w:r w:rsidRPr="001D3190">
        <w:rPr>
          <w:rFonts w:cs="Arial"/>
        </w:rPr>
        <w:t xml:space="preserve">in Politics, International Studies and Quantitative Methods , and a proposal from the Department of Sociology for a new BA  degree course in Sociology and Quantitative Methods, as set out in papers UFSS.31-34/13-14, and </w:t>
      </w:r>
      <w:r w:rsidRPr="001D3190">
        <w:rPr>
          <w:rFonts w:cs="Arial"/>
          <w:u w:val="single"/>
        </w:rPr>
        <w:t>recommended</w:t>
      </w:r>
      <w:r w:rsidRPr="001D3190">
        <w:rPr>
          <w:rFonts w:cs="Arial"/>
        </w:rPr>
        <w:t xml:space="preserve"> to the Board of Undergraduate Studies:</w:t>
      </w:r>
    </w:p>
    <w:p w:rsidR="00601416" w:rsidRPr="001D3190" w:rsidRDefault="00601416" w:rsidP="00601416">
      <w:pPr>
        <w:autoSpaceDE w:val="0"/>
        <w:autoSpaceDN w:val="0"/>
        <w:adjustRightInd w:val="0"/>
        <w:spacing w:after="0" w:line="240" w:lineRule="auto"/>
        <w:ind w:left="1800"/>
        <w:rPr>
          <w:rFonts w:cs="Arial"/>
        </w:rPr>
      </w:pPr>
    </w:p>
    <w:p w:rsidR="00601416" w:rsidRPr="001D3190" w:rsidRDefault="00601416" w:rsidP="00601416">
      <w:pPr>
        <w:autoSpaceDE w:val="0"/>
        <w:autoSpaceDN w:val="0"/>
        <w:adjustRightInd w:val="0"/>
        <w:spacing w:after="0" w:line="240" w:lineRule="auto"/>
        <w:ind w:left="2160"/>
        <w:rPr>
          <w:rFonts w:cs="Arial"/>
        </w:rPr>
      </w:pPr>
      <w:r w:rsidRPr="001D3190">
        <w:rPr>
          <w:rFonts w:cs="Arial"/>
        </w:rPr>
        <w:t>“That the introduction of the two new degrees proposed by the Warwick Q-Step Centre with the Department of Politics and International Studies and the Department of Sociology, namely the BA in Politics, International Studies and Quantitative Methods and the BA in Sociology and Quantitative Methods, as set out in papers UFSS.31-34/13-14, be approved”.</w:t>
      </w:r>
    </w:p>
    <w:p w:rsidR="00601416" w:rsidRPr="001D3190" w:rsidRDefault="00601416" w:rsidP="00601416">
      <w:pPr>
        <w:autoSpaceDE w:val="0"/>
        <w:autoSpaceDN w:val="0"/>
        <w:adjustRightInd w:val="0"/>
        <w:spacing w:after="0" w:line="240" w:lineRule="auto"/>
        <w:ind w:left="2160"/>
        <w:rPr>
          <w:rFonts w:cs="Arial"/>
        </w:rPr>
      </w:pPr>
    </w:p>
    <w:p w:rsidR="00601416" w:rsidRPr="001D3190" w:rsidRDefault="00601416" w:rsidP="00601416">
      <w:pPr>
        <w:autoSpaceDE w:val="0"/>
        <w:autoSpaceDN w:val="0"/>
        <w:adjustRightInd w:val="0"/>
        <w:spacing w:after="0" w:line="240" w:lineRule="auto"/>
        <w:ind w:left="2160"/>
        <w:rPr>
          <w:rFonts w:cs="Arial"/>
        </w:rPr>
      </w:pPr>
      <w:r w:rsidRPr="001D3190">
        <w:rPr>
          <w:rFonts w:cs="Arial"/>
        </w:rPr>
        <w:tab/>
      </w:r>
      <w:r w:rsidRPr="001D3190">
        <w:rPr>
          <w:rFonts w:cs="Arial"/>
        </w:rPr>
        <w:tab/>
      </w:r>
      <w:r w:rsidRPr="001D3190">
        <w:rPr>
          <w:rFonts w:cs="Arial"/>
        </w:rPr>
        <w:tab/>
      </w:r>
      <w:r w:rsidRPr="001D3190">
        <w:rPr>
          <w:rFonts w:cs="Arial"/>
        </w:rPr>
        <w:tab/>
      </w:r>
      <w:r w:rsidRPr="001D3190">
        <w:rPr>
          <w:rFonts w:cs="Arial"/>
        </w:rPr>
        <w:tab/>
      </w:r>
      <w:r w:rsidRPr="001D3190">
        <w:rPr>
          <w:rFonts w:cs="Arial"/>
        </w:rPr>
        <w:tab/>
        <w:t>(UFSS minute 33(a)/13-14)</w:t>
      </w:r>
    </w:p>
    <w:p w:rsidR="00601416" w:rsidRPr="001D3190" w:rsidRDefault="00601416" w:rsidP="00601416">
      <w:pPr>
        <w:autoSpaceDE w:val="0"/>
        <w:autoSpaceDN w:val="0"/>
        <w:adjustRightInd w:val="0"/>
        <w:spacing w:after="0" w:line="240" w:lineRule="auto"/>
        <w:ind w:left="1080" w:firstLine="720"/>
        <w:rPr>
          <w:rFonts w:cs="Arial"/>
        </w:rPr>
      </w:pPr>
    </w:p>
    <w:p w:rsidR="00601416" w:rsidRPr="00F341A4" w:rsidRDefault="00601416" w:rsidP="00601416">
      <w:pPr>
        <w:autoSpaceDE w:val="0"/>
        <w:autoSpaceDN w:val="0"/>
        <w:adjustRightInd w:val="0"/>
        <w:spacing w:after="0" w:line="240" w:lineRule="auto"/>
        <w:ind w:left="1080" w:firstLine="720"/>
        <w:rPr>
          <w:rFonts w:cs="Arial"/>
          <w:color w:val="000000"/>
        </w:rPr>
      </w:pPr>
      <w:r w:rsidRPr="00F341A4">
        <w:rPr>
          <w:rFonts w:cs="Arial"/>
          <w:color w:val="000000"/>
        </w:rPr>
        <w:t xml:space="preserve">TO CONSIDER: </w:t>
      </w:r>
    </w:p>
    <w:p w:rsidR="00601416" w:rsidRDefault="00601416" w:rsidP="00601416">
      <w:pPr>
        <w:autoSpaceDE w:val="0"/>
        <w:autoSpaceDN w:val="0"/>
        <w:adjustRightInd w:val="0"/>
        <w:spacing w:after="0" w:line="240" w:lineRule="auto"/>
        <w:rPr>
          <w:rFonts w:cs="Arial"/>
          <w:color w:val="000000"/>
        </w:rPr>
      </w:pPr>
    </w:p>
    <w:p w:rsidR="00601416" w:rsidRPr="00F341A4" w:rsidRDefault="00601416" w:rsidP="00601416">
      <w:pPr>
        <w:autoSpaceDE w:val="0"/>
        <w:autoSpaceDN w:val="0"/>
        <w:adjustRightInd w:val="0"/>
        <w:spacing w:after="0" w:line="240" w:lineRule="auto"/>
        <w:ind w:left="1800"/>
        <w:rPr>
          <w:rFonts w:cs="Arial"/>
          <w:color w:val="000000"/>
        </w:rPr>
      </w:pPr>
      <w:r w:rsidRPr="001D3190">
        <w:rPr>
          <w:rFonts w:cs="Arial"/>
        </w:rPr>
        <w:t>The recommendation of the Undergraduate Studies Committee of the Board of the Facul</w:t>
      </w:r>
      <w:r w:rsidR="00313C15">
        <w:rPr>
          <w:rFonts w:cs="Arial"/>
        </w:rPr>
        <w:t xml:space="preserve">ty of Social </w:t>
      </w:r>
      <w:r w:rsidR="001D3190" w:rsidRPr="001D3190">
        <w:rPr>
          <w:rFonts w:cs="Arial"/>
        </w:rPr>
        <w:t>Sciences that the</w:t>
      </w:r>
      <w:r w:rsidRPr="001D3190">
        <w:rPr>
          <w:rFonts w:cs="Arial"/>
        </w:rPr>
        <w:t xml:space="preserve"> </w:t>
      </w:r>
      <w:r w:rsidRPr="00F341A4">
        <w:rPr>
          <w:rFonts w:cs="Arial"/>
          <w:color w:val="000000"/>
        </w:rPr>
        <w:t xml:space="preserve">new </w:t>
      </w:r>
      <w:r>
        <w:rPr>
          <w:rFonts w:cs="Arial"/>
          <w:color w:val="000000"/>
        </w:rPr>
        <w:t>BA degree courses</w:t>
      </w:r>
      <w:r w:rsidRPr="009B3349">
        <w:t xml:space="preserve"> </w:t>
      </w:r>
      <w:r w:rsidRPr="009B3349">
        <w:rPr>
          <w:rFonts w:cs="Arial"/>
          <w:color w:val="000000"/>
        </w:rPr>
        <w:t>in Politics, International Studies and</w:t>
      </w:r>
      <w:r>
        <w:rPr>
          <w:rFonts w:cs="Arial"/>
          <w:color w:val="000000"/>
        </w:rPr>
        <w:t xml:space="preserve"> Quantitative Methods and </w:t>
      </w:r>
      <w:r w:rsidRPr="009B3349">
        <w:rPr>
          <w:rFonts w:cs="Arial"/>
          <w:color w:val="000000"/>
        </w:rPr>
        <w:t xml:space="preserve">in Sociology and Quantitative Methods, </w:t>
      </w:r>
      <w:r>
        <w:rPr>
          <w:rFonts w:cs="Arial"/>
          <w:color w:val="000000"/>
        </w:rPr>
        <w:t xml:space="preserve"> as set out</w:t>
      </w:r>
      <w:r w:rsidRPr="00F341A4">
        <w:rPr>
          <w:rFonts w:cs="Arial"/>
          <w:color w:val="000000"/>
        </w:rPr>
        <w:t xml:space="preserve"> </w:t>
      </w:r>
      <w:r w:rsidRPr="001D3190">
        <w:rPr>
          <w:rFonts w:cs="Arial"/>
          <w:color w:val="000000"/>
        </w:rPr>
        <w:t>in papers UFSS.31-34/13-14</w:t>
      </w:r>
      <w:r>
        <w:rPr>
          <w:rFonts w:cs="Arial"/>
          <w:color w:val="000000"/>
        </w:rPr>
        <w:t xml:space="preserve"> (copy at</w:t>
      </w:r>
      <w:r w:rsidR="001D3190">
        <w:rPr>
          <w:rFonts w:cs="Arial"/>
          <w:color w:val="000000"/>
        </w:rPr>
        <w:t xml:space="preserve"> </w:t>
      </w:r>
      <w:hyperlink r:id="rId15" w:anchor="BUGS+2014-02-19" w:history="1">
        <w:r w:rsidR="001D3190" w:rsidRPr="00E21E67">
          <w:rPr>
            <w:rStyle w:val="Hyperlink"/>
            <w:rFonts w:cs="Arial"/>
          </w:rPr>
          <w:t>https://files.warwick.ac.uk/bugs/browse#BUGS+2014-02-19</w:t>
        </w:r>
      </w:hyperlink>
      <w:r w:rsidR="001D3190">
        <w:rPr>
          <w:rFonts w:cs="Arial"/>
          <w:color w:val="000000"/>
        </w:rPr>
        <w:t xml:space="preserve"> </w:t>
      </w:r>
      <w:r>
        <w:rPr>
          <w:rFonts w:cs="Arial"/>
          <w:color w:val="000000"/>
        </w:rPr>
        <w:t>)</w:t>
      </w:r>
      <w:r w:rsidRPr="00F341A4">
        <w:rPr>
          <w:rFonts w:cs="Arial"/>
          <w:color w:val="000000"/>
        </w:rPr>
        <w:t xml:space="preserve"> </w:t>
      </w:r>
      <w:r>
        <w:rPr>
          <w:rFonts w:cs="Arial"/>
          <w:color w:val="000000"/>
        </w:rPr>
        <w:t>, be approved.</w:t>
      </w:r>
    </w:p>
    <w:p w:rsidR="00601416" w:rsidRDefault="00601416" w:rsidP="00601416">
      <w:pPr>
        <w:autoSpaceDE w:val="0"/>
        <w:autoSpaceDN w:val="0"/>
        <w:adjustRightInd w:val="0"/>
        <w:spacing w:after="0" w:line="240" w:lineRule="auto"/>
        <w:rPr>
          <w:rFonts w:cs="Arial"/>
          <w:color w:val="000000"/>
        </w:rPr>
      </w:pPr>
    </w:p>
    <w:p w:rsidR="00601416" w:rsidRPr="00F341A4" w:rsidRDefault="00601416" w:rsidP="00601416">
      <w:pPr>
        <w:pStyle w:val="ListParagraph"/>
        <w:autoSpaceDE w:val="0"/>
        <w:autoSpaceDN w:val="0"/>
        <w:adjustRightInd w:val="0"/>
        <w:spacing w:after="0" w:line="240" w:lineRule="auto"/>
        <w:ind w:left="1440"/>
        <w:rPr>
          <w:rFonts w:cs="Arial"/>
          <w:color w:val="000000"/>
        </w:rPr>
      </w:pPr>
    </w:p>
    <w:p w:rsidR="00601416" w:rsidRPr="000B1206" w:rsidRDefault="00601416" w:rsidP="00601416">
      <w:pPr>
        <w:pStyle w:val="ListParagraph"/>
        <w:numPr>
          <w:ilvl w:val="0"/>
          <w:numId w:val="5"/>
        </w:numPr>
        <w:autoSpaceDE w:val="0"/>
        <w:autoSpaceDN w:val="0"/>
        <w:adjustRightInd w:val="0"/>
        <w:spacing w:after="0" w:line="240" w:lineRule="auto"/>
        <w:rPr>
          <w:rFonts w:cs="Arial"/>
          <w:u w:val="dotted"/>
        </w:rPr>
      </w:pPr>
      <w:r w:rsidRPr="00F341A4">
        <w:rPr>
          <w:rFonts w:cs="Arial"/>
          <w:bCs/>
        </w:rPr>
        <w:t xml:space="preserve"> </w:t>
      </w:r>
      <w:r w:rsidRPr="000B1206">
        <w:rPr>
          <w:rFonts w:cs="Arial"/>
          <w:bCs/>
          <w:u w:val="dotted"/>
        </w:rPr>
        <w:t>BA in Early Years Professional Studies</w:t>
      </w:r>
    </w:p>
    <w:p w:rsidR="00601416" w:rsidRPr="00F341A4" w:rsidRDefault="00601416" w:rsidP="00601416">
      <w:pPr>
        <w:autoSpaceDE w:val="0"/>
        <w:autoSpaceDN w:val="0"/>
        <w:adjustRightInd w:val="0"/>
        <w:spacing w:after="0" w:line="240" w:lineRule="auto"/>
        <w:rPr>
          <w:rFonts w:cs="Arial"/>
        </w:rPr>
      </w:pPr>
    </w:p>
    <w:p w:rsidR="00601416" w:rsidRPr="001D3190" w:rsidRDefault="00601416" w:rsidP="00601416">
      <w:pPr>
        <w:autoSpaceDE w:val="0"/>
        <w:autoSpaceDN w:val="0"/>
        <w:adjustRightInd w:val="0"/>
        <w:spacing w:after="0" w:line="240" w:lineRule="auto"/>
        <w:ind w:left="720" w:firstLine="720"/>
        <w:rPr>
          <w:rFonts w:cs="Arial"/>
          <w:bCs/>
        </w:rPr>
      </w:pPr>
      <w:r w:rsidRPr="001D3190">
        <w:rPr>
          <w:rFonts w:cs="Arial"/>
          <w:bCs/>
        </w:rPr>
        <w:t>TO REPORT:</w:t>
      </w:r>
    </w:p>
    <w:p w:rsidR="00601416" w:rsidRPr="001D3190" w:rsidRDefault="00601416" w:rsidP="00601416">
      <w:pPr>
        <w:autoSpaceDE w:val="0"/>
        <w:autoSpaceDN w:val="0"/>
        <w:adjustRightInd w:val="0"/>
        <w:spacing w:after="0" w:line="240" w:lineRule="auto"/>
        <w:ind w:left="720" w:firstLine="720"/>
        <w:rPr>
          <w:rFonts w:cs="Arial"/>
          <w:bCs/>
        </w:rPr>
      </w:pPr>
    </w:p>
    <w:p w:rsidR="00601416" w:rsidRPr="001D3190" w:rsidRDefault="00601416" w:rsidP="00601416">
      <w:pPr>
        <w:autoSpaceDE w:val="0"/>
        <w:autoSpaceDN w:val="0"/>
        <w:adjustRightInd w:val="0"/>
        <w:spacing w:after="0" w:line="240" w:lineRule="auto"/>
        <w:ind w:left="1440"/>
        <w:rPr>
          <w:rFonts w:cs="Arial"/>
          <w:bCs/>
        </w:rPr>
      </w:pPr>
      <w:r w:rsidRPr="001D3190">
        <w:rPr>
          <w:rFonts w:cs="Arial"/>
          <w:bCs/>
        </w:rPr>
        <w:t>That the Undergraduate Studies Committee of the Board of the Faculty of Social  Sciences, at its meeting on 21st January 2014, considered a proposal from the Centre for Lifelong Learning for a new BA degree course in Early Years Professional Studies, as set out in papers UFSS.36(a)-(g)/13-14, and recommended to the Board of Undergraduate Studies:</w:t>
      </w:r>
    </w:p>
    <w:p w:rsidR="00601416" w:rsidRDefault="00601416" w:rsidP="00601416">
      <w:pPr>
        <w:autoSpaceDE w:val="0"/>
        <w:autoSpaceDN w:val="0"/>
        <w:adjustRightInd w:val="0"/>
        <w:spacing w:after="0" w:line="240" w:lineRule="auto"/>
        <w:ind w:left="1440"/>
        <w:rPr>
          <w:rFonts w:cs="Arial"/>
          <w:bCs/>
          <w:color w:val="FF0000"/>
        </w:rPr>
      </w:pPr>
    </w:p>
    <w:p w:rsidR="00601416" w:rsidRPr="00F64AE7" w:rsidRDefault="003F1CC2" w:rsidP="00F64AE7">
      <w:pPr>
        <w:autoSpaceDE w:val="0"/>
        <w:autoSpaceDN w:val="0"/>
        <w:adjustRightInd w:val="0"/>
        <w:spacing w:after="0" w:line="240" w:lineRule="auto"/>
        <w:ind w:left="1440"/>
        <w:rPr>
          <w:rFonts w:cs="Arial"/>
          <w:bCs/>
          <w:color w:val="000000" w:themeColor="text1"/>
        </w:rPr>
      </w:pPr>
      <w:r>
        <w:rPr>
          <w:rFonts w:cs="Arial"/>
          <w:bCs/>
          <w:color w:val="000000" w:themeColor="text1"/>
        </w:rPr>
        <w:t>“</w:t>
      </w:r>
      <w:r w:rsidR="00601416" w:rsidRPr="00F64AE7">
        <w:rPr>
          <w:rFonts w:cs="Arial"/>
          <w:bCs/>
          <w:color w:val="000000" w:themeColor="text1"/>
        </w:rPr>
        <w:t>That the introduction of the new degree course BA in Early Years Professional Studies, proposed by the Centre for Lifelong Learning, as set out in papers UFSS.36(a)-(g)/13-14, be ap</w:t>
      </w:r>
      <w:r w:rsidR="0009707F">
        <w:rPr>
          <w:rFonts w:cs="Arial"/>
          <w:bCs/>
          <w:color w:val="000000" w:themeColor="text1"/>
        </w:rPr>
        <w:t>proved”.</w:t>
      </w:r>
    </w:p>
    <w:p w:rsidR="00F64AE7" w:rsidRDefault="00F64AE7" w:rsidP="00601416">
      <w:pPr>
        <w:autoSpaceDE w:val="0"/>
        <w:autoSpaceDN w:val="0"/>
        <w:adjustRightInd w:val="0"/>
        <w:spacing w:after="0" w:line="240" w:lineRule="auto"/>
        <w:ind w:left="2160"/>
        <w:rPr>
          <w:rFonts w:cs="Arial"/>
          <w:bCs/>
          <w:color w:val="FF0000"/>
        </w:rPr>
      </w:pPr>
    </w:p>
    <w:p w:rsidR="00601416" w:rsidRDefault="00601416" w:rsidP="00601416">
      <w:pPr>
        <w:autoSpaceDE w:val="0"/>
        <w:autoSpaceDN w:val="0"/>
        <w:adjustRightInd w:val="0"/>
        <w:spacing w:after="0" w:line="240" w:lineRule="auto"/>
        <w:ind w:left="720" w:firstLine="720"/>
        <w:rPr>
          <w:rFonts w:cs="Arial"/>
          <w:bCs/>
        </w:rPr>
      </w:pPr>
    </w:p>
    <w:p w:rsidR="00601416" w:rsidRDefault="00601416" w:rsidP="00601416">
      <w:pPr>
        <w:autoSpaceDE w:val="0"/>
        <w:autoSpaceDN w:val="0"/>
        <w:adjustRightInd w:val="0"/>
        <w:spacing w:after="0" w:line="240" w:lineRule="auto"/>
        <w:ind w:left="720" w:firstLine="720"/>
        <w:rPr>
          <w:rFonts w:cs="Arial"/>
          <w:bCs/>
        </w:rPr>
      </w:pPr>
      <w:r w:rsidRPr="00F341A4">
        <w:rPr>
          <w:rFonts w:cs="Arial"/>
          <w:bCs/>
        </w:rPr>
        <w:t xml:space="preserve">TO CONSIDER: </w:t>
      </w:r>
    </w:p>
    <w:p w:rsidR="00601416" w:rsidRPr="00F341A4" w:rsidRDefault="00601416" w:rsidP="00601416">
      <w:pPr>
        <w:autoSpaceDE w:val="0"/>
        <w:autoSpaceDN w:val="0"/>
        <w:adjustRightInd w:val="0"/>
        <w:spacing w:after="0" w:line="240" w:lineRule="auto"/>
        <w:ind w:left="1080" w:firstLine="720"/>
        <w:rPr>
          <w:rFonts w:cs="Arial"/>
        </w:rPr>
      </w:pPr>
    </w:p>
    <w:p w:rsidR="00601416" w:rsidRDefault="00601416" w:rsidP="00601416">
      <w:pPr>
        <w:ind w:left="1440"/>
        <w:rPr>
          <w:u w:val="single"/>
        </w:rPr>
      </w:pPr>
      <w:r w:rsidRPr="001D3190">
        <w:rPr>
          <w:rFonts w:cs="Arial"/>
          <w:bCs/>
        </w:rPr>
        <w:t>The recommendation of the Undergraduate Studies Committee of the Board of the Faculty of Social  Sciences that the new BA degree course  in Early Years Professional Studies, as set out in papers UFSS.36(a)-(g)/13-14(copy at</w:t>
      </w:r>
      <w:r w:rsidR="001D3190" w:rsidRPr="001D3190">
        <w:rPr>
          <w:rFonts w:cs="Arial"/>
          <w:bCs/>
        </w:rPr>
        <w:t xml:space="preserve"> </w:t>
      </w:r>
      <w:hyperlink r:id="rId16" w:anchor="BUGS+2014-02-19" w:history="1">
        <w:r w:rsidR="001D3190" w:rsidRPr="00E21E67">
          <w:rPr>
            <w:rStyle w:val="Hyperlink"/>
            <w:rFonts w:cs="Arial"/>
            <w:bCs/>
          </w:rPr>
          <w:t>https://files.warwick.ac.uk/bugs/browse#BUGS+2014-02-19</w:t>
        </w:r>
      </w:hyperlink>
      <w:r w:rsidR="001D3190">
        <w:rPr>
          <w:rFonts w:cs="Arial"/>
          <w:bCs/>
        </w:rPr>
        <w:t xml:space="preserve"> </w:t>
      </w:r>
      <w:r>
        <w:rPr>
          <w:rFonts w:cs="Arial"/>
          <w:bCs/>
        </w:rPr>
        <w:t xml:space="preserve">), </w:t>
      </w:r>
      <w:r w:rsidRPr="001D3190">
        <w:rPr>
          <w:rFonts w:cs="Arial"/>
          <w:bCs/>
        </w:rPr>
        <w:t>be approved</w:t>
      </w:r>
      <w:r>
        <w:rPr>
          <w:rFonts w:cs="Arial"/>
          <w:bCs/>
        </w:rPr>
        <w:t>.</w:t>
      </w:r>
    </w:p>
    <w:p w:rsidR="00601416" w:rsidRDefault="00601416" w:rsidP="00601416">
      <w:pPr>
        <w:pStyle w:val="ListParagraph"/>
        <w:numPr>
          <w:ilvl w:val="0"/>
          <w:numId w:val="5"/>
        </w:numPr>
        <w:rPr>
          <w:u w:val="dotted"/>
        </w:rPr>
      </w:pPr>
      <w:r w:rsidRPr="0015402B">
        <w:rPr>
          <w:u w:val="dotted"/>
        </w:rPr>
        <w:t>BA Classics (Ancient Greek) with Study Abroad in Europe</w:t>
      </w:r>
      <w:r>
        <w:rPr>
          <w:u w:val="dotted"/>
        </w:rPr>
        <w:t xml:space="preserve">, </w:t>
      </w:r>
      <w:r w:rsidRPr="0015402B">
        <w:rPr>
          <w:u w:val="dotted"/>
        </w:rPr>
        <w:t>BA Classics (Latin) with Study Abroad in Europe</w:t>
      </w:r>
      <w:r>
        <w:rPr>
          <w:u w:val="dotted"/>
        </w:rPr>
        <w:t xml:space="preserve"> and </w:t>
      </w:r>
      <w:r w:rsidRPr="0015402B">
        <w:rPr>
          <w:u w:val="dotted"/>
        </w:rPr>
        <w:t>BA Ancient History and Classical Archaeology with Study in Europe</w:t>
      </w:r>
    </w:p>
    <w:p w:rsidR="00601416" w:rsidRPr="001D3190" w:rsidRDefault="00601416" w:rsidP="00601416">
      <w:pPr>
        <w:ind w:left="1440"/>
      </w:pPr>
      <w:r w:rsidRPr="001D3190">
        <w:t>TO REPORT:</w:t>
      </w:r>
    </w:p>
    <w:p w:rsidR="00601416" w:rsidRPr="001D3190" w:rsidRDefault="00601416" w:rsidP="00601416">
      <w:pPr>
        <w:ind w:left="1440"/>
      </w:pPr>
      <w:r w:rsidRPr="001D3190">
        <w:t>That the Undergraduate Studies Committee of the Board of the Faculty of Arts, at its meeting on 22</w:t>
      </w:r>
      <w:r w:rsidRPr="001D3190">
        <w:rPr>
          <w:vertAlign w:val="superscript"/>
        </w:rPr>
        <w:t>nd</w:t>
      </w:r>
      <w:r w:rsidRPr="001D3190">
        <w:t xml:space="preserve">  January 2014, considered a proposal from the Department of Classics and Ancient History for new BA degree courses in Classics (Ancient Greek) with Study Abroad in Europe, Classics (Latin) with Study Abroad in Europe and Ancient History and Classical Archaeology with Study in Europe, as set out in papers AUSC 12/13-14, AUSC 13/13-14 and AUSC 21/13-14 respectively, and </w:t>
      </w:r>
      <w:r w:rsidRPr="001D3190">
        <w:rPr>
          <w:u w:val="single"/>
        </w:rPr>
        <w:t>recommended</w:t>
      </w:r>
      <w:r w:rsidRPr="001D3190">
        <w:t xml:space="preserve"> to the Board of Undergraduate Studies that the proposals be approved (subject to minor amendments).</w:t>
      </w:r>
    </w:p>
    <w:p w:rsidR="00601416" w:rsidRPr="001D3190" w:rsidRDefault="00601416" w:rsidP="00601416">
      <w:pPr>
        <w:ind w:left="1440"/>
      </w:pPr>
      <w:r w:rsidRPr="001D3190">
        <w:tab/>
      </w:r>
      <w:r w:rsidRPr="001D3190">
        <w:tab/>
      </w:r>
      <w:r w:rsidRPr="001D3190">
        <w:tab/>
      </w:r>
      <w:r w:rsidRPr="001D3190">
        <w:tab/>
      </w:r>
      <w:r w:rsidRPr="001D3190">
        <w:tab/>
      </w:r>
      <w:r w:rsidRPr="001D3190">
        <w:tab/>
      </w:r>
      <w:r w:rsidRPr="001D3190">
        <w:tab/>
        <w:t>(AUSC minute 24(a)/13-14)</w:t>
      </w:r>
    </w:p>
    <w:p w:rsidR="00601416" w:rsidRPr="001D3190" w:rsidRDefault="00601416" w:rsidP="001D3190">
      <w:pPr>
        <w:ind w:left="1440"/>
      </w:pPr>
      <w:r>
        <w:t>TO CONSIDER:</w:t>
      </w:r>
    </w:p>
    <w:p w:rsidR="00601416" w:rsidRDefault="00601416" w:rsidP="00601416">
      <w:pPr>
        <w:autoSpaceDE w:val="0"/>
        <w:autoSpaceDN w:val="0"/>
        <w:adjustRightInd w:val="0"/>
        <w:spacing w:after="0" w:line="240" w:lineRule="auto"/>
        <w:ind w:left="1440"/>
        <w:jc w:val="both"/>
      </w:pPr>
      <w:r w:rsidRPr="001D3190">
        <w:t xml:space="preserve">The recommendation of the Undergraduate Studies Committee of the Board of the Faculty of Arts that the new BA degree courses in Classics (Ancient Greek) with Study Abroad in Europe, Classics (Latin) with Study Abroad in Europe and Ancient History and Classical Archaeology with Study in Europe, as set out in papers </w:t>
      </w:r>
      <w:r w:rsidRPr="00AC7014">
        <w:t>AUSC 12/13-14, AUSC 13/13-14 and AUSC 21/13-14 respectivel</w:t>
      </w:r>
      <w:r w:rsidR="001D3190" w:rsidRPr="00AC7014">
        <w:t>y</w:t>
      </w:r>
      <w:r w:rsidRPr="00AC7014">
        <w:t xml:space="preserve"> (copies at</w:t>
      </w:r>
      <w:r w:rsidR="001D3190" w:rsidRPr="001D3190">
        <w:rPr>
          <w:u w:val="single"/>
        </w:rPr>
        <w:t xml:space="preserve"> </w:t>
      </w:r>
      <w:hyperlink r:id="rId17" w:anchor="BUGS+2014-02-19" w:history="1">
        <w:r w:rsidR="001D3190" w:rsidRPr="00E21E67">
          <w:rPr>
            <w:rStyle w:val="Hyperlink"/>
          </w:rPr>
          <w:t>https://files.warwick.ac.uk/bugs/browse#BUGS+2014-02-19</w:t>
        </w:r>
      </w:hyperlink>
      <w:r w:rsidR="001D3190">
        <w:rPr>
          <w:color w:val="FF0000"/>
          <w:u w:val="single"/>
        </w:rPr>
        <w:t xml:space="preserve"> </w:t>
      </w:r>
      <w:r w:rsidRPr="001D3190">
        <w:rPr>
          <w:u w:val="single"/>
        </w:rPr>
        <w:t>)</w:t>
      </w:r>
      <w:r w:rsidRPr="001D3190">
        <w:t>, be approved.</w:t>
      </w:r>
    </w:p>
    <w:p w:rsidR="00DC29F7" w:rsidRPr="005C1179" w:rsidRDefault="00DC29F7" w:rsidP="00601416">
      <w:pPr>
        <w:autoSpaceDE w:val="0"/>
        <w:autoSpaceDN w:val="0"/>
        <w:adjustRightInd w:val="0"/>
        <w:spacing w:after="0" w:line="240" w:lineRule="auto"/>
        <w:ind w:left="1440"/>
        <w:jc w:val="both"/>
        <w:rPr>
          <w:color w:val="FF0000"/>
        </w:rPr>
      </w:pPr>
    </w:p>
    <w:p w:rsidR="00601416" w:rsidRPr="00815A25" w:rsidRDefault="00601416" w:rsidP="00601416">
      <w:pPr>
        <w:autoSpaceDE w:val="0"/>
        <w:autoSpaceDN w:val="0"/>
        <w:adjustRightInd w:val="0"/>
        <w:spacing w:after="0" w:line="240" w:lineRule="auto"/>
        <w:jc w:val="both"/>
        <w:rPr>
          <w:strike/>
        </w:rPr>
      </w:pPr>
    </w:p>
    <w:p w:rsidR="00601416" w:rsidRPr="00572347" w:rsidRDefault="00601416" w:rsidP="00601416">
      <w:pPr>
        <w:pStyle w:val="ListParagraph"/>
        <w:numPr>
          <w:ilvl w:val="0"/>
          <w:numId w:val="5"/>
        </w:numPr>
      </w:pPr>
      <w:r w:rsidRPr="001D3190">
        <w:rPr>
          <w:u w:val="dotted"/>
        </w:rPr>
        <w:lastRenderedPageBreak/>
        <w:t xml:space="preserve">BA in </w:t>
      </w:r>
      <w:r w:rsidR="001D3190" w:rsidRPr="001D3190">
        <w:rPr>
          <w:u w:val="dotted"/>
        </w:rPr>
        <w:t xml:space="preserve">Liberal </w:t>
      </w:r>
      <w:r w:rsidR="001D3190">
        <w:rPr>
          <w:u w:val="dotted"/>
        </w:rPr>
        <w:t>Arts</w:t>
      </w:r>
    </w:p>
    <w:p w:rsidR="00601416" w:rsidRPr="001D3190" w:rsidRDefault="00601416" w:rsidP="00601416">
      <w:pPr>
        <w:ind w:left="1440"/>
      </w:pPr>
      <w:r w:rsidRPr="001D3190">
        <w:t>TO REPORT:</w:t>
      </w:r>
    </w:p>
    <w:p w:rsidR="00601416" w:rsidRPr="001D3190" w:rsidRDefault="00601416" w:rsidP="00601416">
      <w:pPr>
        <w:ind w:left="1440"/>
      </w:pPr>
      <w:r w:rsidRPr="001D3190">
        <w:t xml:space="preserve">That the Undergraduate Studies Committee of the Board of the Faculty of Arts, at its meeting on 22nd  January 2014, considered a draft proposal  for a new BA Honours degree in Liberal Arts, to commence in October 2015 (paper AUSC.14/13-14), and </w:t>
      </w:r>
      <w:r w:rsidRPr="001D3190">
        <w:rPr>
          <w:u w:val="single"/>
        </w:rPr>
        <w:t xml:space="preserve">resolved </w:t>
      </w:r>
      <w:r w:rsidRPr="001D3190">
        <w:t>:</w:t>
      </w:r>
    </w:p>
    <w:p w:rsidR="00601416" w:rsidRPr="001D3190" w:rsidRDefault="00601416" w:rsidP="00601416">
      <w:pPr>
        <w:ind w:left="1440"/>
      </w:pPr>
      <w:r w:rsidRPr="001D3190">
        <w:t>That the proposal for a new BA Honours degree in Liberal Arts be approved in principle.</w:t>
      </w:r>
    </w:p>
    <w:p w:rsidR="00601416" w:rsidRPr="001D3190" w:rsidRDefault="00601416" w:rsidP="00601416">
      <w:pPr>
        <w:ind w:left="1440"/>
      </w:pPr>
      <w:r w:rsidRPr="001D3190">
        <w:tab/>
      </w:r>
      <w:r w:rsidRPr="001D3190">
        <w:tab/>
      </w:r>
      <w:r w:rsidRPr="001D3190">
        <w:tab/>
      </w:r>
      <w:r w:rsidRPr="001D3190">
        <w:tab/>
      </w:r>
      <w:r w:rsidRPr="001D3190">
        <w:tab/>
      </w:r>
      <w:r w:rsidRPr="001D3190">
        <w:tab/>
        <w:t>(AUSC minute 24(b)/13-14)</w:t>
      </w:r>
    </w:p>
    <w:p w:rsidR="00601416" w:rsidRDefault="00601416" w:rsidP="00601416">
      <w:pPr>
        <w:ind w:left="720" w:firstLine="720"/>
      </w:pPr>
      <w:r>
        <w:t>TO CONSIDER:</w:t>
      </w:r>
    </w:p>
    <w:p w:rsidR="00601416" w:rsidRDefault="00601416" w:rsidP="00601416">
      <w:pPr>
        <w:autoSpaceDE w:val="0"/>
        <w:autoSpaceDN w:val="0"/>
        <w:adjustRightInd w:val="0"/>
        <w:ind w:left="1440"/>
        <w:jc w:val="both"/>
      </w:pPr>
      <w:r>
        <w:t>A draft proposal for a new BA Honours degree in Liberal Arts</w:t>
      </w:r>
      <w:r w:rsidRPr="007D21CD">
        <w:t>, to commenc</w:t>
      </w:r>
      <w:r>
        <w:t xml:space="preserve">e in October 2015, as set out </w:t>
      </w:r>
      <w:r w:rsidRPr="001D3190">
        <w:t>in paper AUSC.14/13-14, copy at</w:t>
      </w:r>
      <w:r w:rsidR="001D3190">
        <w:t xml:space="preserve"> </w:t>
      </w:r>
      <w:hyperlink r:id="rId18" w:anchor="BUGS+2014-02-19" w:history="1">
        <w:r w:rsidR="001D3190" w:rsidRPr="00E21E67">
          <w:rPr>
            <w:rStyle w:val="Hyperlink"/>
          </w:rPr>
          <w:t>https://files.warwick.ac.uk/bugs/browse#BUGS+2014-02-19</w:t>
        </w:r>
      </w:hyperlink>
      <w:r w:rsidR="001D3190">
        <w:t xml:space="preserve"> )</w:t>
      </w:r>
      <w:r w:rsidRPr="001D3190">
        <w:t>.</w:t>
      </w:r>
    </w:p>
    <w:p w:rsidR="00601416" w:rsidRPr="001D3190" w:rsidRDefault="00601416" w:rsidP="00601416">
      <w:pPr>
        <w:pStyle w:val="ListParagraph"/>
        <w:numPr>
          <w:ilvl w:val="0"/>
          <w:numId w:val="5"/>
        </w:numPr>
        <w:autoSpaceDE w:val="0"/>
        <w:autoSpaceDN w:val="0"/>
        <w:adjustRightInd w:val="0"/>
        <w:jc w:val="both"/>
      </w:pPr>
      <w:r w:rsidRPr="001D3190">
        <w:rPr>
          <w:u w:val="dotted"/>
        </w:rPr>
        <w:t>BA in Hispanic Studies with Film and BA in Hispanic Studies with Theatre</w:t>
      </w:r>
    </w:p>
    <w:p w:rsidR="00601416" w:rsidRPr="001D3190" w:rsidRDefault="00601416" w:rsidP="00601416">
      <w:pPr>
        <w:autoSpaceDE w:val="0"/>
        <w:autoSpaceDN w:val="0"/>
        <w:adjustRightInd w:val="0"/>
        <w:ind w:left="1440"/>
        <w:jc w:val="both"/>
      </w:pPr>
      <w:r w:rsidRPr="001D3190">
        <w:t>TO REPORT:</w:t>
      </w:r>
    </w:p>
    <w:p w:rsidR="00601416" w:rsidRPr="001D3190" w:rsidRDefault="00601416" w:rsidP="00601416">
      <w:pPr>
        <w:autoSpaceDE w:val="0"/>
        <w:autoSpaceDN w:val="0"/>
        <w:adjustRightInd w:val="0"/>
        <w:ind w:left="1440"/>
        <w:jc w:val="both"/>
      </w:pPr>
      <w:r w:rsidRPr="001D3190">
        <w:t xml:space="preserve">That the Undergraduate Studies Committee of the Board of the Faculty of Arts, at its meeting on 22nd January 2014, considered proposals from the Department of Hispanic Studies for new BA degree courses in Hispanic Studies with Film and in Hispanic Studies with Theatre, as set out in papers AUSC 15/13—14 and AUSC 16/13-14 respectively, and </w:t>
      </w:r>
      <w:r w:rsidRPr="001D3190">
        <w:rPr>
          <w:u w:val="single"/>
        </w:rPr>
        <w:t>recommended</w:t>
      </w:r>
      <w:r w:rsidRPr="001D3190">
        <w:t xml:space="preserve"> to the Board of Undergraduate Studies that the proposals be approved.</w:t>
      </w:r>
    </w:p>
    <w:p w:rsidR="00601416" w:rsidRPr="001D3190" w:rsidRDefault="00601416" w:rsidP="00601416">
      <w:pPr>
        <w:autoSpaceDE w:val="0"/>
        <w:autoSpaceDN w:val="0"/>
        <w:adjustRightInd w:val="0"/>
        <w:ind w:left="1440"/>
        <w:jc w:val="both"/>
      </w:pPr>
      <w:r w:rsidRPr="001D3190">
        <w:tab/>
      </w:r>
      <w:r w:rsidRPr="001D3190">
        <w:tab/>
      </w:r>
      <w:r w:rsidRPr="001D3190">
        <w:tab/>
      </w:r>
      <w:r w:rsidRPr="001D3190">
        <w:tab/>
      </w:r>
      <w:r w:rsidRPr="001D3190">
        <w:tab/>
      </w:r>
      <w:r w:rsidRPr="001D3190">
        <w:tab/>
      </w:r>
      <w:r w:rsidRPr="001D3190">
        <w:tab/>
        <w:t>(AUSC minute 24(c)/13-14)</w:t>
      </w:r>
    </w:p>
    <w:p w:rsidR="00601416" w:rsidRDefault="00601416" w:rsidP="001D3190">
      <w:pPr>
        <w:autoSpaceDE w:val="0"/>
        <w:autoSpaceDN w:val="0"/>
        <w:adjustRightInd w:val="0"/>
        <w:ind w:left="1440"/>
        <w:jc w:val="both"/>
      </w:pPr>
      <w:r>
        <w:t>TO CONSIDER:</w:t>
      </w:r>
    </w:p>
    <w:p w:rsidR="00601416" w:rsidRPr="000C1941" w:rsidRDefault="00601416" w:rsidP="00601416">
      <w:pPr>
        <w:spacing w:after="0" w:line="240" w:lineRule="auto"/>
        <w:ind w:left="1440"/>
        <w:rPr>
          <w:color w:val="FF0000"/>
        </w:rPr>
      </w:pPr>
      <w:r w:rsidRPr="002C55A9">
        <w:t xml:space="preserve">The recommendation of the Undergraduate Studies Committee of the Board of the Faculty of Arts that the new BA degree courses in Hispanic Studies with Film and in Hispanic Studies with Theatre, as set out in papers AUSC </w:t>
      </w:r>
      <w:r w:rsidR="00313C15">
        <w:t>15/13-</w:t>
      </w:r>
      <w:r w:rsidRPr="002C55A9">
        <w:t>14 and AUSC 16/13-14 respectively (copies at</w:t>
      </w:r>
      <w:r w:rsidR="002C55A9" w:rsidRPr="002C55A9">
        <w:rPr>
          <w:u w:val="single"/>
        </w:rPr>
        <w:t xml:space="preserve"> </w:t>
      </w:r>
      <w:hyperlink r:id="rId19" w:anchor="BUGS+2014-02-19" w:history="1">
        <w:r w:rsidR="002C55A9" w:rsidRPr="00E21E67">
          <w:rPr>
            <w:rStyle w:val="Hyperlink"/>
          </w:rPr>
          <w:t>https://files.warwick.ac.uk/bugs/browse#BUGS+2014-02-19</w:t>
        </w:r>
      </w:hyperlink>
      <w:r w:rsidR="002C55A9">
        <w:rPr>
          <w:color w:val="FF0000"/>
          <w:u w:val="single"/>
        </w:rPr>
        <w:t xml:space="preserve"> </w:t>
      </w:r>
      <w:r w:rsidRPr="000C1941">
        <w:rPr>
          <w:color w:val="FF0000"/>
        </w:rPr>
        <w:t xml:space="preserve"> </w:t>
      </w:r>
      <w:r w:rsidRPr="002C55A9">
        <w:t>, be approved.</w:t>
      </w:r>
    </w:p>
    <w:p w:rsidR="00601416" w:rsidRDefault="00601416" w:rsidP="00601416">
      <w:pPr>
        <w:pStyle w:val="ListParagraph"/>
      </w:pPr>
    </w:p>
    <w:p w:rsidR="00601416" w:rsidRDefault="00601416" w:rsidP="00601416">
      <w:pPr>
        <w:pStyle w:val="ListParagraph"/>
        <w:spacing w:after="0" w:line="240" w:lineRule="auto"/>
        <w:ind w:left="2835"/>
      </w:pPr>
    </w:p>
    <w:p w:rsidR="00601416" w:rsidRPr="00833FBE" w:rsidRDefault="00601416" w:rsidP="00601416">
      <w:pPr>
        <w:pStyle w:val="ListParagraph"/>
        <w:numPr>
          <w:ilvl w:val="0"/>
          <w:numId w:val="5"/>
        </w:numPr>
      </w:pPr>
      <w:r>
        <w:rPr>
          <w:u w:val="dotted"/>
        </w:rPr>
        <w:t>BSc in  Applied Engineering (Rail stream)/DipHE and Cert HE in Applied Engineering</w:t>
      </w:r>
    </w:p>
    <w:p w:rsidR="00601416" w:rsidRPr="002C55A9" w:rsidRDefault="00601416" w:rsidP="00601416">
      <w:pPr>
        <w:ind w:left="1440"/>
      </w:pPr>
      <w:r w:rsidRPr="002C55A9">
        <w:t>TO REPORT:</w:t>
      </w:r>
    </w:p>
    <w:p w:rsidR="00601416" w:rsidRPr="002C55A9" w:rsidRDefault="00601416" w:rsidP="00601416">
      <w:pPr>
        <w:ind w:left="1440"/>
      </w:pPr>
      <w:r w:rsidRPr="002C55A9">
        <w:t>That the Undergraduate Studies Committee of the Board of the Faculty of Science, at its meeting on 20</w:t>
      </w:r>
      <w:r w:rsidRPr="002C55A9">
        <w:rPr>
          <w:vertAlign w:val="superscript"/>
        </w:rPr>
        <w:t>th</w:t>
      </w:r>
      <w:r w:rsidRPr="002C55A9">
        <w:t xml:space="preserve"> January 2014, considered proposals from the Warwick Manufacturing Group  for: </w:t>
      </w:r>
    </w:p>
    <w:p w:rsidR="00601416" w:rsidRPr="002C55A9" w:rsidRDefault="00601416" w:rsidP="00601416">
      <w:pPr>
        <w:ind w:left="2160"/>
      </w:pPr>
      <w:r w:rsidRPr="002C55A9">
        <w:lastRenderedPageBreak/>
        <w:t>(i) the addition of a fourth stream (in Rail) in the Applied Engineering BSc programme, to commence in October 2014, and</w:t>
      </w:r>
    </w:p>
    <w:p w:rsidR="00601416" w:rsidRPr="002C55A9" w:rsidRDefault="00601416" w:rsidP="00601416">
      <w:pPr>
        <w:ind w:left="2160"/>
      </w:pPr>
      <w:r w:rsidRPr="002C55A9">
        <w:t>(ii) the introduction of two new exit routes on the Applied Engineering programme in the form of a Diploma in Higher Education (DipHE) and Certificate in Higher Education (CertHE), as set out in paper SUGS 15/13-14), and recommended to the Board of Undergraduate Studies that the proposals be approved.</w:t>
      </w:r>
    </w:p>
    <w:p w:rsidR="00601416" w:rsidRPr="002C55A9" w:rsidRDefault="00601416" w:rsidP="00601416">
      <w:pPr>
        <w:ind w:left="2160"/>
      </w:pPr>
      <w:r w:rsidRPr="002C55A9">
        <w:tab/>
      </w:r>
      <w:r w:rsidRPr="002C55A9">
        <w:tab/>
      </w:r>
      <w:r w:rsidRPr="002C55A9">
        <w:tab/>
      </w:r>
      <w:r w:rsidRPr="002C55A9">
        <w:tab/>
      </w:r>
      <w:r w:rsidRPr="002C55A9">
        <w:tab/>
      </w:r>
      <w:r w:rsidRPr="002C55A9">
        <w:tab/>
        <w:t>(SUGS minute 24(b)/13-14)</w:t>
      </w:r>
    </w:p>
    <w:p w:rsidR="00601416" w:rsidRDefault="00601416" w:rsidP="00601416">
      <w:pPr>
        <w:ind w:left="1440"/>
      </w:pPr>
      <w:r>
        <w:t>TO CONSIDER:</w:t>
      </w:r>
    </w:p>
    <w:p w:rsidR="00601416" w:rsidRPr="007F5D8E" w:rsidRDefault="00601416" w:rsidP="00601416">
      <w:pPr>
        <w:ind w:left="1440"/>
        <w:rPr>
          <w:u w:val="single"/>
        </w:rPr>
      </w:pPr>
      <w:r>
        <w:t xml:space="preserve">The recommendations of the </w:t>
      </w:r>
      <w:r w:rsidRPr="007F5D8E">
        <w:t>Undergraduate Studies Committee of the Board of the Faculty of Science</w:t>
      </w:r>
      <w:r>
        <w:t xml:space="preserve"> for (i) the addition of a fourth stream in Rail in the Applied Engineering BSc programme, and (ii) the introduction of two new exit routes in the form of a Diploma in Higher Education (DipHE) and a Certificate in Higher Education (CertHE) on the Applied Engineering Programme as set out in </w:t>
      </w:r>
      <w:r w:rsidRPr="002C55A9">
        <w:t>paper SUGS 15/13-14 (copy at</w:t>
      </w:r>
      <w:r w:rsidR="002C55A9">
        <w:rPr>
          <w:u w:val="single"/>
        </w:rPr>
        <w:t xml:space="preserve"> </w:t>
      </w:r>
      <w:hyperlink r:id="rId20" w:anchor="BUGS+2014-02-19" w:history="1">
        <w:r w:rsidR="002C55A9" w:rsidRPr="00E21E67">
          <w:rPr>
            <w:rStyle w:val="Hyperlink"/>
          </w:rPr>
          <w:t>https://files.warwick.ac.uk/bugs/browse#BUGS+2014-02-19</w:t>
        </w:r>
      </w:hyperlink>
      <w:r w:rsidR="002C55A9">
        <w:rPr>
          <w:u w:val="single"/>
        </w:rPr>
        <w:t xml:space="preserve"> </w:t>
      </w:r>
      <w:r>
        <w:rPr>
          <w:u w:val="single"/>
        </w:rPr>
        <w:t>)</w:t>
      </w:r>
    </w:p>
    <w:p w:rsidR="00601416" w:rsidRDefault="00601416" w:rsidP="00601416">
      <w:pPr>
        <w:pStyle w:val="NoSpacing"/>
        <w:ind w:left="720" w:firstLine="720"/>
      </w:pPr>
    </w:p>
    <w:p w:rsidR="00601416" w:rsidRDefault="00601416" w:rsidP="00601416">
      <w:pPr>
        <w:pStyle w:val="ListParagraph"/>
        <w:numPr>
          <w:ilvl w:val="0"/>
          <w:numId w:val="1"/>
        </w:numPr>
        <w:rPr>
          <w:u w:val="single"/>
        </w:rPr>
      </w:pPr>
      <w:r w:rsidRPr="003A164D">
        <w:rPr>
          <w:u w:val="single"/>
        </w:rPr>
        <w:t>U</w:t>
      </w:r>
      <w:r>
        <w:rPr>
          <w:u w:val="single"/>
        </w:rPr>
        <w:t>ndergraduate</w:t>
      </w:r>
      <w:r w:rsidRPr="003A164D">
        <w:rPr>
          <w:u w:val="single"/>
        </w:rPr>
        <w:t xml:space="preserve"> External Examiners’ Reports for 2012/13</w:t>
      </w:r>
    </w:p>
    <w:p w:rsidR="00601416" w:rsidRPr="00AA7257" w:rsidRDefault="00601416" w:rsidP="00601416">
      <w:pPr>
        <w:ind w:left="720"/>
      </w:pPr>
      <w:r w:rsidRPr="00AA7257">
        <w:t>TO CONSIDER</w:t>
      </w:r>
      <w:r>
        <w:t>:</w:t>
      </w:r>
      <w:r>
        <w:tab/>
      </w:r>
    </w:p>
    <w:p w:rsidR="00601416" w:rsidRPr="00F21DD2" w:rsidRDefault="00601416" w:rsidP="00313C15">
      <w:pPr>
        <w:pStyle w:val="ListParagraph"/>
        <w:numPr>
          <w:ilvl w:val="0"/>
          <w:numId w:val="4"/>
        </w:numPr>
      </w:pPr>
      <w:r>
        <w:t xml:space="preserve">Pro-forma responses </w:t>
      </w:r>
      <w:r w:rsidRPr="00141D92">
        <w:t xml:space="preserve">to the External Examiners’ reports for 2012/13 received from </w:t>
      </w:r>
      <w:r>
        <w:t xml:space="preserve">  </w:t>
      </w:r>
      <w:r w:rsidRPr="00141D92">
        <w:t>departments since the</w:t>
      </w:r>
      <w:r>
        <w:t xml:space="preserve"> last</w:t>
      </w:r>
      <w:r w:rsidRPr="00141D92">
        <w:t xml:space="preserve"> meeting</w:t>
      </w:r>
      <w:r>
        <w:t xml:space="preserve"> of the Board</w:t>
      </w:r>
      <w:r w:rsidRPr="00141D92">
        <w:t xml:space="preserve"> </w:t>
      </w:r>
      <w:r w:rsidRPr="00313C15">
        <w:t>(paper BUGS 17 (a-c)/13-14, copy at</w:t>
      </w:r>
      <w:r w:rsidR="00313C15">
        <w:rPr>
          <w:u w:val="single"/>
        </w:rPr>
        <w:t xml:space="preserve"> </w:t>
      </w:r>
      <w:hyperlink r:id="rId21" w:anchor="BUGS+2014-02-19" w:history="1">
        <w:r w:rsidR="00313C15" w:rsidRPr="008744DC">
          <w:rPr>
            <w:rStyle w:val="Hyperlink"/>
          </w:rPr>
          <w:t>https://files.warwick.ac.uk/bugs/browse#BUGS+2014-02-19</w:t>
        </w:r>
      </w:hyperlink>
      <w:r w:rsidR="00313C15">
        <w:rPr>
          <w:u w:val="single"/>
        </w:rPr>
        <w:t xml:space="preserve"> </w:t>
      </w:r>
      <w:r w:rsidRPr="00313C15">
        <w:t>)</w:t>
      </w:r>
      <w:r w:rsidR="00313C15" w:rsidRPr="00313C15">
        <w:t>.</w:t>
      </w:r>
    </w:p>
    <w:p w:rsidR="00601416" w:rsidRPr="00AD0C3F" w:rsidRDefault="00601416" w:rsidP="00601416">
      <w:pPr>
        <w:pStyle w:val="ListParagraph"/>
        <w:ind w:left="1080"/>
      </w:pPr>
    </w:p>
    <w:p w:rsidR="00601416" w:rsidRPr="00AD0C3F" w:rsidRDefault="00601416" w:rsidP="00601416">
      <w:pPr>
        <w:pStyle w:val="ListParagraph"/>
        <w:numPr>
          <w:ilvl w:val="0"/>
          <w:numId w:val="4"/>
        </w:numPr>
      </w:pPr>
      <w:r>
        <w:t>An oral report from</w:t>
      </w:r>
      <w:r w:rsidRPr="00AD0C3F">
        <w:t xml:space="preserve"> the Chair on</w:t>
      </w:r>
      <w:r>
        <w:t xml:space="preserve"> issues arising from (a)</w:t>
      </w:r>
      <w:r w:rsidRPr="00AD0C3F">
        <w:t xml:space="preserve"> above.</w:t>
      </w:r>
    </w:p>
    <w:p w:rsidR="00601416" w:rsidRPr="003543FD" w:rsidRDefault="00601416" w:rsidP="00601416">
      <w:pPr>
        <w:pStyle w:val="ListParagraph"/>
        <w:ind w:left="1080"/>
      </w:pPr>
    </w:p>
    <w:p w:rsidR="00601416" w:rsidRDefault="00601416" w:rsidP="00601416">
      <w:pPr>
        <w:pStyle w:val="ListParagraph"/>
        <w:numPr>
          <w:ilvl w:val="0"/>
          <w:numId w:val="1"/>
        </w:numPr>
      </w:pPr>
      <w:r>
        <w:rPr>
          <w:u w:val="single"/>
        </w:rPr>
        <w:t>Future Operation of the Academic Quality Standards Committee</w:t>
      </w:r>
    </w:p>
    <w:p w:rsidR="00601416" w:rsidRDefault="00601416" w:rsidP="00601416">
      <w:pPr>
        <w:ind w:left="720"/>
      </w:pPr>
      <w:r>
        <w:t>TO RECEIVE:</w:t>
      </w:r>
    </w:p>
    <w:p w:rsidR="00601416" w:rsidRDefault="00601416" w:rsidP="00601416">
      <w:pPr>
        <w:ind w:left="720"/>
      </w:pPr>
      <w:r>
        <w:t>An oral report from the Chair on the establishment of sub- groups by the Academic Quality and Standards Committee.</w:t>
      </w:r>
    </w:p>
    <w:p w:rsidR="00601416" w:rsidRPr="00572347" w:rsidRDefault="00601416" w:rsidP="00601416">
      <w:pPr>
        <w:pStyle w:val="ListParagraph"/>
        <w:numPr>
          <w:ilvl w:val="0"/>
          <w:numId w:val="1"/>
        </w:numPr>
      </w:pPr>
      <w:r>
        <w:rPr>
          <w:u w:val="single"/>
        </w:rPr>
        <w:t>Global Sustainability Degree</w:t>
      </w:r>
    </w:p>
    <w:p w:rsidR="00601416" w:rsidRPr="002C55A9" w:rsidRDefault="00601416" w:rsidP="00601416">
      <w:pPr>
        <w:ind w:left="720"/>
      </w:pPr>
      <w:r w:rsidRPr="002C55A9">
        <w:t>TO REPORT:</w:t>
      </w:r>
    </w:p>
    <w:p w:rsidR="00601416" w:rsidRPr="002C55A9" w:rsidRDefault="00601416" w:rsidP="00601416">
      <w:pPr>
        <w:ind w:left="720"/>
      </w:pPr>
      <w:r w:rsidRPr="002C55A9">
        <w:t>That the Undergraduate Studies Committees of the Boards of the Faculties of Science, Social Sciences and Arts, at their meetings on 20</w:t>
      </w:r>
      <w:r w:rsidRPr="002C55A9">
        <w:rPr>
          <w:vertAlign w:val="superscript"/>
        </w:rPr>
        <w:t>th</w:t>
      </w:r>
      <w:r w:rsidRPr="002C55A9">
        <w:t>, 21</w:t>
      </w:r>
      <w:r w:rsidRPr="002C55A9">
        <w:rPr>
          <w:vertAlign w:val="superscript"/>
        </w:rPr>
        <w:t>st</w:t>
      </w:r>
      <w:r w:rsidRPr="002C55A9">
        <w:t xml:space="preserve"> and 22</w:t>
      </w:r>
      <w:r w:rsidRPr="002C55A9">
        <w:rPr>
          <w:vertAlign w:val="superscript"/>
        </w:rPr>
        <w:t>nd</w:t>
      </w:r>
      <w:r w:rsidRPr="002C55A9">
        <w:t xml:space="preserve"> January 2014 respectively, </w:t>
      </w:r>
      <w:r w:rsidRPr="002C55A9">
        <w:rPr>
          <w:u w:val="single"/>
        </w:rPr>
        <w:t xml:space="preserve">considered </w:t>
      </w:r>
      <w:r w:rsidRPr="002C55A9">
        <w:t xml:space="preserve"> a paper from the Pro-Vice-Chancellor (Postgraduate and Transnational Education) about a proposed BASc degree in Global Sustainability to commence in September 2015 (paper BUGS.15/13-14), and </w:t>
      </w:r>
      <w:r w:rsidRPr="002C55A9">
        <w:rPr>
          <w:u w:val="single"/>
        </w:rPr>
        <w:t>resolved</w:t>
      </w:r>
      <w:r w:rsidRPr="002C55A9">
        <w:t xml:space="preserve"> as follows:</w:t>
      </w:r>
    </w:p>
    <w:p w:rsidR="00601416" w:rsidRPr="002C55A9" w:rsidRDefault="00601416" w:rsidP="00601416">
      <w:pPr>
        <w:ind w:left="720"/>
        <w:rPr>
          <w:u w:val="dash"/>
        </w:rPr>
      </w:pPr>
      <w:r w:rsidRPr="002C55A9">
        <w:rPr>
          <w:u w:val="dash"/>
        </w:rPr>
        <w:t>Arts</w:t>
      </w:r>
    </w:p>
    <w:p w:rsidR="00601416" w:rsidRPr="002C55A9" w:rsidRDefault="00601416" w:rsidP="00601416">
      <w:pPr>
        <w:pStyle w:val="ListParagraph"/>
        <w:numPr>
          <w:ilvl w:val="0"/>
          <w:numId w:val="12"/>
        </w:numPr>
      </w:pPr>
      <w:r w:rsidRPr="002C55A9">
        <w:lastRenderedPageBreak/>
        <w:t>That the Committee noted the course structure required significant further development;</w:t>
      </w:r>
    </w:p>
    <w:p w:rsidR="00601416" w:rsidRPr="002C55A9" w:rsidRDefault="00601416" w:rsidP="00601416">
      <w:pPr>
        <w:pStyle w:val="ListParagraph"/>
        <w:numPr>
          <w:ilvl w:val="0"/>
          <w:numId w:val="12"/>
        </w:numPr>
      </w:pPr>
      <w:r w:rsidRPr="002C55A9">
        <w:t xml:space="preserve">That the market in both the UK and Australia should be tested to ensure adequate demand; </w:t>
      </w:r>
    </w:p>
    <w:p w:rsidR="00601416" w:rsidRPr="002C55A9" w:rsidRDefault="00601416" w:rsidP="00601416">
      <w:pPr>
        <w:pStyle w:val="ListParagraph"/>
        <w:numPr>
          <w:ilvl w:val="0"/>
          <w:numId w:val="12"/>
        </w:numPr>
      </w:pPr>
      <w:r w:rsidRPr="002C55A9">
        <w:t>That running a collaborative course across two institutions would pose significant administrative delivery challenges;</w:t>
      </w:r>
    </w:p>
    <w:p w:rsidR="00601416" w:rsidRPr="002C55A9" w:rsidRDefault="00601416" w:rsidP="00601416">
      <w:pPr>
        <w:pStyle w:val="ListParagraph"/>
        <w:numPr>
          <w:ilvl w:val="0"/>
          <w:numId w:val="12"/>
        </w:numPr>
      </w:pPr>
      <w:r w:rsidRPr="002C55A9">
        <w:t>That there seemed to be a degree of overlap with the syllabus for the proposed Liberal Arts degree and this would need resolving.</w:t>
      </w:r>
    </w:p>
    <w:p w:rsidR="00601416" w:rsidRPr="002C55A9" w:rsidRDefault="00601416" w:rsidP="00601416">
      <w:pPr>
        <w:pStyle w:val="ListParagraph"/>
        <w:numPr>
          <w:ilvl w:val="0"/>
          <w:numId w:val="12"/>
        </w:numPr>
      </w:pPr>
      <w:r w:rsidRPr="002C55A9">
        <w:t>That the provision of languages within the degree should be carefully considered.</w:t>
      </w:r>
    </w:p>
    <w:p w:rsidR="00601416" w:rsidRPr="002C55A9" w:rsidRDefault="00601416" w:rsidP="00601416">
      <w:pPr>
        <w:ind w:left="5760"/>
      </w:pPr>
      <w:r w:rsidRPr="002C55A9">
        <w:t>(AUSC minute 25/13-14)</w:t>
      </w:r>
    </w:p>
    <w:p w:rsidR="00601416" w:rsidRPr="002C55A9" w:rsidRDefault="00601416" w:rsidP="00601416">
      <w:pPr>
        <w:rPr>
          <w:u w:val="dash"/>
        </w:rPr>
      </w:pPr>
      <w:r w:rsidRPr="002C55A9">
        <w:tab/>
      </w:r>
      <w:r w:rsidRPr="002C55A9">
        <w:rPr>
          <w:u w:val="dash"/>
        </w:rPr>
        <w:t>Science</w:t>
      </w:r>
    </w:p>
    <w:p w:rsidR="00601416" w:rsidRPr="002C55A9" w:rsidRDefault="00601416" w:rsidP="00601416">
      <w:pPr>
        <w:pStyle w:val="ListParagraph"/>
        <w:numPr>
          <w:ilvl w:val="0"/>
          <w:numId w:val="12"/>
        </w:numPr>
      </w:pPr>
      <w:r w:rsidRPr="002C55A9">
        <w:t>That timetabling would be a logistical issue as a result of the number of departments involved.</w:t>
      </w:r>
    </w:p>
    <w:p w:rsidR="00601416" w:rsidRPr="002C55A9" w:rsidRDefault="00601416" w:rsidP="00601416">
      <w:pPr>
        <w:pStyle w:val="ListParagraph"/>
        <w:numPr>
          <w:ilvl w:val="0"/>
          <w:numId w:val="12"/>
        </w:numPr>
      </w:pPr>
      <w:r w:rsidRPr="002C55A9">
        <w:t>That the different lengths of the teaching years at the two universities would present a problem for the timing of modules.</w:t>
      </w:r>
    </w:p>
    <w:p w:rsidR="00601416" w:rsidRPr="002C55A9" w:rsidRDefault="00601416" w:rsidP="00601416">
      <w:pPr>
        <w:pStyle w:val="ListParagraph"/>
        <w:numPr>
          <w:ilvl w:val="0"/>
          <w:numId w:val="12"/>
        </w:numPr>
      </w:pPr>
      <w:r w:rsidRPr="002C55A9">
        <w:t>That the different qualifications offered by each university may present complications when trying to decide on equivalence.</w:t>
      </w:r>
    </w:p>
    <w:p w:rsidR="00601416" w:rsidRPr="002C55A9" w:rsidRDefault="00601416" w:rsidP="00601416">
      <w:pPr>
        <w:pStyle w:val="ListParagraph"/>
        <w:numPr>
          <w:ilvl w:val="0"/>
          <w:numId w:val="12"/>
        </w:numPr>
      </w:pPr>
      <w:r w:rsidRPr="002C55A9">
        <w:t>Whether a four year Australian undergraduate degree would be considered as equivalent to the four-year IUMD.</w:t>
      </w:r>
    </w:p>
    <w:p w:rsidR="00601416" w:rsidRPr="002C55A9" w:rsidRDefault="00601416" w:rsidP="00601416">
      <w:pPr>
        <w:pStyle w:val="ListParagraph"/>
        <w:numPr>
          <w:ilvl w:val="0"/>
          <w:numId w:val="12"/>
        </w:numPr>
      </w:pPr>
      <w:r w:rsidRPr="002C55A9">
        <w:t>That students with a genuine concern for Global Sustainability may object to long distance air travel throughout the course of their degree.</w:t>
      </w:r>
    </w:p>
    <w:p w:rsidR="00601416" w:rsidRPr="002C55A9" w:rsidRDefault="00601416" w:rsidP="00601416">
      <w:pPr>
        <w:ind w:left="5760"/>
      </w:pPr>
      <w:r w:rsidRPr="002C55A9">
        <w:t>(SUGS minute 25/13-14)</w:t>
      </w:r>
    </w:p>
    <w:p w:rsidR="00601416" w:rsidRPr="002C55A9" w:rsidRDefault="00601416" w:rsidP="00601416">
      <w:pPr>
        <w:rPr>
          <w:u w:val="dash"/>
        </w:rPr>
      </w:pPr>
      <w:r w:rsidRPr="002C55A9">
        <w:tab/>
      </w:r>
      <w:r w:rsidRPr="002C55A9">
        <w:rPr>
          <w:u w:val="dash"/>
        </w:rPr>
        <w:t>Social Sciences</w:t>
      </w:r>
    </w:p>
    <w:p w:rsidR="00601416" w:rsidRPr="002C55A9" w:rsidRDefault="00601416" w:rsidP="00601416">
      <w:pPr>
        <w:pStyle w:val="ListParagraph"/>
        <w:numPr>
          <w:ilvl w:val="0"/>
          <w:numId w:val="12"/>
        </w:numPr>
      </w:pPr>
      <w:r w:rsidRPr="002C55A9">
        <w:t>That the Chair of the Board of the Faculty of Social Sciences should be briefed before the next meeting of the BFSS about the nature of the Committee’s discussions concerning:</w:t>
      </w:r>
    </w:p>
    <w:p w:rsidR="00601416" w:rsidRPr="002C55A9" w:rsidRDefault="00601416" w:rsidP="00601416">
      <w:pPr>
        <w:ind w:left="1800" w:firstLine="360"/>
      </w:pPr>
      <w:r w:rsidRPr="002C55A9">
        <w:t>(i) The timescale for introduction of the course;</w:t>
      </w:r>
    </w:p>
    <w:p w:rsidR="00601416" w:rsidRPr="002C55A9" w:rsidRDefault="00601416" w:rsidP="00601416">
      <w:pPr>
        <w:ind w:left="1800" w:firstLine="360"/>
      </w:pPr>
      <w:r w:rsidRPr="002C55A9">
        <w:t>(ii) The opportunity costs of committing resources to the degree;</w:t>
      </w:r>
    </w:p>
    <w:p w:rsidR="00601416" w:rsidRPr="002C55A9" w:rsidRDefault="00601416" w:rsidP="00601416">
      <w:pPr>
        <w:pStyle w:val="ListParagraph"/>
        <w:numPr>
          <w:ilvl w:val="0"/>
          <w:numId w:val="9"/>
        </w:numPr>
      </w:pPr>
      <w:r w:rsidRPr="002C55A9">
        <w:t>The carbon footprint and potential public relations risks of the degree programme;</w:t>
      </w:r>
    </w:p>
    <w:p w:rsidR="00601416" w:rsidRPr="002C55A9" w:rsidRDefault="00601416" w:rsidP="00601416">
      <w:pPr>
        <w:pStyle w:val="ListParagraph"/>
        <w:numPr>
          <w:ilvl w:val="0"/>
          <w:numId w:val="9"/>
        </w:numPr>
      </w:pPr>
      <w:r w:rsidRPr="002C55A9">
        <w:t>The accessibility of the degree to students from all backgrounds.</w:t>
      </w:r>
    </w:p>
    <w:p w:rsidR="00601416" w:rsidRPr="002C55A9" w:rsidRDefault="00601416" w:rsidP="00601416">
      <w:pPr>
        <w:ind w:left="5760"/>
      </w:pPr>
      <w:r w:rsidRPr="002C55A9">
        <w:t>(UFSS minute 35/13-14)</w:t>
      </w:r>
    </w:p>
    <w:p w:rsidR="00601416" w:rsidRDefault="00601416" w:rsidP="00601416">
      <w:pPr>
        <w:ind w:left="720"/>
      </w:pPr>
      <w:r>
        <w:t>TO CONSIDER:</w:t>
      </w:r>
    </w:p>
    <w:p w:rsidR="00601416" w:rsidRDefault="00601416" w:rsidP="00601416">
      <w:pPr>
        <w:ind w:left="720"/>
      </w:pPr>
      <w:r>
        <w:t>The paper from the Pro-Vice-Chancellor (Postgraduate and Transnational Education) about a proposed BASc Global Sustainability to commence in September 2015 (</w:t>
      </w:r>
      <w:r w:rsidRPr="004B0F98">
        <w:t>paper BUGS.15/13-14, copy at</w:t>
      </w:r>
      <w:r w:rsidR="004B0F98" w:rsidRPr="004B0F98">
        <w:t xml:space="preserve"> </w:t>
      </w:r>
      <w:hyperlink r:id="rId22" w:anchor="BUGS+2014-02-19" w:history="1">
        <w:r w:rsidR="004B0F98" w:rsidRPr="00E21E67">
          <w:rPr>
            <w:rStyle w:val="Hyperlink"/>
          </w:rPr>
          <w:t>https://files.warwick.ac.uk/bugs/browse#BUGS+2014-02-19</w:t>
        </w:r>
      </w:hyperlink>
      <w:r w:rsidR="004B0F98">
        <w:rPr>
          <w:u w:val="single"/>
        </w:rPr>
        <w:t xml:space="preserve"> </w:t>
      </w:r>
      <w:r>
        <w:t xml:space="preserve">), together with the comments of the </w:t>
      </w:r>
      <w:r w:rsidRPr="00000E1C">
        <w:t>Undergraduate Studies Committees of the Boards of the Faculties of Science, Social Sciences and Arts</w:t>
      </w:r>
      <w:r>
        <w:t xml:space="preserve"> as set out above.</w:t>
      </w:r>
    </w:p>
    <w:p w:rsidR="00601416" w:rsidRDefault="00601416" w:rsidP="00601416">
      <w:pPr>
        <w:ind w:left="720"/>
      </w:pPr>
    </w:p>
    <w:p w:rsidR="00601416" w:rsidRDefault="00601416" w:rsidP="00601416">
      <w:pPr>
        <w:pStyle w:val="ListParagraph"/>
        <w:numPr>
          <w:ilvl w:val="0"/>
          <w:numId w:val="1"/>
        </w:numPr>
      </w:pPr>
      <w:r>
        <w:rPr>
          <w:u w:val="single"/>
        </w:rPr>
        <w:t>Intermediate-year Resits in the School of Engineering 2014/15</w:t>
      </w:r>
    </w:p>
    <w:p w:rsidR="00601416" w:rsidRPr="002C55A9" w:rsidRDefault="00601416" w:rsidP="00601416">
      <w:pPr>
        <w:ind w:firstLine="720"/>
      </w:pPr>
      <w:r w:rsidRPr="002C55A9">
        <w:t>TO REPORT:</w:t>
      </w:r>
    </w:p>
    <w:p w:rsidR="00601416" w:rsidRPr="002C55A9" w:rsidRDefault="00601416" w:rsidP="00601416">
      <w:pPr>
        <w:ind w:left="720"/>
      </w:pPr>
      <w:r w:rsidRPr="002C55A9">
        <w:t>That the Undergraduate Studies Committee of the Board of the Faculty of Science, at its meeting on 20th January 2014, received a report:</w:t>
      </w:r>
    </w:p>
    <w:p w:rsidR="00601416" w:rsidRPr="002C55A9" w:rsidRDefault="00601416" w:rsidP="00601416">
      <w:pPr>
        <w:ind w:left="720"/>
      </w:pPr>
      <w:r w:rsidRPr="002C55A9">
        <w:t>“</w:t>
      </w:r>
      <w:r w:rsidR="00CC09F8" w:rsidRPr="002C55A9">
        <w:t>That Engineering</w:t>
      </w:r>
      <w:r w:rsidRPr="002C55A9">
        <w:t xml:space="preserve"> had requested that Year 2 students who fail examinations in June 2014 be permitted to re-sit in September 2014 rather than waiting one calendar year because the department was about to make the substantial changes to its second year courses”</w:t>
      </w:r>
    </w:p>
    <w:p w:rsidR="00601416" w:rsidRPr="002C55A9" w:rsidRDefault="00601416" w:rsidP="00601416">
      <w:pPr>
        <w:ind w:firstLine="720"/>
      </w:pPr>
      <w:r w:rsidRPr="002C55A9">
        <w:t xml:space="preserve">and </w:t>
      </w:r>
      <w:r w:rsidRPr="002C55A9">
        <w:rPr>
          <w:u w:val="single"/>
        </w:rPr>
        <w:t xml:space="preserve">recommended </w:t>
      </w:r>
      <w:r w:rsidRPr="002C55A9">
        <w:t>(to the Board of Undergraduate Studies):</w:t>
      </w:r>
    </w:p>
    <w:p w:rsidR="00601416" w:rsidRPr="002C55A9" w:rsidRDefault="00601416" w:rsidP="00601416">
      <w:pPr>
        <w:ind w:left="720"/>
      </w:pPr>
      <w:r w:rsidRPr="002C55A9">
        <w:t>That second-year Engineering students who fail examinations in June 2014 be permitted to resit in September 2014</w:t>
      </w:r>
    </w:p>
    <w:p w:rsidR="00601416" w:rsidRPr="002C55A9" w:rsidRDefault="00601416" w:rsidP="00601416">
      <w:r w:rsidRPr="002C55A9">
        <w:tab/>
      </w:r>
      <w:r w:rsidRPr="002C55A9">
        <w:tab/>
      </w:r>
      <w:r w:rsidRPr="002C55A9">
        <w:tab/>
      </w:r>
      <w:r w:rsidRPr="002C55A9">
        <w:tab/>
      </w:r>
      <w:r w:rsidRPr="002C55A9">
        <w:tab/>
      </w:r>
      <w:r w:rsidRPr="002C55A9">
        <w:tab/>
      </w:r>
      <w:r w:rsidRPr="002C55A9">
        <w:tab/>
        <w:t>(SUGS minute 28/13-14)</w:t>
      </w:r>
    </w:p>
    <w:p w:rsidR="00601416" w:rsidRPr="002C55A9" w:rsidRDefault="00601416" w:rsidP="00601416">
      <w:r w:rsidRPr="002C55A9">
        <w:tab/>
        <w:t>TO CONSIDER:</w:t>
      </w:r>
    </w:p>
    <w:p w:rsidR="00601416" w:rsidRDefault="00601416" w:rsidP="0046361D">
      <w:pPr>
        <w:ind w:left="720"/>
      </w:pPr>
      <w:r w:rsidRPr="002C55A9">
        <w:t xml:space="preserve">The above recommendation of the Undergraduate Studies Committee of the </w:t>
      </w:r>
      <w:r w:rsidR="00B77CD0">
        <w:t xml:space="preserve">Board of the Faculty of Science, together with a supplementary paper from the School of Engineering </w:t>
      </w:r>
      <w:r w:rsidR="00B77CD0" w:rsidRPr="00B77CD0">
        <w:t>(</w:t>
      </w:r>
      <w:r w:rsidR="0046361D" w:rsidRPr="00DC29F7">
        <w:rPr>
          <w:u w:val="single"/>
        </w:rPr>
        <w:t xml:space="preserve">paper </w:t>
      </w:r>
      <w:r w:rsidR="00BE121F" w:rsidRPr="00DC29F7">
        <w:rPr>
          <w:u w:val="single"/>
        </w:rPr>
        <w:t>BUGS</w:t>
      </w:r>
      <w:r w:rsidR="00DC29F7" w:rsidRPr="00DC29F7">
        <w:rPr>
          <w:u w:val="single"/>
        </w:rPr>
        <w:t xml:space="preserve"> 19/13-14, </w:t>
      </w:r>
      <w:r w:rsidR="00BE121F" w:rsidRPr="00DC29F7">
        <w:rPr>
          <w:u w:val="single"/>
        </w:rPr>
        <w:t xml:space="preserve"> </w:t>
      </w:r>
      <w:r w:rsidR="0046361D" w:rsidRPr="00DC29F7">
        <w:rPr>
          <w:u w:val="single"/>
        </w:rPr>
        <w:t>to follow</w:t>
      </w:r>
      <w:r w:rsidR="0046361D">
        <w:t>).</w:t>
      </w:r>
    </w:p>
    <w:p w:rsidR="000E2E49" w:rsidRPr="000E2E49" w:rsidRDefault="000E2E49" w:rsidP="000E2E49">
      <w:pPr>
        <w:pStyle w:val="ListParagraph"/>
        <w:numPr>
          <w:ilvl w:val="0"/>
          <w:numId w:val="1"/>
        </w:numPr>
        <w:rPr>
          <w:u w:val="single"/>
        </w:rPr>
      </w:pPr>
      <w:r w:rsidRPr="000E2E49">
        <w:rPr>
          <w:u w:val="single"/>
        </w:rPr>
        <w:t>Late Penalty for Student Assignments</w:t>
      </w:r>
    </w:p>
    <w:p w:rsidR="00601416" w:rsidRPr="002C55A9" w:rsidRDefault="00601416" w:rsidP="00601416">
      <w:pPr>
        <w:ind w:left="720"/>
      </w:pPr>
      <w:r w:rsidRPr="002C55A9">
        <w:t>TO REPORT:</w:t>
      </w:r>
    </w:p>
    <w:p w:rsidR="00601416" w:rsidRPr="002C55A9" w:rsidRDefault="00601416" w:rsidP="00601416">
      <w:pPr>
        <w:ind w:left="720"/>
      </w:pPr>
      <w:r w:rsidRPr="002C55A9">
        <w:t xml:space="preserve">That the Undergraduate Studies Committee of the Board of the Faculty of Science, at its meeting on 20th January 2014, considered a  proposal by the School of Engineering that the University should review its policy of deducting 5% per day from the marks of student assignments as this is not a sufficient enough penalty to deter students from missing deadlines and </w:t>
      </w:r>
      <w:r w:rsidRPr="002C55A9">
        <w:rPr>
          <w:u w:val="single"/>
        </w:rPr>
        <w:t>recommended</w:t>
      </w:r>
      <w:r w:rsidRPr="002C55A9">
        <w:t xml:space="preserve"> (to the Board of Undergraduate Studies and the Academic Quality and Standards Committee  “that the late penalty of 5% per diem be increased to discourage undergraduate students from handing in assignments late”.</w:t>
      </w:r>
    </w:p>
    <w:p w:rsidR="00601416" w:rsidRPr="002C55A9" w:rsidRDefault="00601416" w:rsidP="00601416">
      <w:pPr>
        <w:ind w:left="720"/>
      </w:pPr>
      <w:r w:rsidRPr="002C55A9">
        <w:tab/>
      </w:r>
      <w:r w:rsidRPr="002C55A9">
        <w:tab/>
      </w:r>
      <w:r w:rsidRPr="002C55A9">
        <w:tab/>
      </w:r>
      <w:r w:rsidRPr="002C55A9">
        <w:tab/>
      </w:r>
      <w:r w:rsidRPr="002C55A9">
        <w:tab/>
      </w:r>
      <w:r w:rsidRPr="002C55A9">
        <w:tab/>
      </w:r>
      <w:r w:rsidRPr="002C55A9">
        <w:tab/>
        <w:t>(SUGS minute 31/13-14)</w:t>
      </w:r>
    </w:p>
    <w:p w:rsidR="00601416" w:rsidRDefault="00601416" w:rsidP="00601416">
      <w:pPr>
        <w:ind w:left="720"/>
      </w:pPr>
      <w:r>
        <w:t>TO CONSIDER:</w:t>
      </w:r>
    </w:p>
    <w:p w:rsidR="00601416" w:rsidRDefault="00601416" w:rsidP="00601416">
      <w:pPr>
        <w:ind w:left="720"/>
      </w:pPr>
      <w:r w:rsidRPr="004B0F98">
        <w:t>The above recommendation of the Undergraduate Studies Committee of the Board of the Faculty of Science.</w:t>
      </w:r>
    </w:p>
    <w:p w:rsidR="00601416" w:rsidRPr="00EE43E9" w:rsidRDefault="00601416" w:rsidP="00601416">
      <w:pPr>
        <w:ind w:firstLine="720"/>
        <w:rPr>
          <w:rFonts w:cs="Arial"/>
          <w:color w:val="000000"/>
        </w:rPr>
      </w:pPr>
    </w:p>
    <w:p w:rsidR="00601416" w:rsidRDefault="00601416" w:rsidP="00601416">
      <w:pPr>
        <w:pStyle w:val="NoSpacing"/>
        <w:numPr>
          <w:ilvl w:val="0"/>
          <w:numId w:val="1"/>
        </w:numPr>
        <w:rPr>
          <w:u w:val="single"/>
        </w:rPr>
      </w:pPr>
      <w:r w:rsidRPr="00AA7257">
        <w:rPr>
          <w:u w:val="single"/>
        </w:rPr>
        <w:t>A</w:t>
      </w:r>
      <w:r>
        <w:rPr>
          <w:u w:val="single"/>
        </w:rPr>
        <w:t xml:space="preserve">ny </w:t>
      </w:r>
      <w:r w:rsidRPr="00AA7257">
        <w:rPr>
          <w:u w:val="single"/>
        </w:rPr>
        <w:t>O</w:t>
      </w:r>
      <w:r>
        <w:rPr>
          <w:u w:val="single"/>
        </w:rPr>
        <w:t xml:space="preserve">ther </w:t>
      </w:r>
      <w:r w:rsidRPr="00AA7257">
        <w:rPr>
          <w:u w:val="single"/>
        </w:rPr>
        <w:t>B</w:t>
      </w:r>
      <w:r w:rsidR="00CA63F2">
        <w:rPr>
          <w:u w:val="single"/>
        </w:rPr>
        <w:t>usiness</w:t>
      </w:r>
    </w:p>
    <w:p w:rsidR="00CA63F2" w:rsidRDefault="00CA63F2" w:rsidP="00CA63F2">
      <w:pPr>
        <w:pStyle w:val="NoSpacing"/>
        <w:rPr>
          <w:u w:val="single"/>
        </w:rPr>
      </w:pPr>
    </w:p>
    <w:p w:rsidR="00CA63F2" w:rsidRDefault="00CA63F2" w:rsidP="00CA63F2">
      <w:pPr>
        <w:pStyle w:val="NoSpacing"/>
        <w:ind w:left="720"/>
        <w:rPr>
          <w:u w:val="dotted"/>
        </w:rPr>
      </w:pPr>
    </w:p>
    <w:p w:rsidR="00CA63F2" w:rsidRPr="00CA63F2" w:rsidRDefault="00CA63F2" w:rsidP="00CA63F2">
      <w:pPr>
        <w:pStyle w:val="NoSpacing"/>
        <w:ind w:left="720"/>
        <w:rPr>
          <w:u w:val="dotted"/>
        </w:rPr>
      </w:pPr>
    </w:p>
    <w:p w:rsidR="00601416" w:rsidRDefault="00601416" w:rsidP="00601416">
      <w:pPr>
        <w:pStyle w:val="ListParagraph"/>
      </w:pPr>
    </w:p>
    <w:p w:rsidR="00C210E1" w:rsidRPr="00104AC2" w:rsidRDefault="000C6613">
      <w:pPr>
        <w:rPr>
          <w:sz w:val="20"/>
          <w:szCs w:val="20"/>
        </w:rPr>
      </w:pPr>
      <w:r>
        <w:rPr>
          <w:sz w:val="20"/>
          <w:szCs w:val="20"/>
        </w:rPr>
        <w:t>jat/dc 07</w:t>
      </w:r>
      <w:bookmarkStart w:id="0" w:name="_GoBack"/>
      <w:bookmarkEnd w:id="0"/>
      <w:r w:rsidR="00601416">
        <w:rPr>
          <w:sz w:val="20"/>
          <w:szCs w:val="20"/>
        </w:rPr>
        <w:t>.02</w:t>
      </w:r>
      <w:r w:rsidR="00601416" w:rsidRPr="00B84D07">
        <w:rPr>
          <w:sz w:val="20"/>
          <w:szCs w:val="20"/>
        </w:rPr>
        <w:t>.1</w:t>
      </w:r>
      <w:r w:rsidR="00522F8F">
        <w:rPr>
          <w:sz w:val="20"/>
          <w:szCs w:val="20"/>
        </w:rPr>
        <w:t>4</w:t>
      </w:r>
    </w:p>
    <w:sectPr w:rsidR="00C210E1" w:rsidRPr="00104AC2">
      <w:foot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1581" w:rsidRDefault="00313C15">
      <w:pPr>
        <w:spacing w:after="0" w:line="240" w:lineRule="auto"/>
      </w:pPr>
      <w:r>
        <w:separator/>
      </w:r>
    </w:p>
  </w:endnote>
  <w:endnote w:type="continuationSeparator" w:id="0">
    <w:p w:rsidR="00111581" w:rsidRDefault="00313C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9016265"/>
      <w:docPartObj>
        <w:docPartGallery w:val="Page Numbers (Bottom of Page)"/>
        <w:docPartUnique/>
      </w:docPartObj>
    </w:sdtPr>
    <w:sdtEndPr>
      <w:rPr>
        <w:noProof/>
      </w:rPr>
    </w:sdtEndPr>
    <w:sdtContent>
      <w:p w:rsidR="00DF54EF" w:rsidRDefault="004B0F98">
        <w:pPr>
          <w:pStyle w:val="Footer"/>
          <w:jc w:val="center"/>
        </w:pPr>
        <w:r>
          <w:fldChar w:fldCharType="begin"/>
        </w:r>
        <w:r>
          <w:instrText xml:space="preserve"> PAGE   \* MERGEFORMAT </w:instrText>
        </w:r>
        <w:r>
          <w:fldChar w:fldCharType="separate"/>
        </w:r>
        <w:r w:rsidR="000C6613">
          <w:rPr>
            <w:noProof/>
          </w:rPr>
          <w:t>11</w:t>
        </w:r>
        <w:r>
          <w:rPr>
            <w:noProof/>
          </w:rPr>
          <w:fldChar w:fldCharType="end"/>
        </w:r>
      </w:p>
    </w:sdtContent>
  </w:sdt>
  <w:p w:rsidR="00DF54EF" w:rsidRDefault="000C66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1581" w:rsidRDefault="00313C15">
      <w:pPr>
        <w:spacing w:after="0" w:line="240" w:lineRule="auto"/>
      </w:pPr>
      <w:r>
        <w:separator/>
      </w:r>
    </w:p>
  </w:footnote>
  <w:footnote w:type="continuationSeparator" w:id="0">
    <w:p w:rsidR="00111581" w:rsidRDefault="00313C1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A724FDA"/>
    <w:multiLevelType w:val="hybridMultilevel"/>
    <w:tmpl w:val="77F85035"/>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11C61B16"/>
    <w:multiLevelType w:val="hybridMultilevel"/>
    <w:tmpl w:val="38C095E2"/>
    <w:lvl w:ilvl="0" w:tplc="59A214B2">
      <w:start w:val="1"/>
      <w:numFmt w:val="lowerRoman"/>
      <w:lvlText w:val="(%1)"/>
      <w:lvlJc w:val="left"/>
      <w:pPr>
        <w:ind w:left="2160" w:hanging="72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
    <w:nsid w:val="11E5399A"/>
    <w:multiLevelType w:val="hybridMultilevel"/>
    <w:tmpl w:val="DAD6E96A"/>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nsid w:val="14646CE2"/>
    <w:multiLevelType w:val="hybridMultilevel"/>
    <w:tmpl w:val="84C02ADE"/>
    <w:lvl w:ilvl="0" w:tplc="0FFA571E">
      <w:start w:val="2"/>
      <w:numFmt w:val="lowerRoman"/>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4">
    <w:nsid w:val="1A9D1F54"/>
    <w:multiLevelType w:val="hybridMultilevel"/>
    <w:tmpl w:val="314EC2C2"/>
    <w:lvl w:ilvl="0" w:tplc="B96E531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2EF06125"/>
    <w:multiLevelType w:val="hybridMultilevel"/>
    <w:tmpl w:val="FBBE320C"/>
    <w:lvl w:ilvl="0" w:tplc="BC56E05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nsid w:val="3092195E"/>
    <w:multiLevelType w:val="hybridMultilevel"/>
    <w:tmpl w:val="C646E2DE"/>
    <w:lvl w:ilvl="0" w:tplc="DA88177E">
      <w:start w:val="1"/>
      <w:numFmt w:val="lowerRoman"/>
      <w:lvlText w:val="(%1)"/>
      <w:lvlJc w:val="left"/>
      <w:pPr>
        <w:ind w:left="2160" w:hanging="72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7">
    <w:nsid w:val="40664A4D"/>
    <w:multiLevelType w:val="hybridMultilevel"/>
    <w:tmpl w:val="041A9BC6"/>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nsid w:val="4532523F"/>
    <w:multiLevelType w:val="hybridMultilevel"/>
    <w:tmpl w:val="041A9BC6"/>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nsid w:val="45C903C6"/>
    <w:multiLevelType w:val="hybridMultilevel"/>
    <w:tmpl w:val="ABA8C0A8"/>
    <w:lvl w:ilvl="0" w:tplc="61A8E9D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0">
    <w:nsid w:val="5CF14F2B"/>
    <w:multiLevelType w:val="hybridMultilevel"/>
    <w:tmpl w:val="C0A641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77A4120F"/>
    <w:multiLevelType w:val="hybridMultilevel"/>
    <w:tmpl w:val="67FEF218"/>
    <w:lvl w:ilvl="0" w:tplc="42927090">
      <w:start w:val="9"/>
      <w:numFmt w:val="lowerLetter"/>
      <w:lvlText w:val="(%1)"/>
      <w:lvlJc w:val="left"/>
      <w:pPr>
        <w:ind w:left="1800" w:hanging="360"/>
      </w:pPr>
      <w:rPr>
        <w:rFonts w:hint="default"/>
        <w:color w:val="auto"/>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num w:numId="1">
    <w:abstractNumId w:val="10"/>
  </w:num>
  <w:num w:numId="2">
    <w:abstractNumId w:val="0"/>
  </w:num>
  <w:num w:numId="3">
    <w:abstractNumId w:val="8"/>
  </w:num>
  <w:num w:numId="4">
    <w:abstractNumId w:val="4"/>
  </w:num>
  <w:num w:numId="5">
    <w:abstractNumId w:val="9"/>
  </w:num>
  <w:num w:numId="6">
    <w:abstractNumId w:val="2"/>
  </w:num>
  <w:num w:numId="7">
    <w:abstractNumId w:val="7"/>
  </w:num>
  <w:num w:numId="8">
    <w:abstractNumId w:val="1"/>
  </w:num>
  <w:num w:numId="9">
    <w:abstractNumId w:val="6"/>
  </w:num>
  <w:num w:numId="10">
    <w:abstractNumId w:val="11"/>
  </w:num>
  <w:num w:numId="11">
    <w:abstractNumId w:val="3"/>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1416"/>
    <w:rsid w:val="0009707F"/>
    <w:rsid w:val="000C6613"/>
    <w:rsid w:val="000E2E49"/>
    <w:rsid w:val="00104AC2"/>
    <w:rsid w:val="00111581"/>
    <w:rsid w:val="001D3190"/>
    <w:rsid w:val="002C55A9"/>
    <w:rsid w:val="00313C15"/>
    <w:rsid w:val="00365C3C"/>
    <w:rsid w:val="003B1404"/>
    <w:rsid w:val="003F1CC2"/>
    <w:rsid w:val="0046361D"/>
    <w:rsid w:val="004B0F98"/>
    <w:rsid w:val="00522F8F"/>
    <w:rsid w:val="005235BA"/>
    <w:rsid w:val="00596042"/>
    <w:rsid w:val="005D08C7"/>
    <w:rsid w:val="00601416"/>
    <w:rsid w:val="007A526D"/>
    <w:rsid w:val="00966527"/>
    <w:rsid w:val="00A61523"/>
    <w:rsid w:val="00AC7014"/>
    <w:rsid w:val="00B71CCD"/>
    <w:rsid w:val="00B74BCB"/>
    <w:rsid w:val="00B77CD0"/>
    <w:rsid w:val="00BE121F"/>
    <w:rsid w:val="00C621C4"/>
    <w:rsid w:val="00CA63F2"/>
    <w:rsid w:val="00CC09F8"/>
    <w:rsid w:val="00D02713"/>
    <w:rsid w:val="00DC29F7"/>
    <w:rsid w:val="00E80FEB"/>
    <w:rsid w:val="00F64AE7"/>
    <w:rsid w:val="00FA03E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141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01416"/>
    <w:pPr>
      <w:ind w:left="720"/>
      <w:contextualSpacing/>
    </w:pPr>
  </w:style>
  <w:style w:type="paragraph" w:customStyle="1" w:styleId="Default">
    <w:name w:val="Default"/>
    <w:rsid w:val="00601416"/>
    <w:pPr>
      <w:autoSpaceDE w:val="0"/>
      <w:autoSpaceDN w:val="0"/>
      <w:adjustRightInd w:val="0"/>
      <w:spacing w:after="0" w:line="240" w:lineRule="auto"/>
    </w:pPr>
    <w:rPr>
      <w:rFonts w:ascii="Arial" w:hAnsi="Arial" w:cs="Arial"/>
      <w:color w:val="000000"/>
      <w:sz w:val="24"/>
      <w:szCs w:val="24"/>
    </w:rPr>
  </w:style>
  <w:style w:type="paragraph" w:styleId="Footer">
    <w:name w:val="footer"/>
    <w:basedOn w:val="Normal"/>
    <w:link w:val="FooterChar"/>
    <w:uiPriority w:val="99"/>
    <w:unhideWhenUsed/>
    <w:rsid w:val="00601416"/>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1416"/>
  </w:style>
  <w:style w:type="paragraph" w:styleId="NoSpacing">
    <w:name w:val="No Spacing"/>
    <w:uiPriority w:val="1"/>
    <w:qFormat/>
    <w:rsid w:val="00601416"/>
    <w:pPr>
      <w:spacing w:after="0" w:line="240" w:lineRule="auto"/>
    </w:pPr>
  </w:style>
  <w:style w:type="character" w:styleId="Hyperlink">
    <w:name w:val="Hyperlink"/>
    <w:basedOn w:val="DefaultParagraphFont"/>
    <w:uiPriority w:val="99"/>
    <w:unhideWhenUsed/>
    <w:rsid w:val="0096652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141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01416"/>
    <w:pPr>
      <w:ind w:left="720"/>
      <w:contextualSpacing/>
    </w:pPr>
  </w:style>
  <w:style w:type="paragraph" w:customStyle="1" w:styleId="Default">
    <w:name w:val="Default"/>
    <w:rsid w:val="00601416"/>
    <w:pPr>
      <w:autoSpaceDE w:val="0"/>
      <w:autoSpaceDN w:val="0"/>
      <w:adjustRightInd w:val="0"/>
      <w:spacing w:after="0" w:line="240" w:lineRule="auto"/>
    </w:pPr>
    <w:rPr>
      <w:rFonts w:ascii="Arial" w:hAnsi="Arial" w:cs="Arial"/>
      <w:color w:val="000000"/>
      <w:sz w:val="24"/>
      <w:szCs w:val="24"/>
    </w:rPr>
  </w:style>
  <w:style w:type="paragraph" w:styleId="Footer">
    <w:name w:val="footer"/>
    <w:basedOn w:val="Normal"/>
    <w:link w:val="FooterChar"/>
    <w:uiPriority w:val="99"/>
    <w:unhideWhenUsed/>
    <w:rsid w:val="00601416"/>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1416"/>
  </w:style>
  <w:style w:type="paragraph" w:styleId="NoSpacing">
    <w:name w:val="No Spacing"/>
    <w:uiPriority w:val="1"/>
    <w:qFormat/>
    <w:rsid w:val="00601416"/>
    <w:pPr>
      <w:spacing w:after="0" w:line="240" w:lineRule="auto"/>
    </w:pPr>
  </w:style>
  <w:style w:type="character" w:styleId="Hyperlink">
    <w:name w:val="Hyperlink"/>
    <w:basedOn w:val="DefaultParagraphFont"/>
    <w:uiPriority w:val="99"/>
    <w:unhideWhenUsed/>
    <w:rsid w:val="0096652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files.warwick.ac.uk/bugs/browse" TargetMode="External"/><Relationship Id="rId18" Type="http://schemas.openxmlformats.org/officeDocument/2006/relationships/hyperlink" Target="https://files.warwick.ac.uk/bugs/browse" TargetMode="External"/><Relationship Id="rId3" Type="http://schemas.openxmlformats.org/officeDocument/2006/relationships/styles" Target="styles.xml"/><Relationship Id="rId21" Type="http://schemas.openxmlformats.org/officeDocument/2006/relationships/hyperlink" Target="https://files.warwick.ac.uk/bugs/browse" TargetMode="External"/><Relationship Id="rId7" Type="http://schemas.openxmlformats.org/officeDocument/2006/relationships/footnotes" Target="footnotes.xml"/><Relationship Id="rId12" Type="http://schemas.openxmlformats.org/officeDocument/2006/relationships/hyperlink" Target="https://files.warwick.ac.uk/bugs/browse" TargetMode="External"/><Relationship Id="rId17" Type="http://schemas.openxmlformats.org/officeDocument/2006/relationships/hyperlink" Target="https://files.warwick.ac.uk/bugs/browse"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files.warwick.ac.uk/bugs/browse" TargetMode="External"/><Relationship Id="rId20" Type="http://schemas.openxmlformats.org/officeDocument/2006/relationships/hyperlink" Target="https://files.warwick.ac.uk/bugs/brows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files.warwick.ac.uk/bugs/browse"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files.warwick.ac.uk/bugs/browse" TargetMode="External"/><Relationship Id="rId23" Type="http://schemas.openxmlformats.org/officeDocument/2006/relationships/footer" Target="footer1.xml"/><Relationship Id="rId10" Type="http://schemas.openxmlformats.org/officeDocument/2006/relationships/hyperlink" Target="https://files.warwick.ac.uk/bugs/browse" TargetMode="External"/><Relationship Id="rId19" Type="http://schemas.openxmlformats.org/officeDocument/2006/relationships/hyperlink" Target="https://files.warwick.ac.uk/bugs/browse" TargetMode="External"/><Relationship Id="rId4" Type="http://schemas.microsoft.com/office/2007/relationships/stylesWithEffects" Target="stylesWithEffects.xml"/><Relationship Id="rId9" Type="http://schemas.openxmlformats.org/officeDocument/2006/relationships/hyperlink" Target="https://files.warwick.ac.uk/bugs/browse" TargetMode="External"/><Relationship Id="rId14" Type="http://schemas.openxmlformats.org/officeDocument/2006/relationships/hyperlink" Target="https://files.warwick.ac.uk/bugs/browse" TargetMode="External"/><Relationship Id="rId22" Type="http://schemas.openxmlformats.org/officeDocument/2006/relationships/hyperlink" Target="https://files.warwick.ac.uk/bugs/brows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C37744-E984-4A44-B4AB-00C49F8E77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5DA040D3</Template>
  <TotalTime>124</TotalTime>
  <Pages>11</Pages>
  <Words>2999</Words>
  <Characters>17100</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Christie, Delphine</dc:creator>
  <cp:lastModifiedBy>Christie, Delphine</cp:lastModifiedBy>
  <cp:revision>26</cp:revision>
  <dcterms:created xsi:type="dcterms:W3CDTF">2014-02-07T14:43:00Z</dcterms:created>
  <dcterms:modified xsi:type="dcterms:W3CDTF">2014-02-20T12:03:00Z</dcterms:modified>
</cp:coreProperties>
</file>