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750" w:type="dxa"/>
        <w:tblInd w:w="-861" w:type="dxa"/>
        <w:tblBorders>
          <w:top w:val="single" w:sz="18" w:space="0" w:color="95B3D7"/>
          <w:left w:val="single" w:sz="18" w:space="0" w:color="95B3D7"/>
          <w:bottom w:val="single" w:sz="18" w:space="0" w:color="95B3D7"/>
          <w:right w:val="single" w:sz="18" w:space="0" w:color="95B3D7"/>
          <w:insideH w:val="single" w:sz="18" w:space="0" w:color="95B3D7"/>
          <w:insideV w:val="single" w:sz="18" w:space="0" w:color="95B3D7"/>
        </w:tblBorders>
        <w:tblLook w:val="04A0" w:firstRow="1" w:lastRow="0" w:firstColumn="1" w:lastColumn="0" w:noHBand="0" w:noVBand="1"/>
      </w:tblPr>
      <w:tblGrid>
        <w:gridCol w:w="2677"/>
        <w:gridCol w:w="277"/>
        <w:gridCol w:w="1701"/>
        <w:gridCol w:w="567"/>
        <w:gridCol w:w="260"/>
        <w:gridCol w:w="1866"/>
        <w:gridCol w:w="444"/>
        <w:gridCol w:w="2391"/>
        <w:gridCol w:w="567"/>
      </w:tblGrid>
      <w:tr w:rsidR="00163B05" w:rsidTr="00D620B9">
        <w:tc>
          <w:tcPr>
            <w:tcW w:w="1075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  <w:vAlign w:val="center"/>
          </w:tcPr>
          <w:p w:rsidR="00163B05" w:rsidRPr="00106F9A" w:rsidRDefault="00163B05" w:rsidP="00295714">
            <w:pPr>
              <w:jc w:val="center"/>
              <w:rPr>
                <w:b/>
                <w:sz w:val="28"/>
              </w:rPr>
            </w:pPr>
            <w:r w:rsidRPr="00106F9A">
              <w:rPr>
                <w:b/>
                <w:sz w:val="28"/>
              </w:rPr>
              <w:t xml:space="preserve">Report </w:t>
            </w:r>
            <w:r>
              <w:rPr>
                <w:b/>
                <w:sz w:val="28"/>
              </w:rPr>
              <w:t xml:space="preserve">to </w:t>
            </w:r>
            <w:r w:rsidR="00295714">
              <w:rPr>
                <w:b/>
                <w:sz w:val="28"/>
              </w:rPr>
              <w:t>Data Protection and Privacy Group</w:t>
            </w:r>
          </w:p>
        </w:tc>
      </w:tr>
      <w:tr w:rsidR="00163B05" w:rsidRPr="007970CF" w:rsidTr="00D620B9">
        <w:tc>
          <w:tcPr>
            <w:tcW w:w="295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  <w:vAlign w:val="center"/>
          </w:tcPr>
          <w:p w:rsidR="00163B05" w:rsidRPr="00106F9A" w:rsidRDefault="00163B05" w:rsidP="00D620B9">
            <w:pPr>
              <w:spacing w:after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Reference</w:t>
            </w:r>
            <w:r w:rsidRPr="00106F9A">
              <w:rPr>
                <w:b/>
                <w:sz w:val="20"/>
              </w:rPr>
              <w:t>:</w:t>
            </w:r>
          </w:p>
        </w:tc>
        <w:tc>
          <w:tcPr>
            <w:tcW w:w="25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  <w:vAlign w:val="center"/>
          </w:tcPr>
          <w:p w:rsidR="00163B05" w:rsidRPr="00106F9A" w:rsidRDefault="00163B05" w:rsidP="007C1B55">
            <w:pPr>
              <w:spacing w:after="0"/>
              <w:jc w:val="center"/>
              <w:rPr>
                <w:b/>
                <w:sz w:val="20"/>
              </w:rPr>
            </w:pPr>
          </w:p>
        </w:tc>
        <w:tc>
          <w:tcPr>
            <w:tcW w:w="231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  <w:vAlign w:val="center"/>
          </w:tcPr>
          <w:p w:rsidR="00163B05" w:rsidRPr="00106F9A" w:rsidRDefault="00163B05" w:rsidP="00D620B9">
            <w:pPr>
              <w:spacing w:after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Report classification</w:t>
            </w:r>
            <w:r w:rsidRPr="00106F9A">
              <w:rPr>
                <w:b/>
                <w:sz w:val="20"/>
              </w:rPr>
              <w:t>:</w:t>
            </w:r>
          </w:p>
        </w:tc>
        <w:tc>
          <w:tcPr>
            <w:tcW w:w="295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  <w:vAlign w:val="center"/>
          </w:tcPr>
          <w:p w:rsidR="00163B05" w:rsidRPr="00106F9A" w:rsidRDefault="00163B05" w:rsidP="007C1B55">
            <w:pPr>
              <w:spacing w:after="0"/>
              <w:jc w:val="center"/>
              <w:rPr>
                <w:b/>
                <w:sz w:val="20"/>
              </w:rPr>
            </w:pPr>
          </w:p>
        </w:tc>
      </w:tr>
      <w:tr w:rsidR="00163B05" w:rsidTr="00D620B9">
        <w:tc>
          <w:tcPr>
            <w:tcW w:w="295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63B05" w:rsidRPr="00106F9A" w:rsidRDefault="00163B05" w:rsidP="00D620B9">
            <w:pPr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Meeting </w:t>
            </w:r>
            <w:r w:rsidRPr="00106F9A">
              <w:rPr>
                <w:b/>
                <w:sz w:val="28"/>
              </w:rPr>
              <w:t>Date</w:t>
            </w:r>
          </w:p>
        </w:tc>
        <w:tc>
          <w:tcPr>
            <w:tcW w:w="7796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63B05" w:rsidRPr="00106F9A" w:rsidRDefault="00163B05" w:rsidP="00D620B9">
            <w:pPr>
              <w:rPr>
                <w:sz w:val="24"/>
              </w:rPr>
            </w:pPr>
          </w:p>
        </w:tc>
      </w:tr>
      <w:tr w:rsidR="00163B05" w:rsidTr="00D620B9">
        <w:tc>
          <w:tcPr>
            <w:tcW w:w="295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63B05" w:rsidRPr="00106F9A" w:rsidRDefault="00163B05" w:rsidP="00D620B9">
            <w:pPr>
              <w:rPr>
                <w:b/>
                <w:sz w:val="28"/>
              </w:rPr>
            </w:pPr>
            <w:r w:rsidRPr="00106F9A">
              <w:rPr>
                <w:b/>
                <w:sz w:val="28"/>
              </w:rPr>
              <w:t>Title</w:t>
            </w:r>
          </w:p>
        </w:tc>
        <w:tc>
          <w:tcPr>
            <w:tcW w:w="7796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63B05" w:rsidRPr="00106F9A" w:rsidRDefault="00564AF6" w:rsidP="00564AF6">
            <w:pPr>
              <w:rPr>
                <w:sz w:val="24"/>
              </w:rPr>
            </w:pPr>
            <w:r>
              <w:rPr>
                <w:sz w:val="24"/>
              </w:rPr>
              <w:t>[To match report title]</w:t>
            </w:r>
          </w:p>
        </w:tc>
      </w:tr>
      <w:tr w:rsidR="00163B05" w:rsidTr="00D620B9">
        <w:tc>
          <w:tcPr>
            <w:tcW w:w="295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63B05" w:rsidRPr="00106F9A" w:rsidRDefault="00163B05" w:rsidP="00D620B9">
            <w:pPr>
              <w:spacing w:after="0"/>
              <w:rPr>
                <w:b/>
                <w:sz w:val="28"/>
              </w:rPr>
            </w:pPr>
            <w:r w:rsidRPr="00106F9A">
              <w:rPr>
                <w:b/>
                <w:sz w:val="28"/>
              </w:rPr>
              <w:t>Author / Presenter</w:t>
            </w:r>
          </w:p>
        </w:tc>
        <w:tc>
          <w:tcPr>
            <w:tcW w:w="7796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63B05" w:rsidRPr="00106F9A" w:rsidRDefault="00163B05" w:rsidP="00D620B9">
            <w:pPr>
              <w:rPr>
                <w:sz w:val="24"/>
              </w:rPr>
            </w:pPr>
          </w:p>
        </w:tc>
      </w:tr>
      <w:tr w:rsidR="00163B05" w:rsidTr="00D620B9">
        <w:tc>
          <w:tcPr>
            <w:tcW w:w="7348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</w:tcPr>
          <w:p w:rsidR="00163B05" w:rsidRPr="00106F9A" w:rsidRDefault="00163B05" w:rsidP="00D620B9">
            <w:pPr>
              <w:spacing w:after="0"/>
              <w:rPr>
                <w:sz w:val="28"/>
              </w:rPr>
            </w:pPr>
            <w:r w:rsidRPr="00106F9A">
              <w:rPr>
                <w:b/>
                <w:sz w:val="28"/>
              </w:rPr>
              <w:t>Purpose of Report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</w:tcPr>
          <w:p w:rsidR="00163B05" w:rsidRPr="00106F9A" w:rsidRDefault="00163B05" w:rsidP="00D620B9">
            <w:pPr>
              <w:spacing w:after="0"/>
              <w:rPr>
                <w:b/>
              </w:rPr>
            </w:pPr>
            <w:r w:rsidRPr="00106F9A">
              <w:t>Tick all that apply</w:t>
            </w:r>
            <w:r w:rsidRPr="00106F9A">
              <w:rPr>
                <w:b/>
              </w:rPr>
              <w:t xml:space="preserve"> </w:t>
            </w:r>
            <w:r w:rsidRPr="00106F9A">
              <w:rPr>
                <w:b/>
                <w:sz w:val="28"/>
              </w:rPr>
              <w:sym w:font="Wingdings" w:char="F0FC"/>
            </w:r>
          </w:p>
        </w:tc>
      </w:tr>
      <w:tr w:rsidR="00163B05" w:rsidTr="00D620B9">
        <w:tc>
          <w:tcPr>
            <w:tcW w:w="46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</w:tcPr>
          <w:p w:rsidR="00163B05" w:rsidRPr="00106F9A" w:rsidRDefault="00163B05" w:rsidP="00D620B9">
            <w:pPr>
              <w:spacing w:after="0" w:line="240" w:lineRule="auto"/>
              <w:rPr>
                <w:b/>
                <w:sz w:val="24"/>
              </w:rPr>
            </w:pPr>
            <w:r w:rsidRPr="00106F9A">
              <w:rPr>
                <w:b/>
                <w:sz w:val="24"/>
              </w:rPr>
              <w:t>To provide assurance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  <w:vAlign w:val="center"/>
          </w:tcPr>
          <w:p w:rsidR="00163B05" w:rsidRPr="00106F9A" w:rsidRDefault="00163B05" w:rsidP="00D620B9">
            <w:pPr>
              <w:spacing w:after="0" w:line="240" w:lineRule="auto"/>
              <w:jc w:val="center"/>
              <w:rPr>
                <w:b/>
                <w:sz w:val="28"/>
              </w:rPr>
            </w:pPr>
          </w:p>
        </w:tc>
        <w:tc>
          <w:tcPr>
            <w:tcW w:w="4961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</w:tcPr>
          <w:p w:rsidR="00163B05" w:rsidRPr="00106F9A" w:rsidRDefault="00163B05" w:rsidP="00D620B9">
            <w:pPr>
              <w:spacing w:after="0" w:line="240" w:lineRule="auto"/>
              <w:rPr>
                <w:b/>
                <w:sz w:val="24"/>
              </w:rPr>
            </w:pPr>
            <w:r w:rsidRPr="00106F9A">
              <w:rPr>
                <w:b/>
                <w:sz w:val="24"/>
              </w:rPr>
              <w:t>To obtain approval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  <w:vAlign w:val="center"/>
          </w:tcPr>
          <w:p w:rsidR="00163B05" w:rsidRPr="00106F9A" w:rsidRDefault="00163B05" w:rsidP="00D620B9">
            <w:pPr>
              <w:spacing w:after="0" w:line="240" w:lineRule="auto"/>
              <w:jc w:val="center"/>
              <w:rPr>
                <w:b/>
                <w:sz w:val="28"/>
              </w:rPr>
            </w:pPr>
          </w:p>
        </w:tc>
      </w:tr>
      <w:tr w:rsidR="00163B05" w:rsidTr="00D620B9">
        <w:tc>
          <w:tcPr>
            <w:tcW w:w="46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</w:tcPr>
          <w:p w:rsidR="00163B05" w:rsidRPr="00106F9A" w:rsidRDefault="00163B05" w:rsidP="00D620B9">
            <w:pPr>
              <w:spacing w:after="0" w:line="240" w:lineRule="auto"/>
              <w:rPr>
                <w:b/>
                <w:sz w:val="24"/>
              </w:rPr>
            </w:pPr>
            <w:r w:rsidRPr="00106F9A">
              <w:rPr>
                <w:b/>
                <w:sz w:val="24"/>
              </w:rPr>
              <w:t>Regulatory requirement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  <w:vAlign w:val="center"/>
          </w:tcPr>
          <w:p w:rsidR="00163B05" w:rsidRPr="00106F9A" w:rsidRDefault="00163B05" w:rsidP="00D620B9">
            <w:pPr>
              <w:spacing w:after="0" w:line="240" w:lineRule="auto"/>
              <w:jc w:val="center"/>
              <w:rPr>
                <w:b/>
                <w:sz w:val="28"/>
              </w:rPr>
            </w:pPr>
          </w:p>
        </w:tc>
        <w:tc>
          <w:tcPr>
            <w:tcW w:w="4961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</w:tcPr>
          <w:p w:rsidR="00163B05" w:rsidRPr="00106F9A" w:rsidRDefault="00163B05" w:rsidP="00D620B9">
            <w:pPr>
              <w:spacing w:after="0" w:line="240" w:lineRule="auto"/>
              <w:rPr>
                <w:b/>
                <w:sz w:val="24"/>
              </w:rPr>
            </w:pPr>
            <w:r w:rsidRPr="00106F9A">
              <w:rPr>
                <w:b/>
                <w:sz w:val="24"/>
              </w:rPr>
              <w:t>To highlight an emerging risk or issue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  <w:vAlign w:val="center"/>
          </w:tcPr>
          <w:p w:rsidR="00163B05" w:rsidRPr="00106F9A" w:rsidRDefault="00163B05" w:rsidP="00D620B9">
            <w:pPr>
              <w:spacing w:after="0" w:line="240" w:lineRule="auto"/>
              <w:jc w:val="center"/>
              <w:rPr>
                <w:b/>
                <w:sz w:val="28"/>
              </w:rPr>
            </w:pPr>
          </w:p>
        </w:tc>
      </w:tr>
      <w:tr w:rsidR="00163B05" w:rsidTr="00D620B9">
        <w:tc>
          <w:tcPr>
            <w:tcW w:w="46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</w:tcPr>
          <w:p w:rsidR="00163B05" w:rsidRPr="00106F9A" w:rsidRDefault="00163B05" w:rsidP="00D620B9">
            <w:pPr>
              <w:spacing w:after="0" w:line="240" w:lineRule="auto"/>
              <w:rPr>
                <w:b/>
                <w:sz w:val="24"/>
              </w:rPr>
            </w:pPr>
            <w:r w:rsidRPr="00106F9A">
              <w:rPr>
                <w:b/>
                <w:sz w:val="24"/>
              </w:rPr>
              <w:t>To canvas opinion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  <w:vAlign w:val="center"/>
          </w:tcPr>
          <w:p w:rsidR="00163B05" w:rsidRPr="00106F9A" w:rsidRDefault="00163B05" w:rsidP="00D620B9">
            <w:pPr>
              <w:spacing w:after="0" w:line="240" w:lineRule="auto"/>
              <w:jc w:val="center"/>
              <w:rPr>
                <w:b/>
                <w:sz w:val="28"/>
              </w:rPr>
            </w:pPr>
          </w:p>
        </w:tc>
        <w:tc>
          <w:tcPr>
            <w:tcW w:w="4961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</w:tcPr>
          <w:p w:rsidR="00163B05" w:rsidRPr="00106F9A" w:rsidRDefault="00163B05" w:rsidP="00D620B9">
            <w:pPr>
              <w:spacing w:after="0" w:line="240" w:lineRule="auto"/>
              <w:rPr>
                <w:b/>
                <w:sz w:val="24"/>
              </w:rPr>
            </w:pPr>
            <w:r w:rsidRPr="00106F9A">
              <w:rPr>
                <w:b/>
                <w:sz w:val="24"/>
              </w:rPr>
              <w:t>For information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  <w:vAlign w:val="center"/>
          </w:tcPr>
          <w:p w:rsidR="00163B05" w:rsidRPr="00106F9A" w:rsidRDefault="00163B05" w:rsidP="00D620B9">
            <w:pPr>
              <w:spacing w:after="0" w:line="240" w:lineRule="auto"/>
              <w:jc w:val="center"/>
              <w:rPr>
                <w:b/>
                <w:sz w:val="28"/>
              </w:rPr>
            </w:pPr>
          </w:p>
        </w:tc>
      </w:tr>
      <w:tr w:rsidR="00163B05" w:rsidTr="00D620B9">
        <w:tc>
          <w:tcPr>
            <w:tcW w:w="46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</w:tcPr>
          <w:p w:rsidR="00163B05" w:rsidRPr="00106F9A" w:rsidRDefault="00163B05" w:rsidP="00D620B9">
            <w:pPr>
              <w:spacing w:after="0" w:line="240" w:lineRule="auto"/>
              <w:rPr>
                <w:b/>
                <w:sz w:val="24"/>
              </w:rPr>
            </w:pPr>
            <w:r w:rsidRPr="00106F9A">
              <w:rPr>
                <w:b/>
                <w:sz w:val="24"/>
              </w:rPr>
              <w:t xml:space="preserve">To provide advice 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  <w:vAlign w:val="center"/>
          </w:tcPr>
          <w:p w:rsidR="00163B05" w:rsidRPr="00106F9A" w:rsidRDefault="00163B05" w:rsidP="00D620B9">
            <w:pPr>
              <w:spacing w:after="0" w:line="240" w:lineRule="auto"/>
              <w:jc w:val="center"/>
              <w:rPr>
                <w:b/>
                <w:sz w:val="28"/>
              </w:rPr>
            </w:pPr>
          </w:p>
        </w:tc>
        <w:tc>
          <w:tcPr>
            <w:tcW w:w="4961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</w:tcPr>
          <w:p w:rsidR="00163B05" w:rsidRPr="00106F9A" w:rsidRDefault="00163B05" w:rsidP="00D620B9">
            <w:pPr>
              <w:spacing w:after="0" w:line="240" w:lineRule="auto"/>
              <w:rPr>
                <w:b/>
                <w:sz w:val="24"/>
              </w:rPr>
            </w:pPr>
            <w:r w:rsidRPr="00106F9A">
              <w:rPr>
                <w:b/>
                <w:sz w:val="24"/>
              </w:rPr>
              <w:t xml:space="preserve">To highlight </w:t>
            </w:r>
            <w:r>
              <w:rPr>
                <w:b/>
                <w:sz w:val="24"/>
              </w:rPr>
              <w:t>student</w:t>
            </w:r>
            <w:r w:rsidRPr="00106F9A">
              <w:rPr>
                <w:b/>
                <w:sz w:val="24"/>
              </w:rPr>
              <w:t xml:space="preserve"> or staff experience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  <w:vAlign w:val="center"/>
          </w:tcPr>
          <w:p w:rsidR="00163B05" w:rsidRPr="00106F9A" w:rsidRDefault="00163B05" w:rsidP="00D620B9">
            <w:pPr>
              <w:spacing w:after="0" w:line="240" w:lineRule="auto"/>
              <w:jc w:val="center"/>
              <w:rPr>
                <w:b/>
                <w:sz w:val="28"/>
              </w:rPr>
            </w:pPr>
          </w:p>
        </w:tc>
      </w:tr>
      <w:tr w:rsidR="00163B05" w:rsidTr="00D620B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22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163B05" w:rsidRPr="00106F9A" w:rsidRDefault="00163B05" w:rsidP="00D620B9">
            <w:pPr>
              <w:spacing w:after="0"/>
              <w:rPr>
                <w:b/>
                <w:sz w:val="28"/>
              </w:rPr>
            </w:pPr>
            <w:r w:rsidRPr="00106F9A">
              <w:rPr>
                <w:b/>
                <w:sz w:val="28"/>
              </w:rPr>
              <w:t>Summary of Report</w:t>
            </w:r>
          </w:p>
        </w:tc>
        <w:tc>
          <w:tcPr>
            <w:tcW w:w="552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63B05" w:rsidRPr="00106F9A" w:rsidRDefault="00163B05" w:rsidP="00D620B9">
            <w:pPr>
              <w:spacing w:after="0"/>
              <w:rPr>
                <w:i/>
              </w:rPr>
            </w:pPr>
            <w:r>
              <w:rPr>
                <w:i/>
                <w:sz w:val="20"/>
              </w:rPr>
              <w:t>[</w:t>
            </w:r>
            <w:r w:rsidRPr="00A1196A">
              <w:rPr>
                <w:i/>
                <w:sz w:val="20"/>
              </w:rPr>
              <w:t>Include key points and additional information as necessary regarding purpose of report</w:t>
            </w:r>
            <w:r>
              <w:rPr>
                <w:i/>
                <w:sz w:val="20"/>
              </w:rPr>
              <w:t>.  A cover sheet should be no more than two sides of A4]</w:t>
            </w:r>
          </w:p>
        </w:tc>
      </w:tr>
      <w:tr w:rsidR="00163B05" w:rsidTr="00D620B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075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63B05" w:rsidRDefault="00163B05" w:rsidP="00D620B9">
            <w:pPr>
              <w:spacing w:before="120"/>
            </w:pPr>
          </w:p>
          <w:p w:rsidR="00163B05" w:rsidRDefault="00163B05" w:rsidP="00D620B9">
            <w:pPr>
              <w:spacing w:before="120"/>
            </w:pPr>
          </w:p>
          <w:p w:rsidR="00163B05" w:rsidRDefault="00163B05" w:rsidP="00D620B9">
            <w:pPr>
              <w:spacing w:before="120"/>
            </w:pPr>
            <w:bookmarkStart w:id="0" w:name="_GoBack"/>
            <w:bookmarkEnd w:id="0"/>
          </w:p>
          <w:p w:rsidR="00163B05" w:rsidRDefault="00163B05" w:rsidP="00D620B9">
            <w:pPr>
              <w:spacing w:before="120"/>
            </w:pPr>
          </w:p>
          <w:p w:rsidR="00163B05" w:rsidRDefault="00163B05" w:rsidP="00D620B9">
            <w:pPr>
              <w:spacing w:before="120"/>
            </w:pPr>
          </w:p>
          <w:p w:rsidR="00163B05" w:rsidRDefault="00163B05" w:rsidP="00D620B9">
            <w:pPr>
              <w:spacing w:before="120"/>
            </w:pPr>
          </w:p>
          <w:p w:rsidR="00163B05" w:rsidRDefault="00163B05" w:rsidP="00D620B9">
            <w:pPr>
              <w:spacing w:before="120"/>
            </w:pPr>
          </w:p>
          <w:p w:rsidR="00163B05" w:rsidRPr="00106F9A" w:rsidRDefault="00163B05" w:rsidP="00D620B9">
            <w:pPr>
              <w:spacing w:before="120"/>
            </w:pPr>
            <w:r w:rsidRPr="001C4564">
              <w:rPr>
                <w:lang w:val="en-US"/>
              </w:rPr>
              <w:t xml:space="preserve">  </w:t>
            </w:r>
          </w:p>
        </w:tc>
      </w:tr>
      <w:tr w:rsidR="00163B05" w:rsidTr="00D620B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63B05" w:rsidRPr="00106F9A" w:rsidRDefault="00163B05" w:rsidP="00D620B9">
            <w:pPr>
              <w:rPr>
                <w:b/>
                <w:sz w:val="28"/>
              </w:rPr>
            </w:pPr>
            <w:r w:rsidRPr="00106F9A">
              <w:rPr>
                <w:b/>
                <w:sz w:val="28"/>
              </w:rPr>
              <w:t>Recommendation</w:t>
            </w:r>
          </w:p>
        </w:tc>
        <w:tc>
          <w:tcPr>
            <w:tcW w:w="8073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63B05" w:rsidRDefault="00163B05" w:rsidP="00D620B9">
            <w:pPr>
              <w:spacing w:after="120" w:line="240" w:lineRule="auto"/>
            </w:pPr>
            <w:r>
              <w:t xml:space="preserve">The </w:t>
            </w:r>
            <w:r w:rsidR="00295714">
              <w:t>Data Protection and Privacy Group</w:t>
            </w:r>
            <w:r>
              <w:t xml:space="preserve"> is invited to:</w:t>
            </w:r>
          </w:p>
          <w:p w:rsidR="00163B05" w:rsidRDefault="00163B05" w:rsidP="00163B05">
            <w:pPr>
              <w:pStyle w:val="ListParagraph"/>
              <w:numPr>
                <w:ilvl w:val="0"/>
                <w:numId w:val="1"/>
              </w:numPr>
              <w:spacing w:after="120" w:line="240" w:lineRule="auto"/>
            </w:pPr>
            <w:r>
              <w:t>Note [XXX]</w:t>
            </w:r>
          </w:p>
          <w:p w:rsidR="00163B05" w:rsidRPr="00106F9A" w:rsidRDefault="00163B05" w:rsidP="00163B05">
            <w:pPr>
              <w:pStyle w:val="ListParagraph"/>
              <w:numPr>
                <w:ilvl w:val="0"/>
                <w:numId w:val="1"/>
              </w:numPr>
              <w:spacing w:after="120" w:line="240" w:lineRule="auto"/>
            </w:pPr>
            <w:r>
              <w:t>Approve [XXX]</w:t>
            </w:r>
          </w:p>
        </w:tc>
      </w:tr>
    </w:tbl>
    <w:p w:rsidR="00905378" w:rsidRDefault="00905378" w:rsidP="006157DC">
      <w:pPr>
        <w:ind w:left="-567"/>
      </w:pPr>
    </w:p>
    <w:p w:rsidR="006157DC" w:rsidRDefault="006157DC" w:rsidP="006157DC">
      <w:pPr>
        <w:ind w:left="-567"/>
      </w:pPr>
    </w:p>
    <w:sectPr w:rsidR="006157D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6576" w:rsidRDefault="00FF6576" w:rsidP="00FF6576">
      <w:pPr>
        <w:spacing w:after="0" w:line="240" w:lineRule="auto"/>
      </w:pPr>
      <w:r>
        <w:separator/>
      </w:r>
    </w:p>
  </w:endnote>
  <w:endnote w:type="continuationSeparator" w:id="0">
    <w:p w:rsidR="00FF6576" w:rsidRDefault="00FF6576" w:rsidP="00FF65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282D" w:rsidRDefault="003A282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282D" w:rsidRDefault="003A282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282D" w:rsidRDefault="003A282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6576" w:rsidRDefault="00FF6576" w:rsidP="00FF6576">
      <w:pPr>
        <w:spacing w:after="0" w:line="240" w:lineRule="auto"/>
      </w:pPr>
      <w:r>
        <w:separator/>
      </w:r>
    </w:p>
  </w:footnote>
  <w:footnote w:type="continuationSeparator" w:id="0">
    <w:p w:rsidR="00FF6576" w:rsidRDefault="00FF6576" w:rsidP="00FF65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282D" w:rsidRDefault="003A282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282D" w:rsidRDefault="003A282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282D" w:rsidRDefault="003A282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F2585D"/>
    <w:multiLevelType w:val="hybridMultilevel"/>
    <w:tmpl w:val="83D0677E"/>
    <w:lvl w:ilvl="0" w:tplc="03123F3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B05"/>
    <w:rsid w:val="00163B05"/>
    <w:rsid w:val="00295714"/>
    <w:rsid w:val="003A282D"/>
    <w:rsid w:val="00564AF6"/>
    <w:rsid w:val="006157DC"/>
    <w:rsid w:val="007C1B55"/>
    <w:rsid w:val="00905378"/>
    <w:rsid w:val="00FF6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4D203BC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3B0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63B0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F65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6576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FF65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6576"/>
    <w:rPr>
      <w:rFonts w:ascii="Calibri" w:eastAsia="Calibri" w:hAnsi="Calibri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6157D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157D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157DC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57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57DC"/>
    <w:rPr>
      <w:rFonts w:ascii="Calibri" w:eastAsia="Calibri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7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7D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EE89654F</Template>
  <TotalTime>0</TotalTime>
  <Pages>1</Pages>
  <Words>99</Words>
  <Characters>569</Characters>
  <Application>Microsoft Office Word</Application>
  <DocSecurity>0</DocSecurity>
  <Lines>4</Lines>
  <Paragraphs>1</Paragraphs>
  <ScaleCrop>false</ScaleCrop>
  <Company/>
  <LinksUpToDate>false</LinksUpToDate>
  <CharactersWithSpaces>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2018-09-25T06:45:00Z</dcterms:created>
  <dcterms:modified xsi:type="dcterms:W3CDTF">2018-10-18T16:19:00Z</dcterms:modified>
</cp:coreProperties>
</file>