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6008137" w14:textId="3D97A887" w:rsidR="00820F6B" w:rsidRDefault="00820F6B" w:rsidP="00820F6B">
      <w:pPr>
        <w:jc w:val="center"/>
        <w:rPr>
          <w:rFonts w:cstheme="minorHAnsi"/>
          <w:b/>
          <w:sz w:val="28"/>
        </w:rPr>
      </w:pPr>
      <w:r w:rsidRPr="0017751B">
        <w:rPr>
          <w:rFonts w:cstheme="minorHAnsi"/>
          <w:b/>
          <w:sz w:val="28"/>
        </w:rPr>
        <w:t xml:space="preserve">Policy </w:t>
      </w:r>
      <w:r w:rsidR="005A1274">
        <w:rPr>
          <w:rFonts w:cstheme="minorHAnsi"/>
          <w:b/>
          <w:sz w:val="28"/>
        </w:rPr>
        <w:t>Name</w:t>
      </w:r>
      <w:r w:rsidRPr="0017751B">
        <w:rPr>
          <w:rFonts w:cstheme="minorHAnsi"/>
          <w:b/>
          <w:sz w:val="28"/>
        </w:rPr>
        <w:t xml:space="preserve"> </w:t>
      </w:r>
    </w:p>
    <w:p w14:paraId="124FE3A9" w14:textId="08173952" w:rsidR="0017751B" w:rsidRDefault="00C45EC5" w:rsidP="00B46FE3">
      <w:pPr>
        <w:rPr>
          <w:rFonts w:cstheme="minorHAnsi"/>
        </w:rPr>
      </w:pPr>
      <w:r w:rsidRPr="00A31B00">
        <w:rPr>
          <w:rFonts w:cstheme="minorHAnsi"/>
        </w:rPr>
        <w:t>Font: Calibri</w:t>
      </w:r>
      <w:r w:rsidR="00B46FE3">
        <w:rPr>
          <w:rFonts w:cstheme="minorHAnsi"/>
        </w:rPr>
        <w:t>, size</w:t>
      </w:r>
      <w:r w:rsidR="0017751B">
        <w:rPr>
          <w:rFonts w:cstheme="minorHAnsi"/>
          <w:sz w:val="24"/>
        </w:rPr>
        <w:t xml:space="preserve"> </w:t>
      </w:r>
      <w:r w:rsidR="00A31B00" w:rsidRPr="00A66AEA">
        <w:rPr>
          <w:rFonts w:cstheme="minorHAnsi"/>
        </w:rPr>
        <w:t>14</w:t>
      </w:r>
      <w:r w:rsidR="0017751B" w:rsidRPr="00A66AEA">
        <w:rPr>
          <w:rFonts w:cstheme="minorHAnsi"/>
        </w:rPr>
        <w:t xml:space="preserve"> and </w:t>
      </w:r>
      <w:r w:rsidR="0017751B" w:rsidRPr="001F1F6E">
        <w:rPr>
          <w:rFonts w:cstheme="minorHAnsi"/>
          <w:b/>
        </w:rPr>
        <w:t>bold</w:t>
      </w:r>
      <w:r w:rsidR="0017751B" w:rsidRPr="00A66AEA">
        <w:rPr>
          <w:rFonts w:cstheme="minorHAnsi"/>
        </w:rPr>
        <w:t xml:space="preserve"> for headings and sub headings, </w:t>
      </w:r>
      <w:r w:rsidR="00B46FE3">
        <w:rPr>
          <w:rFonts w:cstheme="minorHAnsi"/>
        </w:rPr>
        <w:t xml:space="preserve">11 for main text. </w:t>
      </w:r>
    </w:p>
    <w:p w14:paraId="7DFEC5E4" w14:textId="67EA8A1B" w:rsidR="00ED39ED" w:rsidRDefault="00ED39ED" w:rsidP="00B46FE3">
      <w:pPr>
        <w:rPr>
          <w:rFonts w:cstheme="minorHAnsi"/>
        </w:rPr>
      </w:pPr>
      <w:r w:rsidRPr="00B46FE3">
        <w:rPr>
          <w:rFonts w:cstheme="minorHAnsi"/>
          <w:b/>
          <w:i/>
        </w:rPr>
        <w:t>When publishing policies on the University website, this coversheet must be completed and made available to download.</w:t>
      </w:r>
      <w:r w:rsidRPr="00B46FE3">
        <w:rPr>
          <w:b/>
          <w:sz w:val="24"/>
        </w:rPr>
        <w:t xml:space="preserve"> </w:t>
      </w:r>
      <w:r w:rsidRPr="00B46FE3">
        <w:rPr>
          <w:rFonts w:cstheme="minorHAnsi"/>
          <w:b/>
          <w:i/>
        </w:rPr>
        <w:t xml:space="preserve">Once approved, </w:t>
      </w:r>
      <w:r w:rsidR="00C01053">
        <w:rPr>
          <w:rFonts w:cstheme="minorHAnsi"/>
          <w:b/>
          <w:i/>
        </w:rPr>
        <w:t xml:space="preserve">all </w:t>
      </w:r>
      <w:r w:rsidRPr="00B46FE3">
        <w:rPr>
          <w:rFonts w:cstheme="minorHAnsi"/>
          <w:b/>
          <w:i/>
        </w:rPr>
        <w:t xml:space="preserve">policies should be submitted to </w:t>
      </w:r>
      <w:hyperlink r:id="rId7" w:history="1">
        <w:r w:rsidRPr="00B46FE3">
          <w:rPr>
            <w:rStyle w:val="Hyperlink"/>
            <w:rFonts w:cstheme="minorHAnsi"/>
            <w:b/>
            <w:i/>
          </w:rPr>
          <w:t>governance@warwick.ac.uk</w:t>
        </w:r>
      </w:hyperlink>
      <w:r w:rsidRPr="00B46FE3">
        <w:rPr>
          <w:rFonts w:cstheme="minorHAnsi"/>
          <w:b/>
          <w:i/>
        </w:rPr>
        <w:t xml:space="preserve"> so they can be uploaded to the University </w:t>
      </w:r>
      <w:hyperlink r:id="rId8" w:history="1">
        <w:r w:rsidRPr="00B46FE3">
          <w:rPr>
            <w:rStyle w:val="Hyperlink"/>
            <w:rFonts w:cstheme="minorHAnsi"/>
            <w:b/>
            <w:i/>
          </w:rPr>
          <w:t>Policy Zone</w:t>
        </w:r>
      </w:hyperlink>
      <w:r w:rsidRPr="00B46FE3">
        <w:rPr>
          <w:rFonts w:cstheme="minorHAnsi"/>
          <w:b/>
          <w:i/>
        </w:rPr>
        <w:t>.</w:t>
      </w:r>
    </w:p>
    <w:p w14:paraId="2B81ABEC" w14:textId="0CA9E742" w:rsidR="00A31B00" w:rsidRPr="00B46FE3" w:rsidRDefault="003E4D9B" w:rsidP="007C1195">
      <w:pPr>
        <w:rPr>
          <w:rFonts w:cstheme="minorHAnsi"/>
          <w:b/>
          <w:i/>
        </w:rPr>
      </w:pPr>
      <w:r w:rsidRPr="00A31B00">
        <w:rPr>
          <w:rFonts w:cstheme="minorHAnsi"/>
          <w:b/>
          <w:sz w:val="28"/>
        </w:rPr>
        <w:t>D</w:t>
      </w:r>
      <w:r w:rsidR="00B544FF" w:rsidRPr="00A31B00">
        <w:rPr>
          <w:rFonts w:cstheme="minorHAnsi"/>
          <w:b/>
          <w:sz w:val="28"/>
        </w:rPr>
        <w:t>ocument Control</w:t>
      </w:r>
    </w:p>
    <w:tbl>
      <w:tblPr>
        <w:tblStyle w:val="TableGrid"/>
        <w:tblpPr w:leftFromText="181" w:rightFromText="181" w:vertAnchor="text" w:horzAnchor="margin" w:tblpY="1"/>
        <w:tblOverlap w:val="never"/>
        <w:tblW w:w="10419" w:type="dxa"/>
        <w:tblLook w:val="04A0" w:firstRow="1" w:lastRow="0" w:firstColumn="1" w:lastColumn="0" w:noHBand="0" w:noVBand="1"/>
      </w:tblPr>
      <w:tblGrid>
        <w:gridCol w:w="1505"/>
        <w:gridCol w:w="1042"/>
        <w:gridCol w:w="1843"/>
        <w:gridCol w:w="3760"/>
        <w:gridCol w:w="2269"/>
      </w:tblGrid>
      <w:tr w:rsidR="003E4D9B" w14:paraId="64A8901D" w14:textId="77777777" w:rsidTr="008C4DEE">
        <w:trPr>
          <w:trHeight w:val="349"/>
        </w:trPr>
        <w:tc>
          <w:tcPr>
            <w:tcW w:w="10419" w:type="dxa"/>
            <w:gridSpan w:val="5"/>
            <w:shd w:val="clear" w:color="auto" w:fill="E7E6E6" w:themeFill="background2"/>
          </w:tcPr>
          <w:p w14:paraId="7799DC62" w14:textId="77777777" w:rsidR="003E4D9B" w:rsidRPr="00820F6B" w:rsidRDefault="003E4D9B" w:rsidP="0031404E">
            <w:pPr>
              <w:rPr>
                <w:sz w:val="24"/>
              </w:rPr>
            </w:pPr>
            <w:r w:rsidRPr="00820F6B">
              <w:rPr>
                <w:b/>
                <w:sz w:val="24"/>
              </w:rPr>
              <w:t>Policy Name</w:t>
            </w:r>
            <w:r>
              <w:rPr>
                <w:b/>
                <w:sz w:val="24"/>
              </w:rPr>
              <w:t xml:space="preserve">: </w:t>
            </w:r>
          </w:p>
        </w:tc>
      </w:tr>
      <w:tr w:rsidR="00800A97" w14:paraId="7C366C8C" w14:textId="77777777" w:rsidTr="00CB54D4">
        <w:trPr>
          <w:trHeight w:val="953"/>
        </w:trPr>
        <w:tc>
          <w:tcPr>
            <w:tcW w:w="4390" w:type="dxa"/>
            <w:gridSpan w:val="3"/>
          </w:tcPr>
          <w:p w14:paraId="31AD93C2" w14:textId="77777777" w:rsidR="00800A97" w:rsidRPr="00C040FE" w:rsidRDefault="00800A97" w:rsidP="0031404E">
            <w:pPr>
              <w:rPr>
                <w:b/>
              </w:rPr>
            </w:pPr>
            <w:r w:rsidRPr="00C040FE">
              <w:rPr>
                <w:b/>
              </w:rPr>
              <w:t>Owner</w:t>
            </w:r>
            <w:r>
              <w:rPr>
                <w:b/>
              </w:rPr>
              <w:t xml:space="preserve"> and Key Contact(s)</w:t>
            </w:r>
          </w:p>
          <w:sdt>
            <w:sdtPr>
              <w:rPr>
                <w:b/>
              </w:rPr>
              <w:id w:val="-1742872055"/>
              <w:placeholder>
                <w:docPart w:val="16646193CAEB47BB8BD8B98C38AF1076"/>
              </w:placeholder>
              <w:showingPlcHdr/>
            </w:sdtPr>
            <w:sdtEndPr/>
            <w:sdtContent>
              <w:p w14:paraId="6B0A508A" w14:textId="0718F10E" w:rsidR="00800A97" w:rsidRPr="00C040FE" w:rsidRDefault="00800A97" w:rsidP="00761DA1">
                <w:pPr>
                  <w:rPr>
                    <w:b/>
                  </w:rPr>
                </w:pPr>
                <w:r w:rsidRPr="00DD68F1">
                  <w:rPr>
                    <w:i/>
                    <w:color w:val="767171" w:themeColor="background2" w:themeShade="80"/>
                    <w:sz w:val="20"/>
                  </w:rPr>
                  <w:t xml:space="preserve">Who is responsible for the development, </w:t>
                </w:r>
                <w:r w:rsidR="00761DA1">
                  <w:rPr>
                    <w:i/>
                    <w:color w:val="767171" w:themeColor="background2" w:themeShade="80"/>
                    <w:sz w:val="20"/>
                  </w:rPr>
                  <w:t>implementation</w:t>
                </w:r>
                <w:r w:rsidRPr="00DD68F1">
                  <w:rPr>
                    <w:i/>
                    <w:color w:val="767171" w:themeColor="background2" w:themeShade="80"/>
                    <w:sz w:val="20"/>
                  </w:rPr>
                  <w:t xml:space="preserve"> and review of the policy</w:t>
                </w:r>
                <w:r>
                  <w:rPr>
                    <w:i/>
                    <w:color w:val="767171" w:themeColor="background2" w:themeShade="80"/>
                    <w:sz w:val="20"/>
                  </w:rPr>
                  <w:t xml:space="preserve"> and for the completion of this coversheet</w:t>
                </w:r>
                <w:r w:rsidRPr="00DD68F1">
                  <w:rPr>
                    <w:i/>
                    <w:color w:val="767171" w:themeColor="background2" w:themeShade="80"/>
                    <w:sz w:val="20"/>
                  </w:rPr>
                  <w:t>?</w:t>
                </w:r>
              </w:p>
            </w:sdtContent>
          </w:sdt>
        </w:tc>
        <w:tc>
          <w:tcPr>
            <w:tcW w:w="6029" w:type="dxa"/>
            <w:gridSpan w:val="2"/>
          </w:tcPr>
          <w:p w14:paraId="757E9A5B" w14:textId="32D7D0C4" w:rsidR="00800A97" w:rsidRDefault="002017EA" w:rsidP="00800A97">
            <w:pPr>
              <w:tabs>
                <w:tab w:val="center" w:pos="2906"/>
              </w:tabs>
            </w:pPr>
            <w:sdt>
              <w:sdtPr>
                <w:id w:val="596754931"/>
                <w:placeholder>
                  <w:docPart w:val="CC27279F6A5B4EACB17FAD0EACD9BA99"/>
                </w:placeholder>
                <w:showingPlcHdr/>
              </w:sdtPr>
              <w:sdtEndPr/>
              <w:sdtContent>
                <w:r w:rsidR="00800A97" w:rsidRPr="00C040FE">
                  <w:rPr>
                    <w:i/>
                    <w:color w:val="767171" w:themeColor="background2" w:themeShade="80"/>
                  </w:rPr>
                  <w:t>Name</w:t>
                </w:r>
                <w:r w:rsidR="00800A97">
                  <w:rPr>
                    <w:i/>
                    <w:color w:val="767171" w:themeColor="background2" w:themeShade="80"/>
                  </w:rPr>
                  <w:t>(s)</w:t>
                </w:r>
              </w:sdtContent>
            </w:sdt>
            <w:r w:rsidR="00800A97">
              <w:tab/>
            </w:r>
          </w:p>
          <w:p w14:paraId="1C70B3EA" w14:textId="07331568" w:rsidR="00800A97" w:rsidRDefault="00800A97" w:rsidP="00800A97">
            <w:pPr>
              <w:tabs>
                <w:tab w:val="center" w:pos="2906"/>
              </w:tabs>
            </w:pPr>
          </w:p>
          <w:sdt>
            <w:sdtPr>
              <w:id w:val="626282140"/>
              <w:placeholder>
                <w:docPart w:val="253A22B2A83948CE8EF130EFD2179C46"/>
              </w:placeholder>
            </w:sdtPr>
            <w:sdtEndPr/>
            <w:sdtContent>
              <w:p w14:paraId="3445C20B" w14:textId="77777777" w:rsidR="00800A97" w:rsidRDefault="00800A97" w:rsidP="0031404E">
                <w:pPr>
                  <w:rPr>
                    <w:i/>
                    <w:color w:val="767171" w:themeColor="background2" w:themeShade="80"/>
                  </w:rPr>
                </w:pPr>
                <w:r w:rsidRPr="00C040FE">
                  <w:rPr>
                    <w:i/>
                    <w:color w:val="767171" w:themeColor="background2" w:themeShade="80"/>
                  </w:rPr>
                  <w:t>Job title and department</w:t>
                </w:r>
              </w:p>
              <w:p w14:paraId="4EB47697" w14:textId="58C90EB3" w:rsidR="00800A97" w:rsidRDefault="002017EA" w:rsidP="0031404E"/>
            </w:sdtContent>
          </w:sdt>
        </w:tc>
      </w:tr>
      <w:tr w:rsidR="003E4D9B" w14:paraId="153FECAF" w14:textId="77777777" w:rsidTr="0031404E">
        <w:trPr>
          <w:trHeight w:val="255"/>
        </w:trPr>
        <w:tc>
          <w:tcPr>
            <w:tcW w:w="4390" w:type="dxa"/>
            <w:gridSpan w:val="3"/>
          </w:tcPr>
          <w:p w14:paraId="4EEF3410" w14:textId="448FDBA4" w:rsidR="003E4D9B" w:rsidRPr="00C040FE" w:rsidRDefault="00B46FE3" w:rsidP="0031404E">
            <w:pPr>
              <w:rPr>
                <w:b/>
              </w:rPr>
            </w:pPr>
            <w:r>
              <w:rPr>
                <w:b/>
              </w:rPr>
              <w:t>Date issued</w:t>
            </w:r>
          </w:p>
        </w:tc>
        <w:tc>
          <w:tcPr>
            <w:tcW w:w="6029" w:type="dxa"/>
            <w:gridSpan w:val="2"/>
          </w:tcPr>
          <w:p w14:paraId="49AD37BB" w14:textId="77777777" w:rsidR="003E4D9B" w:rsidRDefault="003E4D9B" w:rsidP="0031404E"/>
        </w:tc>
      </w:tr>
      <w:tr w:rsidR="003E4D9B" w14:paraId="50C811EE" w14:textId="77777777" w:rsidTr="0031404E">
        <w:trPr>
          <w:trHeight w:val="329"/>
        </w:trPr>
        <w:tc>
          <w:tcPr>
            <w:tcW w:w="4390" w:type="dxa"/>
            <w:gridSpan w:val="3"/>
          </w:tcPr>
          <w:p w14:paraId="64EE764F" w14:textId="77777777" w:rsidR="001F1F6E" w:rsidRDefault="003E4D9B" w:rsidP="0031404E">
            <w:pPr>
              <w:rPr>
                <w:b/>
              </w:rPr>
            </w:pPr>
            <w:r w:rsidRPr="00C040FE">
              <w:rPr>
                <w:b/>
              </w:rPr>
              <w:t>Approving body</w:t>
            </w:r>
            <w:r w:rsidR="001F1F6E">
              <w:rPr>
                <w:b/>
              </w:rPr>
              <w:t>/</w:t>
            </w:r>
            <w:bookmarkStart w:id="0" w:name="_GoBack"/>
            <w:bookmarkEnd w:id="0"/>
            <w:r w:rsidR="001F1F6E">
              <w:rPr>
                <w:b/>
              </w:rPr>
              <w:t xml:space="preserve"> bodies</w:t>
            </w:r>
          </w:p>
          <w:p w14:paraId="5067B0B1" w14:textId="68623561" w:rsidR="001F1F6E" w:rsidRPr="001F1F6E" w:rsidRDefault="001F1F6E" w:rsidP="0031404E">
            <w:r w:rsidRPr="001F1F6E">
              <w:rPr>
                <w:i/>
                <w:color w:val="767171" w:themeColor="background2" w:themeShade="80"/>
              </w:rPr>
              <w:t>Policies should not be published online until they have been approved.</w:t>
            </w:r>
            <w:r w:rsidR="00C51ADA">
              <w:rPr>
                <w:i/>
                <w:color w:val="767171" w:themeColor="background2" w:themeShade="80"/>
              </w:rPr>
              <w:t xml:space="preserve"> </w:t>
            </w:r>
            <w:r w:rsidR="005B60DC">
              <w:rPr>
                <w:i/>
                <w:color w:val="767171" w:themeColor="background2" w:themeShade="80"/>
              </w:rPr>
              <w:t>Please include the paper reference for the relevant committee.</w:t>
            </w:r>
          </w:p>
        </w:tc>
        <w:sdt>
          <w:sdtPr>
            <w:id w:val="-1084218105"/>
            <w:placeholder>
              <w:docPart w:val="08E3C0C7D9294C56863DCC392E9C0A65"/>
            </w:placeholder>
            <w:showingPlcHdr/>
          </w:sdtPr>
          <w:sdtEndPr/>
          <w:sdtContent>
            <w:tc>
              <w:tcPr>
                <w:tcW w:w="6029" w:type="dxa"/>
                <w:gridSpan w:val="2"/>
              </w:tcPr>
              <w:p w14:paraId="34F25C34" w14:textId="34774C98" w:rsidR="003E4D9B" w:rsidRDefault="003E4D9B" w:rsidP="005B60DC">
                <w:r w:rsidRPr="00D47B41">
                  <w:rPr>
                    <w:i/>
                    <w:color w:val="767171" w:themeColor="background2" w:themeShade="80"/>
                  </w:rPr>
                  <w:t>Committee name</w:t>
                </w:r>
                <w:r w:rsidR="001F1F6E">
                  <w:rPr>
                    <w:i/>
                    <w:color w:val="767171" w:themeColor="background2" w:themeShade="80"/>
                  </w:rPr>
                  <w:t>(s)</w:t>
                </w:r>
                <w:r w:rsidR="00761DA1">
                  <w:rPr>
                    <w:i/>
                    <w:color w:val="767171" w:themeColor="background2" w:themeShade="80"/>
                  </w:rPr>
                  <w:t xml:space="preserve"> and </w:t>
                </w:r>
                <w:r w:rsidR="005B60DC">
                  <w:rPr>
                    <w:i/>
                    <w:color w:val="767171" w:themeColor="background2" w:themeShade="80"/>
                  </w:rPr>
                  <w:t>paper</w:t>
                </w:r>
                <w:r w:rsidR="00761DA1">
                  <w:rPr>
                    <w:i/>
                    <w:color w:val="767171" w:themeColor="background2" w:themeShade="80"/>
                  </w:rPr>
                  <w:t xml:space="preserve"> reference(s)</w:t>
                </w:r>
              </w:p>
            </w:tc>
          </w:sdtContent>
        </w:sdt>
      </w:tr>
      <w:tr w:rsidR="003E4D9B" w14:paraId="7A0DAA7E" w14:textId="77777777" w:rsidTr="0031404E">
        <w:trPr>
          <w:trHeight w:val="349"/>
        </w:trPr>
        <w:tc>
          <w:tcPr>
            <w:tcW w:w="4390" w:type="dxa"/>
            <w:gridSpan w:val="3"/>
          </w:tcPr>
          <w:p w14:paraId="2664A58A" w14:textId="201E86EC" w:rsidR="003E4D9B" w:rsidRPr="00C040FE" w:rsidRDefault="003E4D9B" w:rsidP="005C5794">
            <w:pPr>
              <w:rPr>
                <w:b/>
              </w:rPr>
            </w:pPr>
            <w:r w:rsidRPr="00C040FE">
              <w:rPr>
                <w:b/>
              </w:rPr>
              <w:t>Related Statutes</w:t>
            </w:r>
            <w:r>
              <w:rPr>
                <w:b/>
              </w:rPr>
              <w:t>,</w:t>
            </w:r>
            <w:r w:rsidR="005C5794">
              <w:rPr>
                <w:b/>
              </w:rPr>
              <w:t xml:space="preserve"> </w:t>
            </w:r>
            <w:r w:rsidR="005C5794" w:rsidRPr="00C040FE">
              <w:rPr>
                <w:b/>
              </w:rPr>
              <w:t xml:space="preserve">Ordinances, </w:t>
            </w:r>
            <w:r w:rsidRPr="00C040FE">
              <w:rPr>
                <w:b/>
              </w:rPr>
              <w:t>Regulations, Policies and Guidance</w:t>
            </w:r>
          </w:p>
        </w:tc>
        <w:sdt>
          <w:sdtPr>
            <w:id w:val="-1122757657"/>
            <w:placeholder>
              <w:docPart w:val="0BABE7747B644443B27186E59E816BCE"/>
            </w:placeholder>
            <w:showingPlcHdr/>
          </w:sdtPr>
          <w:sdtEndPr/>
          <w:sdtContent>
            <w:tc>
              <w:tcPr>
                <w:tcW w:w="6029" w:type="dxa"/>
                <w:gridSpan w:val="2"/>
              </w:tcPr>
              <w:p w14:paraId="7E2F5CF2" w14:textId="01793739" w:rsidR="003E4D9B" w:rsidRDefault="003E4D9B" w:rsidP="00761DA1">
                <w:r w:rsidRPr="00D47B41">
                  <w:rPr>
                    <w:i/>
                    <w:color w:val="767171" w:themeColor="background2" w:themeShade="80"/>
                  </w:rPr>
                  <w:t>List all applicable</w:t>
                </w:r>
                <w:r>
                  <w:rPr>
                    <w:i/>
                    <w:color w:val="767171" w:themeColor="background2" w:themeShade="80"/>
                  </w:rPr>
                  <w:t xml:space="preserve"> and add links to webpages</w:t>
                </w:r>
              </w:p>
            </w:tc>
          </w:sdtContent>
        </w:sdt>
      </w:tr>
      <w:tr w:rsidR="00800A97" w14:paraId="27475A5A" w14:textId="77777777" w:rsidTr="00FD5215">
        <w:trPr>
          <w:trHeight w:val="329"/>
        </w:trPr>
        <w:tc>
          <w:tcPr>
            <w:tcW w:w="4390" w:type="dxa"/>
            <w:gridSpan w:val="3"/>
          </w:tcPr>
          <w:p w14:paraId="619D176C" w14:textId="701E076A" w:rsidR="00800A97" w:rsidRDefault="00800A97" w:rsidP="0031404E">
            <w:pPr>
              <w:rPr>
                <w:b/>
              </w:rPr>
            </w:pPr>
            <w:r w:rsidRPr="00C040FE">
              <w:rPr>
                <w:b/>
              </w:rPr>
              <w:t xml:space="preserve">Equality </w:t>
            </w:r>
            <w:r>
              <w:rPr>
                <w:b/>
              </w:rPr>
              <w:t>Screening Form</w:t>
            </w:r>
            <w:r w:rsidRPr="00C040FE">
              <w:rPr>
                <w:b/>
              </w:rPr>
              <w:t xml:space="preserve"> </w:t>
            </w:r>
            <w:r>
              <w:rPr>
                <w:b/>
              </w:rPr>
              <w:t xml:space="preserve">submission date and </w:t>
            </w:r>
            <w:r w:rsidRPr="00C040FE">
              <w:rPr>
                <w:b/>
              </w:rPr>
              <w:t>outcome</w:t>
            </w:r>
          </w:p>
          <w:p w14:paraId="7952AA44" w14:textId="1DABA0CD" w:rsidR="00800A97" w:rsidRPr="008D6BBB" w:rsidRDefault="00800A97" w:rsidP="001F1F6E">
            <w:pPr>
              <w:rPr>
                <w:i/>
              </w:rPr>
            </w:pPr>
            <w:r>
              <w:rPr>
                <w:i/>
                <w:color w:val="7F7F7F" w:themeColor="text1" w:themeTint="80"/>
              </w:rPr>
              <w:t xml:space="preserve">If an EIA was </w:t>
            </w:r>
            <w:r w:rsidRPr="008D6BBB">
              <w:rPr>
                <w:i/>
                <w:color w:val="7F7F7F" w:themeColor="text1" w:themeTint="80"/>
              </w:rPr>
              <w:t>completed</w:t>
            </w:r>
            <w:r>
              <w:rPr>
                <w:i/>
                <w:color w:val="7F7F7F" w:themeColor="text1" w:themeTint="80"/>
              </w:rPr>
              <w:t xml:space="preserve"> in addition to screening</w:t>
            </w:r>
            <w:r w:rsidRPr="008D6BBB">
              <w:rPr>
                <w:i/>
                <w:color w:val="7F7F7F" w:themeColor="text1" w:themeTint="80"/>
              </w:rPr>
              <w:t>, append to this coversheet.</w:t>
            </w:r>
          </w:p>
        </w:tc>
        <w:tc>
          <w:tcPr>
            <w:tcW w:w="6029" w:type="dxa"/>
            <w:gridSpan w:val="2"/>
          </w:tcPr>
          <w:p w14:paraId="512E7A8F" w14:textId="0286BFCD" w:rsidR="00800A97" w:rsidRDefault="002017EA" w:rsidP="00800A97">
            <w:pPr>
              <w:tabs>
                <w:tab w:val="left" w:pos="3480"/>
              </w:tabs>
            </w:pPr>
            <w:sdt>
              <w:sdtPr>
                <w:id w:val="2146997871"/>
                <w:placeholder>
                  <w:docPart w:val="13BA3A4F6A3948D4898A33EF8BCB3DBA"/>
                </w:placeholder>
                <w:showingPlcHdr/>
              </w:sdtPr>
              <w:sdtEndPr/>
              <w:sdtContent>
                <w:r w:rsidR="00800A97" w:rsidRPr="008D6BBB">
                  <w:rPr>
                    <w:i/>
                    <w:color w:val="7F7F7F" w:themeColor="text1" w:themeTint="80"/>
                    <w:szCs w:val="20"/>
                  </w:rPr>
                  <w:t>Date</w:t>
                </w:r>
              </w:sdtContent>
            </w:sdt>
            <w:r w:rsidR="00800A97">
              <w:tab/>
            </w:r>
          </w:p>
          <w:p w14:paraId="0678BBC5" w14:textId="77777777" w:rsidR="00800A97" w:rsidRDefault="00800A97" w:rsidP="00800A97">
            <w:pPr>
              <w:tabs>
                <w:tab w:val="left" w:pos="3480"/>
              </w:tabs>
            </w:pPr>
          </w:p>
          <w:sdt>
            <w:sdtPr>
              <w:id w:val="980803414"/>
              <w:placeholder>
                <w:docPart w:val="71B3E22C23B640D39A95D8707DE6EAFC"/>
              </w:placeholder>
              <w:showingPlcHdr/>
            </w:sdtPr>
            <w:sdtEndPr/>
            <w:sdtContent>
              <w:p w14:paraId="036A7CEE" w14:textId="17AB5798" w:rsidR="00800A97" w:rsidRDefault="00800A97" w:rsidP="00800A97">
                <w:r w:rsidRPr="008D6BBB">
                  <w:rPr>
                    <w:b/>
                    <w:i/>
                    <w:color w:val="767171" w:themeColor="background2" w:themeShade="80"/>
                  </w:rPr>
                  <w:t>Outcome:</w:t>
                </w:r>
                <w:r>
                  <w:rPr>
                    <w:color w:val="767171" w:themeColor="background2" w:themeShade="80"/>
                  </w:rPr>
                  <w:t xml:space="preserve"> </w:t>
                </w:r>
                <w:r w:rsidRPr="008D6BBB">
                  <w:rPr>
                    <w:i/>
                    <w:color w:val="767171" w:themeColor="background2" w:themeShade="80"/>
                  </w:rPr>
                  <w:t>If no screening</w:t>
                </w:r>
                <w:r>
                  <w:rPr>
                    <w:i/>
                    <w:color w:val="767171" w:themeColor="background2" w:themeShade="80"/>
                  </w:rPr>
                  <w:t xml:space="preserve"> was completed, explain</w:t>
                </w:r>
                <w:r w:rsidRPr="008D6BBB">
                  <w:rPr>
                    <w:i/>
                    <w:color w:val="767171" w:themeColor="background2" w:themeShade="80"/>
                  </w:rPr>
                  <w:t xml:space="preserve"> why.</w:t>
                </w:r>
              </w:p>
            </w:sdtContent>
          </w:sdt>
        </w:tc>
      </w:tr>
      <w:tr w:rsidR="003E4D9B" w14:paraId="06F6E10F" w14:textId="77777777" w:rsidTr="0031404E">
        <w:trPr>
          <w:trHeight w:val="359"/>
        </w:trPr>
        <w:tc>
          <w:tcPr>
            <w:tcW w:w="10419" w:type="dxa"/>
            <w:gridSpan w:val="5"/>
            <w:shd w:val="clear" w:color="auto" w:fill="E7E6E6" w:themeFill="background2"/>
          </w:tcPr>
          <w:p w14:paraId="776208C2" w14:textId="77777777" w:rsidR="003E4D9B" w:rsidRPr="00820F6B" w:rsidRDefault="003E4D9B" w:rsidP="008D6BBB">
            <w:pPr>
              <w:rPr>
                <w:b/>
                <w:color w:val="767171" w:themeColor="background2" w:themeShade="80"/>
              </w:rPr>
            </w:pPr>
            <w:r w:rsidRPr="00820F6B">
              <w:rPr>
                <w:b/>
                <w:sz w:val="24"/>
              </w:rPr>
              <w:t>Version Control</w:t>
            </w:r>
          </w:p>
        </w:tc>
      </w:tr>
      <w:tr w:rsidR="003E4D9B" w14:paraId="3895558B" w14:textId="77777777" w:rsidTr="0031404E">
        <w:trPr>
          <w:trHeight w:val="329"/>
        </w:trPr>
        <w:tc>
          <w:tcPr>
            <w:tcW w:w="2547" w:type="dxa"/>
            <w:gridSpan w:val="2"/>
          </w:tcPr>
          <w:p w14:paraId="4824A330" w14:textId="77777777" w:rsidR="003E4D9B" w:rsidRPr="00C040FE" w:rsidRDefault="003E4D9B" w:rsidP="0031404E">
            <w:pPr>
              <w:rPr>
                <w:b/>
              </w:rPr>
            </w:pPr>
            <w:r>
              <w:rPr>
                <w:b/>
              </w:rPr>
              <w:t>Current V</w:t>
            </w:r>
            <w:r w:rsidRPr="00C040FE">
              <w:rPr>
                <w:b/>
              </w:rPr>
              <w:t>ersion Number</w:t>
            </w:r>
          </w:p>
        </w:tc>
        <w:sdt>
          <w:sdtPr>
            <w:rPr>
              <w:sz w:val="20"/>
            </w:rPr>
            <w:id w:val="481828451"/>
            <w:placeholder>
              <w:docPart w:val="67323C1E94214495A9A9D1C2E720ED18"/>
            </w:placeholder>
            <w:showingPlcHdr/>
          </w:sdtPr>
          <w:sdtEndPr/>
          <w:sdtContent>
            <w:tc>
              <w:tcPr>
                <w:tcW w:w="7872" w:type="dxa"/>
                <w:gridSpan w:val="3"/>
              </w:tcPr>
              <w:p w14:paraId="40953EC1" w14:textId="77777777" w:rsidR="003E4D9B" w:rsidRPr="00D47B41" w:rsidRDefault="003E4D9B" w:rsidP="0031404E">
                <w:pPr>
                  <w:rPr>
                    <w:sz w:val="20"/>
                  </w:rPr>
                </w:pPr>
                <w:r w:rsidRPr="00F814DA">
                  <w:rPr>
                    <w:i/>
                    <w:color w:val="767171" w:themeColor="background2" w:themeShade="80"/>
                  </w:rPr>
                  <w:t>Version number, with 0.1 increments for minor amends.</w:t>
                </w:r>
              </w:p>
            </w:tc>
          </w:sdtContent>
        </w:sdt>
      </w:tr>
      <w:tr w:rsidR="003E4D9B" w14:paraId="44B27152" w14:textId="77777777" w:rsidTr="0031404E">
        <w:trPr>
          <w:trHeight w:val="349"/>
        </w:trPr>
        <w:tc>
          <w:tcPr>
            <w:tcW w:w="2547" w:type="dxa"/>
            <w:gridSpan w:val="2"/>
          </w:tcPr>
          <w:p w14:paraId="53FF90C2" w14:textId="77777777" w:rsidR="003E4D9B" w:rsidRPr="00C040FE" w:rsidRDefault="003E4D9B" w:rsidP="0031404E">
            <w:pPr>
              <w:rPr>
                <w:b/>
              </w:rPr>
            </w:pPr>
            <w:r>
              <w:rPr>
                <w:b/>
              </w:rPr>
              <w:t>Date of L</w:t>
            </w:r>
            <w:r w:rsidRPr="00C040FE">
              <w:rPr>
                <w:b/>
              </w:rPr>
              <w:t>ast review</w:t>
            </w:r>
          </w:p>
        </w:tc>
        <w:tc>
          <w:tcPr>
            <w:tcW w:w="7872" w:type="dxa"/>
            <w:gridSpan w:val="3"/>
          </w:tcPr>
          <w:p w14:paraId="0E614576" w14:textId="77777777" w:rsidR="003E4D9B" w:rsidRDefault="003E4D9B" w:rsidP="0031404E"/>
        </w:tc>
      </w:tr>
      <w:tr w:rsidR="003E4D9B" w14:paraId="7041C6D7" w14:textId="77777777" w:rsidTr="0031404E">
        <w:trPr>
          <w:trHeight w:val="329"/>
        </w:trPr>
        <w:tc>
          <w:tcPr>
            <w:tcW w:w="2547" w:type="dxa"/>
            <w:gridSpan w:val="2"/>
          </w:tcPr>
          <w:p w14:paraId="0CB22C23" w14:textId="77777777" w:rsidR="003E4D9B" w:rsidRPr="00C040FE" w:rsidRDefault="003E4D9B" w:rsidP="0031404E">
            <w:pPr>
              <w:rPr>
                <w:b/>
              </w:rPr>
            </w:pPr>
            <w:r>
              <w:rPr>
                <w:b/>
              </w:rPr>
              <w:t xml:space="preserve">Date of </w:t>
            </w:r>
            <w:r w:rsidRPr="00C040FE">
              <w:rPr>
                <w:b/>
              </w:rPr>
              <w:t xml:space="preserve">Next review </w:t>
            </w:r>
          </w:p>
        </w:tc>
        <w:tc>
          <w:tcPr>
            <w:tcW w:w="7872" w:type="dxa"/>
            <w:gridSpan w:val="3"/>
          </w:tcPr>
          <w:p w14:paraId="2A53E9EC" w14:textId="77777777" w:rsidR="003E4D9B" w:rsidRDefault="003E4D9B" w:rsidP="0031404E"/>
        </w:tc>
      </w:tr>
      <w:tr w:rsidR="003E4D9B" w14:paraId="707F87AB" w14:textId="77777777" w:rsidTr="0031404E">
        <w:trPr>
          <w:trHeight w:val="329"/>
        </w:trPr>
        <w:tc>
          <w:tcPr>
            <w:tcW w:w="2547" w:type="dxa"/>
            <w:gridSpan w:val="2"/>
          </w:tcPr>
          <w:p w14:paraId="26762A95" w14:textId="77777777" w:rsidR="003E4D9B" w:rsidRPr="00C040FE" w:rsidRDefault="003E4D9B" w:rsidP="0031404E">
            <w:pPr>
              <w:rPr>
                <w:b/>
              </w:rPr>
            </w:pPr>
            <w:r>
              <w:rPr>
                <w:b/>
              </w:rPr>
              <w:t xml:space="preserve">Expiry date </w:t>
            </w:r>
          </w:p>
        </w:tc>
        <w:sdt>
          <w:sdtPr>
            <w:id w:val="1538085629"/>
            <w:placeholder>
              <w:docPart w:val="E840114B2DF94B39869F0DFAF68827B8"/>
            </w:placeholder>
          </w:sdtPr>
          <w:sdtEndPr/>
          <w:sdtContent>
            <w:tc>
              <w:tcPr>
                <w:tcW w:w="7872" w:type="dxa"/>
                <w:gridSpan w:val="3"/>
              </w:tcPr>
              <w:p w14:paraId="1E4C4F00" w14:textId="77777777" w:rsidR="003E4D9B" w:rsidRDefault="003E4D9B" w:rsidP="0031404E">
                <w:r w:rsidRPr="00A22DDA">
                  <w:rPr>
                    <w:i/>
                    <w:color w:val="767171" w:themeColor="background2" w:themeShade="80"/>
                  </w:rPr>
                  <w:t>When will the Policy next be formally reviewed?</w:t>
                </w:r>
              </w:p>
            </w:tc>
          </w:sdtContent>
        </w:sdt>
      </w:tr>
      <w:tr w:rsidR="003E4D9B" w14:paraId="6363524D" w14:textId="77777777" w:rsidTr="0031404E">
        <w:trPr>
          <w:trHeight w:val="384"/>
        </w:trPr>
        <w:tc>
          <w:tcPr>
            <w:tcW w:w="10419" w:type="dxa"/>
            <w:gridSpan w:val="5"/>
            <w:shd w:val="clear" w:color="auto" w:fill="E7E6E6" w:themeFill="background2"/>
          </w:tcPr>
          <w:p w14:paraId="67848EB3" w14:textId="77777777" w:rsidR="003E4D9B" w:rsidRPr="00C040FE" w:rsidRDefault="003E4D9B" w:rsidP="008D6BBB">
            <w:pPr>
              <w:rPr>
                <w:b/>
                <w:sz w:val="24"/>
              </w:rPr>
            </w:pPr>
            <w:r>
              <w:rPr>
                <w:b/>
                <w:sz w:val="24"/>
              </w:rPr>
              <w:t>Amendment H</w:t>
            </w:r>
            <w:r w:rsidRPr="00C040FE">
              <w:rPr>
                <w:b/>
                <w:sz w:val="24"/>
              </w:rPr>
              <w:t>istory</w:t>
            </w:r>
          </w:p>
        </w:tc>
      </w:tr>
      <w:tr w:rsidR="00B46FE3" w14:paraId="16940873" w14:textId="77777777" w:rsidTr="00B46FE3">
        <w:trPr>
          <w:trHeight w:val="276"/>
        </w:trPr>
        <w:tc>
          <w:tcPr>
            <w:tcW w:w="10419" w:type="dxa"/>
            <w:gridSpan w:val="5"/>
          </w:tcPr>
          <w:p w14:paraId="05011BCC" w14:textId="234EE8FE" w:rsidR="00B46FE3" w:rsidRPr="00800A97" w:rsidRDefault="00B46FE3" w:rsidP="00800A97">
            <w:pPr>
              <w:rPr>
                <w:b/>
                <w:i/>
              </w:rPr>
            </w:pPr>
            <w:r w:rsidRPr="00800A97">
              <w:rPr>
                <w:b/>
                <w:i/>
                <w:color w:val="7F7F7F" w:themeColor="text1" w:themeTint="80"/>
              </w:rPr>
              <w:t xml:space="preserve">Ensure </w:t>
            </w:r>
            <w:r w:rsidR="00800A97">
              <w:rPr>
                <w:b/>
                <w:i/>
                <w:color w:val="7F7F7F" w:themeColor="text1" w:themeTint="80"/>
              </w:rPr>
              <w:t xml:space="preserve">links are updated </w:t>
            </w:r>
            <w:r w:rsidRPr="00800A97">
              <w:rPr>
                <w:b/>
                <w:i/>
                <w:color w:val="7F7F7F" w:themeColor="text1" w:themeTint="80"/>
              </w:rPr>
              <w:t xml:space="preserve">online following amendments. </w:t>
            </w:r>
          </w:p>
        </w:tc>
      </w:tr>
      <w:tr w:rsidR="003E4D9B" w14:paraId="46D0254C" w14:textId="77777777" w:rsidTr="0031404E">
        <w:trPr>
          <w:trHeight w:val="363"/>
        </w:trPr>
        <w:tc>
          <w:tcPr>
            <w:tcW w:w="1505" w:type="dxa"/>
          </w:tcPr>
          <w:p w14:paraId="745935AD" w14:textId="77777777" w:rsidR="003E4D9B" w:rsidRPr="00C040FE" w:rsidRDefault="003E4D9B" w:rsidP="0031404E">
            <w:pPr>
              <w:rPr>
                <w:b/>
              </w:rPr>
            </w:pPr>
            <w:r>
              <w:rPr>
                <w:b/>
              </w:rPr>
              <w:t>Version No.</w:t>
            </w:r>
          </w:p>
        </w:tc>
        <w:tc>
          <w:tcPr>
            <w:tcW w:w="1042" w:type="dxa"/>
          </w:tcPr>
          <w:p w14:paraId="1D6D28A8" w14:textId="77777777" w:rsidR="003E4D9B" w:rsidRPr="00C040FE" w:rsidRDefault="003E4D9B" w:rsidP="0031404E">
            <w:pPr>
              <w:rPr>
                <w:b/>
              </w:rPr>
            </w:pPr>
            <w:r w:rsidRPr="00C040FE">
              <w:rPr>
                <w:b/>
              </w:rPr>
              <w:t>Date</w:t>
            </w:r>
          </w:p>
        </w:tc>
        <w:tc>
          <w:tcPr>
            <w:tcW w:w="5603" w:type="dxa"/>
            <w:gridSpan w:val="2"/>
          </w:tcPr>
          <w:p w14:paraId="7FBD83C7" w14:textId="77777777" w:rsidR="003E4D9B" w:rsidRPr="00C040FE" w:rsidRDefault="003E4D9B" w:rsidP="0031404E">
            <w:pPr>
              <w:rPr>
                <w:b/>
              </w:rPr>
            </w:pPr>
            <w:r>
              <w:rPr>
                <w:b/>
              </w:rPr>
              <w:t>Summary of amendments</w:t>
            </w:r>
            <w:r w:rsidRPr="00C040FE">
              <w:rPr>
                <w:b/>
              </w:rPr>
              <w:t xml:space="preserve"> (if no change, write NA)</w:t>
            </w:r>
          </w:p>
        </w:tc>
        <w:tc>
          <w:tcPr>
            <w:tcW w:w="2269" w:type="dxa"/>
          </w:tcPr>
          <w:p w14:paraId="247565D3" w14:textId="77777777" w:rsidR="003E4D9B" w:rsidRDefault="003E4D9B" w:rsidP="0031404E">
            <w:pPr>
              <w:rPr>
                <w:b/>
              </w:rPr>
            </w:pPr>
            <w:r>
              <w:rPr>
                <w:b/>
              </w:rPr>
              <w:t>Author</w:t>
            </w:r>
          </w:p>
        </w:tc>
      </w:tr>
      <w:tr w:rsidR="003E4D9B" w14:paraId="25D043E5" w14:textId="77777777" w:rsidTr="0031404E">
        <w:trPr>
          <w:trHeight w:val="363"/>
        </w:trPr>
        <w:tc>
          <w:tcPr>
            <w:tcW w:w="1505" w:type="dxa"/>
          </w:tcPr>
          <w:p w14:paraId="3A339FB0" w14:textId="77777777" w:rsidR="003E4D9B" w:rsidRDefault="003E4D9B" w:rsidP="0031404E"/>
        </w:tc>
        <w:tc>
          <w:tcPr>
            <w:tcW w:w="1042" w:type="dxa"/>
          </w:tcPr>
          <w:p w14:paraId="6981FCED" w14:textId="77777777" w:rsidR="003E4D9B" w:rsidRDefault="003E4D9B" w:rsidP="0031404E"/>
        </w:tc>
        <w:tc>
          <w:tcPr>
            <w:tcW w:w="5603" w:type="dxa"/>
            <w:gridSpan w:val="2"/>
          </w:tcPr>
          <w:p w14:paraId="3AD0EFB5" w14:textId="77777777" w:rsidR="003E4D9B" w:rsidRDefault="003E4D9B" w:rsidP="0031404E"/>
        </w:tc>
        <w:tc>
          <w:tcPr>
            <w:tcW w:w="2269" w:type="dxa"/>
          </w:tcPr>
          <w:p w14:paraId="7C88C3E6" w14:textId="77777777" w:rsidR="003E4D9B" w:rsidRDefault="003E4D9B" w:rsidP="0031404E"/>
        </w:tc>
      </w:tr>
      <w:tr w:rsidR="003E4D9B" w14:paraId="2E3D1FE9" w14:textId="77777777" w:rsidTr="0031404E">
        <w:trPr>
          <w:trHeight w:val="363"/>
        </w:trPr>
        <w:tc>
          <w:tcPr>
            <w:tcW w:w="1505" w:type="dxa"/>
          </w:tcPr>
          <w:p w14:paraId="41C96D0D" w14:textId="77777777" w:rsidR="003E4D9B" w:rsidRDefault="003E4D9B" w:rsidP="0031404E"/>
        </w:tc>
        <w:tc>
          <w:tcPr>
            <w:tcW w:w="1042" w:type="dxa"/>
          </w:tcPr>
          <w:p w14:paraId="676962CA" w14:textId="77777777" w:rsidR="003E4D9B" w:rsidRDefault="003E4D9B" w:rsidP="0031404E"/>
        </w:tc>
        <w:tc>
          <w:tcPr>
            <w:tcW w:w="5603" w:type="dxa"/>
            <w:gridSpan w:val="2"/>
          </w:tcPr>
          <w:p w14:paraId="50FFBBC5" w14:textId="77777777" w:rsidR="003E4D9B" w:rsidRDefault="003E4D9B" w:rsidP="0031404E"/>
        </w:tc>
        <w:tc>
          <w:tcPr>
            <w:tcW w:w="2269" w:type="dxa"/>
          </w:tcPr>
          <w:p w14:paraId="7DD34CFA" w14:textId="77777777" w:rsidR="003E4D9B" w:rsidRDefault="003E4D9B" w:rsidP="0031404E"/>
        </w:tc>
      </w:tr>
    </w:tbl>
    <w:p w14:paraId="74064A14" w14:textId="457C08B3" w:rsidR="003E4D9B" w:rsidRDefault="003E4D9B" w:rsidP="0017751B">
      <w:pPr>
        <w:rPr>
          <w:rFonts w:cstheme="minorHAnsi"/>
          <w:sz w:val="24"/>
        </w:rPr>
      </w:pPr>
    </w:p>
    <w:p w14:paraId="4A957389" w14:textId="4CDD1D67" w:rsidR="00820F6B" w:rsidRPr="00A31B00" w:rsidRDefault="0017751B" w:rsidP="007C1195">
      <w:pPr>
        <w:rPr>
          <w:b/>
          <w:sz w:val="28"/>
        </w:rPr>
      </w:pPr>
      <w:r w:rsidRPr="00A31B00">
        <w:rPr>
          <w:b/>
          <w:sz w:val="28"/>
        </w:rPr>
        <w:t>Policy Introduction and Purpose</w:t>
      </w:r>
    </w:p>
    <w:p w14:paraId="78B9771B" w14:textId="68EEBB6F" w:rsidR="00820F6B" w:rsidRDefault="00C45EC5">
      <w:r>
        <w:t>Outli</w:t>
      </w:r>
      <w:r w:rsidR="009A78AD">
        <w:t>ne the rationale for the Policy. W</w:t>
      </w:r>
      <w:r w:rsidR="0017751B" w:rsidRPr="0017751B">
        <w:t xml:space="preserve">hat issues </w:t>
      </w:r>
      <w:r w:rsidR="004C08B8">
        <w:t xml:space="preserve">or strategic </w:t>
      </w:r>
      <w:r>
        <w:t xml:space="preserve">priorities </w:t>
      </w:r>
      <w:r w:rsidR="0017751B" w:rsidRPr="0017751B">
        <w:t xml:space="preserve">will it </w:t>
      </w:r>
      <w:r>
        <w:t>address, does it respond to legal or regulatory requirements?</w:t>
      </w:r>
      <w:r w:rsidR="0017751B" w:rsidRPr="0017751B">
        <w:t xml:space="preserve"> Under what circumstances will it apply?</w:t>
      </w:r>
      <w:r>
        <w:t xml:space="preserve"> </w:t>
      </w:r>
    </w:p>
    <w:p w14:paraId="4FDA532D" w14:textId="1B6938B3" w:rsidR="005A32B2" w:rsidRPr="003B00CB" w:rsidRDefault="00EC38B2">
      <w:pPr>
        <w:rPr>
          <w:i/>
        </w:rPr>
      </w:pPr>
      <w:r w:rsidRPr="003B00CB">
        <w:rPr>
          <w:i/>
        </w:rPr>
        <w:t>E.g. The aim of this policy coversheet is to facilitate the creatio</w:t>
      </w:r>
      <w:r w:rsidR="003B00CB">
        <w:rPr>
          <w:i/>
        </w:rPr>
        <w:t>n of accessible and robust</w:t>
      </w:r>
      <w:r w:rsidRPr="003B00CB">
        <w:rPr>
          <w:i/>
        </w:rPr>
        <w:t xml:space="preserve"> policies which promote efficiency, accountability and minimise risks to the University. </w:t>
      </w:r>
    </w:p>
    <w:p w14:paraId="29A8C42A" w14:textId="16EB5145" w:rsidR="00820F6B" w:rsidRPr="00A31B00" w:rsidRDefault="0017751B" w:rsidP="007C1195">
      <w:pPr>
        <w:rPr>
          <w:b/>
          <w:sz w:val="28"/>
        </w:rPr>
      </w:pPr>
      <w:r w:rsidRPr="00A31B00">
        <w:rPr>
          <w:b/>
          <w:sz w:val="28"/>
        </w:rPr>
        <w:lastRenderedPageBreak/>
        <w:t xml:space="preserve">Scope </w:t>
      </w:r>
      <w:r w:rsidR="00C45EC5" w:rsidRPr="00A31B00">
        <w:rPr>
          <w:b/>
          <w:sz w:val="28"/>
        </w:rPr>
        <w:t>and Definitions</w:t>
      </w:r>
    </w:p>
    <w:p w14:paraId="228CF68F" w14:textId="542E6D04" w:rsidR="00C45EC5" w:rsidRDefault="00C45EC5" w:rsidP="0017751B">
      <w:r>
        <w:t>Scope may outline</w:t>
      </w:r>
      <w:r w:rsidR="0017751B">
        <w:t xml:space="preserve"> </w:t>
      </w:r>
      <w:r>
        <w:t>who the Policy is applicable to, timeframes for implementation and locations covered (</w:t>
      </w:r>
      <w:r w:rsidR="001F1F6E">
        <w:t xml:space="preserve">e.g. </w:t>
      </w:r>
      <w:r w:rsidR="009A78AD">
        <w:t xml:space="preserve">all </w:t>
      </w:r>
      <w:r w:rsidR="001F1F6E">
        <w:t>campus buildings). P</w:t>
      </w:r>
      <w:r>
        <w:t>rovide brief definitions for</w:t>
      </w:r>
      <w:r w:rsidR="009F5CF9">
        <w:t xml:space="preserve"> any</w:t>
      </w:r>
      <w:r>
        <w:t xml:space="preserve"> technical terms</w:t>
      </w:r>
      <w:r w:rsidR="00A707D2">
        <w:t xml:space="preserve"> or</w:t>
      </w:r>
      <w:r>
        <w:t xml:space="preserve"> acronyms used.</w:t>
      </w:r>
    </w:p>
    <w:p w14:paraId="109B1567" w14:textId="77777777" w:rsidR="003B4A9B" w:rsidRDefault="003B4A9B" w:rsidP="007C1195">
      <w:pPr>
        <w:rPr>
          <w:b/>
          <w:sz w:val="28"/>
        </w:rPr>
      </w:pPr>
    </w:p>
    <w:p w14:paraId="7D3A284E" w14:textId="4AFC72CF" w:rsidR="00C45EC5" w:rsidRPr="00A31B00" w:rsidRDefault="00C45EC5" w:rsidP="007C1195">
      <w:pPr>
        <w:rPr>
          <w:b/>
          <w:sz w:val="28"/>
        </w:rPr>
      </w:pPr>
      <w:r w:rsidRPr="00A31B00">
        <w:rPr>
          <w:b/>
          <w:sz w:val="28"/>
        </w:rPr>
        <w:t>Responsibilities</w:t>
      </w:r>
      <w:r w:rsidR="006F221F">
        <w:rPr>
          <w:b/>
          <w:sz w:val="28"/>
        </w:rPr>
        <w:t xml:space="preserve"> </w:t>
      </w:r>
    </w:p>
    <w:p w14:paraId="41E7E8B3" w14:textId="398E6D04" w:rsidR="00C45EC5" w:rsidRDefault="00C45EC5" w:rsidP="00C45EC5">
      <w:r>
        <w:t>This section outline</w:t>
      </w:r>
      <w:r w:rsidR="00CD476A">
        <w:t>s</w:t>
      </w:r>
      <w:r>
        <w:t xml:space="preserve"> who is r</w:t>
      </w:r>
      <w:r w:rsidR="00E9243B">
        <w:t>e</w:t>
      </w:r>
      <w:r w:rsidR="00CD476A">
        <w:t>sponsible for implementing the P</w:t>
      </w:r>
      <w:r w:rsidR="00E9243B">
        <w:t xml:space="preserve">olicy and monitoring </w:t>
      </w:r>
      <w:r w:rsidR="009A78AD">
        <w:t xml:space="preserve">communication and </w:t>
      </w:r>
      <w:r w:rsidR="00E9243B">
        <w:t>compliance, as well as the respons</w:t>
      </w:r>
      <w:r w:rsidR="00CD476A">
        <w:t>ibilities of those to whom the P</w:t>
      </w:r>
      <w:r w:rsidR="00E9243B">
        <w:t>olicy applies. E.g.</w:t>
      </w:r>
    </w:p>
    <w:p w14:paraId="4789FC79" w14:textId="558C38A0" w:rsidR="00E9243B" w:rsidRDefault="00E9243B" w:rsidP="00C45EC5">
      <w:r>
        <w:t>It is the responsibility of managers to…</w:t>
      </w:r>
    </w:p>
    <w:p w14:paraId="7F65419D" w14:textId="528C8595" w:rsidR="00E9243B" w:rsidRDefault="009A78AD" w:rsidP="00C45EC5">
      <w:r>
        <w:t>I</w:t>
      </w:r>
      <w:r w:rsidR="00E9243B">
        <w:t>t is</w:t>
      </w:r>
      <w:r w:rsidR="005A1274">
        <w:t xml:space="preserve"> the responsibility of staff</w:t>
      </w:r>
      <w:r w:rsidR="00E9243B">
        <w:t xml:space="preserve"> to…</w:t>
      </w:r>
    </w:p>
    <w:p w14:paraId="40731E96" w14:textId="028BB680" w:rsidR="00E9243B" w:rsidRDefault="00E9243B" w:rsidP="00C45EC5">
      <w:r>
        <w:t>It is the responsibility of stakeholder</w:t>
      </w:r>
      <w:r w:rsidR="005A1274">
        <w:t>(s)</w:t>
      </w:r>
      <w:r>
        <w:t xml:space="preserve"> x to…</w:t>
      </w:r>
    </w:p>
    <w:p w14:paraId="6BE0F3DB" w14:textId="191F36F2" w:rsidR="00E9243B" w:rsidRDefault="00E9243B" w:rsidP="00C45EC5">
      <w:r>
        <w:t>It is the responsibility of students to…</w:t>
      </w:r>
    </w:p>
    <w:p w14:paraId="563BC0BA" w14:textId="77777777" w:rsidR="00231507" w:rsidRDefault="00231507" w:rsidP="007C1195">
      <w:pPr>
        <w:rPr>
          <w:b/>
          <w:sz w:val="28"/>
        </w:rPr>
      </w:pPr>
    </w:p>
    <w:p w14:paraId="585712CB" w14:textId="4DB96619" w:rsidR="00C45EC5" w:rsidRPr="00A31B00" w:rsidRDefault="00CD476A" w:rsidP="007C1195">
      <w:pPr>
        <w:rPr>
          <w:b/>
          <w:sz w:val="28"/>
        </w:rPr>
      </w:pPr>
      <w:r>
        <w:rPr>
          <w:b/>
          <w:sz w:val="28"/>
        </w:rPr>
        <w:t>Implementation</w:t>
      </w:r>
    </w:p>
    <w:p w14:paraId="23266B30" w14:textId="599440F7" w:rsidR="00A31B00" w:rsidRPr="00A31B00" w:rsidRDefault="005A1274" w:rsidP="0017751B">
      <w:r w:rsidRPr="00A31B00">
        <w:t>Outline</w:t>
      </w:r>
      <w:r w:rsidR="008C4DEE">
        <w:t>, or signpost to,</w:t>
      </w:r>
      <w:r w:rsidR="001F1F6E">
        <w:t xml:space="preserve"> p</w:t>
      </w:r>
      <w:r w:rsidRPr="00A31B00">
        <w:t xml:space="preserve">rocedures supporting the implementation of the policy </w:t>
      </w:r>
      <w:r w:rsidR="007C1195" w:rsidRPr="00A31B00">
        <w:t xml:space="preserve">as well as potential </w:t>
      </w:r>
      <w:r w:rsidR="003E79E5">
        <w:t>repercussions for non-compliance</w:t>
      </w:r>
      <w:r w:rsidR="007C1195" w:rsidRPr="00A31B00">
        <w:t>.</w:t>
      </w:r>
    </w:p>
    <w:p w14:paraId="268578CC" w14:textId="5B5E3C66" w:rsidR="0017751B" w:rsidRPr="009A78AD" w:rsidRDefault="00CD476A" w:rsidP="0017751B">
      <w:r>
        <w:t xml:space="preserve">Note, </w:t>
      </w:r>
      <w:r w:rsidR="008C4DEE">
        <w:t>if compliance</w:t>
      </w:r>
      <w:r w:rsidR="009A78AD">
        <w:t xml:space="preserve"> is </w:t>
      </w:r>
      <w:r w:rsidR="00B46FE3">
        <w:t>recommended</w:t>
      </w:r>
      <w:r w:rsidR="00A31B00" w:rsidRPr="00A31B00">
        <w:t xml:space="preserve"> but not compulsory</w:t>
      </w:r>
      <w:r>
        <w:t xml:space="preserve"> or mandated</w:t>
      </w:r>
      <w:r w:rsidR="00A31B00" w:rsidRPr="00A31B00">
        <w:t>,</w:t>
      </w:r>
      <w:r w:rsidR="008C4DEE">
        <w:t xml:space="preserve"> this is a </w:t>
      </w:r>
      <w:r w:rsidR="008C4DEE" w:rsidRPr="001F1F6E">
        <w:rPr>
          <w:b/>
          <w:i/>
        </w:rPr>
        <w:t>guidance or advisory</w:t>
      </w:r>
      <w:r w:rsidR="00A31B00" w:rsidRPr="001F1F6E">
        <w:rPr>
          <w:b/>
          <w:i/>
        </w:rPr>
        <w:t xml:space="preserve"> document</w:t>
      </w:r>
      <w:r w:rsidR="00A31B00" w:rsidRPr="00A31B00">
        <w:t xml:space="preserve"> rather than a Un</w:t>
      </w:r>
      <w:r w:rsidR="003D6EF8">
        <w:t xml:space="preserve">iversity Policy and this coversheet should not be used. </w:t>
      </w:r>
    </w:p>
    <w:p w14:paraId="17C1E42A" w14:textId="195637F7" w:rsidR="00B340A8" w:rsidRPr="00B340A8" w:rsidRDefault="00B340A8" w:rsidP="0017751B">
      <w:pPr>
        <w:rPr>
          <w:b/>
          <w:sz w:val="28"/>
        </w:rPr>
      </w:pPr>
    </w:p>
    <w:p w14:paraId="3657FD8E" w14:textId="478C2B5A" w:rsidR="00B340A8" w:rsidRDefault="00B340A8" w:rsidP="0017751B">
      <w:pPr>
        <w:rPr>
          <w:b/>
          <w:sz w:val="28"/>
        </w:rPr>
      </w:pPr>
      <w:r w:rsidRPr="00B340A8">
        <w:rPr>
          <w:b/>
          <w:sz w:val="28"/>
        </w:rPr>
        <w:t>Equality</w:t>
      </w:r>
      <w:r>
        <w:rPr>
          <w:b/>
          <w:sz w:val="28"/>
        </w:rPr>
        <w:t>, Diversity and Inclusion</w:t>
      </w:r>
    </w:p>
    <w:p w14:paraId="3490D318" w14:textId="7A5208AB" w:rsidR="00B340A8" w:rsidRDefault="00B340A8" w:rsidP="0017751B">
      <w:r w:rsidRPr="00B340A8">
        <w:t xml:space="preserve">To evaluate whether this </w:t>
      </w:r>
      <w:r w:rsidR="009A78AD">
        <w:t>P</w:t>
      </w:r>
      <w:r w:rsidRPr="00B340A8">
        <w:t xml:space="preserve">olicy may disproportionately impact or discriminate against </w:t>
      </w:r>
      <w:r>
        <w:t xml:space="preserve">individuals with a protected characteristic, </w:t>
      </w:r>
      <w:hyperlink r:id="rId9" w:history="1">
        <w:r w:rsidR="008D6BBB">
          <w:rPr>
            <w:rStyle w:val="Hyperlink"/>
          </w:rPr>
          <w:t>submit an Equality Screening Form</w:t>
        </w:r>
      </w:hyperlink>
      <w:r w:rsidR="008D6BBB">
        <w:t xml:space="preserve"> </w:t>
      </w:r>
      <w:r>
        <w:t>and note the outcome here.</w:t>
      </w:r>
      <w:r w:rsidR="008D6BBB">
        <w:t xml:space="preserve"> </w:t>
      </w:r>
      <w:r w:rsidR="008D6BBB" w:rsidRPr="003E79E5">
        <w:rPr>
          <w:b/>
        </w:rPr>
        <w:t>It is likely that most policies will impact staff</w:t>
      </w:r>
      <w:r w:rsidR="003E79E5">
        <w:rPr>
          <w:b/>
        </w:rPr>
        <w:t xml:space="preserve">, </w:t>
      </w:r>
      <w:r w:rsidR="008D6BBB" w:rsidRPr="003E79E5">
        <w:rPr>
          <w:b/>
        </w:rPr>
        <w:t>students and</w:t>
      </w:r>
      <w:r w:rsidR="003E79E5">
        <w:rPr>
          <w:b/>
        </w:rPr>
        <w:t>/or visitors and will therefore</w:t>
      </w:r>
      <w:r w:rsidR="008D6BBB" w:rsidRPr="003E79E5">
        <w:rPr>
          <w:b/>
        </w:rPr>
        <w:t xml:space="preserve"> need to be screened to determine if they require a full Equality Impact Assessment (EIA).</w:t>
      </w:r>
      <w:r w:rsidR="008D6BBB">
        <w:t xml:space="preserve"> </w:t>
      </w:r>
    </w:p>
    <w:p w14:paraId="4CF02656" w14:textId="65C02055" w:rsidR="001F1F6E" w:rsidRDefault="008D6BBB">
      <w:r>
        <w:t>Completed EIAs should</w:t>
      </w:r>
      <w:r w:rsidR="00F82413">
        <w:t xml:space="preserve"> be appended to</w:t>
      </w:r>
      <w:r>
        <w:t xml:space="preserve"> this coversheet. EIA</w:t>
      </w:r>
      <w:r w:rsidR="00F82413">
        <w:t xml:space="preserve">s should be reviewed to ensure they are </w:t>
      </w:r>
      <w:r>
        <w:t>still fit for purpose whenever the</w:t>
      </w:r>
      <w:r w:rsidR="00F82413">
        <w:t xml:space="preserve"> accompanying</w:t>
      </w:r>
      <w:r>
        <w:t xml:space="preserve"> Policy is reviewed.</w:t>
      </w:r>
    </w:p>
    <w:p w14:paraId="753829AB" w14:textId="5ECDB680" w:rsidR="001F1F6E" w:rsidRDefault="001F1F6E"/>
    <w:p w14:paraId="14DF31A8" w14:textId="7A0BFABE" w:rsidR="001F1F6E" w:rsidRPr="001F1F6E" w:rsidRDefault="001F1F6E">
      <w:pPr>
        <w:rPr>
          <w:b/>
          <w:sz w:val="28"/>
        </w:rPr>
      </w:pPr>
      <w:r w:rsidRPr="001F1F6E">
        <w:rPr>
          <w:b/>
          <w:sz w:val="28"/>
        </w:rPr>
        <w:t xml:space="preserve">Once approved, all university policies should be submitted to </w:t>
      </w:r>
      <w:hyperlink r:id="rId10" w:history="1">
        <w:r w:rsidRPr="001F1F6E">
          <w:rPr>
            <w:rStyle w:val="Hyperlink"/>
            <w:b/>
            <w:sz w:val="28"/>
          </w:rPr>
          <w:t>governance@warwick.ac.uk</w:t>
        </w:r>
      </w:hyperlink>
      <w:r w:rsidRPr="001F1F6E">
        <w:rPr>
          <w:b/>
          <w:sz w:val="28"/>
        </w:rPr>
        <w:t xml:space="preserve"> so they can be uploaded to</w:t>
      </w:r>
      <w:r w:rsidR="00F971EF">
        <w:rPr>
          <w:b/>
          <w:sz w:val="28"/>
        </w:rPr>
        <w:t xml:space="preserve"> the </w:t>
      </w:r>
      <w:r w:rsidRPr="001F1F6E">
        <w:rPr>
          <w:b/>
          <w:sz w:val="28"/>
        </w:rPr>
        <w:t xml:space="preserve">University </w:t>
      </w:r>
      <w:hyperlink r:id="rId11" w:history="1">
        <w:r w:rsidRPr="001F1F6E">
          <w:rPr>
            <w:rStyle w:val="Hyperlink"/>
            <w:b/>
            <w:sz w:val="28"/>
          </w:rPr>
          <w:t>Policy Zone</w:t>
        </w:r>
      </w:hyperlink>
      <w:r w:rsidRPr="001F1F6E">
        <w:rPr>
          <w:b/>
          <w:sz w:val="28"/>
        </w:rPr>
        <w:t>.</w:t>
      </w:r>
    </w:p>
    <w:p w14:paraId="38ADE905" w14:textId="592B1DB0" w:rsidR="00800A97" w:rsidRDefault="00800A97"/>
    <w:sectPr w:rsidR="00800A97" w:rsidSect="00820F6B">
      <w:headerReference w:type="default" r:id="rId12"/>
      <w:footerReference w:type="default" r:id="rId13"/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63034C1" w14:textId="77777777" w:rsidR="005C74DB" w:rsidRDefault="005C74DB" w:rsidP="00456241">
      <w:pPr>
        <w:spacing w:after="0" w:line="240" w:lineRule="auto"/>
      </w:pPr>
      <w:r>
        <w:separator/>
      </w:r>
    </w:p>
  </w:endnote>
  <w:endnote w:type="continuationSeparator" w:id="0">
    <w:p w14:paraId="39FE5124" w14:textId="77777777" w:rsidR="005C74DB" w:rsidRDefault="005C74DB" w:rsidP="0045624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844889003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12D5B79B" w14:textId="523C8F11" w:rsidR="00820F6B" w:rsidRDefault="00820F6B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2017EA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14:paraId="2D625E54" w14:textId="77777777" w:rsidR="00820F6B" w:rsidRDefault="00820F6B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5C2AB76" w14:textId="77777777" w:rsidR="005C74DB" w:rsidRDefault="005C74DB" w:rsidP="00456241">
      <w:pPr>
        <w:spacing w:after="0" w:line="240" w:lineRule="auto"/>
      </w:pPr>
      <w:r>
        <w:separator/>
      </w:r>
    </w:p>
  </w:footnote>
  <w:footnote w:type="continuationSeparator" w:id="0">
    <w:p w14:paraId="24A86CD6" w14:textId="77777777" w:rsidR="005C74DB" w:rsidRDefault="005C74DB" w:rsidP="0045624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D28BB17" w14:textId="4570BD7C" w:rsidR="007C1195" w:rsidRDefault="007C1195">
    <w:pPr>
      <w:pStyle w:val="Header"/>
    </w:pPr>
    <w:r w:rsidRPr="00456241">
      <w:rPr>
        <w:noProof/>
        <w:lang w:eastAsia="en-GB"/>
      </w:rPr>
      <w:drawing>
        <wp:anchor distT="0" distB="0" distL="114300" distR="114300" simplePos="0" relativeHeight="251658240" behindDoc="0" locked="0" layoutInCell="1" allowOverlap="1" wp14:anchorId="22ABF6BA" wp14:editId="33FFF77E">
          <wp:simplePos x="0" y="0"/>
          <wp:positionH relativeFrom="page">
            <wp:posOffset>0</wp:posOffset>
          </wp:positionH>
          <wp:positionV relativeFrom="paragraph">
            <wp:posOffset>61595</wp:posOffset>
          </wp:positionV>
          <wp:extent cx="7571740" cy="982345"/>
          <wp:effectExtent l="0" t="0" r="0" b="8255"/>
          <wp:wrapNone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M:\DV\EXTERNAL AFFAIRS - University Marketing\Marketing Communications\Warwick Brand Assets 2015\Logos\Coloured keyline\keyline_A4_portrait_black_2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71740" cy="98234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44FB98FC" w14:textId="280CB76E" w:rsidR="007C1195" w:rsidRDefault="007C1195">
    <w:pPr>
      <w:pStyle w:val="Header"/>
    </w:pPr>
  </w:p>
  <w:p w14:paraId="0BC62118" w14:textId="0200E82F" w:rsidR="007C1195" w:rsidRDefault="007C1195">
    <w:pPr>
      <w:pStyle w:val="Header"/>
    </w:pPr>
  </w:p>
  <w:p w14:paraId="1783D905" w14:textId="7DB13898" w:rsidR="007C1195" w:rsidRDefault="007C1195">
    <w:pPr>
      <w:pStyle w:val="Header"/>
    </w:pPr>
  </w:p>
  <w:p w14:paraId="76FB4F00" w14:textId="4A54B6F0" w:rsidR="007C1195" w:rsidRDefault="007C1195">
    <w:pPr>
      <w:pStyle w:val="Header"/>
    </w:pPr>
  </w:p>
  <w:p w14:paraId="2F967509" w14:textId="2D186E1D" w:rsidR="007C1195" w:rsidRDefault="007C1195">
    <w:pPr>
      <w:pStyle w:val="Header"/>
    </w:pPr>
  </w:p>
  <w:p w14:paraId="0553F527" w14:textId="196053EB" w:rsidR="007C1195" w:rsidRDefault="007C1195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7FC19A3"/>
    <w:multiLevelType w:val="hybridMultilevel"/>
    <w:tmpl w:val="77FEEE5A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0FD119D"/>
    <w:multiLevelType w:val="hybridMultilevel"/>
    <w:tmpl w:val="9A0060F2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92A2F81"/>
    <w:multiLevelType w:val="hybridMultilevel"/>
    <w:tmpl w:val="27EE546E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formsDesign/>
  <w:defaultTabStop w:val="720"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56241"/>
    <w:rsid w:val="00004220"/>
    <w:rsid w:val="0017751B"/>
    <w:rsid w:val="001F1F6E"/>
    <w:rsid w:val="002017EA"/>
    <w:rsid w:val="00231507"/>
    <w:rsid w:val="002F1129"/>
    <w:rsid w:val="003B00CB"/>
    <w:rsid w:val="003B4A9B"/>
    <w:rsid w:val="003D6EF8"/>
    <w:rsid w:val="003E4D9B"/>
    <w:rsid w:val="003E79E5"/>
    <w:rsid w:val="0043340A"/>
    <w:rsid w:val="00456241"/>
    <w:rsid w:val="004974A6"/>
    <w:rsid w:val="004A2707"/>
    <w:rsid w:val="004C08B8"/>
    <w:rsid w:val="00582D65"/>
    <w:rsid w:val="005A1274"/>
    <w:rsid w:val="005A32B2"/>
    <w:rsid w:val="005B60DC"/>
    <w:rsid w:val="005C2B61"/>
    <w:rsid w:val="005C5794"/>
    <w:rsid w:val="005C74DB"/>
    <w:rsid w:val="006919BA"/>
    <w:rsid w:val="006A7215"/>
    <w:rsid w:val="006F221F"/>
    <w:rsid w:val="0071394A"/>
    <w:rsid w:val="00761DA1"/>
    <w:rsid w:val="007C1195"/>
    <w:rsid w:val="00800A97"/>
    <w:rsid w:val="00802187"/>
    <w:rsid w:val="00820F6B"/>
    <w:rsid w:val="00830322"/>
    <w:rsid w:val="00863B56"/>
    <w:rsid w:val="008847F3"/>
    <w:rsid w:val="008C4DEE"/>
    <w:rsid w:val="008D6BBB"/>
    <w:rsid w:val="009A78AD"/>
    <w:rsid w:val="009E4369"/>
    <w:rsid w:val="009F5CF9"/>
    <w:rsid w:val="00A31B00"/>
    <w:rsid w:val="00A66AEA"/>
    <w:rsid w:val="00A707D2"/>
    <w:rsid w:val="00B340A8"/>
    <w:rsid w:val="00B46FE3"/>
    <w:rsid w:val="00B544FF"/>
    <w:rsid w:val="00B85376"/>
    <w:rsid w:val="00C01053"/>
    <w:rsid w:val="00C2398F"/>
    <w:rsid w:val="00C45EC5"/>
    <w:rsid w:val="00C51ADA"/>
    <w:rsid w:val="00CA391C"/>
    <w:rsid w:val="00CD476A"/>
    <w:rsid w:val="00CD5487"/>
    <w:rsid w:val="00DA5A79"/>
    <w:rsid w:val="00E41746"/>
    <w:rsid w:val="00E87911"/>
    <w:rsid w:val="00E9243B"/>
    <w:rsid w:val="00EC38B2"/>
    <w:rsid w:val="00ED39ED"/>
    <w:rsid w:val="00F00BBE"/>
    <w:rsid w:val="00F82413"/>
    <w:rsid w:val="00F91A04"/>
    <w:rsid w:val="00F971EF"/>
    <w:rsid w:val="00FA66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4337"/>
    <o:shapelayout v:ext="edit">
      <o:idmap v:ext="edit" data="1"/>
    </o:shapelayout>
  </w:shapeDefaults>
  <w:decimalSymbol w:val="."/>
  <w:listSeparator w:val=","/>
  <w14:docId w14:val="1F6DCAB1"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820F6B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456241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456241"/>
  </w:style>
  <w:style w:type="paragraph" w:styleId="Footer">
    <w:name w:val="footer"/>
    <w:basedOn w:val="Normal"/>
    <w:link w:val="FooterChar"/>
    <w:uiPriority w:val="99"/>
    <w:unhideWhenUsed/>
    <w:rsid w:val="00456241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456241"/>
  </w:style>
  <w:style w:type="table" w:styleId="TableGrid">
    <w:name w:val="Table Grid"/>
    <w:basedOn w:val="TableNormal"/>
    <w:uiPriority w:val="39"/>
    <w:rsid w:val="00820F6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17751B"/>
    <w:pPr>
      <w:ind w:left="720"/>
      <w:contextualSpacing/>
    </w:pPr>
  </w:style>
  <w:style w:type="character" w:styleId="PlaceholderText">
    <w:name w:val="Placeholder Text"/>
    <w:basedOn w:val="DefaultParagraphFont"/>
    <w:uiPriority w:val="99"/>
    <w:semiHidden/>
    <w:rsid w:val="005C2B61"/>
    <w:rPr>
      <w:color w:val="808080"/>
    </w:rPr>
  </w:style>
  <w:style w:type="character" w:styleId="Hyperlink">
    <w:name w:val="Hyperlink"/>
    <w:basedOn w:val="DefaultParagraphFont"/>
    <w:uiPriority w:val="99"/>
    <w:unhideWhenUsed/>
    <w:rsid w:val="00B340A8"/>
    <w:rPr>
      <w:color w:val="0563C1" w:themeColor="hyperlink"/>
      <w:u w:val="single"/>
    </w:rPr>
  </w:style>
  <w:style w:type="character" w:styleId="CommentReference">
    <w:name w:val="annotation reference"/>
    <w:basedOn w:val="DefaultParagraphFont"/>
    <w:uiPriority w:val="99"/>
    <w:semiHidden/>
    <w:unhideWhenUsed/>
    <w:rsid w:val="00004220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004220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004220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004220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004220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0422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04220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arwick.ac.uk/services/gov/policies" TargetMode="External"/><Relationship Id="rId13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mailto:governance@warwick.ac.uk" TargetMode="External"/><Relationship Id="rId12" Type="http://schemas.openxmlformats.org/officeDocument/2006/relationships/header" Target="header1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warwick.ac.uk/services/gov/policies" TargetMode="External"/><Relationship Id="rId5" Type="http://schemas.openxmlformats.org/officeDocument/2006/relationships/footnotes" Target="footnotes.xml"/><Relationship Id="rId15" Type="http://schemas.openxmlformats.org/officeDocument/2006/relationships/glossaryDocument" Target="glossary/document.xml"/><Relationship Id="rId10" Type="http://schemas.openxmlformats.org/officeDocument/2006/relationships/hyperlink" Target="mailto:governance@warwick.ac.uk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livewarwickac.sharepoint.com/sites/HR-EqualityAndDiversity/SitePages/Home.aspx" TargetMode="Externa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08E3C0C7D9294C56863DCC392E9C0A6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0687302-3FFB-4AF6-8BA6-4B9F89D07168}"/>
      </w:docPartPr>
      <w:docPartBody>
        <w:p w:rsidR="00197BFB" w:rsidRDefault="00197BFB" w:rsidP="00197BFB">
          <w:pPr>
            <w:pStyle w:val="08E3C0C7D9294C56863DCC392E9C0A657"/>
          </w:pPr>
          <w:r w:rsidRPr="00D47B41">
            <w:rPr>
              <w:i/>
              <w:color w:val="767171" w:themeColor="background2" w:themeShade="80"/>
            </w:rPr>
            <w:t>Committee name</w:t>
          </w:r>
          <w:r>
            <w:rPr>
              <w:i/>
              <w:color w:val="767171" w:themeColor="background2" w:themeShade="80"/>
            </w:rPr>
            <w:t>(s)</w:t>
          </w:r>
        </w:p>
      </w:docPartBody>
    </w:docPart>
    <w:docPart>
      <w:docPartPr>
        <w:name w:val="0BABE7747B644443B27186E59E816BC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72263C3-FA21-4E6B-89A6-54FA80A3CA23}"/>
      </w:docPartPr>
      <w:docPartBody>
        <w:p w:rsidR="00197BFB" w:rsidRDefault="00197BFB" w:rsidP="00197BFB">
          <w:pPr>
            <w:pStyle w:val="0BABE7747B644443B27186E59E816BCE7"/>
          </w:pPr>
          <w:r w:rsidRPr="00D47B41">
            <w:rPr>
              <w:i/>
              <w:color w:val="767171" w:themeColor="background2" w:themeShade="80"/>
            </w:rPr>
            <w:t>List all applicable</w:t>
          </w:r>
          <w:r>
            <w:rPr>
              <w:i/>
              <w:color w:val="767171" w:themeColor="background2" w:themeShade="80"/>
            </w:rPr>
            <w:t xml:space="preserve"> and add links to webpages. Note, it is the responsibility of the Owner to ensure links are updated.</w:t>
          </w:r>
        </w:p>
      </w:docPartBody>
    </w:docPart>
    <w:docPart>
      <w:docPartPr>
        <w:name w:val="67323C1E94214495A9A9D1C2E720ED1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F0747D6-28E8-4D72-8FB5-5F41F0009CCA}"/>
      </w:docPartPr>
      <w:docPartBody>
        <w:p w:rsidR="00197BFB" w:rsidRDefault="00197BFB" w:rsidP="00197BFB">
          <w:pPr>
            <w:pStyle w:val="67323C1E94214495A9A9D1C2E720ED187"/>
          </w:pPr>
          <w:r w:rsidRPr="00F814DA">
            <w:rPr>
              <w:i/>
              <w:color w:val="767171" w:themeColor="background2" w:themeShade="80"/>
            </w:rPr>
            <w:t>Version number, with 0.1 increments for minor amends.</w:t>
          </w:r>
        </w:p>
      </w:docPartBody>
    </w:docPart>
    <w:docPart>
      <w:docPartPr>
        <w:name w:val="E840114B2DF94B39869F0DFAF68827B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69A2A6E-00C8-43FE-ACE3-54C340304D2F}"/>
      </w:docPartPr>
      <w:docPartBody>
        <w:p w:rsidR="00197BFB" w:rsidRDefault="00197BFB" w:rsidP="00197BFB">
          <w:pPr>
            <w:pStyle w:val="E840114B2DF94B39869F0DFAF68827B87"/>
          </w:pPr>
          <w:r w:rsidRPr="00A22DDA">
            <w:rPr>
              <w:i/>
              <w:color w:val="767171" w:themeColor="background2" w:themeShade="80"/>
            </w:rPr>
            <w:t>When will the Policy next be formally reviewed?</w:t>
          </w:r>
        </w:p>
      </w:docPartBody>
    </w:docPart>
    <w:docPart>
      <w:docPartPr>
        <w:name w:val="16646193CAEB47BB8BD8B98C38AF107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0766EBD-288E-49F9-A9B8-9F49588BD6B3}"/>
      </w:docPartPr>
      <w:docPartBody>
        <w:p w:rsidR="00EC55D9" w:rsidRDefault="00197BFB" w:rsidP="00197BFB">
          <w:pPr>
            <w:pStyle w:val="16646193CAEB47BB8BD8B98C38AF10761"/>
          </w:pPr>
          <w:r w:rsidRPr="00DD68F1">
            <w:rPr>
              <w:i/>
              <w:color w:val="767171" w:themeColor="background2" w:themeShade="80"/>
              <w:sz w:val="20"/>
            </w:rPr>
            <w:t>Who is responsible for the development, maintenance and review of the policy</w:t>
          </w:r>
          <w:r>
            <w:rPr>
              <w:i/>
              <w:color w:val="767171" w:themeColor="background2" w:themeShade="80"/>
              <w:sz w:val="20"/>
            </w:rPr>
            <w:t xml:space="preserve"> and for the completion of this coversheet</w:t>
          </w:r>
          <w:r w:rsidRPr="00DD68F1">
            <w:rPr>
              <w:i/>
              <w:color w:val="767171" w:themeColor="background2" w:themeShade="80"/>
              <w:sz w:val="20"/>
            </w:rPr>
            <w:t>?</w:t>
          </w:r>
        </w:p>
      </w:docPartBody>
    </w:docPart>
    <w:docPart>
      <w:docPartPr>
        <w:name w:val="CC27279F6A5B4EACB17FAD0EACD9BA9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8D6FE19-F87E-4DD8-B576-A5A6951F5D54}"/>
      </w:docPartPr>
      <w:docPartBody>
        <w:p w:rsidR="00EC55D9" w:rsidRDefault="00197BFB" w:rsidP="00197BFB">
          <w:pPr>
            <w:pStyle w:val="CC27279F6A5B4EACB17FAD0EACD9BA991"/>
          </w:pPr>
          <w:r w:rsidRPr="00C040FE">
            <w:rPr>
              <w:i/>
              <w:color w:val="767171" w:themeColor="background2" w:themeShade="80"/>
            </w:rPr>
            <w:t>Name</w:t>
          </w:r>
          <w:r>
            <w:rPr>
              <w:i/>
              <w:color w:val="767171" w:themeColor="background2" w:themeShade="80"/>
            </w:rPr>
            <w:t>(s)</w:t>
          </w:r>
        </w:p>
      </w:docPartBody>
    </w:docPart>
    <w:docPart>
      <w:docPartPr>
        <w:name w:val="253A22B2A83948CE8EF130EFD2179C4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E741479-306A-4F74-9DCA-823F396B40CE}"/>
      </w:docPartPr>
      <w:docPartBody>
        <w:p w:rsidR="00EC55D9" w:rsidRDefault="00197BFB" w:rsidP="00197BFB">
          <w:pPr>
            <w:pStyle w:val="253A22B2A83948CE8EF130EFD2179C46"/>
          </w:pPr>
          <w:r w:rsidRPr="007447FC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13BA3A4F6A3948D4898A33EF8BCB3DB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BADF527-55FF-4659-AF8D-32FFB94F5874}"/>
      </w:docPartPr>
      <w:docPartBody>
        <w:p w:rsidR="00EC55D9" w:rsidRDefault="00197BFB" w:rsidP="00197BFB">
          <w:pPr>
            <w:pStyle w:val="13BA3A4F6A3948D4898A33EF8BCB3DBA1"/>
          </w:pPr>
          <w:r w:rsidRPr="008D6BBB">
            <w:rPr>
              <w:i/>
              <w:color w:val="7F7F7F" w:themeColor="text1" w:themeTint="80"/>
              <w:szCs w:val="20"/>
            </w:rPr>
            <w:t>Date</w:t>
          </w:r>
        </w:p>
      </w:docPartBody>
    </w:docPart>
    <w:docPart>
      <w:docPartPr>
        <w:name w:val="71B3E22C23B640D39A95D8707DE6EAF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4E9F54A-B971-4FF9-84F8-91C0A6E6F71D}"/>
      </w:docPartPr>
      <w:docPartBody>
        <w:p w:rsidR="00EC55D9" w:rsidRDefault="00197BFB" w:rsidP="00197BFB">
          <w:pPr>
            <w:pStyle w:val="71B3E22C23B640D39A95D8707DE6EAFC1"/>
          </w:pPr>
          <w:r w:rsidRPr="008D6BBB">
            <w:rPr>
              <w:b/>
              <w:i/>
              <w:color w:val="767171" w:themeColor="background2" w:themeShade="80"/>
            </w:rPr>
            <w:t>Outcome:</w:t>
          </w:r>
          <w:r>
            <w:rPr>
              <w:color w:val="767171" w:themeColor="background2" w:themeShade="80"/>
            </w:rPr>
            <w:t xml:space="preserve"> </w:t>
          </w:r>
          <w:r w:rsidRPr="008D6BBB">
            <w:rPr>
              <w:i/>
              <w:color w:val="767171" w:themeColor="background2" w:themeShade="80"/>
            </w:rPr>
            <w:t>If no screening</w:t>
          </w:r>
          <w:r>
            <w:rPr>
              <w:i/>
              <w:color w:val="767171" w:themeColor="background2" w:themeShade="80"/>
            </w:rPr>
            <w:t xml:space="preserve"> was completed, explain</w:t>
          </w:r>
          <w:r w:rsidRPr="008D6BBB">
            <w:rPr>
              <w:i/>
              <w:color w:val="767171" w:themeColor="background2" w:themeShade="80"/>
            </w:rPr>
            <w:t xml:space="preserve"> why.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D0E7B"/>
    <w:rsid w:val="00197BFB"/>
    <w:rsid w:val="001C6F79"/>
    <w:rsid w:val="005D0E7B"/>
    <w:rsid w:val="005E45A3"/>
    <w:rsid w:val="007B1A2D"/>
    <w:rsid w:val="00907A94"/>
    <w:rsid w:val="00DF5F69"/>
    <w:rsid w:val="00EC55D9"/>
    <w:rsid w:val="00F738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541D256A5BBB4677ADF75DD7CB67B2B1">
    <w:name w:val="541D256A5BBB4677ADF75DD7CB67B2B1"/>
    <w:rsid w:val="005D0E7B"/>
  </w:style>
  <w:style w:type="paragraph" w:customStyle="1" w:styleId="24C11FD7F90B4805BEAA737FB8F7AA25">
    <w:name w:val="24C11FD7F90B4805BEAA737FB8F7AA25"/>
    <w:rsid w:val="005D0E7B"/>
  </w:style>
  <w:style w:type="character" w:styleId="PlaceholderText">
    <w:name w:val="Placeholder Text"/>
    <w:basedOn w:val="DefaultParagraphFont"/>
    <w:uiPriority w:val="99"/>
    <w:semiHidden/>
    <w:rsid w:val="00197BFB"/>
    <w:rPr>
      <w:color w:val="808080"/>
    </w:rPr>
  </w:style>
  <w:style w:type="paragraph" w:customStyle="1" w:styleId="220B8E73D1CE4C28B02E3E710408F85A">
    <w:name w:val="220B8E73D1CE4C28B02E3E710408F85A"/>
    <w:rsid w:val="005D0E7B"/>
  </w:style>
  <w:style w:type="paragraph" w:customStyle="1" w:styleId="9003B11E563C48A1B98EA6481218F65D">
    <w:name w:val="9003B11E563C48A1B98EA6481218F65D"/>
    <w:rsid w:val="005D0E7B"/>
  </w:style>
  <w:style w:type="paragraph" w:customStyle="1" w:styleId="BC8B95DAFB6043519C802054245794BA">
    <w:name w:val="BC8B95DAFB6043519C802054245794BA"/>
    <w:rsid w:val="005D0E7B"/>
  </w:style>
  <w:style w:type="paragraph" w:customStyle="1" w:styleId="921FD77BB51E41CBACBB4EECF978D352">
    <w:name w:val="921FD77BB51E41CBACBB4EECF978D352"/>
    <w:rsid w:val="005D0E7B"/>
  </w:style>
  <w:style w:type="paragraph" w:customStyle="1" w:styleId="5DFDBD4EB4434B2E9146A83F43B607D3">
    <w:name w:val="5DFDBD4EB4434B2E9146A83F43B607D3"/>
    <w:rsid w:val="005D0E7B"/>
  </w:style>
  <w:style w:type="paragraph" w:customStyle="1" w:styleId="33CE851DCA5949309310464C046B5283">
    <w:name w:val="33CE851DCA5949309310464C046B5283"/>
    <w:rsid w:val="005D0E7B"/>
  </w:style>
  <w:style w:type="paragraph" w:customStyle="1" w:styleId="03CF78C2D19B4D28ACF6C4EF351E5AAF">
    <w:name w:val="03CF78C2D19B4D28ACF6C4EF351E5AAF"/>
    <w:rsid w:val="005D0E7B"/>
  </w:style>
  <w:style w:type="paragraph" w:customStyle="1" w:styleId="E28B7426E0B44E9294DE7F7193AF9A6C">
    <w:name w:val="E28B7426E0B44E9294DE7F7193AF9A6C"/>
    <w:rsid w:val="00F73866"/>
  </w:style>
  <w:style w:type="paragraph" w:customStyle="1" w:styleId="9CF7712A19EF419280D2F5E56387CAD2">
    <w:name w:val="9CF7712A19EF419280D2F5E56387CAD2"/>
    <w:rsid w:val="00F73866"/>
  </w:style>
  <w:style w:type="paragraph" w:customStyle="1" w:styleId="5695A35239934A28938364777C8F61A3">
    <w:name w:val="5695A35239934A28938364777C8F61A3"/>
    <w:rsid w:val="00F73866"/>
  </w:style>
  <w:style w:type="paragraph" w:customStyle="1" w:styleId="08E3C0C7D9294C56863DCC392E9C0A65">
    <w:name w:val="08E3C0C7D9294C56863DCC392E9C0A65"/>
    <w:rsid w:val="00F73866"/>
  </w:style>
  <w:style w:type="paragraph" w:customStyle="1" w:styleId="0BABE7747B644443B27186E59E816BCE">
    <w:name w:val="0BABE7747B644443B27186E59E816BCE"/>
    <w:rsid w:val="00F73866"/>
  </w:style>
  <w:style w:type="paragraph" w:customStyle="1" w:styleId="A737203ACEF54162AC4BC5410D5C2173">
    <w:name w:val="A737203ACEF54162AC4BC5410D5C2173"/>
    <w:rsid w:val="00F73866"/>
  </w:style>
  <w:style w:type="paragraph" w:customStyle="1" w:styleId="BBA2C394F55248E0B44A33BDA778A169">
    <w:name w:val="BBA2C394F55248E0B44A33BDA778A169"/>
    <w:rsid w:val="00F73866"/>
  </w:style>
  <w:style w:type="paragraph" w:customStyle="1" w:styleId="67323C1E94214495A9A9D1C2E720ED18">
    <w:name w:val="67323C1E94214495A9A9D1C2E720ED18"/>
    <w:rsid w:val="00F73866"/>
  </w:style>
  <w:style w:type="paragraph" w:customStyle="1" w:styleId="E840114B2DF94B39869F0DFAF68827B8">
    <w:name w:val="E840114B2DF94B39869F0DFAF68827B8"/>
    <w:rsid w:val="00F73866"/>
  </w:style>
  <w:style w:type="paragraph" w:customStyle="1" w:styleId="E28B7426E0B44E9294DE7F7193AF9A6C1">
    <w:name w:val="E28B7426E0B44E9294DE7F7193AF9A6C1"/>
    <w:rsid w:val="00F73866"/>
    <w:rPr>
      <w:rFonts w:eastAsiaTheme="minorHAnsi"/>
      <w:lang w:eastAsia="en-US"/>
    </w:rPr>
  </w:style>
  <w:style w:type="paragraph" w:customStyle="1" w:styleId="9CF7712A19EF419280D2F5E56387CAD21">
    <w:name w:val="9CF7712A19EF419280D2F5E56387CAD21"/>
    <w:rsid w:val="00F73866"/>
    <w:rPr>
      <w:rFonts w:eastAsiaTheme="minorHAnsi"/>
      <w:lang w:eastAsia="en-US"/>
    </w:rPr>
  </w:style>
  <w:style w:type="paragraph" w:customStyle="1" w:styleId="08E3C0C7D9294C56863DCC392E9C0A651">
    <w:name w:val="08E3C0C7D9294C56863DCC392E9C0A651"/>
    <w:rsid w:val="00F73866"/>
    <w:rPr>
      <w:rFonts w:eastAsiaTheme="minorHAnsi"/>
      <w:lang w:eastAsia="en-US"/>
    </w:rPr>
  </w:style>
  <w:style w:type="paragraph" w:customStyle="1" w:styleId="0BABE7747B644443B27186E59E816BCE1">
    <w:name w:val="0BABE7747B644443B27186E59E816BCE1"/>
    <w:rsid w:val="00F73866"/>
    <w:rPr>
      <w:rFonts w:eastAsiaTheme="minorHAnsi"/>
      <w:lang w:eastAsia="en-US"/>
    </w:rPr>
  </w:style>
  <w:style w:type="paragraph" w:customStyle="1" w:styleId="A737203ACEF54162AC4BC5410D5C21731">
    <w:name w:val="A737203ACEF54162AC4BC5410D5C21731"/>
    <w:rsid w:val="00F73866"/>
    <w:rPr>
      <w:rFonts w:eastAsiaTheme="minorHAnsi"/>
      <w:lang w:eastAsia="en-US"/>
    </w:rPr>
  </w:style>
  <w:style w:type="paragraph" w:customStyle="1" w:styleId="BBA2C394F55248E0B44A33BDA778A1691">
    <w:name w:val="BBA2C394F55248E0B44A33BDA778A1691"/>
    <w:rsid w:val="00F73866"/>
    <w:rPr>
      <w:rFonts w:eastAsiaTheme="minorHAnsi"/>
      <w:lang w:eastAsia="en-US"/>
    </w:rPr>
  </w:style>
  <w:style w:type="paragraph" w:customStyle="1" w:styleId="67323C1E94214495A9A9D1C2E720ED181">
    <w:name w:val="67323C1E94214495A9A9D1C2E720ED181"/>
    <w:rsid w:val="00F73866"/>
    <w:rPr>
      <w:rFonts w:eastAsiaTheme="minorHAnsi"/>
      <w:lang w:eastAsia="en-US"/>
    </w:rPr>
  </w:style>
  <w:style w:type="paragraph" w:customStyle="1" w:styleId="E840114B2DF94B39869F0DFAF68827B81">
    <w:name w:val="E840114B2DF94B39869F0DFAF68827B81"/>
    <w:rsid w:val="00F73866"/>
    <w:rPr>
      <w:rFonts w:eastAsiaTheme="minorHAnsi"/>
      <w:lang w:eastAsia="en-US"/>
    </w:rPr>
  </w:style>
  <w:style w:type="paragraph" w:customStyle="1" w:styleId="E28B7426E0B44E9294DE7F7193AF9A6C2">
    <w:name w:val="E28B7426E0B44E9294DE7F7193AF9A6C2"/>
    <w:rsid w:val="00F73866"/>
    <w:rPr>
      <w:rFonts w:eastAsiaTheme="minorHAnsi"/>
      <w:lang w:eastAsia="en-US"/>
    </w:rPr>
  </w:style>
  <w:style w:type="paragraph" w:customStyle="1" w:styleId="9CF7712A19EF419280D2F5E56387CAD22">
    <w:name w:val="9CF7712A19EF419280D2F5E56387CAD22"/>
    <w:rsid w:val="00F73866"/>
    <w:rPr>
      <w:rFonts w:eastAsiaTheme="minorHAnsi"/>
      <w:lang w:eastAsia="en-US"/>
    </w:rPr>
  </w:style>
  <w:style w:type="paragraph" w:customStyle="1" w:styleId="08E3C0C7D9294C56863DCC392E9C0A652">
    <w:name w:val="08E3C0C7D9294C56863DCC392E9C0A652"/>
    <w:rsid w:val="00F73866"/>
    <w:rPr>
      <w:rFonts w:eastAsiaTheme="minorHAnsi"/>
      <w:lang w:eastAsia="en-US"/>
    </w:rPr>
  </w:style>
  <w:style w:type="paragraph" w:customStyle="1" w:styleId="0BABE7747B644443B27186E59E816BCE2">
    <w:name w:val="0BABE7747B644443B27186E59E816BCE2"/>
    <w:rsid w:val="00F73866"/>
    <w:rPr>
      <w:rFonts w:eastAsiaTheme="minorHAnsi"/>
      <w:lang w:eastAsia="en-US"/>
    </w:rPr>
  </w:style>
  <w:style w:type="paragraph" w:customStyle="1" w:styleId="A737203ACEF54162AC4BC5410D5C21732">
    <w:name w:val="A737203ACEF54162AC4BC5410D5C21732"/>
    <w:rsid w:val="00F73866"/>
    <w:rPr>
      <w:rFonts w:eastAsiaTheme="minorHAnsi"/>
      <w:lang w:eastAsia="en-US"/>
    </w:rPr>
  </w:style>
  <w:style w:type="paragraph" w:customStyle="1" w:styleId="BBA2C394F55248E0B44A33BDA778A1692">
    <w:name w:val="BBA2C394F55248E0B44A33BDA778A1692"/>
    <w:rsid w:val="00F73866"/>
    <w:rPr>
      <w:rFonts w:eastAsiaTheme="minorHAnsi"/>
      <w:lang w:eastAsia="en-US"/>
    </w:rPr>
  </w:style>
  <w:style w:type="paragraph" w:customStyle="1" w:styleId="67323C1E94214495A9A9D1C2E720ED182">
    <w:name w:val="67323C1E94214495A9A9D1C2E720ED182"/>
    <w:rsid w:val="00F73866"/>
    <w:rPr>
      <w:rFonts w:eastAsiaTheme="minorHAnsi"/>
      <w:lang w:eastAsia="en-US"/>
    </w:rPr>
  </w:style>
  <w:style w:type="paragraph" w:customStyle="1" w:styleId="E840114B2DF94B39869F0DFAF68827B82">
    <w:name w:val="E840114B2DF94B39869F0DFAF68827B82"/>
    <w:rsid w:val="00F73866"/>
    <w:rPr>
      <w:rFonts w:eastAsiaTheme="minorHAnsi"/>
      <w:lang w:eastAsia="en-US"/>
    </w:rPr>
  </w:style>
  <w:style w:type="paragraph" w:customStyle="1" w:styleId="E28B7426E0B44E9294DE7F7193AF9A6C3">
    <w:name w:val="E28B7426E0B44E9294DE7F7193AF9A6C3"/>
    <w:rsid w:val="00F73866"/>
    <w:rPr>
      <w:rFonts w:eastAsiaTheme="minorHAnsi"/>
      <w:lang w:eastAsia="en-US"/>
    </w:rPr>
  </w:style>
  <w:style w:type="paragraph" w:customStyle="1" w:styleId="9CF7712A19EF419280D2F5E56387CAD23">
    <w:name w:val="9CF7712A19EF419280D2F5E56387CAD23"/>
    <w:rsid w:val="00F73866"/>
    <w:rPr>
      <w:rFonts w:eastAsiaTheme="minorHAnsi"/>
      <w:lang w:eastAsia="en-US"/>
    </w:rPr>
  </w:style>
  <w:style w:type="paragraph" w:customStyle="1" w:styleId="08E3C0C7D9294C56863DCC392E9C0A653">
    <w:name w:val="08E3C0C7D9294C56863DCC392E9C0A653"/>
    <w:rsid w:val="00F73866"/>
    <w:rPr>
      <w:rFonts w:eastAsiaTheme="minorHAnsi"/>
      <w:lang w:eastAsia="en-US"/>
    </w:rPr>
  </w:style>
  <w:style w:type="paragraph" w:customStyle="1" w:styleId="0BABE7747B644443B27186E59E816BCE3">
    <w:name w:val="0BABE7747B644443B27186E59E816BCE3"/>
    <w:rsid w:val="00F73866"/>
    <w:rPr>
      <w:rFonts w:eastAsiaTheme="minorHAnsi"/>
      <w:lang w:eastAsia="en-US"/>
    </w:rPr>
  </w:style>
  <w:style w:type="paragraph" w:customStyle="1" w:styleId="A737203ACEF54162AC4BC5410D5C21733">
    <w:name w:val="A737203ACEF54162AC4BC5410D5C21733"/>
    <w:rsid w:val="00F73866"/>
    <w:rPr>
      <w:rFonts w:eastAsiaTheme="minorHAnsi"/>
      <w:lang w:eastAsia="en-US"/>
    </w:rPr>
  </w:style>
  <w:style w:type="paragraph" w:customStyle="1" w:styleId="BBA2C394F55248E0B44A33BDA778A1693">
    <w:name w:val="BBA2C394F55248E0B44A33BDA778A1693"/>
    <w:rsid w:val="00F73866"/>
    <w:rPr>
      <w:rFonts w:eastAsiaTheme="minorHAnsi"/>
      <w:lang w:eastAsia="en-US"/>
    </w:rPr>
  </w:style>
  <w:style w:type="paragraph" w:customStyle="1" w:styleId="67323C1E94214495A9A9D1C2E720ED183">
    <w:name w:val="67323C1E94214495A9A9D1C2E720ED183"/>
    <w:rsid w:val="00F73866"/>
    <w:rPr>
      <w:rFonts w:eastAsiaTheme="minorHAnsi"/>
      <w:lang w:eastAsia="en-US"/>
    </w:rPr>
  </w:style>
  <w:style w:type="paragraph" w:customStyle="1" w:styleId="E840114B2DF94B39869F0DFAF68827B83">
    <w:name w:val="E840114B2DF94B39869F0DFAF68827B83"/>
    <w:rsid w:val="00F73866"/>
    <w:rPr>
      <w:rFonts w:eastAsiaTheme="minorHAnsi"/>
      <w:lang w:eastAsia="en-US"/>
    </w:rPr>
  </w:style>
  <w:style w:type="paragraph" w:customStyle="1" w:styleId="E28B7426E0B44E9294DE7F7193AF9A6C4">
    <w:name w:val="E28B7426E0B44E9294DE7F7193AF9A6C4"/>
    <w:rsid w:val="00F73866"/>
    <w:rPr>
      <w:rFonts w:eastAsiaTheme="minorHAnsi"/>
      <w:lang w:eastAsia="en-US"/>
    </w:rPr>
  </w:style>
  <w:style w:type="paragraph" w:customStyle="1" w:styleId="9CF7712A19EF419280D2F5E56387CAD24">
    <w:name w:val="9CF7712A19EF419280D2F5E56387CAD24"/>
    <w:rsid w:val="00F73866"/>
    <w:rPr>
      <w:rFonts w:eastAsiaTheme="minorHAnsi"/>
      <w:lang w:eastAsia="en-US"/>
    </w:rPr>
  </w:style>
  <w:style w:type="paragraph" w:customStyle="1" w:styleId="08E3C0C7D9294C56863DCC392E9C0A654">
    <w:name w:val="08E3C0C7D9294C56863DCC392E9C0A654"/>
    <w:rsid w:val="00F73866"/>
    <w:rPr>
      <w:rFonts w:eastAsiaTheme="minorHAnsi"/>
      <w:lang w:eastAsia="en-US"/>
    </w:rPr>
  </w:style>
  <w:style w:type="paragraph" w:customStyle="1" w:styleId="0BABE7747B644443B27186E59E816BCE4">
    <w:name w:val="0BABE7747B644443B27186E59E816BCE4"/>
    <w:rsid w:val="00F73866"/>
    <w:rPr>
      <w:rFonts w:eastAsiaTheme="minorHAnsi"/>
      <w:lang w:eastAsia="en-US"/>
    </w:rPr>
  </w:style>
  <w:style w:type="paragraph" w:customStyle="1" w:styleId="A737203ACEF54162AC4BC5410D5C21734">
    <w:name w:val="A737203ACEF54162AC4BC5410D5C21734"/>
    <w:rsid w:val="00F73866"/>
    <w:rPr>
      <w:rFonts w:eastAsiaTheme="minorHAnsi"/>
      <w:lang w:eastAsia="en-US"/>
    </w:rPr>
  </w:style>
  <w:style w:type="paragraph" w:customStyle="1" w:styleId="BBA2C394F55248E0B44A33BDA778A1694">
    <w:name w:val="BBA2C394F55248E0B44A33BDA778A1694"/>
    <w:rsid w:val="00F73866"/>
    <w:rPr>
      <w:rFonts w:eastAsiaTheme="minorHAnsi"/>
      <w:lang w:eastAsia="en-US"/>
    </w:rPr>
  </w:style>
  <w:style w:type="paragraph" w:customStyle="1" w:styleId="67323C1E94214495A9A9D1C2E720ED184">
    <w:name w:val="67323C1E94214495A9A9D1C2E720ED184"/>
    <w:rsid w:val="00F73866"/>
    <w:rPr>
      <w:rFonts w:eastAsiaTheme="minorHAnsi"/>
      <w:lang w:eastAsia="en-US"/>
    </w:rPr>
  </w:style>
  <w:style w:type="paragraph" w:customStyle="1" w:styleId="E840114B2DF94B39869F0DFAF68827B84">
    <w:name w:val="E840114B2DF94B39869F0DFAF68827B84"/>
    <w:rsid w:val="00F73866"/>
    <w:rPr>
      <w:rFonts w:eastAsiaTheme="minorHAnsi"/>
      <w:lang w:eastAsia="en-US"/>
    </w:rPr>
  </w:style>
  <w:style w:type="paragraph" w:customStyle="1" w:styleId="E28B7426E0B44E9294DE7F7193AF9A6C5">
    <w:name w:val="E28B7426E0B44E9294DE7F7193AF9A6C5"/>
    <w:rsid w:val="00197BFB"/>
    <w:rPr>
      <w:rFonts w:eastAsiaTheme="minorHAnsi"/>
      <w:lang w:eastAsia="en-US"/>
    </w:rPr>
  </w:style>
  <w:style w:type="paragraph" w:customStyle="1" w:styleId="9CF7712A19EF419280D2F5E56387CAD25">
    <w:name w:val="9CF7712A19EF419280D2F5E56387CAD25"/>
    <w:rsid w:val="00197BFB"/>
    <w:rPr>
      <w:rFonts w:eastAsiaTheme="minorHAnsi"/>
      <w:lang w:eastAsia="en-US"/>
    </w:rPr>
  </w:style>
  <w:style w:type="paragraph" w:customStyle="1" w:styleId="08E3C0C7D9294C56863DCC392E9C0A655">
    <w:name w:val="08E3C0C7D9294C56863DCC392E9C0A655"/>
    <w:rsid w:val="00197BFB"/>
    <w:rPr>
      <w:rFonts w:eastAsiaTheme="minorHAnsi"/>
      <w:lang w:eastAsia="en-US"/>
    </w:rPr>
  </w:style>
  <w:style w:type="paragraph" w:customStyle="1" w:styleId="0BABE7747B644443B27186E59E816BCE5">
    <w:name w:val="0BABE7747B644443B27186E59E816BCE5"/>
    <w:rsid w:val="00197BFB"/>
    <w:rPr>
      <w:rFonts w:eastAsiaTheme="minorHAnsi"/>
      <w:lang w:eastAsia="en-US"/>
    </w:rPr>
  </w:style>
  <w:style w:type="paragraph" w:customStyle="1" w:styleId="A737203ACEF54162AC4BC5410D5C21735">
    <w:name w:val="A737203ACEF54162AC4BC5410D5C21735"/>
    <w:rsid w:val="00197BFB"/>
    <w:rPr>
      <w:rFonts w:eastAsiaTheme="minorHAnsi"/>
      <w:lang w:eastAsia="en-US"/>
    </w:rPr>
  </w:style>
  <w:style w:type="paragraph" w:customStyle="1" w:styleId="BBA2C394F55248E0B44A33BDA778A1695">
    <w:name w:val="BBA2C394F55248E0B44A33BDA778A1695"/>
    <w:rsid w:val="00197BFB"/>
    <w:rPr>
      <w:rFonts w:eastAsiaTheme="minorHAnsi"/>
      <w:lang w:eastAsia="en-US"/>
    </w:rPr>
  </w:style>
  <w:style w:type="paragraph" w:customStyle="1" w:styleId="67323C1E94214495A9A9D1C2E720ED185">
    <w:name w:val="67323C1E94214495A9A9D1C2E720ED185"/>
    <w:rsid w:val="00197BFB"/>
    <w:rPr>
      <w:rFonts w:eastAsiaTheme="minorHAnsi"/>
      <w:lang w:eastAsia="en-US"/>
    </w:rPr>
  </w:style>
  <w:style w:type="paragraph" w:customStyle="1" w:styleId="E840114B2DF94B39869F0DFAF68827B85">
    <w:name w:val="E840114B2DF94B39869F0DFAF68827B85"/>
    <w:rsid w:val="00197BFB"/>
    <w:rPr>
      <w:rFonts w:eastAsiaTheme="minorHAnsi"/>
      <w:lang w:eastAsia="en-US"/>
    </w:rPr>
  </w:style>
  <w:style w:type="paragraph" w:customStyle="1" w:styleId="E28B7426E0B44E9294DE7F7193AF9A6C6">
    <w:name w:val="E28B7426E0B44E9294DE7F7193AF9A6C6"/>
    <w:rsid w:val="00197BFB"/>
    <w:rPr>
      <w:rFonts w:eastAsiaTheme="minorHAnsi"/>
      <w:lang w:eastAsia="en-US"/>
    </w:rPr>
  </w:style>
  <w:style w:type="paragraph" w:customStyle="1" w:styleId="9CF7712A19EF419280D2F5E56387CAD26">
    <w:name w:val="9CF7712A19EF419280D2F5E56387CAD26"/>
    <w:rsid w:val="00197BFB"/>
    <w:rPr>
      <w:rFonts w:eastAsiaTheme="minorHAnsi"/>
      <w:lang w:eastAsia="en-US"/>
    </w:rPr>
  </w:style>
  <w:style w:type="paragraph" w:customStyle="1" w:styleId="08E3C0C7D9294C56863DCC392E9C0A656">
    <w:name w:val="08E3C0C7D9294C56863DCC392E9C0A656"/>
    <w:rsid w:val="00197BFB"/>
    <w:rPr>
      <w:rFonts w:eastAsiaTheme="minorHAnsi"/>
      <w:lang w:eastAsia="en-US"/>
    </w:rPr>
  </w:style>
  <w:style w:type="paragraph" w:customStyle="1" w:styleId="0BABE7747B644443B27186E59E816BCE6">
    <w:name w:val="0BABE7747B644443B27186E59E816BCE6"/>
    <w:rsid w:val="00197BFB"/>
    <w:rPr>
      <w:rFonts w:eastAsiaTheme="minorHAnsi"/>
      <w:lang w:eastAsia="en-US"/>
    </w:rPr>
  </w:style>
  <w:style w:type="paragraph" w:customStyle="1" w:styleId="A737203ACEF54162AC4BC5410D5C21736">
    <w:name w:val="A737203ACEF54162AC4BC5410D5C21736"/>
    <w:rsid w:val="00197BFB"/>
    <w:rPr>
      <w:rFonts w:eastAsiaTheme="minorHAnsi"/>
      <w:lang w:eastAsia="en-US"/>
    </w:rPr>
  </w:style>
  <w:style w:type="paragraph" w:customStyle="1" w:styleId="BBA2C394F55248E0B44A33BDA778A1696">
    <w:name w:val="BBA2C394F55248E0B44A33BDA778A1696"/>
    <w:rsid w:val="00197BFB"/>
    <w:rPr>
      <w:rFonts w:eastAsiaTheme="minorHAnsi"/>
      <w:lang w:eastAsia="en-US"/>
    </w:rPr>
  </w:style>
  <w:style w:type="paragraph" w:customStyle="1" w:styleId="67323C1E94214495A9A9D1C2E720ED186">
    <w:name w:val="67323C1E94214495A9A9D1C2E720ED186"/>
    <w:rsid w:val="00197BFB"/>
    <w:rPr>
      <w:rFonts w:eastAsiaTheme="minorHAnsi"/>
      <w:lang w:eastAsia="en-US"/>
    </w:rPr>
  </w:style>
  <w:style w:type="paragraph" w:customStyle="1" w:styleId="E840114B2DF94B39869F0DFAF68827B86">
    <w:name w:val="E840114B2DF94B39869F0DFAF68827B86"/>
    <w:rsid w:val="00197BFB"/>
    <w:rPr>
      <w:rFonts w:eastAsiaTheme="minorHAnsi"/>
      <w:lang w:eastAsia="en-US"/>
    </w:rPr>
  </w:style>
  <w:style w:type="paragraph" w:customStyle="1" w:styleId="16646193CAEB47BB8BD8B98C38AF1076">
    <w:name w:val="16646193CAEB47BB8BD8B98C38AF1076"/>
    <w:rsid w:val="00197BFB"/>
  </w:style>
  <w:style w:type="paragraph" w:customStyle="1" w:styleId="CC27279F6A5B4EACB17FAD0EACD9BA99">
    <w:name w:val="CC27279F6A5B4EACB17FAD0EACD9BA99"/>
    <w:rsid w:val="00197BFB"/>
  </w:style>
  <w:style w:type="paragraph" w:customStyle="1" w:styleId="253A22B2A83948CE8EF130EFD2179C46">
    <w:name w:val="253A22B2A83948CE8EF130EFD2179C46"/>
    <w:rsid w:val="00197BFB"/>
  </w:style>
  <w:style w:type="paragraph" w:customStyle="1" w:styleId="13BA3A4F6A3948D4898A33EF8BCB3DBA">
    <w:name w:val="13BA3A4F6A3948D4898A33EF8BCB3DBA"/>
    <w:rsid w:val="00197BFB"/>
  </w:style>
  <w:style w:type="paragraph" w:customStyle="1" w:styleId="71B3E22C23B640D39A95D8707DE6EAFC">
    <w:name w:val="71B3E22C23B640D39A95D8707DE6EAFC"/>
    <w:rsid w:val="00197BFB"/>
  </w:style>
  <w:style w:type="paragraph" w:customStyle="1" w:styleId="16646193CAEB47BB8BD8B98C38AF10761">
    <w:name w:val="16646193CAEB47BB8BD8B98C38AF10761"/>
    <w:rsid w:val="00197BFB"/>
    <w:rPr>
      <w:rFonts w:eastAsiaTheme="minorHAnsi"/>
      <w:lang w:eastAsia="en-US"/>
    </w:rPr>
  </w:style>
  <w:style w:type="paragraph" w:customStyle="1" w:styleId="CC27279F6A5B4EACB17FAD0EACD9BA991">
    <w:name w:val="CC27279F6A5B4EACB17FAD0EACD9BA991"/>
    <w:rsid w:val="00197BFB"/>
    <w:rPr>
      <w:rFonts w:eastAsiaTheme="minorHAnsi"/>
      <w:lang w:eastAsia="en-US"/>
    </w:rPr>
  </w:style>
  <w:style w:type="paragraph" w:customStyle="1" w:styleId="08E3C0C7D9294C56863DCC392E9C0A657">
    <w:name w:val="08E3C0C7D9294C56863DCC392E9C0A657"/>
    <w:rsid w:val="00197BFB"/>
    <w:rPr>
      <w:rFonts w:eastAsiaTheme="minorHAnsi"/>
      <w:lang w:eastAsia="en-US"/>
    </w:rPr>
  </w:style>
  <w:style w:type="paragraph" w:customStyle="1" w:styleId="0BABE7747B644443B27186E59E816BCE7">
    <w:name w:val="0BABE7747B644443B27186E59E816BCE7"/>
    <w:rsid w:val="00197BFB"/>
    <w:rPr>
      <w:rFonts w:eastAsiaTheme="minorHAnsi"/>
      <w:lang w:eastAsia="en-US"/>
    </w:rPr>
  </w:style>
  <w:style w:type="paragraph" w:customStyle="1" w:styleId="13BA3A4F6A3948D4898A33EF8BCB3DBA1">
    <w:name w:val="13BA3A4F6A3948D4898A33EF8BCB3DBA1"/>
    <w:rsid w:val="00197BFB"/>
    <w:rPr>
      <w:rFonts w:eastAsiaTheme="minorHAnsi"/>
      <w:lang w:eastAsia="en-US"/>
    </w:rPr>
  </w:style>
  <w:style w:type="paragraph" w:customStyle="1" w:styleId="71B3E22C23B640D39A95D8707DE6EAFC1">
    <w:name w:val="71B3E22C23B640D39A95D8707DE6EAFC1"/>
    <w:rsid w:val="00197BFB"/>
    <w:rPr>
      <w:rFonts w:eastAsiaTheme="minorHAnsi"/>
      <w:lang w:eastAsia="en-US"/>
    </w:rPr>
  </w:style>
  <w:style w:type="paragraph" w:customStyle="1" w:styleId="67323C1E94214495A9A9D1C2E720ED187">
    <w:name w:val="67323C1E94214495A9A9D1C2E720ED187"/>
    <w:rsid w:val="00197BFB"/>
    <w:rPr>
      <w:rFonts w:eastAsiaTheme="minorHAnsi"/>
      <w:lang w:eastAsia="en-US"/>
    </w:rPr>
  </w:style>
  <w:style w:type="paragraph" w:customStyle="1" w:styleId="E840114B2DF94B39869F0DFAF68827B87">
    <w:name w:val="E840114B2DF94B39869F0DFAF68827B87"/>
    <w:rsid w:val="00197BFB"/>
    <w:rPr>
      <w:rFonts w:eastAsiaTheme="minorHAnsi"/>
      <w:lang w:eastAsia="en-US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25DF6ADA</Template>
  <TotalTime>60</TotalTime>
  <Pages>2</Pages>
  <Words>570</Words>
  <Characters>3254</Characters>
  <Application>Microsoft Office Word</Application>
  <DocSecurity>0</DocSecurity>
  <Lines>27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3817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O'Malley, Toren</dc:creator>
  <cp:keywords/>
  <dc:description/>
  <cp:lastModifiedBy>Chuck, Elizabeth</cp:lastModifiedBy>
  <cp:revision>11</cp:revision>
  <dcterms:created xsi:type="dcterms:W3CDTF">2019-07-15T09:00:00Z</dcterms:created>
  <dcterms:modified xsi:type="dcterms:W3CDTF">2019-08-19T09:27:00Z</dcterms:modified>
</cp:coreProperties>
</file>