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8300" w:type="dxa"/>
        <w:tblInd w:w="93" w:type="dxa"/>
        <w:tblLook w:val="04A0" w:firstRow="1" w:lastRow="0" w:firstColumn="1" w:lastColumn="0" w:noHBand="0" w:noVBand="1"/>
      </w:tblPr>
      <w:tblGrid>
        <w:gridCol w:w="6780"/>
        <w:gridCol w:w="1520"/>
      </w:tblGrid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</w:rPr>
            </w:pPr>
            <w:bookmarkStart w:id="0" w:name="_GoBack"/>
            <w:bookmarkEnd w:id="0"/>
            <w:r w:rsidRPr="002539C8">
              <w:rPr>
                <w:rFonts w:ascii="Calibri" w:eastAsia="Times New Roman" w:hAnsi="Calibri" w:cs="Calibri"/>
                <w:b/>
                <w:bCs/>
                <w:color w:val="000000"/>
              </w:rPr>
              <w:t>LIST OF DRUGS CURRENTLY CONTROLLED UNDER THE MISUSE OF DRUGS LEGISLATION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366092"/>
              </w:rPr>
            </w:pPr>
            <w:r w:rsidRPr="002539C8">
              <w:rPr>
                <w:rFonts w:ascii="Calibri" w:eastAsia="Times New Roman" w:hAnsi="Calibri" w:cs="Calibri"/>
                <w:b/>
                <w:bCs/>
                <w:color w:val="366092"/>
              </w:rPr>
              <w:t>Drug  Schedule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b/>
                <w:bCs/>
                <w:color w:val="366092"/>
              </w:rPr>
            </w:pPr>
            <w:r w:rsidRPr="002539C8">
              <w:rPr>
                <w:rFonts w:ascii="Calibri" w:eastAsia="Times New Roman" w:hAnsi="Calibri" w:cs="Calibri"/>
                <w:b/>
                <w:bCs/>
                <w:color w:val="366092"/>
              </w:rPr>
              <w:t xml:space="preserve"> Schedule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Acetorphine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Acetyldihydrocodeine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Acetylihydrocodeinone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Adanon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Alfentanil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Allobarbital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3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Allobarbitone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3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Allylprodine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Alphacetylmethadol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Alphameprodine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Alphamethadol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Alphaprodine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Alpha-3-Acetoxy-6-Methylanino-4,4-Diphenylheptane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Alpha-Methylphenethylhydroxylamine (also known as N-Hydroxyamphetamine)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Alphacetyl Methadd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Alphenal (5-Ally-5-Phenylbarbituric Acid)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3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Alprazolam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Amidone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Amobarbital (See amylobarbitone)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Amphetamine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Amylobarbitone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3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Amylobarbitone Sodium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3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Androst-4-ene-3,17-diol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Anhydroecgonine HCL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Anhydroecgonine Methyl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Anileridine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Any 5,5 disubstituted barbituric acid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3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Aprobarbital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3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Aprobarbitone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3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Atamestane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lastRenderedPageBreak/>
              <w:t xml:space="preserve">Barbital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3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Barbitone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3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Barbitone sodium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3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Barbituric acid, (any 5,5 disubstituted)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3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Benzethidine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Benzoylecgonine-Isopropyl Ester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Benzphetamine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3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Benzylmorphine (3-benzylmorphine)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Betacetylmethadol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Betameprodine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Betamethadol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Betaprodine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Bezitramide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Bolandiol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Bolasterone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Bolazine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Boldenone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Boldione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Bolenol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Bolmantalate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Bromazepam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Buprenorphine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3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Butalbarbital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3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Butalibtal (Fiorinal)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3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Butallylonal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3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Butethal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3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Butobarbital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3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Butobarbitone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3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Calusterone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Camazepam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Carbon-14 Labelled Dextropropoxyphene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Carfentanil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Cathine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3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Cense Dal neal Barbitone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3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Chlordiazepoxide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lastRenderedPageBreak/>
              <w:t xml:space="preserve">Chorionic gonadotrophin (HCG)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Chlorphentermine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3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Clenbuterol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Cliradon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Clobazam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Clonazepam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Clonitazene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Clorazepic acid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Clostebol C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Clotiazepam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Cloxazolam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Cocaine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Codeine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Codeine Linctus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5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Co-Proxamol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Cyclobarbital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3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Cyclobarbitone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3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Cyclobarbitone calcium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3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Cyclopentobarbitone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3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Danazol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D3-Morphine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D-Amphetamine Sulphate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D-DL-3-Acetoxy-6-methylamino-4,4-diphenyl heptane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DL-L-Phenyl-2-Aminopropane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Delorazepam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Deoxyephedrine Hydrochloride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Desomorphine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Desoxymethyltestosterone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Dexedrine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Dextroamphetamine Sulphate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Dextromoramide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Dextropropoxyphene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Dextrostat [Dextroapphetamine Sulphate]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Dexyephedrine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DHEA (dehydroepiandrosterone) (see prasterone)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lastRenderedPageBreak/>
              <w:t xml:space="preserve">Diacetylmorphine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Diallybarbituric Acid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3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Diamorphine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Diapromide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Diazepam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1Diethylpropion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3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Diethylthiambutene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Difenoxin (1-3-cyano-3,3-diphenylpropyl-4-phenylpiperidine-4-carboxylic acid)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Dihydrocodeine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Dehydroepiandrosterone (see prasterone)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Diclofenac Acid ester of Morphine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Dihydrocodeinone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Dihydrocodeinone-0-carboxymethyloxime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Dihydromorphine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Dihydromorphine 3,6-Diglucuronide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Dimenoxadole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Dimepheptanol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Dimethylthiambutene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Dioxaphetyl butyrate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Diphenoxylate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Dipipanone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D-Norpseudoephidrine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3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Dronabinol (Delta-9-THC)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Drotebanol (3,4-dimethoxy-17-methylmorphinan- 6, 14-diol)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Drostanolone C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5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Durogestic Patches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Durophet (Riker)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Ecgonine (&amp; any derivative of ecgonine which is convertible to ecgonine or to cocaine)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Enantiomer d-threo-methylphenidate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Enestebol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Epitiostanol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Estazolam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Ethchlorvynol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3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Ethinamate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3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lastRenderedPageBreak/>
              <w:t>Ethnine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Ethyl-1-[2-(2 hydroxyethoxy)ethyl]-4-phenylpiperidine-4-carboxylate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Ethyl-l-(3-hydroxy-3-phenlpropyl)-4-phenylpiperidine-4-carboxylate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Ethyl loflazepate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Ethylmethylthiambutene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Ethylmorphine (3-ethylmorphine)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Ethyloestrenol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Etonitazene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Etorphine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Etoxeridine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Eucodal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Fencamfamin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Fenethylline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Fenproporex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Fentanest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Fentanyl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Fludiazepam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Flunitrazepam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3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Fluoxymesterone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Flurazepam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Formebolone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Furazabol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Furethidine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Gamma-hydroxybutyrate (GHB)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Gestrinone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Glutethimide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Halazepam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Haloxazolam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Heptobarbitone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3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Hexadeuterated Diamorphine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Hexethal sodium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3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Hydrocodone (dihydrocodeinone)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Hydromorphan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Hydromorphinol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Hydromorphone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lastRenderedPageBreak/>
              <w:t xml:space="preserve">Hydroxypethidine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Ibomal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3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Isocodeine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Isomethadone Hydrochloride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Ketamine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Ketazolam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Ketobemidone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Lefetamine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Lero-a-acetylmethadol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Levo-a-acetylmethadol Alpha Methadyl Aceate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Levomethorphan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Levomoramide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Levophenacylmorphan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Levorphanol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Lofentanil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Loprazolam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Lorazepam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Lormetazepam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Luminal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3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Marinol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Mazindol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3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Mebolazine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Mecloqualone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Medazepam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Medicinal opium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Mefenorex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Meperidine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Mephentermine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3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Mephobarbital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3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Mepitiostane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Meprobamate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3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Mesabolone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Mestanolone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Metazocine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Mesterolone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lastRenderedPageBreak/>
              <w:t xml:space="preserve">Me+A525adate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Methadone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Methadyl acetate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Methamphetamine/Methylamphetamine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Methandienone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Methandriol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Methaqualone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Methenolone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Methylamphetamine/Methamphetamine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Methyldesorphine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Methyldihydromorphine (6-methyldihydromorphine)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Methylecgonidine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Methylegonine Base &amp; HCL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Methylphenidate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Methylphenobarbitone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3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Methyltestosterone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Methyprylone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3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Metopon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Metribolone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M-Hydroxbenzaylecgonine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M-Hydroxycocaine, P-Hydroxycocaine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Mibolerone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Midazolam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3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Morpheridine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Morphine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Morphine-3-acetate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3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Morphine-3-B-D-Glucoride-N-Oxide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3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Morphine-3-B-D-Glucuronide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Morphine-6-acetate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3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Morphine-6-B-D-glucuronide-N-oxide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3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Morphine-6-Sulphate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Morphine methobromide (&amp; morphine N-oxide &amp; other pentavalent nitrogen morphine derivatives)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Morpholinylethylmorphine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Myrophine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lastRenderedPageBreak/>
              <w:t xml:space="preserve">N-ethylamphetamine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N-Hydroxyamphetamine (also known as Alpha-Methylphenethylhydroxylamine)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Nabilone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Nandrolone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Nealbarbitone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3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Nicocodine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Nicodicodine (6-nicotinoyldihydrocodeine)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Nicomorphine (3,6-dinicotinoyl-morphine)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Nimetazepam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Nitrazepam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Non-human chorionic gonadotrophin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Noracymethadol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Norboletone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Norclostebol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Norcocaine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Norcodeine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Nordazepam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Norethandrolone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Norlevorphanol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Normethadone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Normorphine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Normorphine Hemisuccinide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Norpipanone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Norpseudoephedrine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3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Opium - - prepared or medicinal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Oripavine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Ovandrotone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Oxabolone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Oxandrolone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Oxazepam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Oxazolam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Oxycodone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Oxymesterone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Oxymetholone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lastRenderedPageBreak/>
              <w:t xml:space="preserve">Oxymorphone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Oxymorphone-3-Glucuronide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P-Hydroxybenyleceonine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Paderyl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5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Pemoline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Pentazocine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3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Pentobarbital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3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Pentobarbitone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3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Pentobarbitone calcium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3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Pentobarbitone sodium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3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Pethidine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Pethidine Intermediate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Phanodorm (Cyclobarbitone)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3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Phenadoxone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Phenampromide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Phenazocine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Phencyclidine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Phendimetrazine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3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Phenmetrazine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Phenobarbital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3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Phenobarbitone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3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Phenobarbitone sodium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3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Phenomorphan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Phenoperidine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Phentermine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3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Phenylmethylbarbituric acid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3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Pholcodine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Physeptone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Piminodine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Pinazepam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Pipradrol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3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Piritramide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PMS-G (Pregnant Mare Serum-Gonadotrophin)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Poppy straw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N/A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Potassium Clorazepate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lastRenderedPageBreak/>
              <w:t xml:space="preserve">Prasterone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Prazepam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Probarbitone calcium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3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Probarbitone sodium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3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Proheptazine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Properidine (1-methyl-4-phenyl-piperidine-4-carboxylic acid isopropyl ester)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Propetandrol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Propiram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Propoxyphene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Propylbenzoylecganine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Prostanozol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Proxibarbital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3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Pulmo Bailly (cough medicine)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5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Pyrovalerone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Quinalbarbitone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Quinalbarbitone sodium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Quinbolone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Racemethorphan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Racemoramide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Racemorphan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Roxibolone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Secbutobarbital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3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Secbutobarbitone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3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Secbutobarbitone sodium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3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Secobarbital (See quinalbarbitone)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Secobarbitone (See quinalbarbitone)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Seconal Mixture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Silandrone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Sodium Amytal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3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Somatotropin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Somatrem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Somatropin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Stanolone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Stanozolol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lastRenderedPageBreak/>
              <w:t xml:space="preserve">Stenbolone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Sufentanil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Talbutal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3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Temazepam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3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Testosterone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Tetrahydrogestrinone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Tetrazepam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Thebacon (acetyldihydrocodeinone)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Thebaine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Thiomesterone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Tilidate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Tilidinum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Trenbolone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Triazolam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Trimeperidine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Tylenol no3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5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Valaron (also known as Tilidinum and Tilidate Hydrochloride)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Veramon (Barbitone – Amidopyrine comd)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3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Vinbarbitone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3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Vinbarbitone sodium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3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Vinylbital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3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Vinylbitone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3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Zeranol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Zilpaterol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Ziperol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1-Androstenediol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1-Androstenedione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1-(3-chloropropyl)piperazine (CPCPP)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1-(3-Chlorophenyl)piperazine (mCPP)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03-Monoacetylmorphine Oxalate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1:3-Dimethyl-4-phenyl-4-propionyloxy-azacycloheptane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1-(2-Morpholinotheyl)-4-Phenylpiperidine-4-Carboxylic Acid Ethyl Ester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1-methyl-4-phenylpiperidine-4-carboxylic acid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1-methyl-4-phenyl-piperidine-4-carboxylic acid isopropyl ester (properidine)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lastRenderedPageBreak/>
              <w:t xml:space="preserve">1-phenylpropanecarboxylic acid ethyl ester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1-3-cyano-3,3-diphenylpropyl-4-phenylpiperidine-4-carboxylic acid (difenoxin)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2-Beta-Carbomethoxy-3-Beta-(4-Iodophenyl) Tropane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3-(0-Carboxymethyl)Morphine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3-(3,4-dichloropheny)-8-aza-bicyclo(3.2.1) octane-2-carbaldehyde-0-methyloxime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</w:rPr>
            </w:pPr>
            <w:r w:rsidRPr="002539C8">
              <w:rPr>
                <w:rFonts w:ascii="Calibri" w:eastAsia="Times New Roman" w:hAnsi="Calibri" w:cs="Calibri"/>
              </w:rPr>
              <w:t xml:space="preserve">3-(3,4-Dichlorophenyl)-8-Methyl-8-Aza-Bicyclo(3.2.1)Octane-2-Carbaldehyde-0-Methyloxine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</w:rPr>
            </w:pPr>
            <w:r w:rsidRPr="002539C8">
              <w:rPr>
                <w:rFonts w:ascii="Calibri" w:eastAsia="Times New Roman" w:hAnsi="Calibri" w:cs="Calibri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3-benzylmorphine (benzylmorphine)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3-Carboxymetlyl Morphine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3-ethylmorphine (ethylmorphine)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3-Hydroxy-5Aandrostan-17-one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3-Hydroxy-N-methylmorphinar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3-Hydroxy-N-Methylmorphinain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3-Hydroxy-N-phenacylmorphinan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3,4-dimethoxy-17-methylmorphinan-6, 14-diol (drotebanol)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3,6-dinicotinoyl-morphine (nicomorphine)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4-chloromethandienone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4-cyano-1-methyl-4-phenylpiperidine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4-cyano-2-dimethylamino-4,4-diphenylbutane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4-Dimethylamino-1:2-Diphenyl-3-Methy-2-Propionyloxybutane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4-phenylpiperidine-4-carboxylic acid ethyl ester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5-Androstenedione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5 ethyl-5-n-nonyl barbitonic acid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3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5A-Androstane-3,17-diol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6-Acetylmorphine Hydrochloride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6-Beta-Hydroxytestosterone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6-methyldihydromorphine (methyldihydromorphine)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6-nicotinoyldihydrocodeine (nicodicodine)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7 Alpha, 17 Alpha-Dimethyl-19-Nortesterone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14-Hydroxydihydromorphine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14-Hydroxymorphine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2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19-Norandrostenedione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19-Norandrosterone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19-Noretiocholanolone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</w:tr>
      <w:tr w:rsidR="002539C8" w:rsidRPr="002539C8" w:rsidTr="002539C8">
        <w:trPr>
          <w:trHeight w:val="397"/>
        </w:trPr>
        <w:tc>
          <w:tcPr>
            <w:tcW w:w="67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39C8" w:rsidRPr="002539C8" w:rsidRDefault="002539C8" w:rsidP="002539C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 xml:space="preserve">19-Nortestosterone </w:t>
            </w:r>
          </w:p>
        </w:tc>
        <w:tc>
          <w:tcPr>
            <w:tcW w:w="15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2539C8" w:rsidRPr="002539C8" w:rsidRDefault="002539C8" w:rsidP="002539C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</w:rPr>
            </w:pPr>
            <w:r w:rsidRPr="002539C8">
              <w:rPr>
                <w:rFonts w:ascii="Calibri" w:eastAsia="Times New Roman" w:hAnsi="Calibri" w:cs="Calibri"/>
                <w:color w:val="000000"/>
              </w:rPr>
              <w:t>4</w:t>
            </w:r>
          </w:p>
        </w:tc>
      </w:tr>
    </w:tbl>
    <w:p w:rsidR="008835AD" w:rsidRDefault="008A344E"/>
    <w:sectPr w:rsidR="008835AD" w:rsidSect="00315EBC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539C8"/>
    <w:rsid w:val="001E26A5"/>
    <w:rsid w:val="002539C8"/>
    <w:rsid w:val="00315EBC"/>
    <w:rsid w:val="00587471"/>
    <w:rsid w:val="008A344E"/>
    <w:rsid w:val="00AF4B93"/>
    <w:rsid w:val="00CC42D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2539C8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2539C8"/>
    <w:rPr>
      <w:color w:val="800080"/>
      <w:u w:val="single"/>
    </w:rPr>
  </w:style>
  <w:style w:type="paragraph" w:customStyle="1" w:styleId="xl65">
    <w:name w:val="xl65"/>
    <w:basedOn w:val="Normal"/>
    <w:rsid w:val="002539C8"/>
    <w:pP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6">
    <w:name w:val="xl66"/>
    <w:basedOn w:val="Normal"/>
    <w:rsid w:val="002539C8"/>
    <w:pP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7">
    <w:name w:val="xl67"/>
    <w:basedOn w:val="Normal"/>
    <w:rsid w:val="002539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8">
    <w:name w:val="xl68"/>
    <w:basedOn w:val="Normal"/>
    <w:rsid w:val="002539C8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9">
    <w:name w:val="xl69"/>
    <w:basedOn w:val="Normal"/>
    <w:rsid w:val="002539C8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0">
    <w:name w:val="xl70"/>
    <w:basedOn w:val="Normal"/>
    <w:rsid w:val="002539C8"/>
    <w:pP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71">
    <w:name w:val="xl71"/>
    <w:basedOn w:val="Normal"/>
    <w:rsid w:val="002539C8"/>
    <w:pP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b/>
      <w:bCs/>
      <w:color w:val="366092"/>
      <w:sz w:val="24"/>
      <w:szCs w:val="24"/>
    </w:rPr>
  </w:style>
  <w:style w:type="paragraph" w:customStyle="1" w:styleId="xl72">
    <w:name w:val="xl72"/>
    <w:basedOn w:val="Normal"/>
    <w:rsid w:val="002539C8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color w:val="366092"/>
      <w:sz w:val="24"/>
      <w:szCs w:val="24"/>
    </w:rPr>
  </w:style>
  <w:style w:type="paragraph" w:customStyle="1" w:styleId="xl73">
    <w:name w:val="xl73"/>
    <w:basedOn w:val="Normal"/>
    <w:rsid w:val="002539C8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4">
    <w:name w:val="xl74"/>
    <w:basedOn w:val="Normal"/>
    <w:rsid w:val="002539C8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2539C8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2539C8"/>
    <w:rPr>
      <w:color w:val="800080"/>
      <w:u w:val="single"/>
    </w:rPr>
  </w:style>
  <w:style w:type="paragraph" w:customStyle="1" w:styleId="xl65">
    <w:name w:val="xl65"/>
    <w:basedOn w:val="Normal"/>
    <w:rsid w:val="002539C8"/>
    <w:pP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6">
    <w:name w:val="xl66"/>
    <w:basedOn w:val="Normal"/>
    <w:rsid w:val="002539C8"/>
    <w:pP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7">
    <w:name w:val="xl67"/>
    <w:basedOn w:val="Normal"/>
    <w:rsid w:val="002539C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8">
    <w:name w:val="xl68"/>
    <w:basedOn w:val="Normal"/>
    <w:rsid w:val="002539C8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9">
    <w:name w:val="xl69"/>
    <w:basedOn w:val="Normal"/>
    <w:rsid w:val="002539C8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0">
    <w:name w:val="xl70"/>
    <w:basedOn w:val="Normal"/>
    <w:rsid w:val="002539C8"/>
    <w:pP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b/>
      <w:bCs/>
      <w:sz w:val="24"/>
      <w:szCs w:val="24"/>
    </w:rPr>
  </w:style>
  <w:style w:type="paragraph" w:customStyle="1" w:styleId="xl71">
    <w:name w:val="xl71"/>
    <w:basedOn w:val="Normal"/>
    <w:rsid w:val="002539C8"/>
    <w:pPr>
      <w:spacing w:before="100" w:beforeAutospacing="1" w:after="100" w:afterAutospacing="1" w:line="240" w:lineRule="auto"/>
      <w:textAlignment w:val="top"/>
    </w:pPr>
    <w:rPr>
      <w:rFonts w:ascii="Times New Roman" w:eastAsia="Times New Roman" w:hAnsi="Times New Roman" w:cs="Times New Roman"/>
      <w:b/>
      <w:bCs/>
      <w:color w:val="366092"/>
      <w:sz w:val="24"/>
      <w:szCs w:val="24"/>
    </w:rPr>
  </w:style>
  <w:style w:type="paragraph" w:customStyle="1" w:styleId="xl72">
    <w:name w:val="xl72"/>
    <w:basedOn w:val="Normal"/>
    <w:rsid w:val="002539C8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b/>
      <w:bCs/>
      <w:color w:val="366092"/>
      <w:sz w:val="24"/>
      <w:szCs w:val="24"/>
    </w:rPr>
  </w:style>
  <w:style w:type="paragraph" w:customStyle="1" w:styleId="xl73">
    <w:name w:val="xl73"/>
    <w:basedOn w:val="Normal"/>
    <w:rsid w:val="002539C8"/>
    <w:pPr>
      <w:spacing w:before="100" w:beforeAutospacing="1" w:after="100" w:afterAutospacing="1" w:line="240" w:lineRule="auto"/>
      <w:jc w:val="center"/>
      <w:textAlignment w:val="center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4">
    <w:name w:val="xl74"/>
    <w:basedOn w:val="Normal"/>
    <w:rsid w:val="002539C8"/>
    <w:pPr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0023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7D056D3D.dotm</Template>
  <TotalTime>0</TotalTime>
  <Pages>13</Pages>
  <Words>1485</Words>
  <Characters>8467</Characters>
  <Application>Microsoft Office Word</Application>
  <DocSecurity>4</DocSecurity>
  <Lines>70</Lines>
  <Paragraphs>19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9933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IT Services</dc:creator>
  <cp:keywords/>
  <dc:description/>
  <cp:lastModifiedBy>sfseab</cp:lastModifiedBy>
  <cp:revision>2</cp:revision>
  <dcterms:created xsi:type="dcterms:W3CDTF">2012-01-13T09:21:00Z</dcterms:created>
  <dcterms:modified xsi:type="dcterms:W3CDTF">2012-01-13T09:21:00Z</dcterms:modified>
</cp:coreProperties>
</file>