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644" w:tblpY="-181"/>
        <w:tblW w:w="110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2126"/>
        <w:gridCol w:w="1559"/>
        <w:gridCol w:w="567"/>
        <w:gridCol w:w="1560"/>
        <w:gridCol w:w="566"/>
        <w:gridCol w:w="922"/>
        <w:gridCol w:w="1205"/>
      </w:tblGrid>
      <w:tr w:rsidR="0041481A" w:rsidRPr="00B53BAC" w:rsidTr="002027CF">
        <w:trPr>
          <w:trHeight w:val="768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81A" w:rsidRPr="00073C5F" w:rsidRDefault="0041481A" w:rsidP="00073C5F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Substance</w:t>
            </w:r>
            <w:r w:rsidR="00073C5F">
              <w:rPr>
                <w:rFonts w:asciiTheme="minorHAnsi" w:hAnsiTheme="minorHAnsi"/>
                <w:b/>
                <w:color w:val="0000FF"/>
              </w:rPr>
              <w:t xml:space="preserve">  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81A" w:rsidRPr="00B53BAC" w:rsidRDefault="0082788A" w:rsidP="00073C5F">
            <w:pPr>
              <w:pStyle w:val="TableText"/>
              <w:rPr>
                <w:rFonts w:asciiTheme="minorHAnsi" w:hAnsiTheme="minorHAnsi"/>
                <w:b/>
                <w:sz w:val="32"/>
              </w:rPr>
            </w:pPr>
            <w:r>
              <w:rPr>
                <w:rFonts w:asciiTheme="minorHAnsi" w:hAnsiTheme="minorHAnsi"/>
                <w:b/>
                <w:sz w:val="32"/>
              </w:rPr>
              <w:t>Cleaning Agents (Non-Lab)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81A" w:rsidRPr="00073C5F" w:rsidRDefault="0041481A" w:rsidP="00073C5F">
            <w:pPr>
              <w:pStyle w:val="TableText"/>
              <w:rPr>
                <w:rFonts w:asciiTheme="minorHAnsi" w:hAnsiTheme="minorHAnsi"/>
                <w:b/>
                <w:sz w:val="20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UN No:</w:t>
            </w:r>
            <w:r w:rsidRPr="0041481A">
              <w:rPr>
                <w:rFonts w:asciiTheme="minorHAnsi" w:hAnsiTheme="minorHAnsi"/>
                <w:b/>
                <w:color w:val="0070C0"/>
                <w:sz w:val="20"/>
              </w:rPr>
              <w:t xml:space="preserve">  </w:t>
            </w:r>
            <w:r w:rsidR="009748B0">
              <w:rPr>
                <w:rFonts w:asciiTheme="minorHAnsi" w:hAnsiTheme="minorHAnsi"/>
                <w:b/>
                <w:color w:val="0070C0"/>
                <w:sz w:val="20"/>
              </w:rPr>
              <w:t>Dependant on the product</w:t>
            </w:r>
          </w:p>
          <w:p w:rsidR="0041481A" w:rsidRPr="00073C5F" w:rsidRDefault="0041481A" w:rsidP="00073C5F">
            <w:pPr>
              <w:pStyle w:val="TableText"/>
              <w:rPr>
                <w:rFonts w:asciiTheme="minorHAnsi" w:hAnsiTheme="minorHAnsi"/>
                <w:b/>
                <w:sz w:val="20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Transport Cat:</w:t>
            </w:r>
            <w:r w:rsidR="006468C1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81A" w:rsidRPr="0041481A" w:rsidRDefault="0041481A" w:rsidP="00073C5F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University Hazard Classification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:rsidR="0082788A" w:rsidRDefault="0082788A" w:rsidP="00073C5F">
            <w:pPr>
              <w:pStyle w:val="TableText"/>
              <w:rPr>
                <w:rFonts w:asciiTheme="minorHAnsi" w:hAnsiTheme="minorHAnsi"/>
                <w:b/>
                <w:color w:val="FFFFFF" w:themeColor="background1"/>
                <w:sz w:val="20"/>
              </w:rPr>
            </w:pPr>
          </w:p>
          <w:p w:rsidR="0041481A" w:rsidRPr="002027CF" w:rsidRDefault="002027CF" w:rsidP="0082788A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2027CF">
              <w:rPr>
                <w:rFonts w:asciiTheme="minorHAnsi" w:hAnsiTheme="minorHAnsi" w:cstheme="minorHAnsi"/>
                <w:b/>
                <w:lang w:val="en-GB"/>
              </w:rPr>
              <w:t>Medium</w:t>
            </w:r>
          </w:p>
        </w:tc>
      </w:tr>
      <w:tr w:rsidR="00547C26" w:rsidRPr="00B53BAC" w:rsidTr="00073C5F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547C26" w:rsidRPr="00B53BAC" w:rsidRDefault="00547C26" w:rsidP="00073C5F">
            <w:pPr>
              <w:pStyle w:val="TableText"/>
              <w:rPr>
                <w:rFonts w:asciiTheme="minorHAnsi" w:hAnsiTheme="minorHAnsi"/>
                <w:color w:val="0000FF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Activity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sdt>
            <w:sdtPr>
              <w:rPr>
                <w:rFonts w:asciiTheme="minorHAnsi" w:eastAsia="Calibri" w:hAnsiTheme="minorHAnsi" w:cstheme="minorHAnsi"/>
                <w:sz w:val="22"/>
                <w:szCs w:val="22"/>
              </w:rPr>
              <w:id w:val="-197547226"/>
              <w:placeholder>
                <w:docPart w:val="156642FA602D4BB49F44D6509A960ADF"/>
              </w:placeholder>
            </w:sdtPr>
            <w:sdtEndPr>
              <w:rPr>
                <w:rFonts w:ascii="Calibri" w:hAnsi="Calibri" w:cs="Times New Roman"/>
              </w:rPr>
            </w:sdtEndPr>
            <w:sdtContent>
              <w:p w:rsidR="00547C26" w:rsidRPr="009748B0" w:rsidRDefault="009748B0" w:rsidP="009748B0">
                <w:pPr>
                  <w:pStyle w:val="TableText"/>
                  <w:rPr>
                    <w:rFonts w:asciiTheme="minorHAnsi" w:hAnsiTheme="minorHAnsi" w:cstheme="minorHAnsi"/>
                    <w:b/>
                  </w:rPr>
                </w:pPr>
                <w:r w:rsidRPr="001E75B0">
                  <w:rPr>
                    <w:rFonts w:asciiTheme="minorHAnsi" w:hAnsiTheme="minorHAnsi" w:cstheme="minorHAnsi"/>
                    <w:b/>
                  </w:rPr>
                  <w:t>General c</w:t>
                </w:r>
                <w:r>
                  <w:rPr>
                    <w:rFonts w:asciiTheme="minorHAnsi" w:hAnsiTheme="minorHAnsi" w:cstheme="minorHAnsi"/>
                    <w:b/>
                  </w:rPr>
                  <w:t xml:space="preserve">leaning and surface preparation - </w:t>
                </w:r>
                <w:r w:rsidRPr="001E75B0">
                  <w:rPr>
                    <w:rFonts w:asciiTheme="minorHAnsi" w:hAnsiTheme="minorHAnsi" w:cstheme="minorHAnsi"/>
                    <w:sz w:val="20"/>
                  </w:rPr>
                  <w:t xml:space="preserve">This note </w:t>
                </w:r>
                <w:r>
                  <w:rPr>
                    <w:rFonts w:asciiTheme="minorHAnsi" w:hAnsiTheme="minorHAnsi" w:cstheme="minorHAnsi"/>
                    <w:sz w:val="20"/>
                  </w:rPr>
                  <w:t xml:space="preserve">does not apply to materials regarded as </w:t>
                </w:r>
                <w:r w:rsidRPr="001E75B0">
                  <w:rPr>
                    <w:rFonts w:asciiTheme="minorHAnsi" w:hAnsiTheme="minorHAnsi" w:cstheme="minorHAnsi"/>
                    <w:sz w:val="20"/>
                  </w:rPr>
                  <w:t>corrosive</w:t>
                </w:r>
                <w:r>
                  <w:rPr>
                    <w:rFonts w:ascii="Calibri" w:eastAsia="Calibri" w:hAnsi="Calibri"/>
                    <w:sz w:val="22"/>
                    <w:szCs w:val="22"/>
                  </w:rPr>
                  <w:t xml:space="preserve"> </w:t>
                </w:r>
              </w:p>
            </w:sdtContent>
          </w:sdt>
        </w:tc>
      </w:tr>
      <w:tr w:rsidR="00B717F4" w:rsidRPr="00B53BAC" w:rsidTr="00073C5F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B717F4" w:rsidRDefault="00B717F4" w:rsidP="00073C5F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Handling Requirements e.g. fume hood, MSC, glove type etc.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sdt>
            <w:sdtPr>
              <w:rPr>
                <w:rFonts w:ascii="Calibri" w:eastAsia="Calibri" w:hAnsi="Calibri"/>
                <w:color w:val="000000" w:themeColor="text1"/>
                <w:sz w:val="22"/>
                <w:szCs w:val="22"/>
              </w:rPr>
              <w:id w:val="1255855601"/>
              <w:placeholder>
                <w:docPart w:val="724C7EEF3D4A4752B4A63C889C112F7A"/>
              </w:placeholder>
            </w:sdtPr>
            <w:sdtEndPr/>
            <w:sdtContent>
              <w:p w:rsidR="001137B7" w:rsidRPr="0003435E" w:rsidRDefault="00DD1063" w:rsidP="001137B7">
                <w:pPr>
                  <w:pStyle w:val="TableText"/>
                  <w:numPr>
                    <w:ilvl w:val="0"/>
                    <w:numId w:val="8"/>
                  </w:numPr>
                  <w:ind w:left="414" w:hanging="357"/>
                  <w:rPr>
                    <w:rFonts w:asciiTheme="minorHAnsi" w:hAnsiTheme="minorHAnsi" w:cstheme="minorHAnsi"/>
                    <w:color w:val="000000" w:themeColor="text1"/>
                    <w:sz w:val="20"/>
                  </w:rPr>
                </w:pPr>
                <w:r w:rsidRPr="0003435E">
                  <w:rPr>
                    <w:rFonts w:asciiTheme="minorHAnsi" w:hAnsiTheme="minorHAnsi" w:cstheme="minorHAnsi"/>
                    <w:color w:val="000000" w:themeColor="text1"/>
                    <w:sz w:val="20"/>
                  </w:rPr>
                  <w:t>Use in a well- ventilated area</w:t>
                </w:r>
                <w:r w:rsidR="008F5345" w:rsidRPr="0003435E">
                  <w:rPr>
                    <w:rFonts w:asciiTheme="minorHAnsi" w:hAnsiTheme="minorHAnsi" w:cstheme="minorHAnsi"/>
                    <w:color w:val="000000" w:themeColor="text1"/>
                    <w:sz w:val="20"/>
                  </w:rPr>
                  <w:t>.</w:t>
                </w:r>
              </w:p>
              <w:p w:rsidR="001137B7" w:rsidRPr="0003435E" w:rsidRDefault="001137B7" w:rsidP="001137B7">
                <w:pPr>
                  <w:pStyle w:val="TableText"/>
                  <w:numPr>
                    <w:ilvl w:val="0"/>
                    <w:numId w:val="8"/>
                  </w:numPr>
                  <w:ind w:left="414" w:hanging="357"/>
                  <w:rPr>
                    <w:rFonts w:asciiTheme="minorHAnsi" w:hAnsiTheme="minorHAnsi" w:cstheme="minorHAnsi"/>
                    <w:color w:val="000000" w:themeColor="text1"/>
                    <w:sz w:val="20"/>
                  </w:rPr>
                </w:pPr>
                <w:r w:rsidRPr="0003435E">
                  <w:rPr>
                    <w:rFonts w:asciiTheme="minorHAnsi" w:hAnsiTheme="minorHAnsi" w:cstheme="minorHAnsi"/>
                    <w:bCs/>
                    <w:color w:val="000000" w:themeColor="text1"/>
                    <w:sz w:val="20"/>
                  </w:rPr>
                  <w:t>Protect skin by using pre-work creams.</w:t>
                </w:r>
              </w:p>
              <w:p w:rsidR="005B786C" w:rsidRPr="0003435E" w:rsidRDefault="008F5345" w:rsidP="00647C1D">
                <w:pPr>
                  <w:pStyle w:val="TableText"/>
                  <w:numPr>
                    <w:ilvl w:val="0"/>
                    <w:numId w:val="8"/>
                  </w:numPr>
                  <w:ind w:left="414" w:hanging="357"/>
                  <w:rPr>
                    <w:rFonts w:ascii="Calibri" w:eastAsia="Calibri" w:hAnsi="Calibri"/>
                    <w:color w:val="000000" w:themeColor="text1"/>
                    <w:sz w:val="22"/>
                    <w:szCs w:val="22"/>
                    <w:lang w:val="en-US"/>
                  </w:rPr>
                </w:pPr>
                <w:r w:rsidRPr="0003435E">
                  <w:rPr>
                    <w:rFonts w:asciiTheme="minorHAnsi" w:hAnsiTheme="minorHAnsi" w:cstheme="minorHAnsi"/>
                    <w:color w:val="000000" w:themeColor="text1"/>
                    <w:sz w:val="20"/>
                  </w:rPr>
                  <w:t>Wash hands after use</w:t>
                </w:r>
              </w:p>
            </w:sdtContent>
          </w:sdt>
          <w:p w:rsidR="00097BB0" w:rsidRPr="004B62B2" w:rsidRDefault="00097BB0" w:rsidP="00073C5F">
            <w:pPr>
              <w:pStyle w:val="TableText"/>
              <w:rPr>
                <w:rFonts w:ascii="Calibri" w:eastAsia="Calibri" w:hAnsi="Calibri"/>
                <w:color w:val="808080" w:themeColor="background1" w:themeShade="80"/>
                <w:sz w:val="22"/>
                <w:szCs w:val="22"/>
              </w:rPr>
            </w:pPr>
          </w:p>
          <w:p w:rsidR="004B62B2" w:rsidRPr="00861A99" w:rsidRDefault="004B62B2" w:rsidP="00073C5F">
            <w:pPr>
              <w:pStyle w:val="TableText"/>
              <w:ind w:left="720"/>
              <w:rPr>
                <w:rFonts w:asciiTheme="minorHAnsi" w:hAnsiTheme="minorHAnsi"/>
                <w:b/>
                <w:color w:val="000000" w:themeColor="text1"/>
              </w:rPr>
            </w:pPr>
          </w:p>
        </w:tc>
      </w:tr>
      <w:tr w:rsidR="00547C26" w:rsidRPr="00B53BAC" w:rsidTr="00073C5F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547C26" w:rsidRPr="00B53BAC" w:rsidRDefault="00547C26" w:rsidP="00073C5F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Laboratory Info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547C26" w:rsidRPr="00BD1FAA" w:rsidRDefault="0003435E" w:rsidP="00CE4A48">
            <w:pPr>
              <w:pStyle w:val="TableText"/>
              <w:rPr>
                <w:rFonts w:asciiTheme="minorHAnsi" w:hAnsiTheme="minorHAnsi"/>
                <w:b/>
                <w:color w:val="E36C0A" w:themeColor="accent6" w:themeShade="BF"/>
              </w:rPr>
            </w:pPr>
            <w:r w:rsidRPr="0003435E">
              <w:rPr>
                <w:rFonts w:asciiTheme="minorHAnsi" w:hAnsiTheme="minorHAnsi"/>
                <w:b/>
                <w:color w:val="E36C0A" w:themeColor="accent6" w:themeShade="BF"/>
              </w:rPr>
              <w:t xml:space="preserve">Appropriate to the Department </w:t>
            </w:r>
            <w:r w:rsidRPr="0003435E">
              <w:rPr>
                <w:rFonts w:asciiTheme="minorHAnsi" w:hAnsiTheme="minorHAnsi"/>
                <w:b/>
                <w:color w:val="E36C0A" w:themeColor="accent6" w:themeShade="BF"/>
                <w:sz w:val="22"/>
                <w:szCs w:val="22"/>
              </w:rPr>
              <w:t>(Lab number and containment level where appropriate)</w:t>
            </w:r>
          </w:p>
        </w:tc>
      </w:tr>
      <w:tr w:rsidR="00547C26" w:rsidRPr="00B53BAC" w:rsidTr="00073C5F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547C26" w:rsidRPr="00B53BAC" w:rsidRDefault="00547C26" w:rsidP="00073C5F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Additional Information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id w:val="-1346552698"/>
            <w:placeholder>
              <w:docPart w:val="9BF8222E5F1D47F288FFD5554DC6C4CC"/>
            </w:placeholder>
          </w:sdtPr>
          <w:sdtEndPr>
            <w:rPr>
              <w:rFonts w:cstheme="minorHAnsi"/>
              <w:sz w:val="20"/>
              <w:szCs w:val="20"/>
            </w:rPr>
          </w:sdtEndPr>
          <w:sdtContent>
            <w:tc>
              <w:tcPr>
                <w:tcW w:w="8505" w:type="dxa"/>
                <w:gridSpan w:val="7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C2D69B" w:themeFill="accent3" w:themeFillTint="99"/>
              </w:tcPr>
              <w:p w:rsidR="002027CF" w:rsidRDefault="005E1582" w:rsidP="002027CF">
                <w:pPr>
                  <w:pStyle w:val="ListParagraph"/>
                  <w:numPr>
                    <w:ilvl w:val="0"/>
                    <w:numId w:val="9"/>
                  </w:numPr>
                  <w:ind w:left="414" w:hanging="357"/>
                  <w:rPr>
                    <w:rFonts w:cstheme="minorHAnsi"/>
                    <w:sz w:val="20"/>
                    <w:szCs w:val="20"/>
                  </w:rPr>
                </w:pPr>
                <w:r w:rsidRPr="002027CF">
                  <w:rPr>
                    <w:rFonts w:cstheme="minorHAnsi"/>
                    <w:sz w:val="20"/>
                    <w:szCs w:val="20"/>
                  </w:rPr>
                  <w:t xml:space="preserve">Do not use outside the </w:t>
                </w:r>
                <w:r w:rsidR="002027CF" w:rsidRPr="002027CF">
                  <w:rPr>
                    <w:rFonts w:cstheme="minorHAnsi"/>
                    <w:sz w:val="20"/>
                    <w:szCs w:val="20"/>
                  </w:rPr>
                  <w:t>manufacturer’s</w:t>
                </w:r>
                <w:r w:rsidRPr="002027CF"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="002027CF">
                  <w:rPr>
                    <w:rFonts w:cstheme="minorHAnsi"/>
                    <w:sz w:val="20"/>
                    <w:szCs w:val="20"/>
                  </w:rPr>
                  <w:t>recommendations</w:t>
                </w:r>
              </w:p>
              <w:p w:rsidR="002027CF" w:rsidRDefault="005E1582" w:rsidP="002027CF">
                <w:pPr>
                  <w:pStyle w:val="ListParagraph"/>
                  <w:numPr>
                    <w:ilvl w:val="0"/>
                    <w:numId w:val="9"/>
                  </w:numPr>
                  <w:ind w:left="414" w:hanging="357"/>
                  <w:rPr>
                    <w:rFonts w:cstheme="minorHAnsi"/>
                    <w:sz w:val="20"/>
                    <w:szCs w:val="20"/>
                  </w:rPr>
                </w:pPr>
                <w:r w:rsidRPr="002027CF">
                  <w:rPr>
                    <w:rFonts w:cstheme="minorHAnsi"/>
                    <w:sz w:val="20"/>
                    <w:szCs w:val="20"/>
                  </w:rPr>
                  <w:t>DO NOT mix with other chemicals unless instructed to do so by the manufacturer</w:t>
                </w:r>
                <w:r w:rsidR="002027CF" w:rsidRPr="002027CF">
                  <w:rPr>
                    <w:rFonts w:cstheme="minorHAnsi"/>
                    <w:sz w:val="20"/>
                    <w:szCs w:val="20"/>
                  </w:rPr>
                  <w:t>.</w:t>
                </w:r>
              </w:p>
              <w:p w:rsidR="00A60ABB" w:rsidRDefault="00A60ABB" w:rsidP="00A60ABB">
                <w:pPr>
                  <w:pStyle w:val="ListParagraph"/>
                  <w:numPr>
                    <w:ilvl w:val="0"/>
                    <w:numId w:val="9"/>
                  </w:numPr>
                  <w:ind w:left="414" w:hanging="357"/>
                  <w:rPr>
                    <w:rFonts w:cstheme="minorHAnsi"/>
                    <w:sz w:val="20"/>
                    <w:szCs w:val="20"/>
                  </w:rPr>
                </w:pPr>
                <w:r w:rsidRPr="001E75B0">
                  <w:rPr>
                    <w:rFonts w:cstheme="minorHAnsi"/>
                    <w:sz w:val="20"/>
                  </w:rPr>
                  <w:t>Prolonged or repeated contact may cause dermatitis</w:t>
                </w:r>
                <w:r>
                  <w:rPr>
                    <w:rFonts w:cstheme="minorHAnsi"/>
                    <w:sz w:val="20"/>
                    <w:szCs w:val="20"/>
                  </w:rPr>
                  <w:t xml:space="preserve"> </w:t>
                </w:r>
              </w:p>
              <w:p w:rsidR="002027CF" w:rsidRPr="002027CF" w:rsidRDefault="002C1EE5" w:rsidP="00A60ABB">
                <w:pPr>
                  <w:pStyle w:val="ListParagraph"/>
                  <w:numPr>
                    <w:ilvl w:val="0"/>
                    <w:numId w:val="9"/>
                  </w:numPr>
                  <w:ind w:left="414" w:hanging="357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Any change in health status you think may be related to using these products must be reported to your supervisor/line manager immediately and an occupational health referral made.</w:t>
                </w:r>
              </w:p>
              <w:p w:rsidR="002027CF" w:rsidRDefault="002027CF" w:rsidP="00073C5F">
                <w:pPr>
                  <w:rPr>
                    <w:rFonts w:asciiTheme="minorHAnsi" w:hAnsiTheme="minorHAnsi" w:cstheme="minorHAnsi"/>
                    <w:sz w:val="20"/>
                    <w:szCs w:val="20"/>
                    <w:lang w:val="en-GB"/>
                  </w:rPr>
                </w:pPr>
              </w:p>
              <w:p w:rsidR="00F93FC5" w:rsidRPr="005E1582" w:rsidRDefault="005E1582" w:rsidP="00073C5F">
                <w:pPr>
                  <w:rPr>
                    <w:rFonts w:asciiTheme="minorHAnsi" w:hAnsiTheme="minorHAnsi" w:cstheme="minorHAnsi"/>
                    <w:sz w:val="20"/>
                    <w:szCs w:val="20"/>
                    <w:lang w:val="en-GB"/>
                  </w:rPr>
                </w:pPr>
                <w:r w:rsidRPr="005E1582">
                  <w:rPr>
                    <w:rFonts w:asciiTheme="minorHAnsi" w:hAnsiTheme="minorHAnsi" w:cstheme="minorHAnsi"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  <w:tr w:rsidR="009748B0" w:rsidRPr="00B53BAC" w:rsidTr="00073C5F">
        <w:trPr>
          <w:trHeight w:val="1984"/>
        </w:trPr>
        <w:tc>
          <w:tcPr>
            <w:tcW w:w="2544" w:type="dxa"/>
            <w:tcBorders>
              <w:left w:val="single" w:sz="6" w:space="0" w:color="auto"/>
              <w:right w:val="single" w:sz="6" w:space="0" w:color="auto"/>
            </w:tcBorders>
          </w:tcPr>
          <w:p w:rsidR="009748B0" w:rsidRDefault="009748B0" w:rsidP="009748B0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Hazard Statements</w:t>
            </w:r>
          </w:p>
          <w:sdt>
            <w:sdtPr>
              <w:rPr>
                <w:rFonts w:asciiTheme="minorHAnsi" w:hAnsiTheme="minorHAnsi"/>
                <w:b/>
                <w:color w:val="0000FF"/>
              </w:rPr>
              <w:id w:val="1129595739"/>
              <w:placeholder>
                <w:docPart w:val="9F89C5A713C44FA1994EDFFBA9575FBB"/>
              </w:placeholder>
            </w:sdtPr>
            <w:sdtEndPr>
              <w:rPr>
                <w:b w:val="0"/>
                <w:color w:val="auto"/>
                <w:sz w:val="20"/>
              </w:rPr>
            </w:sdtEndPr>
            <w:sdtContent>
              <w:p w:rsidR="00B65601" w:rsidRDefault="00B65601" w:rsidP="009748B0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H315</w:t>
                </w:r>
              </w:p>
              <w:p w:rsidR="00B65601" w:rsidRDefault="00B65601" w:rsidP="009748B0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H319</w:t>
                </w:r>
              </w:p>
              <w:p w:rsidR="00B65601" w:rsidRDefault="00B65601" w:rsidP="009748B0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H302</w:t>
                </w:r>
              </w:p>
              <w:p w:rsidR="006A0DEA" w:rsidRDefault="00B65601" w:rsidP="009748B0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EUH066</w:t>
                </w:r>
              </w:p>
              <w:p w:rsidR="009748B0" w:rsidRPr="00BA11AE" w:rsidRDefault="006A0DEA" w:rsidP="009748B0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H400</w:t>
                </w:r>
              </w:p>
            </w:sdtContent>
          </w:sdt>
          <w:p w:rsidR="009748B0" w:rsidRPr="00B53BAC" w:rsidRDefault="009748B0" w:rsidP="009748B0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sdt>
          <w:sdtPr>
            <w:rPr>
              <w:rFonts w:asciiTheme="minorHAnsi" w:hAnsiTheme="minorHAnsi"/>
              <w:sz w:val="20"/>
            </w:rPr>
            <w:id w:val="-1618443765"/>
            <w:placeholder>
              <w:docPart w:val="616F759AD38D417FB5583EBECB7E6004"/>
            </w:placeholder>
          </w:sdtPr>
          <w:sdtEndPr/>
          <w:sdtContent>
            <w:tc>
              <w:tcPr>
                <w:tcW w:w="2126" w:type="dxa"/>
                <w:tcBorders>
                  <w:left w:val="single" w:sz="6" w:space="0" w:color="auto"/>
                  <w:right w:val="single" w:sz="6" w:space="0" w:color="auto"/>
                </w:tcBorders>
              </w:tcPr>
              <w:p w:rsidR="009748B0" w:rsidRDefault="009748B0" w:rsidP="009748B0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666432" behindDoc="1" locked="0" layoutInCell="1" allowOverlap="1">
                      <wp:simplePos x="0" y="0"/>
                      <wp:positionH relativeFrom="column">
                        <wp:posOffset>373683</wp:posOffset>
                      </wp:positionH>
                      <wp:positionV relativeFrom="paragraph">
                        <wp:posOffset>159026</wp:posOffset>
                      </wp:positionV>
                      <wp:extent cx="504190" cy="503555"/>
                      <wp:effectExtent l="0" t="0" r="0" b="0"/>
                      <wp:wrapTight wrapText="bothSides">
                        <wp:wrapPolygon edited="0">
                          <wp:start x="0" y="0"/>
                          <wp:lineTo x="0" y="20429"/>
                          <wp:lineTo x="20403" y="20429"/>
                          <wp:lineTo x="20403" y="0"/>
                          <wp:lineTo x="0" y="0"/>
                        </wp:wrapPolygon>
                      </wp:wrapTight>
                      <wp:docPr id="40" name="Picture 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4190" cy="5035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:rsidR="009748B0" w:rsidRDefault="009748B0" w:rsidP="009748B0">
                <w:pPr>
                  <w:pStyle w:val="TableText"/>
                  <w:rPr>
                    <w:rFonts w:asciiTheme="minorHAnsi" w:hAnsiTheme="minorHAnsi" w:cstheme="minorHAnsi"/>
                    <w:b/>
                    <w:sz w:val="20"/>
                  </w:rPr>
                </w:pPr>
                <w:r w:rsidRPr="00B65601">
                  <w:rPr>
                    <w:rFonts w:asciiTheme="minorHAnsi" w:hAnsiTheme="minorHAnsi" w:cstheme="minorHAnsi"/>
                    <w:b/>
                    <w:sz w:val="20"/>
                  </w:rPr>
                  <w:t>Irritating to the Skin</w:t>
                </w:r>
                <w:r w:rsidR="003E1791">
                  <w:rPr>
                    <w:rFonts w:asciiTheme="minorHAnsi" w:hAnsiTheme="minorHAnsi" w:cstheme="minorHAnsi"/>
                    <w:b/>
                    <w:sz w:val="20"/>
                  </w:rPr>
                  <w:t xml:space="preserve"> and eyes</w:t>
                </w:r>
              </w:p>
              <w:p w:rsidR="00A60ABB" w:rsidRPr="00B65601" w:rsidRDefault="00A60ABB" w:rsidP="009748B0">
                <w:pPr>
                  <w:pStyle w:val="TableText"/>
                  <w:rPr>
                    <w:rFonts w:asciiTheme="minorHAnsi" w:hAnsiTheme="minorHAnsi" w:cstheme="minorHAnsi"/>
                    <w:b/>
                    <w:sz w:val="20"/>
                  </w:rPr>
                </w:pPr>
              </w:p>
              <w:p w:rsidR="00A60ABB" w:rsidRDefault="009748B0" w:rsidP="00A60ABB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  <w:r w:rsidRPr="001E75B0">
                  <w:rPr>
                    <w:rFonts w:asciiTheme="minorHAnsi" w:hAnsiTheme="minorHAnsi" w:cstheme="minorHAnsi"/>
                    <w:sz w:val="20"/>
                  </w:rPr>
                  <w:t>Skin</w:t>
                </w:r>
                <w:r w:rsidR="003E1791">
                  <w:rPr>
                    <w:rFonts w:asciiTheme="minorHAnsi" w:hAnsiTheme="minorHAnsi" w:cstheme="minorHAnsi"/>
                    <w:sz w:val="20"/>
                  </w:rPr>
                  <w:t>/eye</w:t>
                </w:r>
                <w:r w:rsidRPr="001E75B0">
                  <w:rPr>
                    <w:rFonts w:asciiTheme="minorHAnsi" w:hAnsiTheme="minorHAnsi" w:cstheme="minorHAnsi"/>
                    <w:sz w:val="20"/>
                  </w:rPr>
                  <w:t xml:space="preserve"> reddening and soreness.</w:t>
                </w:r>
              </w:p>
              <w:p w:rsidR="00A60ABB" w:rsidRPr="001E75B0" w:rsidRDefault="00A60ABB" w:rsidP="00A60ABB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  <w:r>
                  <w:rPr>
                    <w:rFonts w:asciiTheme="minorHAnsi" w:hAnsiTheme="minorHAnsi" w:cstheme="minorHAnsi"/>
                    <w:sz w:val="20"/>
                  </w:rPr>
                  <w:t>Excessive eye watering</w:t>
                </w:r>
              </w:p>
              <w:p w:rsidR="00A60ABB" w:rsidRPr="001E75B0" w:rsidRDefault="00A60ABB" w:rsidP="00A60ABB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:rsidR="009748B0" w:rsidRDefault="009748B0" w:rsidP="009748B0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</w:tc>
          </w:sdtContent>
        </w:sdt>
        <w:sdt>
          <w:sdtPr>
            <w:rPr>
              <w:rFonts w:asciiTheme="minorHAnsi" w:hAnsiTheme="minorHAnsi"/>
              <w:sz w:val="20"/>
            </w:rPr>
            <w:id w:val="1243451389"/>
            <w:placeholder>
              <w:docPart w:val="9F89C5A713C44FA1994EDFFBA9575FBB"/>
            </w:placeholder>
          </w:sdtPr>
          <w:sdtEndPr/>
          <w:sdtContent>
            <w:tc>
              <w:tcPr>
                <w:tcW w:w="2126" w:type="dxa"/>
                <w:gridSpan w:val="2"/>
                <w:tcBorders>
                  <w:left w:val="single" w:sz="6" w:space="0" w:color="auto"/>
                  <w:right w:val="single" w:sz="6" w:space="0" w:color="auto"/>
                </w:tcBorders>
              </w:tcPr>
              <w:p w:rsidR="009748B0" w:rsidRPr="003E1791" w:rsidRDefault="009748B0" w:rsidP="009748B0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:rsidR="003E1791" w:rsidRDefault="0003435E" w:rsidP="009748B0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664384" behindDoc="1" locked="0" layoutInCell="1" allowOverlap="1" wp14:anchorId="3F94268A" wp14:editId="29299E4C">
                      <wp:simplePos x="0" y="0"/>
                      <wp:positionH relativeFrom="column">
                        <wp:posOffset>377190</wp:posOffset>
                      </wp:positionH>
                      <wp:positionV relativeFrom="paragraph">
                        <wp:posOffset>-635</wp:posOffset>
                      </wp:positionV>
                      <wp:extent cx="504190" cy="503555"/>
                      <wp:effectExtent l="0" t="0" r="0" b="0"/>
                      <wp:wrapTight wrapText="bothSides">
                        <wp:wrapPolygon edited="0">
                          <wp:start x="0" y="0"/>
                          <wp:lineTo x="0" y="20429"/>
                          <wp:lineTo x="20403" y="20429"/>
                          <wp:lineTo x="20403" y="0"/>
                          <wp:lineTo x="0" y="0"/>
                        </wp:wrapPolygon>
                      </wp:wrapTight>
                      <wp:docPr id="8" name="Pictur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4190" cy="5035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:rsidR="003E1791" w:rsidRDefault="003E1791" w:rsidP="009748B0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:rsidR="003E1791" w:rsidRDefault="003E1791" w:rsidP="009748B0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:rsidR="003E1791" w:rsidRDefault="003E1791" w:rsidP="009748B0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:rsidR="003E1791" w:rsidRDefault="003E1791" w:rsidP="009748B0">
                <w:pPr>
                  <w:pStyle w:val="TableText"/>
                  <w:rPr>
                    <w:rFonts w:asciiTheme="minorHAnsi" w:hAnsiTheme="minorHAnsi"/>
                    <w:b/>
                    <w:sz w:val="20"/>
                  </w:rPr>
                </w:pPr>
                <w:r w:rsidRPr="003E1791">
                  <w:rPr>
                    <w:rFonts w:asciiTheme="minorHAnsi" w:hAnsiTheme="minorHAnsi"/>
                    <w:b/>
                    <w:sz w:val="20"/>
                  </w:rPr>
                  <w:t>Harmful if swallowed</w:t>
                </w:r>
              </w:p>
              <w:p w:rsidR="00A60ABB" w:rsidRPr="003E1791" w:rsidRDefault="00A60ABB" w:rsidP="009748B0">
                <w:pPr>
                  <w:pStyle w:val="TableText"/>
                  <w:rPr>
                    <w:rFonts w:asciiTheme="minorHAnsi" w:hAnsiTheme="minorHAnsi"/>
                    <w:b/>
                    <w:sz w:val="20"/>
                  </w:rPr>
                </w:pPr>
              </w:p>
              <w:p w:rsidR="009748B0" w:rsidRPr="00B53BAC" w:rsidRDefault="003E1791" w:rsidP="009748B0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May cause sickness and feeling unwell</w:t>
                </w:r>
              </w:p>
            </w:tc>
          </w:sdtContent>
        </w:sdt>
        <w:tc>
          <w:tcPr>
            <w:tcW w:w="212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A60ABB" w:rsidRDefault="0003435E" w:rsidP="00A60ABB">
            <w:pPr>
              <w:pStyle w:val="TableTex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noProof/>
                <w:sz w:val="20"/>
                <w:lang w:eastAsia="en-GB"/>
              </w:rPr>
              <w:drawing>
                <wp:anchor distT="0" distB="0" distL="114300" distR="114300" simplePos="0" relativeHeight="251665408" behindDoc="1" locked="0" layoutInCell="1" allowOverlap="1" wp14:anchorId="34D2673B" wp14:editId="105AFD0D">
                  <wp:simplePos x="0" y="0"/>
                  <wp:positionH relativeFrom="column">
                    <wp:posOffset>311122</wp:posOffset>
                  </wp:positionH>
                  <wp:positionV relativeFrom="paragraph">
                    <wp:posOffset>115156</wp:posOffset>
                  </wp:positionV>
                  <wp:extent cx="542925" cy="542925"/>
                  <wp:effectExtent l="0" t="0" r="9525" b="9525"/>
                  <wp:wrapTight wrapText="bothSides">
                    <wp:wrapPolygon edited="0">
                      <wp:start x="0" y="0"/>
                      <wp:lineTo x="0" y="21221"/>
                      <wp:lineTo x="21221" y="21221"/>
                      <wp:lineTo x="21221" y="0"/>
                      <wp:lineTo x="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Hazardous to the Environment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60ABB" w:rsidRDefault="00A60ABB" w:rsidP="00A60ABB">
            <w:pPr>
              <w:pStyle w:val="TableText"/>
              <w:rPr>
                <w:rFonts w:asciiTheme="minorHAnsi" w:hAnsiTheme="minorHAnsi"/>
                <w:sz w:val="20"/>
              </w:rPr>
            </w:pPr>
          </w:p>
          <w:p w:rsidR="00A60ABB" w:rsidRDefault="00A60ABB" w:rsidP="00A60ABB">
            <w:pPr>
              <w:pStyle w:val="TableText"/>
              <w:rPr>
                <w:rFonts w:asciiTheme="minorHAnsi" w:hAnsiTheme="minorHAnsi"/>
                <w:sz w:val="20"/>
              </w:rPr>
            </w:pPr>
          </w:p>
          <w:p w:rsidR="0003435E" w:rsidRDefault="0003435E" w:rsidP="00A60ABB">
            <w:pPr>
              <w:pStyle w:val="TableText"/>
              <w:rPr>
                <w:rFonts w:asciiTheme="minorHAnsi" w:hAnsiTheme="minorHAnsi"/>
                <w:b/>
                <w:sz w:val="20"/>
              </w:rPr>
            </w:pPr>
          </w:p>
          <w:p w:rsidR="0003435E" w:rsidRDefault="0003435E" w:rsidP="00A60ABB">
            <w:pPr>
              <w:pStyle w:val="TableText"/>
              <w:rPr>
                <w:rFonts w:asciiTheme="minorHAnsi" w:hAnsiTheme="minorHAnsi"/>
                <w:b/>
                <w:sz w:val="20"/>
              </w:rPr>
            </w:pPr>
          </w:p>
          <w:p w:rsidR="009748B0" w:rsidRPr="00A60ABB" w:rsidRDefault="006A0DEA" w:rsidP="00A60ABB">
            <w:pPr>
              <w:pStyle w:val="TableText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Very t</w:t>
            </w:r>
            <w:r w:rsidR="00A60ABB" w:rsidRPr="00A60ABB">
              <w:rPr>
                <w:rFonts w:asciiTheme="minorHAnsi" w:hAnsiTheme="minorHAnsi"/>
                <w:b/>
                <w:sz w:val="20"/>
              </w:rPr>
              <w:t>oxic to aquatic life</w:t>
            </w:r>
            <w:r w:rsidR="00A60ABB" w:rsidRPr="00A60ABB">
              <w:rPr>
                <w:rFonts w:asciiTheme="minorHAnsi" w:hAnsiTheme="minorHAnsi"/>
                <w:b/>
                <w:noProof/>
                <w:sz w:val="20"/>
                <w:lang w:eastAsia="en-GB"/>
              </w:rPr>
              <w:t xml:space="preserve"> </w:t>
            </w:r>
          </w:p>
        </w:tc>
        <w:sdt>
          <w:sdtPr>
            <w:rPr>
              <w:rFonts w:asciiTheme="minorHAnsi" w:hAnsiTheme="minorHAnsi"/>
              <w:sz w:val="20"/>
            </w:rPr>
            <w:id w:val="-994876206"/>
            <w:placeholder>
              <w:docPart w:val="9F89C5A713C44FA1994EDFFBA9575FBB"/>
            </w:placeholder>
          </w:sdtPr>
          <w:sdtEndPr/>
          <w:sdtContent>
            <w:tc>
              <w:tcPr>
                <w:tcW w:w="2127" w:type="dxa"/>
                <w:gridSpan w:val="2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</w:tcPr>
              <w:p w:rsidR="00671122" w:rsidRDefault="003122A1" w:rsidP="008F5345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noProof/>
                    <w:sz w:val="20"/>
                    <w:lang w:eastAsia="en-GB"/>
                  </w:rPr>
                  <mc:AlternateContent>
                    <mc:Choice Requires="wpg">
                      <w:drawing>
                        <wp:anchor distT="0" distB="0" distL="114300" distR="114300" simplePos="0" relativeHeight="251660288" behindDoc="0" locked="0" layoutInCell="1" allowOverlap="1">
                          <wp:simplePos x="0" y="0"/>
                          <wp:positionH relativeFrom="column">
                            <wp:posOffset>-3810</wp:posOffset>
                          </wp:positionH>
                          <wp:positionV relativeFrom="paragraph">
                            <wp:posOffset>157480</wp:posOffset>
                          </wp:positionV>
                          <wp:extent cx="1029335" cy="436245"/>
                          <wp:effectExtent l="0" t="0" r="0" b="1905"/>
                          <wp:wrapTight wrapText="bothSides">
                            <wp:wrapPolygon edited="0">
                              <wp:start x="11593" y="0"/>
                              <wp:lineTo x="0" y="0"/>
                              <wp:lineTo x="0" y="20751"/>
                              <wp:lineTo x="9194" y="20751"/>
                              <wp:lineTo x="21187" y="20751"/>
                              <wp:lineTo x="21187" y="0"/>
                              <wp:lineTo x="11593" y="0"/>
                            </wp:wrapPolygon>
                          </wp:wrapTight>
                          <wp:docPr id="1" name="Group 1"/>
                          <wp:cNvGraphicFramePr/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/>
                                <wpg:grpSpPr>
                                  <a:xfrm>
                                    <a:off x="0" y="0"/>
                                    <a:ext cx="1029335" cy="436245"/>
                                    <a:chOff x="0" y="0"/>
                                    <a:chExt cx="1029335" cy="436245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7" name="Picture 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9525"/>
                                      <a:ext cx="426720" cy="426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64" name="Picture 6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581025" y="0"/>
                                      <a:ext cx="448310" cy="4273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wpg:wgp>
                            </a:graphicData>
                          </a:graphic>
                        </wp:anchor>
                      </w:drawing>
                    </mc:Choice>
                    <mc:Fallback>
                      <w:pict>
                        <v:group w14:anchorId="354A2F4F" id="Group 1" o:spid="_x0000_s1026" style="position:absolute;margin-left:-.3pt;margin-top:12.4pt;width:81.05pt;height:34.35pt;z-index:251660288" coordsize="10293,436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Picture 7" o:spid="_x0000_s1027" type="#_x0000_t75" style="position:absolute;top:95;width:4267;height:4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">
                            <v:imagedata r:id="rId15" o:title=""/>
                            <v:path arrowok="t"/>
                          </v:shape>
                          <v:shape id="Picture 64" o:spid="_x0000_s1028" type="#_x0000_t75" style="position:absolute;left:5810;width:4483;height:4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">
                            <v:imagedata r:id="rId16" o:title=""/>
                            <v:path arrowok="t"/>
                          </v:shape>
                          <w10:wrap type="tight"/>
                        </v:group>
                      </w:pict>
                    </mc:Fallback>
                  </mc:AlternateContent>
                </w:r>
              </w:p>
              <w:p w:rsidR="00671122" w:rsidRDefault="00671122" w:rsidP="008F5345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:rsidR="008F5345" w:rsidRPr="001E75B0" w:rsidRDefault="008F5345" w:rsidP="008F5345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  <w:r w:rsidRPr="001E75B0">
                  <w:rPr>
                    <w:rFonts w:asciiTheme="minorHAnsi" w:hAnsiTheme="minorHAnsi" w:cstheme="minorHAnsi"/>
                    <w:sz w:val="20"/>
                  </w:rPr>
                  <w:t>Do not smoke.</w:t>
                </w:r>
              </w:p>
              <w:p w:rsidR="008F5345" w:rsidRPr="001E75B0" w:rsidRDefault="008F5345" w:rsidP="008F5345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:rsidR="009748B0" w:rsidRPr="00603E99" w:rsidRDefault="00671122" w:rsidP="008F5345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 w:rsidRPr="0083391A">
                  <w:rPr>
                    <w:rFonts w:asciiTheme="minorHAnsi" w:hAnsiTheme="minorHAnsi"/>
                    <w:sz w:val="20"/>
                  </w:rPr>
                  <w:t xml:space="preserve">Do not use near naked flame or other heat source.  </w:t>
                </w:r>
              </w:p>
            </w:tc>
          </w:sdtContent>
        </w:sdt>
      </w:tr>
      <w:tr w:rsidR="009748B0" w:rsidRPr="00B53BAC" w:rsidTr="00073C5F">
        <w:trPr>
          <w:trHeight w:val="113"/>
        </w:trPr>
        <w:tc>
          <w:tcPr>
            <w:tcW w:w="1104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9748B0" w:rsidRPr="005B786C" w:rsidRDefault="009748B0" w:rsidP="009748B0">
            <w:pPr>
              <w:pStyle w:val="TableText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748B0" w:rsidRPr="00B53BAC" w:rsidTr="00073C5F">
        <w:trPr>
          <w:trHeight w:val="198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B0" w:rsidRPr="00B53BAC" w:rsidRDefault="009748B0" w:rsidP="009748B0">
            <w:pPr>
              <w:pStyle w:val="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color w:val="0000FF"/>
              </w:rPr>
              <w:t>Handling Precautions</w:t>
            </w:r>
          </w:p>
          <w:p w:rsidR="009748B0" w:rsidRDefault="009748B0" w:rsidP="009748B0">
            <w:pPr>
              <w:pStyle w:val="TableText"/>
              <w:rPr>
                <w:rFonts w:asciiTheme="minorHAnsi" w:hAnsiTheme="minorHAnsi"/>
                <w:sz w:val="20"/>
              </w:rPr>
            </w:pPr>
          </w:p>
          <w:p w:rsidR="00CE4A48" w:rsidRPr="001E75B0" w:rsidRDefault="00CE4A48" w:rsidP="00CE4A48">
            <w:pPr>
              <w:pStyle w:val="TableText"/>
              <w:rPr>
                <w:rFonts w:asciiTheme="minorHAnsi" w:hAnsiTheme="minorHAnsi" w:cstheme="minorHAnsi"/>
                <w:b/>
                <w:sz w:val="20"/>
              </w:rPr>
            </w:pPr>
            <w:r w:rsidRPr="001E75B0">
              <w:rPr>
                <w:rFonts w:asciiTheme="minorHAnsi" w:hAnsiTheme="minorHAnsi" w:cstheme="minorHAnsi"/>
                <w:b/>
                <w:sz w:val="20"/>
              </w:rPr>
              <w:t>Follow advice given in the section “Good Hygiene Practice”</w:t>
            </w:r>
          </w:p>
          <w:p w:rsidR="00CE4A48" w:rsidRPr="00CE4A48" w:rsidRDefault="00CE4A48" w:rsidP="009748B0">
            <w:pPr>
              <w:pStyle w:val="TableText"/>
              <w:rPr>
                <w:rFonts w:asciiTheme="minorHAnsi" w:hAnsiTheme="minorHAnsi"/>
                <w:b/>
                <w:sz w:val="20"/>
              </w:rPr>
            </w:pPr>
          </w:p>
          <w:p w:rsidR="009748B0" w:rsidRPr="00B53BAC" w:rsidRDefault="009748B0" w:rsidP="009748B0">
            <w:pPr>
              <w:pStyle w:val="TableText"/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Theme="minorHAnsi" w:hAnsiTheme="minorHAnsi"/>
                <w:color w:val="808080" w:themeColor="background1" w:themeShade="80"/>
                <w:sz w:val="20"/>
              </w:rPr>
              <w:id w:val="-894972781"/>
              <w:placeholder>
                <w:docPart w:val="39DFD0BB40DA4A5F85613658910EF278"/>
              </w:placeholder>
            </w:sdtPr>
            <w:sdtEndPr/>
            <w:sdtContent>
              <w:p w:rsidR="00C57251" w:rsidRDefault="00B65601" w:rsidP="00C57251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662336" behindDoc="1" locked="0" layoutInCell="1" allowOverlap="1" wp14:anchorId="1646A546" wp14:editId="5450AF7A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86360</wp:posOffset>
                      </wp:positionV>
                      <wp:extent cx="533400" cy="539750"/>
                      <wp:effectExtent l="0" t="0" r="0" b="0"/>
                      <wp:wrapTight wrapText="bothSides">
                        <wp:wrapPolygon edited="0">
                          <wp:start x="0" y="0"/>
                          <wp:lineTo x="0" y="20584"/>
                          <wp:lineTo x="20829" y="20584"/>
                          <wp:lineTo x="20829" y="0"/>
                          <wp:lineTo x="0" y="0"/>
                        </wp:wrapPolygon>
                      </wp:wrapTight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33400" cy="539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  <w:r w:rsidR="00C57251">
                  <w:rPr>
                    <w:rFonts w:asciiTheme="minorHAnsi" w:hAnsiTheme="minorHAnsi" w:cstheme="minorHAnsi"/>
                    <w:sz w:val="20"/>
                  </w:rPr>
                  <w:t xml:space="preserve"> </w:t>
                </w:r>
              </w:p>
              <w:p w:rsidR="00C57251" w:rsidRDefault="00C57251" w:rsidP="00C57251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:rsidR="00B65601" w:rsidRDefault="00B65601" w:rsidP="00C57251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:rsidR="00B65601" w:rsidRDefault="00B65601" w:rsidP="00C57251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:rsidR="00B65601" w:rsidRDefault="00B65601" w:rsidP="00C57251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:rsidR="00C57251" w:rsidRDefault="001137B7" w:rsidP="00C57251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  <w:r>
                  <w:rPr>
                    <w:rFonts w:asciiTheme="minorHAnsi" w:hAnsiTheme="minorHAnsi" w:cstheme="minorHAnsi"/>
                    <w:sz w:val="20"/>
                  </w:rPr>
                  <w:t>If there is prolonged contact w</w:t>
                </w:r>
                <w:r w:rsidR="00B65601">
                  <w:rPr>
                    <w:rFonts w:asciiTheme="minorHAnsi" w:hAnsiTheme="minorHAnsi" w:cstheme="minorHAnsi"/>
                    <w:sz w:val="20"/>
                  </w:rPr>
                  <w:t>ear</w:t>
                </w:r>
                <w:r w:rsidR="00C57251">
                  <w:rPr>
                    <w:rFonts w:asciiTheme="minorHAnsi" w:hAnsiTheme="minorHAnsi" w:cstheme="minorHAnsi"/>
                    <w:sz w:val="20"/>
                  </w:rPr>
                  <w:t xml:space="preserve"> gloves when handling any cleaning chemical</w:t>
                </w:r>
                <w:r w:rsidR="007B5C0C">
                  <w:rPr>
                    <w:rFonts w:asciiTheme="minorHAnsi" w:hAnsiTheme="minorHAnsi" w:cstheme="minorHAnsi"/>
                    <w:sz w:val="20"/>
                  </w:rPr>
                  <w:t xml:space="preserve"> (</w:t>
                </w:r>
                <w:r w:rsidR="007B5C0C" w:rsidRPr="001D26BC">
                  <w:rPr>
                    <w:rFonts w:asciiTheme="minorHAnsi" w:hAnsiTheme="minorHAnsi" w:cstheme="minorHAnsi"/>
                    <w:sz w:val="20"/>
                  </w:rPr>
                  <w:t>EN 388</w:t>
                </w:r>
                <w:r w:rsidR="007B5C0C">
                  <w:rPr>
                    <w:rFonts w:asciiTheme="minorHAnsi" w:hAnsiTheme="minorHAnsi" w:cstheme="minorHAnsi"/>
                    <w:sz w:val="20"/>
                  </w:rPr>
                  <w:t>)</w:t>
                </w:r>
                <w:r w:rsidR="00C57251">
                  <w:rPr>
                    <w:rFonts w:asciiTheme="minorHAnsi" w:hAnsiTheme="minorHAnsi" w:cstheme="minorHAnsi"/>
                    <w:sz w:val="20"/>
                  </w:rPr>
                  <w:t>.</w:t>
                </w:r>
              </w:p>
              <w:p w:rsidR="00C57251" w:rsidRPr="001E75B0" w:rsidRDefault="00C57251" w:rsidP="00C57251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  <w:r w:rsidRPr="001E75B0">
                  <w:rPr>
                    <w:rFonts w:asciiTheme="minorHAnsi" w:hAnsiTheme="minorHAnsi" w:cstheme="minorHAnsi"/>
                    <w:sz w:val="20"/>
                  </w:rPr>
                  <w:t xml:space="preserve"> </w:t>
                </w:r>
              </w:p>
              <w:p w:rsidR="00C57251" w:rsidRDefault="00C57251" w:rsidP="00C57251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  <w:r>
                  <w:rPr>
                    <w:rFonts w:asciiTheme="minorHAnsi" w:hAnsiTheme="minorHAnsi" w:cstheme="minorHAnsi"/>
                    <w:sz w:val="20"/>
                  </w:rPr>
                  <w:t>Remove gloves before touching door handles</w:t>
                </w:r>
              </w:p>
              <w:p w:rsidR="009748B0" w:rsidRPr="000713F9" w:rsidRDefault="0003435E" w:rsidP="009748B0">
                <w:pPr>
                  <w:pStyle w:val="TableText"/>
                  <w:jc w:val="center"/>
                  <w:rPr>
                    <w:rFonts w:asciiTheme="minorHAnsi" w:hAnsiTheme="minorHAnsi"/>
                    <w:color w:val="808080" w:themeColor="background1" w:themeShade="80"/>
                    <w:sz w:val="20"/>
                  </w:rPr>
                </w:pPr>
              </w:p>
            </w:sdtContent>
          </w:sdt>
          <w:p w:rsidR="009748B0" w:rsidRPr="00822042" w:rsidRDefault="009748B0" w:rsidP="009748B0">
            <w:pPr>
              <w:pStyle w:val="TableText"/>
              <w:jc w:val="center"/>
              <w:rPr>
                <w:rFonts w:ascii="Calibri" w:hAnsi="Calibri" w:cs="Calibri"/>
                <w:sz w:val="20"/>
              </w:rPr>
            </w:pPr>
          </w:p>
          <w:p w:rsidR="009748B0" w:rsidRPr="00822042" w:rsidRDefault="009748B0" w:rsidP="009748B0">
            <w:pPr>
              <w:pStyle w:val="TableText"/>
              <w:jc w:val="center"/>
              <w:rPr>
                <w:rFonts w:ascii="Calibri" w:hAnsi="Calibri" w:cs="Calibri"/>
                <w:sz w:val="20"/>
              </w:rPr>
            </w:pPr>
          </w:p>
          <w:p w:rsidR="009748B0" w:rsidRDefault="009748B0" w:rsidP="009748B0">
            <w:pPr>
              <w:pStyle w:val="TableText"/>
              <w:rPr>
                <w:rFonts w:asciiTheme="minorHAnsi" w:hAnsiTheme="minorHAnsi"/>
                <w:sz w:val="20"/>
              </w:rPr>
            </w:pPr>
          </w:p>
          <w:p w:rsidR="00DF4942" w:rsidRPr="00B53BAC" w:rsidRDefault="00DF4942" w:rsidP="009748B0">
            <w:pPr>
              <w:pStyle w:val="TableText"/>
              <w:rPr>
                <w:rFonts w:asciiTheme="minorHAnsi" w:hAnsiTheme="minorHAnsi"/>
                <w:sz w:val="20"/>
              </w:rPr>
            </w:pPr>
          </w:p>
        </w:tc>
        <w:sdt>
          <w:sdtPr>
            <w:rPr>
              <w:rFonts w:asciiTheme="minorHAnsi" w:hAnsiTheme="minorHAnsi"/>
              <w:sz w:val="20"/>
            </w:rPr>
            <w:id w:val="34708274"/>
            <w:placeholder>
              <w:docPart w:val="939EE54A9658401CA517434625998FBB"/>
            </w:placeholder>
          </w:sdtPr>
          <w:sdtEndPr/>
          <w:sdtContent>
            <w:tc>
              <w:tcPr>
                <w:tcW w:w="2126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C57251" w:rsidRDefault="00C57251" w:rsidP="00C57251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661312" behindDoc="1" locked="0" layoutInCell="1" allowOverlap="1" wp14:anchorId="79510052" wp14:editId="7FA33CA2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76835</wp:posOffset>
                      </wp:positionV>
                      <wp:extent cx="539750" cy="539750"/>
                      <wp:effectExtent l="0" t="0" r="0" b="0"/>
                      <wp:wrapTight wrapText="bothSides">
                        <wp:wrapPolygon edited="0">
                          <wp:start x="0" y="0"/>
                          <wp:lineTo x="0" y="20584"/>
                          <wp:lineTo x="20584" y="20584"/>
                          <wp:lineTo x="20584" y="0"/>
                          <wp:lineTo x="0" y="0"/>
                        </wp:wrapPolygon>
                      </wp:wrapTight>
                      <wp:docPr id="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  <w:r w:rsidRPr="001E75B0">
                  <w:rPr>
                    <w:rFonts w:asciiTheme="minorHAnsi" w:hAnsiTheme="minorHAnsi" w:cstheme="minorHAnsi"/>
                    <w:sz w:val="20"/>
                  </w:rPr>
                  <w:t xml:space="preserve"> </w:t>
                </w:r>
              </w:p>
              <w:p w:rsidR="00C57251" w:rsidRDefault="00C57251" w:rsidP="00C57251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:rsidR="00B65601" w:rsidRDefault="00B65601" w:rsidP="00C57251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:rsidR="00B65601" w:rsidRDefault="00B65601" w:rsidP="00C57251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:rsidR="00B65601" w:rsidRDefault="00B65601" w:rsidP="00C57251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:rsidR="00C57251" w:rsidRPr="001E75B0" w:rsidRDefault="00C57251" w:rsidP="00C57251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  <w:r w:rsidRPr="001E75B0">
                  <w:rPr>
                    <w:rFonts w:asciiTheme="minorHAnsi" w:hAnsiTheme="minorHAnsi" w:cstheme="minorHAnsi"/>
                    <w:sz w:val="20"/>
                  </w:rPr>
                  <w:t>Wear protective overalls</w:t>
                </w:r>
                <w:r>
                  <w:rPr>
                    <w:rFonts w:asciiTheme="minorHAnsi" w:hAnsiTheme="minorHAnsi" w:cstheme="minorHAnsi"/>
                    <w:sz w:val="20"/>
                  </w:rPr>
                  <w:t xml:space="preserve"> when handling large quantities</w:t>
                </w:r>
              </w:p>
              <w:p w:rsidR="00C57251" w:rsidRPr="001E75B0" w:rsidRDefault="00C57251" w:rsidP="00C57251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:rsidR="009748B0" w:rsidRPr="00B53BAC" w:rsidRDefault="00C57251" w:rsidP="00C57251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 w:rsidRPr="001E75B0">
                  <w:rPr>
                    <w:rFonts w:asciiTheme="minorHAnsi" w:hAnsiTheme="minorHAnsi" w:cstheme="minorHAnsi"/>
                    <w:sz w:val="20"/>
                  </w:rPr>
                  <w:t>Heavily contaminated clothing should be changed and must not be worn again until it has been thoroughly washed.</w:t>
                </w:r>
              </w:p>
            </w:tc>
          </w:sdtContent>
        </w:sdt>
        <w:sdt>
          <w:sdtPr>
            <w:rPr>
              <w:rFonts w:asciiTheme="minorHAnsi" w:hAnsiTheme="minorHAnsi"/>
              <w:sz w:val="20"/>
            </w:rPr>
            <w:id w:val="1541943176"/>
            <w:placeholder>
              <w:docPart w:val="94CB5CBAE82F43C9A1963E2C713A5726"/>
            </w:placeholder>
          </w:sdtPr>
          <w:sdtEndPr/>
          <w:sdtContent>
            <w:tc>
              <w:tcPr>
                <w:tcW w:w="2126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8F5345" w:rsidRPr="00B65601" w:rsidRDefault="008F5345" w:rsidP="009748B0">
                <w:pPr>
                  <w:widowControl w:val="0"/>
                  <w:autoSpaceDE w:val="0"/>
                  <w:autoSpaceDN w:val="0"/>
                  <w:adjustRightInd w:val="0"/>
                  <w:spacing w:after="240"/>
                  <w:rPr>
                    <w:rFonts w:asciiTheme="minorHAnsi" w:hAnsiTheme="minorHAnsi"/>
                    <w:sz w:val="20"/>
                  </w:rPr>
                </w:pPr>
                <w:r>
                  <w:rPr>
                    <w:noProof/>
                    <w:lang w:val="en-GB" w:eastAsia="en-GB"/>
                  </w:rPr>
                  <w:drawing>
                    <wp:anchor distT="0" distB="0" distL="114300" distR="114300" simplePos="0" relativeHeight="251663360" behindDoc="1" locked="0" layoutInCell="1" allowOverlap="1" wp14:anchorId="6CE5984C" wp14:editId="2B273F2C">
                      <wp:simplePos x="0" y="0"/>
                      <wp:positionH relativeFrom="column">
                        <wp:posOffset>307975</wp:posOffset>
                      </wp:positionH>
                      <wp:positionV relativeFrom="paragraph">
                        <wp:posOffset>76835</wp:posOffset>
                      </wp:positionV>
                      <wp:extent cx="535940" cy="539750"/>
                      <wp:effectExtent l="0" t="0" r="0" b="0"/>
                      <wp:wrapTight wrapText="bothSides">
                        <wp:wrapPolygon edited="0">
                          <wp:start x="0" y="0"/>
                          <wp:lineTo x="0" y="20584"/>
                          <wp:lineTo x="20730" y="20584"/>
                          <wp:lineTo x="20730" y="0"/>
                          <wp:lineTo x="0" y="0"/>
                        </wp:wrapPolygon>
                      </wp:wrapTight>
                      <wp:docPr id="3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35940" cy="539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:rsidR="00B65601" w:rsidRDefault="00B65601" w:rsidP="009748B0">
                <w:pPr>
                  <w:widowControl w:val="0"/>
                  <w:autoSpaceDE w:val="0"/>
                  <w:autoSpaceDN w:val="0"/>
                  <w:adjustRightInd w:val="0"/>
                  <w:spacing w:after="240"/>
                  <w:rPr>
                    <w:rFonts w:asciiTheme="minorHAnsi" w:hAnsiTheme="minorHAnsi" w:cstheme="minorHAnsi"/>
                    <w:sz w:val="20"/>
                  </w:rPr>
                </w:pPr>
              </w:p>
              <w:p w:rsidR="00B65601" w:rsidRDefault="00B65601" w:rsidP="009748B0">
                <w:pPr>
                  <w:widowControl w:val="0"/>
                  <w:autoSpaceDE w:val="0"/>
                  <w:autoSpaceDN w:val="0"/>
                  <w:adjustRightInd w:val="0"/>
                  <w:spacing w:after="240"/>
                  <w:rPr>
                    <w:rFonts w:asciiTheme="minorHAnsi" w:hAnsiTheme="minorHAnsi" w:cstheme="minorHAnsi"/>
                    <w:sz w:val="20"/>
                  </w:rPr>
                </w:pPr>
              </w:p>
              <w:p w:rsidR="009748B0" w:rsidRPr="00B53BAC" w:rsidRDefault="00C57251" w:rsidP="009748B0">
                <w:pPr>
                  <w:widowControl w:val="0"/>
                  <w:autoSpaceDE w:val="0"/>
                  <w:autoSpaceDN w:val="0"/>
                  <w:adjustRightInd w:val="0"/>
                  <w:spacing w:after="240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 w:cstheme="minorHAnsi"/>
                    <w:sz w:val="20"/>
                  </w:rPr>
                  <w:t xml:space="preserve">If there is a risk of </w:t>
                </w:r>
                <w:r w:rsidR="008F5345">
                  <w:rPr>
                    <w:rFonts w:asciiTheme="minorHAnsi" w:hAnsiTheme="minorHAnsi" w:cstheme="minorHAnsi"/>
                    <w:sz w:val="20"/>
                  </w:rPr>
                  <w:t>splash</w:t>
                </w:r>
                <w:r w:rsidR="00B65601">
                  <w:rPr>
                    <w:rFonts w:asciiTheme="minorHAnsi" w:hAnsiTheme="minorHAnsi" w:cstheme="minorHAnsi"/>
                    <w:sz w:val="20"/>
                  </w:rPr>
                  <w:t>ing</w:t>
                </w:r>
                <w:r w:rsidR="008F5345">
                  <w:rPr>
                    <w:rFonts w:asciiTheme="minorHAnsi" w:hAnsiTheme="minorHAnsi" w:cstheme="minorHAnsi"/>
                    <w:sz w:val="20"/>
                  </w:rPr>
                  <w:t xml:space="preserve"> wear eye protection</w:t>
                </w:r>
                <w:r w:rsidR="007B5C0C">
                  <w:rPr>
                    <w:rFonts w:asciiTheme="minorHAnsi" w:hAnsiTheme="minorHAnsi" w:cstheme="minorHAnsi"/>
                    <w:sz w:val="20"/>
                  </w:rPr>
                  <w:t xml:space="preserve"> (EN166)</w:t>
                </w:r>
                <w:r w:rsidRPr="001E75B0">
                  <w:rPr>
                    <w:rFonts w:asciiTheme="minorHAnsi" w:hAnsiTheme="minorHAnsi" w:cstheme="minorHAnsi"/>
                    <w:sz w:val="20"/>
                  </w:rPr>
                  <w:t>.</w:t>
                </w:r>
              </w:p>
            </w:tc>
          </w:sdtContent>
        </w:sdt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B0" w:rsidRPr="007448C0" w:rsidRDefault="009748B0" w:rsidP="008F534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 w:val="20"/>
              </w:rPr>
            </w:pPr>
          </w:p>
        </w:tc>
      </w:tr>
      <w:tr w:rsidR="009748B0" w:rsidRPr="00B53BAC" w:rsidTr="00073C5F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9748B0" w:rsidRPr="00B53BAC" w:rsidRDefault="009748B0" w:rsidP="009748B0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lastRenderedPageBreak/>
              <w:t>Storage &amp; Transport</w:t>
            </w:r>
          </w:p>
        </w:tc>
        <w:sdt>
          <w:sdtPr>
            <w:rPr>
              <w:rFonts w:ascii="Calibri" w:hAnsi="Calibri"/>
              <w:sz w:val="20"/>
              <w:szCs w:val="24"/>
              <w:lang w:val="en-US"/>
            </w:rPr>
            <w:id w:val="-1838607235"/>
            <w:placeholder>
              <w:docPart w:val="AF7B3816FA28403FADB4FD066E1BF086"/>
            </w:placeholder>
          </w:sdtPr>
          <w:sdtEndPr/>
          <w:sdtContent>
            <w:tc>
              <w:tcPr>
                <w:tcW w:w="8505" w:type="dxa"/>
                <w:gridSpan w:val="7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C2D69B" w:themeFill="accent3" w:themeFillTint="99"/>
              </w:tcPr>
              <w:p w:rsidR="00446119" w:rsidRDefault="00446119" w:rsidP="00446119">
                <w:pPr>
                  <w:pStyle w:val="TableText"/>
                  <w:numPr>
                    <w:ilvl w:val="0"/>
                    <w:numId w:val="10"/>
                  </w:numPr>
                  <w:ind w:left="414" w:hanging="357"/>
                  <w:rPr>
                    <w:rFonts w:asciiTheme="minorHAnsi" w:hAnsiTheme="minorHAnsi" w:cstheme="minorHAnsi"/>
                    <w:sz w:val="20"/>
                  </w:rPr>
                </w:pPr>
                <w:r w:rsidRPr="001E75B0">
                  <w:rPr>
                    <w:rFonts w:asciiTheme="minorHAnsi" w:hAnsiTheme="minorHAnsi" w:cstheme="minorHAnsi"/>
                    <w:sz w:val="20"/>
                  </w:rPr>
                  <w:t xml:space="preserve">Store in original containers.  </w:t>
                </w:r>
              </w:p>
              <w:p w:rsidR="00DD1063" w:rsidRDefault="00DD1063" w:rsidP="00446119">
                <w:pPr>
                  <w:pStyle w:val="TableText"/>
                  <w:numPr>
                    <w:ilvl w:val="0"/>
                    <w:numId w:val="10"/>
                  </w:numPr>
                  <w:ind w:left="414" w:hanging="357"/>
                  <w:rPr>
                    <w:rFonts w:asciiTheme="minorHAnsi" w:hAnsiTheme="minorHAnsi" w:cstheme="minorHAnsi"/>
                    <w:sz w:val="20"/>
                  </w:rPr>
                </w:pPr>
                <w:r>
                  <w:rPr>
                    <w:rFonts w:asciiTheme="minorHAnsi" w:hAnsiTheme="minorHAnsi" w:cstheme="minorHAnsi"/>
                    <w:sz w:val="20"/>
                  </w:rPr>
                  <w:t>Some cleaning agents may react with acids – always read the manufacturers guidelines</w:t>
                </w:r>
              </w:p>
              <w:p w:rsidR="00446119" w:rsidRPr="00446119" w:rsidRDefault="00446119" w:rsidP="00446119">
                <w:pPr>
                  <w:pStyle w:val="TableText"/>
                  <w:numPr>
                    <w:ilvl w:val="0"/>
                    <w:numId w:val="10"/>
                  </w:numPr>
                  <w:ind w:left="414" w:hanging="357"/>
                  <w:rPr>
                    <w:rFonts w:asciiTheme="minorHAnsi" w:hAnsiTheme="minorHAnsi" w:cstheme="minorHAnsi"/>
                    <w:sz w:val="20"/>
                  </w:rPr>
                </w:pPr>
                <w:r w:rsidRPr="00446119">
                  <w:rPr>
                    <w:rFonts w:asciiTheme="minorHAnsi" w:hAnsiTheme="minorHAnsi" w:cstheme="minorHAnsi"/>
                    <w:sz w:val="20"/>
                  </w:rPr>
                  <w:t>Transport in a secure manner</w:t>
                </w:r>
                <w:r w:rsidR="00DD1063">
                  <w:rPr>
                    <w:rFonts w:asciiTheme="minorHAnsi" w:hAnsiTheme="minorHAnsi" w:cstheme="minorHAnsi"/>
                    <w:sz w:val="20"/>
                  </w:rPr>
                  <w:t xml:space="preserve"> in line with manufacturers guidelines</w:t>
                </w:r>
                <w:r w:rsidRPr="00446119">
                  <w:rPr>
                    <w:rFonts w:asciiTheme="minorHAnsi" w:hAnsiTheme="minorHAnsi" w:cstheme="minorHAnsi"/>
                    <w:sz w:val="20"/>
                  </w:rPr>
                  <w:t>.</w:t>
                </w:r>
              </w:p>
              <w:p w:rsidR="009748B0" w:rsidRPr="00B311FA" w:rsidRDefault="009748B0" w:rsidP="009748B0">
                <w:pPr>
                  <w:spacing w:after="160"/>
                  <w:ind w:left="34"/>
                  <w:contextualSpacing/>
                  <w:rPr>
                    <w:rFonts w:ascii="Calibri" w:hAnsi="Calibri"/>
                    <w:sz w:val="20"/>
                  </w:rPr>
                </w:pPr>
              </w:p>
            </w:tc>
          </w:sdtContent>
        </w:sdt>
      </w:tr>
      <w:tr w:rsidR="009748B0" w:rsidRPr="00B53BAC" w:rsidTr="0003435E">
        <w:trPr>
          <w:trHeight w:val="1659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9748B0" w:rsidRPr="00B53BAC" w:rsidRDefault="009748B0" w:rsidP="009748B0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Spillage and Waste Disposal</w:t>
            </w:r>
          </w:p>
        </w:tc>
        <w:sdt>
          <w:sdtPr>
            <w:rPr>
              <w:rFonts w:eastAsia="Times New Roman"/>
            </w:rPr>
            <w:id w:val="1315064001"/>
            <w:placeholder>
              <w:docPart w:val="623F13A790FE4D2B86FABE139AB4F81F"/>
            </w:placeholder>
          </w:sdtPr>
          <w:sdtEndPr>
            <w:rPr>
              <w:rFonts w:eastAsiaTheme="minorHAnsi"/>
            </w:rPr>
          </w:sdtEndPr>
          <w:sdtContent>
            <w:tc>
              <w:tcPr>
                <w:tcW w:w="8505" w:type="dxa"/>
                <w:gridSpan w:val="7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C2D69B" w:themeFill="accent3" w:themeFillTint="99"/>
              </w:tcPr>
              <w:p w:rsidR="00446119" w:rsidRPr="00446119" w:rsidRDefault="00446119" w:rsidP="00446119">
                <w:pPr>
                  <w:pStyle w:val="ListParagraph"/>
                  <w:numPr>
                    <w:ilvl w:val="0"/>
                    <w:numId w:val="11"/>
                  </w:numPr>
                  <w:ind w:left="414" w:hanging="357"/>
                  <w:rPr>
                    <w:rFonts w:ascii="Calibri" w:hAnsi="Calibri" w:cs="Arial"/>
                    <w:sz w:val="20"/>
                    <w:szCs w:val="20"/>
                    <w:lang w:eastAsia="en-GB"/>
                  </w:rPr>
                </w:pPr>
                <w:r w:rsidRPr="00446119">
                  <w:rPr>
                    <w:rFonts w:cstheme="minorHAnsi"/>
                    <w:sz w:val="20"/>
                    <w:szCs w:val="20"/>
                  </w:rPr>
                  <w:t xml:space="preserve">Use </w:t>
                </w:r>
                <w:r>
                  <w:rPr>
                    <w:rFonts w:cstheme="minorHAnsi"/>
                    <w:sz w:val="20"/>
                    <w:szCs w:val="20"/>
                  </w:rPr>
                  <w:t xml:space="preserve">all </w:t>
                </w:r>
                <w:r w:rsidRPr="00446119">
                  <w:rPr>
                    <w:rFonts w:cstheme="minorHAnsi"/>
                    <w:sz w:val="20"/>
                    <w:szCs w:val="20"/>
                  </w:rPr>
                  <w:t xml:space="preserve">PPE </w:t>
                </w:r>
                <w:r>
                  <w:rPr>
                    <w:rFonts w:cstheme="minorHAnsi"/>
                    <w:sz w:val="20"/>
                    <w:szCs w:val="20"/>
                  </w:rPr>
                  <w:t xml:space="preserve">stated </w:t>
                </w:r>
                <w:r w:rsidRPr="00446119">
                  <w:rPr>
                    <w:rFonts w:cstheme="minorHAnsi"/>
                    <w:sz w:val="20"/>
                    <w:szCs w:val="20"/>
                  </w:rPr>
                  <w:t xml:space="preserve">above.  </w:t>
                </w:r>
              </w:p>
              <w:p w:rsidR="00446119" w:rsidRPr="00446119" w:rsidRDefault="00446119" w:rsidP="00446119">
                <w:pPr>
                  <w:pStyle w:val="ListParagraph"/>
                  <w:numPr>
                    <w:ilvl w:val="0"/>
                    <w:numId w:val="11"/>
                  </w:numPr>
                  <w:ind w:left="414" w:hanging="357"/>
                  <w:rPr>
                    <w:rFonts w:ascii="Calibri" w:hAnsi="Calibri" w:cs="Arial"/>
                    <w:sz w:val="20"/>
                    <w:szCs w:val="20"/>
                    <w:lang w:eastAsia="en-GB"/>
                  </w:rPr>
                </w:pPr>
                <w:r w:rsidRPr="00446119">
                  <w:rPr>
                    <w:rFonts w:cstheme="minorHAnsi"/>
                    <w:sz w:val="20"/>
                    <w:szCs w:val="20"/>
                  </w:rPr>
                  <w:t xml:space="preserve">Large spillages should be absorbed using absorbent material and placed in a plastic bag </w:t>
                </w:r>
                <w:r>
                  <w:rPr>
                    <w:rFonts w:cstheme="minorHAnsi"/>
                    <w:sz w:val="20"/>
                    <w:szCs w:val="20"/>
                  </w:rPr>
                  <w:t xml:space="preserve">for disposal with other </w:t>
                </w:r>
                <w:r w:rsidR="00DF4942">
                  <w:rPr>
                    <w:rFonts w:cstheme="minorHAnsi"/>
                    <w:sz w:val="20"/>
                    <w:szCs w:val="20"/>
                  </w:rPr>
                  <w:t xml:space="preserve">hazardous </w:t>
                </w:r>
                <w:r>
                  <w:rPr>
                    <w:rFonts w:cstheme="minorHAnsi"/>
                    <w:sz w:val="20"/>
                    <w:szCs w:val="20"/>
                  </w:rPr>
                  <w:t>waste</w:t>
                </w:r>
                <w:r w:rsidR="00DF4942">
                  <w:rPr>
                    <w:rFonts w:cstheme="minorHAnsi"/>
                    <w:sz w:val="20"/>
                    <w:szCs w:val="20"/>
                  </w:rPr>
                  <w:t xml:space="preserve"> in line with departmental procedures</w:t>
                </w:r>
                <w:r>
                  <w:rPr>
                    <w:rFonts w:cstheme="minorHAnsi"/>
                    <w:sz w:val="20"/>
                    <w:szCs w:val="20"/>
                  </w:rPr>
                  <w:t>.</w:t>
                </w:r>
                <w:r w:rsidR="00DF4942">
                  <w:rPr>
                    <w:rFonts w:cstheme="minorHAnsi"/>
                    <w:sz w:val="20"/>
                    <w:szCs w:val="20"/>
                  </w:rPr>
                  <w:t xml:space="preserve"> Neat solutions must not be sent to drain. </w:t>
                </w:r>
                <w:r>
                  <w:rPr>
                    <w:rFonts w:cstheme="minorHAnsi"/>
                    <w:sz w:val="20"/>
                    <w:szCs w:val="20"/>
                  </w:rPr>
                  <w:t xml:space="preserve"> </w:t>
                </w:r>
              </w:p>
              <w:p w:rsidR="009748B0" w:rsidRPr="0003435E" w:rsidRDefault="00446119" w:rsidP="0003435E">
                <w:pPr>
                  <w:pStyle w:val="ListParagraph"/>
                  <w:numPr>
                    <w:ilvl w:val="0"/>
                    <w:numId w:val="11"/>
                  </w:numPr>
                  <w:ind w:left="414" w:hanging="357"/>
                  <w:rPr>
                    <w:rFonts w:ascii="Calibri" w:hAnsi="Calibri" w:cs="Arial"/>
                    <w:sz w:val="20"/>
                    <w:szCs w:val="20"/>
                    <w:lang w:eastAsia="en-GB"/>
                  </w:rPr>
                </w:pPr>
                <w:r w:rsidRPr="00446119">
                  <w:rPr>
                    <w:rFonts w:cstheme="minorHAnsi"/>
                    <w:sz w:val="20"/>
                    <w:szCs w:val="20"/>
                  </w:rPr>
                  <w:t>Small spillages should be diluted and flushed to drain.</w:t>
                </w:r>
              </w:p>
            </w:tc>
          </w:sdtContent>
        </w:sdt>
      </w:tr>
      <w:tr w:rsidR="009748B0" w:rsidRPr="00B53BAC" w:rsidTr="00073C5F">
        <w:trPr>
          <w:trHeight w:val="339"/>
        </w:trPr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8B0" w:rsidRPr="00B53BAC" w:rsidRDefault="009748B0" w:rsidP="009748B0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First Aid</w:t>
            </w:r>
          </w:p>
          <w:p w:rsidR="009748B0" w:rsidRPr="00B53BAC" w:rsidRDefault="009748B0" w:rsidP="009748B0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  <w:p w:rsidR="009748B0" w:rsidRPr="00B53BAC" w:rsidRDefault="009748B0" w:rsidP="009748B0">
            <w:pPr>
              <w:pStyle w:val="TableTex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:lang w:eastAsia="en-GB"/>
              </w:rPr>
              <w:drawing>
                <wp:inline distT="0" distB="0" distL="0" distR="0" wp14:anchorId="16FBE006" wp14:editId="57CDF2D6">
                  <wp:extent cx="485775" cy="485775"/>
                  <wp:effectExtent l="19050" t="0" r="9525" b="0"/>
                  <wp:docPr id="23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B0" w:rsidRPr="008C5240" w:rsidRDefault="009748B0" w:rsidP="009748B0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8C5240">
              <w:rPr>
                <w:rFonts w:ascii="Calibri" w:hAnsi="Calibri"/>
                <w:b/>
                <w:sz w:val="20"/>
              </w:rPr>
              <w:t>EYES</w:t>
            </w:r>
            <w:r w:rsidRPr="00FC75FF">
              <w:rPr>
                <w:rFonts w:ascii="Calibri" w:hAnsi="Calibri"/>
                <w:b/>
                <w:color w:val="808080" w:themeColor="background1" w:themeShade="80"/>
                <w:sz w:val="20"/>
              </w:rPr>
              <w:t xml:space="preserve">: </w:t>
            </w:r>
            <w:r w:rsidRPr="00FC75FF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color w:val="808080" w:themeColor="background1" w:themeShade="80"/>
                  <w:sz w:val="22"/>
                  <w:szCs w:val="22"/>
                </w:rPr>
                <w:id w:val="-293138780"/>
                <w:placeholder>
                  <w:docPart w:val="9F89C5A713C44FA1994EDFFBA9575FBB"/>
                </w:placeholder>
              </w:sdtPr>
              <w:sdtEndPr/>
              <w:sdtContent>
                <w:r w:rsidR="002B4474" w:rsidRPr="001E75B0">
                  <w:rPr>
                    <w:rFonts w:asciiTheme="minorHAnsi" w:hAnsiTheme="minorHAnsi" w:cstheme="minorHAnsi"/>
                    <w:sz w:val="20"/>
                  </w:rPr>
                  <w:t xml:space="preserve"> Rinse immediately wit</w:t>
                </w:r>
                <w:r w:rsidR="002B4474">
                  <w:rPr>
                    <w:rFonts w:asciiTheme="minorHAnsi" w:hAnsiTheme="minorHAnsi" w:cstheme="minorHAnsi"/>
                    <w:sz w:val="20"/>
                  </w:rPr>
                  <w:t xml:space="preserve">h eye wash solution </w:t>
                </w:r>
                <w:r w:rsidR="002B4474" w:rsidRPr="001E75B0">
                  <w:rPr>
                    <w:rFonts w:asciiTheme="minorHAnsi" w:hAnsiTheme="minorHAnsi" w:cstheme="minorHAnsi"/>
                    <w:sz w:val="20"/>
                  </w:rPr>
                  <w:t xml:space="preserve">for at least fifteen minutes.  </w:t>
                </w:r>
                <w:r w:rsidR="00DD4223">
                  <w:rPr>
                    <w:rFonts w:asciiTheme="minorHAnsi" w:hAnsiTheme="minorHAnsi" w:cstheme="minorHAnsi"/>
                    <w:sz w:val="20"/>
                  </w:rPr>
                  <w:t>Remove contact lens</w:t>
                </w:r>
                <w:r w:rsidR="0003435E">
                  <w:rPr>
                    <w:rFonts w:asciiTheme="minorHAnsi" w:hAnsiTheme="minorHAnsi" w:cstheme="minorHAnsi"/>
                    <w:sz w:val="20"/>
                  </w:rPr>
                  <w:t xml:space="preserve"> if safe to do so</w:t>
                </w:r>
                <w:bookmarkStart w:id="0" w:name="_GoBack"/>
                <w:bookmarkEnd w:id="0"/>
                <w:r w:rsidR="00DD4223">
                  <w:rPr>
                    <w:rFonts w:asciiTheme="minorHAnsi" w:hAnsiTheme="minorHAnsi" w:cstheme="minorHAnsi"/>
                    <w:sz w:val="20"/>
                  </w:rPr>
                  <w:t xml:space="preserve">. </w:t>
                </w:r>
                <w:r w:rsidR="002B4474" w:rsidRPr="001E75B0">
                  <w:rPr>
                    <w:rFonts w:asciiTheme="minorHAnsi" w:hAnsiTheme="minorHAnsi" w:cstheme="minorHAnsi"/>
                    <w:sz w:val="20"/>
                  </w:rPr>
                  <w:t>Seek medical attention if discomfort persists.</w:t>
                </w:r>
              </w:sdtContent>
            </w:sdt>
          </w:p>
        </w:tc>
      </w:tr>
      <w:tr w:rsidR="009748B0" w:rsidRPr="00B53BAC" w:rsidTr="00073C5F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48B0" w:rsidRPr="00B53BAC" w:rsidRDefault="009748B0" w:rsidP="009748B0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B0" w:rsidRPr="00FC75FF" w:rsidRDefault="009748B0" w:rsidP="009748B0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FC75FF">
              <w:rPr>
                <w:rFonts w:ascii="Calibri" w:hAnsi="Calibri"/>
                <w:b/>
                <w:sz w:val="20"/>
              </w:rPr>
              <w:t>SKIN</w:t>
            </w:r>
            <w:r>
              <w:rPr>
                <w:rFonts w:ascii="Calibri" w:hAnsi="Calibri"/>
                <w:b/>
                <w:sz w:val="20"/>
              </w:rPr>
              <w:t xml:space="preserve">: </w:t>
            </w:r>
            <w:r w:rsidRPr="00FC75FF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color w:val="808080" w:themeColor="background1" w:themeShade="80"/>
                  <w:sz w:val="22"/>
                  <w:szCs w:val="22"/>
                </w:rPr>
                <w:id w:val="-1768230804"/>
                <w:placeholder>
                  <w:docPart w:val="4DD78E191EDA4BCF9DB6B5787CA99B84"/>
                </w:placeholder>
              </w:sdtPr>
              <w:sdtEndPr/>
              <w:sdtContent>
                <w:r w:rsidR="002B4474" w:rsidRPr="001E75B0">
                  <w:rPr>
                    <w:rFonts w:asciiTheme="minorHAnsi" w:hAnsiTheme="minorHAnsi" w:cstheme="minorHAnsi"/>
                    <w:sz w:val="20"/>
                  </w:rPr>
                  <w:t xml:space="preserve"> Remove any contaminated clothing.  Wash affected area thoroughly with soap and water.  Seek medical attention if discomfort persists.</w:t>
                </w:r>
              </w:sdtContent>
            </w:sdt>
          </w:p>
        </w:tc>
      </w:tr>
      <w:tr w:rsidR="009748B0" w:rsidRPr="00B53BAC" w:rsidTr="00073C5F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48B0" w:rsidRPr="00B53BAC" w:rsidRDefault="009748B0" w:rsidP="009748B0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B0" w:rsidRPr="00FC75FF" w:rsidRDefault="009748B0" w:rsidP="003E1791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FC75FF">
              <w:rPr>
                <w:rFonts w:ascii="Calibri" w:hAnsi="Calibri"/>
                <w:b/>
                <w:sz w:val="20"/>
              </w:rPr>
              <w:t>INHALATION:</w:t>
            </w:r>
            <w:r w:rsidR="003E1791">
              <w:rPr>
                <w:rFonts w:ascii="Calibri" w:hAnsi="Calibri"/>
                <w:b/>
                <w:sz w:val="20"/>
              </w:rPr>
              <w:t xml:space="preserve"> </w:t>
            </w:r>
            <w:r w:rsidR="003E1791" w:rsidRPr="003E1791">
              <w:rPr>
                <w:rFonts w:ascii="Calibri" w:hAnsi="Calibri"/>
                <w:sz w:val="20"/>
              </w:rPr>
              <w:t>Not u</w:t>
            </w:r>
            <w:r w:rsidR="003E1791">
              <w:rPr>
                <w:rFonts w:ascii="Calibri" w:hAnsi="Calibri"/>
                <w:sz w:val="20"/>
              </w:rPr>
              <w:t>sually a route of exposure. M</w:t>
            </w:r>
            <w:r w:rsidR="003E1791" w:rsidRPr="003E1791">
              <w:rPr>
                <w:rFonts w:ascii="Calibri" w:hAnsi="Calibri"/>
                <w:sz w:val="20"/>
              </w:rPr>
              <w:t>ove to a well-ventilated area. If symptoms persist seek immediate medical attention</w:t>
            </w:r>
            <w:r w:rsidR="003E1791">
              <w:rPr>
                <w:rFonts w:ascii="Calibri" w:hAnsi="Calibri"/>
                <w:sz w:val="20"/>
              </w:rPr>
              <w:t>.</w:t>
            </w:r>
          </w:p>
        </w:tc>
      </w:tr>
      <w:tr w:rsidR="009748B0" w:rsidRPr="00B53BAC" w:rsidTr="00073C5F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B0" w:rsidRPr="00B53BAC" w:rsidRDefault="009748B0" w:rsidP="009748B0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8B0" w:rsidRPr="00FC75FF" w:rsidRDefault="009748B0" w:rsidP="009748B0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FC75FF">
              <w:rPr>
                <w:rFonts w:ascii="Calibri" w:hAnsi="Calibri"/>
                <w:b/>
                <w:sz w:val="20"/>
              </w:rPr>
              <w:t>INGESTION:</w:t>
            </w:r>
            <w:r>
              <w:rPr>
                <w:rFonts w:ascii="Calibri" w:hAnsi="Calibri"/>
                <w:b/>
                <w:sz w:val="20"/>
              </w:rPr>
              <w:t xml:space="preserve">  </w:t>
            </w:r>
            <w:r w:rsidRPr="00FC75FF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color w:val="808080" w:themeColor="background1" w:themeShade="80"/>
                  <w:sz w:val="22"/>
                  <w:szCs w:val="22"/>
                </w:rPr>
                <w:id w:val="1326241925"/>
                <w:placeholder>
                  <w:docPart w:val="9F89C5A713C44FA1994EDFFBA9575FBB"/>
                </w:placeholder>
              </w:sdtPr>
              <w:sdtEndPr/>
              <w:sdtContent>
                <w:r w:rsidR="002B4474" w:rsidRPr="001E75B0">
                  <w:rPr>
                    <w:rFonts w:asciiTheme="minorHAnsi" w:hAnsiTheme="minorHAnsi" w:cstheme="minorHAnsi"/>
                    <w:sz w:val="20"/>
                  </w:rPr>
                  <w:t xml:space="preserve"> Rinse mouth thoroughly</w:t>
                </w:r>
                <w:r w:rsidR="00DD1063">
                  <w:rPr>
                    <w:rFonts w:asciiTheme="minorHAnsi" w:hAnsiTheme="minorHAnsi" w:cstheme="minorHAnsi"/>
                    <w:sz w:val="20"/>
                  </w:rPr>
                  <w:t xml:space="preserve"> with sterile water</w:t>
                </w:r>
                <w:r w:rsidR="002B4474" w:rsidRPr="001E75B0">
                  <w:rPr>
                    <w:rFonts w:asciiTheme="minorHAnsi" w:hAnsiTheme="minorHAnsi" w:cstheme="minorHAnsi"/>
                    <w:sz w:val="20"/>
                  </w:rPr>
                  <w:t xml:space="preserve">.  Seek </w:t>
                </w:r>
                <w:r w:rsidR="00DD1063">
                  <w:rPr>
                    <w:rFonts w:asciiTheme="minorHAnsi" w:hAnsiTheme="minorHAnsi" w:cstheme="minorHAnsi"/>
                    <w:sz w:val="20"/>
                  </w:rPr>
                  <w:t xml:space="preserve">immediate </w:t>
                </w:r>
                <w:r w:rsidR="002B4474" w:rsidRPr="001E75B0">
                  <w:rPr>
                    <w:rFonts w:asciiTheme="minorHAnsi" w:hAnsiTheme="minorHAnsi" w:cstheme="minorHAnsi"/>
                    <w:sz w:val="20"/>
                  </w:rPr>
                  <w:t>medical attention.</w:t>
                </w:r>
              </w:sdtContent>
            </w:sdt>
          </w:p>
        </w:tc>
      </w:tr>
    </w:tbl>
    <w:p w:rsidR="008A02AD" w:rsidRPr="00547C26" w:rsidRDefault="008A02AD" w:rsidP="005B786C"/>
    <w:sectPr w:rsidR="008A02AD" w:rsidRPr="00547C26">
      <w:headerReference w:type="default" r:id="rId21"/>
      <w:footerReference w:type="default" r:id="rId22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2A1" w:rsidRDefault="003122A1">
      <w:r>
        <w:separator/>
      </w:r>
    </w:p>
  </w:endnote>
  <w:endnote w:type="continuationSeparator" w:id="0">
    <w:p w:rsidR="003122A1" w:rsidRDefault="0031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0362270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0"/>
        <w:szCs w:val="20"/>
      </w:rPr>
    </w:sdtEndPr>
    <w:sdtContent>
      <w:p w:rsidR="000B6A76" w:rsidRPr="000B6A76" w:rsidRDefault="000B6A76">
        <w:pPr>
          <w:pStyle w:val="Footer"/>
          <w:jc w:val="right"/>
          <w:rPr>
            <w:rFonts w:asciiTheme="minorHAnsi" w:hAnsiTheme="minorHAnsi"/>
            <w:sz w:val="20"/>
            <w:szCs w:val="20"/>
          </w:rPr>
        </w:pPr>
        <w:r w:rsidRPr="000B6A76">
          <w:rPr>
            <w:rFonts w:asciiTheme="minorHAnsi" w:hAnsiTheme="minorHAnsi"/>
            <w:sz w:val="20"/>
            <w:szCs w:val="20"/>
          </w:rPr>
          <w:fldChar w:fldCharType="begin"/>
        </w:r>
        <w:r w:rsidRPr="000B6A76">
          <w:rPr>
            <w:rFonts w:asciiTheme="minorHAnsi" w:hAnsiTheme="minorHAnsi"/>
            <w:sz w:val="20"/>
            <w:szCs w:val="20"/>
          </w:rPr>
          <w:instrText xml:space="preserve"> PAGE   \* MERGEFORMAT </w:instrText>
        </w:r>
        <w:r w:rsidRPr="000B6A76">
          <w:rPr>
            <w:rFonts w:asciiTheme="minorHAnsi" w:hAnsiTheme="minorHAnsi"/>
            <w:sz w:val="20"/>
            <w:szCs w:val="20"/>
          </w:rPr>
          <w:fldChar w:fldCharType="separate"/>
        </w:r>
        <w:r w:rsidR="0003435E">
          <w:rPr>
            <w:rFonts w:asciiTheme="minorHAnsi" w:hAnsiTheme="minorHAnsi"/>
            <w:noProof/>
            <w:sz w:val="20"/>
            <w:szCs w:val="20"/>
          </w:rPr>
          <w:t>1</w:t>
        </w:r>
        <w:r w:rsidRPr="000B6A76">
          <w:rPr>
            <w:rFonts w:asciiTheme="minorHAnsi" w:hAnsiTheme="minorHAnsi"/>
            <w:noProof/>
            <w:sz w:val="20"/>
            <w:szCs w:val="20"/>
          </w:rPr>
          <w:fldChar w:fldCharType="end"/>
        </w:r>
      </w:p>
    </w:sdtContent>
  </w:sdt>
  <w:p w:rsidR="00925B13" w:rsidRDefault="00925B1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2A1" w:rsidRDefault="003122A1">
      <w:r>
        <w:separator/>
      </w:r>
    </w:p>
  </w:footnote>
  <w:footnote w:type="continuationSeparator" w:id="0">
    <w:p w:rsidR="003122A1" w:rsidRDefault="00312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B13" w:rsidRPr="008A02AD" w:rsidRDefault="00925B13" w:rsidP="008158B7">
    <w:pPr>
      <w:pStyle w:val="DefaultText"/>
      <w:ind w:left="-720" w:right="-360"/>
      <w:rPr>
        <w:rFonts w:asciiTheme="minorHAnsi" w:hAnsiTheme="minorHAnsi"/>
        <w:b/>
        <w:sz w:val="32"/>
        <w:szCs w:val="32"/>
      </w:rPr>
    </w:pPr>
    <w:r w:rsidRPr="008158B7">
      <w:rPr>
        <w:rFonts w:asciiTheme="minorHAnsi" w:hAnsiTheme="minorHAnsi"/>
        <w:sz w:val="32"/>
        <w:szCs w:val="32"/>
      </w:rPr>
      <w:t>University of Warwick</w:t>
    </w:r>
    <w:r>
      <w:rPr>
        <w:rFonts w:asciiTheme="minorHAnsi" w:hAnsiTheme="minorHAnsi"/>
        <w:sz w:val="32"/>
        <w:szCs w:val="32"/>
      </w:rPr>
      <w:t xml:space="preserve">                                            </w:t>
    </w:r>
    <w:r>
      <w:rPr>
        <w:rFonts w:asciiTheme="minorHAnsi" w:hAnsiTheme="minorHAnsi"/>
        <w:b/>
        <w:color w:val="339966"/>
        <w:sz w:val="32"/>
        <w:szCs w:val="32"/>
      </w:rPr>
      <w:t xml:space="preserve"> </w:t>
    </w:r>
    <w:r w:rsidRPr="008A02AD">
      <w:rPr>
        <w:rFonts w:asciiTheme="minorHAnsi" w:hAnsiTheme="minorHAnsi"/>
        <w:b/>
        <w:color w:val="339966"/>
        <w:sz w:val="32"/>
        <w:szCs w:val="32"/>
      </w:rPr>
      <w:t xml:space="preserve">Substance Information Note </w:t>
    </w:r>
    <w:r w:rsidR="0003435E">
      <w:rPr>
        <w:rFonts w:asciiTheme="minorHAnsi" w:hAnsiTheme="minorHAnsi"/>
        <w:b/>
        <w:color w:val="339966"/>
        <w:sz w:val="32"/>
        <w:szCs w:val="32"/>
      </w:rPr>
      <w:t>009</w:t>
    </w:r>
  </w:p>
  <w:p w:rsidR="00925B13" w:rsidRDefault="00925B13">
    <w:pPr>
      <w:pStyle w:val="DefaultText"/>
      <w:jc w:val="center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5109"/>
    <w:multiLevelType w:val="hybridMultilevel"/>
    <w:tmpl w:val="F3A6BC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E162F9"/>
    <w:multiLevelType w:val="hybridMultilevel"/>
    <w:tmpl w:val="FC2E37B2"/>
    <w:lvl w:ilvl="0" w:tplc="37B47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100A3"/>
    <w:multiLevelType w:val="hybridMultilevel"/>
    <w:tmpl w:val="55B43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80CC5"/>
    <w:multiLevelType w:val="hybridMultilevel"/>
    <w:tmpl w:val="F6FA9CAA"/>
    <w:lvl w:ilvl="0" w:tplc="F092A0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C42EA"/>
    <w:multiLevelType w:val="hybridMultilevel"/>
    <w:tmpl w:val="B2AAD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76E0F"/>
    <w:multiLevelType w:val="hybridMultilevel"/>
    <w:tmpl w:val="11040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B2E14"/>
    <w:multiLevelType w:val="hybridMultilevel"/>
    <w:tmpl w:val="535E8F04"/>
    <w:lvl w:ilvl="0" w:tplc="362697D6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582B37BA"/>
    <w:multiLevelType w:val="hybridMultilevel"/>
    <w:tmpl w:val="19B47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61AFE"/>
    <w:multiLevelType w:val="hybridMultilevel"/>
    <w:tmpl w:val="871A9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C3B5D"/>
    <w:multiLevelType w:val="hybridMultilevel"/>
    <w:tmpl w:val="629C5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53BF8"/>
    <w:multiLevelType w:val="hybridMultilevel"/>
    <w:tmpl w:val="C5863BF2"/>
    <w:lvl w:ilvl="0" w:tplc="1DD258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6"/>
  </w:num>
  <w:num w:numId="8">
    <w:abstractNumId w:val="2"/>
  </w:num>
  <w:num w:numId="9">
    <w:abstractNumId w:val="9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2A1"/>
    <w:rsid w:val="00002B50"/>
    <w:rsid w:val="00010B58"/>
    <w:rsid w:val="0003435E"/>
    <w:rsid w:val="00062B7B"/>
    <w:rsid w:val="000713F9"/>
    <w:rsid w:val="00073C5F"/>
    <w:rsid w:val="00097BB0"/>
    <w:rsid w:val="000B6A76"/>
    <w:rsid w:val="000C7858"/>
    <w:rsid w:val="00103255"/>
    <w:rsid w:val="001137B7"/>
    <w:rsid w:val="00115802"/>
    <w:rsid w:val="00142E72"/>
    <w:rsid w:val="001467B3"/>
    <w:rsid w:val="00147DDF"/>
    <w:rsid w:val="001551F5"/>
    <w:rsid w:val="00163BA4"/>
    <w:rsid w:val="0019330A"/>
    <w:rsid w:val="001A66FA"/>
    <w:rsid w:val="001D2103"/>
    <w:rsid w:val="001F7C60"/>
    <w:rsid w:val="00200B2B"/>
    <w:rsid w:val="00200B97"/>
    <w:rsid w:val="002027CF"/>
    <w:rsid w:val="00213748"/>
    <w:rsid w:val="00281AE9"/>
    <w:rsid w:val="002B4474"/>
    <w:rsid w:val="002C1EE5"/>
    <w:rsid w:val="002D4744"/>
    <w:rsid w:val="003039AE"/>
    <w:rsid w:val="003122A1"/>
    <w:rsid w:val="00324EF1"/>
    <w:rsid w:val="003309FA"/>
    <w:rsid w:val="00330BBD"/>
    <w:rsid w:val="00342768"/>
    <w:rsid w:val="003A1E6B"/>
    <w:rsid w:val="003E1791"/>
    <w:rsid w:val="003E350E"/>
    <w:rsid w:val="003E7861"/>
    <w:rsid w:val="004006D6"/>
    <w:rsid w:val="00407BDE"/>
    <w:rsid w:val="0041481A"/>
    <w:rsid w:val="00446119"/>
    <w:rsid w:val="004569DB"/>
    <w:rsid w:val="0049795F"/>
    <w:rsid w:val="004B62B2"/>
    <w:rsid w:val="004B6DC8"/>
    <w:rsid w:val="004D0AD3"/>
    <w:rsid w:val="004D7C9E"/>
    <w:rsid w:val="004F53CF"/>
    <w:rsid w:val="00503EF1"/>
    <w:rsid w:val="0051319E"/>
    <w:rsid w:val="00525301"/>
    <w:rsid w:val="0053758C"/>
    <w:rsid w:val="0054132A"/>
    <w:rsid w:val="00547C26"/>
    <w:rsid w:val="005869D5"/>
    <w:rsid w:val="005A6B58"/>
    <w:rsid w:val="005B311B"/>
    <w:rsid w:val="005B786C"/>
    <w:rsid w:val="005E1582"/>
    <w:rsid w:val="005F358E"/>
    <w:rsid w:val="00601301"/>
    <w:rsid w:val="00603E99"/>
    <w:rsid w:val="00604407"/>
    <w:rsid w:val="006468C1"/>
    <w:rsid w:val="00664260"/>
    <w:rsid w:val="00671122"/>
    <w:rsid w:val="006A0DEA"/>
    <w:rsid w:val="006A0E37"/>
    <w:rsid w:val="006D1D27"/>
    <w:rsid w:val="006F012E"/>
    <w:rsid w:val="00701209"/>
    <w:rsid w:val="007139DB"/>
    <w:rsid w:val="00733AD0"/>
    <w:rsid w:val="007448C0"/>
    <w:rsid w:val="00763018"/>
    <w:rsid w:val="00763DF8"/>
    <w:rsid w:val="007B5C0C"/>
    <w:rsid w:val="007D3E4A"/>
    <w:rsid w:val="007D70E8"/>
    <w:rsid w:val="00803F07"/>
    <w:rsid w:val="008158B7"/>
    <w:rsid w:val="00817F85"/>
    <w:rsid w:val="0082788A"/>
    <w:rsid w:val="00831545"/>
    <w:rsid w:val="008332E2"/>
    <w:rsid w:val="00857A19"/>
    <w:rsid w:val="00861A99"/>
    <w:rsid w:val="00874076"/>
    <w:rsid w:val="008862A8"/>
    <w:rsid w:val="008A02AD"/>
    <w:rsid w:val="008C5240"/>
    <w:rsid w:val="008D09CB"/>
    <w:rsid w:val="008D2BD5"/>
    <w:rsid w:val="008F5345"/>
    <w:rsid w:val="009011DE"/>
    <w:rsid w:val="0092103F"/>
    <w:rsid w:val="00925B13"/>
    <w:rsid w:val="00927385"/>
    <w:rsid w:val="009458BF"/>
    <w:rsid w:val="009748B0"/>
    <w:rsid w:val="00982715"/>
    <w:rsid w:val="0099392F"/>
    <w:rsid w:val="009A48C0"/>
    <w:rsid w:val="009B396F"/>
    <w:rsid w:val="009E5C63"/>
    <w:rsid w:val="00A04557"/>
    <w:rsid w:val="00A06BE5"/>
    <w:rsid w:val="00A077A8"/>
    <w:rsid w:val="00A60ABB"/>
    <w:rsid w:val="00A72079"/>
    <w:rsid w:val="00A943DB"/>
    <w:rsid w:val="00AD24B5"/>
    <w:rsid w:val="00AE6CE5"/>
    <w:rsid w:val="00B311FA"/>
    <w:rsid w:val="00B53BAC"/>
    <w:rsid w:val="00B61CA9"/>
    <w:rsid w:val="00B653A2"/>
    <w:rsid w:val="00B65601"/>
    <w:rsid w:val="00B66558"/>
    <w:rsid w:val="00B717F4"/>
    <w:rsid w:val="00B94605"/>
    <w:rsid w:val="00BA11AE"/>
    <w:rsid w:val="00BA4A2D"/>
    <w:rsid w:val="00BA4A95"/>
    <w:rsid w:val="00BB020B"/>
    <w:rsid w:val="00BD1FAA"/>
    <w:rsid w:val="00BD520C"/>
    <w:rsid w:val="00BF522D"/>
    <w:rsid w:val="00C100AA"/>
    <w:rsid w:val="00C432B5"/>
    <w:rsid w:val="00C57251"/>
    <w:rsid w:val="00C837A4"/>
    <w:rsid w:val="00C91AF9"/>
    <w:rsid w:val="00CB382D"/>
    <w:rsid w:val="00CB5B20"/>
    <w:rsid w:val="00CE4A48"/>
    <w:rsid w:val="00D775D1"/>
    <w:rsid w:val="00DD1063"/>
    <w:rsid w:val="00DD4223"/>
    <w:rsid w:val="00DE1DD7"/>
    <w:rsid w:val="00DF4942"/>
    <w:rsid w:val="00E12034"/>
    <w:rsid w:val="00E21672"/>
    <w:rsid w:val="00E479F2"/>
    <w:rsid w:val="00E61875"/>
    <w:rsid w:val="00E81A2E"/>
    <w:rsid w:val="00E839A4"/>
    <w:rsid w:val="00EA6B0A"/>
    <w:rsid w:val="00ED568D"/>
    <w:rsid w:val="00EE7D9E"/>
    <w:rsid w:val="00EF5E6E"/>
    <w:rsid w:val="00F06FA1"/>
    <w:rsid w:val="00F4380F"/>
    <w:rsid w:val="00F4426D"/>
    <w:rsid w:val="00F93FC5"/>
    <w:rsid w:val="00FC75FF"/>
    <w:rsid w:val="00FD1681"/>
    <w:rsid w:val="00FD56D2"/>
    <w:rsid w:val="00FE0A26"/>
    <w:rsid w:val="00FE1E20"/>
    <w:rsid w:val="00FF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D8BCE8"/>
  <w15:docId w15:val="{C85BE865-8842-4B08-9008-D444BB80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C60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0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customStyle="1" w:styleId="TableText">
    <w:name w:val="Table Text"/>
    <w:basedOn w:val="Normal"/>
    <w:pPr>
      <w:tabs>
        <w:tab w:val="decimal" w:pos="0"/>
      </w:tabs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8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8B7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8332E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B31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1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11B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1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11B"/>
    <w:rPr>
      <w:b/>
      <w:bCs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5B311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551F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551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A0E3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A04557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0B6A7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6642FA602D4BB49F44D6509A960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937AE-B2E6-4C07-9CC7-7B4308F45D98}"/>
      </w:docPartPr>
      <w:docPartBody>
        <w:p w:rsidR="0067617C" w:rsidRDefault="0067617C">
          <w:pPr>
            <w:pStyle w:val="156642FA602D4BB49F44D6509A960ADF"/>
          </w:pPr>
          <w:r w:rsidRPr="00EA6B0A">
            <w:rPr>
              <w:rStyle w:val="PlaceholderText"/>
              <w:rFonts w:cstheme="minorHAnsi"/>
            </w:rPr>
            <w:t>State all the activities the substance/material will be used for</w:t>
          </w:r>
        </w:p>
      </w:docPartBody>
    </w:docPart>
    <w:docPart>
      <w:docPartPr>
        <w:name w:val="724C7EEF3D4A4752B4A63C889C112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53ACD-FA29-44A8-9EB2-7F6233042B0C}"/>
      </w:docPartPr>
      <w:docPartBody>
        <w:p w:rsidR="0067617C" w:rsidRDefault="0067617C">
          <w:pPr>
            <w:pStyle w:val="724C7EEF3D4A4752B4A63C889C112F7A"/>
          </w:pPr>
          <w:r w:rsidRPr="00E10416">
            <w:rPr>
              <w:rStyle w:val="PlaceholderText"/>
            </w:rPr>
            <w:t>Click here to enter text.</w:t>
          </w:r>
        </w:p>
      </w:docPartBody>
    </w:docPart>
    <w:docPart>
      <w:docPartPr>
        <w:name w:val="9BF8222E5F1D47F288FFD5554DC6C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0797C-A149-4FEF-9253-B010A83DE60F}"/>
      </w:docPartPr>
      <w:docPartBody>
        <w:p w:rsidR="0067617C" w:rsidRDefault="0067617C">
          <w:pPr>
            <w:pStyle w:val="9BF8222E5F1D47F288FFD5554DC6C4CC"/>
          </w:pPr>
          <w:r w:rsidRPr="004A76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89C5A713C44FA1994EDFFBA9575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DF56A-1638-4B7E-88C0-D01F6A171CE6}"/>
      </w:docPartPr>
      <w:docPartBody>
        <w:p w:rsidR="0067617C" w:rsidRDefault="0067617C">
          <w:pPr>
            <w:pStyle w:val="9F89C5A713C44FA1994EDFFBA9575FBB"/>
          </w:pPr>
          <w:r w:rsidRPr="004A76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6F759AD38D417FB5583EBECB7E6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2EA4-7429-4A31-8FE9-70A816B8114A}"/>
      </w:docPartPr>
      <w:docPartBody>
        <w:p w:rsidR="0067617C" w:rsidRDefault="0067617C">
          <w:pPr>
            <w:pStyle w:val="616F759AD38D417FB5583EBECB7E6004"/>
          </w:pPr>
          <w:r w:rsidRPr="00BA11AE">
            <w:rPr>
              <w:sz w:val="20"/>
            </w:rPr>
            <w:t>Insert GHS pictograms</w:t>
          </w:r>
        </w:p>
      </w:docPartBody>
    </w:docPart>
    <w:docPart>
      <w:docPartPr>
        <w:name w:val="39DFD0BB40DA4A5F85613658910EF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D74BA-6C45-4036-B519-4A23C0617022}"/>
      </w:docPartPr>
      <w:docPartBody>
        <w:p w:rsidR="0067617C" w:rsidRDefault="0067617C">
          <w:pPr>
            <w:pStyle w:val="39DFD0BB40DA4A5F85613658910EF278"/>
          </w:pPr>
          <w:r>
            <w:rPr>
              <w:color w:val="808080" w:themeColor="background1" w:themeShade="80"/>
              <w:sz w:val="20"/>
            </w:rPr>
            <w:t xml:space="preserve">Insert appropriate mandatory safety symbols </w:t>
          </w:r>
          <w:r>
            <w:rPr>
              <w:color w:val="808080" w:themeColor="background1" w:themeShade="80"/>
              <w:sz w:val="20"/>
            </w:rPr>
            <w:t>e.g. must wear safety glasses/goggles</w:t>
          </w:r>
        </w:p>
      </w:docPartBody>
    </w:docPart>
    <w:docPart>
      <w:docPartPr>
        <w:name w:val="939EE54A9658401CA517434625998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E0F48-3320-4AFD-BE63-8A34B7D6EE8B}"/>
      </w:docPartPr>
      <w:docPartBody>
        <w:p w:rsidR="0067617C" w:rsidRDefault="0067617C">
          <w:pPr>
            <w:pStyle w:val="939EE54A9658401CA517434625998FBB"/>
          </w:pPr>
          <w:r w:rsidRPr="00BA11AE">
            <w:rPr>
              <w:rStyle w:val="PlaceholderText"/>
              <w:rFonts w:cstheme="minorHAnsi"/>
              <w:sz w:val="20"/>
            </w:rPr>
            <w:t>Insert appropriate mandatory safety symbols.</w:t>
          </w:r>
        </w:p>
      </w:docPartBody>
    </w:docPart>
    <w:docPart>
      <w:docPartPr>
        <w:name w:val="94CB5CBAE82F43C9A1963E2C713A5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90233-E9E4-47AB-A763-2AA6C990B178}"/>
      </w:docPartPr>
      <w:docPartBody>
        <w:p w:rsidR="0067617C" w:rsidRDefault="0067617C">
          <w:pPr>
            <w:pStyle w:val="94CB5CBAE82F43C9A1963E2C713A5726"/>
          </w:pPr>
          <w:r w:rsidRPr="00BA11AE">
            <w:rPr>
              <w:rStyle w:val="PlaceholderText"/>
              <w:rFonts w:cstheme="minorHAnsi"/>
              <w:sz w:val="20"/>
              <w:szCs w:val="20"/>
            </w:rPr>
            <w:t>Insert appropriate mandatory safety symbols.</w:t>
          </w:r>
        </w:p>
      </w:docPartBody>
    </w:docPart>
    <w:docPart>
      <w:docPartPr>
        <w:name w:val="AF7B3816FA28403FADB4FD066E1BF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BC02F-3843-4584-9328-9426477FC860}"/>
      </w:docPartPr>
      <w:docPartBody>
        <w:p w:rsidR="0067617C" w:rsidRDefault="0067617C">
          <w:pPr>
            <w:pStyle w:val="AF7B3816FA28403FADB4FD066E1BF086"/>
          </w:pPr>
          <w:r w:rsidRPr="000B6A76">
            <w:rPr>
              <w:rFonts w:ascii="Calibri" w:eastAsia="Calibri" w:hAnsi="Calibri"/>
              <w:color w:val="808080" w:themeColor="background1" w:themeShade="80"/>
            </w:rPr>
            <w:t>State the type of storage required for the substance/material e.g. metal flammables cupboard, at +4°C, under inert atmosphere et</w:t>
          </w:r>
          <w:r w:rsidRPr="000B6A76">
            <w:rPr>
              <w:rFonts w:ascii="Calibri" w:eastAsia="Calibri" w:hAnsi="Calibri"/>
              <w:color w:val="808080" w:themeColor="background1" w:themeShade="80"/>
            </w:rPr>
            <w:t>c. State internal/external transport requirements e.g. external transport classification and packaging and internal Winchester carrier required from one lab to another, from storage to fume hood etc.</w:t>
          </w:r>
          <w:r>
            <w:rPr>
              <w:rFonts w:ascii="Calibri" w:hAnsi="Calibri"/>
              <w:sz w:val="20"/>
            </w:rPr>
            <w:t xml:space="preserve">  </w:t>
          </w:r>
        </w:p>
      </w:docPartBody>
    </w:docPart>
    <w:docPart>
      <w:docPartPr>
        <w:name w:val="623F13A790FE4D2B86FABE139AB4F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4261E-B85C-4126-82D0-820EBBB0DE00}"/>
      </w:docPartPr>
      <w:docPartBody>
        <w:p w:rsidR="00605AEA" w:rsidRPr="000B6A76" w:rsidRDefault="0067617C" w:rsidP="00E81A2E">
          <w:pPr>
            <w:framePr w:hSpace="180" w:wrap="around" w:vAnchor="text" w:hAnchor="page" w:x="644" w:y="-181"/>
            <w:rPr>
              <w:rFonts w:ascii="Calibri" w:eastAsia="Calibri" w:hAnsi="Calibri" w:cs="Times New Roman"/>
              <w:color w:val="808080" w:themeColor="background1" w:themeShade="80"/>
              <w:lang w:eastAsia="en-US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  <w:lang w:eastAsia="en-US"/>
            </w:rPr>
            <w:t>State the Standard Operating Procedure (SOP) on how to</w:t>
          </w:r>
          <w:r w:rsidRPr="000B6A76">
            <w:rPr>
              <w:rFonts w:ascii="Calibri" w:eastAsia="Calibri" w:hAnsi="Calibri" w:cs="Times New Roman"/>
              <w:color w:val="808080" w:themeColor="background1" w:themeShade="80"/>
              <w:lang w:eastAsia="en-US"/>
            </w:rPr>
            <w:t xml:space="preserve"> deal with a small and large spill of the substance/material specified in this note.</w:t>
          </w:r>
        </w:p>
        <w:p w:rsidR="00605AEA" w:rsidRPr="000B6A76" w:rsidRDefault="0067617C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information from section 6 of the safety data sheet (SDS) e.g. cannot got to drain, absorb using inert material etc.</w:t>
          </w:r>
        </w:p>
        <w:p w:rsidR="00605AEA" w:rsidRPr="000B6A76" w:rsidRDefault="0067617C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how the waste generated (during the ac</w:t>
          </w: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tivities stated and in a spill) will be disposed of e.g. incinerator with an afterburner and scrubber, autoclave, non-hazardous waste etc.</w:t>
          </w:r>
        </w:p>
        <w:p w:rsidR="00605AEA" w:rsidRPr="000B6A76" w:rsidRDefault="0067617C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type of neutraliser, spill kit required to deal with a spill</w:t>
          </w:r>
        </w:p>
        <w:p w:rsidR="0067617C" w:rsidRDefault="0067617C">
          <w:pPr>
            <w:pStyle w:val="623F13A790FE4D2B86FABE139AB4F81F"/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local waste management procedure doc</w:t>
          </w: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ument/SOP</w:t>
          </w:r>
          <w:r>
            <w:rPr>
              <w:rFonts w:ascii="Calibri" w:hAnsi="Calibri" w:cs="Arial"/>
              <w:sz w:val="20"/>
              <w:szCs w:val="20"/>
            </w:rPr>
            <w:t xml:space="preserve"> </w:t>
          </w:r>
          <w:r w:rsidRPr="00E81A2E">
            <w:rPr>
              <w:rFonts w:ascii="Calibri" w:hAnsi="Calibri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4DD78E191EDA4BCF9DB6B5787CA99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E8232-54CE-4575-98B0-22F8E0E2C60C}"/>
      </w:docPartPr>
      <w:docPartBody>
        <w:p w:rsidR="0067617C" w:rsidRDefault="0067617C">
          <w:pPr>
            <w:pStyle w:val="4DD78E191EDA4BCF9DB6B5787CA99B84"/>
          </w:pPr>
          <w:r w:rsidRPr="004A7612">
            <w:rPr>
              <w:rStyle w:val="PlaceholderText"/>
            </w:rPr>
            <w:t xml:space="preserve"> </w:t>
          </w:r>
          <w:r w:rsidRPr="000B6A76">
            <w:rPr>
              <w:rStyle w:val="PlaceholderText"/>
            </w:rPr>
            <w:t>Add information from the SDS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B2E14"/>
    <w:multiLevelType w:val="hybridMultilevel"/>
    <w:tmpl w:val="535E8F04"/>
    <w:lvl w:ilvl="0" w:tplc="362697D6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C"/>
    <w:rsid w:val="0067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56642FA602D4BB49F44D6509A960ADF">
    <w:name w:val="156642FA602D4BB49F44D6509A960ADF"/>
  </w:style>
  <w:style w:type="paragraph" w:customStyle="1" w:styleId="724C7EEF3D4A4752B4A63C889C112F7A">
    <w:name w:val="724C7EEF3D4A4752B4A63C889C112F7A"/>
  </w:style>
  <w:style w:type="paragraph" w:customStyle="1" w:styleId="FCF221D2D8124F2FB686F57BF8D1100D">
    <w:name w:val="FCF221D2D8124F2FB686F57BF8D1100D"/>
  </w:style>
  <w:style w:type="paragraph" w:customStyle="1" w:styleId="9BF8222E5F1D47F288FFD5554DC6C4CC">
    <w:name w:val="9BF8222E5F1D47F288FFD5554DC6C4CC"/>
  </w:style>
  <w:style w:type="paragraph" w:customStyle="1" w:styleId="9F89C5A713C44FA1994EDFFBA9575FBB">
    <w:name w:val="9F89C5A713C44FA1994EDFFBA9575FBB"/>
  </w:style>
  <w:style w:type="paragraph" w:customStyle="1" w:styleId="616F759AD38D417FB5583EBECB7E6004">
    <w:name w:val="616F759AD38D417FB5583EBECB7E6004"/>
  </w:style>
  <w:style w:type="paragraph" w:customStyle="1" w:styleId="39DFD0BB40DA4A5F85613658910EF278">
    <w:name w:val="39DFD0BB40DA4A5F85613658910EF278"/>
  </w:style>
  <w:style w:type="paragraph" w:customStyle="1" w:styleId="939EE54A9658401CA517434625998FBB">
    <w:name w:val="939EE54A9658401CA517434625998FBB"/>
  </w:style>
  <w:style w:type="paragraph" w:customStyle="1" w:styleId="94CB5CBAE82F43C9A1963E2C713A5726">
    <w:name w:val="94CB5CBAE82F43C9A1963E2C713A5726"/>
  </w:style>
  <w:style w:type="paragraph" w:customStyle="1" w:styleId="AF7B3816FA28403FADB4FD066E1BF086">
    <w:name w:val="AF7B3816FA28403FADB4FD066E1BF086"/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eastAsiaTheme="minorHAnsi"/>
      <w:lang w:eastAsia="en-US"/>
    </w:rPr>
  </w:style>
  <w:style w:type="paragraph" w:customStyle="1" w:styleId="623F13A790FE4D2B86FABE139AB4F81F">
    <w:name w:val="623F13A790FE4D2B86FABE139AB4F81F"/>
  </w:style>
  <w:style w:type="paragraph" w:customStyle="1" w:styleId="4DD78E191EDA4BCF9DB6B5787CA99B84">
    <w:name w:val="4DD78E191EDA4BCF9DB6B5787CA99B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43C64BFFDF1A4B964A4C4F9CEDD9FB" ma:contentTypeVersion="11" ma:contentTypeDescription="Create a new document." ma:contentTypeScope="" ma:versionID="91c5fcfbd596cc7055a02dc241351277">
  <xsd:schema xmlns:xsd="http://www.w3.org/2001/XMLSchema" xmlns:xs="http://www.w3.org/2001/XMLSchema" xmlns:p="http://schemas.microsoft.com/office/2006/metadata/properties" xmlns:ns1="http://schemas.microsoft.com/sharepoint/v3" xmlns:ns2="a6ae1cd3-e3fe-4915-a77b-d297cdc0b90e" xmlns:ns3="182f9b89-57a1-4eb0-b19a-b3cdddff4f0e" targetNamespace="http://schemas.microsoft.com/office/2006/metadata/properties" ma:root="true" ma:fieldsID="8a5a094bff79521d0a0eacc65804ca20" ns1:_="" ns2:_="" ns3:_="">
    <xsd:import namespace="http://schemas.microsoft.com/sharepoint/v3"/>
    <xsd:import namespace="a6ae1cd3-e3fe-4915-a77b-d297cdc0b90e"/>
    <xsd:import namespace="182f9b89-57a1-4eb0-b19a-b3cdddff4f0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e1cd3-e3fe-4915-a77b-d297cdc0b9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f9b89-57a1-4eb0-b19a-b3cdddff4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801334-56FD-49ED-A3E4-DFA20A65F1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09D036-1E04-42DF-98FE-164F9226F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6ae1cd3-e3fe-4915-a77b-d297cdc0b90e"/>
    <ds:schemaRef ds:uri="182f9b89-57a1-4eb0-b19a-b3cdddff4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6C3952-00AF-4B8B-A9C2-196001F37E5E}">
  <ds:schemaRefs>
    <ds:schemaRef ds:uri="182f9b89-57a1-4eb0-b19a-b3cdddff4f0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a6ae1cd3-e3fe-4915-a77b-d297cdc0b90e"/>
    <ds:schemaRef ds:uri="http://schemas.microsoft.com/office/2006/documentManagement/typ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8367347-36E9-4EC8-A2C1-E749A319E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D6B4E37A</Template>
  <TotalTime>1</TotalTime>
  <Pages>2</Pages>
  <Words>400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Substance</vt:lpstr>
    </vt:vector>
  </TitlesOfParts>
  <Company>Advantica Technologies Ltd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Substance</dc:title>
  <dc:subject/>
  <dc:creator>Bagnall, Mary</dc:creator>
  <cp:keywords/>
  <dc:description/>
  <cp:lastModifiedBy>Brannon, Julie</cp:lastModifiedBy>
  <cp:revision>2</cp:revision>
  <cp:lastPrinted>2017-07-06T07:35:00Z</cp:lastPrinted>
  <dcterms:created xsi:type="dcterms:W3CDTF">2019-03-06T11:02:00Z</dcterms:created>
  <dcterms:modified xsi:type="dcterms:W3CDTF">2019-03-06T11:02:00Z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0x0101003F43C64BFFDF1A4B964A4C4F9CEDD9FB</vt:lpwstr>
  </property>
</Properties>
</file>