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11A" w:rsidRPr="00B773B1" w:rsidRDefault="00840A2E" w:rsidP="00B773B1">
      <w:pPr>
        <w:ind w:left="-426" w:right="-425"/>
        <w:jc w:val="center"/>
        <w:rPr>
          <w:rFonts w:ascii="Arial" w:hAnsi="Arial" w:cs="Arial"/>
          <w:b/>
          <w:color w:val="FFFFFF" w:themeColor="background1"/>
          <w:sz w:val="48"/>
          <w:szCs w:val="40"/>
        </w:rPr>
      </w:pPr>
      <w:r w:rsidRPr="00B773B1">
        <w:rPr>
          <w:rFonts w:ascii="Arial" w:hAnsi="Arial" w:cs="Arial"/>
          <w:b/>
          <w:color w:val="FFFFFF" w:themeColor="background1"/>
          <w:sz w:val="48"/>
          <w:szCs w:val="40"/>
        </w:rPr>
        <w:t>FIRST AIDERS</w:t>
      </w:r>
      <w:r w:rsidR="003D1854" w:rsidRPr="00B773B1">
        <w:rPr>
          <w:rFonts w:ascii="Arial" w:hAnsi="Arial" w:cs="Arial"/>
          <w:b/>
          <w:color w:val="FFFFFF" w:themeColor="background1"/>
          <w:sz w:val="48"/>
          <w:szCs w:val="40"/>
        </w:rPr>
        <w:t xml:space="preserve"> </w:t>
      </w:r>
    </w:p>
    <w:p w:rsidR="001F710B" w:rsidRPr="00EF2CC5" w:rsidRDefault="001F710B" w:rsidP="0081231F">
      <w:pPr>
        <w:jc w:val="center"/>
        <w:rPr>
          <w:rFonts w:ascii="Arial" w:hAnsi="Arial" w:cs="Arial"/>
          <w:b/>
          <w:color w:val="FFFFFF" w:themeColor="background1"/>
          <w:sz w:val="6"/>
          <w:szCs w:val="40"/>
        </w:rPr>
      </w:pPr>
    </w:p>
    <w:tbl>
      <w:tblPr>
        <w:tblW w:w="11375" w:type="dxa"/>
        <w:jc w:val="center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ayout w:type="fixed"/>
        <w:tblLook w:val="01E0" w:firstRow="1" w:lastRow="1" w:firstColumn="1" w:lastColumn="1" w:noHBand="0" w:noVBand="0"/>
      </w:tblPr>
      <w:tblGrid>
        <w:gridCol w:w="2050"/>
        <w:gridCol w:w="853"/>
        <w:gridCol w:w="3555"/>
        <w:gridCol w:w="2866"/>
        <w:gridCol w:w="2051"/>
      </w:tblGrid>
      <w:tr w:rsidR="003B673C" w:rsidRPr="00F3278B" w:rsidTr="003B673C">
        <w:trPr>
          <w:trHeight w:val="579"/>
          <w:jc w:val="center"/>
        </w:trPr>
        <w:tc>
          <w:tcPr>
            <w:tcW w:w="205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</w:tcPr>
          <w:p w:rsidR="003B673C" w:rsidRDefault="003B673C" w:rsidP="002B6148">
            <w:pPr>
              <w:jc w:val="center"/>
              <w:rPr>
                <w:rFonts w:ascii="Arial" w:hAnsi="Arial" w:cs="Arial"/>
                <w:b/>
                <w:sz w:val="44"/>
                <w:szCs w:val="44"/>
              </w:rPr>
            </w:pPr>
          </w:p>
        </w:tc>
        <w:tc>
          <w:tcPr>
            <w:tcW w:w="9325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b/>
                <w:sz w:val="44"/>
                <w:szCs w:val="44"/>
              </w:rPr>
            </w:pPr>
          </w:p>
          <w:p w:rsidR="003B673C" w:rsidRDefault="003B673C" w:rsidP="002B6148">
            <w:pPr>
              <w:jc w:val="center"/>
              <w:rPr>
                <w:rFonts w:ascii="Arial" w:hAnsi="Arial" w:cs="Arial"/>
                <w:b/>
                <w:sz w:val="44"/>
                <w:szCs w:val="44"/>
              </w:rPr>
            </w:pPr>
          </w:p>
          <w:p w:rsidR="003B673C" w:rsidRPr="00926599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44"/>
                <w:szCs w:val="44"/>
              </w:rPr>
            </w:pPr>
          </w:p>
        </w:tc>
      </w:tr>
      <w:tr w:rsidR="003B673C" w:rsidRPr="00F3278B" w:rsidTr="003B673C">
        <w:trPr>
          <w:trHeight w:val="579"/>
          <w:jc w:val="center"/>
        </w:trPr>
        <w:tc>
          <w:tcPr>
            <w:tcW w:w="2903" w:type="dxa"/>
            <w:gridSpan w:val="2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3B673C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NAME</w:t>
            </w:r>
          </w:p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  <w:tc>
          <w:tcPr>
            <w:tcW w:w="355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3B673C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DEPARTMENT</w:t>
            </w:r>
          </w:p>
          <w:p w:rsidR="003B673C" w:rsidRPr="003B673C" w:rsidRDefault="003B673C" w:rsidP="00F3278B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  <w:tc>
          <w:tcPr>
            <w:tcW w:w="286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</w:tcPr>
          <w:p w:rsidR="003B673C" w:rsidRPr="003B673C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:rsidR="003B673C" w:rsidRPr="003B673C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3B673C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TYPE OF QUALIFICATION</w:t>
            </w:r>
          </w:p>
        </w:tc>
        <w:tc>
          <w:tcPr>
            <w:tcW w:w="205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:rsidR="003B673C" w:rsidRPr="003B673C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:rsidR="003B673C" w:rsidRPr="003B673C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3B673C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 xml:space="preserve">EXT. No </w:t>
            </w:r>
          </w:p>
          <w:p w:rsidR="003B673C" w:rsidRPr="003B673C" w:rsidRDefault="003B673C" w:rsidP="002B6148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645CD6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645CD6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645CD6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645CD6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F3278B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bookmarkStart w:id="0" w:name="_GoBack"/>
        <w:bookmarkEnd w:id="0"/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3B673C" w:rsidRPr="00F3278B" w:rsidTr="003B673C">
        <w:trPr>
          <w:trHeight w:val="790"/>
          <w:jc w:val="center"/>
        </w:trPr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B673C" w:rsidRDefault="003B673C" w:rsidP="002B6148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</w:tbl>
    <w:p w:rsidR="00645CD6" w:rsidRPr="008E639D" w:rsidRDefault="00645CD6" w:rsidP="00F3278B">
      <w:pPr>
        <w:ind w:left="-426"/>
        <w:rPr>
          <w:sz w:val="10"/>
        </w:rPr>
      </w:pPr>
    </w:p>
    <w:p w:rsidR="0081231F" w:rsidRPr="00B773B1" w:rsidRDefault="0081231F" w:rsidP="009A575E">
      <w:pPr>
        <w:rPr>
          <w:sz w:val="8"/>
        </w:rPr>
      </w:pPr>
    </w:p>
    <w:p w:rsidR="00107765" w:rsidRPr="00B773B1" w:rsidRDefault="00107765" w:rsidP="009A575E">
      <w:pPr>
        <w:rPr>
          <w:sz w:val="8"/>
        </w:rPr>
      </w:pPr>
    </w:p>
    <w:p w:rsidR="0081231F" w:rsidRPr="00B773B1" w:rsidRDefault="00926599" w:rsidP="00A9725C">
      <w:pPr>
        <w:ind w:left="720"/>
        <w:jc w:val="center"/>
        <w:rPr>
          <w:rFonts w:ascii="Arial" w:hAnsi="Arial" w:cs="Arial"/>
          <w:color w:val="FFFFFF" w:themeColor="background1"/>
          <w:sz w:val="28"/>
          <w:szCs w:val="36"/>
        </w:rPr>
      </w:pPr>
      <w:r>
        <w:rPr>
          <w:rFonts w:ascii="Arial" w:hAnsi="Arial" w:cs="Arial"/>
          <w:color w:val="FFFFFF" w:themeColor="background1"/>
          <w:sz w:val="28"/>
          <w:szCs w:val="36"/>
        </w:rPr>
        <w:t xml:space="preserve">All Campus Security Officers are fully trained First Aiders - </w:t>
      </w:r>
      <w:r w:rsidR="00A9725C" w:rsidRPr="00B773B1">
        <w:rPr>
          <w:rFonts w:ascii="Arial" w:hAnsi="Arial" w:cs="Arial"/>
          <w:color w:val="FFFFFF" w:themeColor="background1"/>
          <w:sz w:val="28"/>
          <w:szCs w:val="36"/>
        </w:rPr>
        <w:t>In the event of an e</w:t>
      </w:r>
      <w:r w:rsidR="00BB16C4" w:rsidRPr="00B773B1">
        <w:rPr>
          <w:rFonts w:ascii="Arial" w:hAnsi="Arial" w:cs="Arial"/>
          <w:color w:val="FFFFFF" w:themeColor="background1"/>
          <w:sz w:val="28"/>
          <w:szCs w:val="36"/>
        </w:rPr>
        <w:t xml:space="preserve">mergency assistance can be </w:t>
      </w:r>
      <w:r w:rsidR="00A9725C" w:rsidRPr="00B773B1">
        <w:rPr>
          <w:rFonts w:ascii="Arial" w:hAnsi="Arial" w:cs="Arial"/>
          <w:color w:val="FFFFFF" w:themeColor="background1"/>
          <w:sz w:val="28"/>
          <w:szCs w:val="36"/>
        </w:rPr>
        <w:t>obtained at all times</w:t>
      </w:r>
      <w:r>
        <w:rPr>
          <w:rFonts w:ascii="Arial" w:hAnsi="Arial" w:cs="Arial"/>
          <w:color w:val="FFFFFF" w:themeColor="background1"/>
          <w:sz w:val="28"/>
          <w:szCs w:val="36"/>
        </w:rPr>
        <w:t xml:space="preserve"> by </w:t>
      </w:r>
      <w:r w:rsidR="002B6148">
        <w:rPr>
          <w:rFonts w:ascii="Arial" w:hAnsi="Arial" w:cs="Arial"/>
          <w:color w:val="FFFFFF" w:themeColor="background1"/>
          <w:sz w:val="28"/>
          <w:szCs w:val="36"/>
        </w:rPr>
        <w:t>call</w:t>
      </w:r>
      <w:r>
        <w:rPr>
          <w:rFonts w:ascii="Arial" w:hAnsi="Arial" w:cs="Arial"/>
          <w:color w:val="FFFFFF" w:themeColor="background1"/>
          <w:sz w:val="28"/>
          <w:szCs w:val="36"/>
        </w:rPr>
        <w:t xml:space="preserve">ing </w:t>
      </w:r>
      <w:r w:rsidR="002B6148">
        <w:rPr>
          <w:rFonts w:ascii="Arial" w:hAnsi="Arial" w:cs="Arial"/>
          <w:color w:val="FFFFFF" w:themeColor="background1"/>
          <w:sz w:val="28"/>
          <w:szCs w:val="36"/>
        </w:rPr>
        <w:t xml:space="preserve"> </w:t>
      </w:r>
      <w:r w:rsidR="00A9725C" w:rsidRPr="00B773B1">
        <w:rPr>
          <w:rFonts w:ascii="Arial" w:hAnsi="Arial" w:cs="Arial"/>
          <w:color w:val="FFFFFF" w:themeColor="background1"/>
          <w:sz w:val="28"/>
          <w:szCs w:val="36"/>
        </w:rPr>
        <w:t xml:space="preserve">extension </w:t>
      </w:r>
      <w:r w:rsidR="00D00419" w:rsidRPr="00B773B1">
        <w:rPr>
          <w:rFonts w:ascii="Arial" w:hAnsi="Arial" w:cs="Arial"/>
          <w:b/>
          <w:bCs/>
          <w:color w:val="FF0000"/>
          <w:sz w:val="32"/>
          <w:szCs w:val="36"/>
        </w:rPr>
        <w:t>22222</w:t>
      </w:r>
      <w:r w:rsidR="00A9725C" w:rsidRPr="00B773B1">
        <w:rPr>
          <w:rFonts w:ascii="Arial" w:hAnsi="Arial" w:cs="Arial"/>
          <w:b/>
          <w:bCs/>
          <w:color w:val="FFFFFF" w:themeColor="background1"/>
          <w:sz w:val="28"/>
          <w:szCs w:val="36"/>
        </w:rPr>
        <w:t xml:space="preserve"> </w:t>
      </w:r>
      <w:r w:rsidR="00A9725C" w:rsidRPr="00B773B1">
        <w:rPr>
          <w:rFonts w:ascii="Arial" w:hAnsi="Arial" w:cs="Arial"/>
          <w:bCs/>
          <w:color w:val="FFFFFF" w:themeColor="background1"/>
          <w:sz w:val="28"/>
          <w:szCs w:val="36"/>
        </w:rPr>
        <w:t xml:space="preserve">from an internal phone (or </w:t>
      </w:r>
      <w:r w:rsidR="00BB16C4" w:rsidRPr="00B773B1">
        <w:rPr>
          <w:rFonts w:ascii="Arial" w:hAnsi="Arial" w:cs="Arial"/>
          <w:bCs/>
          <w:color w:val="FFFFFF" w:themeColor="background1"/>
          <w:sz w:val="28"/>
          <w:szCs w:val="36"/>
        </w:rPr>
        <w:t>024-765-</w:t>
      </w:r>
      <w:r w:rsidR="00D00419" w:rsidRPr="00B773B1">
        <w:rPr>
          <w:rFonts w:ascii="Arial" w:hAnsi="Arial" w:cs="Arial"/>
          <w:bCs/>
          <w:color w:val="FFFFFF" w:themeColor="background1"/>
          <w:sz w:val="28"/>
          <w:szCs w:val="36"/>
        </w:rPr>
        <w:t xml:space="preserve">22222 </w:t>
      </w:r>
      <w:r w:rsidR="00A9725C" w:rsidRPr="00B773B1">
        <w:rPr>
          <w:rFonts w:ascii="Arial" w:hAnsi="Arial" w:cs="Arial"/>
          <w:bCs/>
          <w:color w:val="FFFFFF" w:themeColor="background1"/>
          <w:sz w:val="28"/>
          <w:szCs w:val="36"/>
        </w:rPr>
        <w:t>from an external line)</w:t>
      </w:r>
    </w:p>
    <w:sectPr w:rsidR="0081231F" w:rsidRPr="00B773B1" w:rsidSect="00B773B1">
      <w:headerReference w:type="default" r:id="rId8"/>
      <w:footerReference w:type="default" r:id="rId9"/>
      <w:pgSz w:w="11906" w:h="16838"/>
      <w:pgMar w:top="2513" w:right="1274" w:bottom="709" w:left="1134" w:header="568" w:footer="4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5AB9" w:rsidRDefault="00575AB9" w:rsidP="0081231F">
      <w:r>
        <w:separator/>
      </w:r>
    </w:p>
  </w:endnote>
  <w:endnote w:type="continuationSeparator" w:id="0">
    <w:p w:rsidR="00575AB9" w:rsidRDefault="00575AB9" w:rsidP="00812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A51" w:rsidRDefault="00D00419" w:rsidP="008E5A51">
    <w:pPr>
      <w:pStyle w:val="Footer"/>
      <w:ind w:left="-426"/>
    </w:pPr>
    <w:r w:rsidRPr="00D00419">
      <w:rPr>
        <w:rFonts w:ascii="Arial" w:hAnsi="Arial" w:cs="Arial"/>
        <w:color w:val="FFFFFF" w:themeColor="background1"/>
        <w:sz w:val="20"/>
      </w:rPr>
      <w:t>Version:</w:t>
    </w:r>
    <w:r>
      <w:rPr>
        <w:rFonts w:ascii="Arial" w:hAnsi="Arial" w:cs="Arial"/>
        <w:color w:val="FFFFFF" w:themeColor="background1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5AB9" w:rsidRDefault="00575AB9" w:rsidP="0081231F">
      <w:r>
        <w:separator/>
      </w:r>
    </w:p>
  </w:footnote>
  <w:footnote w:type="continuationSeparator" w:id="0">
    <w:p w:rsidR="00575AB9" w:rsidRDefault="00575AB9" w:rsidP="008123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E0" w:rsidRDefault="003B673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F3F16F9" wp14:editId="12613BC8">
              <wp:simplePos x="0" y="0"/>
              <wp:positionH relativeFrom="page">
                <wp:posOffset>177800</wp:posOffset>
              </wp:positionH>
              <wp:positionV relativeFrom="paragraph">
                <wp:posOffset>-151130</wp:posOffset>
              </wp:positionV>
              <wp:extent cx="7200900" cy="10231755"/>
              <wp:effectExtent l="0" t="0" r="19050" b="36195"/>
              <wp:wrapNone/>
              <wp:docPr id="5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00900" cy="10231755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rgbClr val="00B050"/>
                          </a:gs>
                          <a:gs pos="50000">
                            <a:srgbClr val="00B050"/>
                          </a:gs>
                          <a:gs pos="100000">
                            <a:srgbClr val="00B050"/>
                          </a:gs>
                        </a:gsLst>
                        <a:lin ang="18900000" scaled="1"/>
                      </a:gradFill>
                      <a:ln>
                        <a:noFill/>
                      </a:ln>
                      <a:effectLst>
                        <a:outerShdw dist="28398" dir="3806097" algn="ctr" rotWithShape="0">
                          <a:schemeClr val="accent3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chemeClr val="accent3">
                                <a:lumMod val="60000"/>
                                <a:lumOff val="4000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F61AE2" id="Rectangle 1" o:spid="_x0000_s1026" style="position:absolute;margin-left:14pt;margin-top:-11.9pt;width:567pt;height:805.6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" fillcolor="#00b050" stroked="f" strokecolor="#c2d69b [1942]" strokeweight="1pt">
              <v:fill color2="#00b050" angle="135" focus="50%" type="gradient"/>
              <v:shadow on="t" color="#4e6128 [1606]" opacity=".5" offset="1pt"/>
              <w10:wrap anchorx="page"/>
            </v:rect>
          </w:pict>
        </mc:Fallback>
      </mc:AlternateContent>
    </w:r>
    <w:r w:rsidR="00917562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1331707" wp14:editId="70073311">
              <wp:simplePos x="0" y="0"/>
              <wp:positionH relativeFrom="margin">
                <wp:posOffset>2323465</wp:posOffset>
              </wp:positionH>
              <wp:positionV relativeFrom="margin">
                <wp:posOffset>-1318895</wp:posOffset>
              </wp:positionV>
              <wp:extent cx="1284605" cy="1226820"/>
              <wp:effectExtent l="0" t="0" r="10795" b="11430"/>
              <wp:wrapSquare wrapText="bothSides"/>
              <wp:docPr id="6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84605" cy="1226820"/>
                      </a:xfrm>
                      <a:prstGeom prst="plus">
                        <a:avLst>
                          <a:gd name="adj" fmla="val 36569"/>
                        </a:avLst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48A943" id="_x0000_t11" coordsize="21600,21600" o:spt="11" adj="5400" path="m@0,l@0@0,0@0,0@2@0@2@0,21600@1,21600@1@2,21600@2,21600@0@1@0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0,0,21600,21600;5400,5400,16200,16200;10800,10800,10800,10800"/>
              <v:handles>
                <v:h position="#0,topLeft" switch="" xrange="0,10800"/>
              </v:handles>
            </v:shapetype>
            <v:shape id="AutoShape 4" o:spid="_x0000_s1026" type="#_x0000_t11" style="position:absolute;margin-left:182.95pt;margin-top:-103.85pt;width:101.15pt;height:96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" adj="7899" strokecolor="white [3212]">
              <w10:wrap type="square"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CD2FC8"/>
    <w:multiLevelType w:val="hybridMultilevel"/>
    <w:tmpl w:val="5AF607CE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C0E56"/>
    <w:multiLevelType w:val="hybridMultilevel"/>
    <w:tmpl w:val="3E84E094"/>
    <w:lvl w:ilvl="0" w:tplc="08090001">
      <w:start w:val="247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897"/>
    <w:rsid w:val="00006F65"/>
    <w:rsid w:val="00007160"/>
    <w:rsid w:val="00021A8A"/>
    <w:rsid w:val="00024D63"/>
    <w:rsid w:val="0004469A"/>
    <w:rsid w:val="00045028"/>
    <w:rsid w:val="00063B74"/>
    <w:rsid w:val="00071897"/>
    <w:rsid w:val="00082F6B"/>
    <w:rsid w:val="00091543"/>
    <w:rsid w:val="000B4822"/>
    <w:rsid w:val="00107765"/>
    <w:rsid w:val="001143EF"/>
    <w:rsid w:val="001936C1"/>
    <w:rsid w:val="001E1CFD"/>
    <w:rsid w:val="001F710B"/>
    <w:rsid w:val="00247024"/>
    <w:rsid w:val="00261E6B"/>
    <w:rsid w:val="002A7AA0"/>
    <w:rsid w:val="002B6148"/>
    <w:rsid w:val="002B739A"/>
    <w:rsid w:val="00367F13"/>
    <w:rsid w:val="003B2A71"/>
    <w:rsid w:val="003B673C"/>
    <w:rsid w:val="003D1180"/>
    <w:rsid w:val="003D1854"/>
    <w:rsid w:val="003E3BEB"/>
    <w:rsid w:val="003E4EC7"/>
    <w:rsid w:val="00434A5E"/>
    <w:rsid w:val="004C055C"/>
    <w:rsid w:val="005256DF"/>
    <w:rsid w:val="005655FB"/>
    <w:rsid w:val="00575AB9"/>
    <w:rsid w:val="005936C1"/>
    <w:rsid w:val="006026A2"/>
    <w:rsid w:val="00641587"/>
    <w:rsid w:val="00644663"/>
    <w:rsid w:val="00645CD6"/>
    <w:rsid w:val="00647236"/>
    <w:rsid w:val="00660650"/>
    <w:rsid w:val="006B0CD7"/>
    <w:rsid w:val="006B2F82"/>
    <w:rsid w:val="0071411A"/>
    <w:rsid w:val="00745E60"/>
    <w:rsid w:val="00754928"/>
    <w:rsid w:val="00760BF4"/>
    <w:rsid w:val="007676ED"/>
    <w:rsid w:val="00786765"/>
    <w:rsid w:val="007958CC"/>
    <w:rsid w:val="00795DF6"/>
    <w:rsid w:val="007B073E"/>
    <w:rsid w:val="007C30D8"/>
    <w:rsid w:val="0081231F"/>
    <w:rsid w:val="008349E0"/>
    <w:rsid w:val="0083671D"/>
    <w:rsid w:val="00840A2E"/>
    <w:rsid w:val="00847703"/>
    <w:rsid w:val="00864C05"/>
    <w:rsid w:val="00877B62"/>
    <w:rsid w:val="008D1714"/>
    <w:rsid w:val="008E5A51"/>
    <w:rsid w:val="008E639D"/>
    <w:rsid w:val="00917562"/>
    <w:rsid w:val="00926599"/>
    <w:rsid w:val="00927143"/>
    <w:rsid w:val="009347E8"/>
    <w:rsid w:val="009355DF"/>
    <w:rsid w:val="00936ECD"/>
    <w:rsid w:val="00957DEF"/>
    <w:rsid w:val="009859A8"/>
    <w:rsid w:val="009938CD"/>
    <w:rsid w:val="009A575E"/>
    <w:rsid w:val="009B151C"/>
    <w:rsid w:val="00A21598"/>
    <w:rsid w:val="00A9725C"/>
    <w:rsid w:val="00AA7024"/>
    <w:rsid w:val="00AA76B4"/>
    <w:rsid w:val="00AC1AE0"/>
    <w:rsid w:val="00AC38A9"/>
    <w:rsid w:val="00B06A7B"/>
    <w:rsid w:val="00B07E92"/>
    <w:rsid w:val="00B11A57"/>
    <w:rsid w:val="00B1741E"/>
    <w:rsid w:val="00B73655"/>
    <w:rsid w:val="00B773B1"/>
    <w:rsid w:val="00B82B74"/>
    <w:rsid w:val="00B82F1C"/>
    <w:rsid w:val="00B84985"/>
    <w:rsid w:val="00BA2B10"/>
    <w:rsid w:val="00BB16C4"/>
    <w:rsid w:val="00BB736C"/>
    <w:rsid w:val="00BD23BA"/>
    <w:rsid w:val="00BD57BC"/>
    <w:rsid w:val="00BE5702"/>
    <w:rsid w:val="00C12175"/>
    <w:rsid w:val="00C16F38"/>
    <w:rsid w:val="00C515A0"/>
    <w:rsid w:val="00C56549"/>
    <w:rsid w:val="00C57DF5"/>
    <w:rsid w:val="00CF179E"/>
    <w:rsid w:val="00D00419"/>
    <w:rsid w:val="00D0624F"/>
    <w:rsid w:val="00D63FDC"/>
    <w:rsid w:val="00D933C8"/>
    <w:rsid w:val="00DC67FC"/>
    <w:rsid w:val="00DF789B"/>
    <w:rsid w:val="00E174A2"/>
    <w:rsid w:val="00E73C07"/>
    <w:rsid w:val="00E77CBA"/>
    <w:rsid w:val="00E93D2D"/>
    <w:rsid w:val="00EF2CC5"/>
    <w:rsid w:val="00F051E9"/>
    <w:rsid w:val="00F321ED"/>
    <w:rsid w:val="00F3278B"/>
    <w:rsid w:val="00FC773D"/>
    <w:rsid w:val="00FF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000263BA"/>
  <w15:docId w15:val="{33B99903-0CA8-4D3C-9AD0-3987E18EC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A2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40A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6765"/>
    <w:pPr>
      <w:ind w:left="720"/>
      <w:contextualSpacing/>
    </w:pPr>
  </w:style>
  <w:style w:type="paragraph" w:styleId="NormalWeb">
    <w:name w:val="Normal (Web)"/>
    <w:basedOn w:val="Normal"/>
    <w:rsid w:val="00082F6B"/>
    <w:pPr>
      <w:spacing w:before="100" w:beforeAutospacing="1" w:after="100" w:afterAutospacing="1"/>
    </w:pPr>
    <w:rPr>
      <w:rFonts w:eastAsia="MS Mincho"/>
      <w:lang w:eastAsia="zh-CN"/>
    </w:rPr>
  </w:style>
  <w:style w:type="character" w:styleId="CommentReference">
    <w:name w:val="annotation reference"/>
    <w:basedOn w:val="DefaultParagraphFont"/>
    <w:uiPriority w:val="99"/>
    <w:semiHidden/>
    <w:unhideWhenUsed/>
    <w:rsid w:val="006606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06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065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06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065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065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65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1231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1231F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1231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231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6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7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9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8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15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916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287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16651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88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1894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574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9881F6-DF51-4945-B246-CA88AB21C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C1DD6528</Template>
  <TotalTime>0</TotalTime>
  <Pages>1</Pages>
  <Words>46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WMS FIRST AIDERS</vt:lpstr>
    </vt:vector>
  </TitlesOfParts>
  <Company>University of Warwick</Company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WMS FIRST AIDERS</dc:title>
  <dc:creator>mhsaaj</dc:creator>
  <cp:lastModifiedBy>Grimsley, Lisa</cp:lastModifiedBy>
  <cp:revision>2</cp:revision>
  <cp:lastPrinted>2013-03-01T09:21:00Z</cp:lastPrinted>
  <dcterms:created xsi:type="dcterms:W3CDTF">2019-09-10T10:36:00Z</dcterms:created>
  <dcterms:modified xsi:type="dcterms:W3CDTF">2019-09-10T10:36:00Z</dcterms:modified>
</cp:coreProperties>
</file>