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:rsidR="00C04697" w:rsidRDefault="00267D13" w:rsidP="00CF010C"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0" w:name="Text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697" w:rsidRDefault="00267D13" w:rsidP="00267D13">
            <w: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" w:name="Text1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</w:tr>
      <w:tr w:rsidR="00C0469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04697" w:rsidRDefault="00C04697" w:rsidP="00CF010C">
            <w:pPr>
              <w:jc w:val="center"/>
            </w:pPr>
          </w:p>
        </w:tc>
      </w:tr>
      <w:tr w:rsidR="00C0469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4697" w:rsidRDefault="00267D13" w:rsidP="00CF010C">
            <w: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2" w:name="Text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697" w:rsidRDefault="00267D13" w:rsidP="00267D13"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3" w:name="Text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</w:tr>
      <w:tr w:rsidR="00C0469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CF010C">
            <w:pPr>
              <w:jc w:val="right"/>
            </w:pPr>
          </w:p>
        </w:tc>
      </w:tr>
      <w:tr w:rsidR="00C0469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:rsidR="00C04697" w:rsidRDefault="00267D13" w:rsidP="00CF010C"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4" w:name="Text1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  <w:p w:rsidR="00E12A81" w:rsidRDefault="00E12A81" w:rsidP="00CF010C"/>
          <w:p w:rsidR="00E12A81" w:rsidRDefault="00E12A81" w:rsidP="00CF010C"/>
        </w:tc>
      </w:tr>
      <w:tr w:rsidR="00C0469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:rsidR="00C04697" w:rsidRDefault="00C04697" w:rsidP="00CF010C"/>
        </w:tc>
      </w:tr>
      <w:tr w:rsidR="00C0469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267D13" w:rsidP="00CF010C"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5" w:name="Text1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"/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04697" w:rsidRDefault="00C04697" w:rsidP="00CF010C"/>
        </w:tc>
      </w:tr>
      <w:tr w:rsidR="00C0469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:rsidTr="00E12A81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267D13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6" w:name="Text14"/>
            <w:r>
              <w:rPr>
                <w:rFonts w:ascii="Arial" w:hAnsi="Arial" w:cs="Arial"/>
                <w:szCs w:val="24"/>
              </w:rPr>
              <w:instrText xml:space="preserve"> FORMTEXT </w:instrText>
            </w:r>
            <w:r>
              <w:rPr>
                <w:rFonts w:ascii="Arial" w:hAnsi="Arial" w:cs="Arial"/>
                <w:szCs w:val="24"/>
              </w:rPr>
            </w:r>
            <w:r>
              <w:rPr>
                <w:rFonts w:ascii="Arial" w:hAnsi="Arial" w:cs="Arial"/>
                <w:szCs w:val="24"/>
              </w:rPr>
              <w:fldChar w:fldCharType="separate"/>
            </w:r>
            <w:r>
              <w:rPr>
                <w:rFonts w:ascii="Arial" w:hAnsi="Arial" w:cs="Arial"/>
                <w:noProof/>
                <w:szCs w:val="24"/>
              </w:rPr>
              <w:t> </w:t>
            </w:r>
            <w:r>
              <w:rPr>
                <w:rFonts w:ascii="Arial" w:hAnsi="Arial" w:cs="Arial"/>
                <w:noProof/>
                <w:szCs w:val="24"/>
              </w:rPr>
              <w:t> </w:t>
            </w:r>
            <w:r>
              <w:rPr>
                <w:rFonts w:ascii="Arial" w:hAnsi="Arial" w:cs="Arial"/>
                <w:noProof/>
                <w:szCs w:val="24"/>
              </w:rPr>
              <w:t> </w:t>
            </w:r>
            <w:r>
              <w:rPr>
                <w:rFonts w:ascii="Arial" w:hAnsi="Arial" w:cs="Arial"/>
                <w:noProof/>
                <w:szCs w:val="24"/>
              </w:rPr>
              <w:t> </w:t>
            </w:r>
            <w:r>
              <w:rPr>
                <w:rFonts w:ascii="Arial" w:hAnsi="Arial" w:cs="Arial"/>
                <w:noProof/>
                <w:szCs w:val="24"/>
              </w:rPr>
              <w:t> </w:t>
            </w:r>
            <w:r>
              <w:rPr>
                <w:rFonts w:ascii="Arial" w:hAnsi="Arial" w:cs="Arial"/>
                <w:szCs w:val="24"/>
              </w:rPr>
              <w:fldChar w:fldCharType="end"/>
            </w:r>
            <w:bookmarkEnd w:id="6"/>
          </w:p>
          <w:p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:rsidR="003D0144" w:rsidRPr="000A10B3" w:rsidRDefault="003C416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:rsidR="003D0144" w:rsidRPr="000A10B3" w:rsidRDefault="003C416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:rsidR="009D6A65" w:rsidRPr="00CF010C" w:rsidRDefault="003C416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:rsidR="003D0144" w:rsidRPr="00CF010C" w:rsidRDefault="003C416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:rsidTr="00A2690B">
        <w:trPr>
          <w:trHeight w:val="1020"/>
        </w:trPr>
        <w:tc>
          <w:tcPr>
            <w:tcW w:w="2302" w:type="dxa"/>
            <w:shd w:val="clear" w:color="auto" w:fill="auto"/>
          </w:tcPr>
          <w:p w:rsidR="003D0144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7" w:name="Text1"/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  <w:bookmarkEnd w:id="7"/>
          </w:p>
        </w:tc>
        <w:tc>
          <w:tcPr>
            <w:tcW w:w="1418" w:type="dxa"/>
          </w:tcPr>
          <w:p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8" w:name="Text2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8"/>
          </w:p>
        </w:tc>
        <w:tc>
          <w:tcPr>
            <w:tcW w:w="3402" w:type="dxa"/>
            <w:shd w:val="clear" w:color="auto" w:fill="auto"/>
          </w:tcPr>
          <w:p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9" w:name="Text3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9"/>
          </w:p>
        </w:tc>
        <w:tc>
          <w:tcPr>
            <w:tcW w:w="1449" w:type="dxa"/>
            <w:shd w:val="clear" w:color="auto" w:fill="auto"/>
            <w:vAlign w:val="center"/>
          </w:tcPr>
          <w:p w:rsidR="003D0144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0" w:name="Text4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10"/>
          </w:p>
        </w:tc>
        <w:tc>
          <w:tcPr>
            <w:tcW w:w="2985" w:type="dxa"/>
            <w:shd w:val="clear" w:color="auto" w:fill="auto"/>
          </w:tcPr>
          <w:p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1" w:name="Text5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11"/>
          </w:p>
        </w:tc>
        <w:tc>
          <w:tcPr>
            <w:tcW w:w="1722" w:type="dxa"/>
            <w:shd w:val="clear" w:color="auto" w:fill="auto"/>
          </w:tcPr>
          <w:p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2" w:name="Text6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12"/>
          </w:p>
        </w:tc>
        <w:tc>
          <w:tcPr>
            <w:tcW w:w="1287" w:type="dxa"/>
            <w:shd w:val="clear" w:color="auto" w:fill="auto"/>
            <w:vAlign w:val="center"/>
          </w:tcPr>
          <w:p w:rsidR="003D0144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3" w:name="Text7"/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  <w:bookmarkEnd w:id="13"/>
          </w:p>
        </w:tc>
      </w:tr>
      <w:tr w:rsidR="00CF010C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CF010C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CF010C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CF010C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CF010C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CF010C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</w:tbl>
    <w:p w:rsidR="009D6A65" w:rsidRDefault="009D6A65" w:rsidP="00C04697">
      <w:pPr>
        <w:rPr>
          <w:b/>
          <w:color w:val="000099"/>
        </w:rPr>
      </w:pPr>
    </w:p>
    <w:p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:rsidTr="00267D13">
        <w:trPr>
          <w:trHeight w:val="284"/>
        </w:trPr>
        <w:tc>
          <w:tcPr>
            <w:tcW w:w="2523" w:type="dxa"/>
            <w:vMerge w:val="restart"/>
          </w:tcPr>
          <w:p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lastRenderedPageBreak/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>Fin</w:t>
            </w:r>
            <w:bookmarkStart w:id="14" w:name="_GoBack"/>
            <w:bookmarkEnd w:id="14"/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:rsidR="003D0144" w:rsidRPr="00EE0AB1" w:rsidRDefault="00267D13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5" w:name="Text15"/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fldChar w:fldCharType="separate"/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fldChar w:fldCharType="end"/>
            </w:r>
            <w:bookmarkEnd w:id="15"/>
          </w:p>
        </w:tc>
      </w:tr>
      <w:tr w:rsidR="003D0144" w:rsidRPr="00EE0AB1" w:rsidTr="00CF010C">
        <w:trPr>
          <w:trHeight w:val="284"/>
        </w:trPr>
        <w:tc>
          <w:tcPr>
            <w:tcW w:w="2523" w:type="dxa"/>
            <w:vMerge/>
          </w:tcPr>
          <w:p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:rsidR="00151909" w:rsidRPr="00151909" w:rsidRDefault="00151909" w:rsidP="00CF010C">
            <w:r>
              <w:t>(e.g. funding or practical implications)</w:t>
            </w:r>
          </w:p>
          <w:p w:rsidR="00C04697" w:rsidRDefault="00C04697" w:rsidP="00CF010C"/>
          <w:p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6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"/>
          </w:p>
          <w:p w:rsidR="00C04697" w:rsidRDefault="00C04697" w:rsidP="00CF010C"/>
          <w:p w:rsidR="00C04697" w:rsidRDefault="00C04697" w:rsidP="00CF010C"/>
          <w:p w:rsidR="00C04697" w:rsidRDefault="00C04697" w:rsidP="00CF010C"/>
        </w:tc>
      </w:tr>
      <w:tr w:rsidR="00C0469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:rsidR="00C04697" w:rsidRDefault="00C04697" w:rsidP="00CF010C"/>
        </w:tc>
      </w:tr>
      <w:tr w:rsidR="00C04697" w:rsidTr="003C416C">
        <w:trPr>
          <w:trHeight w:val="606"/>
        </w:trPr>
        <w:tc>
          <w:tcPr>
            <w:tcW w:w="1668" w:type="dxa"/>
            <w:vAlign w:val="center"/>
          </w:tcPr>
          <w:p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:rsidR="00C04697" w:rsidRDefault="00267D13" w:rsidP="00267D13">
            <w: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7" w:name="Text1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"/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:rsidR="00C04697" w:rsidRDefault="00267D13" w:rsidP="00267D13">
            <w: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8" w:name="Text1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"/>
          </w:p>
        </w:tc>
      </w:tr>
      <w:tr w:rsidR="00C04697" w:rsidTr="003C416C">
        <w:trPr>
          <w:trHeight w:val="558"/>
        </w:trPr>
        <w:tc>
          <w:tcPr>
            <w:tcW w:w="1668" w:type="dxa"/>
            <w:vAlign w:val="center"/>
          </w:tcPr>
          <w:p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9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:rsidR="00C04697" w:rsidRDefault="00C04697" w:rsidP="00CF010C"/>
        </w:tc>
      </w:tr>
    </w:tbl>
    <w:p w:rsidR="00C04697" w:rsidRDefault="00C04697" w:rsidP="00C04697">
      <w:r w:rsidRPr="00A92CC6">
        <w:t>Please print a copy, sign it and keep for your records</w:t>
      </w:r>
    </w:p>
    <w:p w:rsidR="003C416C" w:rsidRDefault="003C416C" w:rsidP="00C04697">
      <w:pPr>
        <w:rPr>
          <w:b/>
        </w:rPr>
      </w:pPr>
    </w:p>
    <w:p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:rsidTr="003C416C">
        <w:tc>
          <w:tcPr>
            <w:tcW w:w="1129" w:type="dxa"/>
          </w:tcPr>
          <w:p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Version</w:t>
            </w:r>
          </w:p>
        </w:tc>
        <w:tc>
          <w:tcPr>
            <w:tcW w:w="1560" w:type="dxa"/>
          </w:tcPr>
          <w:p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3C416C" w:rsidTr="003C416C">
        <w:tc>
          <w:tcPr>
            <w:tcW w:w="1129" w:type="dxa"/>
          </w:tcPr>
          <w:p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  <w:tr w:rsidR="003C416C" w:rsidTr="003C416C">
        <w:tc>
          <w:tcPr>
            <w:tcW w:w="1129" w:type="dxa"/>
          </w:tcPr>
          <w:p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  <w:tr w:rsidR="003C416C" w:rsidTr="003C416C">
        <w:tc>
          <w:tcPr>
            <w:tcW w:w="1129" w:type="dxa"/>
          </w:tcPr>
          <w:p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</w:tbl>
    <w:p w:rsidR="003C416C" w:rsidRDefault="003C416C" w:rsidP="00C04697"/>
    <w:p w:rsidR="003C416C" w:rsidRDefault="003C416C">
      <w:r>
        <w:br w:type="page"/>
      </w:r>
    </w:p>
    <w:p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3C416C" w:rsidRDefault="003C416C" w:rsidP="00C73799"/>
    <w:p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</w:t>
    </w:r>
    <w:r w:rsidR="003C416C">
      <w:rPr>
        <w:noProof/>
        <w:sz w:val="20"/>
      </w:rPr>
      <w:t>5</w:t>
    </w:r>
    <w:r w:rsidR="00601912">
      <w:rPr>
        <w:noProof/>
        <w:sz w:val="20"/>
      </w:rPr>
      <w:t>_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:rsidR="00C73799" w:rsidRDefault="00C73799" w:rsidP="003D0144"/>
      <w:p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B19A21A" wp14:editId="016CB23D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16922"/>
    <w:rsid w:val="000205B1"/>
    <w:rsid w:val="000400E8"/>
    <w:rsid w:val="00046832"/>
    <w:rsid w:val="000B471B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01912"/>
    <w:rsid w:val="006118FC"/>
    <w:rsid w:val="006321C4"/>
    <w:rsid w:val="00682782"/>
    <w:rsid w:val="006902E1"/>
    <w:rsid w:val="006958B5"/>
    <w:rsid w:val="006B0388"/>
    <w:rsid w:val="006B197A"/>
    <w:rsid w:val="00707ACD"/>
    <w:rsid w:val="00716829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34F3"/>
    <w:rsid w:val="00F03E38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12A1B9B2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59C115A</Template>
  <TotalTime>1</TotalTime>
  <Pages>4</Pages>
  <Words>604</Words>
  <Characters>3446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Farren, Caroline</cp:lastModifiedBy>
  <cp:revision>2</cp:revision>
  <cp:lastPrinted>2017-09-26T15:29:00Z</cp:lastPrinted>
  <dcterms:created xsi:type="dcterms:W3CDTF">2020-02-28T17:09:00Z</dcterms:created>
  <dcterms:modified xsi:type="dcterms:W3CDTF">2020-02-28T17:09:00Z</dcterms:modified>
</cp:coreProperties>
</file>