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2FF3" w:rsidRPr="009D3378" w:rsidRDefault="004932B5">
      <w:pPr>
        <w:rPr>
          <w:sz w:val="32"/>
          <w:szCs w:val="32"/>
        </w:rPr>
      </w:pPr>
      <w:bookmarkStart w:id="0" w:name="_GoBack"/>
      <w:bookmarkEnd w:id="0"/>
      <w:r w:rsidRPr="009D3378">
        <w:rPr>
          <w:noProof/>
          <w:sz w:val="32"/>
          <w:szCs w:val="32"/>
        </w:rPr>
        <mc:AlternateContent>
          <mc:Choice Requires="wps">
            <w:drawing>
              <wp:anchor distT="0" distB="0" distL="114300" distR="114300" simplePos="0" relativeHeight="251660288" behindDoc="0" locked="0" layoutInCell="1" allowOverlap="1" wp14:anchorId="59739F59" wp14:editId="43B4F0EC">
                <wp:simplePos x="0" y="0"/>
                <wp:positionH relativeFrom="column">
                  <wp:posOffset>3484245</wp:posOffset>
                </wp:positionH>
                <wp:positionV relativeFrom="paragraph">
                  <wp:posOffset>-533400</wp:posOffset>
                </wp:positionV>
                <wp:extent cx="2278380" cy="424180"/>
                <wp:effectExtent l="0" t="0" r="12700" b="1968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8380" cy="424180"/>
                        </a:xfrm>
                        <a:prstGeom prst="rect">
                          <a:avLst/>
                        </a:prstGeom>
                        <a:solidFill>
                          <a:srgbClr val="FFFFFF"/>
                        </a:solidFill>
                        <a:ln w="9525">
                          <a:solidFill>
                            <a:srgbClr val="000000"/>
                          </a:solidFill>
                          <a:miter lim="800000"/>
                          <a:headEnd/>
                          <a:tailEnd/>
                        </a:ln>
                      </wps:spPr>
                      <wps:txbx>
                        <w:txbxContent>
                          <w:p w:rsidR="008E3940" w:rsidRPr="009D3378" w:rsidRDefault="004265D6" w:rsidP="00E93EA2">
                            <w:pPr>
                              <w:spacing w:line="240" w:lineRule="auto"/>
                              <w:jc w:val="center"/>
                              <w:rPr>
                                <w:sz w:val="32"/>
                                <w:szCs w:val="32"/>
                              </w:rPr>
                            </w:pPr>
                            <w:r>
                              <w:rPr>
                                <w:sz w:val="32"/>
                                <w:szCs w:val="32"/>
                              </w:rPr>
                              <w:t xml:space="preserve">Holiday Scheme </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59739F59" id="_x0000_t202" coordsize="21600,21600" o:spt="202" path="m,l,21600r21600,l21600,xe">
                <v:stroke joinstyle="miter"/>
                <v:path gradientshapeok="t" o:connecttype="rect"/>
              </v:shapetype>
              <v:shape id="Text Box 2" o:spid="_x0000_s1026" type="#_x0000_t202" style="position:absolute;margin-left:274.35pt;margin-top:-42pt;width:179.4pt;height:33.4pt;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">
                <v:textbox style="mso-fit-shape-to-text:t">
                  <w:txbxContent>
                    <w:p w:rsidR="008E3940" w:rsidRPr="009D3378" w:rsidRDefault="004265D6" w:rsidP="00E93EA2">
                      <w:pPr>
                        <w:spacing w:line="240" w:lineRule="auto"/>
                        <w:jc w:val="center"/>
                        <w:rPr>
                          <w:sz w:val="32"/>
                          <w:szCs w:val="32"/>
                        </w:rPr>
                      </w:pPr>
                      <w:r>
                        <w:rPr>
                          <w:sz w:val="32"/>
                          <w:szCs w:val="32"/>
                        </w:rPr>
                        <w:t xml:space="preserve">Holiday Scheme </w:t>
                      </w:r>
                    </w:p>
                  </w:txbxContent>
                </v:textbox>
              </v:shape>
            </w:pict>
          </mc:Fallback>
        </mc:AlternateContent>
      </w:r>
      <w:r w:rsidR="008E3940" w:rsidRPr="009D3378">
        <w:rPr>
          <w:sz w:val="32"/>
          <w:szCs w:val="32"/>
        </w:rPr>
        <w:t xml:space="preserve">University of Warwick </w:t>
      </w:r>
    </w:p>
    <w:p w:rsidR="008E3940" w:rsidRDefault="008E3940">
      <w:r>
        <w:t>Photography and Video Consent Form</w:t>
      </w:r>
    </w:p>
    <w:p w:rsidR="008E3940" w:rsidRDefault="008E3940">
      <w:pPr>
        <w:rPr>
          <w:b/>
        </w:rPr>
      </w:pPr>
      <w:r>
        <w:rPr>
          <w:b/>
        </w:rPr>
        <w:t>This form must be completed before photography/video filming takes place.</w:t>
      </w:r>
    </w:p>
    <w:p w:rsidR="008E3940" w:rsidRDefault="008E3940" w:rsidP="008E3940">
      <w:pPr>
        <w:pStyle w:val="ListParagraph"/>
        <w:numPr>
          <w:ilvl w:val="0"/>
          <w:numId w:val="1"/>
        </w:numPr>
      </w:pPr>
      <w:r>
        <w:t>In consideration of the University of Warwick agreeing to use my</w:t>
      </w:r>
      <w:r w:rsidR="009D3378">
        <w:t xml:space="preserve"> child’s</w:t>
      </w:r>
      <w:r>
        <w:t xml:space="preserve"> photograph/video image subject to the limitations below, I hereby grant the University of Warwick and any assignees or licensees the absolute right to use the images resulting from the photography/video shoot, and any reproductions or adaptations of the images for any purposes in relation to the University of Warwick’s work including, without limitation, the right to use them in any publicity materials </w:t>
      </w:r>
      <w:r w:rsidR="00390FD0">
        <w:t>including direct mail, prospectus, publicity leaflets and internet publications.</w:t>
      </w:r>
    </w:p>
    <w:p w:rsidR="00390FD0" w:rsidRDefault="00390FD0" w:rsidP="008E3940">
      <w:pPr>
        <w:pStyle w:val="ListParagraph"/>
        <w:numPr>
          <w:ilvl w:val="0"/>
          <w:numId w:val="1"/>
        </w:numPr>
      </w:pPr>
      <w:r>
        <w:t>I understand that I do not own copyright or have any rights of ownership or other claims over the images.</w:t>
      </w:r>
    </w:p>
    <w:p w:rsidR="00390FD0" w:rsidRDefault="00390FD0" w:rsidP="008E3940">
      <w:pPr>
        <w:pStyle w:val="ListParagraph"/>
        <w:numPr>
          <w:ilvl w:val="0"/>
          <w:numId w:val="1"/>
        </w:numPr>
      </w:pPr>
      <w:r>
        <w:t xml:space="preserve">I understand that names will not be used to identify </w:t>
      </w:r>
      <w:r w:rsidR="00B07E4E">
        <w:t>m</w:t>
      </w:r>
      <w:r w:rsidR="009D3378">
        <w:t>y child</w:t>
      </w:r>
      <w:r w:rsidR="00B07E4E">
        <w:t xml:space="preserve"> in the photographs. I will not make any claim in relation to privacy in relation to any of the images used.</w:t>
      </w:r>
    </w:p>
    <w:p w:rsidR="00B07E4E" w:rsidRDefault="00B07E4E" w:rsidP="008E3940">
      <w:pPr>
        <w:pStyle w:val="ListParagraph"/>
        <w:numPr>
          <w:ilvl w:val="0"/>
          <w:numId w:val="1"/>
        </w:numPr>
      </w:pPr>
      <w:r>
        <w:t>I understand that the University of Warwick will keep all the images and use them for such period as it considers appropriate, and will move them into its image archive for posterity once they are no longer appropriate.</w:t>
      </w:r>
    </w:p>
    <w:p w:rsidR="00B07E4E" w:rsidRDefault="00B07E4E" w:rsidP="008E3940">
      <w:pPr>
        <w:pStyle w:val="ListParagraph"/>
        <w:numPr>
          <w:ilvl w:val="0"/>
          <w:numId w:val="1"/>
        </w:numPr>
      </w:pPr>
      <w:r>
        <w:t>The University of Warwick agrees only to use the images for the purposes consented below.</w:t>
      </w:r>
    </w:p>
    <w:p w:rsidR="008F1C37" w:rsidRDefault="00B07E4E" w:rsidP="005E3300">
      <w:pPr>
        <w:pStyle w:val="ListParagraph"/>
        <w:numPr>
          <w:ilvl w:val="0"/>
          <w:numId w:val="1"/>
        </w:numPr>
      </w:pPr>
      <w:r>
        <w:t>I understand that I have the right to withdraw my permission to use images of me at any time</w:t>
      </w:r>
    </w:p>
    <w:p w:rsidR="008F1C37" w:rsidRDefault="004932B5" w:rsidP="00B07E4E">
      <w:pPr>
        <w:ind w:left="360"/>
      </w:pPr>
      <w:r>
        <w:rPr>
          <w:noProof/>
        </w:rPr>
        <mc:AlternateContent>
          <mc:Choice Requires="wps">
            <w:drawing>
              <wp:anchor distT="0" distB="0" distL="114300" distR="114300" simplePos="0" relativeHeight="251664384" behindDoc="0" locked="0" layoutInCell="1" allowOverlap="1">
                <wp:simplePos x="0" y="0"/>
                <wp:positionH relativeFrom="column">
                  <wp:posOffset>-114300</wp:posOffset>
                </wp:positionH>
                <wp:positionV relativeFrom="paragraph">
                  <wp:posOffset>2830195</wp:posOffset>
                </wp:positionV>
                <wp:extent cx="6241415" cy="2039620"/>
                <wp:effectExtent l="9525" t="13335" r="6985" b="1397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1415" cy="2039620"/>
                        </a:xfrm>
                        <a:prstGeom prst="rect">
                          <a:avLst/>
                        </a:prstGeom>
                        <a:solidFill>
                          <a:srgbClr val="FFFFFF"/>
                        </a:solidFill>
                        <a:ln w="9525">
                          <a:solidFill>
                            <a:srgbClr val="000000"/>
                          </a:solidFill>
                          <a:miter lim="800000"/>
                          <a:headEnd/>
                          <a:tailEnd/>
                        </a:ln>
                      </wps:spPr>
                      <wps:txbx>
                        <w:txbxContent>
                          <w:p w:rsidR="008F1C37" w:rsidRDefault="008F1C37">
                            <w:pPr>
                              <w:rPr>
                                <w:b/>
                              </w:rPr>
                            </w:pPr>
                            <w:r w:rsidRPr="008F1C37">
                              <w:rPr>
                                <w:b/>
                              </w:rPr>
                              <w:t>Name of person/family in image and consent signature</w:t>
                            </w:r>
                          </w:p>
                          <w:p w:rsidR="008F1C37" w:rsidRDefault="008F1C37">
                            <w:r>
                              <w:t>Name of person in image........................................................... Age....................</w:t>
                            </w:r>
                          </w:p>
                          <w:p w:rsidR="008F1C37" w:rsidRDefault="008F1C37">
                            <w:r>
                              <w:t>Address..................................................................................................................</w:t>
                            </w:r>
                          </w:p>
                          <w:p w:rsidR="008F1C37" w:rsidRDefault="008F1C37">
                            <w:r>
                              <w:t>Consenting parent/legal guardian’s name</w:t>
                            </w:r>
                            <w:r w:rsidR="005E3300">
                              <w:t>, if child in image is under 18 yrs old............................................</w:t>
                            </w:r>
                          </w:p>
                          <w:p w:rsidR="005E3300" w:rsidRDefault="005E3300">
                            <w:r>
                              <w:t>Signature................................................................................................................ Date................................</w:t>
                            </w:r>
                          </w:p>
                          <w:p w:rsidR="005E3300" w:rsidRPr="008F1C37" w:rsidRDefault="005E3300" w:rsidP="005E3300">
                            <w:pPr>
                              <w:ind w:left="720" w:hanging="720"/>
                            </w:pPr>
                            <w:r>
                              <w:t>Tel no......................................Mobile no................................. email................................................................</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 o:spid="_x0000_s1027" type="#_x0000_t202" style="position:absolute;left:0;text-align:left;margin-left:-9pt;margin-top:222.85pt;width:491.45pt;height:160.6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">
                <v:textbox style="mso-fit-shape-to-text:t">
                  <w:txbxContent>
                    <w:p w:rsidR="008F1C37" w:rsidRDefault="008F1C37">
                      <w:pPr>
                        <w:rPr>
                          <w:b/>
                        </w:rPr>
                      </w:pPr>
                      <w:r w:rsidRPr="008F1C37">
                        <w:rPr>
                          <w:b/>
                        </w:rPr>
                        <w:t>Name of person/family in image and consent signature</w:t>
                      </w:r>
                    </w:p>
                    <w:p w:rsidR="008F1C37" w:rsidRDefault="008F1C37">
                      <w:r>
                        <w:t>Name of person in image........................................................... Age....................</w:t>
                      </w:r>
                    </w:p>
                    <w:p w:rsidR="008F1C37" w:rsidRDefault="008F1C37">
                      <w:r>
                        <w:t>Address..................................................................................................................</w:t>
                      </w:r>
                    </w:p>
                    <w:p w:rsidR="008F1C37" w:rsidRDefault="008F1C37">
                      <w:r>
                        <w:t>Consenting parent/legal guardian’s name</w:t>
                      </w:r>
                      <w:r w:rsidR="005E3300">
                        <w:t>, if child in image is under 18 yrs old............................................</w:t>
                      </w:r>
                    </w:p>
                    <w:p w:rsidR="005E3300" w:rsidRDefault="005E3300">
                      <w:r>
                        <w:t>Signature................................................................................................................ Date................................</w:t>
                      </w:r>
                    </w:p>
                    <w:p w:rsidR="005E3300" w:rsidRPr="008F1C37" w:rsidRDefault="005E3300" w:rsidP="005E3300">
                      <w:pPr>
                        <w:ind w:left="720" w:hanging="720"/>
                      </w:pPr>
                      <w:r>
                        <w:t>Tel no......................................Mobile no................................. email................................................................</w:t>
                      </w:r>
                    </w:p>
                  </w:txbxContent>
                </v:textbox>
              </v:shape>
            </w:pict>
          </mc:Fallback>
        </mc:AlternateContent>
      </w:r>
      <w:r>
        <w:rPr>
          <w:noProof/>
        </w:rPr>
        <mc:AlternateContent>
          <mc:Choice Requires="wps">
            <w:drawing>
              <wp:anchor distT="0" distB="0" distL="114300" distR="114300" simplePos="0" relativeHeight="251662336" behindDoc="0" locked="0" layoutInCell="0" allowOverlap="1">
                <wp:simplePos x="0" y="0"/>
                <wp:positionH relativeFrom="page">
                  <wp:posOffset>1205865</wp:posOffset>
                </wp:positionH>
                <wp:positionV relativeFrom="page">
                  <wp:posOffset>5486400</wp:posOffset>
                </wp:positionV>
                <wp:extent cx="5734050" cy="2380615"/>
                <wp:effectExtent l="43815" t="38100" r="41910" b="38735"/>
                <wp:wrapSquare wrapText="bothSides"/>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2380615"/>
                        </a:xfrm>
                        <a:prstGeom prst="rect">
                          <a:avLst/>
                        </a:prstGeom>
                        <a:noFill/>
                        <a:ln w="76200" cmpd="thickThin">
                          <a:solidFill>
                            <a:schemeClr val="bg1">
                              <a:lumMod val="75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B07E4E" w:rsidRDefault="00B07E4E" w:rsidP="00B07E4E">
                            <w:pPr>
                              <w:spacing w:after="0" w:line="360" w:lineRule="auto"/>
                              <w:rPr>
                                <w:rFonts w:asciiTheme="majorHAnsi" w:eastAsiaTheme="majorEastAsia" w:hAnsiTheme="majorHAnsi" w:cstheme="majorBidi"/>
                                <w:iCs/>
                                <w:sz w:val="28"/>
                                <w:szCs w:val="28"/>
                              </w:rPr>
                            </w:pPr>
                            <w:r w:rsidRPr="00B07E4E">
                              <w:rPr>
                                <w:rFonts w:asciiTheme="majorHAnsi" w:eastAsiaTheme="majorEastAsia" w:hAnsiTheme="majorHAnsi" w:cstheme="majorBidi"/>
                                <w:iCs/>
                                <w:sz w:val="28"/>
                                <w:szCs w:val="28"/>
                              </w:rPr>
                              <w:t>Specific Consent</w:t>
                            </w:r>
                          </w:p>
                          <w:p w:rsidR="00B07E4E" w:rsidRDefault="00B07E4E" w:rsidP="00B07E4E">
                            <w:pPr>
                              <w:spacing w:after="0" w:line="360" w:lineRule="auto"/>
                              <w:rPr>
                                <w:rFonts w:asciiTheme="majorHAnsi" w:eastAsiaTheme="majorEastAsia" w:hAnsiTheme="majorHAnsi" w:cstheme="majorBidi"/>
                                <w:i/>
                                <w:iCs/>
                                <w:sz w:val="20"/>
                                <w:szCs w:val="20"/>
                              </w:rPr>
                            </w:pPr>
                            <w:r w:rsidRPr="008F1C37">
                              <w:rPr>
                                <w:rFonts w:asciiTheme="majorHAnsi" w:eastAsiaTheme="majorEastAsia" w:hAnsiTheme="majorHAnsi" w:cstheme="majorBidi"/>
                                <w:i/>
                                <w:iCs/>
                                <w:sz w:val="20"/>
                                <w:szCs w:val="20"/>
                              </w:rPr>
                              <w:t xml:space="preserve">I agree that the images may be </w:t>
                            </w:r>
                            <w:r w:rsidR="008F1C37" w:rsidRPr="008F1C37">
                              <w:rPr>
                                <w:rFonts w:asciiTheme="majorHAnsi" w:eastAsiaTheme="majorEastAsia" w:hAnsiTheme="majorHAnsi" w:cstheme="majorBidi"/>
                                <w:i/>
                                <w:iCs/>
                                <w:sz w:val="20"/>
                                <w:szCs w:val="20"/>
                              </w:rPr>
                              <w:t xml:space="preserve">published alongside a generic text describing the event taking place </w:t>
                            </w:r>
                            <w:r w:rsidR="008F1C37">
                              <w:rPr>
                                <w:rFonts w:asciiTheme="majorHAnsi" w:eastAsiaTheme="majorEastAsia" w:hAnsiTheme="majorHAnsi" w:cstheme="majorBidi"/>
                                <w:i/>
                                <w:iCs/>
                                <w:sz w:val="20"/>
                                <w:szCs w:val="20"/>
                              </w:rPr>
                              <w:t>in the formats identified below:</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Prospectus</w:t>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Event guide</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Advertising leaflet</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University external website</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University Intranet site</w:t>
                            </w:r>
                          </w:p>
                          <w:p w:rsidR="008F1C37" w:rsidRPr="008F1C37" w:rsidRDefault="008F1C37" w:rsidP="008F1C37">
                            <w:pPr>
                              <w:pStyle w:val="ListParagraph"/>
                              <w:spacing w:after="0" w:line="360" w:lineRule="auto"/>
                              <w:rPr>
                                <w:rFonts w:asciiTheme="majorHAnsi" w:eastAsiaTheme="majorEastAsia" w:hAnsiTheme="majorHAnsi" w:cstheme="majorBidi"/>
                                <w:i/>
                                <w:iCs/>
                                <w:sz w:val="20"/>
                                <w:szCs w:val="20"/>
                              </w:rPr>
                            </w:pP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 id="Text Box 4" o:spid="_x0000_s1028" type="#_x0000_t202" style="position:absolute;left:0;text-align:left;margin-left:94.95pt;margin-top:6in;width:451.5pt;height:187.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" o:allowincell="f" filled="f" strokecolor="#bfbfbf [2412]" strokeweight="6pt">
                <v:stroke linestyle="thickThin"/>
                <v:textbox inset="10.8pt,7.2pt,10.8pt,7.2pt">
                  <w:txbxContent>
                    <w:p w:rsidR="00B07E4E" w:rsidRDefault="00B07E4E" w:rsidP="00B07E4E">
                      <w:pPr>
                        <w:spacing w:after="0" w:line="360" w:lineRule="auto"/>
                        <w:rPr>
                          <w:rFonts w:asciiTheme="majorHAnsi" w:eastAsiaTheme="majorEastAsia" w:hAnsiTheme="majorHAnsi" w:cstheme="majorBidi"/>
                          <w:iCs/>
                          <w:sz w:val="28"/>
                          <w:szCs w:val="28"/>
                        </w:rPr>
                      </w:pPr>
                      <w:r w:rsidRPr="00B07E4E">
                        <w:rPr>
                          <w:rFonts w:asciiTheme="majorHAnsi" w:eastAsiaTheme="majorEastAsia" w:hAnsiTheme="majorHAnsi" w:cstheme="majorBidi"/>
                          <w:iCs/>
                          <w:sz w:val="28"/>
                          <w:szCs w:val="28"/>
                        </w:rPr>
                        <w:t>Specific Consent</w:t>
                      </w:r>
                    </w:p>
                    <w:p w:rsidR="00B07E4E" w:rsidRDefault="00B07E4E" w:rsidP="00B07E4E">
                      <w:pPr>
                        <w:spacing w:after="0" w:line="360" w:lineRule="auto"/>
                        <w:rPr>
                          <w:rFonts w:asciiTheme="majorHAnsi" w:eastAsiaTheme="majorEastAsia" w:hAnsiTheme="majorHAnsi" w:cstheme="majorBidi"/>
                          <w:i/>
                          <w:iCs/>
                          <w:sz w:val="20"/>
                          <w:szCs w:val="20"/>
                        </w:rPr>
                      </w:pPr>
                      <w:r w:rsidRPr="008F1C37">
                        <w:rPr>
                          <w:rFonts w:asciiTheme="majorHAnsi" w:eastAsiaTheme="majorEastAsia" w:hAnsiTheme="majorHAnsi" w:cstheme="majorBidi"/>
                          <w:i/>
                          <w:iCs/>
                          <w:sz w:val="20"/>
                          <w:szCs w:val="20"/>
                        </w:rPr>
                        <w:t xml:space="preserve">I agree that the images may be </w:t>
                      </w:r>
                      <w:r w:rsidR="008F1C37" w:rsidRPr="008F1C37">
                        <w:rPr>
                          <w:rFonts w:asciiTheme="majorHAnsi" w:eastAsiaTheme="majorEastAsia" w:hAnsiTheme="majorHAnsi" w:cstheme="majorBidi"/>
                          <w:i/>
                          <w:iCs/>
                          <w:sz w:val="20"/>
                          <w:szCs w:val="20"/>
                        </w:rPr>
                        <w:t xml:space="preserve">published alongside a generic text describing the event taking place </w:t>
                      </w:r>
                      <w:r w:rsidR="008F1C37">
                        <w:rPr>
                          <w:rFonts w:asciiTheme="majorHAnsi" w:eastAsiaTheme="majorEastAsia" w:hAnsiTheme="majorHAnsi" w:cstheme="majorBidi"/>
                          <w:i/>
                          <w:iCs/>
                          <w:sz w:val="20"/>
                          <w:szCs w:val="20"/>
                        </w:rPr>
                        <w:t>in the formats identified below:</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Prospectus</w:t>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r>
                        <w:rPr>
                          <w:rFonts w:asciiTheme="majorHAnsi" w:eastAsiaTheme="majorEastAsia" w:hAnsiTheme="majorHAnsi" w:cstheme="majorBidi"/>
                          <w:i/>
                          <w:iCs/>
                          <w:sz w:val="20"/>
                          <w:szCs w:val="20"/>
                        </w:rPr>
                        <w:tab/>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Event guide</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Advertising leaflet</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University external website</w:t>
                      </w:r>
                    </w:p>
                    <w:p w:rsidR="008F1C37" w:rsidRDefault="008F1C37" w:rsidP="008F1C37">
                      <w:pPr>
                        <w:pStyle w:val="ListParagraph"/>
                        <w:numPr>
                          <w:ilvl w:val="0"/>
                          <w:numId w:val="2"/>
                        </w:numPr>
                        <w:spacing w:after="0" w:line="360" w:lineRule="auto"/>
                        <w:rPr>
                          <w:rFonts w:asciiTheme="majorHAnsi" w:eastAsiaTheme="majorEastAsia" w:hAnsiTheme="majorHAnsi" w:cstheme="majorBidi"/>
                          <w:i/>
                          <w:iCs/>
                          <w:sz w:val="20"/>
                          <w:szCs w:val="20"/>
                        </w:rPr>
                      </w:pPr>
                      <w:r>
                        <w:rPr>
                          <w:rFonts w:asciiTheme="majorHAnsi" w:eastAsiaTheme="majorEastAsia" w:hAnsiTheme="majorHAnsi" w:cstheme="majorBidi"/>
                          <w:i/>
                          <w:iCs/>
                          <w:sz w:val="20"/>
                          <w:szCs w:val="20"/>
                        </w:rPr>
                        <w:t>University Intranet site</w:t>
                      </w:r>
                    </w:p>
                    <w:p w:rsidR="008F1C37" w:rsidRPr="008F1C37" w:rsidRDefault="008F1C37" w:rsidP="008F1C37">
                      <w:pPr>
                        <w:pStyle w:val="ListParagraph"/>
                        <w:spacing w:after="0" w:line="360" w:lineRule="auto"/>
                        <w:rPr>
                          <w:rFonts w:asciiTheme="majorHAnsi" w:eastAsiaTheme="majorEastAsia" w:hAnsiTheme="majorHAnsi" w:cstheme="majorBidi"/>
                          <w:i/>
                          <w:iCs/>
                          <w:sz w:val="20"/>
                          <w:szCs w:val="20"/>
                        </w:rPr>
                      </w:pPr>
                    </w:p>
                  </w:txbxContent>
                </v:textbox>
                <w10:wrap type="square" anchorx="page" anchory="page"/>
              </v:shape>
            </w:pict>
          </mc:Fallback>
        </mc:AlternateContent>
      </w:r>
    </w:p>
    <w:p w:rsidR="008F1C37" w:rsidRDefault="008F1C37" w:rsidP="00B07E4E">
      <w:pPr>
        <w:ind w:left="360"/>
      </w:pPr>
    </w:p>
    <w:p w:rsidR="008F1C37" w:rsidRDefault="008F1C37" w:rsidP="00B07E4E">
      <w:pPr>
        <w:ind w:left="360"/>
      </w:pPr>
    </w:p>
    <w:p w:rsidR="008F1C37" w:rsidRDefault="008F1C37" w:rsidP="00B07E4E">
      <w:pPr>
        <w:ind w:left="360"/>
      </w:pPr>
    </w:p>
    <w:p w:rsidR="00B07E4E" w:rsidRPr="008E3940" w:rsidRDefault="00B07E4E" w:rsidP="00B07E4E">
      <w:pPr>
        <w:ind w:left="360"/>
      </w:pPr>
    </w:p>
    <w:sectPr w:rsidR="00B07E4E" w:rsidRPr="008E3940" w:rsidSect="009C2F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2F1BAF"/>
    <w:multiLevelType w:val="hybridMultilevel"/>
    <w:tmpl w:val="711CADA8"/>
    <w:lvl w:ilvl="0" w:tplc="93F80C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3153FFD"/>
    <w:multiLevelType w:val="hybridMultilevel"/>
    <w:tmpl w:val="B0400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940"/>
    <w:rsid w:val="00390FD0"/>
    <w:rsid w:val="004265D6"/>
    <w:rsid w:val="004932B5"/>
    <w:rsid w:val="004E0152"/>
    <w:rsid w:val="005A25A8"/>
    <w:rsid w:val="005E3300"/>
    <w:rsid w:val="008866FD"/>
    <w:rsid w:val="008E3940"/>
    <w:rsid w:val="008F1C37"/>
    <w:rsid w:val="009C2FF3"/>
    <w:rsid w:val="009D3378"/>
    <w:rsid w:val="00B07E4E"/>
    <w:rsid w:val="00BB68E9"/>
    <w:rsid w:val="00E93EA2"/>
    <w:rsid w:val="00F9746F"/>
    <w:rsid w:val="00FE16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strokecolor="none [2412]"/>
    </o:shapedefaults>
    <o:shapelayout v:ext="edit">
      <o:idmap v:ext="edit" data="1"/>
    </o:shapelayout>
  </w:shapeDefaults>
  <w:decimalSymbol w:val="."/>
  <w:listSeparator w:val=","/>
  <w15:docId w15:val="{51412A20-D5BA-433B-88BD-6282E8536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39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3940"/>
    <w:rPr>
      <w:rFonts w:ascii="Tahoma" w:hAnsi="Tahoma" w:cs="Tahoma"/>
      <w:sz w:val="16"/>
      <w:szCs w:val="16"/>
    </w:rPr>
  </w:style>
  <w:style w:type="paragraph" w:styleId="ListParagraph">
    <w:name w:val="List Paragraph"/>
    <w:basedOn w:val="Normal"/>
    <w:uiPriority w:val="34"/>
    <w:qFormat/>
    <w:rsid w:val="008E39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8822D804</Template>
  <TotalTime>0</TotalTime>
  <Pages>2</Pages>
  <Words>205</Words>
  <Characters>1174</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Debs</dc:creator>
  <cp:lastModifiedBy>Stephenson, Rachael</cp:lastModifiedBy>
  <cp:revision>2</cp:revision>
  <cp:lastPrinted>2015-03-25T15:33:00Z</cp:lastPrinted>
  <dcterms:created xsi:type="dcterms:W3CDTF">2016-02-11T16:40:00Z</dcterms:created>
  <dcterms:modified xsi:type="dcterms:W3CDTF">2016-02-11T16:40:00Z</dcterms:modified>
</cp:coreProperties>
</file>