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pPr w:leftFromText="180" w:rightFromText="180" w:vertAnchor="text" w:horzAnchor="margin" w:tblpY="27"/>
        <w:tblW w:w="14737" w:type="dxa"/>
        <w:tblLook w:val="04A0" w:firstRow="1" w:lastRow="0" w:firstColumn="1" w:lastColumn="0" w:noHBand="0" w:noVBand="1"/>
      </w:tblPr>
      <w:tblGrid>
        <w:gridCol w:w="14737"/>
      </w:tblGrid>
      <w:tr w:rsidR="00934A8E" w14:paraId="54C8383B" w14:textId="77777777" w:rsidTr="00934A8E">
        <w:tc>
          <w:tcPr>
            <w:tcW w:w="14737" w:type="dxa"/>
            <w:shd w:val="clear" w:color="auto" w:fill="70AD47" w:themeFill="accent6"/>
          </w:tcPr>
          <w:p w14:paraId="54C83838" w14:textId="77777777" w:rsidR="00934A8E" w:rsidRDefault="00934A8E" w:rsidP="00934A8E">
            <w:pPr>
              <w:rPr>
                <w:u w:val="single"/>
              </w:rPr>
            </w:pPr>
          </w:p>
          <w:p w14:paraId="54C83839" w14:textId="0431FA2D" w:rsidR="00934A8E" w:rsidRPr="00934A8E" w:rsidRDefault="00C73C4C" w:rsidP="00934A8E">
            <w:pPr>
              <w:shd w:val="clear" w:color="auto" w:fill="70AD47" w:themeFill="accent6"/>
              <w:rPr>
                <w:color w:val="000000" w:themeColor="text1"/>
                <w:sz w:val="32"/>
                <w:szCs w:val="32"/>
              </w:rPr>
            </w:pPr>
            <w:r>
              <w:rPr>
                <w:sz w:val="32"/>
                <w:szCs w:val="32"/>
                <w:u w:val="single"/>
              </w:rPr>
              <w:t>Tuesday 29</w:t>
            </w:r>
            <w:r w:rsidRPr="00C73C4C">
              <w:rPr>
                <w:sz w:val="32"/>
                <w:szCs w:val="32"/>
                <w:u w:val="single"/>
                <w:vertAlign w:val="superscript"/>
              </w:rPr>
              <w:t>th</w:t>
            </w:r>
            <w:r>
              <w:rPr>
                <w:sz w:val="32"/>
                <w:szCs w:val="32"/>
                <w:u w:val="single"/>
              </w:rPr>
              <w:t xml:space="preserve"> May</w:t>
            </w:r>
            <w:r w:rsidR="00934A8E" w:rsidRPr="00A0356C">
              <w:rPr>
                <w:color w:val="000000" w:themeColor="text1"/>
                <w:sz w:val="32"/>
                <w:szCs w:val="32"/>
              </w:rPr>
              <w:t xml:space="preserve">               </w:t>
            </w:r>
            <w:r w:rsidR="001E6A1E">
              <w:rPr>
                <w:color w:val="000000" w:themeColor="text1"/>
                <w:sz w:val="32"/>
                <w:szCs w:val="32"/>
              </w:rPr>
              <w:t xml:space="preserve">                        </w:t>
            </w:r>
            <w:r w:rsidR="00934A8E" w:rsidRPr="00A0356C">
              <w:rPr>
                <w:color w:val="000000" w:themeColor="text1"/>
                <w:sz w:val="32"/>
                <w:szCs w:val="32"/>
              </w:rPr>
              <w:t xml:space="preserve"> </w:t>
            </w:r>
            <w:r w:rsidR="00934A8E" w:rsidRPr="00A0356C">
              <w:rPr>
                <w:color w:val="000000" w:themeColor="text1"/>
                <w:sz w:val="32"/>
                <w:szCs w:val="32"/>
                <w:u w:val="single"/>
              </w:rPr>
              <w:t>Theme:</w:t>
            </w:r>
            <w:r>
              <w:rPr>
                <w:color w:val="000000" w:themeColor="text1"/>
                <w:sz w:val="32"/>
                <w:szCs w:val="32"/>
                <w:u w:val="single"/>
              </w:rPr>
              <w:t xml:space="preserve"> Crafts and Creativity</w:t>
            </w:r>
            <w:r w:rsidR="00934A8E" w:rsidRPr="00934A8E">
              <w:rPr>
                <w:color w:val="000000" w:themeColor="text1"/>
                <w:sz w:val="32"/>
                <w:szCs w:val="32"/>
              </w:rPr>
              <w:t xml:space="preserve">  </w:t>
            </w:r>
          </w:p>
          <w:p w14:paraId="54C8383A" w14:textId="77777777" w:rsidR="00934A8E" w:rsidRDefault="00934A8E" w:rsidP="00934A8E">
            <w:pPr>
              <w:jc w:val="center"/>
              <w:rPr>
                <w:u w:val="single"/>
              </w:rPr>
            </w:pPr>
          </w:p>
        </w:tc>
      </w:tr>
      <w:tr w:rsidR="00934A8E" w14:paraId="54C8384E" w14:textId="77777777" w:rsidTr="00934A8E">
        <w:tc>
          <w:tcPr>
            <w:tcW w:w="14737" w:type="dxa"/>
            <w:shd w:val="clear" w:color="auto" w:fill="92D050"/>
          </w:tcPr>
          <w:p w14:paraId="54C8383C" w14:textId="7F8BA276" w:rsidR="00C73C4C" w:rsidRDefault="002B50F6" w:rsidP="006C7050">
            <w:pPr>
              <w:jc w:val="center"/>
              <w:rPr>
                <w:u w:val="single"/>
              </w:rPr>
            </w:pPr>
            <w:r>
              <w:rPr>
                <w:noProof/>
                <w:u w:val="single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61261649" wp14:editId="1234A459">
                      <wp:simplePos x="0" y="0"/>
                      <wp:positionH relativeFrom="column">
                        <wp:posOffset>5810885</wp:posOffset>
                      </wp:positionH>
                      <wp:positionV relativeFrom="paragraph">
                        <wp:posOffset>142875</wp:posOffset>
                      </wp:positionV>
                      <wp:extent cx="3329940" cy="3467100"/>
                      <wp:effectExtent l="0" t="0" r="22860" b="19050"/>
                      <wp:wrapNone/>
                      <wp:docPr id="12" name="Text Box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329940" cy="34671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92D050"/>
                              </a:solidFill>
                              <a:ln w="6350">
                                <a:solidFill>
                                  <a:srgbClr val="92D050"/>
                                </a:solidFill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3145834" w14:textId="47F1DAA0" w:rsidR="005D055E" w:rsidRPr="00AD3983" w:rsidRDefault="005D055E">
                                  <w:pPr>
                                    <w:rPr>
                                      <w:b/>
                                      <w:sz w:val="28"/>
                                      <w:szCs w:val="28"/>
                                    </w:rPr>
                                  </w:pPr>
                                  <w:r w:rsidRPr="00AD3983">
                                    <w:rPr>
                                      <w:b/>
                                      <w:sz w:val="28"/>
                                      <w:szCs w:val="28"/>
                                    </w:rPr>
                                    <w:t>9s and over</w:t>
                                  </w:r>
                                </w:p>
                                <w:p w14:paraId="2E888F65" w14:textId="71E2437D" w:rsidR="005D055E" w:rsidRDefault="00AE6899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>Outdoor chalk art (AM)</w:t>
                                  </w:r>
                                </w:p>
                                <w:p w14:paraId="7EE336BA" w14:textId="7B9A79FB" w:rsidR="005D055E" w:rsidRDefault="00371804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>Pancake flipping challenge</w:t>
                                  </w:r>
                                  <w:r w:rsidR="00AE6899">
                                    <w:rPr>
                                      <w:sz w:val="28"/>
                                      <w:szCs w:val="28"/>
                                    </w:rPr>
                                    <w:t xml:space="preserve"> (AM)</w:t>
                                  </w:r>
                                </w:p>
                                <w:p w14:paraId="6DB77ED2" w14:textId="77777777" w:rsidR="005D055E" w:rsidRDefault="005D055E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14:paraId="338924DE" w14:textId="63AD0D11" w:rsidR="005D055E" w:rsidRDefault="005D055E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>Lunch</w:t>
                                  </w:r>
                                </w:p>
                                <w:p w14:paraId="1D4043F2" w14:textId="77777777" w:rsidR="002B50F6" w:rsidRDefault="002B50F6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14:paraId="761DFD69" w14:textId="731C8181" w:rsidR="0049124D" w:rsidRDefault="005D055E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 xml:space="preserve">Let’s Animate with Gemma. </w:t>
                                  </w:r>
                                  <w:r w:rsidR="00F82443" w:rsidRPr="005D055E">
                                    <w:rPr>
                                      <w:sz w:val="28"/>
                                      <w:szCs w:val="28"/>
                                    </w:rPr>
                                    <w:t>Film</w:t>
                                  </w:r>
                                  <w:r w:rsidRPr="005D055E">
                                    <w:rPr>
                                      <w:sz w:val="28"/>
                                      <w:szCs w:val="28"/>
                                    </w:rPr>
                                    <w:t>m</w:t>
                                  </w:r>
                                  <w:r w:rsidR="00F82443" w:rsidRPr="005D055E">
                                    <w:rPr>
                                      <w:sz w:val="28"/>
                                      <w:szCs w:val="28"/>
                                    </w:rPr>
                                    <w:t>akers will design and create a model from plasticine, animate, edit and add sound (if we have time); c</w:t>
                                  </w:r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>reated models can be taken home (PM).</w:t>
                                  </w:r>
                                </w:p>
                                <w:p w14:paraId="48097321" w14:textId="0FE27D07" w:rsidR="005D055E" w:rsidRPr="005D055E" w:rsidRDefault="005D055E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1261649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2" o:spid="_x0000_s1026" type="#_x0000_t202" style="position:absolute;left:0;text-align:left;margin-left:457.55pt;margin-top:11.25pt;width:262.2pt;height:273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" fillcolor="#92d050" strokecolor="#92d050" strokeweight=".5pt">
                      <v:textbox>
                        <w:txbxContent>
                          <w:p w14:paraId="33145834" w14:textId="47F1DAA0" w:rsidR="005D055E" w:rsidRPr="00AD3983" w:rsidRDefault="005D055E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 w:rsidRPr="00AD3983">
                              <w:rPr>
                                <w:b/>
                                <w:sz w:val="28"/>
                                <w:szCs w:val="28"/>
                              </w:rPr>
                              <w:t>9s and over</w:t>
                            </w:r>
                          </w:p>
                          <w:p w14:paraId="2E888F65" w14:textId="71E2437D" w:rsidR="005D055E" w:rsidRDefault="00AE6899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Outdoor chalk art (AM)</w:t>
                            </w:r>
                          </w:p>
                          <w:p w14:paraId="7EE336BA" w14:textId="7B9A79FB" w:rsidR="005D055E" w:rsidRDefault="00371804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Pancake flipping challenge</w:t>
                            </w:r>
                            <w:r w:rsidR="00AE6899">
                              <w:rPr>
                                <w:sz w:val="28"/>
                                <w:szCs w:val="28"/>
                              </w:rPr>
                              <w:t xml:space="preserve"> (AM)</w:t>
                            </w:r>
                          </w:p>
                          <w:p w14:paraId="6DB77ED2" w14:textId="77777777" w:rsidR="005D055E" w:rsidRDefault="005D055E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14:paraId="338924DE" w14:textId="63AD0D11" w:rsidR="005D055E" w:rsidRDefault="005D055E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Lunch</w:t>
                            </w:r>
                          </w:p>
                          <w:p w14:paraId="1D4043F2" w14:textId="77777777" w:rsidR="002B50F6" w:rsidRDefault="002B50F6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14:paraId="761DFD69" w14:textId="731C8181" w:rsidR="0049124D" w:rsidRDefault="005D055E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 xml:space="preserve">Let’s Animate with Gemma. </w:t>
                            </w:r>
                            <w:r w:rsidR="00F82443" w:rsidRPr="005D055E">
                              <w:rPr>
                                <w:sz w:val="28"/>
                                <w:szCs w:val="28"/>
                              </w:rPr>
                              <w:t>Film</w:t>
                            </w:r>
                            <w:r w:rsidRPr="005D055E">
                              <w:rPr>
                                <w:sz w:val="28"/>
                                <w:szCs w:val="28"/>
                              </w:rPr>
                              <w:t>m</w:t>
                            </w:r>
                            <w:r w:rsidR="00F82443" w:rsidRPr="005D055E">
                              <w:rPr>
                                <w:sz w:val="28"/>
                                <w:szCs w:val="28"/>
                              </w:rPr>
                              <w:t>akers will design and create a model from plasticine, animate, edit and add sound (if we have time); c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>reated models can be taken home (PM).</w:t>
                            </w:r>
                          </w:p>
                          <w:p w14:paraId="48097321" w14:textId="0FE27D07" w:rsidR="005D055E" w:rsidRPr="005D055E" w:rsidRDefault="005D055E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417C8B4" w14:textId="20E8016E" w:rsidR="006C7050" w:rsidRDefault="005D055E" w:rsidP="006C7050">
            <w:pPr>
              <w:jc w:val="center"/>
              <w:rPr>
                <w:sz w:val="28"/>
                <w:szCs w:val="28"/>
              </w:rPr>
            </w:pPr>
            <w:r>
              <w:rPr>
                <w:noProof/>
                <w:u w:val="single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50B4BD47" wp14:editId="697177BA">
                      <wp:simplePos x="0" y="0"/>
                      <wp:positionH relativeFrom="column">
                        <wp:posOffset>103505</wp:posOffset>
                      </wp:positionH>
                      <wp:positionV relativeFrom="paragraph">
                        <wp:posOffset>25400</wp:posOffset>
                      </wp:positionV>
                      <wp:extent cx="3025140" cy="3467100"/>
                      <wp:effectExtent l="0" t="0" r="22860" b="19050"/>
                      <wp:wrapNone/>
                      <wp:docPr id="13" name="Text Box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025140" cy="34671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92D050"/>
                              </a:solidFill>
                              <a:ln w="6350">
                                <a:solidFill>
                                  <a:srgbClr val="92D050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7D69BC2" w14:textId="7F226C2A" w:rsidR="005D055E" w:rsidRPr="00AD3983" w:rsidRDefault="005D055E" w:rsidP="005D055E">
                                  <w:pPr>
                                    <w:rPr>
                                      <w:b/>
                                      <w:sz w:val="28"/>
                                      <w:szCs w:val="28"/>
                                    </w:rPr>
                                  </w:pPr>
                                  <w:r w:rsidRPr="00AD3983">
                                    <w:rPr>
                                      <w:b/>
                                      <w:sz w:val="28"/>
                                      <w:szCs w:val="28"/>
                                    </w:rPr>
                                    <w:t>8s and under</w:t>
                                  </w:r>
                                </w:p>
                                <w:p w14:paraId="21B6AB4E" w14:textId="1253E13B" w:rsidR="005D055E" w:rsidRDefault="005D055E" w:rsidP="005D055E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 xml:space="preserve">Let’s Animate with Gemma. </w:t>
                                  </w:r>
                                  <w:r w:rsidRPr="005D055E">
                                    <w:rPr>
                                      <w:sz w:val="28"/>
                                      <w:szCs w:val="28"/>
                                    </w:rPr>
                                    <w:t>Filmmakers will design and create a model from plasticine, animate, edit and add sound (if we have time); c</w:t>
                                  </w:r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>reated models can be taken home (AM).</w:t>
                                  </w:r>
                                </w:p>
                                <w:p w14:paraId="0891AE85" w14:textId="77777777" w:rsidR="002B50F6" w:rsidRDefault="002B50F6" w:rsidP="005D055E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14:paraId="0494FBCF" w14:textId="628CF276" w:rsidR="005D055E" w:rsidRDefault="005D055E" w:rsidP="005D055E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>Lunch</w:t>
                                  </w:r>
                                </w:p>
                                <w:p w14:paraId="0F8C8F5C" w14:textId="7FD08705" w:rsidR="00AE6899" w:rsidRDefault="00AE6899" w:rsidP="005D055E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>Outdoor chalk art (PM)</w:t>
                                  </w:r>
                                </w:p>
                                <w:p w14:paraId="24C5FE32" w14:textId="6A02899A" w:rsidR="00AE6899" w:rsidRPr="005D055E" w:rsidRDefault="00371804" w:rsidP="005D055E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>Design a</w:t>
                                  </w:r>
                                  <w:r w:rsidR="00AE6899">
                                    <w:rPr>
                                      <w:sz w:val="28"/>
                                      <w:szCs w:val="28"/>
                                    </w:rPr>
                                    <w:t xml:space="preserve"> boat and race with your peers (PM)</w:t>
                                  </w:r>
                                </w:p>
                                <w:p w14:paraId="1B397DD0" w14:textId="77777777" w:rsidR="00F82443" w:rsidRDefault="00F82443" w:rsidP="0049124D">
                                  <w:pPr>
                                    <w:rPr>
                                      <w:rFonts w:ascii="Arial" w:hAnsi="Arial" w:cs="Arial"/>
                                      <w:color w:val="285E93"/>
                                      <w:sz w:val="21"/>
                                      <w:szCs w:val="21"/>
                                      <w:shd w:val="clear" w:color="auto" w:fill="FFFFFF"/>
                                    </w:rPr>
                                  </w:pPr>
                                </w:p>
                                <w:p w14:paraId="079C4472" w14:textId="77777777" w:rsidR="00F82443" w:rsidRDefault="00F82443" w:rsidP="0049124D">
                                  <w:pPr>
                                    <w:rPr>
                                      <w:rFonts w:ascii="Arial" w:hAnsi="Arial" w:cs="Arial"/>
                                      <w:color w:val="285E93"/>
                                      <w:sz w:val="21"/>
                                      <w:szCs w:val="21"/>
                                      <w:shd w:val="clear" w:color="auto" w:fill="FFFFFF"/>
                                    </w:rPr>
                                  </w:pPr>
                                </w:p>
                                <w:p w14:paraId="41014AA2" w14:textId="30A76B1A" w:rsidR="0049124D" w:rsidRDefault="0049124D" w:rsidP="0049124D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B4BD47" id="Text Box 13" o:spid="_x0000_s1027" type="#_x0000_t202" style="position:absolute;left:0;text-align:left;margin-left:8.15pt;margin-top:2pt;width:238.2pt;height:273pt;z-index:25168281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" fillcolor="#92d050" strokecolor="#92d050" strokeweight=".5pt">
                      <v:textbox>
                        <w:txbxContent>
                          <w:p w14:paraId="77D69BC2" w14:textId="7F226C2A" w:rsidR="005D055E" w:rsidRPr="00AD3983" w:rsidRDefault="005D055E" w:rsidP="005D055E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 w:rsidRPr="00AD3983">
                              <w:rPr>
                                <w:b/>
                                <w:sz w:val="28"/>
                                <w:szCs w:val="28"/>
                              </w:rPr>
                              <w:t>8s and under</w:t>
                            </w:r>
                          </w:p>
                          <w:p w14:paraId="21B6AB4E" w14:textId="1253E13B" w:rsidR="005D055E" w:rsidRDefault="005D055E" w:rsidP="005D055E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 xml:space="preserve">Let’s Animate with Gemma. </w:t>
                            </w:r>
                            <w:r w:rsidRPr="005D055E">
                              <w:rPr>
                                <w:sz w:val="28"/>
                                <w:szCs w:val="28"/>
                              </w:rPr>
                              <w:t>Filmmakers will design and create a model from plasticine, animate, edit and add sound (if we have time); c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>reated models can be taken home (AM).</w:t>
                            </w:r>
                          </w:p>
                          <w:p w14:paraId="0891AE85" w14:textId="77777777" w:rsidR="002B50F6" w:rsidRDefault="002B50F6" w:rsidP="005D055E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14:paraId="0494FBCF" w14:textId="628CF276" w:rsidR="005D055E" w:rsidRDefault="005D055E" w:rsidP="005D055E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Lunch</w:t>
                            </w:r>
                          </w:p>
                          <w:p w14:paraId="0F8C8F5C" w14:textId="7FD08705" w:rsidR="00AE6899" w:rsidRDefault="00AE6899" w:rsidP="005D055E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Outdoor chalk art (PM)</w:t>
                            </w:r>
                          </w:p>
                          <w:p w14:paraId="24C5FE32" w14:textId="6A02899A" w:rsidR="00AE6899" w:rsidRPr="005D055E" w:rsidRDefault="00371804" w:rsidP="005D055E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Design a</w:t>
                            </w:r>
                            <w:r w:rsidR="00AE6899">
                              <w:rPr>
                                <w:sz w:val="28"/>
                                <w:szCs w:val="28"/>
                              </w:rPr>
                              <w:t xml:space="preserve"> boat and race with your peers (PM)</w:t>
                            </w:r>
                          </w:p>
                          <w:p w14:paraId="1B397DD0" w14:textId="77777777" w:rsidR="00F82443" w:rsidRDefault="00F82443" w:rsidP="0049124D">
                            <w:pPr>
                              <w:rPr>
                                <w:rFonts w:ascii="Arial" w:hAnsi="Arial" w:cs="Arial"/>
                                <w:color w:val="285E93"/>
                                <w:sz w:val="21"/>
                                <w:szCs w:val="21"/>
                                <w:shd w:val="clear" w:color="auto" w:fill="FFFFFF"/>
                              </w:rPr>
                            </w:pPr>
                          </w:p>
                          <w:p w14:paraId="079C4472" w14:textId="77777777" w:rsidR="00F82443" w:rsidRDefault="00F82443" w:rsidP="0049124D">
                            <w:pPr>
                              <w:rPr>
                                <w:rFonts w:ascii="Arial" w:hAnsi="Arial" w:cs="Arial"/>
                                <w:color w:val="285E93"/>
                                <w:sz w:val="21"/>
                                <w:szCs w:val="21"/>
                                <w:shd w:val="clear" w:color="auto" w:fill="FFFFFF"/>
                              </w:rPr>
                            </w:pPr>
                          </w:p>
                          <w:p w14:paraId="41014AA2" w14:textId="30A76B1A" w:rsidR="0049124D" w:rsidRDefault="0049124D" w:rsidP="0049124D"/>
                        </w:txbxContent>
                      </v:textbox>
                    </v:shape>
                  </w:pict>
                </mc:Fallback>
              </mc:AlternateContent>
            </w:r>
            <w:r w:rsidR="00251004">
              <w:rPr>
                <w:sz w:val="28"/>
                <w:szCs w:val="28"/>
              </w:rPr>
              <w:t xml:space="preserve">                                           </w:t>
            </w:r>
          </w:p>
          <w:p w14:paraId="72BD5B5C" w14:textId="54A14488" w:rsidR="006C7050" w:rsidRDefault="006C7050" w:rsidP="006C7050">
            <w:pPr>
              <w:jc w:val="center"/>
              <w:rPr>
                <w:u w:val="single"/>
              </w:rPr>
            </w:pPr>
          </w:p>
          <w:p w14:paraId="04F807B5" w14:textId="03183087" w:rsidR="006C7050" w:rsidRDefault="0049124D" w:rsidP="006C7050">
            <w:pPr>
              <w:jc w:val="center"/>
              <w:rPr>
                <w:u w:val="single"/>
              </w:rPr>
            </w:pPr>
            <w:r>
              <w:rPr>
                <w:noProof/>
                <w:u w:val="single"/>
                <w:lang w:eastAsia="en-GB"/>
              </w:rPr>
              <w:drawing>
                <wp:anchor distT="0" distB="0" distL="114300" distR="114300" simplePos="0" relativeHeight="251679744" behindDoc="1" locked="0" layoutInCell="1" allowOverlap="1" wp14:anchorId="22B070FF" wp14:editId="2BC8ECFF">
                  <wp:simplePos x="0" y="0"/>
                  <wp:positionH relativeFrom="column">
                    <wp:posOffset>3288665</wp:posOffset>
                  </wp:positionH>
                  <wp:positionV relativeFrom="paragraph">
                    <wp:posOffset>118110</wp:posOffset>
                  </wp:positionV>
                  <wp:extent cx="2343150" cy="2217420"/>
                  <wp:effectExtent l="0" t="0" r="0" b="0"/>
                  <wp:wrapTight wrapText="bothSides">
                    <wp:wrapPolygon edited="0">
                      <wp:start x="0" y="0"/>
                      <wp:lineTo x="0" y="21340"/>
                      <wp:lineTo x="21424" y="21340"/>
                      <wp:lineTo x="21424" y="0"/>
                      <wp:lineTo x="0" y="0"/>
                    </wp:wrapPolygon>
                  </wp:wrapTight>
                  <wp:docPr id="11" name="Picture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Homepage pic.jpg"/>
                          <pic:cNvPicPr/>
                        </pic:nvPicPr>
                        <pic:blipFill rotWithShape="1"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29025"/>
                          <a:stretch/>
                        </pic:blipFill>
                        <pic:spPr bwMode="auto">
                          <a:xfrm>
                            <a:off x="0" y="0"/>
                            <a:ext cx="2343150" cy="221742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3A4C4C79" w14:textId="3E028E41" w:rsidR="006C7050" w:rsidRDefault="006C7050" w:rsidP="006C7050">
            <w:pPr>
              <w:jc w:val="center"/>
              <w:rPr>
                <w:u w:val="single"/>
              </w:rPr>
            </w:pPr>
          </w:p>
          <w:p w14:paraId="1C1E8DC2" w14:textId="77777777" w:rsidR="006C7050" w:rsidRDefault="006C7050" w:rsidP="006C7050">
            <w:pPr>
              <w:jc w:val="center"/>
              <w:rPr>
                <w:u w:val="single"/>
              </w:rPr>
            </w:pPr>
          </w:p>
          <w:p w14:paraId="5B31101C" w14:textId="77777777" w:rsidR="006C7050" w:rsidRDefault="006C7050" w:rsidP="006C7050">
            <w:pPr>
              <w:jc w:val="center"/>
              <w:rPr>
                <w:u w:val="single"/>
              </w:rPr>
            </w:pPr>
          </w:p>
          <w:p w14:paraId="46590E54" w14:textId="7B0E81E6" w:rsidR="002773B2" w:rsidRDefault="002773B2" w:rsidP="006C7050">
            <w:pPr>
              <w:jc w:val="center"/>
              <w:rPr>
                <w:u w:val="single"/>
              </w:rPr>
            </w:pPr>
          </w:p>
          <w:p w14:paraId="61364C00" w14:textId="77777777" w:rsidR="002773B2" w:rsidRDefault="002773B2" w:rsidP="006C7050">
            <w:pPr>
              <w:jc w:val="center"/>
              <w:rPr>
                <w:u w:val="single"/>
              </w:rPr>
            </w:pPr>
          </w:p>
          <w:p w14:paraId="505CC065" w14:textId="77777777" w:rsidR="002773B2" w:rsidRDefault="002773B2" w:rsidP="006C7050">
            <w:pPr>
              <w:jc w:val="center"/>
              <w:rPr>
                <w:u w:val="single"/>
              </w:rPr>
            </w:pPr>
          </w:p>
          <w:p w14:paraId="7E056C24" w14:textId="77777777" w:rsidR="002773B2" w:rsidRDefault="002773B2" w:rsidP="006C7050">
            <w:pPr>
              <w:jc w:val="center"/>
              <w:rPr>
                <w:u w:val="single"/>
              </w:rPr>
            </w:pPr>
          </w:p>
          <w:p w14:paraId="5B7F7278" w14:textId="77777777" w:rsidR="006C7050" w:rsidRDefault="006C7050" w:rsidP="001F0256">
            <w:pPr>
              <w:rPr>
                <w:u w:val="single"/>
              </w:rPr>
            </w:pPr>
          </w:p>
          <w:p w14:paraId="66D79759" w14:textId="77777777" w:rsidR="001F0256" w:rsidRDefault="001F0256" w:rsidP="001F0256">
            <w:pPr>
              <w:rPr>
                <w:u w:val="single"/>
              </w:rPr>
            </w:pPr>
          </w:p>
          <w:p w14:paraId="7378B743" w14:textId="77777777" w:rsidR="009D2330" w:rsidRDefault="009D2330" w:rsidP="001F0256">
            <w:pPr>
              <w:rPr>
                <w:u w:val="single"/>
              </w:rPr>
            </w:pPr>
          </w:p>
          <w:p w14:paraId="73845486" w14:textId="77777777" w:rsidR="009D2330" w:rsidRDefault="009D2330" w:rsidP="001F0256">
            <w:pPr>
              <w:rPr>
                <w:u w:val="single"/>
              </w:rPr>
            </w:pPr>
          </w:p>
          <w:p w14:paraId="6C99CFF0" w14:textId="77777777" w:rsidR="009D2330" w:rsidRDefault="009D2330" w:rsidP="001F0256">
            <w:pPr>
              <w:rPr>
                <w:u w:val="single"/>
              </w:rPr>
            </w:pPr>
          </w:p>
          <w:p w14:paraId="63CB1615" w14:textId="77777777" w:rsidR="009D2330" w:rsidRDefault="009D2330" w:rsidP="001F0256">
            <w:pPr>
              <w:rPr>
                <w:u w:val="single"/>
              </w:rPr>
            </w:pPr>
          </w:p>
          <w:p w14:paraId="31A94812" w14:textId="5A683076" w:rsidR="00C95818" w:rsidRDefault="00C95818" w:rsidP="001F0256">
            <w:pPr>
              <w:rPr>
                <w:u w:val="single"/>
              </w:rPr>
            </w:pPr>
          </w:p>
          <w:p w14:paraId="66F4DA51" w14:textId="77777777" w:rsidR="00C95818" w:rsidRDefault="00C95818" w:rsidP="001F0256">
            <w:pPr>
              <w:rPr>
                <w:u w:val="single"/>
              </w:rPr>
            </w:pPr>
            <w:bookmarkStart w:id="0" w:name="_GoBack"/>
            <w:bookmarkEnd w:id="0"/>
          </w:p>
          <w:p w14:paraId="2EF4B71E" w14:textId="77777777" w:rsidR="00C95818" w:rsidRDefault="00C95818" w:rsidP="001F0256">
            <w:pPr>
              <w:rPr>
                <w:u w:val="single"/>
              </w:rPr>
            </w:pPr>
          </w:p>
          <w:p w14:paraId="79FCFA5F" w14:textId="77777777" w:rsidR="00C95818" w:rsidRDefault="00C95818" w:rsidP="001F0256">
            <w:pPr>
              <w:rPr>
                <w:u w:val="single"/>
              </w:rPr>
            </w:pPr>
          </w:p>
          <w:p w14:paraId="54C8384D" w14:textId="36AB81A8" w:rsidR="009D2330" w:rsidRDefault="009D2330" w:rsidP="001F0256">
            <w:pPr>
              <w:rPr>
                <w:u w:val="single"/>
              </w:rPr>
            </w:pPr>
          </w:p>
        </w:tc>
      </w:tr>
      <w:tr w:rsidR="00934A8E" w14:paraId="54C83852" w14:textId="77777777" w:rsidTr="00934A8E">
        <w:tc>
          <w:tcPr>
            <w:tcW w:w="14737" w:type="dxa"/>
            <w:shd w:val="clear" w:color="auto" w:fill="92D050"/>
          </w:tcPr>
          <w:p w14:paraId="5F7EF38E" w14:textId="108F199F" w:rsidR="005F751D" w:rsidRDefault="00934A8E" w:rsidP="00934A8E">
            <w:pPr>
              <w:shd w:val="clear" w:color="auto" w:fill="70AD47" w:themeFill="accent6"/>
              <w:rPr>
                <w:b/>
                <w:noProof/>
                <w:color w:val="000000" w:themeColor="text1"/>
                <w:sz w:val="28"/>
                <w:szCs w:val="28"/>
                <w:u w:val="single"/>
                <w:lang w:eastAsia="en-GB"/>
              </w:rPr>
            </w:pPr>
            <w:r w:rsidRPr="00934A8E">
              <w:rPr>
                <w:noProof/>
                <w:color w:val="000000" w:themeColor="text1"/>
                <w:sz w:val="28"/>
                <w:szCs w:val="28"/>
                <w:lang w:eastAsia="en-GB"/>
              </w:rPr>
              <w:t xml:space="preserve">                                                                                      </w:t>
            </w:r>
            <w:r w:rsidRPr="00934A8E">
              <w:rPr>
                <w:b/>
                <w:noProof/>
                <w:color w:val="000000" w:themeColor="text1"/>
                <w:sz w:val="28"/>
                <w:szCs w:val="28"/>
                <w:u w:val="single"/>
                <w:lang w:eastAsia="en-GB"/>
              </w:rPr>
              <w:t>Your child will need:</w:t>
            </w:r>
          </w:p>
          <w:p w14:paraId="67430120" w14:textId="77777777" w:rsidR="007E352A" w:rsidRDefault="00934A8E" w:rsidP="00371804">
            <w:pPr>
              <w:shd w:val="clear" w:color="auto" w:fill="70AD47" w:themeFill="accent6"/>
              <w:rPr>
                <w:rStyle w:val="Strong"/>
                <w:b w:val="0"/>
                <w:iCs/>
                <w:color w:val="000000" w:themeColor="text1"/>
                <w:sz w:val="28"/>
                <w:szCs w:val="28"/>
              </w:rPr>
            </w:pPr>
            <w:r w:rsidRPr="00934A8E">
              <w:rPr>
                <w:rStyle w:val="Strong"/>
                <w:b w:val="0"/>
                <w:iCs/>
                <w:color w:val="000000" w:themeColor="text1"/>
                <w:sz w:val="28"/>
                <w:szCs w:val="28"/>
              </w:rPr>
              <w:t>Children should wear a waterproof jacke</w:t>
            </w:r>
            <w:r w:rsidR="005F751D">
              <w:rPr>
                <w:rStyle w:val="Strong"/>
                <w:b w:val="0"/>
                <w:iCs/>
                <w:color w:val="000000" w:themeColor="text1"/>
                <w:sz w:val="28"/>
                <w:szCs w:val="28"/>
              </w:rPr>
              <w:t>t and</w:t>
            </w:r>
            <w:r w:rsidR="00EE29CC">
              <w:rPr>
                <w:rStyle w:val="Strong"/>
                <w:b w:val="0"/>
                <w:iCs/>
                <w:color w:val="000000" w:themeColor="text1"/>
                <w:sz w:val="28"/>
                <w:szCs w:val="28"/>
              </w:rPr>
              <w:t xml:space="preserve"> suitable outdoor clothing</w:t>
            </w:r>
            <w:r w:rsidR="005F751D">
              <w:rPr>
                <w:rStyle w:val="Strong"/>
                <w:b w:val="0"/>
                <w:iCs/>
                <w:color w:val="000000" w:themeColor="text1"/>
                <w:sz w:val="28"/>
                <w:szCs w:val="28"/>
              </w:rPr>
              <w:t xml:space="preserve">. </w:t>
            </w:r>
            <w:r w:rsidR="00371804">
              <w:rPr>
                <w:rStyle w:val="Strong"/>
                <w:b w:val="0"/>
                <w:iCs/>
                <w:color w:val="000000" w:themeColor="text1"/>
                <w:sz w:val="28"/>
                <w:szCs w:val="28"/>
              </w:rPr>
              <w:t>An old-t-shirt or apron is also required.</w:t>
            </w:r>
          </w:p>
          <w:p w14:paraId="2E95D889" w14:textId="77777777" w:rsidR="00371804" w:rsidRDefault="00371804" w:rsidP="00371804">
            <w:pPr>
              <w:shd w:val="clear" w:color="auto" w:fill="70AD47" w:themeFill="accent6"/>
              <w:rPr>
                <w:rStyle w:val="Strong"/>
                <w:b w:val="0"/>
                <w:iCs/>
                <w:color w:val="000000" w:themeColor="text1"/>
                <w:sz w:val="28"/>
                <w:szCs w:val="28"/>
              </w:rPr>
            </w:pPr>
          </w:p>
          <w:p w14:paraId="27A9E599" w14:textId="77777777" w:rsidR="00371804" w:rsidRDefault="00371804" w:rsidP="00371804">
            <w:pPr>
              <w:shd w:val="clear" w:color="auto" w:fill="70AD47" w:themeFill="accent6"/>
              <w:rPr>
                <w:rStyle w:val="Strong"/>
                <w:b w:val="0"/>
                <w:iCs/>
                <w:color w:val="000000" w:themeColor="text1"/>
                <w:sz w:val="28"/>
                <w:szCs w:val="28"/>
              </w:rPr>
            </w:pPr>
          </w:p>
          <w:p w14:paraId="54C83851" w14:textId="7E65D732" w:rsidR="00371804" w:rsidRPr="002773B2" w:rsidRDefault="00371804" w:rsidP="00371804">
            <w:pPr>
              <w:shd w:val="clear" w:color="auto" w:fill="70AD47" w:themeFill="accent6"/>
              <w:rPr>
                <w:bCs/>
                <w:iCs/>
                <w:color w:val="000000" w:themeColor="text1"/>
                <w:sz w:val="28"/>
                <w:szCs w:val="28"/>
              </w:rPr>
            </w:pPr>
          </w:p>
        </w:tc>
      </w:tr>
      <w:tr w:rsidR="00FE1DEE" w14:paraId="54C83856" w14:textId="77777777" w:rsidTr="00FE1DEE">
        <w:tc>
          <w:tcPr>
            <w:tcW w:w="14737" w:type="dxa"/>
            <w:shd w:val="clear" w:color="auto" w:fill="C00000"/>
          </w:tcPr>
          <w:p w14:paraId="54C83853" w14:textId="77777777" w:rsidR="00FE1DEE" w:rsidRDefault="00FE1DEE" w:rsidP="00D8457E">
            <w:pPr>
              <w:rPr>
                <w:noProof/>
                <w:sz w:val="28"/>
                <w:szCs w:val="28"/>
                <w:u w:val="single"/>
                <w:lang w:eastAsia="en-GB"/>
              </w:rPr>
            </w:pPr>
          </w:p>
          <w:p w14:paraId="54C83854" w14:textId="7F89D3CA" w:rsidR="00FE1DEE" w:rsidRPr="00FE1DEE" w:rsidRDefault="00C73C4C" w:rsidP="009E7D5C">
            <w:pPr>
              <w:jc w:val="both"/>
              <w:rPr>
                <w:noProof/>
                <w:color w:val="FFFFFF" w:themeColor="background1"/>
                <w:sz w:val="32"/>
                <w:szCs w:val="32"/>
                <w:u w:val="single"/>
                <w:lang w:eastAsia="en-GB"/>
              </w:rPr>
            </w:pPr>
            <w:r>
              <w:rPr>
                <w:noProof/>
                <w:color w:val="FFFFFF" w:themeColor="background1"/>
                <w:sz w:val="32"/>
                <w:szCs w:val="32"/>
                <w:u w:val="single"/>
                <w:lang w:eastAsia="en-GB"/>
              </w:rPr>
              <w:t>Wednesday 30</w:t>
            </w:r>
            <w:r w:rsidRPr="00C73C4C">
              <w:rPr>
                <w:noProof/>
                <w:color w:val="FFFFFF" w:themeColor="background1"/>
                <w:sz w:val="32"/>
                <w:szCs w:val="32"/>
                <w:u w:val="single"/>
                <w:vertAlign w:val="superscript"/>
                <w:lang w:eastAsia="en-GB"/>
              </w:rPr>
              <w:t>th</w:t>
            </w:r>
            <w:r>
              <w:rPr>
                <w:noProof/>
                <w:color w:val="FFFFFF" w:themeColor="background1"/>
                <w:sz w:val="32"/>
                <w:szCs w:val="32"/>
                <w:u w:val="single"/>
                <w:lang w:eastAsia="en-GB"/>
              </w:rPr>
              <w:t xml:space="preserve"> May</w:t>
            </w:r>
            <w:r w:rsidR="00FE1DEE" w:rsidRPr="00FE1DEE">
              <w:rPr>
                <w:noProof/>
                <w:color w:val="FFFFFF" w:themeColor="background1"/>
                <w:sz w:val="32"/>
                <w:szCs w:val="32"/>
                <w:lang w:eastAsia="en-GB"/>
              </w:rPr>
              <w:t xml:space="preserve">                                     </w:t>
            </w:r>
            <w:r w:rsidR="00FE1DEE">
              <w:rPr>
                <w:noProof/>
                <w:color w:val="FFFFFF" w:themeColor="background1"/>
                <w:sz w:val="32"/>
                <w:szCs w:val="32"/>
                <w:lang w:eastAsia="en-GB"/>
              </w:rPr>
              <w:t xml:space="preserve">         </w:t>
            </w:r>
            <w:r>
              <w:rPr>
                <w:noProof/>
                <w:color w:val="FFFFFF" w:themeColor="background1"/>
                <w:sz w:val="32"/>
                <w:szCs w:val="32"/>
                <w:u w:val="single"/>
                <w:lang w:eastAsia="en-GB"/>
              </w:rPr>
              <w:t>Theme: Performing Arts</w:t>
            </w:r>
          </w:p>
          <w:p w14:paraId="54C83855" w14:textId="77777777" w:rsidR="00FE1DEE" w:rsidRDefault="00FE1DEE" w:rsidP="00D8457E">
            <w:pPr>
              <w:rPr>
                <w:noProof/>
                <w:sz w:val="28"/>
                <w:szCs w:val="28"/>
                <w:u w:val="single"/>
                <w:lang w:eastAsia="en-GB"/>
              </w:rPr>
            </w:pPr>
          </w:p>
        </w:tc>
      </w:tr>
      <w:tr w:rsidR="00D8457E" w14:paraId="54C8386D" w14:textId="77777777" w:rsidTr="0049124D">
        <w:tc>
          <w:tcPr>
            <w:tcW w:w="14737" w:type="dxa"/>
            <w:shd w:val="clear" w:color="auto" w:fill="FF0000"/>
          </w:tcPr>
          <w:p w14:paraId="54C83857" w14:textId="1D1D9EF9" w:rsidR="00D8457E" w:rsidRDefault="003C4544" w:rsidP="00C7305A">
            <w:pPr>
              <w:jc w:val="center"/>
              <w:rPr>
                <w:color w:val="FFFFFF" w:themeColor="background1"/>
                <w:sz w:val="28"/>
                <w:szCs w:val="28"/>
              </w:rPr>
            </w:pPr>
            <w:r>
              <w:rPr>
                <w:noProof/>
                <w:color w:val="FFFFFF" w:themeColor="background1"/>
                <w:sz w:val="28"/>
                <w:szCs w:val="28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83840" behindDoc="0" locked="0" layoutInCell="1" allowOverlap="1" wp14:anchorId="14688223" wp14:editId="6EFCD28F">
                      <wp:simplePos x="0" y="0"/>
                      <wp:positionH relativeFrom="column">
                        <wp:posOffset>95885</wp:posOffset>
                      </wp:positionH>
                      <wp:positionV relativeFrom="paragraph">
                        <wp:posOffset>97790</wp:posOffset>
                      </wp:positionV>
                      <wp:extent cx="8938260" cy="579120"/>
                      <wp:effectExtent l="0" t="0" r="15240" b="11430"/>
                      <wp:wrapNone/>
                      <wp:docPr id="14" name="Text Box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8938260" cy="57912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0000"/>
                              </a:solidFill>
                              <a:ln w="6350">
                                <a:solidFill>
                                  <a:srgbClr val="FF0000"/>
                                </a:solidFill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7C4036C2" w14:textId="70F50169" w:rsidR="003C4544" w:rsidRPr="00323B81" w:rsidRDefault="0078610E" w:rsidP="00323B81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 w:rsidRPr="00323B81">
                                    <w:rPr>
                                      <w:sz w:val="28"/>
                                      <w:szCs w:val="28"/>
                                    </w:rPr>
                                    <w:t>In the morning the groups will be working together to design</w:t>
                                  </w:r>
                                  <w:r w:rsidR="0027428E">
                                    <w:rPr>
                                      <w:sz w:val="28"/>
                                      <w:szCs w:val="28"/>
                                    </w:rPr>
                                    <w:t xml:space="preserve"> a</w:t>
                                  </w:r>
                                  <w:r w:rsidRPr="00323B81">
                                    <w:rPr>
                                      <w:sz w:val="28"/>
                                      <w:szCs w:val="28"/>
                                    </w:rPr>
                                    <w:t xml:space="preserve"> large back-drop for a play o</w:t>
                                  </w:r>
                                  <w:r w:rsidR="00323B81" w:rsidRPr="00323B81">
                                    <w:rPr>
                                      <w:sz w:val="28"/>
                                      <w:szCs w:val="28"/>
                                    </w:rPr>
                                    <w:t>f their choice. The children</w:t>
                                  </w:r>
                                  <w:r w:rsidR="00371804">
                                    <w:rPr>
                                      <w:sz w:val="28"/>
                                      <w:szCs w:val="28"/>
                                    </w:rPr>
                                    <w:t xml:space="preserve"> will</w:t>
                                  </w:r>
                                  <w:r w:rsidR="00323B81" w:rsidRPr="00323B81">
                                    <w:rPr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r w:rsidRPr="00323B81">
                                    <w:rPr>
                                      <w:sz w:val="28"/>
                                      <w:szCs w:val="28"/>
                                    </w:rPr>
                                    <w:t>also</w:t>
                                  </w:r>
                                  <w:r w:rsidR="00323B81" w:rsidRPr="00323B81">
                                    <w:rPr>
                                      <w:sz w:val="28"/>
                                      <w:szCs w:val="28"/>
                                    </w:rPr>
                                    <w:t xml:space="preserve"> have the opportunity</w:t>
                                  </w:r>
                                  <w:r w:rsidRPr="00323B81">
                                    <w:rPr>
                                      <w:sz w:val="28"/>
                                      <w:szCs w:val="28"/>
                                    </w:rPr>
                                    <w:t xml:space="preserve"> to make props and costumes</w:t>
                                  </w:r>
                                  <w:r w:rsidR="00323B81" w:rsidRPr="00323B81">
                                    <w:rPr>
                                      <w:sz w:val="28"/>
                                      <w:szCs w:val="28"/>
                                    </w:rPr>
                                    <w:t xml:space="preserve"> to support their vision (AM).</w:t>
                                  </w:r>
                                  <w:r w:rsidR="00371804">
                                    <w:rPr>
                                      <w:sz w:val="28"/>
                                      <w:szCs w:val="28"/>
                                    </w:rPr>
                                    <w:t xml:space="preserve">Lunch.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4688223" id="Text Box 14" o:spid="_x0000_s1028" type="#_x0000_t202" style="position:absolute;left:0;text-align:left;margin-left:7.55pt;margin-top:7.7pt;width:703.8pt;height:45.6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" fillcolor="red" strokecolor="red" strokeweight=".5pt">
                      <v:textbox>
                        <w:txbxContent>
                          <w:p w14:paraId="7C4036C2" w14:textId="70F50169" w:rsidR="003C4544" w:rsidRPr="00323B81" w:rsidRDefault="0078610E" w:rsidP="00323B81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 w:rsidRPr="00323B81">
                              <w:rPr>
                                <w:sz w:val="28"/>
                                <w:szCs w:val="28"/>
                              </w:rPr>
                              <w:t>In the morning the groups will be working together to design</w:t>
                            </w:r>
                            <w:r w:rsidR="0027428E">
                              <w:rPr>
                                <w:sz w:val="28"/>
                                <w:szCs w:val="28"/>
                              </w:rPr>
                              <w:t xml:space="preserve"> a</w:t>
                            </w:r>
                            <w:r w:rsidRPr="00323B81">
                              <w:rPr>
                                <w:sz w:val="28"/>
                                <w:szCs w:val="28"/>
                              </w:rPr>
                              <w:t xml:space="preserve"> large back-drop for a play o</w:t>
                            </w:r>
                            <w:r w:rsidR="00323B81" w:rsidRPr="00323B81">
                              <w:rPr>
                                <w:sz w:val="28"/>
                                <w:szCs w:val="28"/>
                              </w:rPr>
                              <w:t>f their choice. The children</w:t>
                            </w:r>
                            <w:r w:rsidR="00371804">
                              <w:rPr>
                                <w:sz w:val="28"/>
                                <w:szCs w:val="28"/>
                              </w:rPr>
                              <w:t xml:space="preserve"> will</w:t>
                            </w:r>
                            <w:r w:rsidR="00323B81" w:rsidRPr="00323B81">
                              <w:rPr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Pr="00323B81">
                              <w:rPr>
                                <w:sz w:val="28"/>
                                <w:szCs w:val="28"/>
                              </w:rPr>
                              <w:t>also</w:t>
                            </w:r>
                            <w:r w:rsidR="00323B81" w:rsidRPr="00323B81">
                              <w:rPr>
                                <w:sz w:val="28"/>
                                <w:szCs w:val="28"/>
                              </w:rPr>
                              <w:t xml:space="preserve"> have the opportunity</w:t>
                            </w:r>
                            <w:r w:rsidRPr="00323B81">
                              <w:rPr>
                                <w:sz w:val="28"/>
                                <w:szCs w:val="28"/>
                              </w:rPr>
                              <w:t xml:space="preserve"> to make props and costumes</w:t>
                            </w:r>
                            <w:r w:rsidR="00323B81" w:rsidRPr="00323B81">
                              <w:rPr>
                                <w:sz w:val="28"/>
                                <w:szCs w:val="28"/>
                              </w:rPr>
                              <w:t xml:space="preserve"> to support their vision (AM).</w:t>
                            </w:r>
                            <w:r w:rsidR="00371804">
                              <w:rPr>
                                <w:sz w:val="28"/>
                                <w:szCs w:val="28"/>
                              </w:rPr>
                              <w:t xml:space="preserve">Lunch.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01C2A75" w14:textId="07711C6C" w:rsidR="007C54AA" w:rsidRDefault="007C54AA" w:rsidP="006251B1">
            <w:pPr>
              <w:jc w:val="center"/>
              <w:rPr>
                <w:b/>
                <w:sz w:val="28"/>
                <w:szCs w:val="28"/>
                <w:u w:val="single"/>
              </w:rPr>
            </w:pPr>
          </w:p>
          <w:p w14:paraId="3395BA73" w14:textId="54B7F065" w:rsidR="007C54AA" w:rsidRDefault="007C54AA" w:rsidP="006251B1">
            <w:pPr>
              <w:jc w:val="center"/>
              <w:rPr>
                <w:b/>
                <w:sz w:val="28"/>
                <w:szCs w:val="28"/>
                <w:u w:val="single"/>
              </w:rPr>
            </w:pPr>
          </w:p>
          <w:p w14:paraId="54C8385A" w14:textId="6009650E" w:rsidR="00FE1DEE" w:rsidRPr="009E7D5C" w:rsidRDefault="00323B81" w:rsidP="006251B1">
            <w:pPr>
              <w:jc w:val="center"/>
              <w:rPr>
                <w:sz w:val="28"/>
                <w:szCs w:val="28"/>
                <w:u w:val="single"/>
              </w:rPr>
            </w:pPr>
            <w:r>
              <w:rPr>
                <w:b/>
                <w:noProof/>
                <w:sz w:val="28"/>
                <w:szCs w:val="28"/>
                <w:u w:val="single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5803B33D" wp14:editId="52AE6E07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102235</wp:posOffset>
                      </wp:positionV>
                      <wp:extent cx="2613660" cy="3101340"/>
                      <wp:effectExtent l="0" t="0" r="15240" b="22860"/>
                      <wp:wrapNone/>
                      <wp:docPr id="8" name="Text Box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613660" cy="31013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0000"/>
                              </a:solidFill>
                              <a:ln w="6350">
                                <a:solidFill>
                                  <a:srgbClr val="FF0000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32CC0756" w14:textId="771A2584" w:rsidR="0049124D" w:rsidRPr="00371804" w:rsidRDefault="005D055E" w:rsidP="0049124D">
                                  <w:pPr>
                                    <w:rPr>
                                      <w:b/>
                                      <w:sz w:val="28"/>
                                      <w:szCs w:val="28"/>
                                    </w:rPr>
                                  </w:pPr>
                                  <w:r w:rsidRPr="00371804">
                                    <w:rPr>
                                      <w:b/>
                                      <w:sz w:val="28"/>
                                      <w:szCs w:val="28"/>
                                    </w:rPr>
                                    <w:t>8s and under (PM)</w:t>
                                  </w:r>
                                </w:p>
                                <w:p w14:paraId="195BC558" w14:textId="29735ADA" w:rsidR="005D055E" w:rsidRDefault="005D055E" w:rsidP="0049124D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>Ansou will be teaching the children how to play the</w:t>
                                  </w:r>
                                  <w:r w:rsidR="003C4544">
                                    <w:rPr>
                                      <w:sz w:val="28"/>
                                      <w:szCs w:val="28"/>
                                    </w:rPr>
                                    <w:t xml:space="preserve"> Djembe drum. After getting </w:t>
                                  </w:r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 xml:space="preserve">to </w:t>
                                  </w:r>
                                  <w:r w:rsidR="003C4544">
                                    <w:rPr>
                                      <w:sz w:val="28"/>
                                      <w:szCs w:val="28"/>
                                    </w:rPr>
                                    <w:t xml:space="preserve">grips with </w:t>
                                  </w:r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>the basics, t</w:t>
                                  </w:r>
                                  <w:r w:rsidR="003C4544">
                                    <w:rPr>
                                      <w:sz w:val="28"/>
                                      <w:szCs w:val="28"/>
                                    </w:rPr>
                                    <w:t xml:space="preserve">he group will be working on an ensemble piece. </w:t>
                                  </w:r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</w:p>
                                <w:p w14:paraId="31385FFF" w14:textId="1A3860E7" w:rsidR="000E7A81" w:rsidRPr="005D055E" w:rsidRDefault="00323B81" w:rsidP="0049124D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>The children will take part in an outdoor drama workshop. They will practice their facial expressions and body language before moving onto improvisation games.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803B33D" id="Text Box 8" o:spid="_x0000_s1029" type="#_x0000_t202" style="position:absolute;left:0;text-align:left;margin-left:-.25pt;margin-top:8.05pt;width:205.8pt;height:244.2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" fillcolor="red" strokecolor="red" strokeweight=".5pt">
                      <v:textbox>
                        <w:txbxContent>
                          <w:p w14:paraId="32CC0756" w14:textId="771A2584" w:rsidR="0049124D" w:rsidRPr="00371804" w:rsidRDefault="005D055E" w:rsidP="0049124D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 w:rsidRPr="00371804">
                              <w:rPr>
                                <w:b/>
                                <w:sz w:val="28"/>
                                <w:szCs w:val="28"/>
                              </w:rPr>
                              <w:t>8s and under (PM)</w:t>
                            </w:r>
                          </w:p>
                          <w:p w14:paraId="195BC558" w14:textId="29735ADA" w:rsidR="005D055E" w:rsidRDefault="005D055E" w:rsidP="0049124D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Ansou will be teaching the children how to play the</w:t>
                            </w:r>
                            <w:r w:rsidR="003C4544">
                              <w:rPr>
                                <w:sz w:val="28"/>
                                <w:szCs w:val="28"/>
                              </w:rPr>
                              <w:t xml:space="preserve"> Djembe drum. After getting 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 xml:space="preserve">to </w:t>
                            </w:r>
                            <w:r w:rsidR="003C4544">
                              <w:rPr>
                                <w:sz w:val="28"/>
                                <w:szCs w:val="28"/>
                              </w:rPr>
                              <w:t xml:space="preserve">grips with 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>the basics, t</w:t>
                            </w:r>
                            <w:r w:rsidR="003C4544">
                              <w:rPr>
                                <w:sz w:val="28"/>
                                <w:szCs w:val="28"/>
                              </w:rPr>
                              <w:t xml:space="preserve">he group will be working on an ensemble piece. 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 xml:space="preserve"> </w:t>
                            </w:r>
                          </w:p>
                          <w:p w14:paraId="31385FFF" w14:textId="1A3860E7" w:rsidR="000E7A81" w:rsidRPr="005D055E" w:rsidRDefault="00323B81" w:rsidP="0049124D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The children will take part in an outdoor drama workshop. They will practice their facial expressions and body language before moving onto improvisation games.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b/>
                <w:noProof/>
                <w:sz w:val="28"/>
                <w:szCs w:val="28"/>
                <w:u w:val="single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6483382F" wp14:editId="50A14464">
                      <wp:simplePos x="0" y="0"/>
                      <wp:positionH relativeFrom="column">
                        <wp:posOffset>6321425</wp:posOffset>
                      </wp:positionH>
                      <wp:positionV relativeFrom="paragraph">
                        <wp:posOffset>86995</wp:posOffset>
                      </wp:positionV>
                      <wp:extent cx="2788920" cy="2987040"/>
                      <wp:effectExtent l="0" t="0" r="11430" b="22860"/>
                      <wp:wrapNone/>
                      <wp:docPr id="7" name="Text Box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788920" cy="29870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0000"/>
                              </a:solidFill>
                              <a:ln w="6350">
                                <a:solidFill>
                                  <a:srgbClr val="FF0000"/>
                                </a:solidFill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1B527D46" w14:textId="411E3004" w:rsidR="0049124D" w:rsidRPr="00371804" w:rsidRDefault="005D055E">
                                  <w:pPr>
                                    <w:rPr>
                                      <w:b/>
                                      <w:sz w:val="28"/>
                                      <w:szCs w:val="28"/>
                                    </w:rPr>
                                  </w:pPr>
                                  <w:r w:rsidRPr="00371804">
                                    <w:rPr>
                                      <w:b/>
                                      <w:sz w:val="28"/>
                                      <w:szCs w:val="28"/>
                                    </w:rPr>
                                    <w:t>9s and over (PM)</w:t>
                                  </w:r>
                                </w:p>
                                <w:p w14:paraId="4F922063" w14:textId="07AD19BA" w:rsidR="00FE614E" w:rsidRDefault="000E7A81" w:rsidP="003C4544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>Time to shine- in groups or individually</w:t>
                                  </w:r>
                                  <w:r w:rsidR="00371804">
                                    <w:rPr>
                                      <w:sz w:val="28"/>
                                      <w:szCs w:val="28"/>
                                    </w:rPr>
                                    <w:t xml:space="preserve"> the children will</w:t>
                                  </w:r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 xml:space="preserve"> prepare a performance. Children can dance, sing, act, tell jokes... </w:t>
                                  </w:r>
                                  <w:r w:rsidR="00FE614E">
                                    <w:rPr>
                                      <w:sz w:val="28"/>
                                      <w:szCs w:val="28"/>
                                    </w:rPr>
                                    <w:t xml:space="preserve">or do </w:t>
                                  </w:r>
                                  <w:r w:rsidR="0078610E">
                                    <w:rPr>
                                      <w:sz w:val="28"/>
                                      <w:szCs w:val="28"/>
                                    </w:rPr>
                                    <w:t>something completely different.</w:t>
                                  </w:r>
                                </w:p>
                                <w:p w14:paraId="6D63C4FF" w14:textId="33F15E31" w:rsidR="003C4544" w:rsidRPr="005D055E" w:rsidRDefault="003C4544" w:rsidP="003C4544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 xml:space="preserve">Ansou will be teaching the children how to play the Djembe drum. After getting to grips with the basics, the group will be working on an ensemble piece.  </w:t>
                                  </w:r>
                                </w:p>
                                <w:p w14:paraId="36EAEBC5" w14:textId="77777777" w:rsidR="003C4544" w:rsidRDefault="003C4544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14:paraId="692DB3E8" w14:textId="77777777" w:rsidR="005D055E" w:rsidRPr="005D055E" w:rsidRDefault="005D055E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83382F" id="Text Box 7" o:spid="_x0000_s1030" type="#_x0000_t202" style="position:absolute;left:0;text-align:left;margin-left:497.75pt;margin-top:6.85pt;width:219.6pt;height:235.2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" fillcolor="red" strokecolor="red" strokeweight=".5pt">
                      <v:textbox>
                        <w:txbxContent>
                          <w:p w14:paraId="1B527D46" w14:textId="411E3004" w:rsidR="0049124D" w:rsidRPr="00371804" w:rsidRDefault="005D055E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 w:rsidRPr="00371804">
                              <w:rPr>
                                <w:b/>
                                <w:sz w:val="28"/>
                                <w:szCs w:val="28"/>
                              </w:rPr>
                              <w:t>9s and over (PM)</w:t>
                            </w:r>
                          </w:p>
                          <w:p w14:paraId="4F922063" w14:textId="07AD19BA" w:rsidR="00FE614E" w:rsidRDefault="000E7A81" w:rsidP="003C4544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Time to shine- in groups or individually</w:t>
                            </w:r>
                            <w:r w:rsidR="00371804">
                              <w:rPr>
                                <w:sz w:val="28"/>
                                <w:szCs w:val="28"/>
                              </w:rPr>
                              <w:t xml:space="preserve"> the children will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 xml:space="preserve"> prepare a performance. Children can dance, sing, act, tell jokes... </w:t>
                            </w:r>
                            <w:r w:rsidR="00FE614E">
                              <w:rPr>
                                <w:sz w:val="28"/>
                                <w:szCs w:val="28"/>
                              </w:rPr>
                              <w:t xml:space="preserve">or do </w:t>
                            </w:r>
                            <w:r w:rsidR="0078610E">
                              <w:rPr>
                                <w:sz w:val="28"/>
                                <w:szCs w:val="28"/>
                              </w:rPr>
                              <w:t>something completely different.</w:t>
                            </w:r>
                          </w:p>
                          <w:p w14:paraId="6D63C4FF" w14:textId="33F15E31" w:rsidR="003C4544" w:rsidRPr="005D055E" w:rsidRDefault="003C4544" w:rsidP="003C4544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 xml:space="preserve">Ansou will be teaching the children how to play the Djembe drum. After getting to grips with the basics, the group will be working on an ensemble piece.  </w:t>
                            </w:r>
                          </w:p>
                          <w:p w14:paraId="36EAEBC5" w14:textId="77777777" w:rsidR="003C4544" w:rsidRDefault="003C4544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14:paraId="692DB3E8" w14:textId="77777777" w:rsidR="005D055E" w:rsidRPr="005D055E" w:rsidRDefault="005D055E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DA35DB">
              <w:rPr>
                <w:noProof/>
                <w:sz w:val="28"/>
                <w:szCs w:val="28"/>
                <w:u w:val="single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58241" behindDoc="1" locked="0" layoutInCell="1" allowOverlap="1" wp14:anchorId="221BC630" wp14:editId="5621E068">
                      <wp:simplePos x="0" y="0"/>
                      <wp:positionH relativeFrom="column">
                        <wp:posOffset>6984365</wp:posOffset>
                      </wp:positionH>
                      <wp:positionV relativeFrom="paragraph">
                        <wp:posOffset>210185</wp:posOffset>
                      </wp:positionV>
                      <wp:extent cx="1950720" cy="1165860"/>
                      <wp:effectExtent l="0" t="0" r="11430" b="15240"/>
                      <wp:wrapNone/>
                      <wp:docPr id="1" name="Text Box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950720" cy="11658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19D7BC47" w14:textId="77777777" w:rsidR="00C73C4C" w:rsidRDefault="00C73C4C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1BC630" id="Text Box 1" o:spid="_x0000_s1031" type="#_x0000_t202" style="position:absolute;left:0;text-align:left;margin-left:549.95pt;margin-top:16.55pt;width:153.6pt;height:91.8pt;z-index:-251658239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" fillcolor="white [3201]" strokeweight=".5pt">
                      <v:textbox>
                        <w:txbxContent>
                          <w:p w14:paraId="19D7BC47" w14:textId="77777777" w:rsidR="00C73C4C" w:rsidRDefault="00C73C4C"/>
                        </w:txbxContent>
                      </v:textbox>
                    </v:shape>
                  </w:pict>
                </mc:Fallback>
              </mc:AlternateContent>
            </w:r>
          </w:p>
          <w:p w14:paraId="7B7309A6" w14:textId="7FFE7632" w:rsidR="00DA35DB" w:rsidRPr="003278B0" w:rsidRDefault="00DA35DB" w:rsidP="00DA35DB">
            <w:pPr>
              <w:jc w:val="center"/>
              <w:rPr>
                <w:sz w:val="28"/>
                <w:szCs w:val="28"/>
              </w:rPr>
            </w:pPr>
          </w:p>
          <w:p w14:paraId="54C8385D" w14:textId="5C69510C" w:rsidR="009E7D5C" w:rsidRPr="009E7D5C" w:rsidRDefault="003278B0" w:rsidP="006251B1">
            <w:pPr>
              <w:jc w:val="center"/>
              <w:rPr>
                <w:sz w:val="28"/>
                <w:szCs w:val="28"/>
                <w:u w:val="single"/>
              </w:rPr>
            </w:pPr>
            <w:r w:rsidRPr="009715C7">
              <w:rPr>
                <w:sz w:val="28"/>
                <w:szCs w:val="28"/>
              </w:rPr>
              <w:t xml:space="preserve">                                                                   </w:t>
            </w:r>
            <w:r>
              <w:rPr>
                <w:sz w:val="28"/>
                <w:szCs w:val="28"/>
              </w:rPr>
              <w:t xml:space="preserve">                        </w:t>
            </w:r>
            <w:r w:rsidR="00DA35DB">
              <w:rPr>
                <w:sz w:val="28"/>
                <w:szCs w:val="28"/>
              </w:rPr>
              <w:t xml:space="preserve">      </w:t>
            </w:r>
          </w:p>
          <w:p w14:paraId="54C8385E" w14:textId="36D80ED9" w:rsidR="009715C7" w:rsidRDefault="005D055E" w:rsidP="006251B1">
            <w:pPr>
              <w:jc w:val="center"/>
              <w:rPr>
                <w:sz w:val="28"/>
                <w:szCs w:val="28"/>
              </w:rPr>
            </w:pPr>
            <w:r>
              <w:rPr>
                <w:noProof/>
                <w:sz w:val="28"/>
                <w:szCs w:val="28"/>
                <w:u w:val="single"/>
                <w:lang w:eastAsia="en-GB"/>
              </w:rPr>
              <w:drawing>
                <wp:anchor distT="0" distB="0" distL="114300" distR="114300" simplePos="0" relativeHeight="251656192" behindDoc="1" locked="0" layoutInCell="1" allowOverlap="1" wp14:anchorId="35B47C91" wp14:editId="047BD716">
                  <wp:simplePos x="0" y="0"/>
                  <wp:positionH relativeFrom="column">
                    <wp:posOffset>2762885</wp:posOffset>
                  </wp:positionH>
                  <wp:positionV relativeFrom="paragraph">
                    <wp:posOffset>6985</wp:posOffset>
                  </wp:positionV>
                  <wp:extent cx="3444240" cy="1600200"/>
                  <wp:effectExtent l="0" t="0" r="3810" b="0"/>
                  <wp:wrapTight wrapText="bothSides">
                    <wp:wrapPolygon edited="0">
                      <wp:start x="0" y="0"/>
                      <wp:lineTo x="0" y="21343"/>
                      <wp:lineTo x="21504" y="21343"/>
                      <wp:lineTo x="21504" y="0"/>
                      <wp:lineTo x="0" y="0"/>
                    </wp:wrapPolygon>
                  </wp:wrapTight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djembe.jpg"/>
                          <pic:cNvPicPr/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44240" cy="1600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54C8385F" w14:textId="6CC3681F" w:rsidR="009715C7" w:rsidRDefault="009715C7" w:rsidP="006251B1">
            <w:pPr>
              <w:jc w:val="center"/>
              <w:rPr>
                <w:sz w:val="28"/>
                <w:szCs w:val="28"/>
              </w:rPr>
            </w:pPr>
          </w:p>
          <w:p w14:paraId="54C83865" w14:textId="644E75FA" w:rsidR="009715C7" w:rsidRDefault="009715C7" w:rsidP="002C7CB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                                                                                                       </w:t>
            </w:r>
            <w:r w:rsidR="002C7CB3">
              <w:rPr>
                <w:sz w:val="28"/>
                <w:szCs w:val="28"/>
              </w:rPr>
              <w:t xml:space="preserve">                         </w:t>
            </w:r>
          </w:p>
          <w:p w14:paraId="54C8386A" w14:textId="7F37B300" w:rsidR="009715C7" w:rsidRPr="00DA35DB" w:rsidRDefault="009715C7" w:rsidP="00DA35DB">
            <w:pPr>
              <w:jc w:val="center"/>
              <w:rPr>
                <w:sz w:val="28"/>
                <w:szCs w:val="28"/>
              </w:rPr>
            </w:pPr>
          </w:p>
          <w:p w14:paraId="48620A52" w14:textId="77777777" w:rsidR="00D8457E" w:rsidRDefault="009715C7" w:rsidP="00D8457E">
            <w:r>
              <w:t xml:space="preserve">                                                                                                                                                                                                             </w:t>
            </w:r>
          </w:p>
          <w:p w14:paraId="3DA34C17" w14:textId="77777777" w:rsidR="00C73C4C" w:rsidRDefault="00C73C4C" w:rsidP="00D8457E"/>
          <w:p w14:paraId="129F09ED" w14:textId="77777777" w:rsidR="00C73C4C" w:rsidRDefault="00C73C4C" w:rsidP="00D8457E">
            <w:pPr>
              <w:rPr>
                <w:u w:val="single"/>
              </w:rPr>
            </w:pPr>
          </w:p>
          <w:p w14:paraId="62AD2C93" w14:textId="77777777" w:rsidR="00C73C4C" w:rsidRDefault="00C73C4C" w:rsidP="00D8457E">
            <w:pPr>
              <w:rPr>
                <w:u w:val="single"/>
              </w:rPr>
            </w:pPr>
          </w:p>
          <w:p w14:paraId="2893E5A3" w14:textId="77777777" w:rsidR="00C73C4C" w:rsidRDefault="00C73C4C" w:rsidP="00D8457E">
            <w:pPr>
              <w:rPr>
                <w:u w:val="single"/>
              </w:rPr>
            </w:pPr>
          </w:p>
          <w:p w14:paraId="4CDD56B6" w14:textId="77777777" w:rsidR="00C73C4C" w:rsidRDefault="00C73C4C" w:rsidP="00D8457E">
            <w:pPr>
              <w:rPr>
                <w:u w:val="single"/>
              </w:rPr>
            </w:pPr>
          </w:p>
          <w:p w14:paraId="62545C4E" w14:textId="77777777" w:rsidR="00C73C4C" w:rsidRDefault="00C73C4C" w:rsidP="00D8457E">
            <w:pPr>
              <w:rPr>
                <w:u w:val="single"/>
              </w:rPr>
            </w:pPr>
          </w:p>
          <w:p w14:paraId="59661485" w14:textId="77777777" w:rsidR="00C73C4C" w:rsidRDefault="00C73C4C" w:rsidP="00D8457E">
            <w:pPr>
              <w:rPr>
                <w:u w:val="single"/>
              </w:rPr>
            </w:pPr>
          </w:p>
          <w:p w14:paraId="3C2E19A5" w14:textId="77777777" w:rsidR="00C73C4C" w:rsidRDefault="00C73C4C" w:rsidP="00D8457E">
            <w:pPr>
              <w:rPr>
                <w:u w:val="single"/>
              </w:rPr>
            </w:pPr>
          </w:p>
          <w:p w14:paraId="54C8386C" w14:textId="7A4C7839" w:rsidR="00C73C4C" w:rsidRDefault="00C73C4C" w:rsidP="00D8457E">
            <w:pPr>
              <w:rPr>
                <w:u w:val="single"/>
              </w:rPr>
            </w:pPr>
          </w:p>
        </w:tc>
      </w:tr>
      <w:tr w:rsidR="00FE1DEE" w14:paraId="54C83870" w14:textId="77777777" w:rsidTr="00FE1DEE">
        <w:tc>
          <w:tcPr>
            <w:tcW w:w="14737" w:type="dxa"/>
            <w:shd w:val="clear" w:color="auto" w:fill="C00000"/>
          </w:tcPr>
          <w:p w14:paraId="54C8386E" w14:textId="77777777" w:rsidR="00733ABF" w:rsidRDefault="00FE1DEE" w:rsidP="00733ABF">
            <w:pPr>
              <w:jc w:val="center"/>
              <w:rPr>
                <w:b/>
                <w:sz w:val="28"/>
                <w:szCs w:val="28"/>
                <w:u w:val="single"/>
              </w:rPr>
            </w:pPr>
            <w:r w:rsidRPr="00E3179F">
              <w:rPr>
                <w:b/>
                <w:sz w:val="28"/>
                <w:szCs w:val="28"/>
                <w:u w:val="single"/>
              </w:rPr>
              <w:t>Your child will need:</w:t>
            </w:r>
          </w:p>
          <w:p w14:paraId="2A4AA64C" w14:textId="77777777" w:rsidR="00D32C77" w:rsidRDefault="00733ABF" w:rsidP="0037180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Children should</w:t>
            </w:r>
            <w:r w:rsidR="00371804">
              <w:rPr>
                <w:sz w:val="28"/>
                <w:szCs w:val="28"/>
              </w:rPr>
              <w:t xml:space="preserve"> bring suitable outdoor clothing and </w:t>
            </w:r>
            <w:r w:rsidR="00EE29CC">
              <w:rPr>
                <w:sz w:val="28"/>
                <w:szCs w:val="28"/>
              </w:rPr>
              <w:t>a waterproof jacket</w:t>
            </w:r>
            <w:r w:rsidR="00371804">
              <w:rPr>
                <w:sz w:val="28"/>
                <w:szCs w:val="28"/>
              </w:rPr>
              <w:t>.</w:t>
            </w:r>
            <w:r w:rsidR="00EE29CC">
              <w:rPr>
                <w:sz w:val="28"/>
                <w:szCs w:val="28"/>
              </w:rPr>
              <w:t xml:space="preserve"> An old t-shirt or apron is also required. </w:t>
            </w:r>
          </w:p>
          <w:p w14:paraId="54C8386F" w14:textId="0CDA6E61" w:rsidR="00371804" w:rsidRPr="006251B1" w:rsidRDefault="00371804" w:rsidP="00371804">
            <w:pPr>
              <w:rPr>
                <w:sz w:val="28"/>
                <w:szCs w:val="28"/>
              </w:rPr>
            </w:pPr>
          </w:p>
        </w:tc>
      </w:tr>
    </w:tbl>
    <w:p w14:paraId="54C83871" w14:textId="77777777" w:rsidR="0046010F" w:rsidRDefault="0046010F" w:rsidP="00D8457E">
      <w:pPr>
        <w:tabs>
          <w:tab w:val="left" w:pos="320"/>
        </w:tabs>
        <w:rPr>
          <w:u w:val="single"/>
        </w:rPr>
      </w:pPr>
    </w:p>
    <w:tbl>
      <w:tblPr>
        <w:tblStyle w:val="TableGrid"/>
        <w:tblW w:w="14596" w:type="dxa"/>
        <w:tblLook w:val="04A0" w:firstRow="1" w:lastRow="0" w:firstColumn="1" w:lastColumn="0" w:noHBand="0" w:noVBand="1"/>
      </w:tblPr>
      <w:tblGrid>
        <w:gridCol w:w="14596"/>
      </w:tblGrid>
      <w:tr w:rsidR="0008046A" w14:paraId="54C83875" w14:textId="77777777" w:rsidTr="00EE29CC">
        <w:trPr>
          <w:trHeight w:val="1053"/>
        </w:trPr>
        <w:tc>
          <w:tcPr>
            <w:tcW w:w="14596" w:type="dxa"/>
            <w:shd w:val="clear" w:color="auto" w:fill="FFD966" w:themeFill="accent4" w:themeFillTint="99"/>
          </w:tcPr>
          <w:p w14:paraId="54C83872" w14:textId="77777777" w:rsidR="0008046A" w:rsidRPr="0008046A" w:rsidRDefault="0008046A" w:rsidP="0046010F">
            <w:pPr>
              <w:rPr>
                <w:sz w:val="28"/>
                <w:szCs w:val="28"/>
              </w:rPr>
            </w:pPr>
          </w:p>
          <w:p w14:paraId="54C83873" w14:textId="27F05AFC" w:rsidR="0008046A" w:rsidRPr="00E3179F" w:rsidRDefault="00C73C4C" w:rsidP="0046010F">
            <w:pPr>
              <w:rPr>
                <w:sz w:val="32"/>
                <w:szCs w:val="32"/>
              </w:rPr>
            </w:pPr>
            <w:r>
              <w:rPr>
                <w:sz w:val="32"/>
                <w:szCs w:val="32"/>
                <w:u w:val="single"/>
              </w:rPr>
              <w:t>Thursday 31</w:t>
            </w:r>
            <w:r w:rsidRPr="00C73C4C">
              <w:rPr>
                <w:sz w:val="32"/>
                <w:szCs w:val="32"/>
                <w:u w:val="single"/>
                <w:vertAlign w:val="superscript"/>
              </w:rPr>
              <w:t>st</w:t>
            </w:r>
            <w:r>
              <w:rPr>
                <w:sz w:val="32"/>
                <w:szCs w:val="32"/>
                <w:u w:val="single"/>
              </w:rPr>
              <w:t xml:space="preserve"> May</w:t>
            </w:r>
            <w:r w:rsidR="0008046A" w:rsidRPr="0008046A">
              <w:rPr>
                <w:sz w:val="28"/>
                <w:szCs w:val="28"/>
              </w:rPr>
              <w:t xml:space="preserve">                             </w:t>
            </w:r>
            <w:r w:rsidR="0008046A">
              <w:rPr>
                <w:sz w:val="28"/>
                <w:szCs w:val="28"/>
              </w:rPr>
              <w:t xml:space="preserve">              </w:t>
            </w:r>
            <w:r>
              <w:rPr>
                <w:sz w:val="32"/>
                <w:szCs w:val="32"/>
                <w:u w:val="single"/>
              </w:rPr>
              <w:t>Theme: Environment</w:t>
            </w:r>
          </w:p>
          <w:p w14:paraId="54C83874" w14:textId="77777777" w:rsidR="0008046A" w:rsidRDefault="0008046A" w:rsidP="0046010F"/>
        </w:tc>
      </w:tr>
      <w:tr w:rsidR="0008046A" w14:paraId="54C83888" w14:textId="77777777" w:rsidTr="002773B2">
        <w:trPr>
          <w:trHeight w:val="5361"/>
        </w:trPr>
        <w:tc>
          <w:tcPr>
            <w:tcW w:w="14596" w:type="dxa"/>
            <w:shd w:val="clear" w:color="auto" w:fill="FFC000"/>
          </w:tcPr>
          <w:p w14:paraId="54C83876" w14:textId="4B5E2B69" w:rsidR="0008046A" w:rsidRDefault="0008046A" w:rsidP="005B63C3">
            <w:pPr>
              <w:jc w:val="center"/>
            </w:pPr>
          </w:p>
          <w:p w14:paraId="54C8387F" w14:textId="29EA1BE1" w:rsidR="00D9450B" w:rsidRPr="00A96A5A" w:rsidRDefault="00604C43" w:rsidP="005B63C3">
            <w:pPr>
              <w:jc w:val="center"/>
              <w:rPr>
                <w:sz w:val="28"/>
                <w:szCs w:val="28"/>
              </w:rPr>
            </w:pPr>
            <w:r>
              <w:rPr>
                <w:noProof/>
                <w:sz w:val="28"/>
                <w:szCs w:val="28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0C8F961" wp14:editId="07D126B4">
                      <wp:simplePos x="0" y="0"/>
                      <wp:positionH relativeFrom="column">
                        <wp:posOffset>111125</wp:posOffset>
                      </wp:positionH>
                      <wp:positionV relativeFrom="paragraph">
                        <wp:posOffset>39370</wp:posOffset>
                      </wp:positionV>
                      <wp:extent cx="2575560" cy="3070860"/>
                      <wp:effectExtent l="0" t="0" r="15240" b="15240"/>
                      <wp:wrapNone/>
                      <wp:docPr id="2" name="Text Box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575560" cy="30708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C000"/>
                              </a:solidFill>
                              <a:ln w="6350">
                                <a:solidFill>
                                  <a:srgbClr val="FFC000"/>
                                </a:solidFill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6CBC4FEB" w14:textId="51581BD8" w:rsidR="00885263" w:rsidRPr="00EE29CC" w:rsidRDefault="00D94618">
                                  <w:pPr>
                                    <w:rPr>
                                      <w:b/>
                                    </w:rPr>
                                  </w:pPr>
                                  <w:r w:rsidRPr="00EE29CC">
                                    <w:rPr>
                                      <w:b/>
                                      <w:sz w:val="28"/>
                                      <w:szCs w:val="28"/>
                                    </w:rPr>
                                    <w:t xml:space="preserve">             8s and under</w:t>
                                  </w:r>
                                </w:p>
                                <w:p w14:paraId="7BF375DF" w14:textId="091875C7" w:rsidR="00885263" w:rsidRPr="00D94618" w:rsidRDefault="00D94618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>Forest Schoo</w:t>
                                  </w:r>
                                  <w:r w:rsidR="00EE29CC">
                                    <w:rPr>
                                      <w:sz w:val="28"/>
                                      <w:szCs w:val="28"/>
                                    </w:rPr>
                                    <w:t xml:space="preserve">l with Jo: the children will </w:t>
                                  </w:r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>build dens, get creative with natural resources,</w:t>
                                  </w:r>
                                  <w:r w:rsidR="00EE29CC">
                                    <w:rPr>
                                      <w:sz w:val="28"/>
                                      <w:szCs w:val="28"/>
                                    </w:rPr>
                                    <w:t xml:space="preserve"> and play in the mud</w:t>
                                  </w:r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r w:rsidRPr="00D94618">
                                    <w:rPr>
                                      <w:sz w:val="28"/>
                                      <w:szCs w:val="28"/>
                                    </w:rPr>
                                    <w:t>(AM)</w:t>
                                  </w:r>
                                </w:p>
                                <w:p w14:paraId="1B806AB3" w14:textId="27E7874D" w:rsidR="00885263" w:rsidRDefault="00885263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 w:rsidRPr="00D94618">
                                    <w:rPr>
                                      <w:sz w:val="28"/>
                                      <w:szCs w:val="28"/>
                                    </w:rPr>
                                    <w:t>Lunch</w:t>
                                  </w:r>
                                </w:p>
                                <w:p w14:paraId="0C0C65BD" w14:textId="1700714C" w:rsidR="00604C43" w:rsidRDefault="00604C43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>Recycling games and recycling art (PM)</w:t>
                                  </w:r>
                                </w:p>
                                <w:p w14:paraId="07929722" w14:textId="24D78549" w:rsidR="00604C43" w:rsidRPr="00D94618" w:rsidRDefault="00604C43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>Welly wanging- A slightly tamer version (PM)</w:t>
                                  </w:r>
                                </w:p>
                                <w:p w14:paraId="694C1C53" w14:textId="77777777" w:rsidR="00885263" w:rsidRDefault="00885263"/>
                                <w:p w14:paraId="783E6511" w14:textId="77777777" w:rsidR="00885263" w:rsidRDefault="0088526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0C8F961" id="Text Box 2" o:spid="_x0000_s1032" type="#_x0000_t202" style="position:absolute;left:0;text-align:left;margin-left:8.75pt;margin-top:3.1pt;width:202.8pt;height:241.8pt;z-index:25167462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" fillcolor="#ffc000" strokecolor="#ffc000" strokeweight=".5pt">
                      <v:textbox>
                        <w:txbxContent>
                          <w:p w14:paraId="6CBC4FEB" w14:textId="51581BD8" w:rsidR="00885263" w:rsidRPr="00EE29CC" w:rsidRDefault="00D94618">
                            <w:pPr>
                              <w:rPr>
                                <w:b/>
                              </w:rPr>
                            </w:pPr>
                            <w:r w:rsidRPr="00EE29CC">
                              <w:rPr>
                                <w:b/>
                                <w:sz w:val="28"/>
                                <w:szCs w:val="28"/>
                              </w:rPr>
                              <w:t xml:space="preserve">             8s and under</w:t>
                            </w:r>
                          </w:p>
                          <w:p w14:paraId="7BF375DF" w14:textId="091875C7" w:rsidR="00885263" w:rsidRPr="00D94618" w:rsidRDefault="00D94618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Forest Schoo</w:t>
                            </w:r>
                            <w:r w:rsidR="00EE29CC">
                              <w:rPr>
                                <w:sz w:val="28"/>
                                <w:szCs w:val="28"/>
                              </w:rPr>
                              <w:t xml:space="preserve">l with Jo: the children will 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>build dens, get creative with natural resources,</w:t>
                            </w:r>
                            <w:r w:rsidR="00EE29CC">
                              <w:rPr>
                                <w:sz w:val="28"/>
                                <w:szCs w:val="28"/>
                              </w:rPr>
                              <w:t xml:space="preserve"> and play in the mud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Pr="00D94618">
                              <w:rPr>
                                <w:sz w:val="28"/>
                                <w:szCs w:val="28"/>
                              </w:rPr>
                              <w:t>(AM)</w:t>
                            </w:r>
                          </w:p>
                          <w:p w14:paraId="1B806AB3" w14:textId="27E7874D" w:rsidR="00885263" w:rsidRDefault="00885263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 w:rsidRPr="00D94618">
                              <w:rPr>
                                <w:sz w:val="28"/>
                                <w:szCs w:val="28"/>
                              </w:rPr>
                              <w:t>Lunch</w:t>
                            </w:r>
                          </w:p>
                          <w:p w14:paraId="0C0C65BD" w14:textId="1700714C" w:rsidR="00604C43" w:rsidRDefault="00604C43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Recycling games and recycling art (PM)</w:t>
                            </w:r>
                          </w:p>
                          <w:p w14:paraId="07929722" w14:textId="24D78549" w:rsidR="00604C43" w:rsidRPr="00D94618" w:rsidRDefault="00604C43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Welly wanging- A slightly tamer version (PM)</w:t>
                            </w:r>
                          </w:p>
                          <w:p w14:paraId="694C1C53" w14:textId="77777777" w:rsidR="00885263" w:rsidRDefault="00885263"/>
                          <w:p w14:paraId="783E6511" w14:textId="77777777" w:rsidR="00885263" w:rsidRDefault="00885263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sz w:val="28"/>
                <w:szCs w:val="28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5EA72B4D" wp14:editId="153C5138">
                      <wp:simplePos x="0" y="0"/>
                      <wp:positionH relativeFrom="column">
                        <wp:posOffset>6390005</wp:posOffset>
                      </wp:positionH>
                      <wp:positionV relativeFrom="paragraph">
                        <wp:posOffset>100330</wp:posOffset>
                      </wp:positionV>
                      <wp:extent cx="2560320" cy="3070860"/>
                      <wp:effectExtent l="0" t="0" r="11430" b="15240"/>
                      <wp:wrapNone/>
                      <wp:docPr id="5" name="Text Box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560320" cy="30708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C000"/>
                              </a:solidFill>
                              <a:ln w="6350">
                                <a:solidFill>
                                  <a:srgbClr val="FFC000"/>
                                </a:solidFill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757B467A" w14:textId="7442CD09" w:rsidR="00885263" w:rsidRPr="00EE29CC" w:rsidRDefault="002606CB">
                                  <w:pPr>
                                    <w:rPr>
                                      <w:b/>
                                      <w:sz w:val="28"/>
                                      <w:szCs w:val="28"/>
                                    </w:rPr>
                                  </w:pPr>
                                  <w:r w:rsidRPr="00EE29CC">
                                    <w:rPr>
                                      <w:b/>
                                      <w:sz w:val="28"/>
                                      <w:szCs w:val="28"/>
                                    </w:rPr>
                                    <w:t>9s and over</w:t>
                                  </w:r>
                                </w:p>
                                <w:p w14:paraId="52BE9F30" w14:textId="456F6546" w:rsidR="00604C43" w:rsidRDefault="00604C43" w:rsidP="00604C43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>Recycling games and recycling art (AM)</w:t>
                                  </w:r>
                                </w:p>
                                <w:p w14:paraId="1A889E0A" w14:textId="1EDAF72A" w:rsidR="002606CB" w:rsidRPr="00D94618" w:rsidRDefault="002606CB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 w:rsidRPr="00D94618">
                                    <w:rPr>
                                      <w:sz w:val="28"/>
                                      <w:szCs w:val="28"/>
                                    </w:rPr>
                                    <w:t>Lunch</w:t>
                                  </w:r>
                                </w:p>
                                <w:p w14:paraId="76C7BEE7" w14:textId="6BD14D60" w:rsidR="00D94618" w:rsidRDefault="00D94618" w:rsidP="00D94618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 w:rsidRPr="00D94618">
                                    <w:rPr>
                                      <w:sz w:val="28"/>
                                      <w:szCs w:val="28"/>
                                    </w:rPr>
                                    <w:t>Forest School</w:t>
                                  </w:r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 xml:space="preserve"> with Jo: the children will make a campfire, toast marshmallows aft</w:t>
                                  </w:r>
                                  <w:r w:rsidR="00EE29CC">
                                    <w:rPr>
                                      <w:sz w:val="28"/>
                                      <w:szCs w:val="28"/>
                                    </w:rPr>
                                    <w:t>er building a secure den which tests</w:t>
                                  </w:r>
                                  <w:r w:rsidR="00604C43">
                                    <w:rPr>
                                      <w:sz w:val="28"/>
                                      <w:szCs w:val="28"/>
                                    </w:rPr>
                                    <w:t xml:space="preserve"> their survival skills (PM)</w:t>
                                  </w:r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</w:p>
                                <w:p w14:paraId="2336A1B3" w14:textId="77777777" w:rsidR="00604C43" w:rsidRPr="00D94618" w:rsidRDefault="00604C43" w:rsidP="00604C43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>Welly wanging- A slightly tamer version (PM)</w:t>
                                  </w:r>
                                </w:p>
                                <w:p w14:paraId="5D03ABB8" w14:textId="77777777" w:rsidR="00604C43" w:rsidRPr="00D94618" w:rsidRDefault="00604C43" w:rsidP="00D94618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14:paraId="5148D070" w14:textId="2CBD8F19" w:rsidR="002606CB" w:rsidRDefault="002606CB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EA72B4D" id="Text Box 5" o:spid="_x0000_s1033" type="#_x0000_t202" style="position:absolute;left:0;text-align:left;margin-left:503.15pt;margin-top:7.9pt;width:201.6pt;height:241.8pt;z-index:25167564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" fillcolor="#ffc000" strokecolor="#ffc000" strokeweight=".5pt">
                      <v:textbox>
                        <w:txbxContent>
                          <w:p w14:paraId="757B467A" w14:textId="7442CD09" w:rsidR="00885263" w:rsidRPr="00EE29CC" w:rsidRDefault="002606CB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 w:rsidRPr="00EE29CC">
                              <w:rPr>
                                <w:b/>
                                <w:sz w:val="28"/>
                                <w:szCs w:val="28"/>
                              </w:rPr>
                              <w:t>9s and over</w:t>
                            </w:r>
                          </w:p>
                          <w:p w14:paraId="52BE9F30" w14:textId="456F6546" w:rsidR="00604C43" w:rsidRDefault="00604C43" w:rsidP="00604C43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Recycling games and recycling art (AM)</w:t>
                            </w:r>
                          </w:p>
                          <w:p w14:paraId="1A889E0A" w14:textId="1EDAF72A" w:rsidR="002606CB" w:rsidRPr="00D94618" w:rsidRDefault="002606CB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 w:rsidRPr="00D94618">
                              <w:rPr>
                                <w:sz w:val="28"/>
                                <w:szCs w:val="28"/>
                              </w:rPr>
                              <w:t>Lunch</w:t>
                            </w:r>
                          </w:p>
                          <w:p w14:paraId="76C7BEE7" w14:textId="6BD14D60" w:rsidR="00D94618" w:rsidRDefault="00D94618" w:rsidP="00D94618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 w:rsidRPr="00D94618">
                              <w:rPr>
                                <w:sz w:val="28"/>
                                <w:szCs w:val="28"/>
                              </w:rPr>
                              <w:t>Forest School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 xml:space="preserve"> with Jo: the children will make a campfire, toast marshmallows aft</w:t>
                            </w:r>
                            <w:r w:rsidR="00EE29CC">
                              <w:rPr>
                                <w:sz w:val="28"/>
                                <w:szCs w:val="28"/>
                              </w:rPr>
                              <w:t>er building a secure den which tests</w:t>
                            </w:r>
                            <w:r w:rsidR="00604C43">
                              <w:rPr>
                                <w:sz w:val="28"/>
                                <w:szCs w:val="28"/>
                              </w:rPr>
                              <w:t xml:space="preserve"> their survival skills (PM)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 xml:space="preserve"> </w:t>
                            </w:r>
                          </w:p>
                          <w:p w14:paraId="2336A1B3" w14:textId="77777777" w:rsidR="00604C43" w:rsidRPr="00D94618" w:rsidRDefault="00604C43" w:rsidP="00604C43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Welly wanging- A slightly tamer version (PM)</w:t>
                            </w:r>
                          </w:p>
                          <w:p w14:paraId="5D03ABB8" w14:textId="77777777" w:rsidR="00604C43" w:rsidRPr="00D94618" w:rsidRDefault="00604C43" w:rsidP="00D94618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14:paraId="5148D070" w14:textId="2CBD8F19" w:rsidR="002606CB" w:rsidRDefault="002606CB"/>
                        </w:txbxContent>
                      </v:textbox>
                    </v:shape>
                  </w:pict>
                </mc:Fallback>
              </mc:AlternateContent>
            </w:r>
          </w:p>
          <w:p w14:paraId="54C83880" w14:textId="4DF61C6A" w:rsidR="0008046A" w:rsidRPr="00A96A5A" w:rsidRDefault="0008046A" w:rsidP="005B63C3">
            <w:pPr>
              <w:jc w:val="center"/>
              <w:rPr>
                <w:sz w:val="28"/>
                <w:szCs w:val="28"/>
              </w:rPr>
            </w:pPr>
          </w:p>
          <w:p w14:paraId="21086BB0" w14:textId="53367EC5" w:rsidR="00797628" w:rsidRPr="00A96A5A" w:rsidRDefault="006D5913" w:rsidP="00797628">
            <w:pPr>
              <w:rPr>
                <w:sz w:val="28"/>
                <w:szCs w:val="28"/>
              </w:rPr>
            </w:pPr>
            <w:r>
              <w:rPr>
                <w:noProof/>
                <w:sz w:val="28"/>
                <w:szCs w:val="28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42880" behindDoc="0" locked="0" layoutInCell="1" allowOverlap="1" wp14:anchorId="5585A589" wp14:editId="58F93AF7">
                      <wp:simplePos x="0" y="0"/>
                      <wp:positionH relativeFrom="column">
                        <wp:posOffset>6146165</wp:posOffset>
                      </wp:positionH>
                      <wp:positionV relativeFrom="paragraph">
                        <wp:posOffset>160655</wp:posOffset>
                      </wp:positionV>
                      <wp:extent cx="1851660" cy="586740"/>
                      <wp:effectExtent l="0" t="0" r="15240" b="22860"/>
                      <wp:wrapNone/>
                      <wp:docPr id="6" name="Text Box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51660" cy="586740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rgbClr val="FFC000"/>
                                </a:solidFill>
                              </a:ln>
                            </wps:spPr>
                            <wps:style>
                              <a:lnRef idx="2">
                                <a:schemeClr val="accent4">
                                  <a:shade val="50000"/>
                                </a:schemeClr>
                              </a:lnRef>
                              <a:fillRef idx="1">
                                <a:schemeClr val="accent4"/>
                              </a:fillRef>
                              <a:effectRef idx="0">
                                <a:schemeClr val="accent4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215017AD" w14:textId="7522755C" w:rsidR="00C73C4C" w:rsidRPr="006D5913" w:rsidRDefault="00C73C4C" w:rsidP="006D5913">
                                  <w:pPr>
                                    <w:shd w:val="clear" w:color="auto" w:fill="FFC000"/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85A589" id="Text Box 6" o:spid="_x0000_s1029" type="#_x0000_t202" style="position:absolute;margin-left:483.95pt;margin-top:12.65pt;width:145.8pt;height:46.2pt;z-index: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" fillcolor="#ffc000 [3207]" strokecolor="#ffc000" strokeweight="1pt">
                      <v:textbox>
                        <w:txbxContent>
                          <w:p w14:paraId="215017AD" w14:textId="7522755C" w:rsidR="00C73C4C" w:rsidRPr="006D5913" w:rsidRDefault="00C73C4C" w:rsidP="006D5913">
                            <w:pPr>
                              <w:shd w:val="clear" w:color="auto" w:fill="FFC000"/>
                              <w:rPr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4C83886" w14:textId="64D84DB8" w:rsidR="0008046A" w:rsidRPr="006D5913" w:rsidRDefault="00885263" w:rsidP="006D5913">
            <w:pPr>
              <w:jc w:val="center"/>
              <w:rPr>
                <w:sz w:val="28"/>
                <w:szCs w:val="28"/>
              </w:rPr>
            </w:pPr>
            <w:r>
              <w:rPr>
                <w:noProof/>
                <w:sz w:val="28"/>
                <w:szCs w:val="28"/>
                <w:u w:val="single"/>
                <w:lang w:eastAsia="en-GB"/>
              </w:rPr>
              <w:drawing>
                <wp:anchor distT="0" distB="0" distL="114300" distR="114300" simplePos="0" relativeHeight="251662336" behindDoc="1" locked="0" layoutInCell="1" allowOverlap="1" wp14:anchorId="7361624F" wp14:editId="6CECB19A">
                  <wp:simplePos x="0" y="0"/>
                  <wp:positionH relativeFrom="column">
                    <wp:posOffset>2919730</wp:posOffset>
                  </wp:positionH>
                  <wp:positionV relativeFrom="paragraph">
                    <wp:posOffset>3810</wp:posOffset>
                  </wp:positionV>
                  <wp:extent cx="3116580" cy="2085975"/>
                  <wp:effectExtent l="0" t="0" r="7620" b="9525"/>
                  <wp:wrapTight wrapText="bothSides">
                    <wp:wrapPolygon edited="0">
                      <wp:start x="0" y="0"/>
                      <wp:lineTo x="0" y="21501"/>
                      <wp:lineTo x="21521" y="21501"/>
                      <wp:lineTo x="21521" y="0"/>
                      <wp:lineTo x="0" y="0"/>
                    </wp:wrapPolygon>
                  </wp:wrapTight>
                  <wp:docPr id="9" name="Picture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Forest School.jpg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116580" cy="20859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0E5CCC" w:rsidRPr="00A96A5A">
              <w:rPr>
                <w:sz w:val="28"/>
                <w:szCs w:val="28"/>
              </w:rPr>
              <w:t xml:space="preserve">                                                                                                                                              </w:t>
            </w:r>
            <w:r w:rsidR="00A96A5A">
              <w:rPr>
                <w:sz w:val="28"/>
                <w:szCs w:val="28"/>
              </w:rPr>
              <w:t xml:space="preserve"> </w:t>
            </w:r>
          </w:p>
          <w:p w14:paraId="54C83887" w14:textId="2FDA4D68" w:rsidR="000E5CCC" w:rsidRDefault="000E5CCC" w:rsidP="005B63C3"/>
        </w:tc>
      </w:tr>
      <w:tr w:rsidR="0008046A" w14:paraId="54C8388B" w14:textId="77777777" w:rsidTr="00EE29CC">
        <w:trPr>
          <w:trHeight w:val="775"/>
        </w:trPr>
        <w:tc>
          <w:tcPr>
            <w:tcW w:w="14596" w:type="dxa"/>
            <w:shd w:val="clear" w:color="auto" w:fill="FFD966" w:themeFill="accent4" w:themeFillTint="99"/>
          </w:tcPr>
          <w:p w14:paraId="54C83889" w14:textId="77777777" w:rsidR="0008046A" w:rsidRDefault="0008046A" w:rsidP="0046010F">
            <w:pPr>
              <w:rPr>
                <w:b/>
                <w:sz w:val="28"/>
                <w:szCs w:val="28"/>
                <w:u w:val="single"/>
              </w:rPr>
            </w:pPr>
            <w:r>
              <w:t xml:space="preserve">                                                                                                                     </w:t>
            </w:r>
            <w:r w:rsidRPr="007663C5">
              <w:rPr>
                <w:b/>
                <w:sz w:val="28"/>
                <w:szCs w:val="28"/>
                <w:u w:val="single"/>
              </w:rPr>
              <w:t xml:space="preserve">Your child </w:t>
            </w:r>
            <w:r w:rsidR="000E5CCC">
              <w:rPr>
                <w:b/>
                <w:sz w:val="28"/>
                <w:szCs w:val="28"/>
                <w:u w:val="single"/>
              </w:rPr>
              <w:t>will need:</w:t>
            </w:r>
          </w:p>
          <w:p w14:paraId="03293ABD" w14:textId="53A3A5A7" w:rsidR="0008046A" w:rsidRDefault="00B7337B" w:rsidP="00B7337B">
            <w:pPr>
              <w:rPr>
                <w:rStyle w:val="Strong"/>
                <w:b w:val="0"/>
                <w:iCs/>
                <w:color w:val="000000" w:themeColor="text1"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We will be outside no matter what the weather! </w:t>
            </w:r>
            <w:r w:rsidR="007C54AA" w:rsidRPr="00934A8E">
              <w:rPr>
                <w:rStyle w:val="Strong"/>
                <w:b w:val="0"/>
                <w:iCs/>
                <w:color w:val="000000" w:themeColor="text1"/>
                <w:sz w:val="28"/>
                <w:szCs w:val="28"/>
              </w:rPr>
              <w:t>Children should wear a waterproof jacke</w:t>
            </w:r>
            <w:r w:rsidR="007C54AA">
              <w:rPr>
                <w:rStyle w:val="Strong"/>
                <w:b w:val="0"/>
                <w:iCs/>
                <w:color w:val="000000" w:themeColor="text1"/>
                <w:sz w:val="28"/>
                <w:szCs w:val="28"/>
              </w:rPr>
              <w:t>t and trousers</w:t>
            </w:r>
            <w:r w:rsidR="007C54AA" w:rsidRPr="00934A8E">
              <w:rPr>
                <w:rStyle w:val="Strong"/>
                <w:b w:val="0"/>
                <w:iCs/>
                <w:color w:val="000000" w:themeColor="text1"/>
                <w:sz w:val="28"/>
                <w:szCs w:val="28"/>
              </w:rPr>
              <w:t xml:space="preserve"> </w:t>
            </w:r>
            <w:r w:rsidR="007C54AA">
              <w:rPr>
                <w:rStyle w:val="Strong"/>
                <w:b w:val="0"/>
                <w:iCs/>
                <w:color w:val="000000" w:themeColor="text1"/>
                <w:sz w:val="28"/>
                <w:szCs w:val="28"/>
              </w:rPr>
              <w:t>with a pair of</w:t>
            </w:r>
            <w:r w:rsidR="007C54AA" w:rsidRPr="00934A8E">
              <w:rPr>
                <w:rStyle w:val="Strong"/>
                <w:b w:val="0"/>
                <w:iCs/>
                <w:color w:val="000000" w:themeColor="text1"/>
                <w:sz w:val="28"/>
                <w:szCs w:val="28"/>
              </w:rPr>
              <w:t xml:space="preserve"> walking boots or wellington boots.</w:t>
            </w:r>
            <w:r w:rsidR="00371804">
              <w:rPr>
                <w:rStyle w:val="Strong"/>
                <w:b w:val="0"/>
                <w:iCs/>
                <w:color w:val="000000" w:themeColor="text1"/>
                <w:sz w:val="28"/>
                <w:szCs w:val="28"/>
              </w:rPr>
              <w:t xml:space="preserve"> Suitable outdoor clothing is a must</w:t>
            </w:r>
            <w:r w:rsidR="007C54AA">
              <w:rPr>
                <w:rStyle w:val="Strong"/>
                <w:b w:val="0"/>
                <w:iCs/>
                <w:color w:val="000000" w:themeColor="text1"/>
                <w:sz w:val="28"/>
                <w:szCs w:val="28"/>
              </w:rPr>
              <w:t>. Please also pack</w:t>
            </w:r>
            <w:r w:rsidR="007C54AA" w:rsidRPr="00934A8E">
              <w:rPr>
                <w:rStyle w:val="Strong"/>
                <w:b w:val="0"/>
                <w:iCs/>
                <w:color w:val="000000" w:themeColor="text1"/>
                <w:sz w:val="28"/>
                <w:szCs w:val="28"/>
              </w:rPr>
              <w:t xml:space="preserve"> a change of clothes</w:t>
            </w:r>
            <w:r w:rsidR="007C54AA">
              <w:rPr>
                <w:rStyle w:val="Strong"/>
                <w:b w:val="0"/>
                <w:iCs/>
                <w:color w:val="000000" w:themeColor="text1"/>
                <w:sz w:val="28"/>
                <w:szCs w:val="28"/>
              </w:rPr>
              <w:t xml:space="preserve"> and an apron or old</w:t>
            </w:r>
            <w:r w:rsidR="00371804">
              <w:rPr>
                <w:rStyle w:val="Strong"/>
                <w:b w:val="0"/>
                <w:iCs/>
                <w:color w:val="000000" w:themeColor="text1"/>
                <w:sz w:val="28"/>
                <w:szCs w:val="28"/>
              </w:rPr>
              <w:t xml:space="preserve"> t-shirt for when we are back in</w:t>
            </w:r>
            <w:r w:rsidR="007C54AA">
              <w:rPr>
                <w:rStyle w:val="Strong"/>
                <w:b w:val="0"/>
                <w:iCs/>
                <w:color w:val="000000" w:themeColor="text1"/>
                <w:sz w:val="28"/>
                <w:szCs w:val="28"/>
              </w:rPr>
              <w:t xml:space="preserve"> our base room.</w:t>
            </w:r>
          </w:p>
          <w:p w14:paraId="3993FEA1" w14:textId="77777777" w:rsidR="002773B2" w:rsidRDefault="002773B2" w:rsidP="00B7337B">
            <w:pPr>
              <w:rPr>
                <w:sz w:val="28"/>
                <w:szCs w:val="28"/>
              </w:rPr>
            </w:pPr>
          </w:p>
          <w:p w14:paraId="54C8388A" w14:textId="69092FC7" w:rsidR="00DA35DB" w:rsidRDefault="00DA35DB" w:rsidP="00B7337B"/>
        </w:tc>
      </w:tr>
      <w:tr w:rsidR="00EA463F" w14:paraId="54C83890" w14:textId="77777777" w:rsidTr="002773B2">
        <w:trPr>
          <w:trHeight w:val="926"/>
        </w:trPr>
        <w:tc>
          <w:tcPr>
            <w:tcW w:w="14596" w:type="dxa"/>
            <w:shd w:val="clear" w:color="auto" w:fill="44546A" w:themeFill="text2"/>
          </w:tcPr>
          <w:p w14:paraId="54C8388C" w14:textId="77777777" w:rsidR="0040496B" w:rsidRPr="00E3179F" w:rsidRDefault="0040496B" w:rsidP="0046010F">
            <w:pPr>
              <w:rPr>
                <w:color w:val="FFFFFF" w:themeColor="background1"/>
                <w:sz w:val="32"/>
                <w:szCs w:val="32"/>
              </w:rPr>
            </w:pPr>
          </w:p>
          <w:p w14:paraId="54C8388F" w14:textId="35EE4F53" w:rsidR="0040496B" w:rsidRDefault="00C73C4C" w:rsidP="00C73C4C">
            <w:r>
              <w:rPr>
                <w:color w:val="FFFFFF" w:themeColor="background1"/>
                <w:sz w:val="32"/>
                <w:szCs w:val="32"/>
                <w:u w:val="single"/>
              </w:rPr>
              <w:t>Friday 1</w:t>
            </w:r>
            <w:r w:rsidRPr="00C73C4C">
              <w:rPr>
                <w:color w:val="FFFFFF" w:themeColor="background1"/>
                <w:sz w:val="32"/>
                <w:szCs w:val="32"/>
                <w:u w:val="single"/>
                <w:vertAlign w:val="superscript"/>
              </w:rPr>
              <w:t>st</w:t>
            </w:r>
            <w:r>
              <w:rPr>
                <w:color w:val="FFFFFF" w:themeColor="background1"/>
                <w:sz w:val="32"/>
                <w:szCs w:val="32"/>
                <w:u w:val="single"/>
              </w:rPr>
              <w:t xml:space="preserve"> June 2018</w:t>
            </w:r>
            <w:r w:rsidR="00E3179F" w:rsidRPr="00E3179F">
              <w:rPr>
                <w:color w:val="FFFFFF" w:themeColor="background1"/>
                <w:sz w:val="32"/>
                <w:szCs w:val="32"/>
              </w:rPr>
              <w:t xml:space="preserve">           </w:t>
            </w:r>
            <w:r w:rsidR="00E3688E">
              <w:rPr>
                <w:color w:val="FFFFFF" w:themeColor="background1"/>
                <w:sz w:val="32"/>
                <w:szCs w:val="32"/>
              </w:rPr>
              <w:t xml:space="preserve">                  </w:t>
            </w:r>
            <w:r w:rsidR="00E3179F" w:rsidRPr="00E3179F">
              <w:rPr>
                <w:color w:val="FFFFFF" w:themeColor="background1"/>
                <w:sz w:val="32"/>
                <w:szCs w:val="32"/>
              </w:rPr>
              <w:t xml:space="preserve"> </w:t>
            </w:r>
            <w:r w:rsidR="009D2330">
              <w:rPr>
                <w:color w:val="FFFFFF" w:themeColor="background1"/>
                <w:sz w:val="32"/>
                <w:szCs w:val="32"/>
              </w:rPr>
              <w:t xml:space="preserve">               </w:t>
            </w:r>
            <w:r w:rsidR="00433D10" w:rsidRPr="00433D10">
              <w:rPr>
                <w:color w:val="FFFFFF" w:themeColor="background1"/>
                <w:sz w:val="32"/>
                <w:szCs w:val="32"/>
                <w:u w:val="single"/>
              </w:rPr>
              <w:t xml:space="preserve">Theme: </w:t>
            </w:r>
            <w:r>
              <w:rPr>
                <w:color w:val="FFFFFF" w:themeColor="background1"/>
                <w:sz w:val="32"/>
                <w:szCs w:val="32"/>
                <w:u w:val="single"/>
              </w:rPr>
              <w:t>Out and About</w:t>
            </w:r>
          </w:p>
        </w:tc>
      </w:tr>
      <w:tr w:rsidR="00EA463F" w14:paraId="54C838A1" w14:textId="77777777" w:rsidTr="002773B2">
        <w:trPr>
          <w:trHeight w:val="231"/>
        </w:trPr>
        <w:tc>
          <w:tcPr>
            <w:tcW w:w="14596" w:type="dxa"/>
            <w:shd w:val="clear" w:color="auto" w:fill="5B9BD5" w:themeFill="accent1"/>
          </w:tcPr>
          <w:p w14:paraId="54C8389C" w14:textId="2066D9F7" w:rsidR="00E3179F" w:rsidRDefault="00762C94" w:rsidP="00C73C4C">
            <w:pPr>
              <w:jc w:val="center"/>
              <w:rPr>
                <w:sz w:val="28"/>
                <w:szCs w:val="28"/>
              </w:rPr>
            </w:pPr>
            <w:r>
              <w:rPr>
                <w:sz w:val="24"/>
                <w:szCs w:val="24"/>
              </w:rPr>
              <w:t xml:space="preserve">  </w:t>
            </w:r>
          </w:p>
          <w:p w14:paraId="24C49E44" w14:textId="174CDDC4" w:rsidR="00C73C4C" w:rsidRDefault="00E12904" w:rsidP="00C73C4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The children will be visiting Coombe Abbey Park for an action-packed day outdoors. We will be greeted by the education team who will</w:t>
            </w:r>
            <w:r w:rsidR="00B55BAF">
              <w:rPr>
                <w:sz w:val="28"/>
                <w:szCs w:val="28"/>
              </w:rPr>
              <w:t xml:space="preserve"> be spending the afternoon with </w:t>
            </w:r>
            <w:r>
              <w:rPr>
                <w:sz w:val="28"/>
                <w:szCs w:val="28"/>
              </w:rPr>
              <w:t xml:space="preserve">us. </w:t>
            </w:r>
            <w:r w:rsidR="00B55BAF">
              <w:rPr>
                <w:sz w:val="28"/>
                <w:szCs w:val="28"/>
              </w:rPr>
              <w:t xml:space="preserve">During the morning we are </w:t>
            </w:r>
            <w:r w:rsidR="00646C13">
              <w:rPr>
                <w:sz w:val="28"/>
                <w:szCs w:val="28"/>
              </w:rPr>
              <w:t>going on a trail to explore the woodland, wetland and grassland through interactive exhibitions. After a picnic style lunch</w:t>
            </w:r>
            <w:r w:rsidR="00D94618">
              <w:rPr>
                <w:sz w:val="28"/>
                <w:szCs w:val="28"/>
              </w:rPr>
              <w:t>,</w:t>
            </w:r>
            <w:r w:rsidR="00646C13">
              <w:rPr>
                <w:sz w:val="28"/>
                <w:szCs w:val="28"/>
              </w:rPr>
              <w:t xml:space="preserve"> in the beautiful grounds</w:t>
            </w:r>
            <w:r w:rsidR="00D94618">
              <w:rPr>
                <w:sz w:val="28"/>
                <w:szCs w:val="28"/>
              </w:rPr>
              <w:t>,</w:t>
            </w:r>
            <w:r w:rsidR="00646C13">
              <w:rPr>
                <w:sz w:val="28"/>
                <w:szCs w:val="28"/>
              </w:rPr>
              <w:t xml:space="preserve"> the children will begin their Art in t</w:t>
            </w:r>
            <w:r w:rsidR="00F37144">
              <w:rPr>
                <w:sz w:val="28"/>
                <w:szCs w:val="28"/>
              </w:rPr>
              <w:t>he Park project. The education</w:t>
            </w:r>
            <w:r w:rsidR="00646C13">
              <w:rPr>
                <w:sz w:val="28"/>
                <w:szCs w:val="28"/>
              </w:rPr>
              <w:t xml:space="preserve"> team will be leading this activity and we are confident</w:t>
            </w:r>
            <w:r w:rsidR="00F37144">
              <w:rPr>
                <w:sz w:val="28"/>
                <w:szCs w:val="28"/>
              </w:rPr>
              <w:t xml:space="preserve"> that</w:t>
            </w:r>
            <w:r w:rsidR="00646C13">
              <w:rPr>
                <w:sz w:val="28"/>
                <w:szCs w:val="28"/>
              </w:rPr>
              <w:t xml:space="preserve"> the children will be bringing something special home.</w:t>
            </w:r>
            <w:r w:rsidR="00B55BAF">
              <w:rPr>
                <w:sz w:val="28"/>
                <w:szCs w:val="28"/>
              </w:rPr>
              <w:t xml:space="preserve"> </w:t>
            </w:r>
            <w:r w:rsidR="00646C13">
              <w:rPr>
                <w:sz w:val="28"/>
                <w:szCs w:val="28"/>
              </w:rPr>
              <w:t>A day not to be missed!</w:t>
            </w:r>
          </w:p>
          <w:p w14:paraId="2793AA86" w14:textId="45ADCEC4" w:rsidR="00C73C4C" w:rsidRDefault="00646C13" w:rsidP="00C73C4C">
            <w:pPr>
              <w:jc w:val="center"/>
              <w:rPr>
                <w:sz w:val="28"/>
                <w:szCs w:val="28"/>
              </w:rPr>
            </w:pPr>
            <w:r>
              <w:rPr>
                <w:noProof/>
                <w:sz w:val="28"/>
                <w:szCs w:val="28"/>
                <w:lang w:eastAsia="en-GB"/>
              </w:rPr>
              <w:drawing>
                <wp:anchor distT="0" distB="0" distL="114300" distR="114300" simplePos="0" relativeHeight="251673600" behindDoc="1" locked="0" layoutInCell="1" allowOverlap="1" wp14:anchorId="2780D5DE" wp14:editId="296C50FA">
                  <wp:simplePos x="0" y="0"/>
                  <wp:positionH relativeFrom="column">
                    <wp:posOffset>903605</wp:posOffset>
                  </wp:positionH>
                  <wp:positionV relativeFrom="paragraph">
                    <wp:posOffset>32385</wp:posOffset>
                  </wp:positionV>
                  <wp:extent cx="7352665" cy="2354580"/>
                  <wp:effectExtent l="0" t="0" r="635" b="7620"/>
                  <wp:wrapTight wrapText="bothSides">
                    <wp:wrapPolygon edited="0">
                      <wp:start x="0" y="0"/>
                      <wp:lineTo x="0" y="21495"/>
                      <wp:lineTo x="21546" y="21495"/>
                      <wp:lineTo x="21546" y="0"/>
                      <wp:lineTo x="0" y="0"/>
                    </wp:wrapPolygon>
                  </wp:wrapTight>
                  <wp:docPr id="1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coombe-abbey.jpg"/>
                          <pic:cNvPicPr/>
                        </pic:nvPicPr>
                        <pic:blipFill rotWithShape="1"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769" t="13800" r="7707" b="27599"/>
                          <a:stretch/>
                        </pic:blipFill>
                        <pic:spPr bwMode="auto">
                          <a:xfrm>
                            <a:off x="0" y="0"/>
                            <a:ext cx="7352665" cy="23545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0C25E622" w14:textId="489CE298" w:rsidR="00C73C4C" w:rsidRDefault="00C73C4C" w:rsidP="00C73C4C">
            <w:pPr>
              <w:jc w:val="center"/>
              <w:rPr>
                <w:sz w:val="28"/>
                <w:szCs w:val="28"/>
              </w:rPr>
            </w:pPr>
          </w:p>
          <w:p w14:paraId="5926C8A3" w14:textId="6C889804" w:rsidR="00C73C4C" w:rsidRDefault="00C73C4C" w:rsidP="00C73C4C">
            <w:pPr>
              <w:jc w:val="center"/>
              <w:rPr>
                <w:sz w:val="28"/>
                <w:szCs w:val="28"/>
              </w:rPr>
            </w:pPr>
          </w:p>
          <w:p w14:paraId="1AD88192" w14:textId="5221C1E8" w:rsidR="00C73C4C" w:rsidRDefault="00C73C4C" w:rsidP="00C73C4C">
            <w:pPr>
              <w:jc w:val="center"/>
              <w:rPr>
                <w:sz w:val="28"/>
                <w:szCs w:val="28"/>
              </w:rPr>
            </w:pPr>
          </w:p>
          <w:p w14:paraId="1FCEE80B" w14:textId="145544A2" w:rsidR="00C73C4C" w:rsidRDefault="00C73C4C" w:rsidP="00C73C4C">
            <w:pPr>
              <w:jc w:val="center"/>
              <w:rPr>
                <w:sz w:val="28"/>
                <w:szCs w:val="28"/>
              </w:rPr>
            </w:pPr>
          </w:p>
          <w:p w14:paraId="636E40A4" w14:textId="6843E78A" w:rsidR="00C73C4C" w:rsidRDefault="00C73C4C" w:rsidP="00C73C4C">
            <w:pPr>
              <w:jc w:val="center"/>
              <w:rPr>
                <w:sz w:val="28"/>
                <w:szCs w:val="28"/>
              </w:rPr>
            </w:pPr>
          </w:p>
          <w:p w14:paraId="2F19C030" w14:textId="13902744" w:rsidR="00C73C4C" w:rsidRDefault="00C73C4C" w:rsidP="00C73C4C">
            <w:pPr>
              <w:jc w:val="center"/>
              <w:rPr>
                <w:sz w:val="28"/>
                <w:szCs w:val="28"/>
              </w:rPr>
            </w:pPr>
          </w:p>
          <w:p w14:paraId="1DEFA651" w14:textId="77777777" w:rsidR="00C73C4C" w:rsidRDefault="00C73C4C" w:rsidP="00C73C4C">
            <w:pPr>
              <w:jc w:val="center"/>
              <w:rPr>
                <w:sz w:val="28"/>
                <w:szCs w:val="28"/>
              </w:rPr>
            </w:pPr>
          </w:p>
          <w:p w14:paraId="58425A24" w14:textId="77777777" w:rsidR="00C73C4C" w:rsidRDefault="00C73C4C" w:rsidP="00C73C4C">
            <w:pPr>
              <w:jc w:val="center"/>
              <w:rPr>
                <w:sz w:val="28"/>
                <w:szCs w:val="28"/>
              </w:rPr>
            </w:pPr>
          </w:p>
          <w:p w14:paraId="373705F1" w14:textId="77777777" w:rsidR="00C73C4C" w:rsidRDefault="00C73C4C" w:rsidP="00C73C4C">
            <w:pPr>
              <w:jc w:val="center"/>
              <w:rPr>
                <w:sz w:val="28"/>
                <w:szCs w:val="28"/>
              </w:rPr>
            </w:pPr>
          </w:p>
          <w:p w14:paraId="4BFE9DC5" w14:textId="77777777" w:rsidR="00C73C4C" w:rsidRDefault="00C73C4C" w:rsidP="00C73C4C">
            <w:pPr>
              <w:jc w:val="center"/>
              <w:rPr>
                <w:sz w:val="28"/>
                <w:szCs w:val="28"/>
              </w:rPr>
            </w:pPr>
          </w:p>
          <w:p w14:paraId="54C838A0" w14:textId="5F6FBBB1" w:rsidR="008D6FA4" w:rsidRPr="008D6FA4" w:rsidRDefault="00CA79FB" w:rsidP="0046010F">
            <w:pPr>
              <w:rPr>
                <w:sz w:val="28"/>
                <w:szCs w:val="28"/>
              </w:rPr>
            </w:pPr>
            <w:r w:rsidRPr="00CA79FB">
              <w:rPr>
                <w:sz w:val="28"/>
                <w:szCs w:val="28"/>
              </w:rPr>
              <w:t xml:space="preserve">                                                                                                                               </w:t>
            </w:r>
            <w:r>
              <w:rPr>
                <w:sz w:val="28"/>
                <w:szCs w:val="28"/>
              </w:rPr>
              <w:t xml:space="preserve"> </w:t>
            </w:r>
          </w:p>
        </w:tc>
      </w:tr>
      <w:tr w:rsidR="00EA463F" w14:paraId="54C838A6" w14:textId="77777777" w:rsidTr="002773B2">
        <w:trPr>
          <w:trHeight w:val="231"/>
        </w:trPr>
        <w:tc>
          <w:tcPr>
            <w:tcW w:w="14596" w:type="dxa"/>
            <w:shd w:val="clear" w:color="auto" w:fill="44546A" w:themeFill="text2"/>
          </w:tcPr>
          <w:p w14:paraId="54C838A2" w14:textId="47BAB54B" w:rsidR="00E3179F" w:rsidRPr="005C10E0" w:rsidRDefault="00E3179F" w:rsidP="0046010F">
            <w:pPr>
              <w:rPr>
                <w:b/>
                <w:color w:val="FFFFFF" w:themeColor="background1"/>
                <w:sz w:val="28"/>
                <w:szCs w:val="28"/>
                <w:u w:val="single"/>
              </w:rPr>
            </w:pPr>
            <w:r w:rsidRPr="005C10E0">
              <w:rPr>
                <w:color w:val="FFFFFF" w:themeColor="background1"/>
              </w:rPr>
              <w:t xml:space="preserve">                                                                                                       </w:t>
            </w:r>
            <w:r w:rsidR="005C10E0" w:rsidRPr="005C10E0">
              <w:rPr>
                <w:b/>
                <w:color w:val="FFFFFF" w:themeColor="background1"/>
                <w:sz w:val="28"/>
                <w:szCs w:val="28"/>
                <w:u w:val="single"/>
              </w:rPr>
              <w:t>Your child will need</w:t>
            </w:r>
            <w:r w:rsidR="00060B42">
              <w:rPr>
                <w:b/>
                <w:color w:val="FFFFFF" w:themeColor="background1"/>
                <w:sz w:val="28"/>
                <w:szCs w:val="28"/>
                <w:u w:val="single"/>
              </w:rPr>
              <w:t>:</w:t>
            </w:r>
          </w:p>
          <w:p w14:paraId="54C838A5" w14:textId="7D7608F3" w:rsidR="00E3688E" w:rsidRPr="00F37144" w:rsidRDefault="00F37144" w:rsidP="00F37144">
            <w:pPr>
              <w:rPr>
                <w:bCs/>
                <w:iCs/>
                <w:color w:val="FFFFFF" w:themeColor="background1"/>
                <w:sz w:val="28"/>
                <w:szCs w:val="28"/>
              </w:rPr>
            </w:pPr>
            <w:r w:rsidRPr="00F37144">
              <w:rPr>
                <w:b/>
                <w:bCs/>
                <w:iCs/>
                <w:color w:val="FFFFFF" w:themeColor="background1"/>
                <w:sz w:val="28"/>
                <w:szCs w:val="28"/>
              </w:rPr>
              <w:t>Children should wear a waterproof jacke</w:t>
            </w:r>
            <w:r w:rsidR="00EE29CC">
              <w:rPr>
                <w:b/>
                <w:bCs/>
                <w:iCs/>
                <w:color w:val="FFFFFF" w:themeColor="background1"/>
                <w:sz w:val="28"/>
                <w:szCs w:val="28"/>
              </w:rPr>
              <w:t xml:space="preserve">t and suitable outdoor </w:t>
            </w:r>
            <w:r w:rsidRPr="00F37144">
              <w:rPr>
                <w:b/>
                <w:bCs/>
                <w:iCs/>
                <w:color w:val="FFFFFF" w:themeColor="background1"/>
                <w:sz w:val="28"/>
                <w:szCs w:val="28"/>
              </w:rPr>
              <w:t>clothing. Your child will need bottled water as well as a re-fillable water bottle and a rucksack that is easy for them to carry around. Children can bring spending money as there is a gift shop but we recommend no more than £10 per child. Please see the ‘Everything You Need to Know’ document for further details.</w:t>
            </w:r>
          </w:p>
        </w:tc>
      </w:tr>
    </w:tbl>
    <w:p w14:paraId="346A65B5" w14:textId="7F538F56" w:rsidR="00135E3F" w:rsidRPr="00443E95" w:rsidRDefault="00135E3F" w:rsidP="0046010F">
      <w:pPr>
        <w:rPr>
          <w:sz w:val="36"/>
          <w:szCs w:val="36"/>
          <w:u w:val="single"/>
        </w:rPr>
      </w:pPr>
      <w:r w:rsidRPr="00135E3F">
        <w:rPr>
          <w:sz w:val="36"/>
          <w:szCs w:val="36"/>
          <w:u w:val="single"/>
        </w:rPr>
        <w:lastRenderedPageBreak/>
        <w:t>Every effort will be made to provide the activity advertised, however we reserve the right to change the timetable at short notice due to circumstances beyond our control.</w:t>
      </w:r>
    </w:p>
    <w:sectPr w:rsidR="00135E3F" w:rsidRPr="00443E95" w:rsidSect="003B2A5E">
      <w:headerReference w:type="default" r:id="rId12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7CA638C" w14:textId="77777777" w:rsidR="00C73C4C" w:rsidRDefault="00C73C4C" w:rsidP="00934A8E">
      <w:pPr>
        <w:spacing w:after="0" w:line="240" w:lineRule="auto"/>
      </w:pPr>
      <w:r>
        <w:separator/>
      </w:r>
    </w:p>
  </w:endnote>
  <w:endnote w:type="continuationSeparator" w:id="0">
    <w:p w14:paraId="7DC0D38C" w14:textId="77777777" w:rsidR="00C73C4C" w:rsidRDefault="00C73C4C" w:rsidP="00934A8E">
      <w:pPr>
        <w:spacing w:after="0" w:line="240" w:lineRule="auto"/>
      </w:pPr>
      <w:r>
        <w:continuationSeparator/>
      </w:r>
    </w:p>
  </w:endnote>
  <w:endnote w:type="continuationNotice" w:id="1">
    <w:p w14:paraId="0F198F8E" w14:textId="77777777" w:rsidR="003C3F40" w:rsidRDefault="003C3F4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818D8C6" w14:textId="77777777" w:rsidR="00C73C4C" w:rsidRDefault="00C73C4C" w:rsidP="00934A8E">
      <w:pPr>
        <w:spacing w:after="0" w:line="240" w:lineRule="auto"/>
      </w:pPr>
      <w:r>
        <w:separator/>
      </w:r>
    </w:p>
  </w:footnote>
  <w:footnote w:type="continuationSeparator" w:id="0">
    <w:p w14:paraId="64F538FE" w14:textId="77777777" w:rsidR="00C73C4C" w:rsidRDefault="00C73C4C" w:rsidP="00934A8E">
      <w:pPr>
        <w:spacing w:after="0" w:line="240" w:lineRule="auto"/>
      </w:pPr>
      <w:r>
        <w:continuationSeparator/>
      </w:r>
    </w:p>
  </w:footnote>
  <w:footnote w:type="continuationNotice" w:id="1">
    <w:p w14:paraId="21997565" w14:textId="77777777" w:rsidR="003C3F40" w:rsidRDefault="003C3F4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75AE1DA" w14:textId="74A69EB3" w:rsidR="00C73C4C" w:rsidRPr="005C570F" w:rsidRDefault="00C73C4C" w:rsidP="005C570F">
    <w:pPr>
      <w:pStyle w:val="Header"/>
      <w:jc w:val="center"/>
      <w:rPr>
        <w:sz w:val="36"/>
        <w:szCs w:val="36"/>
      </w:rPr>
    </w:pPr>
    <w:r>
      <w:rPr>
        <w:caps/>
        <w:noProof/>
        <w:color w:val="808080" w:themeColor="background1" w:themeShade="80"/>
        <w:sz w:val="20"/>
        <w:szCs w:val="20"/>
        <w:lang w:eastAsia="en-GB"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54C838DD" wp14:editId="54C838DE">
              <wp:simplePos x="0" y="0"/>
              <wp:positionH relativeFrom="page">
                <wp:align>left</wp:align>
              </wp:positionH>
              <mc:AlternateContent>
                <mc:Choice Requires="wp14">
                  <wp:positionV relativeFrom="page">
                    <wp14:pctPosVOffset>2300</wp14:pctPosVOffset>
                  </wp:positionV>
                </mc:Choice>
                <mc:Fallback>
                  <wp:positionV relativeFrom="page">
                    <wp:posOffset>173355</wp:posOffset>
                  </wp:positionV>
                </mc:Fallback>
              </mc:AlternateContent>
              <wp:extent cx="1700784" cy="1024128"/>
              <wp:effectExtent l="0" t="0" r="0" b="5080"/>
              <wp:wrapNone/>
              <wp:docPr id="158" name="Group 15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700784" cy="1024128"/>
                        <a:chOff x="0" y="0"/>
                        <a:chExt cx="1700784" cy="1024128"/>
                      </a:xfrm>
                    </wpg:grpSpPr>
                    <wpg:grpSp>
                      <wpg:cNvPr id="159" name="Group 159"/>
                      <wpg:cNvGrpSpPr/>
                      <wpg:grpSpPr>
                        <a:xfrm>
                          <a:off x="0" y="0"/>
                          <a:ext cx="1700784" cy="1024128"/>
                          <a:chOff x="0" y="0"/>
                          <a:chExt cx="1700784" cy="1024128"/>
                        </a:xfrm>
                      </wpg:grpSpPr>
                      <wps:wsp>
                        <wps:cNvPr id="160" name="Rectangle 160"/>
                        <wps:cNvSpPr/>
                        <wps:spPr>
                          <a:xfrm>
                            <a:off x="0" y="0"/>
                            <a:ext cx="1700784" cy="1024128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alpha val="0"/>
                            </a:schemeClr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1" name="Rectangle 1"/>
                        <wps:cNvSpPr/>
                        <wps:spPr>
                          <a:xfrm>
                            <a:off x="228600" y="0"/>
                            <a:ext cx="1463040" cy="1014984"/>
                          </a:xfrm>
                          <a:custGeom>
                            <a:avLst/>
                            <a:gdLst>
                              <a:gd name="connsiteX0" fmla="*/ 0 w 1462822"/>
                              <a:gd name="connsiteY0" fmla="*/ 0 h 1014481"/>
                              <a:gd name="connsiteX1" fmla="*/ 1462822 w 1462822"/>
                              <a:gd name="connsiteY1" fmla="*/ 0 h 1014481"/>
                              <a:gd name="connsiteX2" fmla="*/ 1462822 w 1462822"/>
                              <a:gd name="connsiteY2" fmla="*/ 1014481 h 1014481"/>
                              <a:gd name="connsiteX3" fmla="*/ 0 w 1462822"/>
                              <a:gd name="connsiteY3" fmla="*/ 1014481 h 1014481"/>
                              <a:gd name="connsiteX4" fmla="*/ 0 w 1462822"/>
                              <a:gd name="connsiteY4" fmla="*/ 0 h 1014481"/>
                              <a:gd name="connsiteX0" fmla="*/ 0 w 1462822"/>
                              <a:gd name="connsiteY0" fmla="*/ 0 h 1014481"/>
                              <a:gd name="connsiteX1" fmla="*/ 1462822 w 1462822"/>
                              <a:gd name="connsiteY1" fmla="*/ 0 h 1014481"/>
                              <a:gd name="connsiteX2" fmla="*/ 910372 w 1462822"/>
                              <a:gd name="connsiteY2" fmla="*/ 376306 h 1014481"/>
                              <a:gd name="connsiteX3" fmla="*/ 0 w 1462822"/>
                              <a:gd name="connsiteY3" fmla="*/ 1014481 h 1014481"/>
                              <a:gd name="connsiteX4" fmla="*/ 0 w 1462822"/>
                              <a:gd name="connsiteY4" fmla="*/ 0 h 1014481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</a:cxnLst>
                            <a:rect l="l" t="t" r="r" b="b"/>
                            <a:pathLst>
                              <a:path w="1462822" h="1014481">
                                <a:moveTo>
                                  <a:pt x="0" y="0"/>
                                </a:moveTo>
                                <a:lnTo>
                                  <a:pt x="1462822" y="0"/>
                                </a:lnTo>
                                <a:lnTo>
                                  <a:pt x="910372" y="376306"/>
                                </a:lnTo>
                                <a:lnTo>
                                  <a:pt x="0" y="101448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chemeClr val="accent1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2" name="Rectangle 162"/>
                        <wps:cNvSpPr/>
                        <wps:spPr>
                          <a:xfrm>
                            <a:off x="228600" y="0"/>
                            <a:ext cx="1472184" cy="1024128"/>
                          </a:xfrm>
                          <a:prstGeom prst="rect">
                            <a:avLst/>
                          </a:prstGeom>
                          <a:blipFill>
                            <a:blip r:embed="rId1"/>
                            <a:stretch>
                              <a:fillRect/>
                            </a:stretch>
                          </a:blip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grpSp>
                    <wps:wsp>
                      <wps:cNvPr id="163" name="Text Box 163"/>
                      <wps:cNvSpPr txBox="1"/>
                      <wps:spPr>
                        <a:xfrm flipH="1">
                          <a:off x="237067" y="18942"/>
                          <a:ext cx="442824" cy="37528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4C838E1" w14:textId="77777777" w:rsidR="00C73C4C" w:rsidRDefault="00C73C4C">
                            <w:pPr>
                              <w:pStyle w:val="Header"/>
                              <w:jc w:val="right"/>
                              <w:rPr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color w:val="FFFFFF" w:themeColor="background1"/>
                                <w:sz w:val="24"/>
                                <w:szCs w:val="24"/>
                              </w:rPr>
                              <w:fldChar w:fldCharType="begin"/>
                            </w:r>
                            <w:r>
                              <w:rPr>
                                <w:color w:val="FFFFFF" w:themeColor="background1"/>
                                <w:sz w:val="24"/>
                                <w:szCs w:val="24"/>
                              </w:rPr>
                              <w:instrText xml:space="preserve"> PAGE   \* MERGEFORMAT </w:instrText>
                            </w:r>
                            <w:r>
                              <w:rPr>
                                <w:color w:val="FFFFFF" w:themeColor="background1"/>
                                <w:sz w:val="24"/>
                                <w:szCs w:val="24"/>
                              </w:rPr>
                              <w:fldChar w:fldCharType="separate"/>
                            </w:r>
                            <w:r w:rsidR="002B50F6">
                              <w:rPr>
                                <w:noProof/>
                                <w:color w:val="FFFFFF" w:themeColor="background1"/>
                                <w:sz w:val="24"/>
                                <w:szCs w:val="24"/>
                              </w:rPr>
                              <w:t>2</w:t>
                            </w:r>
                            <w:r>
                              <w:rPr>
                                <w:noProof/>
                                <w:color w:val="FFFFFF" w:themeColor="background1"/>
                                <w:sz w:val="24"/>
                                <w:szCs w:val="24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91440" rIns="91440" bIns="9144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54C838DD" id="Group 158" o:spid="_x0000_s1035" style="position:absolute;left:0;text-align:left;margin-left:0;margin-top:0;width:133.9pt;height:80.65pt;z-index:251658240;mso-top-percent:23;mso-position-horizontal:left;mso-position-horizontal-relative:page;mso-position-vertical-relative:page;mso-top-percent:23;mso-width-relative:margin;mso-height-relative:margin" coordsize="17007,1024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">
              <v:group id="Group 159" o:spid="_x0000_s1036" style="position:absolute;width:17007;height:10241" coordsize="17007,1024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JTRzcwwAAANwAAAAP&#10;AAAAAAAAAAAAAAAAAKoCAABkcnMvZG93bnJldi54bWxQSwUGAAAAAAQABAD6AAAAmgMAAAAA&#10;">
                <v:rect id="Rectangle 160" o:spid="_x0000_s1037" style="position:absolute;width:17007;height:1024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yrDC8gA&#10;AADcAAAADwAAAGRycy9kb3ducmV2LnhtbESPT2vCQBDF74V+h2UEL6VuKhokukppESqVQv2D1yE7&#10;JsHsbJrdauqndw5CbzO8N+/9ZrboXK3O1IbKs4GXQQKKOPe24sLAbrt8noAKEdli7ZkM/FGAxfzx&#10;YYaZ9Rf+pvMmFkpCOGRooIyxybQOeUkOw8A3xKIdfeswytoW2rZ4kXBX62GSpNphxdJQYkNvJeWn&#10;za8z8DOa8Gr3OUzX8Xi4Xg/7p+34/cuYfq97nYKK1MV/8/36wwp+KvjyjEyg5z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3KsMLyAAAANwAAAAPAAAAAAAAAAAAAAAAAJgCAABk&#10;cnMvZG93bnJldi54bWxQSwUGAAAAAAQABAD1AAAAjQMAAAAA&#10;" fillcolor="white [3212]" stroked="f" strokeweight="1pt">
                  <v:fill opacity="0"/>
                </v:rect>
                <v:shape id="Rectangle 1" o:spid="_x0000_s1038" style="position:absolute;left:2286;width:14630;height:10149;visibility:visible;mso-wrap-style:square;v-text-anchor:middle" coordsize="1462822,10144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MhFA8MA&#10;AADcAAAADwAAAGRycy9kb3ducmV2LnhtbERPTU8CMRC9m/gfmjHhYqSLh1VXCjEGiR4MATlwnGzH&#10;7YbtdLMdoP57S0LCbV7e50znyXfqSENsAxuYjAtQxHWwLTcGtj8fD8+goiBb7AKTgT+KMJ/d3kyx&#10;suHEazpupFE5hGOFBpxIX2kda0ce4zj0xJn7DYNHyXBotB3wlMN9px+LotQeW84NDnt6d1TvNwdv&#10;oJbV04JKflntvruv/X1yS0nJmNFdensFJZTkKr64P22eX07g/Ey+QM/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MhFA8MAAADcAAAADwAAAAAAAAAAAAAAAACYAgAAZHJzL2Rv&#10;d25yZXYueG1sUEsFBgAAAAAEAAQA9QAAAIgDAAAAAA==&#10;" path="m,l1462822,,910372,376306,,1014481,,xe" fillcolor="#5b9bd5 [3204]" stroked="f" strokeweight="1pt">
                  <v:stroke joinstyle="miter"/>
                  <v:path arrowok="t" o:connecttype="custom" o:connectlocs="0,0;1463040,0;910508,376493;0,1014984;0,0" o:connectangles="0,0,0,0,0"/>
                </v:shape>
                <v:rect id="Rectangle 162" o:spid="_x0000_s1039" style="position:absolute;left:2286;width:14721;height:1024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uqGBcAA&#10;AADcAAAADwAAAGRycy9kb3ducmV2LnhtbERPS4vCMBC+L+x/CLPgZdFUwQddoyyC4MnFB56HZmyK&#10;zaQ0san/3iwI3ubje85y3dtadNT6yrGC8SgDQVw4XXGp4HzaDhcgfEDWWDsmBQ/ysF59fiwx1y7y&#10;gbpjKEUKYZ+jAhNCk0vpC0MW/cg1xIm7utZiSLAtpW4xpnBby0mWzaTFilODwYY2horb8W4VfDc0&#10;X5z2l8Lcui5O9V8sr/eo1OCr//0BEagPb/HLvdNp/mwC/8+kC+TqC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uqGBcAAAADcAAAADwAAAAAAAAAAAAAAAACYAgAAZHJzL2Rvd25y&#10;ZXYueG1sUEsFBgAAAAAEAAQA9QAAAIUDAAAAAA==&#10;" stroked="f" strokeweight="1pt">
                  <v:fill r:id="rId2" o:title="" recolor="t" rotate="t" type="frame"/>
                </v:rect>
              </v:group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63" o:spid="_x0000_s1040" type="#_x0000_t202" style="position:absolute;left:2370;top:189;width:4428;height:3753;flip:x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f0GQMIA&#10;AADcAAAADwAAAGRycy9kb3ducmV2LnhtbERPTUvDQBC9C/0PyxS82Y2NtJJ2W0pB8KAHWxGPw+40&#10;CWZnQ2Zso7/eFQRv83ifs96OsTNnGqRN7OB2VoAh9im0XDt4PT7c3IMRRQ7YJSYHXySw3Uyu1liF&#10;dOEXOh+0NjmEpUIHjWpfWSu+oYgySz1x5k5piKgZDrUNA15yeOzsvCgWNmLLuaHBnvYN+Y/DZ3Rw&#10;F59KL1oIvc/9W7mU5++wVOeup+NuBUZp1H/xn/sx5PmLEn6fyRfYzQ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B/QZAwgAAANwAAAAPAAAAAAAAAAAAAAAAAJgCAABkcnMvZG93&#10;bnJldi54bWxQSwUGAAAAAAQABAD1AAAAhwMAAAAA&#10;" filled="f" stroked="f" strokeweight=".5pt">
                <v:textbox inset=",7.2pt,,7.2pt">
                  <w:txbxContent>
                    <w:p w14:paraId="54C838E1" w14:textId="77777777" w:rsidR="00C73C4C" w:rsidRDefault="00C73C4C">
                      <w:pPr>
                        <w:pStyle w:val="Header"/>
                        <w:jc w:val="right"/>
                        <w:rPr>
                          <w:color w:val="FFFFFF" w:themeColor="background1"/>
                          <w:sz w:val="24"/>
                          <w:szCs w:val="24"/>
                        </w:rPr>
                      </w:pPr>
                      <w:r>
                        <w:rPr>
                          <w:color w:val="FFFFFF" w:themeColor="background1"/>
                          <w:sz w:val="24"/>
                          <w:szCs w:val="24"/>
                        </w:rPr>
                        <w:fldChar w:fldCharType="begin"/>
                      </w:r>
                      <w:r>
                        <w:rPr>
                          <w:color w:val="FFFFFF" w:themeColor="background1"/>
                          <w:sz w:val="24"/>
                          <w:szCs w:val="24"/>
                        </w:rPr>
                        <w:instrText xml:space="preserve"> PAGE   \* MERGEFORMAT </w:instrText>
                      </w:r>
                      <w:r>
                        <w:rPr>
                          <w:color w:val="FFFFFF" w:themeColor="background1"/>
                          <w:sz w:val="24"/>
                          <w:szCs w:val="24"/>
                        </w:rPr>
                        <w:fldChar w:fldCharType="separate"/>
                      </w:r>
                      <w:r w:rsidR="002B50F6">
                        <w:rPr>
                          <w:noProof/>
                          <w:color w:val="FFFFFF" w:themeColor="background1"/>
                          <w:sz w:val="24"/>
                          <w:szCs w:val="24"/>
                        </w:rPr>
                        <w:t>2</w:t>
                      </w:r>
                      <w:r>
                        <w:rPr>
                          <w:noProof/>
                          <w:color w:val="FFFFFF" w:themeColor="background1"/>
                          <w:sz w:val="24"/>
                          <w:szCs w:val="24"/>
                        </w:rPr>
                        <w:fldChar w:fldCharType="end"/>
                      </w:r>
                    </w:p>
                  </w:txbxContent>
                </v:textbox>
              </v:shape>
              <w10:wrap anchorx="page" anchory="page"/>
            </v:group>
          </w:pict>
        </mc:Fallback>
      </mc:AlternateContent>
    </w:r>
    <w:r w:rsidR="009D2330">
      <w:rPr>
        <w:sz w:val="36"/>
        <w:szCs w:val="36"/>
      </w:rPr>
      <w:t>May</w:t>
    </w:r>
    <w:r w:rsidRPr="00D8457E">
      <w:rPr>
        <w:sz w:val="36"/>
        <w:szCs w:val="36"/>
      </w:rPr>
      <w:t xml:space="preserve"> </w:t>
    </w:r>
    <w:r>
      <w:rPr>
        <w:sz w:val="36"/>
        <w:szCs w:val="36"/>
      </w:rPr>
      <w:t xml:space="preserve">2018 </w:t>
    </w:r>
    <w:r w:rsidRPr="00D8457E">
      <w:rPr>
        <w:sz w:val="36"/>
        <w:szCs w:val="36"/>
      </w:rPr>
      <w:t>half-ter</w:t>
    </w:r>
    <w:r>
      <w:rPr>
        <w:sz w:val="36"/>
        <w:szCs w:val="36"/>
      </w:rPr>
      <w:t>m Holiday Scheme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7F7928"/>
    <w:multiLevelType w:val="hybridMultilevel"/>
    <w:tmpl w:val="7AB6102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BD21FD"/>
    <w:multiLevelType w:val="hybridMultilevel"/>
    <w:tmpl w:val="3C4C9ED6"/>
    <w:lvl w:ilvl="0" w:tplc="D99CEBD0">
      <w:start w:val="1"/>
      <w:numFmt w:val="decimal"/>
      <w:lvlText w:val="%1."/>
      <w:lvlJc w:val="left"/>
      <w:pPr>
        <w:ind w:left="73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8040" w:hanging="360"/>
      </w:pPr>
    </w:lvl>
    <w:lvl w:ilvl="2" w:tplc="0809001B" w:tentative="1">
      <w:start w:val="1"/>
      <w:numFmt w:val="lowerRoman"/>
      <w:lvlText w:val="%3."/>
      <w:lvlJc w:val="right"/>
      <w:pPr>
        <w:ind w:left="8760" w:hanging="180"/>
      </w:pPr>
    </w:lvl>
    <w:lvl w:ilvl="3" w:tplc="0809000F" w:tentative="1">
      <w:start w:val="1"/>
      <w:numFmt w:val="decimal"/>
      <w:lvlText w:val="%4."/>
      <w:lvlJc w:val="left"/>
      <w:pPr>
        <w:ind w:left="9480" w:hanging="360"/>
      </w:pPr>
    </w:lvl>
    <w:lvl w:ilvl="4" w:tplc="08090019" w:tentative="1">
      <w:start w:val="1"/>
      <w:numFmt w:val="lowerLetter"/>
      <w:lvlText w:val="%5."/>
      <w:lvlJc w:val="left"/>
      <w:pPr>
        <w:ind w:left="10200" w:hanging="360"/>
      </w:pPr>
    </w:lvl>
    <w:lvl w:ilvl="5" w:tplc="0809001B" w:tentative="1">
      <w:start w:val="1"/>
      <w:numFmt w:val="lowerRoman"/>
      <w:lvlText w:val="%6."/>
      <w:lvlJc w:val="right"/>
      <w:pPr>
        <w:ind w:left="10920" w:hanging="180"/>
      </w:pPr>
    </w:lvl>
    <w:lvl w:ilvl="6" w:tplc="0809000F" w:tentative="1">
      <w:start w:val="1"/>
      <w:numFmt w:val="decimal"/>
      <w:lvlText w:val="%7."/>
      <w:lvlJc w:val="left"/>
      <w:pPr>
        <w:ind w:left="11640" w:hanging="360"/>
      </w:pPr>
    </w:lvl>
    <w:lvl w:ilvl="7" w:tplc="08090019" w:tentative="1">
      <w:start w:val="1"/>
      <w:numFmt w:val="lowerLetter"/>
      <w:lvlText w:val="%8."/>
      <w:lvlJc w:val="left"/>
      <w:pPr>
        <w:ind w:left="12360" w:hanging="360"/>
      </w:pPr>
    </w:lvl>
    <w:lvl w:ilvl="8" w:tplc="0809001B" w:tentative="1">
      <w:start w:val="1"/>
      <w:numFmt w:val="lowerRoman"/>
      <w:lvlText w:val="%9."/>
      <w:lvlJc w:val="right"/>
      <w:pPr>
        <w:ind w:left="13080" w:hanging="180"/>
      </w:pPr>
    </w:lvl>
  </w:abstractNum>
  <w:abstractNum w:abstractNumId="2" w15:restartNumberingAfterBreak="0">
    <w:nsid w:val="29A44287"/>
    <w:multiLevelType w:val="hybridMultilevel"/>
    <w:tmpl w:val="4544CC1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BD1267"/>
    <w:multiLevelType w:val="hybridMultilevel"/>
    <w:tmpl w:val="413E625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E87107E"/>
    <w:multiLevelType w:val="hybridMultilevel"/>
    <w:tmpl w:val="4544CC1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46D147F"/>
    <w:multiLevelType w:val="hybridMultilevel"/>
    <w:tmpl w:val="785CDB96"/>
    <w:lvl w:ilvl="0" w:tplc="B93E1630">
      <w:start w:val="1"/>
      <w:numFmt w:val="decimal"/>
      <w:lvlText w:val="%1."/>
      <w:lvlJc w:val="left"/>
      <w:pPr>
        <w:ind w:left="61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6900" w:hanging="360"/>
      </w:pPr>
    </w:lvl>
    <w:lvl w:ilvl="2" w:tplc="0809001B" w:tentative="1">
      <w:start w:val="1"/>
      <w:numFmt w:val="lowerRoman"/>
      <w:lvlText w:val="%3."/>
      <w:lvlJc w:val="right"/>
      <w:pPr>
        <w:ind w:left="7620" w:hanging="180"/>
      </w:pPr>
    </w:lvl>
    <w:lvl w:ilvl="3" w:tplc="0809000F" w:tentative="1">
      <w:start w:val="1"/>
      <w:numFmt w:val="decimal"/>
      <w:lvlText w:val="%4."/>
      <w:lvlJc w:val="left"/>
      <w:pPr>
        <w:ind w:left="8340" w:hanging="360"/>
      </w:pPr>
    </w:lvl>
    <w:lvl w:ilvl="4" w:tplc="08090019" w:tentative="1">
      <w:start w:val="1"/>
      <w:numFmt w:val="lowerLetter"/>
      <w:lvlText w:val="%5."/>
      <w:lvlJc w:val="left"/>
      <w:pPr>
        <w:ind w:left="9060" w:hanging="360"/>
      </w:pPr>
    </w:lvl>
    <w:lvl w:ilvl="5" w:tplc="0809001B" w:tentative="1">
      <w:start w:val="1"/>
      <w:numFmt w:val="lowerRoman"/>
      <w:lvlText w:val="%6."/>
      <w:lvlJc w:val="right"/>
      <w:pPr>
        <w:ind w:left="9780" w:hanging="180"/>
      </w:pPr>
    </w:lvl>
    <w:lvl w:ilvl="6" w:tplc="0809000F" w:tentative="1">
      <w:start w:val="1"/>
      <w:numFmt w:val="decimal"/>
      <w:lvlText w:val="%7."/>
      <w:lvlJc w:val="left"/>
      <w:pPr>
        <w:ind w:left="10500" w:hanging="360"/>
      </w:pPr>
    </w:lvl>
    <w:lvl w:ilvl="7" w:tplc="08090019" w:tentative="1">
      <w:start w:val="1"/>
      <w:numFmt w:val="lowerLetter"/>
      <w:lvlText w:val="%8."/>
      <w:lvlJc w:val="left"/>
      <w:pPr>
        <w:ind w:left="11220" w:hanging="360"/>
      </w:pPr>
    </w:lvl>
    <w:lvl w:ilvl="8" w:tplc="0809001B" w:tentative="1">
      <w:start w:val="1"/>
      <w:numFmt w:val="lowerRoman"/>
      <w:lvlText w:val="%9."/>
      <w:lvlJc w:val="right"/>
      <w:pPr>
        <w:ind w:left="11940" w:hanging="180"/>
      </w:pPr>
    </w:lvl>
  </w:abstractNum>
  <w:abstractNum w:abstractNumId="6" w15:restartNumberingAfterBreak="0">
    <w:nsid w:val="79BB4AA7"/>
    <w:multiLevelType w:val="hybridMultilevel"/>
    <w:tmpl w:val="DA7666F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6"/>
  </w:num>
  <w:num w:numId="6">
    <w:abstractNumId w:val="5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2A5E"/>
    <w:rsid w:val="0002409F"/>
    <w:rsid w:val="00053C83"/>
    <w:rsid w:val="00060B42"/>
    <w:rsid w:val="0008046A"/>
    <w:rsid w:val="00096E4F"/>
    <w:rsid w:val="000E5CCC"/>
    <w:rsid w:val="000E7A81"/>
    <w:rsid w:val="000F56D8"/>
    <w:rsid w:val="00135E3F"/>
    <w:rsid w:val="0015124F"/>
    <w:rsid w:val="001A5026"/>
    <w:rsid w:val="001D4E3D"/>
    <w:rsid w:val="001E6A1E"/>
    <w:rsid w:val="001F0256"/>
    <w:rsid w:val="001F575B"/>
    <w:rsid w:val="0022426E"/>
    <w:rsid w:val="00230263"/>
    <w:rsid w:val="00236052"/>
    <w:rsid w:val="00244E6A"/>
    <w:rsid w:val="00251004"/>
    <w:rsid w:val="00253EAD"/>
    <w:rsid w:val="002606CB"/>
    <w:rsid w:val="0027428E"/>
    <w:rsid w:val="002773B2"/>
    <w:rsid w:val="00277516"/>
    <w:rsid w:val="00280D1E"/>
    <w:rsid w:val="00290B9F"/>
    <w:rsid w:val="002B3E9E"/>
    <w:rsid w:val="002B50F6"/>
    <w:rsid w:val="002C7CB3"/>
    <w:rsid w:val="003217EC"/>
    <w:rsid w:val="00323B81"/>
    <w:rsid w:val="003278B0"/>
    <w:rsid w:val="00337E59"/>
    <w:rsid w:val="00371804"/>
    <w:rsid w:val="00372B42"/>
    <w:rsid w:val="00385002"/>
    <w:rsid w:val="003935D0"/>
    <w:rsid w:val="00395043"/>
    <w:rsid w:val="003B0623"/>
    <w:rsid w:val="003B2A5E"/>
    <w:rsid w:val="003B62CE"/>
    <w:rsid w:val="003C3F40"/>
    <w:rsid w:val="003C4544"/>
    <w:rsid w:val="003E3914"/>
    <w:rsid w:val="004034F5"/>
    <w:rsid w:val="0040496B"/>
    <w:rsid w:val="00417CEC"/>
    <w:rsid w:val="00433D10"/>
    <w:rsid w:val="00443E95"/>
    <w:rsid w:val="0046010F"/>
    <w:rsid w:val="0048587E"/>
    <w:rsid w:val="00487720"/>
    <w:rsid w:val="0049124D"/>
    <w:rsid w:val="00495FFA"/>
    <w:rsid w:val="004D38A1"/>
    <w:rsid w:val="0050135D"/>
    <w:rsid w:val="0051339B"/>
    <w:rsid w:val="00526F40"/>
    <w:rsid w:val="00527A2E"/>
    <w:rsid w:val="005502A5"/>
    <w:rsid w:val="00556D17"/>
    <w:rsid w:val="00565287"/>
    <w:rsid w:val="00565BA1"/>
    <w:rsid w:val="005B63C3"/>
    <w:rsid w:val="005C10E0"/>
    <w:rsid w:val="005C570F"/>
    <w:rsid w:val="005D055E"/>
    <w:rsid w:val="005D0B56"/>
    <w:rsid w:val="005D4DE4"/>
    <w:rsid w:val="005D7C4F"/>
    <w:rsid w:val="005F51B2"/>
    <w:rsid w:val="005F751D"/>
    <w:rsid w:val="0060454F"/>
    <w:rsid w:val="00604C43"/>
    <w:rsid w:val="0060609B"/>
    <w:rsid w:val="006251B1"/>
    <w:rsid w:val="00646C13"/>
    <w:rsid w:val="0067162D"/>
    <w:rsid w:val="006770E9"/>
    <w:rsid w:val="00692810"/>
    <w:rsid w:val="006B3A7E"/>
    <w:rsid w:val="006C7050"/>
    <w:rsid w:val="006D5913"/>
    <w:rsid w:val="006E4BCF"/>
    <w:rsid w:val="006E4FFD"/>
    <w:rsid w:val="006F59CD"/>
    <w:rsid w:val="00713869"/>
    <w:rsid w:val="007319DF"/>
    <w:rsid w:val="00733ABF"/>
    <w:rsid w:val="007548FF"/>
    <w:rsid w:val="00762C94"/>
    <w:rsid w:val="00762E0F"/>
    <w:rsid w:val="007663C5"/>
    <w:rsid w:val="0078610E"/>
    <w:rsid w:val="007905C3"/>
    <w:rsid w:val="00797628"/>
    <w:rsid w:val="007A67C6"/>
    <w:rsid w:val="007C54AA"/>
    <w:rsid w:val="007E352A"/>
    <w:rsid w:val="00835D18"/>
    <w:rsid w:val="0085501E"/>
    <w:rsid w:val="00881CC9"/>
    <w:rsid w:val="00885263"/>
    <w:rsid w:val="008A3EEE"/>
    <w:rsid w:val="008D6FA4"/>
    <w:rsid w:val="00916B84"/>
    <w:rsid w:val="00934A8E"/>
    <w:rsid w:val="009715C7"/>
    <w:rsid w:val="009750DE"/>
    <w:rsid w:val="009A69D9"/>
    <w:rsid w:val="009B5663"/>
    <w:rsid w:val="009D2330"/>
    <w:rsid w:val="009E7D5C"/>
    <w:rsid w:val="009F4FBC"/>
    <w:rsid w:val="00A0356C"/>
    <w:rsid w:val="00A47B1F"/>
    <w:rsid w:val="00A7615C"/>
    <w:rsid w:val="00A92EA6"/>
    <w:rsid w:val="00A96A5A"/>
    <w:rsid w:val="00AB0394"/>
    <w:rsid w:val="00AB6FE2"/>
    <w:rsid w:val="00AD27DA"/>
    <w:rsid w:val="00AD3983"/>
    <w:rsid w:val="00AD45F0"/>
    <w:rsid w:val="00AE6899"/>
    <w:rsid w:val="00B0018F"/>
    <w:rsid w:val="00B41C62"/>
    <w:rsid w:val="00B55BAF"/>
    <w:rsid w:val="00B7337B"/>
    <w:rsid w:val="00BE29EB"/>
    <w:rsid w:val="00BF4D6A"/>
    <w:rsid w:val="00BF66AC"/>
    <w:rsid w:val="00C0402C"/>
    <w:rsid w:val="00C27EB7"/>
    <w:rsid w:val="00C3140D"/>
    <w:rsid w:val="00C7305A"/>
    <w:rsid w:val="00C73C4C"/>
    <w:rsid w:val="00C8005A"/>
    <w:rsid w:val="00C81A63"/>
    <w:rsid w:val="00C81D09"/>
    <w:rsid w:val="00C95818"/>
    <w:rsid w:val="00CA79FB"/>
    <w:rsid w:val="00CE6077"/>
    <w:rsid w:val="00CF7720"/>
    <w:rsid w:val="00D016AB"/>
    <w:rsid w:val="00D0511C"/>
    <w:rsid w:val="00D06625"/>
    <w:rsid w:val="00D1460C"/>
    <w:rsid w:val="00D200C8"/>
    <w:rsid w:val="00D21127"/>
    <w:rsid w:val="00D32C77"/>
    <w:rsid w:val="00D55F82"/>
    <w:rsid w:val="00D8457E"/>
    <w:rsid w:val="00D9450B"/>
    <w:rsid w:val="00D94618"/>
    <w:rsid w:val="00D951EC"/>
    <w:rsid w:val="00DA35DB"/>
    <w:rsid w:val="00DA37F8"/>
    <w:rsid w:val="00DC755A"/>
    <w:rsid w:val="00DD34A6"/>
    <w:rsid w:val="00E03E9A"/>
    <w:rsid w:val="00E12904"/>
    <w:rsid w:val="00E3179F"/>
    <w:rsid w:val="00E3688E"/>
    <w:rsid w:val="00E41034"/>
    <w:rsid w:val="00E6796D"/>
    <w:rsid w:val="00E8343A"/>
    <w:rsid w:val="00EA463F"/>
    <w:rsid w:val="00EA5C93"/>
    <w:rsid w:val="00EA62B3"/>
    <w:rsid w:val="00EB7B75"/>
    <w:rsid w:val="00EE29CC"/>
    <w:rsid w:val="00EF02DF"/>
    <w:rsid w:val="00F040EF"/>
    <w:rsid w:val="00F1054F"/>
    <w:rsid w:val="00F37144"/>
    <w:rsid w:val="00F477B7"/>
    <w:rsid w:val="00F6023F"/>
    <w:rsid w:val="00F82443"/>
    <w:rsid w:val="00F84BB6"/>
    <w:rsid w:val="00FA148B"/>
    <w:rsid w:val="00FC0DF4"/>
    <w:rsid w:val="00FD76A6"/>
    <w:rsid w:val="00FE1DEE"/>
    <w:rsid w:val="00FE614E"/>
    <w:rsid w:val="00FF2E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C83838"/>
  <w15:chartTrackingRefBased/>
  <w15:docId w15:val="{A499DC73-0279-4770-8333-33EEEC885E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37144"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B2A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D38A1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934A8E"/>
    <w:rPr>
      <w:b/>
      <w:bCs/>
    </w:rPr>
  </w:style>
  <w:style w:type="paragraph" w:styleId="Header">
    <w:name w:val="header"/>
    <w:basedOn w:val="Normal"/>
    <w:link w:val="HeaderChar"/>
    <w:uiPriority w:val="99"/>
    <w:unhideWhenUsed/>
    <w:rsid w:val="00934A8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34A8E"/>
  </w:style>
  <w:style w:type="paragraph" w:styleId="Footer">
    <w:name w:val="footer"/>
    <w:basedOn w:val="Normal"/>
    <w:link w:val="FooterChar"/>
    <w:uiPriority w:val="99"/>
    <w:unhideWhenUsed/>
    <w:rsid w:val="00934A8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34A8E"/>
  </w:style>
  <w:style w:type="paragraph" w:styleId="BalloonText">
    <w:name w:val="Balloon Text"/>
    <w:basedOn w:val="Normal"/>
    <w:link w:val="BalloonTextChar"/>
    <w:uiPriority w:val="99"/>
    <w:semiHidden/>
    <w:unhideWhenUsed/>
    <w:rsid w:val="005D7C4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D7C4F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053C8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g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g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6.png"/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3C7D57-EDE7-481B-A5A3-9B066D436E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91F78091</Template>
  <TotalTime>693</TotalTime>
  <Pages>5</Pages>
  <Words>480</Words>
  <Characters>2738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3212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Stephenson, Rachael</dc:creator>
  <cp:keywords/>
  <dc:description/>
  <cp:lastModifiedBy>Stephenson, Rachael</cp:lastModifiedBy>
  <cp:revision>19</cp:revision>
  <cp:lastPrinted>2017-10-13T12:07:00Z</cp:lastPrinted>
  <dcterms:created xsi:type="dcterms:W3CDTF">2017-12-08T15:17:00Z</dcterms:created>
  <dcterms:modified xsi:type="dcterms:W3CDTF">2018-03-13T09:19:00Z</dcterms:modified>
</cp:coreProperties>
</file>